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A2ECF" w14:textId="526CF5D5" w:rsidR="00A42357" w:rsidRPr="00656835" w:rsidRDefault="00C74F54" w:rsidP="005A0E19">
      <w:pPr>
        <w:pStyle w:val="NoSpacing"/>
        <w:spacing w:after="200"/>
        <w:rPr>
          <w:rFonts w:ascii="Arial" w:hAnsi="Arial" w:cs="Arial"/>
          <w:color w:val="auto"/>
        </w:rPr>
      </w:pPr>
      <w:r w:rsidRPr="00656835">
        <w:rPr>
          <w:rFonts w:ascii="Arial" w:hAnsi="Arial" w:cs="Arial"/>
          <w:noProof/>
        </w:rPr>
        <mc:AlternateContent>
          <mc:Choice Requires="wpg">
            <w:drawing>
              <wp:anchor distT="0" distB="0" distL="114300" distR="114300" simplePos="0" relativeHeight="251687936" behindDoc="0" locked="0" layoutInCell="1" allowOverlap="1" wp14:anchorId="0BB2B95D" wp14:editId="70394157">
                <wp:simplePos x="0" y="0"/>
                <wp:positionH relativeFrom="column">
                  <wp:posOffset>4094903</wp:posOffset>
                </wp:positionH>
                <wp:positionV relativeFrom="paragraph">
                  <wp:posOffset>808923</wp:posOffset>
                </wp:positionV>
                <wp:extent cx="2675097" cy="1170000"/>
                <wp:effectExtent l="0" t="0" r="0" b="0"/>
                <wp:wrapNone/>
                <wp:docPr id="418172091" name="Group 3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75097" cy="1170000"/>
                          <a:chOff x="0" y="0"/>
                          <a:chExt cx="3391961" cy="1483774"/>
                        </a:xfrm>
                      </wpg:grpSpPr>
                      <pic:pic xmlns:pic="http://schemas.openxmlformats.org/drawingml/2006/picture">
                        <pic:nvPicPr>
                          <pic:cNvPr id="760428313" name="Graphic 83">
                            <a:extLst>
                              <a:ext uri="{FF2B5EF4-FFF2-40B4-BE49-F238E27FC236}">
                                <a16:creationId xmlns:a16="http://schemas.microsoft.com/office/drawing/2014/main" id="{87AF8226-CE87-39AC-B036-D300032249CE}"/>
                              </a:ex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1643806" y="0"/>
                            <a:ext cx="1748155" cy="1481455"/>
                          </a:xfrm>
                          <a:prstGeom prst="rect">
                            <a:avLst/>
                          </a:prstGeom>
                        </pic:spPr>
                      </pic:pic>
                      <wps:wsp>
                        <wps:cNvPr id="2027174793" name="Freeform: Shape 3">
                          <a:extLst>
                            <a:ext uri="{FF2B5EF4-FFF2-40B4-BE49-F238E27FC236}">
                              <a16:creationId xmlns:a16="http://schemas.microsoft.com/office/drawing/2014/main" id="{ED7D1D4C-51B7-A526-47ED-DF4612AB12D3}"/>
                            </a:ext>
                            <a:ext uri="{C183D7F6-B498-43B3-948B-1728B52AA6E4}">
                              <adec:decorative xmlns:adec="http://schemas.microsoft.com/office/drawing/2017/decorative" val="1"/>
                            </a:ext>
                          </a:extLst>
                        </wps:cNvPr>
                        <wps:cNvSpPr/>
                        <wps:spPr>
                          <a:xfrm>
                            <a:off x="169138" y="89855"/>
                            <a:ext cx="1241970" cy="996860"/>
                          </a:xfrm>
                          <a:custGeom>
                            <a:avLst/>
                            <a:gdLst>
                              <a:gd name="csX0" fmla="*/ 24971 w 936799"/>
                              <a:gd name="csY0" fmla="*/ 495272 h 752035"/>
                              <a:gd name="csX1" fmla="*/ 219662 w 936799"/>
                              <a:gd name="csY1" fmla="*/ 262672 h 752035"/>
                              <a:gd name="csX2" fmla="*/ 219662 w 936799"/>
                              <a:gd name="csY2" fmla="*/ 262672 h 752035"/>
                              <a:gd name="csX3" fmla="*/ 936799 w 936799"/>
                              <a:gd name="csY3" fmla="*/ 353 h 752035"/>
                              <a:gd name="csX4" fmla="*/ 763825 w 936799"/>
                              <a:gd name="csY4" fmla="*/ 164469 h 752035"/>
                              <a:gd name="csX5" fmla="*/ 927941 w 936799"/>
                              <a:gd name="csY5" fmla="*/ 337443 h 752035"/>
                              <a:gd name="csX6" fmla="*/ 443976 w 936799"/>
                              <a:gd name="csY6" fmla="*/ 514418 h 752035"/>
                              <a:gd name="csX7" fmla="*/ 312245 w 936799"/>
                              <a:gd name="csY7" fmla="*/ 671675 h 752035"/>
                              <a:gd name="csX8" fmla="*/ 164036 w 936799"/>
                              <a:gd name="csY8" fmla="*/ 751971 h 752035"/>
                              <a:gd name="csX9" fmla="*/ 80406 w 936799"/>
                              <a:gd name="csY9" fmla="*/ 727111 h 752035"/>
                              <a:gd name="csX10" fmla="*/ 24971 w 936799"/>
                              <a:gd name="csY10" fmla="*/ 495272 h 7520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36799" h="752035">
                                <a:moveTo>
                                  <a:pt x="24971" y="495272"/>
                                </a:moveTo>
                                <a:cubicBezTo>
                                  <a:pt x="78120" y="408690"/>
                                  <a:pt x="143652" y="330395"/>
                                  <a:pt x="219662" y="262672"/>
                                </a:cubicBezTo>
                                <a:lnTo>
                                  <a:pt x="219662" y="262672"/>
                                </a:lnTo>
                                <a:cubicBezTo>
                                  <a:pt x="417306" y="86650"/>
                                  <a:pt x="672004" y="-6505"/>
                                  <a:pt x="936799" y="353"/>
                                </a:cubicBezTo>
                                <a:cubicBezTo>
                                  <a:pt x="843740" y="-2123"/>
                                  <a:pt x="766302" y="71410"/>
                                  <a:pt x="763825" y="164469"/>
                                </a:cubicBezTo>
                                <a:cubicBezTo>
                                  <a:pt x="761444" y="257528"/>
                                  <a:pt x="834882" y="334967"/>
                                  <a:pt x="927941" y="337443"/>
                                </a:cubicBezTo>
                                <a:cubicBezTo>
                                  <a:pt x="749252" y="332776"/>
                                  <a:pt x="577326" y="395641"/>
                                  <a:pt x="443976" y="514418"/>
                                </a:cubicBezTo>
                                <a:cubicBezTo>
                                  <a:pt x="392541" y="560233"/>
                                  <a:pt x="348249" y="613192"/>
                                  <a:pt x="312245" y="671675"/>
                                </a:cubicBezTo>
                                <a:cubicBezTo>
                                  <a:pt x="279574" y="724825"/>
                                  <a:pt x="222234" y="753590"/>
                                  <a:pt x="164036" y="751971"/>
                                </a:cubicBezTo>
                                <a:cubicBezTo>
                                  <a:pt x="135366" y="751209"/>
                                  <a:pt x="106600" y="743113"/>
                                  <a:pt x="80406" y="727111"/>
                                </a:cubicBezTo>
                                <a:cubicBezTo>
                                  <a:pt x="1063" y="678343"/>
                                  <a:pt x="-23797" y="574616"/>
                                  <a:pt x="24971" y="495272"/>
                                </a:cubicBezTo>
                              </a:path>
                            </a:pathLst>
                          </a:custGeom>
                          <a:solidFill>
                            <a:schemeClr val="accent2"/>
                          </a:solidFill>
                          <a:ln w="9525" cap="flat">
                            <a:noFill/>
                            <a:prstDash val="solid"/>
                            <a:miter/>
                          </a:ln>
                        </wps:spPr>
                        <wps:bodyPr/>
                      </wps:wsp>
                      <wps:wsp>
                        <wps:cNvPr id="675750218" name="Freeform: Shape 4">
                          <a:extLst>
                            <a:ext uri="{FF2B5EF4-FFF2-40B4-BE49-F238E27FC236}">
                              <a16:creationId xmlns:a16="http://schemas.microsoft.com/office/drawing/2014/main" id="{DF5A2B86-DF81-E51D-0443-467E0A401B92}"/>
                            </a:ext>
                            <a:ext uri="{C183D7F6-B498-43B3-948B-1728B52AA6E4}">
                              <adec:decorative xmlns:adec="http://schemas.microsoft.com/office/drawing/2017/decorative" val="1"/>
                            </a:ext>
                          </a:extLst>
                        </wps:cNvPr>
                        <wps:cNvSpPr/>
                        <wps:spPr>
                          <a:xfrm>
                            <a:off x="1183963" y="89855"/>
                            <a:ext cx="1402277" cy="931995"/>
                          </a:xfrm>
                          <a:custGeom>
                            <a:avLst/>
                            <a:gdLst>
                              <a:gd name="csX0" fmla="*/ 173035 w 1057716"/>
                              <a:gd name="csY0" fmla="*/ 61 h 703101"/>
                              <a:gd name="csX1" fmla="*/ 1057717 w 1057716"/>
                              <a:gd name="csY1" fmla="*/ 541938 h 703101"/>
                              <a:gd name="csX2" fmla="*/ 829022 w 1057716"/>
                              <a:gd name="csY2" fmla="*/ 474406 h 703101"/>
                              <a:gd name="csX3" fmla="*/ 761489 w 1057716"/>
                              <a:gd name="csY3" fmla="*/ 703101 h 703101"/>
                              <a:gd name="csX4" fmla="*/ 164177 w 1057716"/>
                              <a:gd name="csY4" fmla="*/ 337151 h 703101"/>
                              <a:gd name="csX5" fmla="*/ 61 w 1057716"/>
                              <a:gd name="csY5" fmla="*/ 164177 h 703101"/>
                              <a:gd name="csX6" fmla="*/ 173035 w 1057716"/>
                              <a:gd name="csY6" fmla="*/ 61 h 70310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57716" h="703101">
                                <a:moveTo>
                                  <a:pt x="173035" y="61"/>
                                </a:moveTo>
                                <a:cubicBezTo>
                                  <a:pt x="542129" y="9776"/>
                                  <a:pt x="881123" y="217326"/>
                                  <a:pt x="1057717" y="541938"/>
                                </a:cubicBezTo>
                                <a:cubicBezTo>
                                  <a:pt x="1013235" y="460118"/>
                                  <a:pt x="910746" y="429924"/>
                                  <a:pt x="829022" y="474406"/>
                                </a:cubicBezTo>
                                <a:cubicBezTo>
                                  <a:pt x="747202" y="518887"/>
                                  <a:pt x="717008" y="621281"/>
                                  <a:pt x="761489" y="703101"/>
                                </a:cubicBezTo>
                                <a:cubicBezTo>
                                  <a:pt x="642236" y="483931"/>
                                  <a:pt x="413351" y="343628"/>
                                  <a:pt x="164177" y="337151"/>
                                </a:cubicBezTo>
                                <a:cubicBezTo>
                                  <a:pt x="71117" y="334674"/>
                                  <a:pt x="-2416" y="257331"/>
                                  <a:pt x="61" y="164177"/>
                                </a:cubicBezTo>
                                <a:cubicBezTo>
                                  <a:pt x="2537" y="71117"/>
                                  <a:pt x="79880" y="-2416"/>
                                  <a:pt x="173035" y="61"/>
                                </a:cubicBezTo>
                              </a:path>
                            </a:pathLst>
                          </a:custGeom>
                          <a:solidFill>
                            <a:schemeClr val="accent3"/>
                          </a:solidFill>
                          <a:ln w="9525" cap="flat">
                            <a:noFill/>
                            <a:prstDash val="solid"/>
                            <a:miter/>
                          </a:ln>
                        </wps:spPr>
                        <wps:bodyPr/>
                      </wps:wsp>
                      <wps:wsp>
                        <wps:cNvPr id="36836544" name="Freeform: Shape 5">
                          <a:extLst>
                            <a:ext uri="{FF2B5EF4-FFF2-40B4-BE49-F238E27FC236}">
                              <a16:creationId xmlns:a16="http://schemas.microsoft.com/office/drawing/2014/main" id="{8FB536DC-888D-98A3-B7B5-845ECF96FC88}"/>
                            </a:ext>
                            <a:ext uri="{C183D7F6-B498-43B3-948B-1728B52AA6E4}">
                              <adec:decorative xmlns:adec="http://schemas.microsoft.com/office/drawing/2017/decorative" val="1"/>
                            </a:ext>
                          </a:extLst>
                        </wps:cNvPr>
                        <wps:cNvSpPr/>
                        <wps:spPr>
                          <a:xfrm>
                            <a:off x="2167075" y="692407"/>
                            <a:ext cx="585422" cy="791367"/>
                          </a:xfrm>
                          <a:custGeom>
                            <a:avLst/>
                            <a:gdLst>
                              <a:gd name="csX0" fmla="*/ 244724 w 585455"/>
                              <a:gd name="csY0" fmla="*/ 1027 h 791536"/>
                              <a:gd name="csX1" fmla="*/ 419965 w 585455"/>
                              <a:gd name="csY1" fmla="*/ 116754 h 791536"/>
                              <a:gd name="csX2" fmla="*/ 579032 w 585455"/>
                              <a:gd name="csY2" fmla="*/ 628850 h 791536"/>
                              <a:gd name="csX3" fmla="*/ 585455 w 585455"/>
                              <a:gd name="csY3" fmla="*/ 791536 h 791536"/>
                              <a:gd name="csX4" fmla="*/ 138865 w 585455"/>
                              <a:gd name="csY4" fmla="*/ 791536 h 791536"/>
                              <a:gd name="csX5" fmla="*/ 134321 w 585455"/>
                              <a:gd name="csY5" fmla="*/ 675822 h 791536"/>
                              <a:gd name="csX6" fmla="*/ 27216 w 585455"/>
                              <a:gd name="csY6" fmla="*/ 330429 h 791536"/>
                              <a:gd name="csX7" fmla="*/ 116754 w 585455"/>
                              <a:gd name="csY7" fmla="*/ 27216 h 791536"/>
                              <a:gd name="csX8" fmla="*/ 244724 w 585455"/>
                              <a:gd name="csY8" fmla="*/ 1027 h 7915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85455" h="791536">
                                <a:moveTo>
                                  <a:pt x="244724" y="1027"/>
                                </a:moveTo>
                                <a:cubicBezTo>
                                  <a:pt x="316145" y="7892"/>
                                  <a:pt x="383027" y="48954"/>
                                  <a:pt x="419965" y="116754"/>
                                </a:cubicBezTo>
                                <a:cubicBezTo>
                                  <a:pt x="506250" y="275305"/>
                                  <a:pt x="560142" y="449626"/>
                                  <a:pt x="579032" y="628850"/>
                                </a:cubicBezTo>
                                <a:lnTo>
                                  <a:pt x="585455" y="791536"/>
                                </a:lnTo>
                                <a:lnTo>
                                  <a:pt x="138865" y="791536"/>
                                </a:lnTo>
                                <a:lnTo>
                                  <a:pt x="134321" y="675822"/>
                                </a:lnTo>
                                <a:cubicBezTo>
                                  <a:pt x="121599" y="554830"/>
                                  <a:pt x="85276" y="437267"/>
                                  <a:pt x="27216" y="330429"/>
                                </a:cubicBezTo>
                                <a:cubicBezTo>
                                  <a:pt x="-31758" y="221950"/>
                                  <a:pt x="8274" y="86192"/>
                                  <a:pt x="116754" y="27216"/>
                                </a:cubicBezTo>
                                <a:cubicBezTo>
                                  <a:pt x="157386" y="5101"/>
                                  <a:pt x="201872" y="-3092"/>
                                  <a:pt x="244724" y="1027"/>
                                </a:cubicBezTo>
                                <a:close/>
                              </a:path>
                            </a:pathLst>
                          </a:custGeom>
                          <a:solidFill>
                            <a:schemeClr val="tx2"/>
                          </a:solidFill>
                          <a:ln w="9525" cap="flat">
                            <a:noFill/>
                            <a:prstDash val="solid"/>
                            <a:miter/>
                          </a:ln>
                        </wps:spPr>
                        <wps:bodyPr/>
                      </wps:wsp>
                      <wps:wsp>
                        <wps:cNvPr id="691638152" name="Freeform: Shape 6">
                          <a:extLst>
                            <a:ext uri="{FF2B5EF4-FFF2-40B4-BE49-F238E27FC236}">
                              <a16:creationId xmlns:a16="http://schemas.microsoft.com/office/drawing/2014/main" id="{F6C95E32-2D93-78A1-C1D6-EFD7F2F46AB1}"/>
                            </a:ext>
                            <a:ext uri="{C183D7F6-B498-43B3-948B-1728B52AA6E4}">
                              <adec:decorative xmlns:adec="http://schemas.microsoft.com/office/drawing/2017/decorative" val="1"/>
                            </a:ext>
                          </a:extLst>
                        </wps:cNvPr>
                        <wps:cNvSpPr/>
                        <wps:spPr>
                          <a:xfrm>
                            <a:off x="0" y="745263"/>
                            <a:ext cx="583282" cy="737009"/>
                          </a:xfrm>
                          <a:custGeom>
                            <a:avLst/>
                            <a:gdLst>
                              <a:gd name="csX0" fmla="*/ 202183 w 583314"/>
                              <a:gd name="csY0" fmla="*/ 0 h 737167"/>
                              <a:gd name="csX1" fmla="*/ 202436 w 583314"/>
                              <a:gd name="csY1" fmla="*/ 126 h 737167"/>
                              <a:gd name="csX2" fmla="*/ 275934 w 583314"/>
                              <a:gd name="csY2" fmla="*/ 307506 h 737167"/>
                              <a:gd name="csX3" fmla="*/ 386813 w 583314"/>
                              <a:gd name="csY3" fmla="*/ 340466 h 737167"/>
                              <a:gd name="csX4" fmla="*/ 583314 w 583314"/>
                              <a:gd name="csY4" fmla="*/ 234007 h 737167"/>
                              <a:gd name="csX5" fmla="*/ 447051 w 583314"/>
                              <a:gd name="csY5" fmla="*/ 694697 h 737167"/>
                              <a:gd name="csX6" fmla="*/ 448719 w 583314"/>
                              <a:gd name="csY6" fmla="*/ 737167 h 737167"/>
                              <a:gd name="csX7" fmla="*/ 2141 w 583314"/>
                              <a:gd name="csY7" fmla="*/ 737167 h 737167"/>
                              <a:gd name="csX8" fmla="*/ 0 w 583314"/>
                              <a:gd name="csY8" fmla="*/ 682953 h 737167"/>
                              <a:gd name="csX9" fmla="*/ 202183 w 583314"/>
                              <a:gd name="csY9" fmla="*/ 0 h 7371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83314" h="737167">
                                <a:moveTo>
                                  <a:pt x="202183" y="0"/>
                                </a:moveTo>
                                <a:lnTo>
                                  <a:pt x="202436" y="126"/>
                                </a:lnTo>
                                <a:cubicBezTo>
                                  <a:pt x="137778" y="105322"/>
                                  <a:pt x="170738" y="242974"/>
                                  <a:pt x="275934" y="307506"/>
                                </a:cubicBezTo>
                                <a:cubicBezTo>
                                  <a:pt x="310663" y="328848"/>
                                  <a:pt x="348802" y="339456"/>
                                  <a:pt x="386813" y="340466"/>
                                </a:cubicBezTo>
                                <a:cubicBezTo>
                                  <a:pt x="463974" y="342487"/>
                                  <a:pt x="539997" y="304475"/>
                                  <a:pt x="583314" y="234007"/>
                                </a:cubicBezTo>
                                <a:cubicBezTo>
                                  <a:pt x="498450" y="372164"/>
                                  <a:pt x="451346" y="531536"/>
                                  <a:pt x="447051" y="694697"/>
                                </a:cubicBezTo>
                                <a:lnTo>
                                  <a:pt x="448719" y="737167"/>
                                </a:lnTo>
                                <a:lnTo>
                                  <a:pt x="2141" y="737167"/>
                                </a:lnTo>
                                <a:lnTo>
                                  <a:pt x="0" y="682953"/>
                                </a:lnTo>
                                <a:cubicBezTo>
                                  <a:pt x="6315" y="441243"/>
                                  <a:pt x="76277" y="205088"/>
                                  <a:pt x="202183" y="0"/>
                                </a:cubicBezTo>
                                <a:close/>
                              </a:path>
                            </a:pathLst>
                          </a:custGeom>
                          <a:solidFill>
                            <a:schemeClr val="accent1"/>
                          </a:solidFill>
                          <a:ln w="9525" cap="flat">
                            <a:noFill/>
                            <a:prstDash val="solid"/>
                            <a:miter/>
                          </a:ln>
                        </wps:spPr>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4FFBE592" id="Group 376" o:spid="_x0000_s1026" alt="&quot;&quot;" style="position:absolute;margin-left:322.45pt;margin-top:63.7pt;width:210.65pt;height:92.15pt;z-index:251687936;mso-width-relative:margin;mso-height-relative:margin" coordsize="33919,1483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3" o:spid="_x0000_s1027" type="#_x0000_t75" alt="&quot;&quot;" style="position:absolute;left:16438;width:17481;height:14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">
                  <v:imagedata r:id="rId13" o:title=""/>
                </v:shape>
                <v:shape id="Freeform: Shape 3" o:spid="_x0000_s1028" alt="&quot;&quot;" style="position:absolute;left:1691;top:898;width:12420;height:9969;visibility:visible;mso-wrap-style:square;v-text-anchor:top" coordsize="936799,75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" path="m24971,495272c78120,408690,143652,330395,219662,262672r,c417306,86650,672004,-6505,936799,353,843740,-2123,766302,71410,763825,164469v-2381,93059,71057,170498,164116,172974c749252,332776,577326,395641,443976,514418v-51435,45815,-95727,98774,-131731,157257c279574,724825,222234,753590,164036,751971v-28670,-762,-57436,-8858,-83630,-24860c1063,678343,-23797,574616,24971,495272e" fillcolor="#408db8 [3205]" stroked="f">
                  <v:stroke joinstyle="miter"/>
                  <v:path arrowok="t" o:connecttype="custom" o:connectlocs="33106,656508;291219,348185;291219,348185;1241970,468;1012648,218012;1230226,447298;588605,681887;413962,890339;217472,996775;106599,963822;33106,656508" o:connectangles="0,0,0,0,0,0,0,0,0,0,0"/>
                </v:shape>
                <v:shape id="Freeform: Shape 4" o:spid="_x0000_s1029" alt="&quot;&quot;" style="position:absolute;left:11839;top:898;width:14023;height:9320;visibility:visible;mso-wrap-style:square;v-text-anchor:top" coordsize="1057716,70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" path="m173035,61v369094,9715,708088,217265,884682,541877c1013235,460118,910746,429924,829022,474406,747202,518887,717008,621281,761489,703101,642236,483931,413351,343628,164177,337151,71117,334674,-2416,257331,61,164177,2537,71117,79880,-2416,173035,61e" fillcolor="#80b3cf [3206]" stroked="f">
                  <v:stroke joinstyle="miter"/>
                  <v:path arrowok="t" o:connecttype="custom" o:connectlocs="229403,81;1402278,718366;1099084,628849;1009551,931995;217659,446910;81,217625;229403,81" o:connectangles="0,0,0,0,0,0,0"/>
                </v:shape>
                <v:shape id="Freeform: Shape 5" o:spid="_x0000_s1030" alt="&quot;&quot;" style="position:absolute;left:21670;top:6924;width:5854;height:7913;visibility:visible;mso-wrap-style:square;v-text-anchor:top" coordsize="585455,79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" path="m244724,1027v71421,6865,138303,47927,175241,115727c506250,275305,560142,449626,579032,628850r6423,162686l138865,791536,134321,675822c121599,554830,85276,437267,27216,330429,-31758,221950,8274,86192,116754,27216,157386,5101,201872,-3092,244724,1027xe" fillcolor="#bfd9e7 [3215]" stroked="f">
                  <v:stroke joinstyle="miter"/>
                  <v:path arrowok="t" o:connecttype="custom" o:connectlocs="244710,1027;419941,116729;578999,628716;585422,791367;138857,791367;134313,675678;27214,330358;116747,27210;244710,1027" o:connectangles="0,0,0,0,0,0,0,0,0"/>
                </v:shape>
                <v:shape id="Freeform: Shape 6" o:spid="_x0000_s1031" alt="&quot;&quot;" style="position:absolute;top:7452;width:5832;height:7370;visibility:visible;mso-wrap-style:square;v-text-anchor:top" coordsize="583314,73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" path="m202183,r253,126c137778,105322,170738,242974,275934,307506v34729,21342,72868,31950,110879,32960c463974,342487,539997,304475,583314,234007,498450,372164,451346,531536,447051,694697r1668,42470l2141,737167,,682953c6315,441243,76277,205088,202183,xe" fillcolor="#0067a0 [3204]" stroked="f">
                  <v:stroke joinstyle="miter"/>
                  <v:path arrowok="t" o:connecttype="custom" o:connectlocs="202172,0;202425,126;275919,307440;386792,340393;583282,233957;447026,694548;448694,737009;2141,737009;0,682807;202172,0" o:connectangles="0,0,0,0,0,0,0,0,0,0"/>
                </v:shape>
              </v:group>
            </w:pict>
          </mc:Fallback>
        </mc:AlternateContent>
      </w:r>
      <w:r w:rsidRPr="00656835">
        <w:rPr>
          <w:rFonts w:ascii="Arial" w:hAnsi="Arial" w:cs="Arial"/>
          <w:noProof/>
        </w:rPr>
        <mc:AlternateContent>
          <mc:Choice Requires="wps">
            <w:drawing>
              <wp:anchor distT="0" distB="0" distL="114300" distR="114300" simplePos="0" relativeHeight="251678720" behindDoc="0" locked="0" layoutInCell="1" allowOverlap="1" wp14:anchorId="1C0E32E1" wp14:editId="0FE2A4CB">
                <wp:simplePos x="0" y="0"/>
                <wp:positionH relativeFrom="column">
                  <wp:posOffset>0</wp:posOffset>
                </wp:positionH>
                <wp:positionV relativeFrom="paragraph">
                  <wp:posOffset>281071</wp:posOffset>
                </wp:positionV>
                <wp:extent cx="377112" cy="754233"/>
                <wp:effectExtent l="0" t="0" r="4445" b="8255"/>
                <wp:wrapNone/>
                <wp:docPr id="208748756" name="Freeform: Shape 2">
                  <a:extLst xmlns:a="http://schemas.openxmlformats.org/drawingml/2006/main">
                    <a:ext uri="{FF2B5EF4-FFF2-40B4-BE49-F238E27FC236}">
                      <a16:creationId xmlns:a16="http://schemas.microsoft.com/office/drawing/2014/main" id="{55ED00D9-5671-6DD8-7A16-CAB222C34CF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7112" cy="754233"/>
                        </a:xfrm>
                        <a:custGeom>
                          <a:avLst/>
                          <a:gdLst>
                            <a:gd name="csX0" fmla="*/ 280130 w 280130"/>
                            <a:gd name="csY0" fmla="*/ 280130 h 560355"/>
                            <a:gd name="csX1" fmla="*/ 0 w 280130"/>
                            <a:gd name="csY1" fmla="*/ 0 h 560355"/>
                            <a:gd name="csX2" fmla="*/ 0 w 280130"/>
                            <a:gd name="csY2" fmla="*/ 560356 h 560355"/>
                            <a:gd name="csX3" fmla="*/ 280130 w 280130"/>
                            <a:gd name="csY3" fmla="*/ 280226 h 560355"/>
                          </a:gdLst>
                          <a:ahLst/>
                          <a:cxnLst>
                            <a:cxn ang="0">
                              <a:pos x="csX0" y="csY0"/>
                            </a:cxn>
                            <a:cxn ang="0">
                              <a:pos x="csX1" y="csY1"/>
                            </a:cxn>
                            <a:cxn ang="0">
                              <a:pos x="csX2" y="csY2"/>
                            </a:cxn>
                            <a:cxn ang="0">
                              <a:pos x="csX3" y="csY3"/>
                            </a:cxn>
                          </a:cxnLst>
                          <a:rect l="l" t="t" r="r" b="b"/>
                          <a:pathLst>
                            <a:path w="280130" h="560355">
                              <a:moveTo>
                                <a:pt x="280130" y="280130"/>
                              </a:moveTo>
                              <a:cubicBezTo>
                                <a:pt x="280130" y="125444"/>
                                <a:pt x="154781" y="0"/>
                                <a:pt x="0" y="0"/>
                              </a:cubicBezTo>
                              <a:lnTo>
                                <a:pt x="0" y="560356"/>
                              </a:lnTo>
                              <a:cubicBezTo>
                                <a:pt x="154686" y="560356"/>
                                <a:pt x="280130" y="434911"/>
                                <a:pt x="280130" y="280226"/>
                              </a:cubicBezTo>
                            </a:path>
                          </a:pathLst>
                        </a:custGeom>
                        <a:solidFill>
                          <a:schemeClr val="accent1"/>
                        </a:solidFill>
                        <a:ln w="9525" cap="flat">
                          <a:noFill/>
                          <a:prstDash val="solid"/>
                          <a:miter/>
                        </a:ln>
                      </wps:spPr>
                      <wps:bodyPr/>
                    </wps:wsp>
                  </a:graphicData>
                </a:graphic>
              </wp:anchor>
            </w:drawing>
          </mc:Choice>
          <mc:Fallback>
            <w:pict>
              <v:shape w14:anchorId="56F50764" id="Freeform: Shape 2" o:spid="_x0000_s1026" alt="&quot;&quot;" style="position:absolute;margin-left:0;margin-top:22.15pt;width:29.7pt;height:59.4pt;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280130,56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" path="m280130,280130c280130,125444,154781,,,l,560356v154686,,280130,-125445,280130,-280130e" fillcolor="#0067a0 [3204]" stroked="f">
                <v:stroke joinstyle="miter"/>
                <v:path arrowok="t" o:connecttype="custom" o:connectlocs="377112,377053;0,0;0,754234;377112,377182" o:connectangles="0,0,0,0"/>
              </v:shape>
            </w:pict>
          </mc:Fallback>
        </mc:AlternateContent>
      </w:r>
      <w:r w:rsidRPr="00656835">
        <w:rPr>
          <w:rFonts w:ascii="Arial" w:hAnsi="Arial" w:cs="Arial"/>
          <w:noProof/>
        </w:rPr>
        <mc:AlternateContent>
          <mc:Choice Requires="wps">
            <w:drawing>
              <wp:anchor distT="0" distB="0" distL="114300" distR="114300" simplePos="0" relativeHeight="251680768" behindDoc="0" locked="0" layoutInCell="1" allowOverlap="1" wp14:anchorId="4450F08E" wp14:editId="75A7E4A6">
                <wp:simplePos x="0" y="0"/>
                <wp:positionH relativeFrom="column">
                  <wp:posOffset>570230</wp:posOffset>
                </wp:positionH>
                <wp:positionV relativeFrom="paragraph">
                  <wp:posOffset>1505250</wp:posOffset>
                </wp:positionV>
                <wp:extent cx="2159184" cy="301349"/>
                <wp:effectExtent l="0" t="0" r="31750" b="41910"/>
                <wp:wrapNone/>
                <wp:docPr id="308005271" name="Rectangle: Rounded Corners 1525067255" descr="health.gov.au/immunisation">
                  <a:extLst xmlns:a="http://schemas.openxmlformats.org/drawingml/2006/main">
                    <a:ext uri="{FF2B5EF4-FFF2-40B4-BE49-F238E27FC236}">
                      <a16:creationId xmlns:a16="http://schemas.microsoft.com/office/drawing/2014/main" id="{46B96240-1679-C3D5-27EF-50A9D8FE558C}"/>
                    </a:ext>
                  </a:extLst>
                </wp:docPr>
                <wp:cNvGraphicFramePr/>
                <a:graphic xmlns:a="http://schemas.openxmlformats.org/drawingml/2006/main">
                  <a:graphicData uri="http://schemas.microsoft.com/office/word/2010/wordprocessingShape">
                    <wps:wsp>
                      <wps:cNvSpPr/>
                      <wps:spPr>
                        <a:xfrm>
                          <a:off x="0" y="0"/>
                          <a:ext cx="2159184" cy="301349"/>
                        </a:xfrm>
                        <a:prstGeom prst="roundRect">
                          <a:avLst/>
                        </a:prstGeom>
                        <a:solidFill>
                          <a:schemeClr val="accent1"/>
                        </a:solidFill>
                        <a:ln>
                          <a:noFill/>
                        </a:ln>
                        <a:effectLst>
                          <a:outerShdw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EBF9B3D" w14:textId="77777777" w:rsidR="006E327E" w:rsidRPr="00656835" w:rsidRDefault="006E327E" w:rsidP="006E327E">
                            <w:pPr>
                              <w:pStyle w:val="Subtitle"/>
                              <w:rPr>
                                <w:rFonts w:ascii="Arial Black" w:hAnsi="Arial Black"/>
                                <w:lang w:val="en-AU"/>
                              </w:rPr>
                            </w:pPr>
                            <w:r w:rsidRPr="00656835">
                              <w:rPr>
                                <w:rFonts w:ascii="Arial Black" w:hAnsi="Arial Black"/>
                                <w:lang w:val="en-AU"/>
                              </w:rPr>
                              <w:t>health.gov.au/immunisation</w:t>
                            </w:r>
                          </w:p>
                        </w:txbxContent>
                      </wps:txbx>
                      <wps:bodyPr lIns="0" tIns="0" rIns="0" bIns="0" rtlCol="0" anchor="ctr" anchorCtr="1"/>
                    </wps:wsp>
                  </a:graphicData>
                </a:graphic>
              </wp:anchor>
            </w:drawing>
          </mc:Choice>
          <mc:Fallback>
            <w:pict>
              <v:roundrect w14:anchorId="4450F08E" id="Rectangle: Rounded Corners 1525067255" o:spid="_x0000_s1026" alt="health.gov.au/immunisation" style="position:absolute;margin-left:44.9pt;margin-top:118.5pt;width:170pt;height:23.75pt;z-index:251680768;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" fillcolor="#0067a0 [3204]" stroked="f" strokeweight="1pt">
                <v:stroke joinstyle="miter"/>
                <v:shadow on="t" color="black" opacity="26214f" origin="-.5,-.5" offset=".74836mm,.74836mm"/>
                <v:textbox inset="0,0,0,0">
                  <w:txbxContent>
                    <w:p w14:paraId="6EBF9B3D" w14:textId="77777777" w:rsidR="006E327E" w:rsidRPr="00656835" w:rsidRDefault="006E327E" w:rsidP="006E327E">
                      <w:pPr>
                        <w:pStyle w:val="Subtitle"/>
                        <w:rPr>
                          <w:rFonts w:ascii="Arial Black" w:hAnsi="Arial Black"/>
                          <w:lang w:val="en-AU"/>
                        </w:rPr>
                      </w:pPr>
                      <w:r w:rsidRPr="00656835">
                        <w:rPr>
                          <w:rFonts w:ascii="Arial Black" w:hAnsi="Arial Black"/>
                          <w:lang w:val="en-AU"/>
                        </w:rPr>
                        <w:t>health.gov.au/immunisation</w:t>
                      </w:r>
                    </w:p>
                  </w:txbxContent>
                </v:textbox>
              </v:roundrect>
            </w:pict>
          </mc:Fallback>
        </mc:AlternateContent>
      </w:r>
      <w:r w:rsidR="006E327E" w:rsidRPr="00656835">
        <w:rPr>
          <w:rFonts w:ascii="Arial" w:hAnsi="Arial" w:cs="Arial"/>
          <w:noProof/>
        </w:rPr>
        <mc:AlternateContent>
          <mc:Choice Requires="wps">
            <w:drawing>
              <wp:inline distT="0" distB="0" distL="0" distR="0" wp14:anchorId="67BA1896" wp14:editId="76396623">
                <wp:extent cx="6839966" cy="1980000"/>
                <wp:effectExtent l="0" t="0" r="0" b="1270"/>
                <wp:docPr id="277867764" name="Rectangle: Rounded Corners 1672880611">
                  <a:extLst xmlns:a="http://schemas.openxmlformats.org/drawingml/2006/main">
                    <a:ext uri="{FF2B5EF4-FFF2-40B4-BE49-F238E27FC236}">
                      <a16:creationId xmlns:a16="http://schemas.microsoft.com/office/drawing/2014/main" id="{A9008D4A-2E6D-1291-1E2C-CBDE4E8A81A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9966" cy="1980000"/>
                        </a:xfrm>
                        <a:prstGeom prst="roundRect">
                          <a:avLst>
                            <a:gd name="adj" fmla="val 3030"/>
                          </a:avLst>
                        </a:prstGeom>
                        <a:gradFill flip="none" rotWithShape="1">
                          <a:gsLst>
                            <a:gs pos="0">
                              <a:schemeClr val="accent4"/>
                            </a:gs>
                            <a:gs pos="100000">
                              <a:schemeClr val="accent5"/>
                            </a:gs>
                          </a:gsLst>
                          <a:lin ang="10800000" scaled="1"/>
                          <a:tileRect/>
                        </a:gradFill>
                        <a:ln w="9525" cap="flat">
                          <a:noFill/>
                          <a:prstDash val="solid"/>
                          <a:miter/>
                        </a:ln>
                      </wps:spPr>
                      <wps:txbx>
                        <w:txbxContent>
                          <w:p w14:paraId="49AB508D" w14:textId="760DDC27" w:rsidR="006E327E" w:rsidRPr="00656835" w:rsidRDefault="0017680D" w:rsidP="006E327E">
                            <w:pPr>
                              <w:pStyle w:val="Title"/>
                              <w:ind w:right="5439"/>
                              <w:rPr>
                                <w:rFonts w:ascii="Arial Black" w:hAnsi="Arial Black"/>
                                <w:sz w:val="52"/>
                                <w:szCs w:val="52"/>
                              </w:rPr>
                            </w:pPr>
                            <w:r w:rsidRPr="00656835">
                              <w:rPr>
                                <w:rFonts w:ascii="Arial Black" w:hAnsi="Arial Black"/>
                                <w:sz w:val="52"/>
                                <w:szCs w:val="52"/>
                              </w:rPr>
                              <w:t xml:space="preserve">COVID-19 </w:t>
                            </w:r>
                            <w:r w:rsidR="00C17755" w:rsidRPr="00656835">
                              <w:rPr>
                                <w:rFonts w:ascii="Arial Black" w:hAnsi="Arial Black"/>
                                <w:sz w:val="52"/>
                                <w:szCs w:val="52"/>
                              </w:rPr>
                              <w:t>v</w:t>
                            </w:r>
                            <w:r w:rsidRPr="00656835">
                              <w:rPr>
                                <w:rFonts w:ascii="Arial Black" w:hAnsi="Arial Black"/>
                                <w:sz w:val="52"/>
                                <w:szCs w:val="52"/>
                              </w:rPr>
                              <w:t xml:space="preserve">accine NIP </w:t>
                            </w:r>
                            <w:r w:rsidR="00C17755" w:rsidRPr="00656835">
                              <w:rPr>
                                <w:rFonts w:ascii="Arial Black" w:hAnsi="Arial Black"/>
                                <w:sz w:val="52"/>
                                <w:szCs w:val="52"/>
                              </w:rPr>
                              <w:t>t</w:t>
                            </w:r>
                            <w:r w:rsidRPr="00656835">
                              <w:rPr>
                                <w:rFonts w:ascii="Arial Black" w:hAnsi="Arial Black"/>
                                <w:sz w:val="52"/>
                                <w:szCs w:val="52"/>
                              </w:rPr>
                              <w:t>ransition</w:t>
                            </w:r>
                          </w:p>
                        </w:txbxContent>
                      </wps:txbx>
                      <wps:bodyPr lIns="540000" tIns="216000"/>
                    </wps:wsp>
                  </a:graphicData>
                </a:graphic>
              </wp:inline>
            </w:drawing>
          </mc:Choice>
          <mc:Fallback>
            <w:pict>
              <v:roundrect w14:anchorId="67BA1896" id="Rectangle: Rounded Corners 1672880611" o:spid="_x0000_s1027" alt="&quot;&quot;" style="width:538.6pt;height:155.9pt;visibility:visible;mso-wrap-style:square;mso-left-percent:-10001;mso-top-percent:-10001;mso-position-horizontal:absolute;mso-position-horizontal-relative:char;mso-position-vertical:absolute;mso-position-vertical-relative:line;mso-left-percent:-10001;mso-top-percent:-10001;v-text-anchor:top" arcsize="19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" fillcolor="#692874 [3207]" stroked="f">
                <v:fill color2="#8e5e97 [3208]" rotate="t" angle="270" focus="100%" type="gradient"/>
                <v:stroke joinstyle="miter"/>
                <v:textbox inset="15mm,6mm">
                  <w:txbxContent>
                    <w:p w14:paraId="49AB508D" w14:textId="760DDC27" w:rsidR="006E327E" w:rsidRPr="00656835" w:rsidRDefault="0017680D" w:rsidP="006E327E">
                      <w:pPr>
                        <w:pStyle w:val="Title"/>
                        <w:ind w:right="5439"/>
                        <w:rPr>
                          <w:rFonts w:ascii="Arial Black" w:hAnsi="Arial Black"/>
                          <w:sz w:val="52"/>
                          <w:szCs w:val="52"/>
                        </w:rPr>
                      </w:pPr>
                      <w:r w:rsidRPr="00656835">
                        <w:rPr>
                          <w:rFonts w:ascii="Arial Black" w:hAnsi="Arial Black"/>
                          <w:sz w:val="52"/>
                          <w:szCs w:val="52"/>
                        </w:rPr>
                        <w:t xml:space="preserve">COVID-19 </w:t>
                      </w:r>
                      <w:r w:rsidR="00C17755" w:rsidRPr="00656835">
                        <w:rPr>
                          <w:rFonts w:ascii="Arial Black" w:hAnsi="Arial Black"/>
                          <w:sz w:val="52"/>
                          <w:szCs w:val="52"/>
                        </w:rPr>
                        <w:t>v</w:t>
                      </w:r>
                      <w:r w:rsidRPr="00656835">
                        <w:rPr>
                          <w:rFonts w:ascii="Arial Black" w:hAnsi="Arial Black"/>
                          <w:sz w:val="52"/>
                          <w:szCs w:val="52"/>
                        </w:rPr>
                        <w:t xml:space="preserve">accine NIP </w:t>
                      </w:r>
                      <w:r w:rsidR="00C17755" w:rsidRPr="00656835">
                        <w:rPr>
                          <w:rFonts w:ascii="Arial Black" w:hAnsi="Arial Black"/>
                          <w:sz w:val="52"/>
                          <w:szCs w:val="52"/>
                        </w:rPr>
                        <w:t>t</w:t>
                      </w:r>
                      <w:r w:rsidRPr="00656835">
                        <w:rPr>
                          <w:rFonts w:ascii="Arial Black" w:hAnsi="Arial Black"/>
                          <w:sz w:val="52"/>
                          <w:szCs w:val="52"/>
                        </w:rPr>
                        <w:t>ransition</w:t>
                      </w:r>
                    </w:p>
                  </w:txbxContent>
                </v:textbox>
                <w10:anchorlock/>
              </v:roundrect>
            </w:pict>
          </mc:Fallback>
        </mc:AlternateContent>
      </w:r>
      <w:r w:rsidR="006E327E" w:rsidRPr="00656835">
        <w:rPr>
          <w:rFonts w:ascii="Arial" w:hAnsi="Arial" w:cs="Arial"/>
          <w:noProof/>
        </w:rPr>
        <mc:AlternateContent>
          <mc:Choice Requires="wps">
            <w:drawing>
              <wp:anchor distT="0" distB="0" distL="114300" distR="114300" simplePos="0" relativeHeight="251676672" behindDoc="0" locked="1" layoutInCell="1" allowOverlap="1" wp14:anchorId="735273C2" wp14:editId="7BF4F87A">
                <wp:simplePos x="0" y="0"/>
                <wp:positionH relativeFrom="margin">
                  <wp:posOffset>3604260</wp:posOffset>
                </wp:positionH>
                <wp:positionV relativeFrom="page">
                  <wp:posOffset>364490</wp:posOffset>
                </wp:positionV>
                <wp:extent cx="2976880" cy="402590"/>
                <wp:effectExtent l="0" t="0" r="0" b="0"/>
                <wp:wrapNone/>
                <wp:docPr id="1976101177" name="Graphic 55" descr="Program advice for health professionals">
                  <a:extLst xmlns:a="http://schemas.openxmlformats.org/drawingml/2006/main">
                    <a:ext uri="{FF2B5EF4-FFF2-40B4-BE49-F238E27FC236}">
                      <a16:creationId xmlns:a16="http://schemas.microsoft.com/office/drawing/2014/main" id="{1EA3A4B7-9696-54CF-58F8-9129050F6564}"/>
                    </a:ext>
                  </a:extLst>
                </wp:docPr>
                <wp:cNvGraphicFramePr/>
                <a:graphic xmlns:a="http://schemas.openxmlformats.org/drawingml/2006/main">
                  <a:graphicData uri="http://schemas.microsoft.com/office/word/2010/wordprocessingShape">
                    <wps:wsp>
                      <wps:cNvSpPr/>
                      <wps:spPr>
                        <a:xfrm>
                          <a:off x="0" y="0"/>
                          <a:ext cx="2976880" cy="402590"/>
                        </a:xfrm>
                        <a:custGeom>
                          <a:avLst/>
                          <a:gdLst>
                            <a:gd name="csX0" fmla="*/ 0 w 2978550"/>
                            <a:gd name="csY0" fmla="*/ 0 h 404060"/>
                            <a:gd name="csX1" fmla="*/ 0 w 2978550"/>
                            <a:gd name="csY1" fmla="*/ 331435 h 404060"/>
                            <a:gd name="csX2" fmla="*/ 72626 w 2978550"/>
                            <a:gd name="csY2" fmla="*/ 404060 h 404060"/>
                            <a:gd name="csX3" fmla="*/ 2905925 w 2978550"/>
                            <a:gd name="csY3" fmla="*/ 404060 h 404060"/>
                            <a:gd name="csX4" fmla="*/ 2978550 w 2978550"/>
                            <a:gd name="csY4" fmla="*/ 331435 h 404060"/>
                            <a:gd name="csX5" fmla="*/ 2978550 w 2978550"/>
                            <a:gd name="csY5" fmla="*/ 0 h 404060"/>
                            <a:gd name="csX6" fmla="*/ 0 w 2978550"/>
                            <a:gd name="csY6" fmla="*/ 0 h 40406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978550" h="404060">
                              <a:moveTo>
                                <a:pt x="0" y="0"/>
                              </a:moveTo>
                              <a:lnTo>
                                <a:pt x="0" y="331435"/>
                              </a:lnTo>
                              <a:cubicBezTo>
                                <a:pt x="0" y="371597"/>
                                <a:pt x="32463" y="404060"/>
                                <a:pt x="72626" y="404060"/>
                              </a:cubicBezTo>
                              <a:lnTo>
                                <a:pt x="2905925" y="404060"/>
                              </a:lnTo>
                              <a:cubicBezTo>
                                <a:pt x="2946087" y="404060"/>
                                <a:pt x="2978550" y="371597"/>
                                <a:pt x="2978550" y="331435"/>
                              </a:cubicBezTo>
                              <a:lnTo>
                                <a:pt x="2978550" y="0"/>
                              </a:lnTo>
                              <a:lnTo>
                                <a:pt x="0" y="0"/>
                              </a:lnTo>
                              <a:close/>
                            </a:path>
                          </a:pathLst>
                        </a:custGeom>
                        <a:solidFill>
                          <a:schemeClr val="accent1"/>
                        </a:solidFill>
                        <a:ln w="12809" cap="flat">
                          <a:noFill/>
                          <a:prstDash val="solid"/>
                          <a:miter/>
                        </a:ln>
                      </wps:spPr>
                      <wps:txbx>
                        <w:txbxContent>
                          <w:p w14:paraId="024121BD" w14:textId="4966F85D" w:rsidR="006E327E" w:rsidRPr="00656835" w:rsidRDefault="007F33ED" w:rsidP="006E327E">
                            <w:pPr>
                              <w:pStyle w:val="Subtitle"/>
                              <w:rPr>
                                <w:rFonts w:ascii="Arial" w:hAnsi="Arial" w:cs="Arial"/>
                                <w:lang w:val="en-AU"/>
                              </w:rPr>
                            </w:pPr>
                            <w:r w:rsidRPr="00656835">
                              <w:rPr>
                                <w:rFonts w:ascii="Arial" w:hAnsi="Arial" w:cs="Arial"/>
                                <w:lang w:val="en-AU"/>
                              </w:rPr>
                              <w:t>Consumer fact</w:t>
                            </w:r>
                            <w:r w:rsidR="00001D23">
                              <w:rPr>
                                <w:rFonts w:ascii="Arial" w:hAnsi="Arial" w:cs="Arial"/>
                                <w:lang w:val="en-AU"/>
                              </w:rPr>
                              <w:t xml:space="preserve"> </w:t>
                            </w:r>
                            <w:r w:rsidRPr="00656835">
                              <w:rPr>
                                <w:rFonts w:ascii="Arial" w:hAnsi="Arial" w:cs="Arial"/>
                                <w:lang w:val="en-AU"/>
                              </w:rPr>
                              <w:t>sheet</w:t>
                            </w:r>
                          </w:p>
                        </w:txbxContent>
                      </wps:txbx>
                      <wps:bodyPr lIns="0" tIns="0" rIns="0" bIns="0" anchor="ctr" anchorCtr="1"/>
                    </wps:wsp>
                  </a:graphicData>
                </a:graphic>
                <wp14:sizeRelH relativeFrom="margin">
                  <wp14:pctWidth>0</wp14:pctWidth>
                </wp14:sizeRelH>
                <wp14:sizeRelV relativeFrom="margin">
                  <wp14:pctHeight>0</wp14:pctHeight>
                </wp14:sizeRelV>
              </wp:anchor>
            </w:drawing>
          </mc:Choice>
          <mc:Fallback>
            <w:pict>
              <v:shape w14:anchorId="735273C2" id="Graphic 55" o:spid="_x0000_s1028" alt="Program advice for health professionals" style="position:absolute;margin-left:283.8pt;margin-top:28.7pt;width:234.4pt;height:31.7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center" coordsize="2978550,404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" adj="-11796480,,5400" path="m,l,331435v,40162,32463,72625,72626,72625l2905925,404060v40162,,72625,-32463,72625,-72625l2978550,,,xe" fillcolor="#0067a0 [3204]" stroked="f" strokeweight=".35581mm">
                <v:stroke joinstyle="miter"/>
                <v:formulas/>
                <v:path arrowok="t" o:connecttype="custom" o:connectlocs="0,0;0,330229;72585,402590;2904296,402590;2976880,330229;2976880,0;0,0" o:connectangles="0,0,0,0,0,0,0" textboxrect="0,0,2978550,404060"/>
                <v:textbox inset="0,0,0,0">
                  <w:txbxContent>
                    <w:p w14:paraId="024121BD" w14:textId="4966F85D" w:rsidR="006E327E" w:rsidRPr="00656835" w:rsidRDefault="007F33ED" w:rsidP="006E327E">
                      <w:pPr>
                        <w:pStyle w:val="Subtitle"/>
                        <w:rPr>
                          <w:rFonts w:ascii="Arial" w:hAnsi="Arial" w:cs="Arial"/>
                          <w:lang w:val="en-AU"/>
                        </w:rPr>
                      </w:pPr>
                      <w:r w:rsidRPr="00656835">
                        <w:rPr>
                          <w:rFonts w:ascii="Arial" w:hAnsi="Arial" w:cs="Arial"/>
                          <w:lang w:val="en-AU"/>
                        </w:rPr>
                        <w:t>Consumer fact</w:t>
                      </w:r>
                      <w:r w:rsidR="00001D23">
                        <w:rPr>
                          <w:rFonts w:ascii="Arial" w:hAnsi="Arial" w:cs="Arial"/>
                          <w:lang w:val="en-AU"/>
                        </w:rPr>
                        <w:t xml:space="preserve"> </w:t>
                      </w:r>
                      <w:r w:rsidRPr="00656835">
                        <w:rPr>
                          <w:rFonts w:ascii="Arial" w:hAnsi="Arial" w:cs="Arial"/>
                          <w:lang w:val="en-AU"/>
                        </w:rPr>
                        <w:t>sheet</w:t>
                      </w:r>
                    </w:p>
                  </w:txbxContent>
                </v:textbox>
                <w10:wrap anchorx="margin" anchory="page"/>
                <w10:anchorlock/>
              </v:shape>
            </w:pict>
          </mc:Fallback>
        </mc:AlternateContent>
      </w:r>
    </w:p>
    <w:p w14:paraId="14F27E90" w14:textId="77777777" w:rsidR="00C5513D" w:rsidRPr="00656835" w:rsidRDefault="000806F1" w:rsidP="005240B2">
      <w:pPr>
        <w:spacing w:after="240"/>
        <w:rPr>
          <w:rFonts w:ascii="Arial" w:hAnsi="Arial" w:cs="Arial"/>
        </w:rPr>
      </w:pPr>
      <w:r w:rsidRPr="00656835">
        <w:rPr>
          <w:rFonts w:ascii="Arial" w:hAnsi="Arial" w:cs="Arial"/>
          <w:noProof/>
        </w:rPr>
        <mc:AlternateContent>
          <mc:Choice Requires="wps">
            <w:drawing>
              <wp:inline distT="0" distB="0" distL="0" distR="0" wp14:anchorId="4FE022FD" wp14:editId="71744A12">
                <wp:extent cx="6839585" cy="612000"/>
                <wp:effectExtent l="0" t="0" r="0" b="0"/>
                <wp:docPr id="1312132239" name="Rectangle: Rounded Corners 1"/>
                <wp:cNvGraphicFramePr/>
                <a:graphic xmlns:a="http://schemas.openxmlformats.org/drawingml/2006/main">
                  <a:graphicData uri="http://schemas.microsoft.com/office/word/2010/wordprocessingShape">
                    <wps:wsp>
                      <wps:cNvSpPr/>
                      <wps:spPr>
                        <a:xfrm>
                          <a:off x="0" y="0"/>
                          <a:ext cx="6839585" cy="612000"/>
                        </a:xfrm>
                        <a:prstGeom prst="roundRect">
                          <a:avLst>
                            <a:gd name="adj" fmla="val 24476"/>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A72F66" w14:textId="688F8BF0" w:rsidR="000806F1" w:rsidRPr="001208A6" w:rsidRDefault="00F03566" w:rsidP="005A0E19">
                            <w:pPr>
                              <w:spacing w:before="0" w:after="0" w:line="216" w:lineRule="auto"/>
                            </w:pPr>
                            <w:r w:rsidRPr="00F03566">
                              <w:t>From 1 October 2026, COVID-19 vaccines will be available for free through the National Immunisation Program (NIP) for eligible people at higher risk of severe illness. This fact sheet explains who can get a free COVID-19 vaccine, why eligibility is changing, and where to get vaccinated.</w:t>
                            </w:r>
                          </w:p>
                        </w:txbxContent>
                      </wps:txbx>
                      <wps:bodyPr rot="0" spcFirstLastPara="0" vertOverflow="overflow" horzOverflow="overflow" vert="horz" wrap="square" lIns="180000" tIns="36000" rIns="180000" bIns="0" numCol="1" spcCol="0" rtlCol="0" fromWordArt="0" anchor="t" anchorCtr="0" forceAA="0" compatLnSpc="1">
                        <a:prstTxWarp prst="textNoShape">
                          <a:avLst/>
                        </a:prstTxWarp>
                        <a:noAutofit/>
                      </wps:bodyPr>
                    </wps:wsp>
                  </a:graphicData>
                </a:graphic>
              </wp:inline>
            </w:drawing>
          </mc:Choice>
          <mc:Fallback>
            <w:pict>
              <v:roundrect w14:anchorId="4FE022FD" id="Rectangle: Rounded Corners 1" o:spid="_x0000_s1029" style="width:538.55pt;height:48.2pt;visibility:visible;mso-wrap-style:square;mso-left-percent:-10001;mso-top-percent:-10001;mso-position-horizontal:absolute;mso-position-horizontal-relative:char;mso-position-vertical:absolute;mso-position-vertical-relative:line;mso-left-percent:-10001;mso-top-percent:-10001;v-text-anchor:top" arcsize="160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" fillcolor="#efe9f1 [665]" stroked="f" strokeweight="1pt">
                <v:stroke joinstyle="miter"/>
                <v:textbox inset="5mm,1mm,5mm,0">
                  <w:txbxContent>
                    <w:p w14:paraId="4AA72F66" w14:textId="688F8BF0" w:rsidR="000806F1" w:rsidRPr="001208A6" w:rsidRDefault="00F03566" w:rsidP="005A0E19">
                      <w:pPr>
                        <w:spacing w:before="0" w:after="0" w:line="216" w:lineRule="auto"/>
                      </w:pPr>
                      <w:r w:rsidRPr="00F03566">
                        <w:t>From 1 October 2026, COVID-19 vaccines will be available for free through the National Immunisation Program (NIP) for eligible people at higher risk of severe illness. This fact sheet explains who can get a free COVID-19 vaccine, why eligibility is changing, and where to get vaccinated.</w:t>
                      </w:r>
                    </w:p>
                  </w:txbxContent>
                </v:textbox>
                <w10:anchorlock/>
              </v:roundrect>
            </w:pict>
          </mc:Fallback>
        </mc:AlternateContent>
      </w:r>
    </w:p>
    <w:p w14:paraId="35EE191A" w14:textId="77777777" w:rsidR="005240B2" w:rsidRPr="00656835" w:rsidRDefault="005240B2" w:rsidP="005A0E19">
      <w:pPr>
        <w:spacing w:before="120" w:after="120"/>
        <w:rPr>
          <w:rFonts w:ascii="Arial" w:hAnsi="Arial" w:cs="Arial"/>
        </w:rPr>
        <w:sectPr w:rsidR="005240B2" w:rsidRPr="00656835" w:rsidSect="00CB2836">
          <w:headerReference w:type="even" r:id="rId14"/>
          <w:headerReference w:type="default" r:id="rId15"/>
          <w:footerReference w:type="even" r:id="rId16"/>
          <w:footerReference w:type="default" r:id="rId17"/>
          <w:footerReference w:type="first" r:id="rId18"/>
          <w:type w:val="continuous"/>
          <w:pgSz w:w="11906" w:h="16838"/>
          <w:pgMar w:top="567" w:right="567" w:bottom="567" w:left="567" w:header="567" w:footer="397" w:gutter="0"/>
          <w:cols w:space="708"/>
          <w:titlePg/>
          <w:docGrid w:linePitch="360"/>
        </w:sectPr>
      </w:pPr>
    </w:p>
    <w:p w14:paraId="0A45DC88" w14:textId="77777777" w:rsidR="00C5513D" w:rsidRPr="00656835" w:rsidRDefault="00C5513D" w:rsidP="005A0E19">
      <w:pPr>
        <w:spacing w:after="120"/>
        <w:rPr>
          <w:rFonts w:ascii="Arial" w:hAnsi="Arial" w:cs="Arial"/>
        </w:rPr>
      </w:pPr>
      <w:r w:rsidRPr="00656835">
        <w:rPr>
          <w:rFonts w:ascii="Arial" w:hAnsi="Arial" w:cs="Arial"/>
          <w:noProof/>
        </w:rPr>
        <mc:AlternateContent>
          <mc:Choice Requires="wps">
            <w:drawing>
              <wp:inline distT="0" distB="0" distL="0" distR="0" wp14:anchorId="70361C1A" wp14:editId="24C7FABB">
                <wp:extent cx="3239770" cy="468000"/>
                <wp:effectExtent l="0" t="0" r="17780" b="27305"/>
                <wp:docPr id="1376262413" name="Rectangle: Rounded Corners 1"/>
                <wp:cNvGraphicFramePr/>
                <a:graphic xmlns:a="http://schemas.openxmlformats.org/drawingml/2006/main">
                  <a:graphicData uri="http://schemas.microsoft.com/office/word/2010/wordprocessingShape">
                    <wps:wsp>
                      <wps:cNvSpPr/>
                      <wps:spPr>
                        <a:xfrm>
                          <a:off x="0" y="0"/>
                          <a:ext cx="3239770" cy="468000"/>
                        </a:xfrm>
                        <a:prstGeom prst="roundRect">
                          <a:avLst>
                            <a:gd name="adj" fmla="val 22941"/>
                          </a:avLst>
                        </a:prstGeom>
                        <a:solidFill>
                          <a:schemeClr val="bg1"/>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EE46E5" w14:textId="7CEA5F2B" w:rsidR="00C5513D" w:rsidRPr="00656835" w:rsidRDefault="00626E5E" w:rsidP="001208A6">
                            <w:pPr>
                              <w:pStyle w:val="Heading2"/>
                              <w:rPr>
                                <w:rFonts w:ascii="Arial" w:hAnsi="Arial" w:cs="Arial"/>
                              </w:rPr>
                            </w:pPr>
                            <w:r w:rsidRPr="00656835">
                              <w:rPr>
                                <w:rFonts w:ascii="Arial" w:hAnsi="Arial" w:cs="Arial"/>
                              </w:rPr>
                              <w:t>Who can get a free COVID-19 vaccine from 1 October 2026?</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0361C1A" id="_x0000_s1030" style="width:255.1pt;height:36.85pt;visibility:visible;mso-wrap-style:square;mso-left-percent:-10001;mso-top-percent:-10001;mso-position-horizontal:absolute;mso-position-horizontal-relative:char;mso-position-vertical:absolute;mso-position-vertical-relative:line;mso-left-percent:-10001;mso-top-percent:-10001;v-text-anchor:middle" arcsize="150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" fillcolor="white [3212]" strokecolor="#b493b9 [3209]" strokeweight="1pt">
                <v:stroke joinstyle="miter"/>
                <v:textbox inset=",0,,0">
                  <w:txbxContent>
                    <w:p w14:paraId="3FEE46E5" w14:textId="7CEA5F2B" w:rsidR="00C5513D" w:rsidRPr="00656835" w:rsidRDefault="00626E5E" w:rsidP="001208A6">
                      <w:pPr>
                        <w:pStyle w:val="Heading2"/>
                        <w:rPr>
                          <w:rFonts w:ascii="Arial" w:hAnsi="Arial" w:cs="Arial"/>
                        </w:rPr>
                      </w:pPr>
                      <w:r w:rsidRPr="00656835">
                        <w:rPr>
                          <w:rFonts w:ascii="Arial" w:hAnsi="Arial" w:cs="Arial"/>
                        </w:rPr>
                        <w:t>Who can get a free COVID-19 vaccine from 1 October 2026?</w:t>
                      </w:r>
                    </w:p>
                  </w:txbxContent>
                </v:textbox>
                <w10:anchorlock/>
              </v:roundrect>
            </w:pict>
          </mc:Fallback>
        </mc:AlternateContent>
      </w:r>
    </w:p>
    <w:p w14:paraId="702A3CF8" w14:textId="68A27013" w:rsidR="001A6A39" w:rsidRPr="00656835" w:rsidRDefault="00F13275" w:rsidP="00C74F54">
      <w:pPr>
        <w:spacing w:before="120" w:after="120"/>
        <w:rPr>
          <w:rFonts w:ascii="Arial" w:hAnsi="Arial" w:cs="Arial"/>
        </w:rPr>
      </w:pPr>
      <w:r w:rsidRPr="00656835">
        <w:rPr>
          <w:rFonts w:ascii="Arial" w:hAnsi="Arial" w:cs="Arial"/>
        </w:rPr>
        <w:t>From 1 October 2026, COVID-19 vaccines will be free under the NIP for eligible people who are at higher risk of severe illness from COVID-19. This includes</w:t>
      </w:r>
      <w:r w:rsidR="001A6A39" w:rsidRPr="00656835">
        <w:rPr>
          <w:rFonts w:ascii="Arial" w:hAnsi="Arial" w:cs="Arial"/>
        </w:rPr>
        <w:t>:</w:t>
      </w:r>
    </w:p>
    <w:p w14:paraId="76559068" w14:textId="77777777" w:rsidR="00F659DA" w:rsidRPr="00656835" w:rsidRDefault="00F659DA" w:rsidP="00F659DA">
      <w:pPr>
        <w:pStyle w:val="ListBullet"/>
        <w:rPr>
          <w:rFonts w:ascii="Arial" w:hAnsi="Arial" w:cs="Arial"/>
        </w:rPr>
      </w:pPr>
      <w:r w:rsidRPr="00656835">
        <w:rPr>
          <w:rFonts w:ascii="Arial" w:hAnsi="Arial" w:cs="Arial"/>
        </w:rPr>
        <w:t xml:space="preserve">all adults aged 75 years and over (two free doses per year, given around six months apart) </w:t>
      </w:r>
    </w:p>
    <w:p w14:paraId="4B91E47C" w14:textId="77777777" w:rsidR="00F659DA" w:rsidRPr="00656835" w:rsidRDefault="00F659DA" w:rsidP="00F659DA">
      <w:pPr>
        <w:pStyle w:val="ListBullet"/>
        <w:rPr>
          <w:rFonts w:ascii="Arial" w:hAnsi="Arial" w:cs="Arial"/>
        </w:rPr>
      </w:pPr>
      <w:r w:rsidRPr="00656835">
        <w:rPr>
          <w:rFonts w:ascii="Arial" w:hAnsi="Arial" w:cs="Arial"/>
        </w:rPr>
        <w:t xml:space="preserve">adults aged 65–74 years (one free dose per year) </w:t>
      </w:r>
    </w:p>
    <w:p w14:paraId="36F748E2" w14:textId="77777777" w:rsidR="00F659DA" w:rsidRPr="00656835" w:rsidRDefault="00F659DA" w:rsidP="00F659DA">
      <w:pPr>
        <w:pStyle w:val="ListBullet"/>
        <w:rPr>
          <w:rFonts w:ascii="Arial" w:hAnsi="Arial" w:cs="Arial"/>
        </w:rPr>
      </w:pPr>
      <w:r w:rsidRPr="00656835">
        <w:rPr>
          <w:rFonts w:ascii="Arial" w:hAnsi="Arial" w:cs="Arial"/>
        </w:rPr>
        <w:t xml:space="preserve">Aboriginal and Torres Strait Islander people aged 50–74 years (one free dose per year) </w:t>
      </w:r>
    </w:p>
    <w:p w14:paraId="47B3C5CA" w14:textId="2A5C36E0" w:rsidR="00F659DA" w:rsidRPr="00656835" w:rsidRDefault="00F659DA" w:rsidP="00F659DA">
      <w:pPr>
        <w:pStyle w:val="ListBullet"/>
        <w:rPr>
          <w:rFonts w:ascii="Arial" w:hAnsi="Arial" w:cs="Arial"/>
        </w:rPr>
      </w:pPr>
      <w:r w:rsidRPr="00656835">
        <w:rPr>
          <w:rFonts w:ascii="Arial" w:hAnsi="Arial" w:cs="Arial"/>
        </w:rPr>
        <w:t>adults aged 18</w:t>
      </w:r>
      <w:r w:rsidR="00B5700E" w:rsidRPr="00656835">
        <w:rPr>
          <w:rFonts w:ascii="Arial" w:hAnsi="Arial" w:cs="Arial"/>
        </w:rPr>
        <w:t>–64</w:t>
      </w:r>
      <w:r w:rsidRPr="00656835">
        <w:rPr>
          <w:rFonts w:ascii="Arial" w:hAnsi="Arial" w:cs="Arial"/>
        </w:rPr>
        <w:t xml:space="preserve"> years with</w:t>
      </w:r>
      <w:r w:rsidR="00B5700E" w:rsidRPr="00656835">
        <w:rPr>
          <w:rFonts w:ascii="Arial" w:hAnsi="Arial" w:cs="Arial"/>
        </w:rPr>
        <w:t xml:space="preserve"> a</w:t>
      </w:r>
      <w:r w:rsidRPr="00656835">
        <w:rPr>
          <w:rFonts w:ascii="Arial" w:hAnsi="Arial" w:cs="Arial"/>
        </w:rPr>
        <w:t xml:space="preserve"> severely compromised immune system (one free dose per </w:t>
      </w:r>
      <w:r w:rsidR="00B5700E" w:rsidRPr="00656835">
        <w:rPr>
          <w:rFonts w:ascii="Arial" w:hAnsi="Arial" w:cs="Arial"/>
        </w:rPr>
        <w:t>year</w:t>
      </w:r>
      <w:r w:rsidRPr="00656835">
        <w:rPr>
          <w:rFonts w:ascii="Arial" w:hAnsi="Arial" w:cs="Arial"/>
        </w:rPr>
        <w:t>) – speak to your immunisation provider for advice on which conditions are included.</w:t>
      </w:r>
    </w:p>
    <w:p w14:paraId="221E2644" w14:textId="3629C3FC" w:rsidR="006C0C95" w:rsidRPr="00656835" w:rsidRDefault="003A02F6" w:rsidP="00C74F54">
      <w:pPr>
        <w:spacing w:before="120" w:after="120"/>
        <w:rPr>
          <w:rFonts w:ascii="Arial" w:hAnsi="Arial" w:cs="Arial"/>
        </w:rPr>
      </w:pPr>
      <w:r w:rsidRPr="00656835">
        <w:rPr>
          <w:rFonts w:ascii="Arial" w:hAnsi="Arial" w:cs="Arial"/>
        </w:rPr>
        <w:t>If you are not eligible for a free COVID-19 vaccine through the NIP, getting vaccinated may still be helpful and you can choose to purchase the vaccine privately. Talk to your health professional about the benefits and risks for your individual situation</w:t>
      </w:r>
      <w:r w:rsidR="001A6A39" w:rsidRPr="00656835">
        <w:rPr>
          <w:rFonts w:ascii="Arial" w:hAnsi="Arial" w:cs="Arial"/>
        </w:rPr>
        <w:t>.</w:t>
      </w:r>
    </w:p>
    <w:p w14:paraId="7A7C87E2" w14:textId="02E4E47C" w:rsidR="00C5513D" w:rsidRPr="00656835" w:rsidRDefault="00C5513D" w:rsidP="005A0E19">
      <w:pPr>
        <w:spacing w:before="120" w:after="120"/>
        <w:rPr>
          <w:rFonts w:ascii="Arial" w:hAnsi="Arial" w:cs="Arial"/>
        </w:rPr>
      </w:pPr>
      <w:r w:rsidRPr="00656835">
        <w:rPr>
          <w:rFonts w:ascii="Arial" w:hAnsi="Arial" w:cs="Arial"/>
          <w:noProof/>
        </w:rPr>
        <mc:AlternateContent>
          <mc:Choice Requires="wps">
            <w:drawing>
              <wp:inline distT="0" distB="0" distL="0" distR="0" wp14:anchorId="77C5FF50" wp14:editId="49CC819A">
                <wp:extent cx="3239770" cy="468000"/>
                <wp:effectExtent l="0" t="0" r="17780" b="27305"/>
                <wp:docPr id="915447238" name="Rectangle: Rounded Corners 1"/>
                <wp:cNvGraphicFramePr/>
                <a:graphic xmlns:a="http://schemas.openxmlformats.org/drawingml/2006/main">
                  <a:graphicData uri="http://schemas.microsoft.com/office/word/2010/wordprocessingShape">
                    <wps:wsp>
                      <wps:cNvSpPr/>
                      <wps:spPr>
                        <a:xfrm>
                          <a:off x="0" y="0"/>
                          <a:ext cx="3239770" cy="468000"/>
                        </a:xfrm>
                        <a:prstGeom prst="roundRect">
                          <a:avLst>
                            <a:gd name="adj" fmla="val 24391"/>
                          </a:avLst>
                        </a:prstGeom>
                        <a:solidFill>
                          <a:schemeClr val="bg1"/>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E85E7E" w14:textId="42A2F705" w:rsidR="00C5513D" w:rsidRPr="00656835" w:rsidRDefault="006947ED" w:rsidP="00C93FD7">
                            <w:pPr>
                              <w:pStyle w:val="Heading2"/>
                              <w:rPr>
                                <w:rFonts w:ascii="Arial" w:hAnsi="Arial" w:cs="Arial"/>
                              </w:rPr>
                            </w:pPr>
                            <w:r w:rsidRPr="00656835">
                              <w:rPr>
                                <w:rFonts w:ascii="Arial" w:hAnsi="Arial" w:cs="Arial"/>
                              </w:rPr>
                              <w:t>Why will free COVID-19 vaccines be available only for some groups?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7C5FF50" id="_x0000_s1031" style="width:255.1pt;height:36.85pt;visibility:visible;mso-wrap-style:square;mso-left-percent:-10001;mso-top-percent:-10001;mso-position-horizontal:absolute;mso-position-horizontal-relative:char;mso-position-vertical:absolute;mso-position-vertical-relative:line;mso-left-percent:-10001;mso-top-percent:-10001;v-text-anchor:middle" arcsize="159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" fillcolor="white [3212]" strokecolor="#b493b9 [3209]" strokeweight="1pt">
                <v:stroke joinstyle="miter"/>
                <v:textbox inset=",0,,0">
                  <w:txbxContent>
                    <w:p w14:paraId="50E85E7E" w14:textId="42A2F705" w:rsidR="00C5513D" w:rsidRPr="00656835" w:rsidRDefault="006947ED" w:rsidP="00C93FD7">
                      <w:pPr>
                        <w:pStyle w:val="Heading2"/>
                        <w:rPr>
                          <w:rFonts w:ascii="Arial" w:hAnsi="Arial" w:cs="Arial"/>
                        </w:rPr>
                      </w:pPr>
                      <w:r w:rsidRPr="00656835">
                        <w:rPr>
                          <w:rFonts w:ascii="Arial" w:hAnsi="Arial" w:cs="Arial"/>
                        </w:rPr>
                        <w:t>Why will free COVID-19 vaccines be available only for some groups?</w:t>
                      </w:r>
                    </w:p>
                  </w:txbxContent>
                </v:textbox>
                <w10:anchorlock/>
              </v:roundrect>
            </w:pict>
          </mc:Fallback>
        </mc:AlternateContent>
      </w:r>
    </w:p>
    <w:p w14:paraId="5AF94271" w14:textId="77777777" w:rsidR="00BB47DD" w:rsidRPr="00656835" w:rsidRDefault="00BB47DD" w:rsidP="00BB47DD">
      <w:pPr>
        <w:spacing w:before="120" w:after="120"/>
        <w:rPr>
          <w:rFonts w:ascii="Arial" w:hAnsi="Arial" w:cs="Arial"/>
        </w:rPr>
      </w:pPr>
      <w:r w:rsidRPr="00656835">
        <w:rPr>
          <w:rFonts w:ascii="Arial" w:hAnsi="Arial" w:cs="Arial"/>
        </w:rPr>
        <w:t>During the COVID-19 pandemic, COVID-19 vaccines were free for everyone in Australia as part of the national pandemic response to help protect people from a newly emerging disease.</w:t>
      </w:r>
    </w:p>
    <w:p w14:paraId="2776C8A9" w14:textId="77777777" w:rsidR="00BB47DD" w:rsidRPr="00656835" w:rsidRDefault="00BB47DD" w:rsidP="00BB47DD">
      <w:pPr>
        <w:spacing w:before="120" w:after="120"/>
        <w:rPr>
          <w:rFonts w:ascii="Arial" w:hAnsi="Arial" w:cs="Arial"/>
        </w:rPr>
      </w:pPr>
      <w:r w:rsidRPr="00656835">
        <w:rPr>
          <w:rFonts w:ascii="Arial" w:hAnsi="Arial" w:cs="Arial"/>
        </w:rPr>
        <w:t>Since then, many people in Australia have received COVID-19 vaccines or have experienced COVID-19 infection. This has helped build a level of widespread protection across the community. The virus that causes COVID-19 has also changed over time, with new variants (strains) affecting  how it impacts people. More recent variants have generally been associated with milder disease.</w:t>
      </w:r>
    </w:p>
    <w:p w14:paraId="1675D84C" w14:textId="12FCCC8C" w:rsidR="00C5513D" w:rsidRPr="00656835" w:rsidRDefault="00BB47DD" w:rsidP="00BB47DD">
      <w:pPr>
        <w:spacing w:before="120" w:after="120"/>
        <w:rPr>
          <w:rFonts w:ascii="Arial" w:hAnsi="Arial" w:cs="Arial"/>
        </w:rPr>
      </w:pPr>
      <w:r w:rsidRPr="00656835">
        <w:rPr>
          <w:rFonts w:ascii="Arial" w:hAnsi="Arial" w:cs="Arial"/>
        </w:rPr>
        <w:t>Now that COVID-19 vaccines are moving to the routine NIP schedule, they will be free to those most at risk of serious illness.</w:t>
      </w:r>
    </w:p>
    <w:p w14:paraId="3B24887E" w14:textId="7D629CAA" w:rsidR="007C2ECA" w:rsidRPr="00656835" w:rsidRDefault="007C2ECA" w:rsidP="005A0E19">
      <w:pPr>
        <w:spacing w:before="120" w:after="120"/>
        <w:rPr>
          <w:rFonts w:ascii="Arial" w:hAnsi="Arial" w:cs="Arial"/>
        </w:rPr>
      </w:pPr>
      <w:r w:rsidRPr="00656835">
        <w:rPr>
          <w:rFonts w:ascii="Arial" w:hAnsi="Arial" w:cs="Arial"/>
          <w:noProof/>
        </w:rPr>
        <mc:AlternateContent>
          <mc:Choice Requires="wps">
            <w:drawing>
              <wp:inline distT="0" distB="0" distL="0" distR="0" wp14:anchorId="7E0DE9D3" wp14:editId="2FCE5715">
                <wp:extent cx="3239770" cy="468000"/>
                <wp:effectExtent l="0" t="0" r="17780" b="27305"/>
                <wp:docPr id="1349312681" name="Rectangle: Rounded Corners 1"/>
                <wp:cNvGraphicFramePr/>
                <a:graphic xmlns:a="http://schemas.openxmlformats.org/drawingml/2006/main">
                  <a:graphicData uri="http://schemas.microsoft.com/office/word/2010/wordprocessingShape">
                    <wps:wsp>
                      <wps:cNvSpPr/>
                      <wps:spPr>
                        <a:xfrm>
                          <a:off x="0" y="0"/>
                          <a:ext cx="3239770" cy="468000"/>
                        </a:xfrm>
                        <a:prstGeom prst="roundRect">
                          <a:avLst>
                            <a:gd name="adj" fmla="val 24391"/>
                          </a:avLst>
                        </a:prstGeom>
                        <a:solidFill>
                          <a:schemeClr val="bg1"/>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DD8040" w14:textId="2B2C917B" w:rsidR="007C2ECA" w:rsidRPr="00656835" w:rsidRDefault="00D31FAB" w:rsidP="007C2ECA">
                            <w:pPr>
                              <w:pStyle w:val="Heading2"/>
                              <w:rPr>
                                <w:rFonts w:ascii="Arial" w:hAnsi="Arial" w:cs="Arial"/>
                              </w:rPr>
                            </w:pPr>
                            <w:r w:rsidRPr="00656835">
                              <w:rPr>
                                <w:rFonts w:ascii="Arial" w:hAnsi="Arial" w:cs="Arial"/>
                              </w:rPr>
                              <w:t>Where to get the COVID-19 vaccine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E0DE9D3" id="_x0000_s1032" style="width:255.1pt;height:36.85pt;visibility:visible;mso-wrap-style:square;mso-left-percent:-10001;mso-top-percent:-10001;mso-position-horizontal:absolute;mso-position-horizontal-relative:char;mso-position-vertical:absolute;mso-position-vertical-relative:line;mso-left-percent:-10001;mso-top-percent:-10001;v-text-anchor:middle" arcsize="159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" fillcolor="white [3212]" strokecolor="#b493b9 [3209]" strokeweight="1pt">
                <v:stroke joinstyle="miter"/>
                <v:textbox inset=",0,,0">
                  <w:txbxContent>
                    <w:p w14:paraId="4EDD8040" w14:textId="2B2C917B" w:rsidR="007C2ECA" w:rsidRPr="00656835" w:rsidRDefault="00D31FAB" w:rsidP="007C2ECA">
                      <w:pPr>
                        <w:pStyle w:val="Heading2"/>
                        <w:rPr>
                          <w:rFonts w:ascii="Arial" w:hAnsi="Arial" w:cs="Arial"/>
                        </w:rPr>
                      </w:pPr>
                      <w:r w:rsidRPr="00656835">
                        <w:rPr>
                          <w:rFonts w:ascii="Arial" w:hAnsi="Arial" w:cs="Arial"/>
                        </w:rPr>
                        <w:t>Where to get the COVID-19 vaccine</w:t>
                      </w:r>
                    </w:p>
                  </w:txbxContent>
                </v:textbox>
                <w10:anchorlock/>
              </v:roundrect>
            </w:pict>
          </mc:Fallback>
        </mc:AlternateContent>
      </w:r>
    </w:p>
    <w:p w14:paraId="20C09D34" w14:textId="38F8A384" w:rsidR="002F0A5A" w:rsidRPr="00656835" w:rsidRDefault="00EB4351" w:rsidP="003F62A2">
      <w:pPr>
        <w:spacing w:before="120" w:after="0"/>
        <w:rPr>
          <w:rFonts w:ascii="Arial" w:hAnsi="Arial" w:cs="Arial"/>
          <w:b/>
          <w:bCs/>
          <w:color w:val="692874" w:themeColor="accent4"/>
        </w:rPr>
      </w:pPr>
      <w:r w:rsidRPr="00656835">
        <w:rPr>
          <w:rFonts w:ascii="Arial" w:hAnsi="Arial" w:cs="Arial"/>
          <w:b/>
          <w:bCs/>
          <w:color w:val="692874" w:themeColor="accent4"/>
        </w:rPr>
        <w:t>Vaccination appointments can be booked at a range of health services including:</w:t>
      </w:r>
      <w:r w:rsidR="002F0A5A" w:rsidRPr="00656835">
        <w:rPr>
          <w:rFonts w:ascii="Arial" w:hAnsi="Arial" w:cs="Arial"/>
          <w:b/>
          <w:bCs/>
          <w:color w:val="692874" w:themeColor="accent4"/>
        </w:rPr>
        <w:t xml:space="preserve"> </w:t>
      </w:r>
    </w:p>
    <w:p w14:paraId="34A3C8B3" w14:textId="2E092403" w:rsidR="004A0BC7" w:rsidRPr="00656835" w:rsidRDefault="004A0BC7" w:rsidP="004A0BC7">
      <w:pPr>
        <w:pStyle w:val="ListBullet"/>
        <w:rPr>
          <w:rFonts w:ascii="Arial" w:hAnsi="Arial" w:cs="Arial"/>
        </w:rPr>
      </w:pPr>
      <w:r w:rsidRPr="00656835">
        <w:rPr>
          <w:rFonts w:ascii="Arial" w:hAnsi="Arial" w:cs="Arial"/>
        </w:rPr>
        <w:t xml:space="preserve">doctors or general practices </w:t>
      </w:r>
    </w:p>
    <w:p w14:paraId="0A57486F" w14:textId="77777777" w:rsidR="004A0BC7" w:rsidRPr="00656835" w:rsidRDefault="004A0BC7" w:rsidP="004A0BC7">
      <w:pPr>
        <w:pStyle w:val="ListBullet"/>
        <w:rPr>
          <w:rFonts w:ascii="Arial" w:hAnsi="Arial" w:cs="Arial"/>
        </w:rPr>
      </w:pPr>
      <w:r w:rsidRPr="00656835">
        <w:rPr>
          <w:rFonts w:ascii="Arial" w:hAnsi="Arial" w:cs="Arial"/>
        </w:rPr>
        <w:t xml:space="preserve">local council immunisation clinics (available in some states and territories) </w:t>
      </w:r>
    </w:p>
    <w:p w14:paraId="51826FCA" w14:textId="77777777" w:rsidR="004A0BC7" w:rsidRPr="00656835" w:rsidRDefault="004A0BC7" w:rsidP="004A0BC7">
      <w:pPr>
        <w:pStyle w:val="ListBullet"/>
        <w:rPr>
          <w:rFonts w:ascii="Arial" w:hAnsi="Arial" w:cs="Arial"/>
        </w:rPr>
      </w:pPr>
      <w:r w:rsidRPr="00656835">
        <w:rPr>
          <w:rFonts w:ascii="Arial" w:hAnsi="Arial" w:cs="Arial"/>
        </w:rPr>
        <w:t xml:space="preserve">community health centres </w:t>
      </w:r>
    </w:p>
    <w:p w14:paraId="14076B55" w14:textId="77777777" w:rsidR="004A0BC7" w:rsidRPr="00656835" w:rsidRDefault="004A0BC7" w:rsidP="004A0BC7">
      <w:pPr>
        <w:pStyle w:val="ListBullet"/>
        <w:rPr>
          <w:rFonts w:ascii="Arial" w:hAnsi="Arial" w:cs="Arial"/>
        </w:rPr>
      </w:pPr>
      <w:r w:rsidRPr="00656835">
        <w:rPr>
          <w:rFonts w:ascii="Arial" w:hAnsi="Arial" w:cs="Arial"/>
        </w:rPr>
        <w:t xml:space="preserve">Aboriginal and/or Torres Strait Islander health services </w:t>
      </w:r>
    </w:p>
    <w:p w14:paraId="562CB65E" w14:textId="79C24608" w:rsidR="002F0A5A" w:rsidRPr="00656835" w:rsidRDefault="004A0BC7" w:rsidP="004A0BC7">
      <w:pPr>
        <w:pStyle w:val="ListBullet"/>
        <w:rPr>
          <w:rFonts w:ascii="Arial" w:hAnsi="Arial" w:cs="Arial"/>
        </w:rPr>
      </w:pPr>
      <w:r w:rsidRPr="00656835">
        <w:rPr>
          <w:rFonts w:ascii="Arial" w:hAnsi="Arial" w:cs="Arial"/>
        </w:rPr>
        <w:t>participating pharmacies</w:t>
      </w:r>
      <w:r w:rsidR="002F0A5A" w:rsidRPr="00656835">
        <w:rPr>
          <w:rFonts w:ascii="Arial" w:hAnsi="Arial" w:cs="Arial"/>
        </w:rPr>
        <w:t xml:space="preserve">. </w:t>
      </w:r>
    </w:p>
    <w:p w14:paraId="0D4C9ADB" w14:textId="02E89475" w:rsidR="007C2ECA" w:rsidRPr="00656835" w:rsidRDefault="0024101A" w:rsidP="002F0A5A">
      <w:pPr>
        <w:rPr>
          <w:rFonts w:ascii="Arial" w:hAnsi="Arial" w:cs="Arial"/>
        </w:rPr>
      </w:pPr>
      <w:r w:rsidRPr="00656835">
        <w:rPr>
          <w:rFonts w:ascii="Arial" w:hAnsi="Arial" w:cs="Arial"/>
        </w:rPr>
        <w:t>While NIP vaccines are free for eligible people, vaccination providers may charge a consultation or administration fee for the visit</w:t>
      </w:r>
      <w:r w:rsidR="002F0A5A" w:rsidRPr="00656835">
        <w:rPr>
          <w:rFonts w:ascii="Arial" w:hAnsi="Arial" w:cs="Arial"/>
        </w:rPr>
        <w:t>.</w:t>
      </w:r>
    </w:p>
    <w:p w14:paraId="1CD1C6FC" w14:textId="43627F4F" w:rsidR="002714E1" w:rsidRPr="00656835" w:rsidRDefault="002714E1" w:rsidP="005A0E19">
      <w:pPr>
        <w:spacing w:before="120" w:after="120"/>
        <w:rPr>
          <w:rFonts w:ascii="Arial" w:hAnsi="Arial" w:cs="Arial"/>
        </w:rPr>
      </w:pPr>
      <w:r w:rsidRPr="00656835">
        <w:rPr>
          <w:rFonts w:ascii="Arial" w:hAnsi="Arial" w:cs="Arial"/>
          <w:noProof/>
        </w:rPr>
        <mc:AlternateContent>
          <mc:Choice Requires="wps">
            <w:drawing>
              <wp:inline distT="0" distB="0" distL="0" distR="0" wp14:anchorId="26A64592" wp14:editId="02D006C6">
                <wp:extent cx="3239770" cy="468000"/>
                <wp:effectExtent l="0" t="0" r="17780" b="27305"/>
                <wp:docPr id="1659611941" name="Rectangle: Rounded Corners 1"/>
                <wp:cNvGraphicFramePr/>
                <a:graphic xmlns:a="http://schemas.openxmlformats.org/drawingml/2006/main">
                  <a:graphicData uri="http://schemas.microsoft.com/office/word/2010/wordprocessingShape">
                    <wps:wsp>
                      <wps:cNvSpPr/>
                      <wps:spPr>
                        <a:xfrm>
                          <a:off x="0" y="0"/>
                          <a:ext cx="3239770" cy="468000"/>
                        </a:xfrm>
                        <a:prstGeom prst="roundRect">
                          <a:avLst>
                            <a:gd name="adj" fmla="val 19400"/>
                          </a:avLst>
                        </a:prstGeom>
                        <a:solidFill>
                          <a:schemeClr val="bg1"/>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0D52B5" w14:textId="7F9E0A33" w:rsidR="002714E1" w:rsidRPr="00656835" w:rsidRDefault="00004AFC" w:rsidP="002714E1">
                            <w:pPr>
                              <w:pStyle w:val="Heading2"/>
                              <w:rPr>
                                <w:rFonts w:ascii="Arial" w:hAnsi="Arial" w:cs="Arial"/>
                              </w:rPr>
                            </w:pPr>
                            <w:r w:rsidRPr="00656835">
                              <w:rPr>
                                <w:rFonts w:ascii="Arial" w:hAnsi="Arial" w:cs="Arial"/>
                              </w:rPr>
                              <w:t>What is COVID</w:t>
                            </w:r>
                            <w:r w:rsidRPr="00656835">
                              <w:rPr>
                                <w:rFonts w:ascii="Cambria Math" w:hAnsi="Cambria Math" w:cs="Cambria Math"/>
                              </w:rPr>
                              <w:t>‑</w:t>
                            </w:r>
                            <w:r w:rsidRPr="00656835">
                              <w:rPr>
                                <w:rFonts w:ascii="Arial" w:hAnsi="Arial" w:cs="Arial"/>
                              </w:rPr>
                              <w:t>19?</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6A64592" id="_x0000_s1033" style="width:255.1pt;height:36.85pt;visibility:visible;mso-wrap-style:square;mso-left-percent:-10001;mso-top-percent:-10001;mso-position-horizontal:absolute;mso-position-horizontal-relative:char;mso-position-vertical:absolute;mso-position-vertical-relative:line;mso-left-percent:-10001;mso-top-percent:-10001;v-text-anchor:middle" arcsize="127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" fillcolor="white [3212]" strokecolor="#b493b9 [3209]" strokeweight="1pt">
                <v:stroke joinstyle="miter"/>
                <v:textbox inset=",0,,0">
                  <w:txbxContent>
                    <w:p w14:paraId="690D52B5" w14:textId="7F9E0A33" w:rsidR="002714E1" w:rsidRPr="00656835" w:rsidRDefault="00004AFC" w:rsidP="002714E1">
                      <w:pPr>
                        <w:pStyle w:val="Heading2"/>
                        <w:rPr>
                          <w:rFonts w:ascii="Arial" w:hAnsi="Arial" w:cs="Arial"/>
                        </w:rPr>
                      </w:pPr>
                      <w:r w:rsidRPr="00656835">
                        <w:rPr>
                          <w:rFonts w:ascii="Arial" w:hAnsi="Arial" w:cs="Arial"/>
                        </w:rPr>
                        <w:t>What is COVID</w:t>
                      </w:r>
                      <w:r w:rsidRPr="00656835">
                        <w:rPr>
                          <w:rFonts w:ascii="Cambria Math" w:hAnsi="Cambria Math" w:cs="Cambria Math"/>
                        </w:rPr>
                        <w:t>‑</w:t>
                      </w:r>
                      <w:r w:rsidRPr="00656835">
                        <w:rPr>
                          <w:rFonts w:ascii="Arial" w:hAnsi="Arial" w:cs="Arial"/>
                        </w:rPr>
                        <w:t>19?</w:t>
                      </w:r>
                    </w:p>
                  </w:txbxContent>
                </v:textbox>
                <w10:anchorlock/>
              </v:roundrect>
            </w:pict>
          </mc:Fallback>
        </mc:AlternateContent>
      </w:r>
    </w:p>
    <w:p w14:paraId="099498FE" w14:textId="4C273513" w:rsidR="006C6401" w:rsidRPr="00656835" w:rsidRDefault="00B82F2C" w:rsidP="006C6401">
      <w:pPr>
        <w:rPr>
          <w:rFonts w:ascii="Arial" w:hAnsi="Arial" w:cs="Arial"/>
        </w:rPr>
      </w:pPr>
      <w:r w:rsidRPr="00656835">
        <w:rPr>
          <w:rFonts w:ascii="Arial" w:hAnsi="Arial" w:cs="Arial"/>
        </w:rPr>
        <w:t>COVID-19 is an illness caused by the SARS-CoV-2 virus. It spreads easily from person to person through</w:t>
      </w:r>
      <w:r w:rsidR="006C6401" w:rsidRPr="00656835">
        <w:rPr>
          <w:rFonts w:ascii="Arial" w:hAnsi="Arial" w:cs="Arial"/>
        </w:rPr>
        <w:t xml:space="preserve">: </w:t>
      </w:r>
    </w:p>
    <w:p w14:paraId="60502DB2" w14:textId="77777777" w:rsidR="00A10357" w:rsidRPr="00656835" w:rsidRDefault="00A10357" w:rsidP="00A10357">
      <w:pPr>
        <w:pStyle w:val="ListBullet"/>
        <w:rPr>
          <w:rFonts w:ascii="Arial" w:hAnsi="Arial" w:cs="Arial"/>
        </w:rPr>
      </w:pPr>
      <w:r w:rsidRPr="00656835">
        <w:rPr>
          <w:rFonts w:ascii="Arial" w:hAnsi="Arial" w:cs="Arial"/>
        </w:rPr>
        <w:t>direct contact, such as sharing saliva</w:t>
      </w:r>
    </w:p>
    <w:p w14:paraId="7EF5E2DF" w14:textId="77777777" w:rsidR="00A10357" w:rsidRPr="00656835" w:rsidRDefault="00A10357" w:rsidP="00A10357">
      <w:pPr>
        <w:pStyle w:val="ListBullet"/>
        <w:rPr>
          <w:rFonts w:ascii="Arial" w:hAnsi="Arial" w:cs="Arial"/>
        </w:rPr>
      </w:pPr>
      <w:r w:rsidRPr="00656835">
        <w:rPr>
          <w:rFonts w:ascii="Arial" w:hAnsi="Arial" w:cs="Arial"/>
        </w:rPr>
        <w:t>air when people breathe, talk, cough or sneeze</w:t>
      </w:r>
    </w:p>
    <w:p w14:paraId="0C2DFA24" w14:textId="0E3E2FA9" w:rsidR="006C6401" w:rsidRPr="00656835" w:rsidRDefault="00A10357" w:rsidP="00A10357">
      <w:pPr>
        <w:pStyle w:val="ListBullet"/>
        <w:rPr>
          <w:rFonts w:ascii="Arial" w:hAnsi="Arial" w:cs="Arial"/>
        </w:rPr>
      </w:pPr>
      <w:r w:rsidRPr="00656835">
        <w:rPr>
          <w:rFonts w:ascii="Arial" w:hAnsi="Arial" w:cs="Arial"/>
        </w:rPr>
        <w:t>contaminated surfaces which people touch and then touch their mouth, nose or eyes</w:t>
      </w:r>
      <w:r w:rsidR="006C6401" w:rsidRPr="00656835">
        <w:rPr>
          <w:rFonts w:ascii="Arial" w:hAnsi="Arial" w:cs="Arial"/>
        </w:rPr>
        <w:t>.</w:t>
      </w:r>
    </w:p>
    <w:p w14:paraId="35510BF0" w14:textId="77777777" w:rsidR="00923F2E" w:rsidRPr="00656835" w:rsidRDefault="00923F2E" w:rsidP="00923F2E">
      <w:pPr>
        <w:rPr>
          <w:rFonts w:ascii="Arial" w:hAnsi="Arial" w:cs="Arial"/>
        </w:rPr>
      </w:pPr>
      <w:r w:rsidRPr="00656835">
        <w:rPr>
          <w:rFonts w:ascii="Arial" w:hAnsi="Arial" w:cs="Arial"/>
        </w:rPr>
        <w:t>Most people who catch COVID-19 get mild common cold-like symptoms like a runny nose, sore throat, cough and headache. These symptoms usually get better on their own after about a week. However, COVID-19 still causes many hospitalisations and deaths in Australia each year.</w:t>
      </w:r>
    </w:p>
    <w:p w14:paraId="3D48AD48" w14:textId="1FFB2074" w:rsidR="00D12EB6" w:rsidRPr="00656835" w:rsidRDefault="00923F2E" w:rsidP="00923F2E">
      <w:pPr>
        <w:rPr>
          <w:rFonts w:ascii="Arial" w:hAnsi="Arial" w:cs="Arial"/>
        </w:rPr>
      </w:pPr>
      <w:r w:rsidRPr="00656835">
        <w:rPr>
          <w:rFonts w:ascii="Arial" w:hAnsi="Arial" w:cs="Arial"/>
        </w:rPr>
        <w:t>Older adults, including older Aboriginal and Torres Strait Islander people, and people with certain medical conditions are at higher risk of becoming very sick and may need hospital care</w:t>
      </w:r>
      <w:r w:rsidR="006C6401" w:rsidRPr="00656835">
        <w:rPr>
          <w:rFonts w:ascii="Arial" w:hAnsi="Arial" w:cs="Arial"/>
        </w:rPr>
        <w:t>.</w:t>
      </w:r>
    </w:p>
    <w:p w14:paraId="25693A2C" w14:textId="77777777" w:rsidR="00656835" w:rsidRDefault="00656835">
      <w:pPr>
        <w:spacing w:before="80" w:after="80"/>
        <w:rPr>
          <w:rFonts w:ascii="Arial" w:hAnsi="Arial" w:cs="Arial"/>
        </w:rPr>
      </w:pPr>
      <w:r>
        <w:rPr>
          <w:rFonts w:ascii="Arial" w:hAnsi="Arial" w:cs="Arial"/>
        </w:rPr>
        <w:br w:type="page"/>
      </w:r>
    </w:p>
    <w:p w14:paraId="69414BED" w14:textId="5F359385" w:rsidR="00D12EB6" w:rsidRPr="00656835" w:rsidRDefault="00D12EB6" w:rsidP="00D12EB6">
      <w:pPr>
        <w:rPr>
          <w:rFonts w:ascii="Arial" w:hAnsi="Arial" w:cs="Arial"/>
        </w:rPr>
      </w:pPr>
      <w:r w:rsidRPr="00656835">
        <w:rPr>
          <w:rFonts w:ascii="Arial" w:hAnsi="Arial" w:cs="Arial"/>
          <w:noProof/>
        </w:rPr>
        <w:lastRenderedPageBreak/>
        <mc:AlternateContent>
          <mc:Choice Requires="wps">
            <w:drawing>
              <wp:inline distT="0" distB="0" distL="0" distR="0" wp14:anchorId="7D0D117A" wp14:editId="3025ADEA">
                <wp:extent cx="3239770" cy="468000"/>
                <wp:effectExtent l="0" t="0" r="17780" b="27305"/>
                <wp:docPr id="503162227" name="Rectangle: Rounded Corners 1"/>
                <wp:cNvGraphicFramePr/>
                <a:graphic xmlns:a="http://schemas.openxmlformats.org/drawingml/2006/main">
                  <a:graphicData uri="http://schemas.microsoft.com/office/word/2010/wordprocessingShape">
                    <wps:wsp>
                      <wps:cNvSpPr/>
                      <wps:spPr>
                        <a:xfrm>
                          <a:off x="0" y="0"/>
                          <a:ext cx="3239770" cy="468000"/>
                        </a:xfrm>
                        <a:prstGeom prst="roundRect">
                          <a:avLst>
                            <a:gd name="adj" fmla="val 19400"/>
                          </a:avLst>
                        </a:prstGeom>
                        <a:solidFill>
                          <a:schemeClr val="bg1"/>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F3B192B" w14:textId="713CFC0A" w:rsidR="00D12EB6" w:rsidRPr="00656835" w:rsidRDefault="00FB378B" w:rsidP="00D12EB6">
                            <w:pPr>
                              <w:pStyle w:val="Heading2"/>
                              <w:rPr>
                                <w:rFonts w:ascii="Arial" w:hAnsi="Arial" w:cs="Arial"/>
                              </w:rPr>
                            </w:pPr>
                            <w:r w:rsidRPr="00656835">
                              <w:rPr>
                                <w:rFonts w:ascii="Arial" w:hAnsi="Arial" w:cs="Arial"/>
                              </w:rPr>
                              <w:t>How to protect against COVID-19 using vaccines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D0D117A" id="_x0000_s1034" style="width:255.1pt;height:36.85pt;visibility:visible;mso-wrap-style:square;mso-left-percent:-10001;mso-top-percent:-10001;mso-position-horizontal:absolute;mso-position-horizontal-relative:char;mso-position-vertical:absolute;mso-position-vertical-relative:line;mso-left-percent:-10001;mso-top-percent:-10001;v-text-anchor:middle" arcsize="127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" fillcolor="white [3212]" strokecolor="#b493b9 [3209]" strokeweight="1pt">
                <v:stroke joinstyle="miter"/>
                <v:textbox inset=",0,,0">
                  <w:txbxContent>
                    <w:p w14:paraId="0F3B192B" w14:textId="713CFC0A" w:rsidR="00D12EB6" w:rsidRPr="00656835" w:rsidRDefault="00FB378B" w:rsidP="00D12EB6">
                      <w:pPr>
                        <w:pStyle w:val="Heading2"/>
                        <w:rPr>
                          <w:rFonts w:ascii="Arial" w:hAnsi="Arial" w:cs="Arial"/>
                        </w:rPr>
                      </w:pPr>
                      <w:r w:rsidRPr="00656835">
                        <w:rPr>
                          <w:rFonts w:ascii="Arial" w:hAnsi="Arial" w:cs="Arial"/>
                        </w:rPr>
                        <w:t>How to protect against COVID-19 using vaccines</w:t>
                      </w:r>
                    </w:p>
                  </w:txbxContent>
                </v:textbox>
                <w10:anchorlock/>
              </v:roundrect>
            </w:pict>
          </mc:Fallback>
        </mc:AlternateContent>
      </w:r>
    </w:p>
    <w:p w14:paraId="137382B5" w14:textId="77777777" w:rsidR="00ED3BCB" w:rsidRPr="00656835" w:rsidRDefault="00ED3BCB" w:rsidP="00ED3BCB">
      <w:pPr>
        <w:rPr>
          <w:rFonts w:ascii="Arial" w:hAnsi="Arial" w:cs="Arial"/>
        </w:rPr>
      </w:pPr>
      <w:r w:rsidRPr="00656835">
        <w:rPr>
          <w:rFonts w:ascii="Arial" w:hAnsi="Arial" w:cs="Arial"/>
        </w:rPr>
        <w:t>The COVID-19 vaccine is a safe and effective way to help protect people from becoming very sick, needing to go to hospital, or dying from COVID-19. If you’re over 65 years of age, having a recent COVID-19 vaccine halves your risk of dying from COVID-19 compared to having it over a year ago.</w:t>
      </w:r>
    </w:p>
    <w:p w14:paraId="54578A98" w14:textId="516A256E" w:rsidR="005240B2" w:rsidRPr="00656835" w:rsidRDefault="00ED3BCB" w:rsidP="00ED3BCB">
      <w:pPr>
        <w:rPr>
          <w:rFonts w:ascii="Arial" w:hAnsi="Arial" w:cs="Arial"/>
        </w:rPr>
      </w:pPr>
      <w:r w:rsidRPr="00656835">
        <w:rPr>
          <w:rFonts w:ascii="Arial" w:hAnsi="Arial" w:cs="Arial"/>
        </w:rPr>
        <w:t>The vaccine is given as an injection, usually in the upper arm. COVID-19 vaccines used in Australia are carefully checked to make sure they are safe and effective and continually monitored once they are in use. COVID-19 vaccines are regularly updated to protect against newer variants of the virus to give you the best possible protection.</w:t>
      </w:r>
    </w:p>
    <w:p w14:paraId="11C8B983" w14:textId="77777777" w:rsidR="003332AF" w:rsidRPr="00656835" w:rsidRDefault="003332AF" w:rsidP="003332AF">
      <w:pPr>
        <w:rPr>
          <w:rFonts w:ascii="Arial" w:hAnsi="Arial" w:cs="Arial"/>
        </w:rPr>
      </w:pPr>
      <w:r w:rsidRPr="00656835">
        <w:rPr>
          <w:rFonts w:ascii="Arial" w:hAnsi="Arial" w:cs="Arial"/>
          <w:noProof/>
        </w:rPr>
        <mc:AlternateContent>
          <mc:Choice Requires="wps">
            <w:drawing>
              <wp:inline distT="0" distB="0" distL="0" distR="0" wp14:anchorId="6FBD29CE" wp14:editId="47FFB9C4">
                <wp:extent cx="3239770" cy="468000"/>
                <wp:effectExtent l="0" t="0" r="17780" b="27305"/>
                <wp:docPr id="1999279039" name="Rectangle: Rounded Corners 1"/>
                <wp:cNvGraphicFramePr/>
                <a:graphic xmlns:a="http://schemas.openxmlformats.org/drawingml/2006/main">
                  <a:graphicData uri="http://schemas.microsoft.com/office/word/2010/wordprocessingShape">
                    <wps:wsp>
                      <wps:cNvSpPr/>
                      <wps:spPr>
                        <a:xfrm>
                          <a:off x="0" y="0"/>
                          <a:ext cx="3239770" cy="468000"/>
                        </a:xfrm>
                        <a:prstGeom prst="roundRect">
                          <a:avLst>
                            <a:gd name="adj" fmla="val 19400"/>
                          </a:avLst>
                        </a:prstGeom>
                        <a:solidFill>
                          <a:schemeClr val="bg1"/>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6CCB86" w14:textId="2D45CF0D" w:rsidR="003332AF" w:rsidRPr="00656835" w:rsidRDefault="00236F38" w:rsidP="003332AF">
                            <w:pPr>
                              <w:pStyle w:val="Heading2"/>
                              <w:rPr>
                                <w:rFonts w:ascii="Arial" w:hAnsi="Arial" w:cs="Arial"/>
                              </w:rPr>
                            </w:pPr>
                            <w:r w:rsidRPr="00656835">
                              <w:rPr>
                                <w:rFonts w:ascii="Arial" w:hAnsi="Arial" w:cs="Arial"/>
                              </w:rPr>
                              <w:t>What are the side effects of the COVID-19 vaccine?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FBD29CE" id="_x0000_s1035" style="width:255.1pt;height:36.85pt;visibility:visible;mso-wrap-style:square;mso-left-percent:-10001;mso-top-percent:-10001;mso-position-horizontal:absolute;mso-position-horizontal-relative:char;mso-position-vertical:absolute;mso-position-vertical-relative:line;mso-left-percent:-10001;mso-top-percent:-10001;v-text-anchor:middle" arcsize="127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" fillcolor="white [3212]" strokecolor="#b493b9 [3209]" strokeweight="1pt">
                <v:stroke joinstyle="miter"/>
                <v:textbox inset=",0,,0">
                  <w:txbxContent>
                    <w:p w14:paraId="3D6CCB86" w14:textId="2D45CF0D" w:rsidR="003332AF" w:rsidRPr="00656835" w:rsidRDefault="00236F38" w:rsidP="003332AF">
                      <w:pPr>
                        <w:pStyle w:val="Heading2"/>
                        <w:rPr>
                          <w:rFonts w:ascii="Arial" w:hAnsi="Arial" w:cs="Arial"/>
                        </w:rPr>
                      </w:pPr>
                      <w:r w:rsidRPr="00656835">
                        <w:rPr>
                          <w:rFonts w:ascii="Arial" w:hAnsi="Arial" w:cs="Arial"/>
                        </w:rPr>
                        <w:t>What are the side effects of the COVID-19 vaccine?</w:t>
                      </w:r>
                    </w:p>
                  </w:txbxContent>
                </v:textbox>
                <w10:anchorlock/>
              </v:roundrect>
            </w:pict>
          </mc:Fallback>
        </mc:AlternateContent>
      </w:r>
    </w:p>
    <w:p w14:paraId="7B3808D4" w14:textId="77777777" w:rsidR="001D16BF" w:rsidRPr="00656835" w:rsidRDefault="001D16BF" w:rsidP="001D16BF">
      <w:pPr>
        <w:rPr>
          <w:rFonts w:ascii="Arial" w:hAnsi="Arial" w:cs="Arial"/>
        </w:rPr>
      </w:pPr>
      <w:r w:rsidRPr="00656835">
        <w:rPr>
          <w:rFonts w:ascii="Arial" w:hAnsi="Arial" w:cs="Arial"/>
        </w:rPr>
        <w:t>Side effects from COVID-19 vaccines are generally mild and go away after a few days.</w:t>
      </w:r>
    </w:p>
    <w:p w14:paraId="5865FB40" w14:textId="2FB7A08E" w:rsidR="00FB45D7" w:rsidRPr="00656835" w:rsidRDefault="001D16BF" w:rsidP="001D16BF">
      <w:pPr>
        <w:rPr>
          <w:rFonts w:ascii="Arial" w:hAnsi="Arial" w:cs="Arial"/>
        </w:rPr>
      </w:pPr>
      <w:r w:rsidRPr="00656835">
        <w:rPr>
          <w:rFonts w:ascii="Arial" w:hAnsi="Arial" w:cs="Arial"/>
        </w:rPr>
        <w:t>Common side effects for a COVID-19 vaccination include:</w:t>
      </w:r>
    </w:p>
    <w:p w14:paraId="36956FBD" w14:textId="150F413C" w:rsidR="00CB2D0D" w:rsidRPr="00656835" w:rsidRDefault="00CB2D0D" w:rsidP="002B2C02">
      <w:pPr>
        <w:spacing w:before="120" w:after="120"/>
        <w:rPr>
          <w:rFonts w:ascii="Arial" w:hAnsi="Arial" w:cs="Arial"/>
        </w:rPr>
      </w:pPr>
      <w:r w:rsidRPr="00656835">
        <w:rPr>
          <w:rFonts w:ascii="Arial" w:hAnsi="Arial" w:cs="Arial"/>
          <w:noProof/>
        </w:rPr>
        <mc:AlternateContent>
          <mc:Choice Requires="wps">
            <w:drawing>
              <wp:inline distT="0" distB="0" distL="0" distR="0" wp14:anchorId="05465CBD" wp14:editId="4562C750">
                <wp:extent cx="3239770" cy="287655"/>
                <wp:effectExtent l="0" t="0" r="0" b="0"/>
                <wp:docPr id="2099563784" name="Rectangle: Rounded Corners 379"/>
                <wp:cNvGraphicFramePr/>
                <a:graphic xmlns:a="http://schemas.openxmlformats.org/drawingml/2006/main">
                  <a:graphicData uri="http://schemas.microsoft.com/office/word/2010/wordprocessingShape">
                    <wps:wsp>
                      <wps:cNvSpPr/>
                      <wps:spPr>
                        <a:xfrm>
                          <a:off x="0" y="0"/>
                          <a:ext cx="3239770" cy="287655"/>
                        </a:xfrm>
                        <a:prstGeom prst="roundRect">
                          <a:avLst>
                            <a:gd name="adj" fmla="val 33541"/>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EC80A0" w14:textId="091D50F9" w:rsidR="00CB2D0D" w:rsidRPr="00656835" w:rsidRDefault="00CB2D0D" w:rsidP="00CB2D0D">
                            <w:pPr>
                              <w:pStyle w:val="ArrowBullet"/>
                              <w:rPr>
                                <w:rFonts w:ascii="Arial" w:hAnsi="Arial" w:cs="Arial"/>
                              </w:rPr>
                            </w:pPr>
                            <w:r w:rsidRPr="00656835">
                              <w:rPr>
                                <w:rFonts w:ascii="Arial" w:hAnsi="Arial" w:cs="Arial"/>
                                <w:lang w:val="en-ZA"/>
                              </w:rPr>
                              <w:t>a sore arm</w:t>
                            </w:r>
                          </w:p>
                        </w:txbxContent>
                      </wps:txbx>
                      <wps:bodyPr rot="0" spcFirstLastPara="0" vertOverflow="overflow" horzOverflow="overflow" vert="horz" wrap="square" lIns="72000" tIns="0" rIns="0" bIns="0" numCol="1" spcCol="0" rtlCol="0" fromWordArt="0" anchor="ctr" anchorCtr="0" forceAA="0" compatLnSpc="1">
                        <a:prstTxWarp prst="textNoShape">
                          <a:avLst/>
                        </a:prstTxWarp>
                        <a:noAutofit/>
                      </wps:bodyPr>
                    </wps:wsp>
                  </a:graphicData>
                </a:graphic>
              </wp:inline>
            </w:drawing>
          </mc:Choice>
          <mc:Fallback>
            <w:pict>
              <v:roundrect w14:anchorId="05465CBD" id="Rectangle: Rounded Corners 379" o:spid="_x0000_s1036" style="width:255.1pt;height:22.65pt;visibility:visible;mso-wrap-style:square;mso-left-percent:-10001;mso-top-percent:-10001;mso-position-horizontal:absolute;mso-position-horizontal-relative:char;mso-position-vertical:absolute;mso-position-vertical-relative:line;mso-left-percent:-10001;mso-top-percent:-10001;v-text-anchor:middle" arcsize="219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" fillcolor="#efe9f1 [665]" stroked="f" strokeweight="1pt">
                <v:stroke joinstyle="miter"/>
                <v:textbox inset="2mm,0,0,0">
                  <w:txbxContent>
                    <w:p w14:paraId="1DEC80A0" w14:textId="091D50F9" w:rsidR="00CB2D0D" w:rsidRPr="00656835" w:rsidRDefault="00CB2D0D" w:rsidP="00CB2D0D">
                      <w:pPr>
                        <w:pStyle w:val="ArrowBullet"/>
                        <w:rPr>
                          <w:rFonts w:ascii="Arial" w:hAnsi="Arial" w:cs="Arial"/>
                        </w:rPr>
                      </w:pPr>
                      <w:r w:rsidRPr="00656835">
                        <w:rPr>
                          <w:rFonts w:ascii="Arial" w:hAnsi="Arial" w:cs="Arial"/>
                          <w:lang w:val="en-ZA"/>
                        </w:rPr>
                        <w:t>a sore arm</w:t>
                      </w:r>
                    </w:p>
                  </w:txbxContent>
                </v:textbox>
                <w10:anchorlock/>
              </v:roundrect>
            </w:pict>
          </mc:Fallback>
        </mc:AlternateContent>
      </w:r>
    </w:p>
    <w:p w14:paraId="0EC24493" w14:textId="5BCD6ECC" w:rsidR="00CB2D0D" w:rsidRPr="00656835" w:rsidRDefault="00CB2D0D" w:rsidP="002B2C02">
      <w:pPr>
        <w:spacing w:before="120" w:after="120"/>
        <w:rPr>
          <w:rFonts w:ascii="Arial" w:hAnsi="Arial" w:cs="Arial"/>
        </w:rPr>
      </w:pPr>
      <w:r w:rsidRPr="00656835">
        <w:rPr>
          <w:rFonts w:ascii="Arial" w:hAnsi="Arial" w:cs="Arial"/>
          <w:noProof/>
        </w:rPr>
        <mc:AlternateContent>
          <mc:Choice Requires="wps">
            <w:drawing>
              <wp:inline distT="0" distB="0" distL="0" distR="0" wp14:anchorId="73207F8B" wp14:editId="551FA561">
                <wp:extent cx="3239770" cy="287655"/>
                <wp:effectExtent l="0" t="0" r="0" b="0"/>
                <wp:docPr id="922199978" name="Rectangle: Rounded Corners 379"/>
                <wp:cNvGraphicFramePr/>
                <a:graphic xmlns:a="http://schemas.openxmlformats.org/drawingml/2006/main">
                  <a:graphicData uri="http://schemas.microsoft.com/office/word/2010/wordprocessingShape">
                    <wps:wsp>
                      <wps:cNvSpPr/>
                      <wps:spPr>
                        <a:xfrm>
                          <a:off x="0" y="0"/>
                          <a:ext cx="3239770" cy="287655"/>
                        </a:xfrm>
                        <a:prstGeom prst="roundRect">
                          <a:avLst>
                            <a:gd name="adj" fmla="val 33541"/>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CD65F6" w14:textId="2B4298B3" w:rsidR="00CB2D0D" w:rsidRPr="00656835" w:rsidRDefault="00CB2D0D" w:rsidP="00CB2D0D">
                            <w:pPr>
                              <w:pStyle w:val="ArrowBullet"/>
                              <w:rPr>
                                <w:rFonts w:ascii="Arial" w:hAnsi="Arial" w:cs="Arial"/>
                                <w:lang w:val="en-ZA"/>
                              </w:rPr>
                            </w:pPr>
                            <w:r w:rsidRPr="00656835">
                              <w:rPr>
                                <w:rFonts w:ascii="Arial" w:hAnsi="Arial" w:cs="Arial"/>
                                <w:lang w:val="en-ZA"/>
                              </w:rPr>
                              <w:t>headache</w:t>
                            </w:r>
                          </w:p>
                        </w:txbxContent>
                      </wps:txbx>
                      <wps:bodyPr rot="0" spcFirstLastPara="0" vertOverflow="overflow" horzOverflow="overflow" vert="horz" wrap="square" lIns="72000" tIns="0" rIns="0" bIns="0" numCol="1" spcCol="0" rtlCol="0" fromWordArt="0" anchor="ctr" anchorCtr="0" forceAA="0" compatLnSpc="1">
                        <a:prstTxWarp prst="textNoShape">
                          <a:avLst/>
                        </a:prstTxWarp>
                        <a:noAutofit/>
                      </wps:bodyPr>
                    </wps:wsp>
                  </a:graphicData>
                </a:graphic>
              </wp:inline>
            </w:drawing>
          </mc:Choice>
          <mc:Fallback>
            <w:pict>
              <v:roundrect w14:anchorId="73207F8B" id="_x0000_s1037" style="width:255.1pt;height:22.65pt;visibility:visible;mso-wrap-style:square;mso-left-percent:-10001;mso-top-percent:-10001;mso-position-horizontal:absolute;mso-position-horizontal-relative:char;mso-position-vertical:absolute;mso-position-vertical-relative:line;mso-left-percent:-10001;mso-top-percent:-10001;v-text-anchor:middle" arcsize="219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" fillcolor="#efe9f1 [665]" stroked="f" strokeweight="1pt">
                <v:stroke joinstyle="miter"/>
                <v:textbox inset="2mm,0,0,0">
                  <w:txbxContent>
                    <w:p w14:paraId="4DCD65F6" w14:textId="2B4298B3" w:rsidR="00CB2D0D" w:rsidRPr="00656835" w:rsidRDefault="00CB2D0D" w:rsidP="00CB2D0D">
                      <w:pPr>
                        <w:pStyle w:val="ArrowBullet"/>
                        <w:rPr>
                          <w:rFonts w:ascii="Arial" w:hAnsi="Arial" w:cs="Arial"/>
                          <w:lang w:val="en-ZA"/>
                        </w:rPr>
                      </w:pPr>
                      <w:r w:rsidRPr="00656835">
                        <w:rPr>
                          <w:rFonts w:ascii="Arial" w:hAnsi="Arial" w:cs="Arial"/>
                          <w:lang w:val="en-ZA"/>
                        </w:rPr>
                        <w:t>headache</w:t>
                      </w:r>
                    </w:p>
                  </w:txbxContent>
                </v:textbox>
                <w10:anchorlock/>
              </v:roundrect>
            </w:pict>
          </mc:Fallback>
        </mc:AlternateContent>
      </w:r>
    </w:p>
    <w:p w14:paraId="637BE305" w14:textId="40E99EB2" w:rsidR="00CB2D0D" w:rsidRPr="00656835" w:rsidRDefault="00CB2D0D" w:rsidP="002B2C02">
      <w:pPr>
        <w:spacing w:before="120" w:after="120"/>
        <w:rPr>
          <w:rFonts w:ascii="Arial" w:hAnsi="Arial" w:cs="Arial"/>
        </w:rPr>
      </w:pPr>
      <w:r w:rsidRPr="00656835">
        <w:rPr>
          <w:rFonts w:ascii="Arial" w:hAnsi="Arial" w:cs="Arial"/>
          <w:noProof/>
        </w:rPr>
        <mc:AlternateContent>
          <mc:Choice Requires="wps">
            <w:drawing>
              <wp:inline distT="0" distB="0" distL="0" distR="0" wp14:anchorId="5D79EF6C" wp14:editId="65872E27">
                <wp:extent cx="3239770" cy="287655"/>
                <wp:effectExtent l="0" t="0" r="0" b="0"/>
                <wp:docPr id="2031082329" name="Rectangle: Rounded Corners 379"/>
                <wp:cNvGraphicFramePr/>
                <a:graphic xmlns:a="http://schemas.openxmlformats.org/drawingml/2006/main">
                  <a:graphicData uri="http://schemas.microsoft.com/office/word/2010/wordprocessingShape">
                    <wps:wsp>
                      <wps:cNvSpPr/>
                      <wps:spPr>
                        <a:xfrm>
                          <a:off x="0" y="0"/>
                          <a:ext cx="3239770" cy="287655"/>
                        </a:xfrm>
                        <a:prstGeom prst="roundRect">
                          <a:avLst>
                            <a:gd name="adj" fmla="val 33541"/>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F3BEC0" w14:textId="43C5DC47" w:rsidR="00CB2D0D" w:rsidRPr="00656835" w:rsidRDefault="00DC6C25" w:rsidP="00CB2D0D">
                            <w:pPr>
                              <w:pStyle w:val="ArrowBullet"/>
                              <w:rPr>
                                <w:rFonts w:ascii="Arial" w:hAnsi="Arial" w:cs="Arial"/>
                                <w:lang w:val="en-ZA"/>
                              </w:rPr>
                            </w:pPr>
                            <w:r w:rsidRPr="00656835">
                              <w:rPr>
                                <w:rFonts w:ascii="Arial" w:hAnsi="Arial" w:cs="Arial"/>
                                <w:lang w:val="en-ZA"/>
                              </w:rPr>
                              <w:t>muscle aches</w:t>
                            </w:r>
                          </w:p>
                        </w:txbxContent>
                      </wps:txbx>
                      <wps:bodyPr rot="0" spcFirstLastPara="0" vertOverflow="overflow" horzOverflow="overflow" vert="horz" wrap="square" lIns="72000" tIns="0" rIns="0" bIns="0" numCol="1" spcCol="0" rtlCol="0" fromWordArt="0" anchor="ctr" anchorCtr="0" forceAA="0" compatLnSpc="1">
                        <a:prstTxWarp prst="textNoShape">
                          <a:avLst/>
                        </a:prstTxWarp>
                        <a:noAutofit/>
                      </wps:bodyPr>
                    </wps:wsp>
                  </a:graphicData>
                </a:graphic>
              </wp:inline>
            </w:drawing>
          </mc:Choice>
          <mc:Fallback>
            <w:pict>
              <v:roundrect w14:anchorId="5D79EF6C" id="_x0000_s1038" style="width:255.1pt;height:22.65pt;visibility:visible;mso-wrap-style:square;mso-left-percent:-10001;mso-top-percent:-10001;mso-position-horizontal:absolute;mso-position-horizontal-relative:char;mso-position-vertical:absolute;mso-position-vertical-relative:line;mso-left-percent:-10001;mso-top-percent:-10001;v-text-anchor:middle" arcsize="219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" fillcolor="#efe9f1 [665]" stroked="f" strokeweight="1pt">
                <v:stroke joinstyle="miter"/>
                <v:textbox inset="2mm,0,0,0">
                  <w:txbxContent>
                    <w:p w14:paraId="2BF3BEC0" w14:textId="43C5DC47" w:rsidR="00CB2D0D" w:rsidRPr="00656835" w:rsidRDefault="00DC6C25" w:rsidP="00CB2D0D">
                      <w:pPr>
                        <w:pStyle w:val="ArrowBullet"/>
                        <w:rPr>
                          <w:rFonts w:ascii="Arial" w:hAnsi="Arial" w:cs="Arial"/>
                          <w:lang w:val="en-ZA"/>
                        </w:rPr>
                      </w:pPr>
                      <w:r w:rsidRPr="00656835">
                        <w:rPr>
                          <w:rFonts w:ascii="Arial" w:hAnsi="Arial" w:cs="Arial"/>
                          <w:lang w:val="en-ZA"/>
                        </w:rPr>
                        <w:t>muscle aches</w:t>
                      </w:r>
                    </w:p>
                  </w:txbxContent>
                </v:textbox>
                <w10:anchorlock/>
              </v:roundrect>
            </w:pict>
          </mc:Fallback>
        </mc:AlternateContent>
      </w:r>
    </w:p>
    <w:p w14:paraId="5C85A315" w14:textId="3E8A630C" w:rsidR="00DC6C25" w:rsidRPr="00656835" w:rsidRDefault="00DC6C25" w:rsidP="002B2C02">
      <w:pPr>
        <w:spacing w:before="120" w:after="120"/>
        <w:rPr>
          <w:rFonts w:ascii="Arial" w:hAnsi="Arial" w:cs="Arial"/>
        </w:rPr>
      </w:pPr>
      <w:r w:rsidRPr="00656835">
        <w:rPr>
          <w:rFonts w:ascii="Arial" w:hAnsi="Arial" w:cs="Arial"/>
          <w:noProof/>
        </w:rPr>
        <mc:AlternateContent>
          <mc:Choice Requires="wps">
            <w:drawing>
              <wp:inline distT="0" distB="0" distL="0" distR="0" wp14:anchorId="5E068D16" wp14:editId="2438AA66">
                <wp:extent cx="3239770" cy="287655"/>
                <wp:effectExtent l="0" t="0" r="0" b="0"/>
                <wp:docPr id="861045107" name="Rectangle: Rounded Corners 379"/>
                <wp:cNvGraphicFramePr/>
                <a:graphic xmlns:a="http://schemas.openxmlformats.org/drawingml/2006/main">
                  <a:graphicData uri="http://schemas.microsoft.com/office/word/2010/wordprocessingShape">
                    <wps:wsp>
                      <wps:cNvSpPr/>
                      <wps:spPr>
                        <a:xfrm>
                          <a:off x="0" y="0"/>
                          <a:ext cx="3239770" cy="287655"/>
                        </a:xfrm>
                        <a:prstGeom prst="roundRect">
                          <a:avLst>
                            <a:gd name="adj" fmla="val 33541"/>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CE4DC6" w14:textId="5680E585" w:rsidR="00DC6C25" w:rsidRPr="00656835" w:rsidRDefault="00DC6C25" w:rsidP="00DC6C25">
                            <w:pPr>
                              <w:pStyle w:val="ArrowBullet"/>
                              <w:rPr>
                                <w:rFonts w:ascii="Arial" w:hAnsi="Arial" w:cs="Arial"/>
                                <w:lang w:val="en-ZA"/>
                              </w:rPr>
                            </w:pPr>
                            <w:r w:rsidRPr="00656835">
                              <w:rPr>
                                <w:rFonts w:ascii="Arial" w:hAnsi="Arial" w:cs="Arial"/>
                                <w:lang w:val="en-ZA"/>
                              </w:rPr>
                              <w:t>tiredness</w:t>
                            </w:r>
                          </w:p>
                        </w:txbxContent>
                      </wps:txbx>
                      <wps:bodyPr rot="0" spcFirstLastPara="0" vertOverflow="overflow" horzOverflow="overflow" vert="horz" wrap="square" lIns="72000" tIns="0" rIns="0" bIns="0" numCol="1" spcCol="0" rtlCol="0" fromWordArt="0" anchor="ctr" anchorCtr="0" forceAA="0" compatLnSpc="1">
                        <a:prstTxWarp prst="textNoShape">
                          <a:avLst/>
                        </a:prstTxWarp>
                        <a:noAutofit/>
                      </wps:bodyPr>
                    </wps:wsp>
                  </a:graphicData>
                </a:graphic>
              </wp:inline>
            </w:drawing>
          </mc:Choice>
          <mc:Fallback>
            <w:pict>
              <v:roundrect w14:anchorId="5E068D16" id="_x0000_s1039" style="width:255.1pt;height:22.65pt;visibility:visible;mso-wrap-style:square;mso-left-percent:-10001;mso-top-percent:-10001;mso-position-horizontal:absolute;mso-position-horizontal-relative:char;mso-position-vertical:absolute;mso-position-vertical-relative:line;mso-left-percent:-10001;mso-top-percent:-10001;v-text-anchor:middle" arcsize="219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" fillcolor="#efe9f1 [665]" stroked="f" strokeweight="1pt">
                <v:stroke joinstyle="miter"/>
                <v:textbox inset="2mm,0,0,0">
                  <w:txbxContent>
                    <w:p w14:paraId="0DCE4DC6" w14:textId="5680E585" w:rsidR="00DC6C25" w:rsidRPr="00656835" w:rsidRDefault="00DC6C25" w:rsidP="00DC6C25">
                      <w:pPr>
                        <w:pStyle w:val="ArrowBullet"/>
                        <w:rPr>
                          <w:rFonts w:ascii="Arial" w:hAnsi="Arial" w:cs="Arial"/>
                          <w:lang w:val="en-ZA"/>
                        </w:rPr>
                      </w:pPr>
                      <w:r w:rsidRPr="00656835">
                        <w:rPr>
                          <w:rFonts w:ascii="Arial" w:hAnsi="Arial" w:cs="Arial"/>
                          <w:lang w:val="en-ZA"/>
                        </w:rPr>
                        <w:t>tiredness</w:t>
                      </w:r>
                    </w:p>
                  </w:txbxContent>
                </v:textbox>
                <w10:anchorlock/>
              </v:roundrect>
            </w:pict>
          </mc:Fallback>
        </mc:AlternateContent>
      </w:r>
    </w:p>
    <w:p w14:paraId="454EC9EA" w14:textId="266C742B" w:rsidR="00DC6C25" w:rsidRPr="00656835" w:rsidRDefault="00DC6C25" w:rsidP="002B2C02">
      <w:pPr>
        <w:spacing w:before="120" w:after="120"/>
        <w:rPr>
          <w:rFonts w:ascii="Arial" w:hAnsi="Arial" w:cs="Arial"/>
        </w:rPr>
      </w:pPr>
      <w:r w:rsidRPr="00656835">
        <w:rPr>
          <w:rFonts w:ascii="Arial" w:hAnsi="Arial" w:cs="Arial"/>
          <w:noProof/>
        </w:rPr>
        <mc:AlternateContent>
          <mc:Choice Requires="wps">
            <w:drawing>
              <wp:inline distT="0" distB="0" distL="0" distR="0" wp14:anchorId="29B1534A" wp14:editId="11314FF1">
                <wp:extent cx="3239770" cy="287655"/>
                <wp:effectExtent l="0" t="0" r="0" b="0"/>
                <wp:docPr id="209571281" name="Rectangle: Rounded Corners 379"/>
                <wp:cNvGraphicFramePr/>
                <a:graphic xmlns:a="http://schemas.openxmlformats.org/drawingml/2006/main">
                  <a:graphicData uri="http://schemas.microsoft.com/office/word/2010/wordprocessingShape">
                    <wps:wsp>
                      <wps:cNvSpPr/>
                      <wps:spPr>
                        <a:xfrm>
                          <a:off x="0" y="0"/>
                          <a:ext cx="3239770" cy="287655"/>
                        </a:xfrm>
                        <a:prstGeom prst="roundRect">
                          <a:avLst>
                            <a:gd name="adj" fmla="val 33541"/>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A4FC35" w14:textId="390B6DF8" w:rsidR="00DC6C25" w:rsidRPr="00656835" w:rsidRDefault="00DC6C25" w:rsidP="00DC6C25">
                            <w:pPr>
                              <w:pStyle w:val="ArrowBullet"/>
                              <w:rPr>
                                <w:rFonts w:ascii="Arial" w:hAnsi="Arial" w:cs="Arial"/>
                                <w:lang w:val="en-ZA"/>
                              </w:rPr>
                            </w:pPr>
                            <w:r w:rsidRPr="00656835">
                              <w:rPr>
                                <w:rFonts w:ascii="Arial" w:hAnsi="Arial" w:cs="Arial"/>
                                <w:lang w:val="en-ZA"/>
                              </w:rPr>
                              <w:t>fever.</w:t>
                            </w:r>
                          </w:p>
                        </w:txbxContent>
                      </wps:txbx>
                      <wps:bodyPr rot="0" spcFirstLastPara="0" vertOverflow="overflow" horzOverflow="overflow" vert="horz" wrap="square" lIns="72000" tIns="0" rIns="0" bIns="0" numCol="1" spcCol="0" rtlCol="0" fromWordArt="0" anchor="ctr" anchorCtr="0" forceAA="0" compatLnSpc="1">
                        <a:prstTxWarp prst="textNoShape">
                          <a:avLst/>
                        </a:prstTxWarp>
                        <a:noAutofit/>
                      </wps:bodyPr>
                    </wps:wsp>
                  </a:graphicData>
                </a:graphic>
              </wp:inline>
            </w:drawing>
          </mc:Choice>
          <mc:Fallback>
            <w:pict>
              <v:roundrect w14:anchorId="29B1534A" id="_x0000_s1040" style="width:255.1pt;height:22.65pt;visibility:visible;mso-wrap-style:square;mso-left-percent:-10001;mso-top-percent:-10001;mso-position-horizontal:absolute;mso-position-horizontal-relative:char;mso-position-vertical:absolute;mso-position-vertical-relative:line;mso-left-percent:-10001;mso-top-percent:-10001;v-text-anchor:middle" arcsize="219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" fillcolor="#efe9f1 [665]" stroked="f" strokeweight="1pt">
                <v:stroke joinstyle="miter"/>
                <v:textbox inset="2mm,0,0,0">
                  <w:txbxContent>
                    <w:p w14:paraId="7AA4FC35" w14:textId="390B6DF8" w:rsidR="00DC6C25" w:rsidRPr="00656835" w:rsidRDefault="00DC6C25" w:rsidP="00DC6C25">
                      <w:pPr>
                        <w:pStyle w:val="ArrowBullet"/>
                        <w:rPr>
                          <w:rFonts w:ascii="Arial" w:hAnsi="Arial" w:cs="Arial"/>
                          <w:lang w:val="en-ZA"/>
                        </w:rPr>
                      </w:pPr>
                      <w:r w:rsidRPr="00656835">
                        <w:rPr>
                          <w:rFonts w:ascii="Arial" w:hAnsi="Arial" w:cs="Arial"/>
                          <w:lang w:val="en-ZA"/>
                        </w:rPr>
                        <w:t>fever.</w:t>
                      </w:r>
                    </w:p>
                  </w:txbxContent>
                </v:textbox>
                <w10:anchorlock/>
              </v:roundrect>
            </w:pict>
          </mc:Fallback>
        </mc:AlternateContent>
      </w:r>
    </w:p>
    <w:p w14:paraId="0D75E9A0" w14:textId="77777777" w:rsidR="00032844" w:rsidRPr="00656835" w:rsidRDefault="00032844" w:rsidP="00032844">
      <w:pPr>
        <w:rPr>
          <w:rFonts w:ascii="Arial" w:hAnsi="Arial" w:cs="Arial"/>
        </w:rPr>
      </w:pPr>
      <w:r w:rsidRPr="00656835">
        <w:rPr>
          <w:rFonts w:ascii="Arial" w:hAnsi="Arial" w:cs="Arial"/>
        </w:rPr>
        <w:t>Serious side effects are very rare. These can include allergic reactions (anaphylaxis) and inflammation of the heart or the lining around the heart (myocarditis or pericarditis). The benefits of COVID-19 vaccination in preventing severe illness and death, particularly in people at higher risk, far outweigh the very rare risk of serious side effects.</w:t>
      </w:r>
    </w:p>
    <w:p w14:paraId="785112F5" w14:textId="7F90579E" w:rsidR="00FB45D7" w:rsidRPr="00656835" w:rsidRDefault="00032844" w:rsidP="004A355A">
      <w:pPr>
        <w:spacing w:before="120" w:after="0"/>
        <w:rPr>
          <w:rFonts w:ascii="Arial" w:hAnsi="Arial" w:cs="Arial"/>
          <w:b/>
          <w:bCs/>
          <w:color w:val="692874" w:themeColor="accent4"/>
        </w:rPr>
      </w:pPr>
      <w:r w:rsidRPr="00656835">
        <w:rPr>
          <w:rFonts w:ascii="Arial" w:hAnsi="Arial" w:cs="Arial"/>
          <w:b/>
          <w:bCs/>
          <w:color w:val="692874" w:themeColor="accent4"/>
        </w:rPr>
        <w:t>People should talk to a health professional before getting a COVID-19 vaccine if they:</w:t>
      </w:r>
    </w:p>
    <w:p w14:paraId="70E9B95E" w14:textId="28459F10" w:rsidR="008926C3" w:rsidRPr="00656835" w:rsidRDefault="008926C3" w:rsidP="008926C3">
      <w:pPr>
        <w:pStyle w:val="ListBullet"/>
        <w:rPr>
          <w:rFonts w:ascii="Arial" w:hAnsi="Arial" w:cs="Arial"/>
        </w:rPr>
      </w:pPr>
      <w:r w:rsidRPr="00656835">
        <w:rPr>
          <w:rFonts w:ascii="Arial" w:hAnsi="Arial" w:cs="Arial"/>
        </w:rPr>
        <w:t>have had anaphylaxis after a previous COVID-19 vaccine, or</w:t>
      </w:r>
    </w:p>
    <w:p w14:paraId="7908D63B" w14:textId="60E49671" w:rsidR="005554E8" w:rsidRPr="00656835" w:rsidRDefault="008926C3" w:rsidP="005554E8">
      <w:pPr>
        <w:pStyle w:val="ListBullet"/>
        <w:rPr>
          <w:rFonts w:ascii="Arial" w:hAnsi="Arial" w:cs="Arial"/>
        </w:rPr>
      </w:pPr>
      <w:r w:rsidRPr="00656835">
        <w:rPr>
          <w:rFonts w:ascii="Arial" w:hAnsi="Arial" w:cs="Arial"/>
        </w:rPr>
        <w:t>have certain heart conditions, such as myocarditis or pericarditis in the past 3 months, acute rheumatic fever affecting the heart, or severe heart failure.</w:t>
      </w:r>
    </w:p>
    <w:p w14:paraId="15751B41" w14:textId="53A889DE" w:rsidR="005554E8" w:rsidRPr="00656835" w:rsidRDefault="00C74F54" w:rsidP="00C74F54">
      <w:pPr>
        <w:spacing w:before="0"/>
        <w:rPr>
          <w:rFonts w:ascii="Arial" w:hAnsi="Arial" w:cs="Arial"/>
        </w:rPr>
      </w:pPr>
      <w:r w:rsidRPr="00656835">
        <w:rPr>
          <w:rFonts w:ascii="Arial" w:hAnsi="Arial" w:cs="Arial"/>
        </w:rPr>
        <w:br w:type="column"/>
      </w:r>
      <w:r w:rsidR="005554E8" w:rsidRPr="00656835">
        <w:rPr>
          <w:rFonts w:ascii="Arial" w:hAnsi="Arial" w:cs="Arial"/>
          <w:noProof/>
        </w:rPr>
        <mc:AlternateContent>
          <mc:Choice Requires="wps">
            <w:drawing>
              <wp:inline distT="0" distB="0" distL="0" distR="0" wp14:anchorId="3AAA9AD9" wp14:editId="29D75845">
                <wp:extent cx="3239770" cy="468000"/>
                <wp:effectExtent l="0" t="0" r="17780" b="27305"/>
                <wp:docPr id="898520102" name="Rectangle: Rounded Corners 1"/>
                <wp:cNvGraphicFramePr/>
                <a:graphic xmlns:a="http://schemas.openxmlformats.org/drawingml/2006/main">
                  <a:graphicData uri="http://schemas.microsoft.com/office/word/2010/wordprocessingShape">
                    <wps:wsp>
                      <wps:cNvSpPr/>
                      <wps:spPr>
                        <a:xfrm>
                          <a:off x="0" y="0"/>
                          <a:ext cx="3239770" cy="468000"/>
                        </a:xfrm>
                        <a:prstGeom prst="roundRect">
                          <a:avLst>
                            <a:gd name="adj" fmla="val 19400"/>
                          </a:avLst>
                        </a:prstGeom>
                        <a:solidFill>
                          <a:schemeClr val="bg1"/>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04A685" w14:textId="5F75848C" w:rsidR="005554E8" w:rsidRPr="001208A6" w:rsidRDefault="00ED6F44" w:rsidP="005554E8">
                            <w:pPr>
                              <w:pStyle w:val="Heading2"/>
                            </w:pPr>
                            <w:r w:rsidRPr="00ED6F44">
                              <w:t>Can COVID-19 vaccines be given with other recommended vaccines?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3AAA9AD9" id="_x0000_s1041" style="width:255.1pt;height:36.85pt;visibility:visible;mso-wrap-style:square;mso-left-percent:-10001;mso-top-percent:-10001;mso-position-horizontal:absolute;mso-position-horizontal-relative:char;mso-position-vertical:absolute;mso-position-vertical-relative:line;mso-left-percent:-10001;mso-top-percent:-10001;v-text-anchor:middle" arcsize="127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" fillcolor="white [3212]" strokecolor="#b493b9 [3209]" strokeweight="1pt">
                <v:stroke joinstyle="miter"/>
                <v:textbox inset=",0,,0">
                  <w:txbxContent>
                    <w:p w14:paraId="6804A685" w14:textId="5F75848C" w:rsidR="005554E8" w:rsidRPr="001208A6" w:rsidRDefault="00ED6F44" w:rsidP="005554E8">
                      <w:pPr>
                        <w:pStyle w:val="Heading2"/>
                      </w:pPr>
                      <w:r w:rsidRPr="00ED6F44">
                        <w:t>Can COVID-19 vaccines be given with other recommended vaccines?</w:t>
                      </w:r>
                    </w:p>
                  </w:txbxContent>
                </v:textbox>
                <w10:anchorlock/>
              </v:roundrect>
            </w:pict>
          </mc:Fallback>
        </mc:AlternateContent>
      </w:r>
    </w:p>
    <w:p w14:paraId="0C834F58" w14:textId="16AEF752" w:rsidR="002B2C02" w:rsidRPr="00656835" w:rsidRDefault="003007DD" w:rsidP="00796437">
      <w:pPr>
        <w:rPr>
          <w:rFonts w:ascii="Arial" w:hAnsi="Arial" w:cs="Arial"/>
        </w:rPr>
      </w:pPr>
      <w:r w:rsidRPr="00656835">
        <w:rPr>
          <w:rFonts w:ascii="Arial" w:hAnsi="Arial" w:cs="Arial"/>
        </w:rPr>
        <w:t>COVID-19 vaccines can be given at the same time as other vaccines, including the flu, pneumococcal, RSV or shingles vaccine.</w:t>
      </w:r>
    </w:p>
    <w:p w14:paraId="63C34A7F" w14:textId="7BC6965C" w:rsidR="00796437" w:rsidRPr="00656835" w:rsidRDefault="00796437" w:rsidP="00796437">
      <w:pPr>
        <w:rPr>
          <w:rFonts w:ascii="Arial" w:hAnsi="Arial" w:cs="Arial"/>
        </w:rPr>
      </w:pPr>
      <w:r w:rsidRPr="00656835">
        <w:rPr>
          <w:rFonts w:ascii="Arial" w:hAnsi="Arial" w:cs="Arial"/>
          <w:noProof/>
        </w:rPr>
        <mc:AlternateContent>
          <mc:Choice Requires="wps">
            <w:drawing>
              <wp:inline distT="0" distB="0" distL="0" distR="0" wp14:anchorId="6C519AE4" wp14:editId="60F8A2BB">
                <wp:extent cx="3239770" cy="468000"/>
                <wp:effectExtent l="0" t="0" r="17780" b="27305"/>
                <wp:docPr id="79876072" name="Rectangle: Rounded Corners 1"/>
                <wp:cNvGraphicFramePr/>
                <a:graphic xmlns:a="http://schemas.openxmlformats.org/drawingml/2006/main">
                  <a:graphicData uri="http://schemas.microsoft.com/office/word/2010/wordprocessingShape">
                    <wps:wsp>
                      <wps:cNvSpPr/>
                      <wps:spPr>
                        <a:xfrm>
                          <a:off x="0" y="0"/>
                          <a:ext cx="3239770" cy="468000"/>
                        </a:xfrm>
                        <a:prstGeom prst="roundRect">
                          <a:avLst>
                            <a:gd name="adj" fmla="val 19400"/>
                          </a:avLst>
                        </a:prstGeom>
                        <a:solidFill>
                          <a:schemeClr val="bg1"/>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CC5A93" w14:textId="1CD01C0A" w:rsidR="00796437" w:rsidRPr="00656835" w:rsidRDefault="005D4E59" w:rsidP="00796437">
                            <w:pPr>
                              <w:pStyle w:val="Heading2"/>
                              <w:rPr>
                                <w:rFonts w:ascii="Arial" w:hAnsi="Arial" w:cs="Arial"/>
                              </w:rPr>
                            </w:pPr>
                            <w:r w:rsidRPr="00656835">
                              <w:rPr>
                                <w:rFonts w:ascii="Arial" w:hAnsi="Arial" w:cs="Arial"/>
                              </w:rPr>
                              <w:t>Vaccination records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C519AE4" id="_x0000_s1042" style="width:255.1pt;height:36.85pt;visibility:visible;mso-wrap-style:square;mso-left-percent:-10001;mso-top-percent:-10001;mso-position-horizontal:absolute;mso-position-horizontal-relative:char;mso-position-vertical:absolute;mso-position-vertical-relative:line;mso-left-percent:-10001;mso-top-percent:-10001;v-text-anchor:middle" arcsize="127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" fillcolor="white [3212]" strokecolor="#b493b9 [3209]" strokeweight="1pt">
                <v:stroke joinstyle="miter"/>
                <v:textbox inset=",0,,0">
                  <w:txbxContent>
                    <w:p w14:paraId="7BCC5A93" w14:textId="1CD01C0A" w:rsidR="00796437" w:rsidRPr="00656835" w:rsidRDefault="005D4E59" w:rsidP="00796437">
                      <w:pPr>
                        <w:pStyle w:val="Heading2"/>
                        <w:rPr>
                          <w:rFonts w:ascii="Arial" w:hAnsi="Arial" w:cs="Arial"/>
                        </w:rPr>
                      </w:pPr>
                      <w:r w:rsidRPr="00656835">
                        <w:rPr>
                          <w:rFonts w:ascii="Arial" w:hAnsi="Arial" w:cs="Arial"/>
                        </w:rPr>
                        <w:t>Vaccination records</w:t>
                      </w:r>
                    </w:p>
                  </w:txbxContent>
                </v:textbox>
                <w10:anchorlock/>
              </v:roundrect>
            </w:pict>
          </mc:Fallback>
        </mc:AlternateContent>
      </w:r>
    </w:p>
    <w:p w14:paraId="6D067995" w14:textId="77777777" w:rsidR="002C2234" w:rsidRPr="00656835" w:rsidRDefault="002C2234" w:rsidP="002C2234">
      <w:pPr>
        <w:rPr>
          <w:rFonts w:ascii="Arial" w:hAnsi="Arial" w:cs="Arial"/>
          <w:szCs w:val="20"/>
        </w:rPr>
      </w:pPr>
      <w:r w:rsidRPr="00656835">
        <w:rPr>
          <w:rFonts w:ascii="Arial" w:hAnsi="Arial" w:cs="Arial"/>
          <w:szCs w:val="20"/>
        </w:rPr>
        <w:t>Vaccination providers must record immunisations on the Australian Immunisation Register (AIR) to ensure there is an accurate record of all vaccines given.</w:t>
      </w:r>
    </w:p>
    <w:p w14:paraId="0CCA31A6" w14:textId="77777777" w:rsidR="007A2478" w:rsidRPr="00656835" w:rsidRDefault="007A2478" w:rsidP="007A2478">
      <w:pPr>
        <w:pStyle w:val="Heading2"/>
        <w:rPr>
          <w:rFonts w:ascii="Arial" w:hAnsi="Arial" w:cs="Arial"/>
          <w:sz w:val="20"/>
          <w:szCs w:val="20"/>
        </w:rPr>
      </w:pPr>
      <w:r w:rsidRPr="00656835">
        <w:rPr>
          <w:rFonts w:ascii="Arial" w:hAnsi="Arial" w:cs="Arial"/>
          <w:sz w:val="20"/>
          <w:szCs w:val="20"/>
        </w:rPr>
        <w:t>People can get a copy of their Immunisation History Statement by:</w:t>
      </w:r>
    </w:p>
    <w:p w14:paraId="47851567" w14:textId="77777777" w:rsidR="00691CF6" w:rsidRPr="00656835" w:rsidRDefault="00691CF6" w:rsidP="00691CF6">
      <w:pPr>
        <w:pStyle w:val="ListBullet"/>
        <w:rPr>
          <w:rFonts w:ascii="Arial" w:hAnsi="Arial" w:cs="Arial"/>
        </w:rPr>
      </w:pPr>
      <w:r w:rsidRPr="00656835">
        <w:rPr>
          <w:rFonts w:ascii="Arial" w:hAnsi="Arial" w:cs="Arial"/>
        </w:rPr>
        <w:t xml:space="preserve">going to </w:t>
      </w:r>
      <w:hyperlink r:id="rId19" w:history="1">
        <w:r w:rsidRPr="00656835">
          <w:rPr>
            <w:rStyle w:val="Hyperlink"/>
            <w:rFonts w:ascii="Arial" w:hAnsi="Arial" w:cs="Arial"/>
            <w:color w:val="692874" w:themeColor="accent4"/>
            <w:sz w:val="22"/>
            <w:szCs w:val="22"/>
          </w:rPr>
          <w:t>my.gov.au</w:t>
        </w:r>
      </w:hyperlink>
      <w:r w:rsidRPr="00656835">
        <w:rPr>
          <w:rFonts w:ascii="Arial" w:hAnsi="Arial" w:cs="Arial"/>
          <w:color w:val="692874" w:themeColor="accent4"/>
        </w:rPr>
        <w:t xml:space="preserve"> </w:t>
      </w:r>
      <w:r w:rsidRPr="00656835" w:rsidDel="00393C27">
        <w:rPr>
          <w:rFonts w:ascii="Arial" w:hAnsi="Arial" w:cs="Arial"/>
        </w:rPr>
        <w:t xml:space="preserve">and signing in to access your Medicare online account or using the </w:t>
      </w:r>
      <w:r w:rsidRPr="00656835">
        <w:rPr>
          <w:rFonts w:ascii="Arial" w:hAnsi="Arial" w:cs="Arial"/>
        </w:rPr>
        <w:t xml:space="preserve">myGov mobile app </w:t>
      </w:r>
    </w:p>
    <w:p w14:paraId="5792F126" w14:textId="77777777" w:rsidR="00691CF6" w:rsidRPr="00656835" w:rsidRDefault="00691CF6" w:rsidP="00691CF6">
      <w:pPr>
        <w:pStyle w:val="ListBullet"/>
        <w:rPr>
          <w:rFonts w:ascii="Arial" w:hAnsi="Arial" w:cs="Arial"/>
        </w:rPr>
      </w:pPr>
      <w:r w:rsidRPr="00656835">
        <w:rPr>
          <w:rFonts w:ascii="Arial" w:hAnsi="Arial" w:cs="Arial"/>
        </w:rPr>
        <w:t xml:space="preserve">calling Services Australia on 1800 653 809 to request a copy </w:t>
      </w:r>
    </w:p>
    <w:p w14:paraId="20563A97" w14:textId="3B3A2BC0" w:rsidR="00796437" w:rsidRPr="00656835" w:rsidRDefault="00691CF6" w:rsidP="002B2C02">
      <w:pPr>
        <w:pStyle w:val="ListBullet"/>
        <w:spacing w:after="240"/>
        <w:rPr>
          <w:rFonts w:ascii="Arial" w:hAnsi="Arial" w:cs="Arial"/>
        </w:rPr>
      </w:pPr>
      <w:r w:rsidRPr="00656835">
        <w:rPr>
          <w:rFonts w:ascii="Arial" w:hAnsi="Arial" w:cs="Arial"/>
        </w:rPr>
        <w:t>asking a vaccination provider to print a copy.</w:t>
      </w:r>
    </w:p>
    <w:p w14:paraId="09EADDEE" w14:textId="77777777" w:rsidR="00067179" w:rsidRPr="00656835" w:rsidRDefault="00067179" w:rsidP="006346D5">
      <w:pPr>
        <w:spacing w:before="0" w:after="0"/>
        <w:rPr>
          <w:rFonts w:ascii="Arial" w:hAnsi="Arial" w:cs="Arial"/>
        </w:rPr>
      </w:pPr>
      <w:r w:rsidRPr="00656835">
        <w:rPr>
          <w:rFonts w:ascii="Arial" w:hAnsi="Arial" w:cs="Arial"/>
          <w:noProof/>
        </w:rPr>
        <mc:AlternateContent>
          <mc:Choice Requires="wps">
            <w:drawing>
              <wp:inline distT="0" distB="0" distL="0" distR="0" wp14:anchorId="1F3B5083" wp14:editId="3BB16E1F">
                <wp:extent cx="3239770" cy="965511"/>
                <wp:effectExtent l="0" t="0" r="0" b="6350"/>
                <wp:docPr id="2104787224"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9770" cy="965511"/>
                        </a:xfrm>
                        <a:prstGeom prst="round2SameRect">
                          <a:avLst>
                            <a:gd name="adj1" fmla="val 13965"/>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CB627A" w14:textId="77777777" w:rsidR="00067179" w:rsidRPr="00312EC9" w:rsidRDefault="00067179" w:rsidP="00067179">
                            <w:pPr>
                              <w:spacing w:before="0" w:after="0"/>
                              <w:rPr>
                                <w:rFonts w:ascii="Arial Nova Light" w:hAnsi="Arial Nova Light"/>
                                <w:color w:val="FFFFFF" w:themeColor="background1"/>
                                <w:sz w:val="36"/>
                                <w:szCs w:val="36"/>
                                <w:lang w:val="en-ZA"/>
                              </w:rPr>
                            </w:pPr>
                            <w:r>
                              <w:rPr>
                                <w:rFonts w:ascii="Arial Nova Light" w:hAnsi="Arial Nova Light"/>
                                <w:color w:val="FFFFFF" w:themeColor="background1"/>
                                <w:sz w:val="36"/>
                                <w:szCs w:val="36"/>
                                <w:lang w:val="en-ZA"/>
                              </w:rPr>
                              <w:t>Where to get more information</w:t>
                            </w:r>
                          </w:p>
                        </w:txbxContent>
                      </wps:txbx>
                      <wps:bodyPr rot="0" spcFirstLastPara="0" vertOverflow="overflow" horzOverflow="overflow" vert="horz" wrap="square" lIns="180000" tIns="0" rIns="180000" bIns="0" numCol="1" spcCol="0" rtlCol="0" fromWordArt="0" anchor="ctr" anchorCtr="0" forceAA="0" compatLnSpc="1">
                        <a:prstTxWarp prst="textNoShape">
                          <a:avLst/>
                        </a:prstTxWarp>
                        <a:noAutofit/>
                      </wps:bodyPr>
                    </wps:wsp>
                  </a:graphicData>
                </a:graphic>
              </wp:inline>
            </w:drawing>
          </mc:Choice>
          <mc:Fallback>
            <w:pict>
              <v:shape w14:anchorId="1F3B5083" id="Rectangle: Rounded Corners 17" o:spid="_x0000_s1043" alt="&quot;&quot;" style="width:255.1pt;height:76pt;visibility:visible;mso-wrap-style:square;mso-left-percent:-10001;mso-top-percent:-10001;mso-position-horizontal:absolute;mso-position-horizontal-relative:char;mso-position-vertical:absolute;mso-position-vertical-relative:line;mso-left-percent:-10001;mso-top-percent:-10001;v-text-anchor:middle" coordsize="3239770,9655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" adj="-11796480,,5400" path="m134834,l3104936,v74467,,134834,60367,134834,134834l3239770,965511r,l,965511r,l,134834c,60367,60367,,134834,xe" fillcolor="#692874 [3207]" stroked="f" strokeweight="1pt">
                <v:stroke joinstyle="miter"/>
                <v:formulas/>
                <v:path arrowok="t" o:connecttype="custom" o:connectlocs="134834,0;3104936,0;3239770,134834;3239770,965511;3239770,965511;0,965511;0,965511;0,134834;134834,0" o:connectangles="0,0,0,0,0,0,0,0,0" textboxrect="0,0,3239770,965511"/>
                <v:textbox inset="5mm,0,5mm,0">
                  <w:txbxContent>
                    <w:p w14:paraId="29CB627A" w14:textId="77777777" w:rsidR="00067179" w:rsidRPr="00312EC9" w:rsidRDefault="00067179" w:rsidP="00067179">
                      <w:pPr>
                        <w:spacing w:before="0" w:after="0"/>
                        <w:rPr>
                          <w:rFonts w:ascii="Arial Nova Light" w:hAnsi="Arial Nova Light"/>
                          <w:color w:val="FFFFFF" w:themeColor="background1"/>
                          <w:sz w:val="36"/>
                          <w:szCs w:val="36"/>
                          <w:lang w:val="en-ZA"/>
                        </w:rPr>
                      </w:pPr>
                      <w:r>
                        <w:rPr>
                          <w:rFonts w:ascii="Arial Nova Light" w:hAnsi="Arial Nova Light"/>
                          <w:color w:val="FFFFFF" w:themeColor="background1"/>
                          <w:sz w:val="36"/>
                          <w:szCs w:val="36"/>
                          <w:lang w:val="en-ZA"/>
                        </w:rPr>
                        <w:t>Where to get more information</w:t>
                      </w:r>
                    </w:p>
                  </w:txbxContent>
                </v:textbox>
                <w10:anchorlock/>
              </v:shape>
            </w:pict>
          </mc:Fallback>
        </mc:AlternateContent>
      </w:r>
    </w:p>
    <w:p w14:paraId="12509C86" w14:textId="77777777" w:rsidR="00067179" w:rsidRPr="00656835" w:rsidRDefault="00067179" w:rsidP="006346D5">
      <w:pPr>
        <w:spacing w:before="0" w:after="0"/>
        <w:rPr>
          <w:rFonts w:ascii="Arial" w:hAnsi="Arial" w:cs="Arial"/>
        </w:rPr>
      </w:pPr>
      <w:r w:rsidRPr="00656835">
        <w:rPr>
          <w:rFonts w:ascii="Arial" w:hAnsi="Arial" w:cs="Arial"/>
          <w:noProof/>
        </w:rPr>
        <mc:AlternateContent>
          <mc:Choice Requires="wps">
            <w:drawing>
              <wp:inline distT="0" distB="0" distL="0" distR="0" wp14:anchorId="44023858" wp14:editId="24386D33">
                <wp:extent cx="3239770" cy="2355963"/>
                <wp:effectExtent l="0" t="0" r="0" b="6985"/>
                <wp:docPr id="1431341595"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9770" cy="2355963"/>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8D9891" w14:textId="77777777" w:rsidR="00067179" w:rsidRPr="00656835" w:rsidRDefault="00067179" w:rsidP="005A0E19">
                            <w:pPr>
                              <w:pStyle w:val="Heading2"/>
                              <w:spacing w:after="120"/>
                              <w:rPr>
                                <w:rFonts w:ascii="Arial" w:hAnsi="Arial" w:cs="Arial"/>
                              </w:rPr>
                            </w:pPr>
                            <w:r w:rsidRPr="00656835">
                              <w:rPr>
                                <w:rFonts w:ascii="Arial" w:hAnsi="Arial" w:cs="Arial"/>
                              </w:rPr>
                              <w:t>For more information</w:t>
                            </w:r>
                          </w:p>
                          <w:p w14:paraId="2522E000" w14:textId="77777777" w:rsidR="00067179" w:rsidRPr="00656835" w:rsidRDefault="00067179" w:rsidP="00067179">
                            <w:pPr>
                              <w:pStyle w:val="Line"/>
                              <w:pBdr>
                                <w:bottom w:val="single" w:sz="8" w:space="1" w:color="FFFFFF" w:themeColor="background1"/>
                              </w:pBdr>
                              <w:rPr>
                                <w:rFonts w:ascii="Arial" w:hAnsi="Arial" w:cs="Arial"/>
                              </w:rPr>
                            </w:pPr>
                          </w:p>
                          <w:p w14:paraId="5926FFF5" w14:textId="77777777" w:rsidR="00067179" w:rsidRPr="00656835" w:rsidRDefault="00067179" w:rsidP="005A0E19">
                            <w:pPr>
                              <w:spacing w:before="240"/>
                              <w:rPr>
                                <w:rFonts w:ascii="Arial" w:hAnsi="Arial" w:cs="Arial"/>
                              </w:rPr>
                            </w:pPr>
                            <w:r w:rsidRPr="00656835">
                              <w:rPr>
                                <w:rFonts w:ascii="Arial" w:hAnsi="Arial" w:cs="Arial"/>
                              </w:rPr>
                              <w:t>Talk to a health professional</w:t>
                            </w:r>
                          </w:p>
                          <w:p w14:paraId="632D6E9A" w14:textId="77777777" w:rsidR="00067179" w:rsidRPr="00656835" w:rsidRDefault="00067179" w:rsidP="00067179">
                            <w:pPr>
                              <w:pStyle w:val="Line"/>
                              <w:pBdr>
                                <w:bottom w:val="single" w:sz="8" w:space="1" w:color="FFFFFF" w:themeColor="background1"/>
                              </w:pBdr>
                              <w:rPr>
                                <w:rFonts w:ascii="Arial" w:hAnsi="Arial" w:cs="Arial"/>
                              </w:rPr>
                            </w:pPr>
                          </w:p>
                          <w:p w14:paraId="60F90640" w14:textId="77777777" w:rsidR="00067179" w:rsidRPr="00656835" w:rsidRDefault="00067179" w:rsidP="00067179">
                            <w:pPr>
                              <w:pStyle w:val="Line"/>
                              <w:rPr>
                                <w:rFonts w:ascii="Arial" w:hAnsi="Arial" w:cs="Arial"/>
                              </w:rPr>
                            </w:pPr>
                          </w:p>
                          <w:p w14:paraId="4C71AC33" w14:textId="77777777" w:rsidR="00067179" w:rsidRPr="00656835" w:rsidRDefault="00067179" w:rsidP="00067179">
                            <w:pPr>
                              <w:rPr>
                                <w:rFonts w:ascii="Arial" w:hAnsi="Arial" w:cs="Arial"/>
                              </w:rPr>
                            </w:pPr>
                            <w:r w:rsidRPr="00656835">
                              <w:rPr>
                                <w:rFonts w:ascii="Arial" w:hAnsi="Arial" w:cs="Arial"/>
                              </w:rPr>
                              <w:t xml:space="preserve">Visit </w:t>
                            </w:r>
                            <w:hyperlink r:id="rId20" w:history="1">
                              <w:r w:rsidRPr="00656835">
                                <w:rPr>
                                  <w:rStyle w:val="Hyperlink"/>
                                  <w:rFonts w:ascii="Arial" w:hAnsi="Arial" w:cs="Arial"/>
                                  <w:color w:val="692874" w:themeColor="accent4"/>
                                </w:rPr>
                                <w:t>health.gov.au/immunisation</w:t>
                              </w:r>
                            </w:hyperlink>
                          </w:p>
                          <w:p w14:paraId="3FE81065" w14:textId="77777777" w:rsidR="00067179" w:rsidRPr="00656835" w:rsidRDefault="00067179" w:rsidP="00067179">
                            <w:pPr>
                              <w:pStyle w:val="Line"/>
                              <w:pBdr>
                                <w:bottom w:val="single" w:sz="8" w:space="1" w:color="FFFFFF" w:themeColor="background1"/>
                              </w:pBdr>
                              <w:rPr>
                                <w:rFonts w:ascii="Arial" w:hAnsi="Arial" w:cs="Arial"/>
                              </w:rPr>
                            </w:pPr>
                          </w:p>
                          <w:p w14:paraId="44C9D3CC" w14:textId="77777777" w:rsidR="00067179" w:rsidRPr="00656835" w:rsidRDefault="00067179" w:rsidP="00067179">
                            <w:pPr>
                              <w:pStyle w:val="Line"/>
                              <w:rPr>
                                <w:rFonts w:ascii="Arial" w:hAnsi="Arial" w:cs="Arial"/>
                              </w:rPr>
                            </w:pPr>
                          </w:p>
                          <w:p w14:paraId="0DCF2289" w14:textId="2B386457" w:rsidR="00067179" w:rsidRPr="00656835" w:rsidRDefault="00483568" w:rsidP="00197663">
                            <w:pPr>
                              <w:rPr>
                                <w:rFonts w:ascii="Arial" w:hAnsi="Arial" w:cs="Arial"/>
                                <w:szCs w:val="20"/>
                              </w:rPr>
                            </w:pPr>
                            <w:r w:rsidRPr="00656835">
                              <w:rPr>
                                <w:rFonts w:ascii="Arial" w:hAnsi="Arial" w:cs="Arial"/>
                                <w:szCs w:val="20"/>
                              </w:rPr>
                              <w:t>V</w:t>
                            </w:r>
                            <w:r w:rsidR="00355933" w:rsidRPr="00656835">
                              <w:rPr>
                                <w:rFonts w:ascii="Arial" w:hAnsi="Arial" w:cs="Arial"/>
                                <w:szCs w:val="20"/>
                              </w:rPr>
                              <w:t xml:space="preserve">isit </w:t>
                            </w:r>
                            <w:hyperlink r:id="rId21" w:history="1">
                              <w:r w:rsidR="00355933" w:rsidRPr="00656835">
                                <w:rPr>
                                  <w:rStyle w:val="Hyperlink"/>
                                  <w:rFonts w:ascii="Arial" w:hAnsi="Arial" w:cs="Arial"/>
                                  <w:color w:val="9F2B92"/>
                                  <w:szCs w:val="20"/>
                                </w:rPr>
                                <w:t>skai.org.au</w:t>
                              </w:r>
                            </w:hyperlink>
                            <w:r w:rsidR="00355933" w:rsidRPr="00656835">
                              <w:rPr>
                                <w:rFonts w:ascii="Arial" w:hAnsi="Arial" w:cs="Arial"/>
                                <w:szCs w:val="20"/>
                              </w:rPr>
                              <w:t xml:space="preserve"> – SKAI (Sharing Knowledge About Immunisation) provides evidence-based answers to your questions about immunisation.</w:t>
                            </w:r>
                          </w:p>
                        </w:txbxContent>
                      </wps:txbx>
                      <wps:bodyPr rot="0" spcFirstLastPara="0" vertOverflow="overflow" horzOverflow="overflow" vert="horz" wrap="square" lIns="180000" tIns="144000" rIns="180000" bIns="144000" numCol="1" spcCol="0" rtlCol="0" fromWordArt="0" anchor="t" anchorCtr="0" forceAA="0" compatLnSpc="1">
                        <a:prstTxWarp prst="textNoShape">
                          <a:avLst/>
                        </a:prstTxWarp>
                        <a:spAutoFit/>
                      </wps:bodyPr>
                    </wps:wsp>
                  </a:graphicData>
                </a:graphic>
              </wp:inline>
            </w:drawing>
          </mc:Choice>
          <mc:Fallback>
            <w:pict>
              <v:rect w14:anchorId="44023858" id="_x0000_s1044" alt="&quot;&quot;" style="width:255.1pt;height:1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" fillcolor="#efe9f1 [665]" stroked="f" strokeweight="1pt">
                <v:textbox style="mso-fit-shape-to-text:t" inset="5mm,4mm,5mm,4mm">
                  <w:txbxContent>
                    <w:p w14:paraId="7A8D9891" w14:textId="77777777" w:rsidR="00067179" w:rsidRPr="00656835" w:rsidRDefault="00067179" w:rsidP="005A0E19">
                      <w:pPr>
                        <w:pStyle w:val="Heading2"/>
                        <w:spacing w:after="120"/>
                        <w:rPr>
                          <w:rFonts w:ascii="Arial" w:hAnsi="Arial" w:cs="Arial"/>
                        </w:rPr>
                      </w:pPr>
                      <w:r w:rsidRPr="00656835">
                        <w:rPr>
                          <w:rFonts w:ascii="Arial" w:hAnsi="Arial" w:cs="Arial"/>
                        </w:rPr>
                        <w:t>For more information</w:t>
                      </w:r>
                    </w:p>
                    <w:p w14:paraId="2522E000" w14:textId="77777777" w:rsidR="00067179" w:rsidRPr="00656835" w:rsidRDefault="00067179" w:rsidP="00067179">
                      <w:pPr>
                        <w:pStyle w:val="Line"/>
                        <w:pBdr>
                          <w:bottom w:val="single" w:sz="8" w:space="1" w:color="FFFFFF" w:themeColor="background1"/>
                        </w:pBdr>
                        <w:rPr>
                          <w:rFonts w:ascii="Arial" w:hAnsi="Arial" w:cs="Arial"/>
                        </w:rPr>
                      </w:pPr>
                    </w:p>
                    <w:p w14:paraId="5926FFF5" w14:textId="77777777" w:rsidR="00067179" w:rsidRPr="00656835" w:rsidRDefault="00067179" w:rsidP="005A0E19">
                      <w:pPr>
                        <w:spacing w:before="240"/>
                        <w:rPr>
                          <w:rFonts w:ascii="Arial" w:hAnsi="Arial" w:cs="Arial"/>
                        </w:rPr>
                      </w:pPr>
                      <w:r w:rsidRPr="00656835">
                        <w:rPr>
                          <w:rFonts w:ascii="Arial" w:hAnsi="Arial" w:cs="Arial"/>
                        </w:rPr>
                        <w:t>Talk to a health professional</w:t>
                      </w:r>
                    </w:p>
                    <w:p w14:paraId="632D6E9A" w14:textId="77777777" w:rsidR="00067179" w:rsidRPr="00656835" w:rsidRDefault="00067179" w:rsidP="00067179">
                      <w:pPr>
                        <w:pStyle w:val="Line"/>
                        <w:pBdr>
                          <w:bottom w:val="single" w:sz="8" w:space="1" w:color="FFFFFF" w:themeColor="background1"/>
                        </w:pBdr>
                        <w:rPr>
                          <w:rFonts w:ascii="Arial" w:hAnsi="Arial" w:cs="Arial"/>
                        </w:rPr>
                      </w:pPr>
                    </w:p>
                    <w:p w14:paraId="60F90640" w14:textId="77777777" w:rsidR="00067179" w:rsidRPr="00656835" w:rsidRDefault="00067179" w:rsidP="00067179">
                      <w:pPr>
                        <w:pStyle w:val="Line"/>
                        <w:rPr>
                          <w:rFonts w:ascii="Arial" w:hAnsi="Arial" w:cs="Arial"/>
                        </w:rPr>
                      </w:pPr>
                    </w:p>
                    <w:p w14:paraId="4C71AC33" w14:textId="77777777" w:rsidR="00067179" w:rsidRPr="00656835" w:rsidRDefault="00067179" w:rsidP="00067179">
                      <w:pPr>
                        <w:rPr>
                          <w:rFonts w:ascii="Arial" w:hAnsi="Arial" w:cs="Arial"/>
                        </w:rPr>
                      </w:pPr>
                      <w:r w:rsidRPr="00656835">
                        <w:rPr>
                          <w:rFonts w:ascii="Arial" w:hAnsi="Arial" w:cs="Arial"/>
                        </w:rPr>
                        <w:t xml:space="preserve">Visit </w:t>
                      </w:r>
                      <w:hyperlink r:id="rId22" w:history="1">
                        <w:r w:rsidRPr="00656835">
                          <w:rPr>
                            <w:rStyle w:val="Hyperlink"/>
                            <w:rFonts w:ascii="Arial" w:hAnsi="Arial" w:cs="Arial"/>
                            <w:color w:val="692874" w:themeColor="accent4"/>
                          </w:rPr>
                          <w:t>health.gov.au/immunisation</w:t>
                        </w:r>
                      </w:hyperlink>
                    </w:p>
                    <w:p w14:paraId="3FE81065" w14:textId="77777777" w:rsidR="00067179" w:rsidRPr="00656835" w:rsidRDefault="00067179" w:rsidP="00067179">
                      <w:pPr>
                        <w:pStyle w:val="Line"/>
                        <w:pBdr>
                          <w:bottom w:val="single" w:sz="8" w:space="1" w:color="FFFFFF" w:themeColor="background1"/>
                        </w:pBdr>
                        <w:rPr>
                          <w:rFonts w:ascii="Arial" w:hAnsi="Arial" w:cs="Arial"/>
                        </w:rPr>
                      </w:pPr>
                    </w:p>
                    <w:p w14:paraId="44C9D3CC" w14:textId="77777777" w:rsidR="00067179" w:rsidRPr="00656835" w:rsidRDefault="00067179" w:rsidP="00067179">
                      <w:pPr>
                        <w:pStyle w:val="Line"/>
                        <w:rPr>
                          <w:rFonts w:ascii="Arial" w:hAnsi="Arial" w:cs="Arial"/>
                        </w:rPr>
                      </w:pPr>
                    </w:p>
                    <w:p w14:paraId="0DCF2289" w14:textId="2B386457" w:rsidR="00067179" w:rsidRPr="00656835" w:rsidRDefault="00483568" w:rsidP="00197663">
                      <w:pPr>
                        <w:rPr>
                          <w:rFonts w:ascii="Arial" w:hAnsi="Arial" w:cs="Arial"/>
                          <w:szCs w:val="20"/>
                        </w:rPr>
                      </w:pPr>
                      <w:r w:rsidRPr="00656835">
                        <w:rPr>
                          <w:rFonts w:ascii="Arial" w:hAnsi="Arial" w:cs="Arial"/>
                          <w:szCs w:val="20"/>
                        </w:rPr>
                        <w:t>V</w:t>
                      </w:r>
                      <w:r w:rsidR="00355933" w:rsidRPr="00656835">
                        <w:rPr>
                          <w:rFonts w:ascii="Arial" w:hAnsi="Arial" w:cs="Arial"/>
                          <w:szCs w:val="20"/>
                        </w:rPr>
                        <w:t xml:space="preserve">isit </w:t>
                      </w:r>
                      <w:hyperlink r:id="rId23" w:history="1">
                        <w:r w:rsidR="00355933" w:rsidRPr="00656835">
                          <w:rPr>
                            <w:rStyle w:val="Hyperlink"/>
                            <w:rFonts w:ascii="Arial" w:hAnsi="Arial" w:cs="Arial"/>
                            <w:color w:val="9F2B92"/>
                            <w:szCs w:val="20"/>
                          </w:rPr>
                          <w:t>skai.org.au</w:t>
                        </w:r>
                      </w:hyperlink>
                      <w:r w:rsidR="00355933" w:rsidRPr="00656835">
                        <w:rPr>
                          <w:rFonts w:ascii="Arial" w:hAnsi="Arial" w:cs="Arial"/>
                          <w:szCs w:val="20"/>
                        </w:rPr>
                        <w:t xml:space="preserve"> – SKAI (Sharing Knowledge About Immunisation) provides evidence-based answers to your questions about immunisation.</w:t>
                      </w:r>
                    </w:p>
                  </w:txbxContent>
                </v:textbox>
                <w10:anchorlock/>
              </v:rect>
            </w:pict>
          </mc:Fallback>
        </mc:AlternateContent>
      </w:r>
    </w:p>
    <w:p w14:paraId="435B343A" w14:textId="77777777" w:rsidR="003300E9" w:rsidRPr="00656835" w:rsidRDefault="00067179" w:rsidP="003300E9">
      <w:pPr>
        <w:spacing w:before="0"/>
        <w:rPr>
          <w:rFonts w:ascii="Arial" w:hAnsi="Arial" w:cs="Arial"/>
        </w:rPr>
      </w:pPr>
      <w:r w:rsidRPr="00656835">
        <w:rPr>
          <w:rFonts w:ascii="Arial" w:hAnsi="Arial" w:cs="Arial"/>
          <w:noProof/>
        </w:rPr>
        <mc:AlternateContent>
          <mc:Choice Requires="wps">
            <w:drawing>
              <wp:inline distT="0" distB="0" distL="0" distR="0" wp14:anchorId="23C20037" wp14:editId="648F0AC8">
                <wp:extent cx="3239770" cy="936000"/>
                <wp:effectExtent l="0" t="0" r="0" b="635"/>
                <wp:docPr id="375426001"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39770" cy="93600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6CAB0C" w14:textId="229A2B4B" w:rsidR="00067179" w:rsidRPr="00656835" w:rsidRDefault="002C1608" w:rsidP="00067179">
                            <w:pPr>
                              <w:pStyle w:val="ListBullet"/>
                              <w:numPr>
                                <w:ilvl w:val="0"/>
                                <w:numId w:val="0"/>
                              </w:numPr>
                              <w:spacing w:before="240" w:after="240"/>
                              <w:rPr>
                                <w:rFonts w:ascii="Arial" w:hAnsi="Arial" w:cs="Arial"/>
                                <w:b/>
                                <w:bCs/>
                              </w:rPr>
                            </w:pPr>
                            <w:r w:rsidRPr="00656835">
                              <w:rPr>
                                <w:rFonts w:ascii="Arial" w:hAnsi="Arial" w:cs="Arial"/>
                              </w:rPr>
                              <w:t xml:space="preserve">All information in this fact sheet is correct as of </w:t>
                            </w:r>
                            <w:r w:rsidR="004C44CE" w:rsidRPr="00656835">
                              <w:rPr>
                                <w:rFonts w:ascii="Arial" w:hAnsi="Arial" w:cs="Arial"/>
                              </w:rPr>
                              <w:br/>
                            </w:r>
                            <w:r w:rsidR="00D66436" w:rsidRPr="00656835">
                              <w:rPr>
                                <w:rFonts w:ascii="Arial" w:hAnsi="Arial" w:cs="Arial"/>
                              </w:rPr>
                              <w:t>September</w:t>
                            </w:r>
                            <w:r w:rsidRPr="00656835">
                              <w:rPr>
                                <w:rFonts w:ascii="Arial" w:hAnsi="Arial" w:cs="Arial"/>
                              </w:rPr>
                              <w:t xml:space="preserve"> 2026.</w:t>
                            </w:r>
                          </w:p>
                        </w:txbxContent>
                      </wps:txbx>
                      <wps:bodyPr rot="0" spcFirstLastPara="0" vertOverflow="overflow" horzOverflow="overflow" vert="horz" wrap="square" lIns="180000" tIns="0" rIns="180000" bIns="0" numCol="1" spcCol="0" rtlCol="0" fromWordArt="0" anchor="t" anchorCtr="0" forceAA="0" compatLnSpc="1">
                        <a:prstTxWarp prst="textNoShape">
                          <a:avLst/>
                        </a:prstTxWarp>
                        <a:spAutoFit/>
                      </wps:bodyPr>
                    </wps:wsp>
                  </a:graphicData>
                </a:graphic>
              </wp:inline>
            </w:drawing>
          </mc:Choice>
          <mc:Fallback>
            <w:pict>
              <v:rect w14:anchorId="23C20037" id="_x0000_s1045" alt="&quot;&quot;" style="width:255.1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" fillcolor="#b493b9 [3209]" stroked="f" strokeweight="1pt">
                <v:textbox style="mso-fit-shape-to-text:t" inset="5mm,0,5mm,0">
                  <w:txbxContent>
                    <w:p w14:paraId="5E6CAB0C" w14:textId="229A2B4B" w:rsidR="00067179" w:rsidRPr="00656835" w:rsidRDefault="002C1608" w:rsidP="00067179">
                      <w:pPr>
                        <w:pStyle w:val="ListBullet"/>
                        <w:numPr>
                          <w:ilvl w:val="0"/>
                          <w:numId w:val="0"/>
                        </w:numPr>
                        <w:spacing w:before="240" w:after="240"/>
                        <w:rPr>
                          <w:rFonts w:ascii="Arial" w:hAnsi="Arial" w:cs="Arial"/>
                          <w:b/>
                          <w:bCs/>
                        </w:rPr>
                      </w:pPr>
                      <w:r w:rsidRPr="00656835">
                        <w:rPr>
                          <w:rFonts w:ascii="Arial" w:hAnsi="Arial" w:cs="Arial"/>
                        </w:rPr>
                        <w:t xml:space="preserve">All information in this fact sheet is correct as of </w:t>
                      </w:r>
                      <w:r w:rsidR="004C44CE" w:rsidRPr="00656835">
                        <w:rPr>
                          <w:rFonts w:ascii="Arial" w:hAnsi="Arial" w:cs="Arial"/>
                        </w:rPr>
                        <w:br/>
                      </w:r>
                      <w:r w:rsidR="00D66436" w:rsidRPr="00656835">
                        <w:rPr>
                          <w:rFonts w:ascii="Arial" w:hAnsi="Arial" w:cs="Arial"/>
                        </w:rPr>
                        <w:t>September</w:t>
                      </w:r>
                      <w:r w:rsidRPr="00656835">
                        <w:rPr>
                          <w:rFonts w:ascii="Arial" w:hAnsi="Arial" w:cs="Arial"/>
                        </w:rPr>
                        <w:t xml:space="preserve"> 2026.</w:t>
                      </w:r>
                    </w:p>
                  </w:txbxContent>
                </v:textbox>
                <w10:anchorlock/>
              </v:rect>
            </w:pict>
          </mc:Fallback>
        </mc:AlternateContent>
      </w:r>
      <w:r w:rsidR="003300E9" w:rsidRPr="00656835">
        <w:rPr>
          <w:rFonts w:ascii="Arial" w:hAnsi="Arial" w:cs="Arial"/>
          <w:noProof/>
        </w:rPr>
        <w:drawing>
          <wp:anchor distT="0" distB="0" distL="114300" distR="114300" simplePos="0" relativeHeight="251689984" behindDoc="0" locked="1" layoutInCell="1" allowOverlap="1" wp14:anchorId="7257CC10" wp14:editId="2D3C646B">
            <wp:simplePos x="0" y="0"/>
            <wp:positionH relativeFrom="margin">
              <wp:posOffset>5426710</wp:posOffset>
            </wp:positionH>
            <wp:positionV relativeFrom="page">
              <wp:align>bottom</wp:align>
            </wp:positionV>
            <wp:extent cx="1529715" cy="766445"/>
            <wp:effectExtent l="0" t="0" r="0" b="0"/>
            <wp:wrapNone/>
            <wp:docPr id="173886851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23358" name="Graphic 1">
                      <a:extLst>
                        <a:ext uri="{C183D7F6-B498-43B3-948B-1728B52AA6E4}">
                          <adec:decorative xmlns:adec="http://schemas.microsoft.com/office/drawing/2017/decorative" val="1"/>
                        </a:ext>
                      </a:extLst>
                    </pic:cNvPr>
                    <pic:cNvPicPr/>
                  </pic:nvPicPr>
                  <pic:blipFill rotWithShape="1">
                    <a:blip r:embed="rId24">
                      <a:extLst>
                        <a:ext uri="{96DAC541-7B7A-43D3-8B79-37D633B846F1}">
                          <asvg:svgBlip xmlns:asvg="http://schemas.microsoft.com/office/drawing/2016/SVG/main" r:embed="rId25"/>
                        </a:ext>
                      </a:extLst>
                    </a:blip>
                    <a:srcRect b="36411"/>
                    <a:stretch>
                      <a:fillRect/>
                    </a:stretch>
                  </pic:blipFill>
                  <pic:spPr bwMode="auto">
                    <a:xfrm>
                      <a:off x="0" y="0"/>
                      <a:ext cx="1529715" cy="766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EF6B51" w14:textId="77777777" w:rsidR="003300E9" w:rsidRPr="00656835" w:rsidRDefault="003300E9" w:rsidP="003300E9">
      <w:pPr>
        <w:rPr>
          <w:rFonts w:ascii="Arial" w:hAnsi="Arial" w:cs="Arial"/>
        </w:rPr>
      </w:pPr>
    </w:p>
    <w:p w14:paraId="399188D6" w14:textId="27F4B887" w:rsidR="00067179" w:rsidRPr="00656835" w:rsidRDefault="00067179" w:rsidP="006346D5">
      <w:pPr>
        <w:spacing w:before="0" w:after="0"/>
        <w:rPr>
          <w:rFonts w:ascii="Arial" w:hAnsi="Arial" w:cs="Arial"/>
        </w:rPr>
      </w:pPr>
    </w:p>
    <w:sectPr w:rsidR="00067179" w:rsidRPr="00656835" w:rsidSect="00C74F54">
      <w:headerReference w:type="first" r:id="rId26"/>
      <w:footerReference w:type="first" r:id="rId27"/>
      <w:type w:val="continuous"/>
      <w:pgSz w:w="11906" w:h="16838"/>
      <w:pgMar w:top="567" w:right="567" w:bottom="567" w:left="567" w:header="567" w:footer="39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5AB65" w14:textId="77777777" w:rsidR="00DA3DA0" w:rsidRPr="001208A6" w:rsidRDefault="00DA3DA0" w:rsidP="00A42357">
      <w:r w:rsidRPr="001208A6">
        <w:separator/>
      </w:r>
    </w:p>
  </w:endnote>
  <w:endnote w:type="continuationSeparator" w:id="0">
    <w:p w14:paraId="54508D21" w14:textId="77777777" w:rsidR="00DA3DA0" w:rsidRPr="001208A6" w:rsidRDefault="00DA3DA0" w:rsidP="00A42357">
      <w:r w:rsidRPr="001208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Light">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Rounded MT">
    <w:altName w:val="Arial"/>
    <w:charset w:val="00"/>
    <w:family w:val="auto"/>
    <w:pitch w:val="variable"/>
    <w:sig w:usb0="80000027" w:usb1="00000000" w:usb2="00000000" w:usb3="00000000" w:csb0="00000001"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C563" w14:textId="15723B73" w:rsidR="00F27CA3" w:rsidRDefault="00F27CA3">
    <w:pPr>
      <w:pStyle w:val="Footer"/>
    </w:pPr>
    <w:r>
      <w:rPr>
        <w:noProof/>
      </w:rPr>
      <mc:AlternateContent>
        <mc:Choice Requires="wps">
          <w:drawing>
            <wp:anchor distT="0" distB="0" distL="0" distR="0" simplePos="0" relativeHeight="251663360" behindDoc="0" locked="0" layoutInCell="1" allowOverlap="1" wp14:anchorId="5A5F7960" wp14:editId="512B6D59">
              <wp:simplePos x="635" y="635"/>
              <wp:positionH relativeFrom="page">
                <wp:align>center</wp:align>
              </wp:positionH>
              <wp:positionV relativeFrom="page">
                <wp:align>bottom</wp:align>
              </wp:positionV>
              <wp:extent cx="622300" cy="478155"/>
              <wp:effectExtent l="0" t="0" r="6350" b="0"/>
              <wp:wrapNone/>
              <wp:docPr id="858789718" name="Text Box 104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01294446" w14:textId="272CF458" w:rsidR="00F27CA3" w:rsidRPr="00F27CA3" w:rsidRDefault="00F27CA3" w:rsidP="00F27CA3">
                          <w:pPr>
                            <w:spacing w:after="0"/>
                            <w:rPr>
                              <w:rFonts w:eastAsia="Aptos" w:cs="Aptos"/>
                              <w:noProof/>
                              <w:color w:val="FF0000"/>
                              <w:sz w:val="24"/>
                              <w:szCs w:val="24"/>
                            </w:rPr>
                          </w:pPr>
                          <w:r w:rsidRPr="00F27CA3">
                            <w:rPr>
                              <w:rFont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5F7960" id="_x0000_t202" coordsize="21600,21600" o:spt="202" path="m,l,21600r21600,l21600,xe">
              <v:stroke joinstyle="miter"/>
              <v:path gradientshapeok="t" o:connecttype="rect"/>
            </v:shapetype>
            <v:shape id="Text Box 1049" o:spid="_x0000_s1400" type="#_x0000_t202" alt="OFFICIAL" style="position:absolute;margin-left:0;margin-top:0;width:49pt;height:37.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G3Dg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qSz8but1AdaSiEYd/eyXVDpe+FD08CacHULYk2&#10;PNKhW+hKDieLsxrw59/8MZ94pyhnHQmm5JYUzVn73dI+orZGA0djm4zpl3we6bF7cwskwym9CCeT&#10;SV4M7WhqBPNCcl7FQhQSVlK5km9H8zYMyqXnINVqlZJIRk6Ee7txMkJHuiKXz/2LQHciPNCmHmBU&#10;kyje8D7kxpverfaB2E9LidQORJ4YJwmmtZ6eS9T46/+UdXnUy18A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ChxAG3DgIAABwE&#10;AAAOAAAAAAAAAAAAAAAAAC4CAABkcnMvZTJvRG9jLnhtbFBLAQItABQABgAIAAAAIQD/tCk42gAA&#10;AAMBAAAPAAAAAAAAAAAAAAAAAGgEAABkcnMvZG93bnJldi54bWxQSwUGAAAAAAQABADzAAAAbwUA&#10;AAAA&#10;" filled="f" stroked="f">
              <v:textbox style="mso-fit-shape-to-text:t" inset="0,0,0,15pt">
                <w:txbxContent>
                  <w:p w14:paraId="01294446" w14:textId="272CF458" w:rsidR="00F27CA3" w:rsidRPr="00F27CA3" w:rsidRDefault="00F27CA3" w:rsidP="00F27CA3">
                    <w:pPr>
                      <w:spacing w:after="0"/>
                      <w:rPr>
                        <w:rFonts w:eastAsia="Aptos" w:cs="Aptos"/>
                        <w:noProof/>
                        <w:color w:val="FF0000"/>
                        <w:sz w:val="24"/>
                        <w:szCs w:val="24"/>
                      </w:rPr>
                    </w:pPr>
                    <w:r w:rsidRPr="00F27CA3">
                      <w:rPr>
                        <w:rFonts w:eastAsia="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EA3A" w14:textId="3E378475" w:rsidR="00C5513D" w:rsidRPr="001208A6" w:rsidRDefault="00C5513D" w:rsidP="00C5513D">
    <w:pPr>
      <w:pStyle w:val="Footer"/>
      <w:tabs>
        <w:tab w:val="clear" w:pos="4513"/>
        <w:tab w:val="clear" w:pos="9026"/>
        <w:tab w:val="right" w:pos="10772"/>
      </w:tabs>
      <w:spacing w:before="240"/>
      <w:rPr>
        <w:color w:val="692874" w:themeColor="accent4"/>
      </w:rPr>
    </w:pPr>
    <w:r w:rsidRPr="001208A6">
      <w:rPr>
        <w:color w:val="692874" w:themeColor="accent4"/>
      </w:rPr>
      <w:fldChar w:fldCharType="begin"/>
    </w:r>
    <w:r w:rsidRPr="001208A6">
      <w:rPr>
        <w:color w:val="692874" w:themeColor="accent4"/>
      </w:rPr>
      <w:instrText xml:space="preserve"> PAGE   \* MERGEFORMAT </w:instrText>
    </w:r>
    <w:r w:rsidRPr="001208A6">
      <w:rPr>
        <w:color w:val="692874" w:themeColor="accent4"/>
      </w:rPr>
      <w:fldChar w:fldCharType="separate"/>
    </w:r>
    <w:r w:rsidRPr="001208A6">
      <w:rPr>
        <w:color w:val="692874" w:themeColor="accent4"/>
      </w:rPr>
      <w:t>1</w:t>
    </w:r>
    <w:r w:rsidRPr="001208A6">
      <w:rPr>
        <w:color w:val="692874" w:themeColor="accent4"/>
      </w:rPr>
      <w:fldChar w:fldCharType="end"/>
    </w:r>
    <w:r w:rsidRPr="001208A6">
      <w:t xml:space="preserve"> </w:t>
    </w:r>
    <w:r w:rsidRPr="001208A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ED44" w14:textId="00AF73EC" w:rsidR="0009458F" w:rsidRPr="00C74F54" w:rsidRDefault="00C74F54" w:rsidP="00C74F54">
    <w:pPr>
      <w:pStyle w:val="Footer"/>
      <w:tabs>
        <w:tab w:val="clear" w:pos="4513"/>
        <w:tab w:val="clear" w:pos="9026"/>
        <w:tab w:val="right" w:pos="10772"/>
      </w:tabs>
      <w:spacing w:before="240"/>
      <w:rPr>
        <w:color w:val="692874" w:themeColor="accent4"/>
      </w:rPr>
    </w:pPr>
    <w:r w:rsidRPr="001208A6">
      <w:rPr>
        <w:color w:val="692874" w:themeColor="accent4"/>
      </w:rPr>
      <w:fldChar w:fldCharType="begin"/>
    </w:r>
    <w:r w:rsidRPr="001208A6">
      <w:rPr>
        <w:color w:val="692874" w:themeColor="accent4"/>
      </w:rPr>
      <w:instrText xml:space="preserve"> PAGE   \* MERGEFORMAT </w:instrText>
    </w:r>
    <w:r w:rsidRPr="001208A6">
      <w:rPr>
        <w:color w:val="692874" w:themeColor="accent4"/>
      </w:rPr>
      <w:fldChar w:fldCharType="separate"/>
    </w:r>
    <w:r>
      <w:rPr>
        <w:color w:val="692874" w:themeColor="accent4"/>
      </w:rPr>
      <w:t>2</w:t>
    </w:r>
    <w:r w:rsidRPr="001208A6">
      <w:rPr>
        <w:color w:val="692874" w:themeColor="accent4"/>
      </w:rPr>
      <w:fldChar w:fldCharType="end"/>
    </w:r>
    <w:r w:rsidRPr="001208A6">
      <w:t xml:space="preserve"> </w:t>
    </w:r>
    <w:r w:rsidRPr="001208A6">
      <w:tab/>
    </w:r>
    <w:r w:rsidRPr="001D1F43">
      <w:rPr>
        <w:noProof/>
      </w:rPr>
      <mc:AlternateContent>
        <mc:Choice Requires="wpg">
          <w:drawing>
            <wp:inline distT="0" distB="0" distL="0" distR="0" wp14:anchorId="11494155" wp14:editId="425C0CAE">
              <wp:extent cx="1448913" cy="379826"/>
              <wp:effectExtent l="0" t="0" r="0" b="20320"/>
              <wp:docPr id="1226651798" name="Group 450"/>
              <wp:cNvGraphicFramePr/>
              <a:graphic xmlns:a="http://schemas.openxmlformats.org/drawingml/2006/main">
                <a:graphicData uri="http://schemas.microsoft.com/office/word/2010/wordprocessingGroup">
                  <wpg:wgp>
                    <wpg:cNvGrpSpPr/>
                    <wpg:grpSpPr>
                      <a:xfrm>
                        <a:off x="0" y="0"/>
                        <a:ext cx="1448913" cy="379826"/>
                        <a:chOff x="0" y="0"/>
                        <a:chExt cx="1448935" cy="379822"/>
                      </a:xfrm>
                    </wpg:grpSpPr>
                    <wps:wsp>
                      <wps:cNvPr id="216951651" name="Freeform: Shape 216951651"/>
                      <wps:cNvSpPr/>
                      <wps:spPr>
                        <a:xfrm>
                          <a:off x="899064" y="38199"/>
                          <a:ext cx="51556" cy="60787"/>
                        </a:xfrm>
                        <a:custGeom>
                          <a:avLst/>
                          <a:gdLst>
                            <a:gd name="csX0" fmla="*/ 9016 w 51557"/>
                            <a:gd name="csY0" fmla="*/ 14087 h 60791"/>
                            <a:gd name="csX1" fmla="*/ 9016 w 51557"/>
                            <a:gd name="csY1" fmla="*/ 60791 h 60791"/>
                            <a:gd name="csX2" fmla="*/ 0 w 51557"/>
                            <a:gd name="csY2" fmla="*/ 60791 h 60791"/>
                            <a:gd name="csX3" fmla="*/ 0 w 51557"/>
                            <a:gd name="csY3" fmla="*/ 0 h 60791"/>
                            <a:gd name="csX4" fmla="*/ 9397 w 51557"/>
                            <a:gd name="csY4" fmla="*/ 0 h 60791"/>
                            <a:gd name="csX5" fmla="*/ 42414 w 51557"/>
                            <a:gd name="csY5" fmla="*/ 45562 h 60791"/>
                            <a:gd name="csX6" fmla="*/ 42414 w 51557"/>
                            <a:gd name="csY6" fmla="*/ 0 h 60791"/>
                            <a:gd name="csX7" fmla="*/ 51557 w 51557"/>
                            <a:gd name="csY7" fmla="*/ 0 h 60791"/>
                            <a:gd name="csX8" fmla="*/ 51557 w 51557"/>
                            <a:gd name="csY8" fmla="*/ 60791 h 60791"/>
                            <a:gd name="csX9" fmla="*/ 42668 w 51557"/>
                            <a:gd name="csY9" fmla="*/ 60791 h 60791"/>
                            <a:gd name="csX10" fmla="*/ 9016 w 51557"/>
                            <a:gd name="csY10" fmla="*/ 14087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1557" h="60791">
                              <a:moveTo>
                                <a:pt x="9016" y="14087"/>
                              </a:moveTo>
                              <a:lnTo>
                                <a:pt x="9016" y="60791"/>
                              </a:lnTo>
                              <a:lnTo>
                                <a:pt x="0" y="60791"/>
                              </a:lnTo>
                              <a:lnTo>
                                <a:pt x="0" y="0"/>
                              </a:lnTo>
                              <a:lnTo>
                                <a:pt x="9397" y="0"/>
                              </a:lnTo>
                              <a:lnTo>
                                <a:pt x="42414" y="45562"/>
                              </a:lnTo>
                              <a:lnTo>
                                <a:pt x="42414" y="0"/>
                              </a:lnTo>
                              <a:lnTo>
                                <a:pt x="51557" y="0"/>
                              </a:lnTo>
                              <a:lnTo>
                                <a:pt x="51557" y="60791"/>
                              </a:lnTo>
                              <a:lnTo>
                                <a:pt x="42668" y="60791"/>
                              </a:lnTo>
                              <a:lnTo>
                                <a:pt x="9016" y="14087"/>
                              </a:lnTo>
                              <a:close/>
                            </a:path>
                          </a:pathLst>
                        </a:custGeom>
                        <a:solidFill>
                          <a:srgbClr val="231F20"/>
                        </a:solidFill>
                        <a:ln w="12688" cap="flat">
                          <a:noFill/>
                          <a:prstDash val="solid"/>
                          <a:miter/>
                        </a:ln>
                      </wps:spPr>
                      <wps:bodyPr/>
                    </wps:wsp>
                    <wpg:grpSp>
                      <wpg:cNvPr id="2106455532" name="Graphic 1"/>
                      <wpg:cNvGrpSpPr/>
                      <wpg:grpSpPr>
                        <a:xfrm>
                          <a:off x="958235" y="37565"/>
                          <a:ext cx="226796" cy="62564"/>
                          <a:chOff x="958239" y="37564"/>
                          <a:chExt cx="226801" cy="62568"/>
                        </a:xfrm>
                        <a:solidFill>
                          <a:srgbClr val="231F20"/>
                        </a:solidFill>
                      </wpg:grpSpPr>
                      <wps:wsp>
                        <wps:cNvPr id="96732711" name="Freeform: Shape 96732711"/>
                        <wps:cNvSpPr/>
                        <wps:spPr>
                          <a:xfrm>
                            <a:off x="958239" y="53936"/>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69 w 37969"/>
                              <a:gd name="csY16" fmla="*/ 15356 h 46196"/>
                              <a:gd name="csX17" fmla="*/ 37969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1"/>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3" y="17133"/>
                                  <a:pt x="15365" y="17133"/>
                                </a:cubicBezTo>
                                <a:cubicBezTo>
                                  <a:pt x="21334" y="17133"/>
                                  <a:pt x="26413" y="19037"/>
                                  <a:pt x="29842" y="22971"/>
                                </a:cubicBezTo>
                                <a:lnTo>
                                  <a:pt x="29842" y="15737"/>
                                </a:lnTo>
                                <a:cubicBezTo>
                                  <a:pt x="29842" y="10280"/>
                                  <a:pt x="25398" y="6980"/>
                                  <a:pt x="19048" y="6980"/>
                                </a:cubicBezTo>
                                <a:cubicBezTo>
                                  <a:pt x="14096" y="6980"/>
                                  <a:pt x="9778" y="8884"/>
                                  <a:pt x="5841" y="12818"/>
                                </a:cubicBezTo>
                                <a:lnTo>
                                  <a:pt x="2286" y="7234"/>
                                </a:lnTo>
                                <a:cubicBezTo>
                                  <a:pt x="7238" y="2411"/>
                                  <a:pt x="13207" y="0"/>
                                  <a:pt x="20318" y="0"/>
                                </a:cubicBezTo>
                                <a:cubicBezTo>
                                  <a:pt x="29842" y="0"/>
                                  <a:pt x="37969" y="4188"/>
                                  <a:pt x="37969" y="15356"/>
                                </a:cubicBezTo>
                                <a:lnTo>
                                  <a:pt x="37969" y="45054"/>
                                </a:lnTo>
                                <a:lnTo>
                                  <a:pt x="29715" y="45054"/>
                                </a:lnTo>
                                <a:lnTo>
                                  <a:pt x="29715" y="40231"/>
                                </a:lnTo>
                                <a:close/>
                              </a:path>
                            </a:pathLst>
                          </a:custGeom>
                          <a:solidFill>
                            <a:srgbClr val="231F20"/>
                          </a:solidFill>
                          <a:ln w="12688" cap="flat">
                            <a:noFill/>
                            <a:prstDash val="solid"/>
                            <a:miter/>
                          </a:ln>
                        </wps:spPr>
                        <wps:bodyPr/>
                      </wps:wsp>
                      <wps:wsp>
                        <wps:cNvPr id="1244913489" name="Freeform: Shape 1244913489"/>
                        <wps:cNvSpPr/>
                        <wps:spPr>
                          <a:xfrm>
                            <a:off x="1001288" y="42895"/>
                            <a:ext cx="26540" cy="57110"/>
                          </a:xfrm>
                          <a:custGeom>
                            <a:avLst/>
                            <a:gdLst>
                              <a:gd name="csX0" fmla="*/ 7366 w 26540"/>
                              <a:gd name="csY0" fmla="*/ 46323 h 57110"/>
                              <a:gd name="csX1" fmla="*/ 7366 w 26540"/>
                              <a:gd name="csY1" fmla="*/ 19291 h 57110"/>
                              <a:gd name="csX2" fmla="*/ 0 w 26540"/>
                              <a:gd name="csY2" fmla="*/ 19291 h 57110"/>
                              <a:gd name="csX3" fmla="*/ 0 w 26540"/>
                              <a:gd name="csY3" fmla="*/ 12057 h 57110"/>
                              <a:gd name="csX4" fmla="*/ 7366 w 26540"/>
                              <a:gd name="csY4" fmla="*/ 12057 h 57110"/>
                              <a:gd name="csX5" fmla="*/ 7366 w 26540"/>
                              <a:gd name="csY5" fmla="*/ 0 h 57110"/>
                              <a:gd name="csX6" fmla="*/ 15620 w 26540"/>
                              <a:gd name="csY6" fmla="*/ 0 h 57110"/>
                              <a:gd name="csX7" fmla="*/ 15620 w 26540"/>
                              <a:gd name="csY7" fmla="*/ 12057 h 57110"/>
                              <a:gd name="csX8" fmla="*/ 24509 w 26540"/>
                              <a:gd name="csY8" fmla="*/ 12057 h 57110"/>
                              <a:gd name="csX9" fmla="*/ 24509 w 26540"/>
                              <a:gd name="csY9" fmla="*/ 19291 h 57110"/>
                              <a:gd name="csX10" fmla="*/ 15620 w 26540"/>
                              <a:gd name="csY10" fmla="*/ 19291 h 57110"/>
                              <a:gd name="csX11" fmla="*/ 15620 w 26540"/>
                              <a:gd name="csY11" fmla="*/ 44546 h 57110"/>
                              <a:gd name="csX12" fmla="*/ 19937 w 26540"/>
                              <a:gd name="csY12" fmla="*/ 49877 h 57110"/>
                              <a:gd name="csX13" fmla="*/ 24382 w 26540"/>
                              <a:gd name="csY13" fmla="*/ 48100 h 57110"/>
                              <a:gd name="csX14" fmla="*/ 26540 w 26540"/>
                              <a:gd name="csY14" fmla="*/ 54319 h 57110"/>
                              <a:gd name="csX15" fmla="*/ 17905 w 26540"/>
                              <a:gd name="csY15" fmla="*/ 57111 h 57110"/>
                              <a:gd name="csX16" fmla="*/ 7366 w 26540"/>
                              <a:gd name="csY16" fmla="*/ 46196 h 571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6540" h="57110">
                                <a:moveTo>
                                  <a:pt x="7366" y="46323"/>
                                </a:moveTo>
                                <a:lnTo>
                                  <a:pt x="7366" y="19291"/>
                                </a:lnTo>
                                <a:lnTo>
                                  <a:pt x="0" y="19291"/>
                                </a:lnTo>
                                <a:lnTo>
                                  <a:pt x="0" y="12057"/>
                                </a:lnTo>
                                <a:lnTo>
                                  <a:pt x="7366" y="12057"/>
                                </a:lnTo>
                                <a:lnTo>
                                  <a:pt x="7366" y="0"/>
                                </a:lnTo>
                                <a:lnTo>
                                  <a:pt x="15620" y="0"/>
                                </a:lnTo>
                                <a:lnTo>
                                  <a:pt x="15620" y="12057"/>
                                </a:lnTo>
                                <a:lnTo>
                                  <a:pt x="24509" y="12057"/>
                                </a:lnTo>
                                <a:lnTo>
                                  <a:pt x="24509" y="19291"/>
                                </a:lnTo>
                                <a:lnTo>
                                  <a:pt x="15620" y="19291"/>
                                </a:lnTo>
                                <a:lnTo>
                                  <a:pt x="15620" y="44546"/>
                                </a:lnTo>
                                <a:cubicBezTo>
                                  <a:pt x="15620" y="47719"/>
                                  <a:pt x="17016" y="49877"/>
                                  <a:pt x="19937" y="49877"/>
                                </a:cubicBezTo>
                                <a:cubicBezTo>
                                  <a:pt x="21842" y="49877"/>
                                  <a:pt x="23620" y="49115"/>
                                  <a:pt x="24382" y="48100"/>
                                </a:cubicBezTo>
                                <a:lnTo>
                                  <a:pt x="26540" y="54319"/>
                                </a:lnTo>
                                <a:cubicBezTo>
                                  <a:pt x="24763" y="55969"/>
                                  <a:pt x="22223" y="57111"/>
                                  <a:pt x="17905" y="57111"/>
                                </a:cubicBezTo>
                                <a:cubicBezTo>
                                  <a:pt x="10921" y="57111"/>
                                  <a:pt x="7366" y="53176"/>
                                  <a:pt x="7366" y="46196"/>
                                </a:cubicBezTo>
                              </a:path>
                            </a:pathLst>
                          </a:custGeom>
                          <a:solidFill>
                            <a:srgbClr val="231F20"/>
                          </a:solidFill>
                          <a:ln w="12688" cap="flat">
                            <a:noFill/>
                            <a:prstDash val="solid"/>
                            <a:miter/>
                          </a:ln>
                        </wps:spPr>
                        <wps:bodyPr/>
                      </wps:wsp>
                      <wps:wsp>
                        <wps:cNvPr id="80197057" name="Freeform: Shape 80197057"/>
                        <wps:cNvSpPr/>
                        <wps:spPr>
                          <a:xfrm>
                            <a:off x="1033162" y="37564"/>
                            <a:ext cx="10666" cy="61425"/>
                          </a:xfrm>
                          <a:custGeom>
                            <a:avLst/>
                            <a:gdLst>
                              <a:gd name="csX0" fmla="*/ 1270 w 10666"/>
                              <a:gd name="csY0" fmla="*/ 17387 h 61425"/>
                              <a:gd name="csX1" fmla="*/ 9524 w 10666"/>
                              <a:gd name="csY1" fmla="*/ 17387 h 61425"/>
                              <a:gd name="csX2" fmla="*/ 9524 w 10666"/>
                              <a:gd name="csY2" fmla="*/ 61426 h 61425"/>
                              <a:gd name="csX3" fmla="*/ 1270 w 10666"/>
                              <a:gd name="csY3" fmla="*/ 61426 h 61425"/>
                              <a:gd name="csX4" fmla="*/ 1270 w 10666"/>
                              <a:gd name="csY4" fmla="*/ 17387 h 61425"/>
                              <a:gd name="csX5" fmla="*/ 0 w 10666"/>
                              <a:gd name="csY5" fmla="*/ 5203 h 61425"/>
                              <a:gd name="csX6" fmla="*/ 5334 w 10666"/>
                              <a:gd name="csY6" fmla="*/ 0 h 61425"/>
                              <a:gd name="csX7" fmla="*/ 10667 w 10666"/>
                              <a:gd name="csY7" fmla="*/ 5203 h 61425"/>
                              <a:gd name="csX8" fmla="*/ 5334 w 10666"/>
                              <a:gd name="csY8" fmla="*/ 10534 h 61425"/>
                              <a:gd name="csX9" fmla="*/ 0 w 10666"/>
                              <a:gd name="csY9" fmla="*/ 5203 h 614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666" h="61425">
                                <a:moveTo>
                                  <a:pt x="1270" y="17387"/>
                                </a:moveTo>
                                <a:lnTo>
                                  <a:pt x="9524" y="17387"/>
                                </a:lnTo>
                                <a:lnTo>
                                  <a:pt x="9524" y="61426"/>
                                </a:lnTo>
                                <a:lnTo>
                                  <a:pt x="1270" y="61426"/>
                                </a:lnTo>
                                <a:lnTo>
                                  <a:pt x="1270" y="17387"/>
                                </a:lnTo>
                                <a:close/>
                                <a:moveTo>
                                  <a:pt x="0" y="5203"/>
                                </a:moveTo>
                                <a:cubicBezTo>
                                  <a:pt x="0" y="2284"/>
                                  <a:pt x="2413" y="0"/>
                                  <a:pt x="5334" y="0"/>
                                </a:cubicBezTo>
                                <a:cubicBezTo>
                                  <a:pt x="8254" y="0"/>
                                  <a:pt x="10667" y="2284"/>
                                  <a:pt x="10667" y="5203"/>
                                </a:cubicBezTo>
                                <a:cubicBezTo>
                                  <a:pt x="10667" y="8122"/>
                                  <a:pt x="8254" y="10534"/>
                                  <a:pt x="5334" y="10534"/>
                                </a:cubicBezTo>
                                <a:cubicBezTo>
                                  <a:pt x="2413" y="10534"/>
                                  <a:pt x="0" y="8122"/>
                                  <a:pt x="0" y="5203"/>
                                </a:cubicBezTo>
                              </a:path>
                            </a:pathLst>
                          </a:custGeom>
                          <a:solidFill>
                            <a:srgbClr val="231F20"/>
                          </a:solidFill>
                          <a:ln w="12688" cap="flat">
                            <a:noFill/>
                            <a:prstDash val="solid"/>
                            <a:miter/>
                          </a:ln>
                        </wps:spPr>
                        <wps:bodyPr/>
                      </wps:wsp>
                      <wps:wsp>
                        <wps:cNvPr id="539086293" name="Freeform: Shape 539086293"/>
                        <wps:cNvSpPr/>
                        <wps:spPr>
                          <a:xfrm>
                            <a:off x="1050559" y="53809"/>
                            <a:ext cx="44445" cy="46323"/>
                          </a:xfrm>
                          <a:custGeom>
                            <a:avLst/>
                            <a:gdLst>
                              <a:gd name="csX0" fmla="*/ 35938 w 44445"/>
                              <a:gd name="csY0" fmla="*/ 23098 h 46323"/>
                              <a:gd name="csX1" fmla="*/ 22223 w 44445"/>
                              <a:gd name="csY1" fmla="*/ 7361 h 46323"/>
                              <a:gd name="csX2" fmla="*/ 8508 w 44445"/>
                              <a:gd name="csY2" fmla="*/ 23098 h 46323"/>
                              <a:gd name="csX3" fmla="*/ 22223 w 44445"/>
                              <a:gd name="csY3" fmla="*/ 38962 h 46323"/>
                              <a:gd name="csX4" fmla="*/ 35938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8" y="23098"/>
                                </a:moveTo>
                                <a:cubicBezTo>
                                  <a:pt x="35938" y="14849"/>
                                  <a:pt x="31112" y="7361"/>
                                  <a:pt x="22223" y="7361"/>
                                </a:cubicBezTo>
                                <a:cubicBezTo>
                                  <a:pt x="13334" y="7361"/>
                                  <a:pt x="8508" y="14849"/>
                                  <a:pt x="8508" y="23098"/>
                                </a:cubicBezTo>
                                <a:cubicBezTo>
                                  <a:pt x="8508" y="31347"/>
                                  <a:pt x="13461" y="38962"/>
                                  <a:pt x="22223" y="38962"/>
                                </a:cubicBezTo>
                                <a:cubicBezTo>
                                  <a:pt x="30985" y="38962"/>
                                  <a:pt x="35938" y="31474"/>
                                  <a:pt x="35938" y="23098"/>
                                </a:cubicBezTo>
                                <a:moveTo>
                                  <a:pt x="0" y="23098"/>
                                </a:moveTo>
                                <a:cubicBezTo>
                                  <a:pt x="0" y="10407"/>
                                  <a:pt x="8508" y="0"/>
                                  <a:pt x="22223" y="0"/>
                                </a:cubicBezTo>
                                <a:cubicBezTo>
                                  <a:pt x="35938" y="0"/>
                                  <a:pt x="44446" y="10407"/>
                                  <a:pt x="44446" y="23098"/>
                                </a:cubicBezTo>
                                <a:cubicBezTo>
                                  <a:pt x="44446" y="35789"/>
                                  <a:pt x="35938" y="46323"/>
                                  <a:pt x="22223" y="46323"/>
                                </a:cubicBezTo>
                                <a:cubicBezTo>
                                  <a:pt x="8508" y="46323"/>
                                  <a:pt x="0" y="35916"/>
                                  <a:pt x="0" y="23098"/>
                                </a:cubicBezTo>
                              </a:path>
                            </a:pathLst>
                          </a:custGeom>
                          <a:solidFill>
                            <a:srgbClr val="231F20"/>
                          </a:solidFill>
                          <a:ln w="12688" cap="flat">
                            <a:noFill/>
                            <a:prstDash val="solid"/>
                            <a:miter/>
                          </a:ln>
                        </wps:spPr>
                        <wps:bodyPr/>
                      </wps:wsp>
                      <wps:wsp>
                        <wps:cNvPr id="534212878" name="Freeform: Shape 534212878"/>
                        <wps:cNvSpPr/>
                        <wps:spPr>
                          <a:xfrm>
                            <a:off x="1102117" y="53936"/>
                            <a:ext cx="37969" cy="45180"/>
                          </a:xfrm>
                          <a:custGeom>
                            <a:avLst/>
                            <a:gdLst>
                              <a:gd name="csX0" fmla="*/ 29843 w 37969"/>
                              <a:gd name="csY0" fmla="*/ 16879 h 45180"/>
                              <a:gd name="csX1" fmla="*/ 20445 w 37969"/>
                              <a:gd name="csY1" fmla="*/ 7234 h 45180"/>
                              <a:gd name="csX2" fmla="*/ 8255 w 37969"/>
                              <a:gd name="csY2" fmla="*/ 13580 h 45180"/>
                              <a:gd name="csX3" fmla="*/ 8255 w 37969"/>
                              <a:gd name="csY3" fmla="*/ 45054 h 45180"/>
                              <a:gd name="csX4" fmla="*/ 0 w 37969"/>
                              <a:gd name="csY4" fmla="*/ 45054 h 45180"/>
                              <a:gd name="csX5" fmla="*/ 0 w 37969"/>
                              <a:gd name="csY5" fmla="*/ 1015 h 45180"/>
                              <a:gd name="csX6" fmla="*/ 8255 w 37969"/>
                              <a:gd name="csY6" fmla="*/ 1015 h 45180"/>
                              <a:gd name="csX7" fmla="*/ 8255 w 37969"/>
                              <a:gd name="csY7" fmla="*/ 7234 h 45180"/>
                              <a:gd name="csX8" fmla="*/ 23874 w 37969"/>
                              <a:gd name="csY8" fmla="*/ 0 h 45180"/>
                              <a:gd name="csX9" fmla="*/ 37969 w 37969"/>
                              <a:gd name="csY9" fmla="*/ 14214 h 45180"/>
                              <a:gd name="csX10" fmla="*/ 37969 w 37969"/>
                              <a:gd name="csY10" fmla="*/ 45181 h 45180"/>
                              <a:gd name="csX11" fmla="*/ 29716 w 37969"/>
                              <a:gd name="csY11" fmla="*/ 45181 h 45180"/>
                              <a:gd name="csX12" fmla="*/ 29716 w 37969"/>
                              <a:gd name="csY12" fmla="*/ 17006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969" h="45180">
                                <a:moveTo>
                                  <a:pt x="29843" y="16879"/>
                                </a:moveTo>
                                <a:cubicBezTo>
                                  <a:pt x="29843" y="9645"/>
                                  <a:pt x="26032" y="7234"/>
                                  <a:pt x="20445" y="7234"/>
                                </a:cubicBezTo>
                                <a:cubicBezTo>
                                  <a:pt x="15366" y="7234"/>
                                  <a:pt x="10667" y="10407"/>
                                  <a:pt x="8255" y="13580"/>
                                </a:cubicBezTo>
                                <a:lnTo>
                                  <a:pt x="8255" y="45054"/>
                                </a:lnTo>
                                <a:lnTo>
                                  <a:pt x="0" y="45054"/>
                                </a:lnTo>
                                <a:lnTo>
                                  <a:pt x="0" y="1015"/>
                                </a:lnTo>
                                <a:lnTo>
                                  <a:pt x="8255" y="1015"/>
                                </a:lnTo>
                                <a:lnTo>
                                  <a:pt x="8255" y="7234"/>
                                </a:lnTo>
                                <a:cubicBezTo>
                                  <a:pt x="11175" y="3680"/>
                                  <a:pt x="17017" y="0"/>
                                  <a:pt x="23874" y="0"/>
                                </a:cubicBezTo>
                                <a:cubicBezTo>
                                  <a:pt x="33144" y="0"/>
                                  <a:pt x="37969" y="4950"/>
                                  <a:pt x="37969" y="14214"/>
                                </a:cubicBezTo>
                                <a:lnTo>
                                  <a:pt x="37969" y="45181"/>
                                </a:lnTo>
                                <a:lnTo>
                                  <a:pt x="29716" y="45181"/>
                                </a:lnTo>
                                <a:lnTo>
                                  <a:pt x="29716" y="17006"/>
                                </a:lnTo>
                                <a:close/>
                              </a:path>
                            </a:pathLst>
                          </a:custGeom>
                          <a:solidFill>
                            <a:srgbClr val="231F20"/>
                          </a:solidFill>
                          <a:ln w="12688" cap="flat">
                            <a:noFill/>
                            <a:prstDash val="solid"/>
                            <a:miter/>
                          </a:ln>
                        </wps:spPr>
                        <wps:bodyPr/>
                      </wps:wsp>
                      <wps:wsp>
                        <wps:cNvPr id="621593182" name="Freeform: Shape 621593182"/>
                        <wps:cNvSpPr/>
                        <wps:spPr>
                          <a:xfrm>
                            <a:off x="1147070" y="53936"/>
                            <a:ext cx="37970" cy="46196"/>
                          </a:xfrm>
                          <a:custGeom>
                            <a:avLst/>
                            <a:gdLst>
                              <a:gd name="csX0" fmla="*/ 29843 w 37970"/>
                              <a:gd name="csY0" fmla="*/ 27921 h 46196"/>
                              <a:gd name="csX1" fmla="*/ 18541 w 37970"/>
                              <a:gd name="csY1" fmla="*/ 22844 h 46196"/>
                              <a:gd name="csX2" fmla="*/ 8382 w 37970"/>
                              <a:gd name="csY2" fmla="*/ 31601 h 46196"/>
                              <a:gd name="csX3" fmla="*/ 18541 w 37970"/>
                              <a:gd name="csY3" fmla="*/ 40358 h 46196"/>
                              <a:gd name="csX4" fmla="*/ 29843 w 37970"/>
                              <a:gd name="csY4" fmla="*/ 35282 h 46196"/>
                              <a:gd name="csX5" fmla="*/ 29843 w 37970"/>
                              <a:gd name="csY5" fmla="*/ 27794 h 46196"/>
                              <a:gd name="csX6" fmla="*/ 29843 w 37970"/>
                              <a:gd name="csY6" fmla="*/ 40231 h 46196"/>
                              <a:gd name="csX7" fmla="*/ 15366 w 37970"/>
                              <a:gd name="csY7" fmla="*/ 46196 h 46196"/>
                              <a:gd name="csX8" fmla="*/ 0 w 37970"/>
                              <a:gd name="csY8" fmla="*/ 31601 h 46196"/>
                              <a:gd name="csX9" fmla="*/ 15366 w 37970"/>
                              <a:gd name="csY9" fmla="*/ 17133 h 46196"/>
                              <a:gd name="csX10" fmla="*/ 29843 w 37970"/>
                              <a:gd name="csY10" fmla="*/ 22971 h 46196"/>
                              <a:gd name="csX11" fmla="*/ 29843 w 37970"/>
                              <a:gd name="csY11" fmla="*/ 15737 h 46196"/>
                              <a:gd name="csX12" fmla="*/ 19048 w 37970"/>
                              <a:gd name="csY12" fmla="*/ 6980 h 46196"/>
                              <a:gd name="csX13" fmla="*/ 5842 w 37970"/>
                              <a:gd name="csY13" fmla="*/ 12818 h 46196"/>
                              <a:gd name="csX14" fmla="*/ 2286 w 37970"/>
                              <a:gd name="csY14" fmla="*/ 7234 h 46196"/>
                              <a:gd name="csX15" fmla="*/ 20319 w 37970"/>
                              <a:gd name="csY15" fmla="*/ 0 h 46196"/>
                              <a:gd name="csX16" fmla="*/ 37970 w 37970"/>
                              <a:gd name="csY16" fmla="*/ 15356 h 46196"/>
                              <a:gd name="csX17" fmla="*/ 37970 w 37970"/>
                              <a:gd name="csY17" fmla="*/ 45054 h 46196"/>
                              <a:gd name="csX18" fmla="*/ 29716 w 37970"/>
                              <a:gd name="csY18" fmla="*/ 45054 h 46196"/>
                              <a:gd name="csX19" fmla="*/ 29716 w 37970"/>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70" h="46196">
                                <a:moveTo>
                                  <a:pt x="29843" y="27921"/>
                                </a:moveTo>
                                <a:cubicBezTo>
                                  <a:pt x="27430" y="24621"/>
                                  <a:pt x="23112" y="22844"/>
                                  <a:pt x="18541" y="22844"/>
                                </a:cubicBezTo>
                                <a:cubicBezTo>
                                  <a:pt x="12572" y="22844"/>
                                  <a:pt x="8382" y="26398"/>
                                  <a:pt x="8382" y="31601"/>
                                </a:cubicBezTo>
                                <a:cubicBezTo>
                                  <a:pt x="8382" y="36805"/>
                                  <a:pt x="12572" y="40358"/>
                                  <a:pt x="18541" y="40358"/>
                                </a:cubicBezTo>
                                <a:cubicBezTo>
                                  <a:pt x="23112" y="40358"/>
                                  <a:pt x="27430" y="38581"/>
                                  <a:pt x="29843" y="35282"/>
                                </a:cubicBezTo>
                                <a:lnTo>
                                  <a:pt x="29843" y="27794"/>
                                </a:lnTo>
                                <a:close/>
                                <a:moveTo>
                                  <a:pt x="29843" y="40231"/>
                                </a:moveTo>
                                <a:cubicBezTo>
                                  <a:pt x="26414" y="44039"/>
                                  <a:pt x="21335" y="46196"/>
                                  <a:pt x="15366" y="46196"/>
                                </a:cubicBezTo>
                                <a:cubicBezTo>
                                  <a:pt x="8000" y="46196"/>
                                  <a:pt x="0" y="41247"/>
                                  <a:pt x="0" y="31601"/>
                                </a:cubicBezTo>
                                <a:cubicBezTo>
                                  <a:pt x="0" y="21956"/>
                                  <a:pt x="7874" y="17133"/>
                                  <a:pt x="15366" y="17133"/>
                                </a:cubicBezTo>
                                <a:cubicBezTo>
                                  <a:pt x="21335" y="17133"/>
                                  <a:pt x="26414" y="19037"/>
                                  <a:pt x="29843" y="22971"/>
                                </a:cubicBezTo>
                                <a:lnTo>
                                  <a:pt x="29843" y="15737"/>
                                </a:lnTo>
                                <a:cubicBezTo>
                                  <a:pt x="29843" y="10280"/>
                                  <a:pt x="25398" y="6980"/>
                                  <a:pt x="19048" y="6980"/>
                                </a:cubicBezTo>
                                <a:cubicBezTo>
                                  <a:pt x="14096" y="6980"/>
                                  <a:pt x="9778" y="8884"/>
                                  <a:pt x="5842" y="12818"/>
                                </a:cubicBezTo>
                                <a:lnTo>
                                  <a:pt x="2286" y="7234"/>
                                </a:lnTo>
                                <a:cubicBezTo>
                                  <a:pt x="7238" y="2411"/>
                                  <a:pt x="13207" y="0"/>
                                  <a:pt x="20319" y="0"/>
                                </a:cubicBezTo>
                                <a:cubicBezTo>
                                  <a:pt x="29843" y="0"/>
                                  <a:pt x="37970" y="4188"/>
                                  <a:pt x="37970" y="15356"/>
                                </a:cubicBezTo>
                                <a:lnTo>
                                  <a:pt x="37970" y="45054"/>
                                </a:lnTo>
                                <a:lnTo>
                                  <a:pt x="29716" y="45054"/>
                                </a:lnTo>
                                <a:lnTo>
                                  <a:pt x="29716" y="40231"/>
                                </a:lnTo>
                                <a:close/>
                              </a:path>
                            </a:pathLst>
                          </a:custGeom>
                          <a:solidFill>
                            <a:srgbClr val="231F20"/>
                          </a:solidFill>
                          <a:ln w="12688" cap="flat">
                            <a:noFill/>
                            <a:prstDash val="solid"/>
                            <a:miter/>
                          </a:ln>
                        </wps:spPr>
                        <wps:bodyPr/>
                      </wps:wsp>
                    </wpg:grpSp>
                    <wps:wsp>
                      <wps:cNvPr id="921847141" name="Rectangle 921847141"/>
                      <wps:cNvSpPr/>
                      <wps:spPr>
                        <a:xfrm>
                          <a:off x="1194052" y="38199"/>
                          <a:ext cx="8254" cy="60787"/>
                        </a:xfrm>
                        <a:prstGeom prst="rect">
                          <a:avLst/>
                        </a:prstGeom>
                        <a:solidFill>
                          <a:srgbClr val="231F20"/>
                        </a:solidFill>
                        <a:ln w="12688" cap="flat">
                          <a:noFill/>
                          <a:prstDash val="solid"/>
                          <a:miter/>
                        </a:ln>
                      </wps:spPr>
                      <wps:bodyPr/>
                    </wps:wsp>
                    <wps:wsp>
                      <wps:cNvPr id="1208817207" name="Rectangle 1208817207"/>
                      <wps:cNvSpPr/>
                      <wps:spPr>
                        <a:xfrm>
                          <a:off x="899064" y="120941"/>
                          <a:ext cx="15746" cy="60787"/>
                        </a:xfrm>
                        <a:prstGeom prst="rect">
                          <a:avLst/>
                        </a:prstGeom>
                        <a:solidFill>
                          <a:srgbClr val="231F20"/>
                        </a:solidFill>
                        <a:ln w="12688" cap="flat">
                          <a:noFill/>
                          <a:prstDash val="solid"/>
                          <a:miter/>
                        </a:ln>
                      </wps:spPr>
                      <wps:bodyPr/>
                    </wps:wsp>
                    <wpg:grpSp>
                      <wpg:cNvPr id="1049462553" name="Graphic 1"/>
                      <wpg:cNvGrpSpPr/>
                      <wpg:grpSpPr>
                        <a:xfrm>
                          <a:off x="899064" y="117261"/>
                          <a:ext cx="549214" cy="165102"/>
                          <a:chOff x="899064" y="117261"/>
                          <a:chExt cx="549223" cy="165112"/>
                        </a:xfrm>
                        <a:solidFill>
                          <a:srgbClr val="231F20"/>
                        </a:solidFill>
                      </wpg:grpSpPr>
                      <wps:wsp>
                        <wps:cNvPr id="865548793" name="Freeform: Shape 865548793"/>
                        <wps:cNvSpPr/>
                        <wps:spPr>
                          <a:xfrm>
                            <a:off x="923445" y="136551"/>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60"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40"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1867076521" name="Freeform: Shape 1867076521"/>
                        <wps:cNvSpPr/>
                        <wps:spPr>
                          <a:xfrm>
                            <a:off x="1001416" y="136551"/>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59"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39"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1683215684" name="Freeform: Shape 1683215684"/>
                        <wps:cNvSpPr/>
                        <wps:spPr>
                          <a:xfrm>
                            <a:off x="1079514" y="137821"/>
                            <a:ext cx="43810" cy="45054"/>
                          </a:xfrm>
                          <a:custGeom>
                            <a:avLst/>
                            <a:gdLst>
                              <a:gd name="csX0" fmla="*/ 29715 w 43810"/>
                              <a:gd name="csY0" fmla="*/ 38708 h 45054"/>
                              <a:gd name="csX1" fmla="*/ 14477 w 43810"/>
                              <a:gd name="csY1" fmla="*/ 45054 h 45054"/>
                              <a:gd name="csX2" fmla="*/ 0 w 43810"/>
                              <a:gd name="csY2" fmla="*/ 31347 h 45054"/>
                              <a:gd name="csX3" fmla="*/ 0 w 43810"/>
                              <a:gd name="csY3" fmla="*/ 0 h 45054"/>
                              <a:gd name="csX4" fmla="*/ 14096 w 43810"/>
                              <a:gd name="csY4" fmla="*/ 0 h 45054"/>
                              <a:gd name="csX5" fmla="*/ 14096 w 43810"/>
                              <a:gd name="csY5" fmla="*/ 25636 h 45054"/>
                              <a:gd name="csX6" fmla="*/ 21334 w 43810"/>
                              <a:gd name="csY6" fmla="*/ 32743 h 45054"/>
                              <a:gd name="csX7" fmla="*/ 29715 w 43810"/>
                              <a:gd name="csY7" fmla="*/ 28428 h 45054"/>
                              <a:gd name="csX8" fmla="*/ 29715 w 43810"/>
                              <a:gd name="csY8" fmla="*/ 0 h 45054"/>
                              <a:gd name="csX9" fmla="*/ 43811 w 43810"/>
                              <a:gd name="csY9" fmla="*/ 0 h 45054"/>
                              <a:gd name="csX10" fmla="*/ 43811 w 43810"/>
                              <a:gd name="csY10" fmla="*/ 44039 h 45054"/>
                              <a:gd name="csX11" fmla="*/ 29715 w 43810"/>
                              <a:gd name="csY11" fmla="*/ 44039 h 45054"/>
                              <a:gd name="csX12" fmla="*/ 29715 w 43810"/>
                              <a:gd name="csY12" fmla="*/ 38708 h 450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810" h="45054">
                                <a:moveTo>
                                  <a:pt x="29715" y="38708"/>
                                </a:moveTo>
                                <a:cubicBezTo>
                                  <a:pt x="26922" y="41754"/>
                                  <a:pt x="21842" y="45054"/>
                                  <a:pt x="14477" y="45054"/>
                                </a:cubicBezTo>
                                <a:cubicBezTo>
                                  <a:pt x="4445" y="45054"/>
                                  <a:pt x="0" y="39343"/>
                                  <a:pt x="0" y="31347"/>
                                </a:cubicBezTo>
                                <a:lnTo>
                                  <a:pt x="0" y="0"/>
                                </a:lnTo>
                                <a:lnTo>
                                  <a:pt x="14096" y="0"/>
                                </a:lnTo>
                                <a:lnTo>
                                  <a:pt x="14096" y="25636"/>
                                </a:lnTo>
                                <a:cubicBezTo>
                                  <a:pt x="14096" y="30967"/>
                                  <a:pt x="16890" y="32743"/>
                                  <a:pt x="21334" y="32743"/>
                                </a:cubicBezTo>
                                <a:cubicBezTo>
                                  <a:pt x="25398" y="32743"/>
                                  <a:pt x="28064" y="30586"/>
                                  <a:pt x="29715" y="28428"/>
                                </a:cubicBezTo>
                                <a:lnTo>
                                  <a:pt x="29715" y="0"/>
                                </a:lnTo>
                                <a:lnTo>
                                  <a:pt x="43811" y="0"/>
                                </a:lnTo>
                                <a:lnTo>
                                  <a:pt x="43811" y="44039"/>
                                </a:lnTo>
                                <a:lnTo>
                                  <a:pt x="29715" y="44039"/>
                                </a:lnTo>
                                <a:lnTo>
                                  <a:pt x="29715" y="38708"/>
                                </a:lnTo>
                                <a:close/>
                              </a:path>
                            </a:pathLst>
                          </a:custGeom>
                          <a:solidFill>
                            <a:srgbClr val="231F20"/>
                          </a:solidFill>
                          <a:ln w="12688" cap="flat">
                            <a:noFill/>
                            <a:prstDash val="solid"/>
                            <a:miter/>
                          </a:ln>
                        </wps:spPr>
                        <wps:bodyPr/>
                      </wps:wsp>
                      <wps:wsp>
                        <wps:cNvPr id="1866228940" name="Freeform: Shape 1866228940"/>
                        <wps:cNvSpPr/>
                        <wps:spPr>
                          <a:xfrm>
                            <a:off x="1131579" y="136678"/>
                            <a:ext cx="43938" cy="45180"/>
                          </a:xfrm>
                          <a:custGeom>
                            <a:avLst/>
                            <a:gdLst>
                              <a:gd name="csX0" fmla="*/ 29969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2 w 43938"/>
                              <a:gd name="csY11" fmla="*/ 45181 h 45180"/>
                              <a:gd name="csX12" fmla="*/ 29842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69" y="19671"/>
                                </a:moveTo>
                                <a:cubicBezTo>
                                  <a:pt x="29969"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6" y="0"/>
                                  <a:pt x="43938" y="5838"/>
                                  <a:pt x="43938" y="13960"/>
                                </a:cubicBezTo>
                                <a:lnTo>
                                  <a:pt x="43938" y="45181"/>
                                </a:lnTo>
                                <a:lnTo>
                                  <a:pt x="29842" y="45181"/>
                                </a:lnTo>
                                <a:lnTo>
                                  <a:pt x="29842" y="19798"/>
                                </a:lnTo>
                                <a:close/>
                              </a:path>
                            </a:pathLst>
                          </a:custGeom>
                          <a:solidFill>
                            <a:srgbClr val="231F20"/>
                          </a:solidFill>
                          <a:ln w="12688" cap="flat">
                            <a:noFill/>
                            <a:prstDash val="solid"/>
                            <a:miter/>
                          </a:ln>
                        </wps:spPr>
                        <wps:bodyPr/>
                      </wps:wsp>
                      <wps:wsp>
                        <wps:cNvPr id="530281826" name="Freeform: Shape 530281826"/>
                        <wps:cNvSpPr/>
                        <wps:spPr>
                          <a:xfrm>
                            <a:off x="1182628" y="117261"/>
                            <a:ext cx="16000" cy="64471"/>
                          </a:xfrm>
                          <a:custGeom>
                            <a:avLst/>
                            <a:gdLst>
                              <a:gd name="csX0" fmla="*/ 889 w 16000"/>
                              <a:gd name="csY0" fmla="*/ 20433 h 64471"/>
                              <a:gd name="csX1" fmla="*/ 14985 w 16000"/>
                              <a:gd name="csY1" fmla="*/ 20433 h 64471"/>
                              <a:gd name="csX2" fmla="*/ 14985 w 16000"/>
                              <a:gd name="csY2" fmla="*/ 64472 h 64471"/>
                              <a:gd name="csX3" fmla="*/ 889 w 16000"/>
                              <a:gd name="csY3" fmla="*/ 64472 h 64471"/>
                              <a:gd name="csX4" fmla="*/ 889 w 16000"/>
                              <a:gd name="csY4" fmla="*/ 20433 h 64471"/>
                              <a:gd name="csX5" fmla="*/ 0 w 16000"/>
                              <a:gd name="csY5" fmla="*/ 7995 h 64471"/>
                              <a:gd name="csX6" fmla="*/ 8000 w 16000"/>
                              <a:gd name="csY6" fmla="*/ 0 h 64471"/>
                              <a:gd name="csX7" fmla="*/ 16001 w 16000"/>
                              <a:gd name="csY7" fmla="*/ 7995 h 64471"/>
                              <a:gd name="csX8" fmla="*/ 8000 w 16000"/>
                              <a:gd name="csY8" fmla="*/ 15991 h 64471"/>
                              <a:gd name="csX9" fmla="*/ 0 w 16000"/>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000"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1" y="3554"/>
                                  <a:pt x="16001" y="7995"/>
                                </a:cubicBezTo>
                                <a:cubicBezTo>
                                  <a:pt x="16001"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988905433" name="Freeform: Shape 988905433"/>
                        <wps:cNvSpPr/>
                        <wps:spPr>
                          <a:xfrm>
                            <a:off x="1202819" y="136678"/>
                            <a:ext cx="40636" cy="46196"/>
                          </a:xfrm>
                          <a:custGeom>
                            <a:avLst/>
                            <a:gdLst>
                              <a:gd name="csX0" fmla="*/ 5842 w 40636"/>
                              <a:gd name="csY0" fmla="*/ 29824 h 46196"/>
                              <a:gd name="csX1" fmla="*/ 21334 w 40636"/>
                              <a:gd name="csY1" fmla="*/ 35662 h 46196"/>
                              <a:gd name="csX2" fmla="*/ 27303 w 40636"/>
                              <a:gd name="csY2" fmla="*/ 32363 h 46196"/>
                              <a:gd name="csX3" fmla="*/ 19683 w 40636"/>
                              <a:gd name="csY3" fmla="*/ 28555 h 46196"/>
                              <a:gd name="csX4" fmla="*/ 1651 w 40636"/>
                              <a:gd name="csY4" fmla="*/ 14468 h 46196"/>
                              <a:gd name="csX5" fmla="*/ 20572 w 40636"/>
                              <a:gd name="csY5" fmla="*/ 0 h 46196"/>
                              <a:gd name="csX6" fmla="*/ 38985 w 40636"/>
                              <a:gd name="csY6" fmla="*/ 5838 h 46196"/>
                              <a:gd name="csX7" fmla="*/ 33652 w 40636"/>
                              <a:gd name="csY7" fmla="*/ 15103 h 46196"/>
                              <a:gd name="csX8" fmla="*/ 20699 w 40636"/>
                              <a:gd name="csY8" fmla="*/ 10280 h 46196"/>
                              <a:gd name="csX9" fmla="*/ 15112 w 40636"/>
                              <a:gd name="csY9" fmla="*/ 13326 h 46196"/>
                              <a:gd name="csX10" fmla="*/ 22096 w 40636"/>
                              <a:gd name="csY10" fmla="*/ 16879 h 46196"/>
                              <a:gd name="csX11" fmla="*/ 40636 w 40636"/>
                              <a:gd name="csY11" fmla="*/ 31601 h 46196"/>
                              <a:gd name="csX12" fmla="*/ 20572 w 40636"/>
                              <a:gd name="csY12" fmla="*/ 46196 h 46196"/>
                              <a:gd name="csX13" fmla="*/ 0 w 40636"/>
                              <a:gd name="csY13" fmla="*/ 39470 h 46196"/>
                              <a:gd name="csX14" fmla="*/ 5842 w 40636"/>
                              <a:gd name="csY14" fmla="*/ 29824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0636" h="46196">
                                <a:moveTo>
                                  <a:pt x="5842" y="29824"/>
                                </a:moveTo>
                                <a:cubicBezTo>
                                  <a:pt x="9144" y="32743"/>
                                  <a:pt x="16128" y="35662"/>
                                  <a:pt x="21334" y="35662"/>
                                </a:cubicBezTo>
                                <a:cubicBezTo>
                                  <a:pt x="25525" y="35662"/>
                                  <a:pt x="27303" y="34266"/>
                                  <a:pt x="27303" y="32363"/>
                                </a:cubicBezTo>
                                <a:cubicBezTo>
                                  <a:pt x="27303" y="30078"/>
                                  <a:pt x="24255" y="29317"/>
                                  <a:pt x="19683" y="28555"/>
                                </a:cubicBezTo>
                                <a:cubicBezTo>
                                  <a:pt x="12191" y="27286"/>
                                  <a:pt x="1651" y="25763"/>
                                  <a:pt x="1651" y="14468"/>
                                </a:cubicBezTo>
                                <a:cubicBezTo>
                                  <a:pt x="1651" y="6726"/>
                                  <a:pt x="8255" y="0"/>
                                  <a:pt x="20572" y="0"/>
                                </a:cubicBezTo>
                                <a:cubicBezTo>
                                  <a:pt x="27938" y="0"/>
                                  <a:pt x="34287" y="2411"/>
                                  <a:pt x="38985" y="5838"/>
                                </a:cubicBezTo>
                                <a:lnTo>
                                  <a:pt x="33652" y="15103"/>
                                </a:lnTo>
                                <a:cubicBezTo>
                                  <a:pt x="30985" y="12564"/>
                                  <a:pt x="26032" y="10280"/>
                                  <a:pt x="20699" y="10280"/>
                                </a:cubicBezTo>
                                <a:cubicBezTo>
                                  <a:pt x="17397" y="10280"/>
                                  <a:pt x="15112" y="11422"/>
                                  <a:pt x="15112" y="13326"/>
                                </a:cubicBezTo>
                                <a:cubicBezTo>
                                  <a:pt x="15112" y="15230"/>
                                  <a:pt x="17524" y="16118"/>
                                  <a:pt x="22096" y="16879"/>
                                </a:cubicBezTo>
                                <a:cubicBezTo>
                                  <a:pt x="29588" y="18149"/>
                                  <a:pt x="40636" y="19925"/>
                                  <a:pt x="40636" y="31601"/>
                                </a:cubicBezTo>
                                <a:cubicBezTo>
                                  <a:pt x="40636" y="39978"/>
                                  <a:pt x="33271" y="46196"/>
                                  <a:pt x="20572" y="46196"/>
                                </a:cubicBezTo>
                                <a:cubicBezTo>
                                  <a:pt x="12699" y="46196"/>
                                  <a:pt x="4571" y="43531"/>
                                  <a:pt x="0" y="39470"/>
                                </a:cubicBezTo>
                                <a:lnTo>
                                  <a:pt x="5842" y="29824"/>
                                </a:lnTo>
                                <a:close/>
                              </a:path>
                            </a:pathLst>
                          </a:custGeom>
                          <a:solidFill>
                            <a:srgbClr val="231F20"/>
                          </a:solidFill>
                          <a:ln w="12688" cap="flat">
                            <a:noFill/>
                            <a:prstDash val="solid"/>
                            <a:miter/>
                          </a:ln>
                        </wps:spPr>
                        <wps:bodyPr/>
                      </wps:wsp>
                      <wps:wsp>
                        <wps:cNvPr id="1319213626" name="Freeform: Shape 1319213626"/>
                        <wps:cNvSpPr/>
                        <wps:spPr>
                          <a:xfrm>
                            <a:off x="1247900" y="136678"/>
                            <a:ext cx="42795" cy="46196"/>
                          </a:xfrm>
                          <a:custGeom>
                            <a:avLst/>
                            <a:gdLst>
                              <a:gd name="csX0" fmla="*/ 28827 w 42795"/>
                              <a:gd name="csY0" fmla="*/ 29824 h 46196"/>
                              <a:gd name="csX1" fmla="*/ 20953 w 42795"/>
                              <a:gd name="csY1" fmla="*/ 26779 h 46196"/>
                              <a:gd name="csX2" fmla="*/ 13969 w 42795"/>
                              <a:gd name="csY2" fmla="*/ 31855 h 46196"/>
                              <a:gd name="csX3" fmla="*/ 20953 w 42795"/>
                              <a:gd name="csY3" fmla="*/ 36932 h 46196"/>
                              <a:gd name="csX4" fmla="*/ 28827 w 42795"/>
                              <a:gd name="csY4" fmla="*/ 33759 h 46196"/>
                              <a:gd name="csX5" fmla="*/ 28827 w 42795"/>
                              <a:gd name="csY5" fmla="*/ 29824 h 46196"/>
                              <a:gd name="csX6" fmla="*/ 28827 w 42795"/>
                              <a:gd name="csY6" fmla="*/ 40739 h 46196"/>
                              <a:gd name="csX7" fmla="*/ 15112 w 42795"/>
                              <a:gd name="csY7" fmla="*/ 46196 h 46196"/>
                              <a:gd name="csX8" fmla="*/ 0 w 42795"/>
                              <a:gd name="csY8" fmla="*/ 31728 h 46196"/>
                              <a:gd name="csX9" fmla="*/ 15112 w 42795"/>
                              <a:gd name="csY9" fmla="*/ 17895 h 46196"/>
                              <a:gd name="csX10" fmla="*/ 28827 w 42795"/>
                              <a:gd name="csY10" fmla="*/ 22971 h 46196"/>
                              <a:gd name="csX11" fmla="*/ 28827 w 42795"/>
                              <a:gd name="csY11" fmla="*/ 17387 h 46196"/>
                              <a:gd name="csX12" fmla="*/ 19937 w 42795"/>
                              <a:gd name="csY12" fmla="*/ 11041 h 46196"/>
                              <a:gd name="csX13" fmla="*/ 7366 w 42795"/>
                              <a:gd name="csY13" fmla="*/ 15737 h 46196"/>
                              <a:gd name="csX14" fmla="*/ 2286 w 42795"/>
                              <a:gd name="csY14" fmla="*/ 6853 h 46196"/>
                              <a:gd name="csX15" fmla="*/ 22223 w 42795"/>
                              <a:gd name="csY15" fmla="*/ 0 h 46196"/>
                              <a:gd name="csX16" fmla="*/ 42796 w 42795"/>
                              <a:gd name="csY16" fmla="*/ 17641 h 46196"/>
                              <a:gd name="csX17" fmla="*/ 42796 w 42795"/>
                              <a:gd name="csY17" fmla="*/ 45181 h 46196"/>
                              <a:gd name="csX18" fmla="*/ 28699 w 42795"/>
                              <a:gd name="csY18" fmla="*/ 45181 h 46196"/>
                              <a:gd name="csX19" fmla="*/ 28699 w 42795"/>
                              <a:gd name="csY19" fmla="*/ 40739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795" h="46196">
                                <a:moveTo>
                                  <a:pt x="28827" y="29824"/>
                                </a:moveTo>
                                <a:cubicBezTo>
                                  <a:pt x="27303" y="27794"/>
                                  <a:pt x="24128" y="26779"/>
                                  <a:pt x="20953" y="26779"/>
                                </a:cubicBezTo>
                                <a:cubicBezTo>
                                  <a:pt x="17271" y="26779"/>
                                  <a:pt x="13969" y="28428"/>
                                  <a:pt x="13969" y="31855"/>
                                </a:cubicBezTo>
                                <a:cubicBezTo>
                                  <a:pt x="13969" y="35282"/>
                                  <a:pt x="17271" y="36932"/>
                                  <a:pt x="20953" y="36932"/>
                                </a:cubicBezTo>
                                <a:cubicBezTo>
                                  <a:pt x="24001" y="36932"/>
                                  <a:pt x="27303" y="35789"/>
                                  <a:pt x="28827" y="33759"/>
                                </a:cubicBezTo>
                                <a:lnTo>
                                  <a:pt x="28827" y="29824"/>
                                </a:lnTo>
                                <a:close/>
                                <a:moveTo>
                                  <a:pt x="28827" y="40739"/>
                                </a:moveTo>
                                <a:cubicBezTo>
                                  <a:pt x="26033" y="44039"/>
                                  <a:pt x="20826" y="46196"/>
                                  <a:pt x="15112" y="46196"/>
                                </a:cubicBezTo>
                                <a:cubicBezTo>
                                  <a:pt x="8382" y="46196"/>
                                  <a:pt x="0" y="41627"/>
                                  <a:pt x="0" y="31728"/>
                                </a:cubicBezTo>
                                <a:cubicBezTo>
                                  <a:pt x="0" y="21068"/>
                                  <a:pt x="8382" y="17895"/>
                                  <a:pt x="15112" y="17895"/>
                                </a:cubicBezTo>
                                <a:cubicBezTo>
                                  <a:pt x="20953" y="17895"/>
                                  <a:pt x="26160" y="19671"/>
                                  <a:pt x="28827" y="22971"/>
                                </a:cubicBezTo>
                                <a:lnTo>
                                  <a:pt x="28827" y="17387"/>
                                </a:lnTo>
                                <a:cubicBezTo>
                                  <a:pt x="28827" y="13580"/>
                                  <a:pt x="25525" y="11041"/>
                                  <a:pt x="19937" y="11041"/>
                                </a:cubicBezTo>
                                <a:cubicBezTo>
                                  <a:pt x="15493" y="11041"/>
                                  <a:pt x="11049" y="12691"/>
                                  <a:pt x="7366" y="15737"/>
                                </a:cubicBezTo>
                                <a:lnTo>
                                  <a:pt x="2286" y="6853"/>
                                </a:lnTo>
                                <a:cubicBezTo>
                                  <a:pt x="8000" y="2031"/>
                                  <a:pt x="15493" y="0"/>
                                  <a:pt x="22223" y="0"/>
                                </a:cubicBezTo>
                                <a:cubicBezTo>
                                  <a:pt x="32763" y="0"/>
                                  <a:pt x="42796" y="3934"/>
                                  <a:pt x="42796" y="17641"/>
                                </a:cubicBezTo>
                                <a:lnTo>
                                  <a:pt x="42796" y="45181"/>
                                </a:lnTo>
                                <a:lnTo>
                                  <a:pt x="28699" y="45181"/>
                                </a:lnTo>
                                <a:lnTo>
                                  <a:pt x="28699" y="40739"/>
                                </a:lnTo>
                                <a:close/>
                              </a:path>
                            </a:pathLst>
                          </a:custGeom>
                          <a:solidFill>
                            <a:srgbClr val="231F20"/>
                          </a:solidFill>
                          <a:ln w="12688" cap="flat">
                            <a:noFill/>
                            <a:prstDash val="solid"/>
                            <a:miter/>
                          </a:ln>
                        </wps:spPr>
                        <wps:bodyPr/>
                      </wps:wsp>
                      <wps:wsp>
                        <wps:cNvPr id="959042492" name="Freeform: Shape 959042492"/>
                        <wps:cNvSpPr/>
                        <wps:spPr>
                          <a:xfrm>
                            <a:off x="1294886" y="125764"/>
                            <a:ext cx="31619" cy="56983"/>
                          </a:xfrm>
                          <a:custGeom>
                            <a:avLst/>
                            <a:gdLst>
                              <a:gd name="csX0" fmla="*/ 7366 w 31619"/>
                              <a:gd name="csY0" fmla="*/ 44166 h 56983"/>
                              <a:gd name="csX1" fmla="*/ 7366 w 31619"/>
                              <a:gd name="csY1" fmla="*/ 24240 h 56983"/>
                              <a:gd name="csX2" fmla="*/ 0 w 31619"/>
                              <a:gd name="csY2" fmla="*/ 24240 h 56983"/>
                              <a:gd name="csX3" fmla="*/ 0 w 31619"/>
                              <a:gd name="csY3" fmla="*/ 12057 h 56983"/>
                              <a:gd name="csX4" fmla="*/ 7366 w 31619"/>
                              <a:gd name="csY4" fmla="*/ 12057 h 56983"/>
                              <a:gd name="csX5" fmla="*/ 7366 w 31619"/>
                              <a:gd name="csY5" fmla="*/ 0 h 56983"/>
                              <a:gd name="csX6" fmla="*/ 21334 w 31619"/>
                              <a:gd name="csY6" fmla="*/ 0 h 56983"/>
                              <a:gd name="csX7" fmla="*/ 21334 w 31619"/>
                              <a:gd name="csY7" fmla="*/ 12057 h 56983"/>
                              <a:gd name="csX8" fmla="*/ 30223 w 31619"/>
                              <a:gd name="csY8" fmla="*/ 12057 h 56983"/>
                              <a:gd name="csX9" fmla="*/ 30223 w 31619"/>
                              <a:gd name="csY9" fmla="*/ 24240 h 56983"/>
                              <a:gd name="csX10" fmla="*/ 21334 w 31619"/>
                              <a:gd name="csY10" fmla="*/ 24240 h 56983"/>
                              <a:gd name="csX11" fmla="*/ 21334 w 31619"/>
                              <a:gd name="csY11" fmla="*/ 40231 h 56983"/>
                              <a:gd name="csX12" fmla="*/ 25271 w 31619"/>
                              <a:gd name="csY12" fmla="*/ 44673 h 56983"/>
                              <a:gd name="csX13" fmla="*/ 28827 w 31619"/>
                              <a:gd name="csY13" fmla="*/ 43531 h 56983"/>
                              <a:gd name="csX14" fmla="*/ 31620 w 31619"/>
                              <a:gd name="csY14" fmla="*/ 54065 h 56983"/>
                              <a:gd name="csX15" fmla="*/ 21208 w 31619"/>
                              <a:gd name="csY15" fmla="*/ 56984 h 56983"/>
                              <a:gd name="csX16" fmla="*/ 7493 w 31619"/>
                              <a:gd name="csY16" fmla="*/ 44039 h 569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1619" h="56983">
                                <a:moveTo>
                                  <a:pt x="7366" y="44166"/>
                                </a:moveTo>
                                <a:lnTo>
                                  <a:pt x="7366" y="24240"/>
                                </a:lnTo>
                                <a:lnTo>
                                  <a:pt x="0" y="24240"/>
                                </a:lnTo>
                                <a:lnTo>
                                  <a:pt x="0" y="12057"/>
                                </a:lnTo>
                                <a:lnTo>
                                  <a:pt x="7366" y="12057"/>
                                </a:lnTo>
                                <a:lnTo>
                                  <a:pt x="7366" y="0"/>
                                </a:lnTo>
                                <a:lnTo>
                                  <a:pt x="21334" y="0"/>
                                </a:lnTo>
                                <a:lnTo>
                                  <a:pt x="21334" y="12057"/>
                                </a:lnTo>
                                <a:lnTo>
                                  <a:pt x="30223" y="12057"/>
                                </a:lnTo>
                                <a:lnTo>
                                  <a:pt x="30223" y="24240"/>
                                </a:lnTo>
                                <a:lnTo>
                                  <a:pt x="21334" y="24240"/>
                                </a:lnTo>
                                <a:lnTo>
                                  <a:pt x="21334" y="40231"/>
                                </a:lnTo>
                                <a:cubicBezTo>
                                  <a:pt x="21334" y="42770"/>
                                  <a:pt x="22731" y="44673"/>
                                  <a:pt x="25271" y="44673"/>
                                </a:cubicBezTo>
                                <a:cubicBezTo>
                                  <a:pt x="26794" y="44673"/>
                                  <a:pt x="28319" y="44166"/>
                                  <a:pt x="28827" y="43531"/>
                                </a:cubicBezTo>
                                <a:lnTo>
                                  <a:pt x="31620" y="54065"/>
                                </a:lnTo>
                                <a:cubicBezTo>
                                  <a:pt x="29843" y="55715"/>
                                  <a:pt x="26414" y="56984"/>
                                  <a:pt x="21208" y="56984"/>
                                </a:cubicBezTo>
                                <a:cubicBezTo>
                                  <a:pt x="12318" y="56984"/>
                                  <a:pt x="7493" y="52542"/>
                                  <a:pt x="7493" y="44039"/>
                                </a:cubicBezTo>
                              </a:path>
                            </a:pathLst>
                          </a:custGeom>
                          <a:solidFill>
                            <a:srgbClr val="231F20"/>
                          </a:solidFill>
                          <a:ln w="12688" cap="flat">
                            <a:noFill/>
                            <a:prstDash val="solid"/>
                            <a:miter/>
                          </a:ln>
                        </wps:spPr>
                        <wps:bodyPr/>
                      </wps:wsp>
                      <wps:wsp>
                        <wps:cNvPr id="860468531" name="Freeform: Shape 860468531"/>
                        <wps:cNvSpPr/>
                        <wps:spPr>
                          <a:xfrm>
                            <a:off x="1331078" y="117261"/>
                            <a:ext cx="15999" cy="64471"/>
                          </a:xfrm>
                          <a:custGeom>
                            <a:avLst/>
                            <a:gdLst>
                              <a:gd name="csX0" fmla="*/ 889 w 15999"/>
                              <a:gd name="csY0" fmla="*/ 20433 h 64471"/>
                              <a:gd name="csX1" fmla="*/ 14985 w 15999"/>
                              <a:gd name="csY1" fmla="*/ 20433 h 64471"/>
                              <a:gd name="csX2" fmla="*/ 14985 w 15999"/>
                              <a:gd name="csY2" fmla="*/ 64472 h 64471"/>
                              <a:gd name="csX3" fmla="*/ 889 w 15999"/>
                              <a:gd name="csY3" fmla="*/ 64472 h 64471"/>
                              <a:gd name="csX4" fmla="*/ 889 w 15999"/>
                              <a:gd name="csY4" fmla="*/ 20433 h 64471"/>
                              <a:gd name="csX5" fmla="*/ 0 w 15999"/>
                              <a:gd name="csY5" fmla="*/ 7995 h 64471"/>
                              <a:gd name="csX6" fmla="*/ 8000 w 15999"/>
                              <a:gd name="csY6" fmla="*/ 0 h 64471"/>
                              <a:gd name="csX7" fmla="*/ 16000 w 15999"/>
                              <a:gd name="csY7" fmla="*/ 7995 h 64471"/>
                              <a:gd name="csX8" fmla="*/ 8000 w 15999"/>
                              <a:gd name="csY8" fmla="*/ 15991 h 64471"/>
                              <a:gd name="csX9" fmla="*/ 0 w 15999"/>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5999"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0" y="3554"/>
                                  <a:pt x="16000" y="7995"/>
                                </a:cubicBezTo>
                                <a:cubicBezTo>
                                  <a:pt x="16000"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337641552" name="Freeform: Shape 1337641552"/>
                        <wps:cNvSpPr/>
                        <wps:spPr>
                          <a:xfrm>
                            <a:off x="1351396" y="136551"/>
                            <a:ext cx="48128" cy="46323"/>
                          </a:xfrm>
                          <a:custGeom>
                            <a:avLst/>
                            <a:gdLst>
                              <a:gd name="csX0" fmla="*/ 33652 w 48128"/>
                              <a:gd name="csY0" fmla="*/ 23098 h 46323"/>
                              <a:gd name="csX1" fmla="*/ 24001 w 48128"/>
                              <a:gd name="csY1" fmla="*/ 12437 h 46323"/>
                              <a:gd name="csX2" fmla="*/ 14477 w 48128"/>
                              <a:gd name="csY2" fmla="*/ 23098 h 46323"/>
                              <a:gd name="csX3" fmla="*/ 24001 w 48128"/>
                              <a:gd name="csY3" fmla="*/ 33886 h 46323"/>
                              <a:gd name="csX4" fmla="*/ 33652 w 48128"/>
                              <a:gd name="csY4" fmla="*/ 23098 h 46323"/>
                              <a:gd name="csX5" fmla="*/ 0 w 48128"/>
                              <a:gd name="csY5" fmla="*/ 23098 h 46323"/>
                              <a:gd name="csX6" fmla="*/ 24001 w 48128"/>
                              <a:gd name="csY6" fmla="*/ 0 h 46323"/>
                              <a:gd name="csX7" fmla="*/ 48128 w 48128"/>
                              <a:gd name="csY7" fmla="*/ 23098 h 46323"/>
                              <a:gd name="csX8" fmla="*/ 24001 w 48128"/>
                              <a:gd name="csY8" fmla="*/ 46323 h 46323"/>
                              <a:gd name="csX9" fmla="*/ 0 w 48128"/>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8128" h="46323">
                                <a:moveTo>
                                  <a:pt x="33652" y="23098"/>
                                </a:moveTo>
                                <a:cubicBezTo>
                                  <a:pt x="33652" y="17260"/>
                                  <a:pt x="30223" y="12437"/>
                                  <a:pt x="24001" y="12437"/>
                                </a:cubicBezTo>
                                <a:cubicBezTo>
                                  <a:pt x="17779" y="12437"/>
                                  <a:pt x="14477" y="17260"/>
                                  <a:pt x="14477" y="23098"/>
                                </a:cubicBezTo>
                                <a:cubicBezTo>
                                  <a:pt x="14477" y="28936"/>
                                  <a:pt x="17779" y="33886"/>
                                  <a:pt x="24001" y="33886"/>
                                </a:cubicBezTo>
                                <a:cubicBezTo>
                                  <a:pt x="30223" y="33886"/>
                                  <a:pt x="33652" y="29063"/>
                                  <a:pt x="33652" y="23098"/>
                                </a:cubicBezTo>
                                <a:moveTo>
                                  <a:pt x="0" y="23098"/>
                                </a:moveTo>
                                <a:cubicBezTo>
                                  <a:pt x="0" y="10661"/>
                                  <a:pt x="9016" y="0"/>
                                  <a:pt x="24001" y="0"/>
                                </a:cubicBezTo>
                                <a:cubicBezTo>
                                  <a:pt x="38985" y="0"/>
                                  <a:pt x="48128" y="10661"/>
                                  <a:pt x="48128" y="23098"/>
                                </a:cubicBezTo>
                                <a:cubicBezTo>
                                  <a:pt x="48128" y="35536"/>
                                  <a:pt x="39240" y="46323"/>
                                  <a:pt x="24001" y="46323"/>
                                </a:cubicBezTo>
                                <a:cubicBezTo>
                                  <a:pt x="8762" y="46323"/>
                                  <a:pt x="0" y="35536"/>
                                  <a:pt x="0" y="23098"/>
                                </a:cubicBezTo>
                              </a:path>
                            </a:pathLst>
                          </a:custGeom>
                          <a:solidFill>
                            <a:srgbClr val="231F20"/>
                          </a:solidFill>
                          <a:ln w="12688" cap="flat">
                            <a:noFill/>
                            <a:prstDash val="solid"/>
                            <a:miter/>
                          </a:ln>
                        </wps:spPr>
                        <wps:bodyPr/>
                      </wps:wsp>
                      <wps:wsp>
                        <wps:cNvPr id="1324957075" name="Freeform: Shape 1324957075"/>
                        <wps:cNvSpPr/>
                        <wps:spPr>
                          <a:xfrm>
                            <a:off x="1404349" y="136678"/>
                            <a:ext cx="43938" cy="45180"/>
                          </a:xfrm>
                          <a:custGeom>
                            <a:avLst/>
                            <a:gdLst>
                              <a:gd name="csX0" fmla="*/ 29970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3 w 43938"/>
                              <a:gd name="csY11" fmla="*/ 45181 h 45180"/>
                              <a:gd name="csX12" fmla="*/ 29843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70" y="19671"/>
                                </a:moveTo>
                                <a:cubicBezTo>
                                  <a:pt x="29970"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7" y="0"/>
                                  <a:pt x="43938" y="5838"/>
                                  <a:pt x="43938" y="13960"/>
                                </a:cubicBezTo>
                                <a:lnTo>
                                  <a:pt x="43938" y="45181"/>
                                </a:lnTo>
                                <a:lnTo>
                                  <a:pt x="29843" y="45181"/>
                                </a:lnTo>
                                <a:lnTo>
                                  <a:pt x="29843" y="19798"/>
                                </a:lnTo>
                                <a:close/>
                              </a:path>
                            </a:pathLst>
                          </a:custGeom>
                          <a:solidFill>
                            <a:srgbClr val="231F20"/>
                          </a:solidFill>
                          <a:ln w="12688" cap="flat">
                            <a:noFill/>
                            <a:prstDash val="solid"/>
                            <a:miter/>
                          </a:ln>
                        </wps:spPr>
                        <wps:bodyPr/>
                      </wps:wsp>
                      <wps:wsp>
                        <wps:cNvPr id="400811290" name="Freeform: Shape 400811290"/>
                        <wps:cNvSpPr/>
                        <wps:spPr>
                          <a:xfrm>
                            <a:off x="899064" y="203815"/>
                            <a:ext cx="45080" cy="60791"/>
                          </a:xfrm>
                          <a:custGeom>
                            <a:avLst/>
                            <a:gdLst>
                              <a:gd name="csX0" fmla="*/ 24382 w 45080"/>
                              <a:gd name="csY0" fmla="*/ 7996 h 60791"/>
                              <a:gd name="csX1" fmla="*/ 9016 w 45080"/>
                              <a:gd name="csY1" fmla="*/ 7996 h 60791"/>
                              <a:gd name="csX2" fmla="*/ 9016 w 45080"/>
                              <a:gd name="csY2" fmla="*/ 29317 h 60791"/>
                              <a:gd name="csX3" fmla="*/ 24382 w 45080"/>
                              <a:gd name="csY3" fmla="*/ 29317 h 60791"/>
                              <a:gd name="csX4" fmla="*/ 35557 w 45080"/>
                              <a:gd name="csY4" fmla="*/ 18656 h 60791"/>
                              <a:gd name="csX5" fmla="*/ 24382 w 45080"/>
                              <a:gd name="csY5" fmla="*/ 7996 h 60791"/>
                              <a:gd name="csX6" fmla="*/ 0 w 45080"/>
                              <a:gd name="csY6" fmla="*/ 0 h 60791"/>
                              <a:gd name="csX7" fmla="*/ 25651 w 45080"/>
                              <a:gd name="csY7" fmla="*/ 0 h 60791"/>
                              <a:gd name="csX8" fmla="*/ 45081 w 45080"/>
                              <a:gd name="csY8" fmla="*/ 18656 h 60791"/>
                              <a:gd name="csX9" fmla="*/ 25651 w 45080"/>
                              <a:gd name="csY9" fmla="*/ 37312 h 60791"/>
                              <a:gd name="csX10" fmla="*/ 9143 w 45080"/>
                              <a:gd name="csY10" fmla="*/ 37312 h 60791"/>
                              <a:gd name="csX11" fmla="*/ 9143 w 45080"/>
                              <a:gd name="csY11" fmla="*/ 60791 h 60791"/>
                              <a:gd name="csX12" fmla="*/ 0 w 45080"/>
                              <a:gd name="csY12" fmla="*/ 60791 h 60791"/>
                              <a:gd name="csX13" fmla="*/ 0 w 45080"/>
                              <a:gd name="csY13" fmla="*/ 0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5080" h="60791">
                                <a:moveTo>
                                  <a:pt x="24382" y="7996"/>
                                </a:moveTo>
                                <a:lnTo>
                                  <a:pt x="9016" y="7996"/>
                                </a:lnTo>
                                <a:lnTo>
                                  <a:pt x="9016" y="29317"/>
                                </a:lnTo>
                                <a:lnTo>
                                  <a:pt x="24382" y="29317"/>
                                </a:lnTo>
                                <a:cubicBezTo>
                                  <a:pt x="30985" y="29317"/>
                                  <a:pt x="35557" y="25002"/>
                                  <a:pt x="35557" y="18656"/>
                                </a:cubicBezTo>
                                <a:cubicBezTo>
                                  <a:pt x="35557" y="12311"/>
                                  <a:pt x="30858" y="7996"/>
                                  <a:pt x="24382" y="7996"/>
                                </a:cubicBezTo>
                                <a:moveTo>
                                  <a:pt x="0" y="0"/>
                                </a:moveTo>
                                <a:lnTo>
                                  <a:pt x="25651" y="0"/>
                                </a:lnTo>
                                <a:cubicBezTo>
                                  <a:pt x="38096" y="0"/>
                                  <a:pt x="45081" y="8630"/>
                                  <a:pt x="45081" y="18656"/>
                                </a:cubicBezTo>
                                <a:cubicBezTo>
                                  <a:pt x="45081" y="28682"/>
                                  <a:pt x="38096" y="37312"/>
                                  <a:pt x="25651" y="37312"/>
                                </a:cubicBezTo>
                                <a:lnTo>
                                  <a:pt x="9143" y="37312"/>
                                </a:lnTo>
                                <a:lnTo>
                                  <a:pt x="9143" y="60791"/>
                                </a:lnTo>
                                <a:lnTo>
                                  <a:pt x="0" y="60791"/>
                                </a:lnTo>
                                <a:lnTo>
                                  <a:pt x="0" y="0"/>
                                </a:lnTo>
                                <a:close/>
                              </a:path>
                            </a:pathLst>
                          </a:custGeom>
                          <a:solidFill>
                            <a:srgbClr val="231F20"/>
                          </a:solidFill>
                          <a:ln w="12688" cap="flat">
                            <a:noFill/>
                            <a:prstDash val="solid"/>
                            <a:miter/>
                          </a:ln>
                        </wps:spPr>
                        <wps:bodyPr/>
                      </wps:wsp>
                      <wps:wsp>
                        <wps:cNvPr id="1218306233" name="Freeform: Shape 1218306233"/>
                        <wps:cNvSpPr/>
                        <wps:spPr>
                          <a:xfrm>
                            <a:off x="950748" y="219552"/>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89"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30494497" name="Freeform: Shape 30494497"/>
                        <wps:cNvSpPr/>
                        <wps:spPr>
                          <a:xfrm>
                            <a:off x="976526" y="219425"/>
                            <a:ext cx="44445" cy="46323"/>
                          </a:xfrm>
                          <a:custGeom>
                            <a:avLst/>
                            <a:gdLst>
                              <a:gd name="csX0" fmla="*/ 35937 w 44445"/>
                              <a:gd name="csY0" fmla="*/ 23098 h 46323"/>
                              <a:gd name="csX1" fmla="*/ 22223 w 44445"/>
                              <a:gd name="csY1" fmla="*/ 7361 h 46323"/>
                              <a:gd name="csX2" fmla="*/ 8508 w 44445"/>
                              <a:gd name="csY2" fmla="*/ 23098 h 46323"/>
                              <a:gd name="csX3" fmla="*/ 22223 w 44445"/>
                              <a:gd name="csY3" fmla="*/ 38962 h 46323"/>
                              <a:gd name="csX4" fmla="*/ 35937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7" y="23098"/>
                                </a:moveTo>
                                <a:cubicBezTo>
                                  <a:pt x="35937" y="14849"/>
                                  <a:pt x="31112" y="7361"/>
                                  <a:pt x="22223" y="7361"/>
                                </a:cubicBezTo>
                                <a:cubicBezTo>
                                  <a:pt x="13334" y="7361"/>
                                  <a:pt x="8508" y="14849"/>
                                  <a:pt x="8508" y="23098"/>
                                </a:cubicBezTo>
                                <a:cubicBezTo>
                                  <a:pt x="8508" y="31347"/>
                                  <a:pt x="13461" y="38962"/>
                                  <a:pt x="22223" y="38962"/>
                                </a:cubicBezTo>
                                <a:cubicBezTo>
                                  <a:pt x="30985" y="38962"/>
                                  <a:pt x="35937" y="31474"/>
                                  <a:pt x="35937" y="23098"/>
                                </a:cubicBezTo>
                                <a:moveTo>
                                  <a:pt x="0" y="23098"/>
                                </a:moveTo>
                                <a:cubicBezTo>
                                  <a:pt x="0" y="10407"/>
                                  <a:pt x="8508" y="0"/>
                                  <a:pt x="22223" y="0"/>
                                </a:cubicBezTo>
                                <a:cubicBezTo>
                                  <a:pt x="35937" y="0"/>
                                  <a:pt x="44446" y="10407"/>
                                  <a:pt x="44446" y="23098"/>
                                </a:cubicBezTo>
                                <a:cubicBezTo>
                                  <a:pt x="44446" y="35789"/>
                                  <a:pt x="35937" y="46323"/>
                                  <a:pt x="22223" y="46323"/>
                                </a:cubicBezTo>
                                <a:cubicBezTo>
                                  <a:pt x="8508" y="46323"/>
                                  <a:pt x="0" y="35916"/>
                                  <a:pt x="0" y="23098"/>
                                </a:cubicBezTo>
                              </a:path>
                            </a:pathLst>
                          </a:custGeom>
                          <a:solidFill>
                            <a:srgbClr val="231F20"/>
                          </a:solidFill>
                          <a:ln w="12688" cap="flat">
                            <a:noFill/>
                            <a:prstDash val="solid"/>
                            <a:miter/>
                          </a:ln>
                        </wps:spPr>
                        <wps:bodyPr/>
                      </wps:wsp>
                      <wps:wsp>
                        <wps:cNvPr id="733563212" name="Freeform: Shape 733563212"/>
                        <wps:cNvSpPr/>
                        <wps:spPr>
                          <a:xfrm>
                            <a:off x="1026687" y="219425"/>
                            <a:ext cx="42287" cy="62948"/>
                          </a:xfrm>
                          <a:custGeom>
                            <a:avLst/>
                            <a:gdLst>
                              <a:gd name="csX0" fmla="*/ 34033 w 42287"/>
                              <a:gd name="csY0" fmla="*/ 13833 h 62948"/>
                              <a:gd name="csX1" fmla="*/ 21842 w 42287"/>
                              <a:gd name="csY1" fmla="*/ 7361 h 62948"/>
                              <a:gd name="csX2" fmla="*/ 8508 w 42287"/>
                              <a:gd name="csY2" fmla="*/ 22717 h 62948"/>
                              <a:gd name="csX3" fmla="*/ 21842 w 42287"/>
                              <a:gd name="csY3" fmla="*/ 38201 h 62948"/>
                              <a:gd name="csX4" fmla="*/ 34033 w 42287"/>
                              <a:gd name="csY4" fmla="*/ 31601 h 62948"/>
                              <a:gd name="csX5" fmla="*/ 34033 w 42287"/>
                              <a:gd name="csY5" fmla="*/ 13707 h 62948"/>
                              <a:gd name="csX6" fmla="*/ 6223 w 42287"/>
                              <a:gd name="csY6" fmla="*/ 50384 h 62948"/>
                              <a:gd name="csX7" fmla="*/ 20318 w 42287"/>
                              <a:gd name="csY7" fmla="*/ 56222 h 62948"/>
                              <a:gd name="csX8" fmla="*/ 34033 w 42287"/>
                              <a:gd name="csY8" fmla="*/ 43658 h 62948"/>
                              <a:gd name="csX9" fmla="*/ 34033 w 42287"/>
                              <a:gd name="csY9" fmla="*/ 37947 h 62948"/>
                              <a:gd name="csX10" fmla="*/ 19556 w 42287"/>
                              <a:gd name="csY10" fmla="*/ 45562 h 62948"/>
                              <a:gd name="csX11" fmla="*/ 0 w 42287"/>
                              <a:gd name="csY11" fmla="*/ 22717 h 62948"/>
                              <a:gd name="csX12" fmla="*/ 19556 w 42287"/>
                              <a:gd name="csY12" fmla="*/ 0 h 62948"/>
                              <a:gd name="csX13" fmla="*/ 34033 w 42287"/>
                              <a:gd name="csY13" fmla="*/ 7488 h 62948"/>
                              <a:gd name="csX14" fmla="*/ 34033 w 42287"/>
                              <a:gd name="csY14" fmla="*/ 1142 h 62948"/>
                              <a:gd name="csX15" fmla="*/ 42287 w 42287"/>
                              <a:gd name="csY15" fmla="*/ 1142 h 62948"/>
                              <a:gd name="csX16" fmla="*/ 42287 w 42287"/>
                              <a:gd name="csY16" fmla="*/ 43404 h 62948"/>
                              <a:gd name="csX17" fmla="*/ 20445 w 42287"/>
                              <a:gd name="csY17" fmla="*/ 62949 h 62948"/>
                              <a:gd name="csX18" fmla="*/ 2413 w 42287"/>
                              <a:gd name="csY18" fmla="*/ 56349 h 62948"/>
                              <a:gd name="csX19" fmla="*/ 6349 w 42287"/>
                              <a:gd name="csY19" fmla="*/ 50384 h 6294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287" h="62948">
                                <a:moveTo>
                                  <a:pt x="34033" y="13833"/>
                                </a:moveTo>
                                <a:cubicBezTo>
                                  <a:pt x="31747" y="10280"/>
                                  <a:pt x="26795" y="7361"/>
                                  <a:pt x="21842" y="7361"/>
                                </a:cubicBezTo>
                                <a:cubicBezTo>
                                  <a:pt x="13588" y="7361"/>
                                  <a:pt x="8508" y="13707"/>
                                  <a:pt x="8508" y="22717"/>
                                </a:cubicBezTo>
                                <a:cubicBezTo>
                                  <a:pt x="8508" y="31728"/>
                                  <a:pt x="13588" y="38201"/>
                                  <a:pt x="21842" y="38201"/>
                                </a:cubicBezTo>
                                <a:cubicBezTo>
                                  <a:pt x="26795" y="38201"/>
                                  <a:pt x="31747" y="35155"/>
                                  <a:pt x="34033" y="31601"/>
                                </a:cubicBezTo>
                                <a:lnTo>
                                  <a:pt x="34033" y="13707"/>
                                </a:lnTo>
                                <a:close/>
                                <a:moveTo>
                                  <a:pt x="6223" y="50384"/>
                                </a:moveTo>
                                <a:cubicBezTo>
                                  <a:pt x="9905" y="54573"/>
                                  <a:pt x="14350" y="56222"/>
                                  <a:pt x="20318" y="56222"/>
                                </a:cubicBezTo>
                                <a:cubicBezTo>
                                  <a:pt x="27176" y="56222"/>
                                  <a:pt x="34033" y="52923"/>
                                  <a:pt x="34033" y="43658"/>
                                </a:cubicBezTo>
                                <a:lnTo>
                                  <a:pt x="34033" y="37947"/>
                                </a:lnTo>
                                <a:cubicBezTo>
                                  <a:pt x="30604" y="42262"/>
                                  <a:pt x="25398" y="45562"/>
                                  <a:pt x="19556" y="45562"/>
                                </a:cubicBezTo>
                                <a:cubicBezTo>
                                  <a:pt x="8127" y="45562"/>
                                  <a:pt x="0" y="37185"/>
                                  <a:pt x="0" y="22717"/>
                                </a:cubicBezTo>
                                <a:cubicBezTo>
                                  <a:pt x="0" y="8249"/>
                                  <a:pt x="8255" y="0"/>
                                  <a:pt x="19556" y="0"/>
                                </a:cubicBezTo>
                                <a:cubicBezTo>
                                  <a:pt x="25271" y="0"/>
                                  <a:pt x="30477" y="2792"/>
                                  <a:pt x="34033" y="7488"/>
                                </a:cubicBezTo>
                                <a:lnTo>
                                  <a:pt x="34033" y="1142"/>
                                </a:lnTo>
                                <a:lnTo>
                                  <a:pt x="42287" y="1142"/>
                                </a:lnTo>
                                <a:lnTo>
                                  <a:pt x="42287" y="43404"/>
                                </a:lnTo>
                                <a:cubicBezTo>
                                  <a:pt x="42287" y="58507"/>
                                  <a:pt x="31239" y="62949"/>
                                  <a:pt x="20445" y="62949"/>
                                </a:cubicBezTo>
                                <a:cubicBezTo>
                                  <a:pt x="13080" y="62949"/>
                                  <a:pt x="7619" y="61426"/>
                                  <a:pt x="2413" y="56349"/>
                                </a:cubicBezTo>
                                <a:lnTo>
                                  <a:pt x="6349" y="50384"/>
                                </a:lnTo>
                                <a:close/>
                              </a:path>
                            </a:pathLst>
                          </a:custGeom>
                          <a:solidFill>
                            <a:srgbClr val="231F20"/>
                          </a:solidFill>
                          <a:ln w="12688" cap="flat">
                            <a:noFill/>
                            <a:prstDash val="solid"/>
                            <a:miter/>
                          </a:ln>
                        </wps:spPr>
                        <wps:bodyPr/>
                      </wps:wsp>
                      <wps:wsp>
                        <wps:cNvPr id="620837345" name="Freeform: Shape 620837345"/>
                        <wps:cNvSpPr/>
                        <wps:spPr>
                          <a:xfrm>
                            <a:off x="1079133" y="219552"/>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90"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1114299738" name="Freeform: Shape 1114299738"/>
                        <wps:cNvSpPr/>
                        <wps:spPr>
                          <a:xfrm>
                            <a:off x="1105800" y="219552"/>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70 w 37969"/>
                              <a:gd name="csY16" fmla="*/ 15356 h 46196"/>
                              <a:gd name="csX17" fmla="*/ 37970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2"/>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4" y="17133"/>
                                  <a:pt x="15365" y="17133"/>
                                </a:cubicBezTo>
                                <a:cubicBezTo>
                                  <a:pt x="21334" y="17133"/>
                                  <a:pt x="26413" y="19037"/>
                                  <a:pt x="29842" y="22971"/>
                                </a:cubicBezTo>
                                <a:lnTo>
                                  <a:pt x="29842" y="15737"/>
                                </a:lnTo>
                                <a:cubicBezTo>
                                  <a:pt x="29842" y="10280"/>
                                  <a:pt x="25397" y="6980"/>
                                  <a:pt x="19048" y="6980"/>
                                </a:cubicBezTo>
                                <a:cubicBezTo>
                                  <a:pt x="14096" y="6980"/>
                                  <a:pt x="9778" y="8884"/>
                                  <a:pt x="5841" y="12818"/>
                                </a:cubicBezTo>
                                <a:lnTo>
                                  <a:pt x="2286" y="7234"/>
                                </a:lnTo>
                                <a:cubicBezTo>
                                  <a:pt x="7238" y="2411"/>
                                  <a:pt x="13207" y="0"/>
                                  <a:pt x="20318" y="0"/>
                                </a:cubicBezTo>
                                <a:cubicBezTo>
                                  <a:pt x="29842" y="0"/>
                                  <a:pt x="37970" y="4188"/>
                                  <a:pt x="37970" y="15356"/>
                                </a:cubicBezTo>
                                <a:lnTo>
                                  <a:pt x="37970" y="45054"/>
                                </a:lnTo>
                                <a:lnTo>
                                  <a:pt x="29715" y="45054"/>
                                </a:lnTo>
                                <a:lnTo>
                                  <a:pt x="29715" y="40231"/>
                                </a:lnTo>
                                <a:close/>
                              </a:path>
                            </a:pathLst>
                          </a:custGeom>
                          <a:solidFill>
                            <a:srgbClr val="231F20"/>
                          </a:solidFill>
                          <a:ln w="12688" cap="flat">
                            <a:noFill/>
                            <a:prstDash val="solid"/>
                            <a:miter/>
                          </a:ln>
                        </wps:spPr>
                        <wps:bodyPr/>
                      </wps:wsp>
                      <wps:wsp>
                        <wps:cNvPr id="1328319870" name="Freeform: Shape 1328319870"/>
                        <wps:cNvSpPr/>
                        <wps:spPr>
                          <a:xfrm>
                            <a:off x="1153675" y="219299"/>
                            <a:ext cx="61843" cy="45180"/>
                          </a:xfrm>
                          <a:custGeom>
                            <a:avLst/>
                            <a:gdLst>
                              <a:gd name="csX0" fmla="*/ 53589 w 61843"/>
                              <a:gd name="csY0" fmla="*/ 15864 h 45180"/>
                              <a:gd name="csX1" fmla="*/ 45970 w 61843"/>
                              <a:gd name="csY1" fmla="*/ 7361 h 45180"/>
                              <a:gd name="csX2" fmla="*/ 35049 w 61843"/>
                              <a:gd name="csY2" fmla="*/ 13580 h 45180"/>
                              <a:gd name="csX3" fmla="*/ 35049 w 61843"/>
                              <a:gd name="csY3" fmla="*/ 45181 h 45180"/>
                              <a:gd name="csX4" fmla="*/ 26794 w 61843"/>
                              <a:gd name="csY4" fmla="*/ 45181 h 45180"/>
                              <a:gd name="csX5" fmla="*/ 26794 w 61843"/>
                              <a:gd name="csY5" fmla="*/ 15864 h 45180"/>
                              <a:gd name="csX6" fmla="*/ 19048 w 61843"/>
                              <a:gd name="csY6" fmla="*/ 7361 h 45180"/>
                              <a:gd name="csX7" fmla="*/ 8255 w 61843"/>
                              <a:gd name="csY7" fmla="*/ 13707 h 45180"/>
                              <a:gd name="csX8" fmla="*/ 8255 w 61843"/>
                              <a:gd name="csY8" fmla="*/ 45181 h 45180"/>
                              <a:gd name="csX9" fmla="*/ 0 w 61843"/>
                              <a:gd name="csY9" fmla="*/ 45181 h 45180"/>
                              <a:gd name="csX10" fmla="*/ 0 w 61843"/>
                              <a:gd name="csY10" fmla="*/ 1142 h 45180"/>
                              <a:gd name="csX11" fmla="*/ 8255 w 61843"/>
                              <a:gd name="csY11" fmla="*/ 1142 h 45180"/>
                              <a:gd name="csX12" fmla="*/ 8255 w 61843"/>
                              <a:gd name="csY12" fmla="*/ 7361 h 45180"/>
                              <a:gd name="csX13" fmla="*/ 22477 w 61843"/>
                              <a:gd name="csY13" fmla="*/ 0 h 45180"/>
                              <a:gd name="csX14" fmla="*/ 34414 w 61843"/>
                              <a:gd name="csY14" fmla="*/ 8249 h 45180"/>
                              <a:gd name="csX15" fmla="*/ 49271 w 61843"/>
                              <a:gd name="csY15" fmla="*/ 0 h 45180"/>
                              <a:gd name="csX16" fmla="*/ 61843 w 61843"/>
                              <a:gd name="csY16" fmla="*/ 13326 h 45180"/>
                              <a:gd name="csX17" fmla="*/ 61843 w 61843"/>
                              <a:gd name="csY17" fmla="*/ 45181 h 45180"/>
                              <a:gd name="csX18" fmla="*/ 53589 w 61843"/>
                              <a:gd name="csY18" fmla="*/ 45181 h 45180"/>
                              <a:gd name="csX19" fmla="*/ 53589 w 61843"/>
                              <a:gd name="csY19" fmla="*/ 15864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1843" h="45180">
                                <a:moveTo>
                                  <a:pt x="53589" y="15864"/>
                                </a:moveTo>
                                <a:cubicBezTo>
                                  <a:pt x="53589" y="10788"/>
                                  <a:pt x="51304" y="7361"/>
                                  <a:pt x="45970" y="7361"/>
                                </a:cubicBezTo>
                                <a:cubicBezTo>
                                  <a:pt x="41525" y="7361"/>
                                  <a:pt x="37080" y="10407"/>
                                  <a:pt x="35049" y="13580"/>
                                </a:cubicBezTo>
                                <a:lnTo>
                                  <a:pt x="35049" y="45181"/>
                                </a:lnTo>
                                <a:lnTo>
                                  <a:pt x="26794" y="45181"/>
                                </a:lnTo>
                                <a:lnTo>
                                  <a:pt x="26794" y="15864"/>
                                </a:lnTo>
                                <a:cubicBezTo>
                                  <a:pt x="26794" y="10788"/>
                                  <a:pt x="24636" y="7361"/>
                                  <a:pt x="19048" y="7361"/>
                                </a:cubicBezTo>
                                <a:cubicBezTo>
                                  <a:pt x="14731" y="7361"/>
                                  <a:pt x="10540" y="10534"/>
                                  <a:pt x="8255" y="13707"/>
                                </a:cubicBezTo>
                                <a:lnTo>
                                  <a:pt x="8255" y="45181"/>
                                </a:lnTo>
                                <a:lnTo>
                                  <a:pt x="0" y="45181"/>
                                </a:lnTo>
                                <a:lnTo>
                                  <a:pt x="0" y="1142"/>
                                </a:lnTo>
                                <a:lnTo>
                                  <a:pt x="8255" y="1142"/>
                                </a:lnTo>
                                <a:lnTo>
                                  <a:pt x="8255" y="7361"/>
                                </a:lnTo>
                                <a:cubicBezTo>
                                  <a:pt x="10033" y="4569"/>
                                  <a:pt x="15874" y="0"/>
                                  <a:pt x="22477" y="0"/>
                                </a:cubicBezTo>
                                <a:cubicBezTo>
                                  <a:pt x="29081" y="0"/>
                                  <a:pt x="33017" y="3427"/>
                                  <a:pt x="34414" y="8249"/>
                                </a:cubicBezTo>
                                <a:cubicBezTo>
                                  <a:pt x="36954" y="4188"/>
                                  <a:pt x="42795" y="0"/>
                                  <a:pt x="49271" y="0"/>
                                </a:cubicBezTo>
                                <a:cubicBezTo>
                                  <a:pt x="57399" y="0"/>
                                  <a:pt x="61843" y="4442"/>
                                  <a:pt x="61843" y="13326"/>
                                </a:cubicBezTo>
                                <a:lnTo>
                                  <a:pt x="61843" y="45181"/>
                                </a:lnTo>
                                <a:lnTo>
                                  <a:pt x="53589" y="45181"/>
                                </a:lnTo>
                                <a:lnTo>
                                  <a:pt x="53589" y="15864"/>
                                </a:lnTo>
                                <a:close/>
                              </a:path>
                            </a:pathLst>
                          </a:custGeom>
                          <a:solidFill>
                            <a:srgbClr val="231F20"/>
                          </a:solidFill>
                          <a:ln w="12688" cap="flat">
                            <a:noFill/>
                            <a:prstDash val="solid"/>
                            <a:miter/>
                          </a:ln>
                        </wps:spPr>
                        <wps:bodyPr/>
                      </wps:wsp>
                    </wpg:grpSp>
                    <wps:wsp>
                      <wps:cNvPr id="1398453841" name="Freeform: Shape 1398453841"/>
                      <wps:cNvSpPr/>
                      <wps:spPr>
                        <a:xfrm>
                          <a:off x="603566" y="330969"/>
                          <a:ext cx="22349" cy="23350"/>
                        </a:xfrm>
                        <a:custGeom>
                          <a:avLst/>
                          <a:gdLst>
                            <a:gd name="csX0" fmla="*/ 6095 w 22349"/>
                            <a:gd name="csY0" fmla="*/ 15610 h 23351"/>
                            <a:gd name="csX1" fmla="*/ 16254 w 22349"/>
                            <a:gd name="csY1" fmla="*/ 15610 h 23351"/>
                            <a:gd name="csX2" fmla="*/ 11175 w 22349"/>
                            <a:gd name="csY2" fmla="*/ 2665 h 23351"/>
                            <a:gd name="csX3" fmla="*/ 6095 w 22349"/>
                            <a:gd name="csY3" fmla="*/ 15610 h 23351"/>
                            <a:gd name="csX4" fmla="*/ 17016 w 22349"/>
                            <a:gd name="csY4" fmla="*/ 18149 h 23351"/>
                            <a:gd name="csX5" fmla="*/ 5206 w 22349"/>
                            <a:gd name="csY5" fmla="*/ 18149 h 23351"/>
                            <a:gd name="csX6" fmla="*/ 3175 w 22349"/>
                            <a:gd name="csY6" fmla="*/ 23352 h 23351"/>
                            <a:gd name="csX7" fmla="*/ 0 w 22349"/>
                            <a:gd name="csY7" fmla="*/ 23352 h 23351"/>
                            <a:gd name="csX8" fmla="*/ 9397 w 22349"/>
                            <a:gd name="csY8" fmla="*/ 0 h 23351"/>
                            <a:gd name="csX9" fmla="*/ 12953 w 22349"/>
                            <a:gd name="csY9" fmla="*/ 0 h 23351"/>
                            <a:gd name="csX10" fmla="*/ 22350 w 22349"/>
                            <a:gd name="csY10" fmla="*/ 23352 h 23351"/>
                            <a:gd name="csX11" fmla="*/ 19175 w 22349"/>
                            <a:gd name="csY11" fmla="*/ 23352 h 23351"/>
                            <a:gd name="csX12" fmla="*/ 17143 w 22349"/>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49" h="23351">
                              <a:moveTo>
                                <a:pt x="6095" y="15610"/>
                              </a:moveTo>
                              <a:lnTo>
                                <a:pt x="16254" y="15610"/>
                              </a:lnTo>
                              <a:lnTo>
                                <a:pt x="11175" y="2665"/>
                              </a:lnTo>
                              <a:lnTo>
                                <a:pt x="6095" y="15610"/>
                              </a:lnTo>
                              <a:close/>
                              <a:moveTo>
                                <a:pt x="17016" y="18149"/>
                              </a:moveTo>
                              <a:lnTo>
                                <a:pt x="5206"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717181088" name="Graphic 1"/>
                      <wpg:cNvGrpSpPr/>
                      <wpg:grpSpPr>
                        <a:xfrm>
                          <a:off x="632275" y="331096"/>
                          <a:ext cx="61970" cy="30076"/>
                          <a:chOff x="632265" y="331096"/>
                          <a:chExt cx="61970" cy="30078"/>
                        </a:xfrm>
                        <a:solidFill>
                          <a:srgbClr val="231F20"/>
                        </a:solidFill>
                      </wpg:grpSpPr>
                      <wps:wsp>
                        <wps:cNvPr id="667938511" name="Freeform: Shape 667938511"/>
                        <wps:cNvSpPr/>
                        <wps:spPr>
                          <a:xfrm>
                            <a:off x="632265" y="331096"/>
                            <a:ext cx="7365" cy="30078"/>
                          </a:xfrm>
                          <a:custGeom>
                            <a:avLst/>
                            <a:gdLst>
                              <a:gd name="csX0" fmla="*/ 3810 w 7365"/>
                              <a:gd name="csY0" fmla="*/ 1777 h 30078"/>
                              <a:gd name="csX1" fmla="*/ 5588 w 7365"/>
                              <a:gd name="csY1" fmla="*/ 0 h 30078"/>
                              <a:gd name="csX2" fmla="*/ 7366 w 7365"/>
                              <a:gd name="csY2" fmla="*/ 1777 h 30078"/>
                              <a:gd name="csX3" fmla="*/ 5588 w 7365"/>
                              <a:gd name="csY3" fmla="*/ 3554 h 30078"/>
                              <a:gd name="csX4" fmla="*/ 3810 w 7365"/>
                              <a:gd name="csY4" fmla="*/ 1777 h 30078"/>
                              <a:gd name="csX5" fmla="*/ 6857 w 7365"/>
                              <a:gd name="csY5" fmla="*/ 24875 h 30078"/>
                              <a:gd name="csX6" fmla="*/ 1905 w 7365"/>
                              <a:gd name="csY6" fmla="*/ 30078 h 30078"/>
                              <a:gd name="csX7" fmla="*/ 0 w 7365"/>
                              <a:gd name="csY7" fmla="*/ 29824 h 30078"/>
                              <a:gd name="csX8" fmla="*/ 381 w 7365"/>
                              <a:gd name="csY8" fmla="*/ 27667 h 30078"/>
                              <a:gd name="csX9" fmla="*/ 1651 w 7365"/>
                              <a:gd name="csY9" fmla="*/ 27794 h 30078"/>
                              <a:gd name="csX10" fmla="*/ 4318 w 7365"/>
                              <a:gd name="csY10" fmla="*/ 24875 h 30078"/>
                              <a:gd name="csX11" fmla="*/ 4318 w 7365"/>
                              <a:gd name="csY11" fmla="*/ 6346 h 30078"/>
                              <a:gd name="csX12" fmla="*/ 6985 w 7365"/>
                              <a:gd name="csY12" fmla="*/ 6346 h 30078"/>
                              <a:gd name="csX13" fmla="*/ 6985 w 7365"/>
                              <a:gd name="csY13" fmla="*/ 24875 h 300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7365" h="30078">
                                <a:moveTo>
                                  <a:pt x="3810" y="1777"/>
                                </a:moveTo>
                                <a:cubicBezTo>
                                  <a:pt x="3810" y="761"/>
                                  <a:pt x="4572" y="0"/>
                                  <a:pt x="5588" y="0"/>
                                </a:cubicBezTo>
                                <a:cubicBezTo>
                                  <a:pt x="6604" y="0"/>
                                  <a:pt x="7366" y="761"/>
                                  <a:pt x="7366" y="1777"/>
                                </a:cubicBezTo>
                                <a:cubicBezTo>
                                  <a:pt x="7366" y="2792"/>
                                  <a:pt x="6604" y="3554"/>
                                  <a:pt x="5588" y="3554"/>
                                </a:cubicBezTo>
                                <a:cubicBezTo>
                                  <a:pt x="4699" y="3554"/>
                                  <a:pt x="3810" y="2792"/>
                                  <a:pt x="3810" y="1777"/>
                                </a:cubicBezTo>
                                <a:moveTo>
                                  <a:pt x="6857" y="24875"/>
                                </a:moveTo>
                                <a:cubicBezTo>
                                  <a:pt x="6857" y="28175"/>
                                  <a:pt x="5079" y="30078"/>
                                  <a:pt x="1905" y="30078"/>
                                </a:cubicBezTo>
                                <a:cubicBezTo>
                                  <a:pt x="1143" y="30078"/>
                                  <a:pt x="635" y="30078"/>
                                  <a:pt x="0" y="29824"/>
                                </a:cubicBezTo>
                                <a:lnTo>
                                  <a:pt x="381" y="27667"/>
                                </a:lnTo>
                                <a:cubicBezTo>
                                  <a:pt x="381" y="27667"/>
                                  <a:pt x="1270" y="27794"/>
                                  <a:pt x="1651" y="27794"/>
                                </a:cubicBezTo>
                                <a:cubicBezTo>
                                  <a:pt x="3175" y="27794"/>
                                  <a:pt x="4318" y="27032"/>
                                  <a:pt x="4318" y="24875"/>
                                </a:cubicBezTo>
                                <a:lnTo>
                                  <a:pt x="4318" y="6346"/>
                                </a:lnTo>
                                <a:lnTo>
                                  <a:pt x="6985" y="6346"/>
                                </a:lnTo>
                                <a:lnTo>
                                  <a:pt x="6985" y="24875"/>
                                </a:lnTo>
                                <a:close/>
                              </a:path>
                            </a:pathLst>
                          </a:custGeom>
                          <a:solidFill>
                            <a:srgbClr val="231F20"/>
                          </a:solidFill>
                          <a:ln w="12688" cap="flat">
                            <a:noFill/>
                            <a:prstDash val="solid"/>
                            <a:miter/>
                          </a:ln>
                        </wps:spPr>
                        <wps:bodyPr/>
                      </wps:wsp>
                      <wps:wsp>
                        <wps:cNvPr id="222660691" name="Freeform: Shape 222660691"/>
                        <wps:cNvSpPr/>
                        <wps:spPr>
                          <a:xfrm>
                            <a:off x="642297" y="336934"/>
                            <a:ext cx="16762" cy="17767"/>
                          </a:xfrm>
                          <a:custGeom>
                            <a:avLst/>
                            <a:gdLst>
                              <a:gd name="csX0" fmla="*/ 13969 w 16762"/>
                              <a:gd name="csY0" fmla="*/ 8884 h 17767"/>
                              <a:gd name="csX1" fmla="*/ 8381 w 16762"/>
                              <a:gd name="csY1" fmla="*/ 2411 h 17767"/>
                              <a:gd name="csX2" fmla="*/ 2667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667" y="5457"/>
                                  <a:pt x="2667" y="8884"/>
                                </a:cubicBezTo>
                                <a:cubicBezTo>
                                  <a:pt x="2667" y="12311"/>
                                  <a:pt x="4699" y="15483"/>
                                  <a:pt x="8381" y="15483"/>
                                </a:cubicBezTo>
                                <a:cubicBezTo>
                                  <a:pt x="12064"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1278815319" name="Freeform: Shape 1278815319"/>
                        <wps:cNvSpPr/>
                        <wps:spPr>
                          <a:xfrm>
                            <a:off x="661473" y="331096"/>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375185790" name="Freeform: Shape 1375185790"/>
                        <wps:cNvSpPr/>
                        <wps:spPr>
                          <a:xfrm>
                            <a:off x="668203" y="336934"/>
                            <a:ext cx="13968" cy="17513"/>
                          </a:xfrm>
                          <a:custGeom>
                            <a:avLst/>
                            <a:gdLst>
                              <a:gd name="csX0" fmla="*/ 11556 w 13968"/>
                              <a:gd name="csY0" fmla="*/ 6346 h 17513"/>
                              <a:gd name="csX1" fmla="*/ 7746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556" y="6346"/>
                                </a:moveTo>
                                <a:cubicBezTo>
                                  <a:pt x="11556" y="3427"/>
                                  <a:pt x="10032" y="2411"/>
                                  <a:pt x="7746" y="2411"/>
                                </a:cubicBezTo>
                                <a:cubicBezTo>
                                  <a:pt x="5714" y="2411"/>
                                  <a:pt x="3682"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1596277253" name="Freeform: Shape 1596277253"/>
                        <wps:cNvSpPr/>
                        <wps:spPr>
                          <a:xfrm>
                            <a:off x="684458"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g:grpSp>
                    <wps:wsp>
                      <wps:cNvPr id="129031521" name="Freeform: Shape 129031521"/>
                      <wps:cNvSpPr/>
                      <wps:spPr>
                        <a:xfrm>
                          <a:off x="702489" y="330969"/>
                          <a:ext cx="22350" cy="23350"/>
                        </a:xfrm>
                        <a:custGeom>
                          <a:avLst/>
                          <a:gdLst>
                            <a:gd name="csX0" fmla="*/ 5968 w 22350"/>
                            <a:gd name="csY0" fmla="*/ 15610 h 23351"/>
                            <a:gd name="csX1" fmla="*/ 16128 w 22350"/>
                            <a:gd name="csY1" fmla="*/ 15610 h 23351"/>
                            <a:gd name="csX2" fmla="*/ 11048 w 22350"/>
                            <a:gd name="csY2" fmla="*/ 2665 h 23351"/>
                            <a:gd name="csX3" fmla="*/ 5968 w 22350"/>
                            <a:gd name="csY3" fmla="*/ 15610 h 23351"/>
                            <a:gd name="csX4" fmla="*/ 17016 w 22350"/>
                            <a:gd name="csY4" fmla="*/ 18149 h 23351"/>
                            <a:gd name="csX5" fmla="*/ 5207 w 22350"/>
                            <a:gd name="csY5" fmla="*/ 18149 h 23351"/>
                            <a:gd name="csX6" fmla="*/ 3175 w 22350"/>
                            <a:gd name="csY6" fmla="*/ 23352 h 23351"/>
                            <a:gd name="csX7" fmla="*/ 0 w 22350"/>
                            <a:gd name="csY7" fmla="*/ 23352 h 23351"/>
                            <a:gd name="csX8" fmla="*/ 9397 w 22350"/>
                            <a:gd name="csY8" fmla="*/ 0 h 23351"/>
                            <a:gd name="csX9" fmla="*/ 12953 w 22350"/>
                            <a:gd name="csY9" fmla="*/ 0 h 23351"/>
                            <a:gd name="csX10" fmla="*/ 22350 w 22350"/>
                            <a:gd name="csY10" fmla="*/ 23352 h 23351"/>
                            <a:gd name="csX11" fmla="*/ 19175 w 22350"/>
                            <a:gd name="csY11" fmla="*/ 23352 h 23351"/>
                            <a:gd name="csX12" fmla="*/ 17143 w 22350"/>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50" h="23351">
                              <a:moveTo>
                                <a:pt x="5968" y="15610"/>
                              </a:moveTo>
                              <a:lnTo>
                                <a:pt x="16128" y="15610"/>
                              </a:lnTo>
                              <a:lnTo>
                                <a:pt x="11048" y="2665"/>
                              </a:lnTo>
                              <a:lnTo>
                                <a:pt x="5968" y="15610"/>
                              </a:lnTo>
                              <a:close/>
                              <a:moveTo>
                                <a:pt x="17016" y="18149"/>
                              </a:moveTo>
                              <a:lnTo>
                                <a:pt x="5207"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242171922" name="Graphic 1"/>
                      <wpg:cNvGrpSpPr/>
                      <wpg:grpSpPr>
                        <a:xfrm>
                          <a:off x="726500" y="332746"/>
                          <a:ext cx="68191" cy="22081"/>
                          <a:chOff x="726489" y="332746"/>
                          <a:chExt cx="68191" cy="22082"/>
                        </a:xfrm>
                        <a:solidFill>
                          <a:srgbClr val="231F20"/>
                        </a:solidFill>
                      </wpg:grpSpPr>
                      <wps:wsp>
                        <wps:cNvPr id="266242957" name="Freeform: Shape 266242957"/>
                        <wps:cNvSpPr/>
                        <wps:spPr>
                          <a:xfrm>
                            <a:off x="726489" y="337314"/>
                            <a:ext cx="14222" cy="17387"/>
                          </a:xfrm>
                          <a:custGeom>
                            <a:avLst/>
                            <a:gdLst>
                              <a:gd name="csX0" fmla="*/ 11556 w 14222"/>
                              <a:gd name="csY0" fmla="*/ 14595 h 17387"/>
                              <a:gd name="csX1" fmla="*/ 5460 w 14222"/>
                              <a:gd name="csY1" fmla="*/ 17387 h 17387"/>
                              <a:gd name="csX2" fmla="*/ 0 w 14222"/>
                              <a:gd name="csY2" fmla="*/ 11930 h 17387"/>
                              <a:gd name="csX3" fmla="*/ 0 w 14222"/>
                              <a:gd name="csY3" fmla="*/ 0 h 17387"/>
                              <a:gd name="csX4" fmla="*/ 2667 w 14222"/>
                              <a:gd name="csY4" fmla="*/ 0 h 17387"/>
                              <a:gd name="csX5" fmla="*/ 2667 w 14222"/>
                              <a:gd name="csY5" fmla="*/ 11168 h 17387"/>
                              <a:gd name="csX6" fmla="*/ 6476 w 14222"/>
                              <a:gd name="csY6" fmla="*/ 14976 h 17387"/>
                              <a:gd name="csX7" fmla="*/ 11556 w 14222"/>
                              <a:gd name="csY7" fmla="*/ 12437 h 17387"/>
                              <a:gd name="csX8" fmla="*/ 11556 w 14222"/>
                              <a:gd name="csY8" fmla="*/ 0 h 17387"/>
                              <a:gd name="csX9" fmla="*/ 14223 w 14222"/>
                              <a:gd name="csY9" fmla="*/ 0 h 17387"/>
                              <a:gd name="csX10" fmla="*/ 14223 w 14222"/>
                              <a:gd name="csY10" fmla="*/ 17006 h 17387"/>
                              <a:gd name="csX11" fmla="*/ 11556 w 14222"/>
                              <a:gd name="csY11" fmla="*/ 17006 h 17387"/>
                              <a:gd name="csX12" fmla="*/ 11556 w 14222"/>
                              <a:gd name="csY12" fmla="*/ 14595 h 173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222" h="17387">
                                <a:moveTo>
                                  <a:pt x="11556" y="14595"/>
                                </a:moveTo>
                                <a:cubicBezTo>
                                  <a:pt x="10286" y="16118"/>
                                  <a:pt x="8000" y="17387"/>
                                  <a:pt x="5460" y="17387"/>
                                </a:cubicBezTo>
                                <a:cubicBezTo>
                                  <a:pt x="1905" y="17387"/>
                                  <a:pt x="0" y="15737"/>
                                  <a:pt x="0" y="11930"/>
                                </a:cubicBezTo>
                                <a:lnTo>
                                  <a:pt x="0" y="0"/>
                                </a:lnTo>
                                <a:lnTo>
                                  <a:pt x="2667" y="0"/>
                                </a:lnTo>
                                <a:lnTo>
                                  <a:pt x="2667" y="11168"/>
                                </a:lnTo>
                                <a:cubicBezTo>
                                  <a:pt x="2667" y="14087"/>
                                  <a:pt x="4190" y="14976"/>
                                  <a:pt x="6476" y="14976"/>
                                </a:cubicBezTo>
                                <a:cubicBezTo>
                                  <a:pt x="8508" y="14976"/>
                                  <a:pt x="10540" y="13833"/>
                                  <a:pt x="11556" y="12437"/>
                                </a:cubicBezTo>
                                <a:lnTo>
                                  <a:pt x="11556" y="0"/>
                                </a:lnTo>
                                <a:lnTo>
                                  <a:pt x="14223" y="0"/>
                                </a:lnTo>
                                <a:lnTo>
                                  <a:pt x="14223" y="17006"/>
                                </a:lnTo>
                                <a:lnTo>
                                  <a:pt x="11556" y="17006"/>
                                </a:lnTo>
                                <a:lnTo>
                                  <a:pt x="11556" y="14595"/>
                                </a:lnTo>
                                <a:close/>
                              </a:path>
                            </a:pathLst>
                          </a:custGeom>
                          <a:solidFill>
                            <a:srgbClr val="231F20"/>
                          </a:solidFill>
                          <a:ln w="12688" cap="flat">
                            <a:noFill/>
                            <a:prstDash val="solid"/>
                            <a:miter/>
                          </a:ln>
                        </wps:spPr>
                        <wps:bodyPr/>
                      </wps:wsp>
                      <wps:wsp>
                        <wps:cNvPr id="832941362" name="Freeform: Shape 832941362"/>
                        <wps:cNvSpPr/>
                        <wps:spPr>
                          <a:xfrm>
                            <a:off x="743759" y="336934"/>
                            <a:ext cx="13460" cy="17513"/>
                          </a:xfrm>
                          <a:custGeom>
                            <a:avLst/>
                            <a:gdLst>
                              <a:gd name="csX0" fmla="*/ 1397 w 13460"/>
                              <a:gd name="csY0" fmla="*/ 13199 h 17513"/>
                              <a:gd name="csX1" fmla="*/ 6985 w 13460"/>
                              <a:gd name="csY1" fmla="*/ 15610 h 17513"/>
                              <a:gd name="csX2" fmla="*/ 10921 w 13460"/>
                              <a:gd name="csY2" fmla="*/ 12818 h 17513"/>
                              <a:gd name="csX3" fmla="*/ 6604 w 13460"/>
                              <a:gd name="csY3" fmla="*/ 9772 h 17513"/>
                              <a:gd name="csX4" fmla="*/ 508 w 13460"/>
                              <a:gd name="csY4" fmla="*/ 4823 h 17513"/>
                              <a:gd name="csX5" fmla="*/ 6857 w 13460"/>
                              <a:gd name="csY5" fmla="*/ 0 h 17513"/>
                              <a:gd name="csX6" fmla="*/ 13080 w 13460"/>
                              <a:gd name="csY6" fmla="*/ 2411 h 17513"/>
                              <a:gd name="csX7" fmla="*/ 11810 w 13460"/>
                              <a:gd name="csY7" fmla="*/ 4188 h 17513"/>
                              <a:gd name="csX8" fmla="*/ 6730 w 13460"/>
                              <a:gd name="csY8" fmla="*/ 2031 h 17513"/>
                              <a:gd name="csX9" fmla="*/ 2921 w 13460"/>
                              <a:gd name="csY9" fmla="*/ 4569 h 17513"/>
                              <a:gd name="csX10" fmla="*/ 7111 w 13460"/>
                              <a:gd name="csY10" fmla="*/ 7234 h 17513"/>
                              <a:gd name="csX11" fmla="*/ 13461 w 13460"/>
                              <a:gd name="csY11" fmla="*/ 12437 h 17513"/>
                              <a:gd name="csX12" fmla="*/ 6857 w 13460"/>
                              <a:gd name="csY12" fmla="*/ 17514 h 17513"/>
                              <a:gd name="csX13" fmla="*/ 0 w 13460"/>
                              <a:gd name="csY13" fmla="*/ 14849 h 17513"/>
                              <a:gd name="csX14" fmla="*/ 1397 w 13460"/>
                              <a:gd name="csY14" fmla="*/ 12945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3460" h="17513">
                                <a:moveTo>
                                  <a:pt x="1397" y="13199"/>
                                </a:moveTo>
                                <a:cubicBezTo>
                                  <a:pt x="2540" y="14468"/>
                                  <a:pt x="4699" y="15610"/>
                                  <a:pt x="6985" y="15610"/>
                                </a:cubicBezTo>
                                <a:cubicBezTo>
                                  <a:pt x="9524" y="15610"/>
                                  <a:pt x="10921" y="14468"/>
                                  <a:pt x="10921" y="12818"/>
                                </a:cubicBezTo>
                                <a:cubicBezTo>
                                  <a:pt x="10921" y="10915"/>
                                  <a:pt x="8889" y="10407"/>
                                  <a:pt x="6604" y="9772"/>
                                </a:cubicBezTo>
                                <a:cubicBezTo>
                                  <a:pt x="3683" y="9138"/>
                                  <a:pt x="508" y="8376"/>
                                  <a:pt x="508" y="4823"/>
                                </a:cubicBezTo>
                                <a:cubicBezTo>
                                  <a:pt x="508" y="2158"/>
                                  <a:pt x="2794" y="0"/>
                                  <a:pt x="6857" y="0"/>
                                </a:cubicBezTo>
                                <a:cubicBezTo>
                                  <a:pt x="9778" y="0"/>
                                  <a:pt x="11810" y="1142"/>
                                  <a:pt x="13080" y="2411"/>
                                </a:cubicBezTo>
                                <a:lnTo>
                                  <a:pt x="11810" y="4188"/>
                                </a:lnTo>
                                <a:cubicBezTo>
                                  <a:pt x="10794" y="2919"/>
                                  <a:pt x="8889" y="2031"/>
                                  <a:pt x="6730" y="2031"/>
                                </a:cubicBezTo>
                                <a:cubicBezTo>
                                  <a:pt x="4445" y="2031"/>
                                  <a:pt x="2921" y="3046"/>
                                  <a:pt x="2921" y="4569"/>
                                </a:cubicBezTo>
                                <a:cubicBezTo>
                                  <a:pt x="2921" y="6219"/>
                                  <a:pt x="4826" y="6726"/>
                                  <a:pt x="7111" y="7234"/>
                                </a:cubicBezTo>
                                <a:cubicBezTo>
                                  <a:pt x="10032" y="7869"/>
                                  <a:pt x="13461" y="8757"/>
                                  <a:pt x="13461" y="12437"/>
                                </a:cubicBezTo>
                                <a:cubicBezTo>
                                  <a:pt x="13461" y="15230"/>
                                  <a:pt x="11175" y="17514"/>
                                  <a:pt x="6857" y="17514"/>
                                </a:cubicBezTo>
                                <a:cubicBezTo>
                                  <a:pt x="4064" y="17514"/>
                                  <a:pt x="1778" y="16626"/>
                                  <a:pt x="0" y="14849"/>
                                </a:cubicBezTo>
                                <a:lnTo>
                                  <a:pt x="1397" y="12945"/>
                                </a:lnTo>
                                <a:close/>
                              </a:path>
                            </a:pathLst>
                          </a:custGeom>
                          <a:solidFill>
                            <a:srgbClr val="231F20"/>
                          </a:solidFill>
                          <a:ln w="12688" cap="flat">
                            <a:noFill/>
                            <a:prstDash val="solid"/>
                            <a:miter/>
                          </a:ln>
                        </wps:spPr>
                        <wps:bodyPr/>
                      </wps:wsp>
                      <wps:wsp>
                        <wps:cNvPr id="129769245" name="Freeform: Shape 129769245"/>
                        <wps:cNvSpPr/>
                        <wps:spPr>
                          <a:xfrm>
                            <a:off x="758617"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152430101" name="Freeform: Shape 1152430101"/>
                        <wps:cNvSpPr/>
                        <wps:spPr>
                          <a:xfrm>
                            <a:off x="770807"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1345320411" name="Freeform: Shape 1345320411"/>
                        <wps:cNvSpPr/>
                        <wps:spPr>
                          <a:xfrm>
                            <a:off x="780585"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g:grpSp>
                    <wps:wsp>
                      <wps:cNvPr id="640570365" name="Rectangle 640570365"/>
                      <wps:cNvSpPr/>
                      <wps:spPr>
                        <a:xfrm>
                          <a:off x="798998" y="330969"/>
                          <a:ext cx="2666" cy="23350"/>
                        </a:xfrm>
                        <a:prstGeom prst="rect">
                          <a:avLst/>
                        </a:prstGeom>
                        <a:solidFill>
                          <a:srgbClr val="231F20"/>
                        </a:solidFill>
                        <a:ln w="12688" cap="flat">
                          <a:noFill/>
                          <a:prstDash val="solid"/>
                          <a:miter/>
                        </a:ln>
                      </wps:spPr>
                      <wps:bodyPr/>
                    </wps:wsp>
                    <wpg:grpSp>
                      <wpg:cNvPr id="1976150324" name="Graphic 1"/>
                      <wpg:cNvGrpSpPr/>
                      <wpg:grpSpPr>
                        <a:xfrm>
                          <a:off x="805740" y="330588"/>
                          <a:ext cx="195054" cy="28045"/>
                          <a:chOff x="805728" y="330588"/>
                          <a:chExt cx="195054" cy="28047"/>
                        </a:xfrm>
                        <a:solidFill>
                          <a:srgbClr val="231F20"/>
                        </a:solidFill>
                      </wpg:grpSpPr>
                      <wps:wsp>
                        <wps:cNvPr id="2042805743" name="Freeform: Shape 2042805743"/>
                        <wps:cNvSpPr/>
                        <wps:spPr>
                          <a:xfrm>
                            <a:off x="805728" y="331096"/>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889" y="3554"/>
                                  <a:pt x="0" y="2792"/>
                                  <a:pt x="0" y="1777"/>
                                </a:cubicBezTo>
                              </a:path>
                            </a:pathLst>
                          </a:custGeom>
                          <a:solidFill>
                            <a:srgbClr val="231F20"/>
                          </a:solidFill>
                          <a:ln w="12688" cap="flat">
                            <a:noFill/>
                            <a:prstDash val="solid"/>
                            <a:miter/>
                          </a:ln>
                        </wps:spPr>
                        <wps:bodyPr/>
                      </wps:wsp>
                      <wps:wsp>
                        <wps:cNvPr id="1061589189" name="Freeform: Shape 1061589189"/>
                        <wps:cNvSpPr/>
                        <wps:spPr>
                          <a:xfrm>
                            <a:off x="812331"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2076374529" name="Freeform: Shape 2076374529"/>
                        <wps:cNvSpPr/>
                        <wps:spPr>
                          <a:xfrm>
                            <a:off x="830872" y="336934"/>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415089837" name="Freeform: Shape 415089837"/>
                        <wps:cNvSpPr/>
                        <wps:spPr>
                          <a:xfrm>
                            <a:off x="848904" y="350640"/>
                            <a:ext cx="4190" cy="7995"/>
                          </a:xfrm>
                          <a:custGeom>
                            <a:avLst/>
                            <a:gdLst>
                              <a:gd name="csX0" fmla="*/ 0 w 4190"/>
                              <a:gd name="csY0" fmla="*/ 6980 h 7995"/>
                              <a:gd name="csX1" fmla="*/ 2286 w 4190"/>
                              <a:gd name="csY1" fmla="*/ 3680 h 7995"/>
                              <a:gd name="csX2" fmla="*/ 1778 w 4190"/>
                              <a:gd name="csY2" fmla="*/ 3680 h 7995"/>
                              <a:gd name="csX3" fmla="*/ 127 w 4190"/>
                              <a:gd name="csY3" fmla="*/ 1904 h 7995"/>
                              <a:gd name="csX4" fmla="*/ 2032 w 4190"/>
                              <a:gd name="csY4" fmla="*/ 0 h 7995"/>
                              <a:gd name="csX5" fmla="*/ 4191 w 4190"/>
                              <a:gd name="csY5" fmla="*/ 2665 h 7995"/>
                              <a:gd name="csX6" fmla="*/ 1270 w 4190"/>
                              <a:gd name="csY6" fmla="*/ 7995 h 7995"/>
                              <a:gd name="csX7" fmla="*/ 0 w 4190"/>
                              <a:gd name="csY7" fmla="*/ 6853 h 79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190" h="7995">
                                <a:moveTo>
                                  <a:pt x="0" y="6980"/>
                                </a:moveTo>
                                <a:cubicBezTo>
                                  <a:pt x="1143" y="6219"/>
                                  <a:pt x="2159" y="4823"/>
                                  <a:pt x="2286" y="3680"/>
                                </a:cubicBezTo>
                                <a:cubicBezTo>
                                  <a:pt x="2286" y="3680"/>
                                  <a:pt x="2032" y="3680"/>
                                  <a:pt x="1778" y="3680"/>
                                </a:cubicBezTo>
                                <a:cubicBezTo>
                                  <a:pt x="762" y="3680"/>
                                  <a:pt x="127" y="2919"/>
                                  <a:pt x="127" y="1904"/>
                                </a:cubicBezTo>
                                <a:cubicBezTo>
                                  <a:pt x="127" y="888"/>
                                  <a:pt x="889" y="0"/>
                                  <a:pt x="2032" y="0"/>
                                </a:cubicBezTo>
                                <a:cubicBezTo>
                                  <a:pt x="3175" y="0"/>
                                  <a:pt x="4191" y="1015"/>
                                  <a:pt x="4191" y="2665"/>
                                </a:cubicBezTo>
                                <a:cubicBezTo>
                                  <a:pt x="4191" y="4823"/>
                                  <a:pt x="2921" y="6853"/>
                                  <a:pt x="1270" y="7995"/>
                                </a:cubicBezTo>
                                <a:lnTo>
                                  <a:pt x="0" y="6853"/>
                                </a:lnTo>
                                <a:close/>
                              </a:path>
                            </a:pathLst>
                          </a:custGeom>
                          <a:solidFill>
                            <a:srgbClr val="231F20"/>
                          </a:solidFill>
                          <a:ln w="12688" cap="flat">
                            <a:noFill/>
                            <a:prstDash val="solid"/>
                            <a:miter/>
                          </a:ln>
                        </wps:spPr>
                        <wps:bodyPr/>
                      </wps:wsp>
                      <wps:wsp>
                        <wps:cNvPr id="944642486" name="Freeform: Shape 944642486"/>
                        <wps:cNvSpPr/>
                        <wps:spPr>
                          <a:xfrm>
                            <a:off x="863889" y="330588"/>
                            <a:ext cx="17651" cy="24113"/>
                          </a:xfrm>
                          <a:custGeom>
                            <a:avLst/>
                            <a:gdLst>
                              <a:gd name="csX0" fmla="*/ 1778 w 17651"/>
                              <a:gd name="csY0" fmla="*/ 18275 h 24113"/>
                              <a:gd name="csX1" fmla="*/ 9143 w 17651"/>
                              <a:gd name="csY1" fmla="*/ 21575 h 24113"/>
                              <a:gd name="csX2" fmla="*/ 14604 w 17651"/>
                              <a:gd name="csY2" fmla="*/ 17514 h 24113"/>
                              <a:gd name="csX3" fmla="*/ 8635 w 17651"/>
                              <a:gd name="csY3" fmla="*/ 13072 h 24113"/>
                              <a:gd name="csX4" fmla="*/ 762 w 17651"/>
                              <a:gd name="csY4" fmla="*/ 6473 h 24113"/>
                              <a:gd name="csX5" fmla="*/ 8762 w 17651"/>
                              <a:gd name="csY5" fmla="*/ 0 h 24113"/>
                              <a:gd name="csX6" fmla="*/ 17143 w 17651"/>
                              <a:gd name="csY6" fmla="*/ 3300 h 24113"/>
                              <a:gd name="csX7" fmla="*/ 15365 w 17651"/>
                              <a:gd name="csY7" fmla="*/ 5457 h 24113"/>
                              <a:gd name="csX8" fmla="*/ 8635 w 17651"/>
                              <a:gd name="csY8" fmla="*/ 2665 h 24113"/>
                              <a:gd name="csX9" fmla="*/ 3809 w 17651"/>
                              <a:gd name="csY9" fmla="*/ 6346 h 24113"/>
                              <a:gd name="csX10" fmla="*/ 9524 w 17651"/>
                              <a:gd name="csY10" fmla="*/ 10153 h 24113"/>
                              <a:gd name="csX11" fmla="*/ 17651 w 17651"/>
                              <a:gd name="csY11" fmla="*/ 17260 h 24113"/>
                              <a:gd name="csX12" fmla="*/ 9016 w 17651"/>
                              <a:gd name="csY12" fmla="*/ 24113 h 24113"/>
                              <a:gd name="csX13" fmla="*/ 0 w 17651"/>
                              <a:gd name="csY13" fmla="*/ 20433 h 24113"/>
                              <a:gd name="csX14" fmla="*/ 1778 w 17651"/>
                              <a:gd name="csY14" fmla="*/ 18275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7651" h="24113">
                                <a:moveTo>
                                  <a:pt x="1778" y="18275"/>
                                </a:moveTo>
                                <a:cubicBezTo>
                                  <a:pt x="3301" y="20052"/>
                                  <a:pt x="5841" y="21575"/>
                                  <a:pt x="9143" y="21575"/>
                                </a:cubicBezTo>
                                <a:cubicBezTo>
                                  <a:pt x="13334" y="21575"/>
                                  <a:pt x="14604" y="19291"/>
                                  <a:pt x="14604" y="17514"/>
                                </a:cubicBezTo>
                                <a:cubicBezTo>
                                  <a:pt x="14604" y="14722"/>
                                  <a:pt x="11810" y="13960"/>
                                  <a:pt x="8635" y="13072"/>
                                </a:cubicBezTo>
                                <a:cubicBezTo>
                                  <a:pt x="4825" y="12057"/>
                                  <a:pt x="762" y="11041"/>
                                  <a:pt x="762" y="6473"/>
                                </a:cubicBezTo>
                                <a:cubicBezTo>
                                  <a:pt x="762" y="2665"/>
                                  <a:pt x="4190" y="0"/>
                                  <a:pt x="8762" y="0"/>
                                </a:cubicBezTo>
                                <a:cubicBezTo>
                                  <a:pt x="12318" y="0"/>
                                  <a:pt x="15111" y="1142"/>
                                  <a:pt x="17143" y="3300"/>
                                </a:cubicBezTo>
                                <a:lnTo>
                                  <a:pt x="15365" y="5457"/>
                                </a:lnTo>
                                <a:cubicBezTo>
                                  <a:pt x="13587" y="3554"/>
                                  <a:pt x="11175" y="2665"/>
                                  <a:pt x="8635" y="2665"/>
                                </a:cubicBezTo>
                                <a:cubicBezTo>
                                  <a:pt x="5841" y="2665"/>
                                  <a:pt x="3809" y="4188"/>
                                  <a:pt x="3809" y="6346"/>
                                </a:cubicBezTo>
                                <a:cubicBezTo>
                                  <a:pt x="3809" y="8630"/>
                                  <a:pt x="6476" y="9392"/>
                                  <a:pt x="9524" y="10153"/>
                                </a:cubicBezTo>
                                <a:cubicBezTo>
                                  <a:pt x="13334" y="11168"/>
                                  <a:pt x="17651" y="12311"/>
                                  <a:pt x="17651" y="17260"/>
                                </a:cubicBezTo>
                                <a:cubicBezTo>
                                  <a:pt x="17651" y="20687"/>
                                  <a:pt x="15365" y="24113"/>
                                  <a:pt x="9016" y="24113"/>
                                </a:cubicBezTo>
                                <a:cubicBezTo>
                                  <a:pt x="4952" y="24113"/>
                                  <a:pt x="1905" y="22590"/>
                                  <a:pt x="0" y="20433"/>
                                </a:cubicBezTo>
                                <a:lnTo>
                                  <a:pt x="1778" y="18275"/>
                                </a:lnTo>
                                <a:close/>
                              </a:path>
                            </a:pathLst>
                          </a:custGeom>
                          <a:solidFill>
                            <a:srgbClr val="231F20"/>
                          </a:solidFill>
                          <a:ln w="12688" cap="flat">
                            <a:noFill/>
                            <a:prstDash val="solid"/>
                            <a:miter/>
                          </a:ln>
                        </wps:spPr>
                        <wps:bodyPr/>
                      </wps:wsp>
                      <wps:wsp>
                        <wps:cNvPr id="770309685" name="Freeform: Shape 770309685"/>
                        <wps:cNvSpPr/>
                        <wps:spPr>
                          <a:xfrm>
                            <a:off x="882429"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349873864" name="Freeform: Shape 1349873864"/>
                        <wps:cNvSpPr/>
                        <wps:spPr>
                          <a:xfrm>
                            <a:off x="893604"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4" y="8249"/>
                                  <a:pt x="2667" y="9772"/>
                                  <a:pt x="2667" y="11930"/>
                                </a:cubicBezTo>
                                <a:cubicBezTo>
                                  <a:pt x="2667" y="14087"/>
                                  <a:pt x="4444" y="15610"/>
                                  <a:pt x="6857" y="15610"/>
                                </a:cubicBezTo>
                                <a:cubicBezTo>
                                  <a:pt x="8762" y="15610"/>
                                  <a:pt x="10540"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2"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389913456" name="Freeform: Shape 389913456"/>
                        <wps:cNvSpPr/>
                        <wps:spPr>
                          <a:xfrm>
                            <a:off x="910112"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264178034" name="Freeform: Shape 264178034"/>
                        <wps:cNvSpPr/>
                        <wps:spPr>
                          <a:xfrm>
                            <a:off x="920907" y="336807"/>
                            <a:ext cx="16508" cy="17767"/>
                          </a:xfrm>
                          <a:custGeom>
                            <a:avLst/>
                            <a:gdLst>
                              <a:gd name="csX0" fmla="*/ 2794 w 16508"/>
                              <a:gd name="csY0" fmla="*/ 7995 h 17767"/>
                              <a:gd name="csX1" fmla="*/ 13969 w 16508"/>
                              <a:gd name="csY1" fmla="*/ 7995 h 17767"/>
                              <a:gd name="csX2" fmla="*/ 8381 w 16508"/>
                              <a:gd name="csY2" fmla="*/ 2284 h 17767"/>
                              <a:gd name="csX3" fmla="*/ 2794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4" y="7995"/>
                                </a:moveTo>
                                <a:lnTo>
                                  <a:pt x="13969" y="7995"/>
                                </a:lnTo>
                                <a:cubicBezTo>
                                  <a:pt x="13969" y="5457"/>
                                  <a:pt x="12191" y="2284"/>
                                  <a:pt x="8381" y="2284"/>
                                </a:cubicBezTo>
                                <a:cubicBezTo>
                                  <a:pt x="4826" y="2284"/>
                                  <a:pt x="3048" y="5330"/>
                                  <a:pt x="2794"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213197601" name="Freeform: Shape 1213197601"/>
                        <wps:cNvSpPr/>
                        <wps:spPr>
                          <a:xfrm>
                            <a:off x="948463"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382685927" name="Freeform: Shape 382685927"/>
                        <wps:cNvSpPr/>
                        <wps:spPr>
                          <a:xfrm>
                            <a:off x="967130" y="336934"/>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10" y="1523"/>
                                  <a:pt x="6223"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2099853850" name="Freeform: Shape 2099853850"/>
                        <wps:cNvSpPr/>
                        <wps:spPr>
                          <a:xfrm>
                            <a:off x="984909" y="330842"/>
                            <a:ext cx="15873" cy="23859"/>
                          </a:xfrm>
                          <a:custGeom>
                            <a:avLst/>
                            <a:gdLst>
                              <a:gd name="csX0" fmla="*/ 13206 w 15873"/>
                              <a:gd name="csY0" fmla="*/ 11168 h 23859"/>
                              <a:gd name="csX1" fmla="*/ 8127 w 15873"/>
                              <a:gd name="csY1" fmla="*/ 8503 h 23859"/>
                              <a:gd name="csX2" fmla="*/ 2667 w 15873"/>
                              <a:gd name="csY2" fmla="*/ 15103 h 23859"/>
                              <a:gd name="csX3" fmla="*/ 8127 w 15873"/>
                              <a:gd name="csY3" fmla="*/ 21575 h 23859"/>
                              <a:gd name="csX4" fmla="*/ 13206 w 15873"/>
                              <a:gd name="csY4" fmla="*/ 18910 h 23859"/>
                              <a:gd name="csX5" fmla="*/ 13206 w 15873"/>
                              <a:gd name="csY5" fmla="*/ 11168 h 23859"/>
                              <a:gd name="csX6" fmla="*/ 13206 w 15873"/>
                              <a:gd name="csY6" fmla="*/ 20941 h 23859"/>
                              <a:gd name="csX7" fmla="*/ 7492 w 15873"/>
                              <a:gd name="csY7" fmla="*/ 23860 h 23859"/>
                              <a:gd name="csX8" fmla="*/ 0 w 15873"/>
                              <a:gd name="csY8" fmla="*/ 14976 h 23859"/>
                              <a:gd name="csX9" fmla="*/ 7492 w 15873"/>
                              <a:gd name="csY9" fmla="*/ 6092 h 23859"/>
                              <a:gd name="csX10" fmla="*/ 13206 w 15873"/>
                              <a:gd name="csY10" fmla="*/ 9011 h 23859"/>
                              <a:gd name="csX11" fmla="*/ 13206 w 15873"/>
                              <a:gd name="csY11" fmla="*/ 0 h 23859"/>
                              <a:gd name="csX12" fmla="*/ 15874 w 15873"/>
                              <a:gd name="csY12" fmla="*/ 0 h 23859"/>
                              <a:gd name="csX13" fmla="*/ 15874 w 15873"/>
                              <a:gd name="csY13" fmla="*/ 23352 h 23859"/>
                              <a:gd name="csX14" fmla="*/ 13206 w 15873"/>
                              <a:gd name="csY14" fmla="*/ 23352 h 23859"/>
                              <a:gd name="csX15" fmla="*/ 13206 w 15873"/>
                              <a:gd name="csY15" fmla="*/ 20814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5873" h="23859">
                                <a:moveTo>
                                  <a:pt x="13206" y="11168"/>
                                </a:moveTo>
                                <a:cubicBezTo>
                                  <a:pt x="12191" y="9645"/>
                                  <a:pt x="10159" y="8503"/>
                                  <a:pt x="8127" y="8503"/>
                                </a:cubicBezTo>
                                <a:cubicBezTo>
                                  <a:pt x="4699" y="8503"/>
                                  <a:pt x="2667" y="11295"/>
                                  <a:pt x="2667" y="15103"/>
                                </a:cubicBezTo>
                                <a:cubicBezTo>
                                  <a:pt x="2667" y="18910"/>
                                  <a:pt x="4699" y="21575"/>
                                  <a:pt x="8127" y="21575"/>
                                </a:cubicBezTo>
                                <a:cubicBezTo>
                                  <a:pt x="10286" y="21575"/>
                                  <a:pt x="12318" y="20433"/>
                                  <a:pt x="13206" y="18910"/>
                                </a:cubicBezTo>
                                <a:lnTo>
                                  <a:pt x="13206" y="11168"/>
                                </a:lnTo>
                                <a:close/>
                                <a:moveTo>
                                  <a:pt x="13206" y="20941"/>
                                </a:moveTo>
                                <a:cubicBezTo>
                                  <a:pt x="11937" y="22717"/>
                                  <a:pt x="9905" y="23860"/>
                                  <a:pt x="7492" y="23860"/>
                                </a:cubicBezTo>
                                <a:cubicBezTo>
                                  <a:pt x="3048" y="23860"/>
                                  <a:pt x="0" y="20560"/>
                                  <a:pt x="0" y="14976"/>
                                </a:cubicBezTo>
                                <a:cubicBezTo>
                                  <a:pt x="0" y="9392"/>
                                  <a:pt x="3048" y="6092"/>
                                  <a:pt x="7492" y="6092"/>
                                </a:cubicBezTo>
                                <a:cubicBezTo>
                                  <a:pt x="9778" y="6092"/>
                                  <a:pt x="11810" y="7234"/>
                                  <a:pt x="13206" y="9011"/>
                                </a:cubicBezTo>
                                <a:lnTo>
                                  <a:pt x="13206" y="0"/>
                                </a:lnTo>
                                <a:lnTo>
                                  <a:pt x="15874" y="0"/>
                                </a:lnTo>
                                <a:lnTo>
                                  <a:pt x="15874" y="23352"/>
                                </a:lnTo>
                                <a:lnTo>
                                  <a:pt x="13206" y="23352"/>
                                </a:lnTo>
                                <a:lnTo>
                                  <a:pt x="13206" y="20814"/>
                                </a:lnTo>
                                <a:close/>
                              </a:path>
                            </a:pathLst>
                          </a:custGeom>
                          <a:solidFill>
                            <a:srgbClr val="231F20"/>
                          </a:solidFill>
                          <a:ln w="12688" cap="flat">
                            <a:noFill/>
                            <a:prstDash val="solid"/>
                            <a:miter/>
                          </a:ln>
                        </wps:spPr>
                        <wps:bodyPr/>
                      </wps:wsp>
                    </wpg:grpSp>
                    <wps:wsp>
                      <wps:cNvPr id="200069971" name="Freeform: Shape 200069971"/>
                      <wps:cNvSpPr/>
                      <wps:spPr>
                        <a:xfrm>
                          <a:off x="1012081" y="330969"/>
                          <a:ext cx="17778" cy="23350"/>
                        </a:xfrm>
                        <a:custGeom>
                          <a:avLst/>
                          <a:gdLst>
                            <a:gd name="csX0" fmla="*/ 7492 w 17778"/>
                            <a:gd name="csY0" fmla="*/ 2538 h 23351"/>
                            <a:gd name="csX1" fmla="*/ 0 w 17778"/>
                            <a:gd name="csY1" fmla="*/ 2538 h 23351"/>
                            <a:gd name="csX2" fmla="*/ 0 w 17778"/>
                            <a:gd name="csY2" fmla="*/ 0 h 23351"/>
                            <a:gd name="csX3" fmla="*/ 17778 w 17778"/>
                            <a:gd name="csY3" fmla="*/ 0 h 23351"/>
                            <a:gd name="csX4" fmla="*/ 17778 w 17778"/>
                            <a:gd name="csY4" fmla="*/ 2538 h 23351"/>
                            <a:gd name="csX5" fmla="*/ 10413 w 17778"/>
                            <a:gd name="csY5" fmla="*/ 2538 h 23351"/>
                            <a:gd name="csX6" fmla="*/ 10413 w 17778"/>
                            <a:gd name="csY6" fmla="*/ 23352 h 23351"/>
                            <a:gd name="csX7" fmla="*/ 7492 w 17778"/>
                            <a:gd name="csY7" fmla="*/ 23352 h 23351"/>
                            <a:gd name="csX8" fmla="*/ 7492 w 17778"/>
                            <a:gd name="csY8" fmla="*/ 2538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7778" h="23351">
                              <a:moveTo>
                                <a:pt x="7492" y="2538"/>
                              </a:moveTo>
                              <a:lnTo>
                                <a:pt x="0" y="2538"/>
                              </a:lnTo>
                              <a:lnTo>
                                <a:pt x="0" y="0"/>
                              </a:lnTo>
                              <a:lnTo>
                                <a:pt x="17778" y="0"/>
                              </a:lnTo>
                              <a:lnTo>
                                <a:pt x="17778" y="2538"/>
                              </a:lnTo>
                              <a:lnTo>
                                <a:pt x="10413" y="2538"/>
                              </a:lnTo>
                              <a:lnTo>
                                <a:pt x="10413" y="23352"/>
                              </a:lnTo>
                              <a:lnTo>
                                <a:pt x="7492" y="23352"/>
                              </a:lnTo>
                              <a:lnTo>
                                <a:pt x="7492" y="2538"/>
                              </a:lnTo>
                              <a:close/>
                            </a:path>
                          </a:pathLst>
                        </a:custGeom>
                        <a:solidFill>
                          <a:srgbClr val="231F20"/>
                        </a:solidFill>
                        <a:ln w="12688" cap="flat">
                          <a:noFill/>
                          <a:prstDash val="solid"/>
                          <a:miter/>
                        </a:ln>
                      </wps:spPr>
                      <wps:bodyPr/>
                    </wps:wsp>
                    <wpg:grpSp>
                      <wpg:cNvPr id="98059386" name="Graphic 1"/>
                      <wpg:cNvGrpSpPr/>
                      <wpg:grpSpPr>
                        <a:xfrm>
                          <a:off x="1027206" y="330471"/>
                          <a:ext cx="154797" cy="30838"/>
                          <a:chOff x="1027193" y="330461"/>
                          <a:chExt cx="154797" cy="30839"/>
                        </a:xfrm>
                        <a:solidFill>
                          <a:srgbClr val="231F20"/>
                        </a:solidFill>
                      </wpg:grpSpPr>
                      <wps:wsp>
                        <wps:cNvPr id="2049166472" name="Freeform: Shape 2049166472"/>
                        <wps:cNvSpPr/>
                        <wps:spPr>
                          <a:xfrm>
                            <a:off x="1027193" y="336807"/>
                            <a:ext cx="16508" cy="17767"/>
                          </a:xfrm>
                          <a:custGeom>
                            <a:avLst/>
                            <a:gdLst>
                              <a:gd name="csX0" fmla="*/ 2921 w 16508"/>
                              <a:gd name="csY0" fmla="*/ 7995 h 17767"/>
                              <a:gd name="csX1" fmla="*/ 14096 w 16508"/>
                              <a:gd name="csY1" fmla="*/ 7995 h 17767"/>
                              <a:gd name="csX2" fmla="*/ 8508 w 16508"/>
                              <a:gd name="csY2" fmla="*/ 2284 h 17767"/>
                              <a:gd name="csX3" fmla="*/ 2921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921" y="7995"/>
                                </a:moveTo>
                                <a:lnTo>
                                  <a:pt x="14096" y="7995"/>
                                </a:lnTo>
                                <a:cubicBezTo>
                                  <a:pt x="14096" y="5457"/>
                                  <a:pt x="12318" y="2284"/>
                                  <a:pt x="8508" y="2284"/>
                                </a:cubicBezTo>
                                <a:cubicBezTo>
                                  <a:pt x="4953" y="2284"/>
                                  <a:pt x="3175" y="5330"/>
                                  <a:pt x="2921"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18182832" name="Freeform: Shape 118182832"/>
                        <wps:cNvSpPr/>
                        <wps:spPr>
                          <a:xfrm>
                            <a:off x="1047003"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04576575" name="Freeform: Shape 204576575"/>
                        <wps:cNvSpPr/>
                        <wps:spPr>
                          <a:xfrm>
                            <a:off x="1057924"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1570208538" name="Freeform: Shape 1570208538"/>
                        <wps:cNvSpPr/>
                        <wps:spPr>
                          <a:xfrm>
                            <a:off x="1068464" y="331096"/>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389655674" name="Freeform: Shape 389655674"/>
                        <wps:cNvSpPr/>
                        <wps:spPr>
                          <a:xfrm>
                            <a:off x="1074178"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s:wsp>
                        <wps:cNvPr id="637557726" name="Freeform: Shape 637557726"/>
                        <wps:cNvSpPr/>
                        <wps:spPr>
                          <a:xfrm>
                            <a:off x="1085353" y="336934"/>
                            <a:ext cx="16762" cy="17767"/>
                          </a:xfrm>
                          <a:custGeom>
                            <a:avLst/>
                            <a:gdLst>
                              <a:gd name="csX0" fmla="*/ 13969 w 16762"/>
                              <a:gd name="csY0" fmla="*/ 8884 h 17767"/>
                              <a:gd name="csX1" fmla="*/ 8381 w 16762"/>
                              <a:gd name="csY1" fmla="*/ 2411 h 17767"/>
                              <a:gd name="csX2" fmla="*/ 2794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794" y="5457"/>
                                  <a:pt x="2794" y="8884"/>
                                </a:cubicBezTo>
                                <a:cubicBezTo>
                                  <a:pt x="2794" y="12311"/>
                                  <a:pt x="4826" y="15483"/>
                                  <a:pt x="8381" y="15483"/>
                                </a:cubicBezTo>
                                <a:cubicBezTo>
                                  <a:pt x="11937"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1695091806" name="Freeform: Shape 1695091806"/>
                        <wps:cNvSpPr/>
                        <wps:spPr>
                          <a:xfrm>
                            <a:off x="1104909"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191914138" name="Freeform: Shape 191914138"/>
                        <wps:cNvSpPr/>
                        <wps:spPr>
                          <a:xfrm>
                            <a:off x="1114434" y="337441"/>
                            <a:ext cx="16888" cy="23859"/>
                          </a:xfrm>
                          <a:custGeom>
                            <a:avLst/>
                            <a:gdLst>
                              <a:gd name="csX0" fmla="*/ 3428 w 16888"/>
                              <a:gd name="csY0" fmla="*/ 21448 h 23859"/>
                              <a:gd name="csX1" fmla="*/ 5968 w 16888"/>
                              <a:gd name="csY1" fmla="*/ 19671 h 23859"/>
                              <a:gd name="csX2" fmla="*/ 7111 w 16888"/>
                              <a:gd name="csY2" fmla="*/ 17133 h 23859"/>
                              <a:gd name="csX3" fmla="*/ 0 w 16888"/>
                              <a:gd name="csY3" fmla="*/ 0 h 23859"/>
                              <a:gd name="csX4" fmla="*/ 2793 w 16888"/>
                              <a:gd name="csY4" fmla="*/ 0 h 23859"/>
                              <a:gd name="csX5" fmla="*/ 8381 w 16888"/>
                              <a:gd name="csY5" fmla="*/ 13833 h 23859"/>
                              <a:gd name="csX6" fmla="*/ 13968 w 16888"/>
                              <a:gd name="csY6" fmla="*/ 0 h 23859"/>
                              <a:gd name="csX7" fmla="*/ 16889 w 16888"/>
                              <a:gd name="csY7" fmla="*/ 0 h 23859"/>
                              <a:gd name="csX8" fmla="*/ 8381 w 16888"/>
                              <a:gd name="csY8" fmla="*/ 20433 h 23859"/>
                              <a:gd name="csX9" fmla="*/ 3428 w 16888"/>
                              <a:gd name="csY9" fmla="*/ 23860 h 23859"/>
                              <a:gd name="csX10" fmla="*/ 1524 w 16888"/>
                              <a:gd name="csY10" fmla="*/ 23606 h 23859"/>
                              <a:gd name="csX11" fmla="*/ 1904 w 16888"/>
                              <a:gd name="csY11" fmla="*/ 21194 h 23859"/>
                              <a:gd name="csX12" fmla="*/ 3301 w 16888"/>
                              <a:gd name="csY12" fmla="*/ 21448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6888" h="23859">
                                <a:moveTo>
                                  <a:pt x="3428" y="21448"/>
                                </a:moveTo>
                                <a:cubicBezTo>
                                  <a:pt x="4571" y="21448"/>
                                  <a:pt x="5333" y="21068"/>
                                  <a:pt x="5968" y="19671"/>
                                </a:cubicBezTo>
                                <a:lnTo>
                                  <a:pt x="7111" y="17133"/>
                                </a:lnTo>
                                <a:lnTo>
                                  <a:pt x="0" y="0"/>
                                </a:lnTo>
                                <a:lnTo>
                                  <a:pt x="2793" y="0"/>
                                </a:lnTo>
                                <a:lnTo>
                                  <a:pt x="8381" y="13833"/>
                                </a:lnTo>
                                <a:lnTo>
                                  <a:pt x="13968" y="0"/>
                                </a:lnTo>
                                <a:lnTo>
                                  <a:pt x="16889" y="0"/>
                                </a:lnTo>
                                <a:lnTo>
                                  <a:pt x="8381" y="20433"/>
                                </a:lnTo>
                                <a:cubicBezTo>
                                  <a:pt x="7365" y="22844"/>
                                  <a:pt x="5588" y="23860"/>
                                  <a:pt x="3428" y="23860"/>
                                </a:cubicBezTo>
                                <a:cubicBezTo>
                                  <a:pt x="2920" y="23860"/>
                                  <a:pt x="2031" y="23860"/>
                                  <a:pt x="1524" y="23606"/>
                                </a:cubicBezTo>
                                <a:lnTo>
                                  <a:pt x="1904" y="21194"/>
                                </a:lnTo>
                                <a:cubicBezTo>
                                  <a:pt x="1904" y="21194"/>
                                  <a:pt x="2920" y="21448"/>
                                  <a:pt x="3301" y="21448"/>
                                </a:cubicBezTo>
                              </a:path>
                            </a:pathLst>
                          </a:custGeom>
                          <a:solidFill>
                            <a:srgbClr val="231F20"/>
                          </a:solidFill>
                          <a:ln w="12688" cap="flat">
                            <a:noFill/>
                            <a:prstDash val="solid"/>
                            <a:miter/>
                          </a:ln>
                        </wps:spPr>
                        <wps:bodyPr/>
                      </wps:wsp>
                      <wps:wsp>
                        <wps:cNvPr id="1570240794" name="Freeform: Shape 1570240794"/>
                        <wps:cNvSpPr/>
                        <wps:spPr>
                          <a:xfrm>
                            <a:off x="1140847" y="330461"/>
                            <a:ext cx="21207" cy="24240"/>
                          </a:xfrm>
                          <a:custGeom>
                            <a:avLst/>
                            <a:gdLst>
                              <a:gd name="csX0" fmla="*/ 12064 w 21207"/>
                              <a:gd name="csY0" fmla="*/ 127 h 24240"/>
                              <a:gd name="csX1" fmla="*/ 21080 w 21207"/>
                              <a:gd name="csY1" fmla="*/ 4569 h 24240"/>
                              <a:gd name="csX2" fmla="*/ 18795 w 21207"/>
                              <a:gd name="csY2" fmla="*/ 5965 h 24240"/>
                              <a:gd name="csX3" fmla="*/ 12064 w 21207"/>
                              <a:gd name="csY3" fmla="*/ 2665 h 24240"/>
                              <a:gd name="csX4" fmla="*/ 3048 w 21207"/>
                              <a:gd name="csY4" fmla="*/ 12184 h 24240"/>
                              <a:gd name="csX5" fmla="*/ 12064 w 21207"/>
                              <a:gd name="csY5" fmla="*/ 21702 h 24240"/>
                              <a:gd name="csX6" fmla="*/ 18286 w 21207"/>
                              <a:gd name="csY6" fmla="*/ 19164 h 24240"/>
                              <a:gd name="csX7" fmla="*/ 18286 w 21207"/>
                              <a:gd name="csY7" fmla="*/ 14341 h 24240"/>
                              <a:gd name="csX8" fmla="*/ 10286 w 21207"/>
                              <a:gd name="csY8" fmla="*/ 14341 h 24240"/>
                              <a:gd name="csX9" fmla="*/ 10286 w 21207"/>
                              <a:gd name="csY9" fmla="*/ 11803 h 24240"/>
                              <a:gd name="csX10" fmla="*/ 21208 w 21207"/>
                              <a:gd name="csY10" fmla="*/ 11803 h 24240"/>
                              <a:gd name="csX11" fmla="*/ 21208 w 21207"/>
                              <a:gd name="csY11" fmla="*/ 20179 h 24240"/>
                              <a:gd name="csX12" fmla="*/ 12064 w 21207"/>
                              <a:gd name="csY12" fmla="*/ 24240 h 24240"/>
                              <a:gd name="csX13" fmla="*/ 0 w 21207"/>
                              <a:gd name="csY13" fmla="*/ 12057 h 24240"/>
                              <a:gd name="csX14" fmla="*/ 12064 w 21207"/>
                              <a:gd name="csY14" fmla="*/ 0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207" h="24240">
                                <a:moveTo>
                                  <a:pt x="12064" y="127"/>
                                </a:moveTo>
                                <a:cubicBezTo>
                                  <a:pt x="16255" y="127"/>
                                  <a:pt x="19048" y="1904"/>
                                  <a:pt x="21080" y="4569"/>
                                </a:cubicBezTo>
                                <a:lnTo>
                                  <a:pt x="18795" y="5965"/>
                                </a:lnTo>
                                <a:cubicBezTo>
                                  <a:pt x="17271" y="4061"/>
                                  <a:pt x="14858" y="2665"/>
                                  <a:pt x="12064" y="2665"/>
                                </a:cubicBezTo>
                                <a:cubicBezTo>
                                  <a:pt x="6985" y="2665"/>
                                  <a:pt x="3048" y="6599"/>
                                  <a:pt x="3048" y="12184"/>
                                </a:cubicBezTo>
                                <a:cubicBezTo>
                                  <a:pt x="3048" y="17768"/>
                                  <a:pt x="6985" y="21702"/>
                                  <a:pt x="12064" y="21702"/>
                                </a:cubicBezTo>
                                <a:cubicBezTo>
                                  <a:pt x="14858" y="21702"/>
                                  <a:pt x="17144" y="20306"/>
                                  <a:pt x="18286" y="19164"/>
                                </a:cubicBezTo>
                                <a:lnTo>
                                  <a:pt x="18286" y="14341"/>
                                </a:lnTo>
                                <a:lnTo>
                                  <a:pt x="10286" y="14341"/>
                                </a:lnTo>
                                <a:lnTo>
                                  <a:pt x="10286" y="11803"/>
                                </a:lnTo>
                                <a:lnTo>
                                  <a:pt x="21208" y="11803"/>
                                </a:lnTo>
                                <a:lnTo>
                                  <a:pt x="21208" y="20179"/>
                                </a:lnTo>
                                <a:cubicBezTo>
                                  <a:pt x="19048" y="22590"/>
                                  <a:pt x="15874" y="24240"/>
                                  <a:pt x="12064" y="24240"/>
                                </a:cubicBezTo>
                                <a:cubicBezTo>
                                  <a:pt x="5334" y="24240"/>
                                  <a:pt x="0" y="19418"/>
                                  <a:pt x="0" y="12057"/>
                                </a:cubicBezTo>
                                <a:cubicBezTo>
                                  <a:pt x="0" y="4696"/>
                                  <a:pt x="5334" y="0"/>
                                  <a:pt x="12064" y="0"/>
                                </a:cubicBezTo>
                              </a:path>
                            </a:pathLst>
                          </a:custGeom>
                          <a:solidFill>
                            <a:srgbClr val="231F20"/>
                          </a:solidFill>
                          <a:ln w="12688" cap="flat">
                            <a:noFill/>
                            <a:prstDash val="solid"/>
                            <a:miter/>
                          </a:ln>
                        </wps:spPr>
                        <wps:bodyPr/>
                      </wps:wsp>
                      <wps:wsp>
                        <wps:cNvPr id="1609472830" name="Freeform: Shape 1609472830"/>
                        <wps:cNvSpPr/>
                        <wps:spPr>
                          <a:xfrm>
                            <a:off x="1165229" y="336934"/>
                            <a:ext cx="16761" cy="17767"/>
                          </a:xfrm>
                          <a:custGeom>
                            <a:avLst/>
                            <a:gdLst>
                              <a:gd name="csX0" fmla="*/ 13968 w 16761"/>
                              <a:gd name="csY0" fmla="*/ 8884 h 17767"/>
                              <a:gd name="csX1" fmla="*/ 8381 w 16761"/>
                              <a:gd name="csY1" fmla="*/ 2411 h 17767"/>
                              <a:gd name="csX2" fmla="*/ 2793 w 16761"/>
                              <a:gd name="csY2" fmla="*/ 8884 h 17767"/>
                              <a:gd name="csX3" fmla="*/ 8381 w 16761"/>
                              <a:gd name="csY3" fmla="*/ 15483 h 17767"/>
                              <a:gd name="csX4" fmla="*/ 13968 w 16761"/>
                              <a:gd name="csY4" fmla="*/ 8884 h 17767"/>
                              <a:gd name="csX5" fmla="*/ 0 w 16761"/>
                              <a:gd name="csY5" fmla="*/ 8884 h 17767"/>
                              <a:gd name="csX6" fmla="*/ 8381 w 16761"/>
                              <a:gd name="csY6" fmla="*/ 0 h 17767"/>
                              <a:gd name="csX7" fmla="*/ 16762 w 16761"/>
                              <a:gd name="csY7" fmla="*/ 8884 h 17767"/>
                              <a:gd name="csX8" fmla="*/ 8381 w 16761"/>
                              <a:gd name="csY8" fmla="*/ 17768 h 17767"/>
                              <a:gd name="csX9" fmla="*/ 0 w 16761"/>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1" h="17767">
                                <a:moveTo>
                                  <a:pt x="13968" y="8884"/>
                                </a:moveTo>
                                <a:cubicBezTo>
                                  <a:pt x="13968" y="5457"/>
                                  <a:pt x="11937" y="2411"/>
                                  <a:pt x="8381" y="2411"/>
                                </a:cubicBezTo>
                                <a:cubicBezTo>
                                  <a:pt x="4826" y="2411"/>
                                  <a:pt x="2793" y="5457"/>
                                  <a:pt x="2793" y="8884"/>
                                </a:cubicBezTo>
                                <a:cubicBezTo>
                                  <a:pt x="2793" y="12311"/>
                                  <a:pt x="4826" y="15483"/>
                                  <a:pt x="8381" y="15483"/>
                                </a:cubicBezTo>
                                <a:cubicBezTo>
                                  <a:pt x="11937" y="15483"/>
                                  <a:pt x="13968" y="12437"/>
                                  <a:pt x="13968" y="8884"/>
                                </a:cubicBezTo>
                                <a:moveTo>
                                  <a:pt x="0" y="8884"/>
                                </a:moveTo>
                                <a:cubicBezTo>
                                  <a:pt x="0" y="3934"/>
                                  <a:pt x="3175" y="0"/>
                                  <a:pt x="8381" y="0"/>
                                </a:cubicBezTo>
                                <a:cubicBezTo>
                                  <a:pt x="13587" y="0"/>
                                  <a:pt x="16762" y="3934"/>
                                  <a:pt x="16762" y="8884"/>
                                </a:cubicBezTo>
                                <a:cubicBezTo>
                                  <a:pt x="16762" y="13833"/>
                                  <a:pt x="13587" y="17768"/>
                                  <a:pt x="8381" y="17768"/>
                                </a:cubicBezTo>
                                <a:cubicBezTo>
                                  <a:pt x="3175" y="17768"/>
                                  <a:pt x="0" y="13833"/>
                                  <a:pt x="0" y="8884"/>
                                </a:cubicBezTo>
                              </a:path>
                            </a:pathLst>
                          </a:custGeom>
                          <a:solidFill>
                            <a:srgbClr val="231F20"/>
                          </a:solidFill>
                          <a:ln w="12688" cap="flat">
                            <a:noFill/>
                            <a:prstDash val="solid"/>
                            <a:miter/>
                          </a:ln>
                        </wps:spPr>
                        <wps:bodyPr/>
                      </wps:wsp>
                    </wpg:grpSp>
                    <wps:wsp>
                      <wps:cNvPr id="51095405" name="Freeform: Shape 51095405"/>
                      <wps:cNvSpPr/>
                      <wps:spPr>
                        <a:xfrm>
                          <a:off x="1182623" y="337440"/>
                          <a:ext cx="17015" cy="16878"/>
                        </a:xfrm>
                        <a:custGeom>
                          <a:avLst/>
                          <a:gdLst>
                            <a:gd name="csX0" fmla="*/ 0 w 17015"/>
                            <a:gd name="csY0" fmla="*/ 0 h 16879"/>
                            <a:gd name="csX1" fmla="*/ 2793 w 17015"/>
                            <a:gd name="csY1" fmla="*/ 0 h 16879"/>
                            <a:gd name="csX2" fmla="*/ 8508 w 17015"/>
                            <a:gd name="csY2" fmla="*/ 13833 h 16879"/>
                            <a:gd name="csX3" fmla="*/ 14096 w 17015"/>
                            <a:gd name="csY3" fmla="*/ 0 h 16879"/>
                            <a:gd name="csX4" fmla="*/ 17016 w 17015"/>
                            <a:gd name="csY4" fmla="*/ 0 h 16879"/>
                            <a:gd name="csX5" fmla="*/ 9905 w 17015"/>
                            <a:gd name="csY5" fmla="*/ 16879 h 16879"/>
                            <a:gd name="csX6" fmla="*/ 6984 w 17015"/>
                            <a:gd name="csY6" fmla="*/ 16879 h 16879"/>
                            <a:gd name="csX7" fmla="*/ 0 w 17015"/>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7015" h="16879">
                              <a:moveTo>
                                <a:pt x="0" y="0"/>
                              </a:moveTo>
                              <a:lnTo>
                                <a:pt x="2793" y="0"/>
                              </a:lnTo>
                              <a:lnTo>
                                <a:pt x="8508" y="13833"/>
                              </a:lnTo>
                              <a:lnTo>
                                <a:pt x="14096" y="0"/>
                              </a:lnTo>
                              <a:lnTo>
                                <a:pt x="17016" y="0"/>
                              </a:lnTo>
                              <a:lnTo>
                                <a:pt x="9905" y="16879"/>
                              </a:lnTo>
                              <a:lnTo>
                                <a:pt x="6984" y="16879"/>
                              </a:lnTo>
                              <a:lnTo>
                                <a:pt x="0" y="0"/>
                              </a:lnTo>
                              <a:close/>
                            </a:path>
                          </a:pathLst>
                        </a:custGeom>
                        <a:solidFill>
                          <a:srgbClr val="231F20"/>
                        </a:solidFill>
                        <a:ln w="12688" cap="flat">
                          <a:noFill/>
                          <a:prstDash val="solid"/>
                          <a:miter/>
                        </a:ln>
                      </wps:spPr>
                      <wps:bodyPr/>
                    </wps:wsp>
                    <wpg:grpSp>
                      <wpg:cNvPr id="632475775" name="Graphic 1"/>
                      <wpg:cNvGrpSpPr/>
                      <wpg:grpSpPr>
                        <a:xfrm>
                          <a:off x="1200294" y="332746"/>
                          <a:ext cx="121400" cy="21954"/>
                          <a:chOff x="1200274" y="332746"/>
                          <a:chExt cx="121400" cy="21955"/>
                        </a:xfrm>
                        <a:solidFill>
                          <a:srgbClr val="231F20"/>
                        </a:solidFill>
                      </wpg:grpSpPr>
                      <wps:wsp>
                        <wps:cNvPr id="1251311378" name="Freeform: Shape 1251311378"/>
                        <wps:cNvSpPr/>
                        <wps:spPr>
                          <a:xfrm>
                            <a:off x="1200274" y="336807"/>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1921809398" name="Freeform: Shape 1921809398"/>
                        <wps:cNvSpPr/>
                        <wps:spPr>
                          <a:xfrm>
                            <a:off x="1219958" y="337188"/>
                            <a:ext cx="8253" cy="17260"/>
                          </a:xfrm>
                          <a:custGeom>
                            <a:avLst/>
                            <a:gdLst>
                              <a:gd name="csX0" fmla="*/ 0 w 8253"/>
                              <a:gd name="csY0" fmla="*/ 254 h 17260"/>
                              <a:gd name="csX1" fmla="*/ 2666 w 8253"/>
                              <a:gd name="csY1" fmla="*/ 254 h 17260"/>
                              <a:gd name="csX2" fmla="*/ 2666 w 8253"/>
                              <a:gd name="csY2" fmla="*/ 3046 h 17260"/>
                              <a:gd name="csX3" fmla="*/ 8254 w 8253"/>
                              <a:gd name="csY3" fmla="*/ 0 h 17260"/>
                              <a:gd name="csX4" fmla="*/ 8254 w 8253"/>
                              <a:gd name="csY4" fmla="*/ 2665 h 17260"/>
                              <a:gd name="csX5" fmla="*/ 7238 w 8253"/>
                              <a:gd name="csY5" fmla="*/ 2665 h 17260"/>
                              <a:gd name="csX6" fmla="*/ 2666 w 8253"/>
                              <a:gd name="csY6" fmla="*/ 5330 h 17260"/>
                              <a:gd name="csX7" fmla="*/ 2666 w 8253"/>
                              <a:gd name="csY7" fmla="*/ 17260 h 17260"/>
                              <a:gd name="csX8" fmla="*/ 0 w 8253"/>
                              <a:gd name="csY8" fmla="*/ 17260 h 17260"/>
                              <a:gd name="csX9" fmla="*/ 0 w 8253"/>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3" h="17260">
                                <a:moveTo>
                                  <a:pt x="0" y="254"/>
                                </a:moveTo>
                                <a:lnTo>
                                  <a:pt x="2666" y="254"/>
                                </a:lnTo>
                                <a:lnTo>
                                  <a:pt x="2666" y="3046"/>
                                </a:lnTo>
                                <a:cubicBezTo>
                                  <a:pt x="4064" y="1269"/>
                                  <a:pt x="5968" y="0"/>
                                  <a:pt x="8254" y="0"/>
                                </a:cubicBezTo>
                                <a:lnTo>
                                  <a:pt x="8254" y="2665"/>
                                </a:lnTo>
                                <a:cubicBezTo>
                                  <a:pt x="8254" y="2665"/>
                                  <a:pt x="7619" y="2665"/>
                                  <a:pt x="7238" y="2665"/>
                                </a:cubicBezTo>
                                <a:cubicBezTo>
                                  <a:pt x="5588" y="2665"/>
                                  <a:pt x="3428" y="4061"/>
                                  <a:pt x="2666" y="5330"/>
                                </a:cubicBezTo>
                                <a:lnTo>
                                  <a:pt x="2666" y="17260"/>
                                </a:lnTo>
                                <a:lnTo>
                                  <a:pt x="0" y="17260"/>
                                </a:lnTo>
                                <a:lnTo>
                                  <a:pt x="0" y="381"/>
                                </a:lnTo>
                                <a:close/>
                              </a:path>
                            </a:pathLst>
                          </a:custGeom>
                          <a:solidFill>
                            <a:srgbClr val="231F20"/>
                          </a:solidFill>
                          <a:ln w="12688" cap="flat">
                            <a:noFill/>
                            <a:prstDash val="solid"/>
                            <a:miter/>
                          </a:ln>
                        </wps:spPr>
                        <wps:bodyPr/>
                      </wps:wsp>
                      <wps:wsp>
                        <wps:cNvPr id="532944282" name="Freeform: Shape 532944282"/>
                        <wps:cNvSpPr/>
                        <wps:spPr>
                          <a:xfrm>
                            <a:off x="1231259" y="336934"/>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6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10" y="1523"/>
                                  <a:pt x="6223" y="0"/>
                                  <a:pt x="8636"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268199038" name="Freeform: Shape 268199038"/>
                        <wps:cNvSpPr/>
                        <wps:spPr>
                          <a:xfrm>
                            <a:off x="1249038" y="336680"/>
                            <a:ext cx="23111" cy="17513"/>
                          </a:xfrm>
                          <a:custGeom>
                            <a:avLst/>
                            <a:gdLst>
                              <a:gd name="csX0" fmla="*/ 20572 w 23111"/>
                              <a:gd name="csY0" fmla="*/ 6092 h 17513"/>
                              <a:gd name="csX1" fmla="*/ 17397 w 23111"/>
                              <a:gd name="csY1" fmla="*/ 2538 h 17513"/>
                              <a:gd name="csX2" fmla="*/ 12953 w 23111"/>
                              <a:gd name="csY2" fmla="*/ 5077 h 17513"/>
                              <a:gd name="csX3" fmla="*/ 12953 w 23111"/>
                              <a:gd name="csY3" fmla="*/ 17514 h 17513"/>
                              <a:gd name="csX4" fmla="*/ 10286 w 23111"/>
                              <a:gd name="csY4" fmla="*/ 17514 h 17513"/>
                              <a:gd name="csX5" fmla="*/ 10286 w 23111"/>
                              <a:gd name="csY5" fmla="*/ 5965 h 17513"/>
                              <a:gd name="csX6" fmla="*/ 7111 w 23111"/>
                              <a:gd name="csY6" fmla="*/ 2411 h 17513"/>
                              <a:gd name="csX7" fmla="*/ 2667 w 23111"/>
                              <a:gd name="csY7" fmla="*/ 5077 h 17513"/>
                              <a:gd name="csX8" fmla="*/ 2667 w 23111"/>
                              <a:gd name="csY8" fmla="*/ 17387 h 17513"/>
                              <a:gd name="csX9" fmla="*/ 0 w 23111"/>
                              <a:gd name="csY9" fmla="*/ 17387 h 17513"/>
                              <a:gd name="csX10" fmla="*/ 0 w 23111"/>
                              <a:gd name="csY10" fmla="*/ 508 h 17513"/>
                              <a:gd name="csX11" fmla="*/ 2667 w 23111"/>
                              <a:gd name="csY11" fmla="*/ 508 h 17513"/>
                              <a:gd name="csX12" fmla="*/ 2667 w 23111"/>
                              <a:gd name="csY12" fmla="*/ 2919 h 17513"/>
                              <a:gd name="csX13" fmla="*/ 8127 w 23111"/>
                              <a:gd name="csY13" fmla="*/ 0 h 17513"/>
                              <a:gd name="csX14" fmla="*/ 12699 w 23111"/>
                              <a:gd name="csY14" fmla="*/ 3173 h 17513"/>
                              <a:gd name="csX15" fmla="*/ 18413 w 23111"/>
                              <a:gd name="csY15" fmla="*/ 0 h 17513"/>
                              <a:gd name="csX16" fmla="*/ 23112 w 23111"/>
                              <a:gd name="csY16" fmla="*/ 5077 h 17513"/>
                              <a:gd name="csX17" fmla="*/ 23112 w 23111"/>
                              <a:gd name="csY17" fmla="*/ 17260 h 17513"/>
                              <a:gd name="csX18" fmla="*/ 20445 w 23111"/>
                              <a:gd name="csY18" fmla="*/ 17260 h 17513"/>
                              <a:gd name="csX19" fmla="*/ 20445 w 23111"/>
                              <a:gd name="csY19" fmla="*/ 5711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23111" h="17513">
                                <a:moveTo>
                                  <a:pt x="20572" y="6092"/>
                                </a:moveTo>
                                <a:cubicBezTo>
                                  <a:pt x="20572" y="3934"/>
                                  <a:pt x="19556" y="2538"/>
                                  <a:pt x="17397" y="2538"/>
                                </a:cubicBezTo>
                                <a:cubicBezTo>
                                  <a:pt x="15619" y="2538"/>
                                  <a:pt x="13842" y="3807"/>
                                  <a:pt x="12953" y="5077"/>
                                </a:cubicBezTo>
                                <a:lnTo>
                                  <a:pt x="12953" y="17514"/>
                                </a:lnTo>
                                <a:lnTo>
                                  <a:pt x="10286" y="17514"/>
                                </a:lnTo>
                                <a:lnTo>
                                  <a:pt x="10286" y="5965"/>
                                </a:lnTo>
                                <a:cubicBezTo>
                                  <a:pt x="10286" y="3807"/>
                                  <a:pt x="9397" y="2411"/>
                                  <a:pt x="7111" y="2411"/>
                                </a:cubicBezTo>
                                <a:cubicBezTo>
                                  <a:pt x="5333" y="2411"/>
                                  <a:pt x="3556" y="3680"/>
                                  <a:pt x="2667" y="5077"/>
                                </a:cubicBezTo>
                                <a:lnTo>
                                  <a:pt x="2667" y="17387"/>
                                </a:lnTo>
                                <a:lnTo>
                                  <a:pt x="0" y="17387"/>
                                </a:lnTo>
                                <a:lnTo>
                                  <a:pt x="0" y="508"/>
                                </a:lnTo>
                                <a:lnTo>
                                  <a:pt x="2667" y="508"/>
                                </a:lnTo>
                                <a:lnTo>
                                  <a:pt x="2667" y="2919"/>
                                </a:lnTo>
                                <a:cubicBezTo>
                                  <a:pt x="3429" y="1777"/>
                                  <a:pt x="5588" y="0"/>
                                  <a:pt x="8127" y="0"/>
                                </a:cubicBezTo>
                                <a:cubicBezTo>
                                  <a:pt x="10667" y="0"/>
                                  <a:pt x="12191" y="1396"/>
                                  <a:pt x="12699" y="3173"/>
                                </a:cubicBezTo>
                                <a:cubicBezTo>
                                  <a:pt x="13588" y="1650"/>
                                  <a:pt x="15874" y="0"/>
                                  <a:pt x="18413" y="0"/>
                                </a:cubicBezTo>
                                <a:cubicBezTo>
                                  <a:pt x="21461" y="0"/>
                                  <a:pt x="23112" y="1650"/>
                                  <a:pt x="23112" y="5077"/>
                                </a:cubicBezTo>
                                <a:lnTo>
                                  <a:pt x="23112" y="17260"/>
                                </a:lnTo>
                                <a:lnTo>
                                  <a:pt x="20445" y="17260"/>
                                </a:lnTo>
                                <a:lnTo>
                                  <a:pt x="20445" y="5711"/>
                                </a:lnTo>
                                <a:close/>
                              </a:path>
                            </a:pathLst>
                          </a:custGeom>
                          <a:solidFill>
                            <a:srgbClr val="231F20"/>
                          </a:solidFill>
                          <a:ln w="12688" cap="flat">
                            <a:noFill/>
                            <a:prstDash val="solid"/>
                            <a:miter/>
                          </a:ln>
                        </wps:spPr>
                        <wps:bodyPr/>
                      </wps:wsp>
                      <wps:wsp>
                        <wps:cNvPr id="2143688193" name="Freeform: Shape 2143688193"/>
                        <wps:cNvSpPr/>
                        <wps:spPr>
                          <a:xfrm>
                            <a:off x="1275705" y="336807"/>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1584122689" name="Freeform: Shape 1584122689"/>
                        <wps:cNvSpPr/>
                        <wps:spPr>
                          <a:xfrm>
                            <a:off x="1295643" y="336934"/>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5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691162589" name="Freeform: Shape 691162589"/>
                        <wps:cNvSpPr/>
                        <wps:spPr>
                          <a:xfrm>
                            <a:off x="1311897" y="332746"/>
                            <a:ext cx="9777" cy="21955"/>
                          </a:xfrm>
                          <a:custGeom>
                            <a:avLst/>
                            <a:gdLst>
                              <a:gd name="csX0" fmla="*/ 2793 w 9777"/>
                              <a:gd name="csY0" fmla="*/ 18022 h 21955"/>
                              <a:gd name="csX1" fmla="*/ 2793 w 9777"/>
                              <a:gd name="csY1" fmla="*/ 6980 h 21955"/>
                              <a:gd name="csX2" fmla="*/ 0 w 9777"/>
                              <a:gd name="csY2" fmla="*/ 6980 h 21955"/>
                              <a:gd name="csX3" fmla="*/ 0 w 9777"/>
                              <a:gd name="csY3" fmla="*/ 4696 h 21955"/>
                              <a:gd name="csX4" fmla="*/ 2793 w 9777"/>
                              <a:gd name="csY4" fmla="*/ 4696 h 21955"/>
                              <a:gd name="csX5" fmla="*/ 2793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3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3" y="20560"/>
                                  <a:pt x="2793" y="18022"/>
                                </a:cubicBezTo>
                              </a:path>
                            </a:pathLst>
                          </a:custGeom>
                          <a:solidFill>
                            <a:srgbClr val="231F20"/>
                          </a:solidFill>
                          <a:ln w="12688" cap="flat">
                            <a:noFill/>
                            <a:prstDash val="solid"/>
                            <a:miter/>
                          </a:ln>
                        </wps:spPr>
                        <wps:bodyPr/>
                      </wps:wsp>
                    </wpg:grpSp>
                    <wps:wsp>
                      <wps:cNvPr id="1497706387" name="Rectangle 1497706387"/>
                      <wps:cNvSpPr/>
                      <wps:spPr>
                        <a:xfrm>
                          <a:off x="1332340" y="330969"/>
                          <a:ext cx="2920" cy="23350"/>
                        </a:xfrm>
                        <a:prstGeom prst="rect">
                          <a:avLst/>
                        </a:prstGeom>
                        <a:solidFill>
                          <a:srgbClr val="231F20"/>
                        </a:solidFill>
                        <a:ln w="12688" cap="flat">
                          <a:noFill/>
                          <a:prstDash val="solid"/>
                          <a:miter/>
                        </a:ln>
                      </wps:spPr>
                      <wps:bodyPr/>
                    </wps:wsp>
                    <wpg:grpSp>
                      <wpg:cNvPr id="135051885" name="Graphic 1"/>
                      <wpg:cNvGrpSpPr/>
                      <wpg:grpSpPr>
                        <a:xfrm>
                          <a:off x="1339597" y="331096"/>
                          <a:ext cx="73018" cy="23731"/>
                          <a:chOff x="1339579" y="331096"/>
                          <a:chExt cx="73018" cy="23732"/>
                        </a:xfrm>
                        <a:solidFill>
                          <a:srgbClr val="231F20"/>
                        </a:solidFill>
                      </wpg:grpSpPr>
                      <wps:wsp>
                        <wps:cNvPr id="2114056987" name="Freeform: Shape 2114056987"/>
                        <wps:cNvSpPr/>
                        <wps:spPr>
                          <a:xfrm>
                            <a:off x="1339579" y="336934"/>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5"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1021029769" name="Freeform: Shape 1021029769"/>
                        <wps:cNvSpPr/>
                        <wps:spPr>
                          <a:xfrm>
                            <a:off x="1356849" y="331096"/>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400561396" name="Freeform: Shape 1400561396"/>
                        <wps:cNvSpPr/>
                        <wps:spPr>
                          <a:xfrm>
                            <a:off x="1362944" y="332746"/>
                            <a:ext cx="9778" cy="21955"/>
                          </a:xfrm>
                          <a:custGeom>
                            <a:avLst/>
                            <a:gdLst>
                              <a:gd name="csX0" fmla="*/ 2794 w 9778"/>
                              <a:gd name="csY0" fmla="*/ 18022 h 21955"/>
                              <a:gd name="csX1" fmla="*/ 2794 w 9778"/>
                              <a:gd name="csY1" fmla="*/ 6980 h 21955"/>
                              <a:gd name="csX2" fmla="*/ 0 w 9778"/>
                              <a:gd name="csY2" fmla="*/ 6980 h 21955"/>
                              <a:gd name="csX3" fmla="*/ 0 w 9778"/>
                              <a:gd name="csY3" fmla="*/ 4696 h 21955"/>
                              <a:gd name="csX4" fmla="*/ 2794 w 9778"/>
                              <a:gd name="csY4" fmla="*/ 4696 h 21955"/>
                              <a:gd name="csX5" fmla="*/ 2794 w 9778"/>
                              <a:gd name="csY5" fmla="*/ 0 h 21955"/>
                              <a:gd name="csX6" fmla="*/ 5461 w 9778"/>
                              <a:gd name="csY6" fmla="*/ 0 h 21955"/>
                              <a:gd name="csX7" fmla="*/ 5461 w 9778"/>
                              <a:gd name="csY7" fmla="*/ 4696 h 21955"/>
                              <a:gd name="csX8" fmla="*/ 8889 w 9778"/>
                              <a:gd name="csY8" fmla="*/ 4696 h 21955"/>
                              <a:gd name="csX9" fmla="*/ 8889 w 9778"/>
                              <a:gd name="csY9" fmla="*/ 6980 h 21955"/>
                              <a:gd name="csX10" fmla="*/ 5461 w 9778"/>
                              <a:gd name="csY10" fmla="*/ 6980 h 21955"/>
                              <a:gd name="csX11" fmla="*/ 5461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4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4" y="18022"/>
                                </a:moveTo>
                                <a:lnTo>
                                  <a:pt x="2794" y="6980"/>
                                </a:lnTo>
                                <a:lnTo>
                                  <a:pt x="0" y="6980"/>
                                </a:lnTo>
                                <a:lnTo>
                                  <a:pt x="0" y="4696"/>
                                </a:lnTo>
                                <a:lnTo>
                                  <a:pt x="2794" y="4696"/>
                                </a:lnTo>
                                <a:lnTo>
                                  <a:pt x="2794" y="0"/>
                                </a:lnTo>
                                <a:lnTo>
                                  <a:pt x="5461" y="0"/>
                                </a:lnTo>
                                <a:lnTo>
                                  <a:pt x="5461" y="4696"/>
                                </a:lnTo>
                                <a:lnTo>
                                  <a:pt x="8889" y="4696"/>
                                </a:lnTo>
                                <a:lnTo>
                                  <a:pt x="8889" y="6980"/>
                                </a:lnTo>
                                <a:lnTo>
                                  <a:pt x="5461" y="6980"/>
                                </a:lnTo>
                                <a:lnTo>
                                  <a:pt x="5461" y="17514"/>
                                </a:lnTo>
                                <a:cubicBezTo>
                                  <a:pt x="5461" y="18783"/>
                                  <a:pt x="5969" y="19671"/>
                                  <a:pt x="7238" y="19671"/>
                                </a:cubicBezTo>
                                <a:cubicBezTo>
                                  <a:pt x="8000" y="19671"/>
                                  <a:pt x="8636" y="19291"/>
                                  <a:pt x="9016" y="18910"/>
                                </a:cubicBezTo>
                                <a:lnTo>
                                  <a:pt x="9778" y="20814"/>
                                </a:lnTo>
                                <a:cubicBezTo>
                                  <a:pt x="9144" y="21448"/>
                                  <a:pt x="8127" y="21956"/>
                                  <a:pt x="6604" y="21956"/>
                                </a:cubicBezTo>
                                <a:cubicBezTo>
                                  <a:pt x="4064" y="21956"/>
                                  <a:pt x="2794" y="20560"/>
                                  <a:pt x="2794" y="18022"/>
                                </a:cubicBezTo>
                              </a:path>
                            </a:pathLst>
                          </a:custGeom>
                          <a:solidFill>
                            <a:srgbClr val="231F20"/>
                          </a:solidFill>
                          <a:ln w="12688" cap="flat">
                            <a:noFill/>
                            <a:prstDash val="solid"/>
                            <a:miter/>
                          </a:ln>
                        </wps:spPr>
                        <wps:bodyPr/>
                      </wps:wsp>
                      <wps:wsp>
                        <wps:cNvPr id="1309819437" name="Freeform: Shape 1309819437"/>
                        <wps:cNvSpPr/>
                        <wps:spPr>
                          <a:xfrm>
                            <a:off x="1374628" y="331096"/>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5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3" y="0"/>
                                  <a:pt x="3555" y="761"/>
                                  <a:pt x="3555" y="1777"/>
                                </a:cubicBezTo>
                                <a:cubicBezTo>
                                  <a:pt x="3555" y="2792"/>
                                  <a:pt x="2793" y="3554"/>
                                  <a:pt x="1778" y="3554"/>
                                </a:cubicBezTo>
                                <a:cubicBezTo>
                                  <a:pt x="762" y="3554"/>
                                  <a:pt x="0" y="2792"/>
                                  <a:pt x="0" y="1777"/>
                                </a:cubicBezTo>
                              </a:path>
                            </a:pathLst>
                          </a:custGeom>
                          <a:solidFill>
                            <a:srgbClr val="231F20"/>
                          </a:solidFill>
                          <a:ln w="12688" cap="flat">
                            <a:noFill/>
                            <a:prstDash val="solid"/>
                            <a:miter/>
                          </a:ln>
                        </wps:spPr>
                        <wps:bodyPr/>
                      </wps:wsp>
                      <wps:wsp>
                        <wps:cNvPr id="1763421123" name="Freeform: Shape 1763421123"/>
                        <wps:cNvSpPr/>
                        <wps:spPr>
                          <a:xfrm>
                            <a:off x="1381104" y="337188"/>
                            <a:ext cx="14095" cy="17640"/>
                          </a:xfrm>
                          <a:custGeom>
                            <a:avLst/>
                            <a:gdLst>
                              <a:gd name="csX0" fmla="*/ 11556 w 14095"/>
                              <a:gd name="csY0" fmla="*/ 10407 h 17640"/>
                              <a:gd name="csX1" fmla="*/ 6857 w 14095"/>
                              <a:gd name="csY1" fmla="*/ 8249 h 17640"/>
                              <a:gd name="csX2" fmla="*/ 2666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1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8 w 14095"/>
                              <a:gd name="csY18" fmla="*/ 17387 h 17640"/>
                              <a:gd name="csX19" fmla="*/ 11428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39" y="9011"/>
                                  <a:pt x="8762" y="8249"/>
                                  <a:pt x="6857" y="8249"/>
                                </a:cubicBezTo>
                                <a:cubicBezTo>
                                  <a:pt x="4444" y="8249"/>
                                  <a:pt x="2666" y="9772"/>
                                  <a:pt x="2666" y="11930"/>
                                </a:cubicBezTo>
                                <a:cubicBezTo>
                                  <a:pt x="2666" y="14087"/>
                                  <a:pt x="4444" y="15610"/>
                                  <a:pt x="6857" y="15610"/>
                                </a:cubicBezTo>
                                <a:cubicBezTo>
                                  <a:pt x="8762" y="15610"/>
                                  <a:pt x="10539"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6" y="2158"/>
                                  <a:pt x="3555" y="2919"/>
                                  <a:pt x="2031" y="4569"/>
                                </a:cubicBezTo>
                                <a:lnTo>
                                  <a:pt x="762" y="2792"/>
                                </a:lnTo>
                                <a:cubicBezTo>
                                  <a:pt x="2539" y="888"/>
                                  <a:pt x="4699" y="0"/>
                                  <a:pt x="7492" y="0"/>
                                </a:cubicBezTo>
                                <a:cubicBezTo>
                                  <a:pt x="11048" y="0"/>
                                  <a:pt x="14096" y="1650"/>
                                  <a:pt x="14096" y="5711"/>
                                </a:cubicBezTo>
                                <a:lnTo>
                                  <a:pt x="14096" y="17387"/>
                                </a:lnTo>
                                <a:lnTo>
                                  <a:pt x="11428" y="17387"/>
                                </a:lnTo>
                                <a:lnTo>
                                  <a:pt x="11428" y="15483"/>
                                </a:lnTo>
                                <a:close/>
                              </a:path>
                            </a:pathLst>
                          </a:custGeom>
                          <a:solidFill>
                            <a:srgbClr val="231F20"/>
                          </a:solidFill>
                          <a:ln w="12688" cap="flat">
                            <a:noFill/>
                            <a:prstDash val="solid"/>
                            <a:miter/>
                          </a:ln>
                        </wps:spPr>
                        <wps:bodyPr/>
                      </wps:wsp>
                      <wps:wsp>
                        <wps:cNvPr id="381368417" name="Freeform: Shape 381368417"/>
                        <wps:cNvSpPr/>
                        <wps:spPr>
                          <a:xfrm>
                            <a:off x="1397485" y="332746"/>
                            <a:ext cx="9778" cy="21955"/>
                          </a:xfrm>
                          <a:custGeom>
                            <a:avLst/>
                            <a:gdLst>
                              <a:gd name="csX0" fmla="*/ 2793 w 9778"/>
                              <a:gd name="csY0" fmla="*/ 18022 h 21955"/>
                              <a:gd name="csX1" fmla="*/ 2793 w 9778"/>
                              <a:gd name="csY1" fmla="*/ 6980 h 21955"/>
                              <a:gd name="csX2" fmla="*/ 0 w 9778"/>
                              <a:gd name="csY2" fmla="*/ 6980 h 21955"/>
                              <a:gd name="csX3" fmla="*/ 0 w 9778"/>
                              <a:gd name="csY3" fmla="*/ 4696 h 21955"/>
                              <a:gd name="csX4" fmla="*/ 2793 w 9778"/>
                              <a:gd name="csY4" fmla="*/ 4696 h 21955"/>
                              <a:gd name="csX5" fmla="*/ 2793 w 9778"/>
                              <a:gd name="csY5" fmla="*/ 0 h 21955"/>
                              <a:gd name="csX6" fmla="*/ 5460 w 9778"/>
                              <a:gd name="csY6" fmla="*/ 0 h 21955"/>
                              <a:gd name="csX7" fmla="*/ 5460 w 9778"/>
                              <a:gd name="csY7" fmla="*/ 4696 h 21955"/>
                              <a:gd name="csX8" fmla="*/ 8889 w 9778"/>
                              <a:gd name="csY8" fmla="*/ 4696 h 21955"/>
                              <a:gd name="csX9" fmla="*/ 8889 w 9778"/>
                              <a:gd name="csY9" fmla="*/ 6980 h 21955"/>
                              <a:gd name="csX10" fmla="*/ 5460 w 9778"/>
                              <a:gd name="csY10" fmla="*/ 6980 h 21955"/>
                              <a:gd name="csX11" fmla="*/ 5460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3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4" y="21956"/>
                                </a:cubicBezTo>
                                <a:cubicBezTo>
                                  <a:pt x="4064" y="21956"/>
                                  <a:pt x="2793" y="20560"/>
                                  <a:pt x="2793" y="18022"/>
                                </a:cubicBezTo>
                              </a:path>
                            </a:pathLst>
                          </a:custGeom>
                          <a:solidFill>
                            <a:srgbClr val="231F20"/>
                          </a:solidFill>
                          <a:ln w="12688" cap="flat">
                            <a:noFill/>
                            <a:prstDash val="solid"/>
                            <a:miter/>
                          </a:ln>
                        </wps:spPr>
                        <wps:bodyPr/>
                      </wps:wsp>
                      <wps:wsp>
                        <wps:cNvPr id="243637497" name="Freeform: Shape 243637497"/>
                        <wps:cNvSpPr/>
                        <wps:spPr>
                          <a:xfrm>
                            <a:off x="1409041" y="331096"/>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g:grpSp>
                    <wps:wsp>
                      <wps:cNvPr id="1998906019" name="Freeform: Shape 1998906019"/>
                      <wps:cNvSpPr/>
                      <wps:spPr>
                        <a:xfrm>
                          <a:off x="1415009" y="337440"/>
                          <a:ext cx="16889" cy="16878"/>
                        </a:xfrm>
                        <a:custGeom>
                          <a:avLst/>
                          <a:gdLst>
                            <a:gd name="csX0" fmla="*/ 0 w 16889"/>
                            <a:gd name="csY0" fmla="*/ 0 h 16879"/>
                            <a:gd name="csX1" fmla="*/ 2793 w 16889"/>
                            <a:gd name="csY1" fmla="*/ 0 h 16879"/>
                            <a:gd name="csX2" fmla="*/ 8381 w 16889"/>
                            <a:gd name="csY2" fmla="*/ 13833 h 16879"/>
                            <a:gd name="csX3" fmla="*/ 14096 w 16889"/>
                            <a:gd name="csY3" fmla="*/ 0 h 16879"/>
                            <a:gd name="csX4" fmla="*/ 16890 w 16889"/>
                            <a:gd name="csY4" fmla="*/ 0 h 16879"/>
                            <a:gd name="csX5" fmla="*/ 9905 w 16889"/>
                            <a:gd name="csY5" fmla="*/ 16879 h 16879"/>
                            <a:gd name="csX6" fmla="*/ 6984 w 16889"/>
                            <a:gd name="csY6" fmla="*/ 16879 h 16879"/>
                            <a:gd name="csX7" fmla="*/ 0 w 16889"/>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889" h="16879">
                              <a:moveTo>
                                <a:pt x="0" y="0"/>
                              </a:moveTo>
                              <a:lnTo>
                                <a:pt x="2793" y="0"/>
                              </a:lnTo>
                              <a:lnTo>
                                <a:pt x="8381" y="13833"/>
                              </a:lnTo>
                              <a:lnTo>
                                <a:pt x="14096" y="0"/>
                              </a:lnTo>
                              <a:lnTo>
                                <a:pt x="16890" y="0"/>
                              </a:lnTo>
                              <a:lnTo>
                                <a:pt x="9905" y="16879"/>
                              </a:lnTo>
                              <a:lnTo>
                                <a:pt x="6984" y="16879"/>
                              </a:lnTo>
                              <a:lnTo>
                                <a:pt x="0" y="0"/>
                              </a:lnTo>
                              <a:close/>
                            </a:path>
                          </a:pathLst>
                        </a:custGeom>
                        <a:solidFill>
                          <a:srgbClr val="231F20"/>
                        </a:solidFill>
                        <a:ln w="12688" cap="flat">
                          <a:noFill/>
                          <a:prstDash val="solid"/>
                          <a:miter/>
                        </a:ln>
                      </wps:spPr>
                      <wps:bodyPr/>
                    </wps:wsp>
                    <wpg:grpSp>
                      <wpg:cNvPr id="126780899" name="Graphic 1"/>
                      <wpg:cNvGrpSpPr/>
                      <wpg:grpSpPr>
                        <a:xfrm>
                          <a:off x="0" y="14213"/>
                          <a:ext cx="1448935" cy="359143"/>
                          <a:chOff x="0" y="14213"/>
                          <a:chExt cx="1448935" cy="359163"/>
                        </a:xfrm>
                      </wpg:grpSpPr>
                      <wps:wsp>
                        <wps:cNvPr id="1853384408" name="Freeform: Shape 1853384408"/>
                        <wps:cNvSpPr/>
                        <wps:spPr>
                          <a:xfrm>
                            <a:off x="1432427" y="336826"/>
                            <a:ext cx="16508" cy="17767"/>
                          </a:xfrm>
                          <a:custGeom>
                            <a:avLst/>
                            <a:gdLst>
                              <a:gd name="csX0" fmla="*/ 2793 w 16508"/>
                              <a:gd name="csY0" fmla="*/ 7995 h 17767"/>
                              <a:gd name="csX1" fmla="*/ 13968 w 16508"/>
                              <a:gd name="csY1" fmla="*/ 7995 h 17767"/>
                              <a:gd name="csX2" fmla="*/ 8381 w 16508"/>
                              <a:gd name="csY2" fmla="*/ 2284 h 17767"/>
                              <a:gd name="csX3" fmla="*/ 2793 w 16508"/>
                              <a:gd name="csY3" fmla="*/ 7995 h 17767"/>
                              <a:gd name="csX4" fmla="*/ 8381 w 16508"/>
                              <a:gd name="csY4" fmla="*/ 127 h 17767"/>
                              <a:gd name="csX5" fmla="*/ 16508 w 16508"/>
                              <a:gd name="csY5" fmla="*/ 9265 h 17767"/>
                              <a:gd name="csX6" fmla="*/ 16508 w 16508"/>
                              <a:gd name="csY6" fmla="*/ 9899 h 17767"/>
                              <a:gd name="csX7" fmla="*/ 2793 w 16508"/>
                              <a:gd name="csY7" fmla="*/ 9899 h 17767"/>
                              <a:gd name="csX8" fmla="*/ 8889 w 16508"/>
                              <a:gd name="csY8" fmla="*/ 15737 h 17767"/>
                              <a:gd name="csX9" fmla="*/ 14096 w 16508"/>
                              <a:gd name="csY9" fmla="*/ 13580 h 17767"/>
                              <a:gd name="csX10" fmla="*/ 15366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3" y="7995"/>
                                </a:moveTo>
                                <a:lnTo>
                                  <a:pt x="13968" y="7995"/>
                                </a:lnTo>
                                <a:cubicBezTo>
                                  <a:pt x="13968" y="5457"/>
                                  <a:pt x="12191" y="2284"/>
                                  <a:pt x="8381" y="2284"/>
                                </a:cubicBezTo>
                                <a:cubicBezTo>
                                  <a:pt x="4826" y="2284"/>
                                  <a:pt x="3048" y="5330"/>
                                  <a:pt x="2793" y="7995"/>
                                </a:cubicBezTo>
                                <a:moveTo>
                                  <a:pt x="8381" y="127"/>
                                </a:moveTo>
                                <a:cubicBezTo>
                                  <a:pt x="13461" y="127"/>
                                  <a:pt x="16508" y="4188"/>
                                  <a:pt x="16508" y="9265"/>
                                </a:cubicBezTo>
                                <a:lnTo>
                                  <a:pt x="16508" y="9899"/>
                                </a:lnTo>
                                <a:lnTo>
                                  <a:pt x="2793" y="9899"/>
                                </a:lnTo>
                                <a:cubicBezTo>
                                  <a:pt x="3048" y="13072"/>
                                  <a:pt x="5206" y="15737"/>
                                  <a:pt x="8889" y="15737"/>
                                </a:cubicBezTo>
                                <a:cubicBezTo>
                                  <a:pt x="10794" y="15737"/>
                                  <a:pt x="12826" y="14976"/>
                                  <a:pt x="14096" y="13580"/>
                                </a:cubicBezTo>
                                <a:lnTo>
                                  <a:pt x="15366" y="15230"/>
                                </a:lnTo>
                                <a:cubicBezTo>
                                  <a:pt x="13715" y="16879"/>
                                  <a:pt x="11429" y="17768"/>
                                  <a:pt x="8635" y="17768"/>
                                </a:cubicBezTo>
                                <a:cubicBezTo>
                                  <a:pt x="3682" y="17768"/>
                                  <a:pt x="0" y="14214"/>
                                  <a:pt x="0" y="8884"/>
                                </a:cubicBezTo>
                                <a:cubicBezTo>
                                  <a:pt x="0" y="3934"/>
                                  <a:pt x="3555" y="0"/>
                                  <a:pt x="8381" y="0"/>
                                </a:cubicBezTo>
                              </a:path>
                            </a:pathLst>
                          </a:custGeom>
                          <a:solidFill>
                            <a:srgbClr val="231F20"/>
                          </a:solidFill>
                          <a:ln w="12688" cap="flat">
                            <a:noFill/>
                            <a:prstDash val="solid"/>
                            <a:miter/>
                          </a:ln>
                        </wps:spPr>
                        <wps:bodyPr/>
                      </wps:wsp>
                      <wps:wsp>
                        <wps:cNvPr id="238233803" name="Freeform: Shape 238233803"/>
                        <wps:cNvSpPr/>
                        <wps:spPr>
                          <a:xfrm>
                            <a:off x="616654" y="181104"/>
                            <a:ext cx="103241" cy="86427"/>
                          </a:xfrm>
                          <a:custGeom>
                            <a:avLst/>
                            <a:gdLst>
                              <a:gd name="csX0" fmla="*/ 84193 w 103241"/>
                              <a:gd name="csY0" fmla="*/ 67518 h 86427"/>
                              <a:gd name="csX1" fmla="*/ 103115 w 103241"/>
                              <a:gd name="csY1" fmla="*/ 48608 h 86427"/>
                              <a:gd name="csX2" fmla="*/ 35176 w 103241"/>
                              <a:gd name="csY2" fmla="*/ 9392 h 86427"/>
                              <a:gd name="csX3" fmla="*/ 9397 w 103241"/>
                              <a:gd name="csY3" fmla="*/ 2538 h 86427"/>
                              <a:gd name="csX4" fmla="*/ 2540 w 103241"/>
                              <a:gd name="csY4" fmla="*/ 28302 h 86427"/>
                              <a:gd name="csX5" fmla="*/ 103241 w 103241"/>
                              <a:gd name="csY5" fmla="*/ 86428 h 86427"/>
                              <a:gd name="csX6" fmla="*/ 84320 w 103241"/>
                              <a:gd name="csY6" fmla="*/ 67518 h 8642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3241" h="86427">
                                <a:moveTo>
                                  <a:pt x="84193" y="67518"/>
                                </a:moveTo>
                                <a:cubicBezTo>
                                  <a:pt x="84193" y="57111"/>
                                  <a:pt x="92702" y="48608"/>
                                  <a:pt x="103115" y="48608"/>
                                </a:cubicBezTo>
                                <a:cubicBezTo>
                                  <a:pt x="75177" y="48608"/>
                                  <a:pt x="49145" y="33632"/>
                                  <a:pt x="35176" y="9392"/>
                                </a:cubicBezTo>
                                <a:cubicBezTo>
                                  <a:pt x="29969" y="381"/>
                                  <a:pt x="18413" y="-2665"/>
                                  <a:pt x="9397" y="2538"/>
                                </a:cubicBezTo>
                                <a:cubicBezTo>
                                  <a:pt x="381" y="7742"/>
                                  <a:pt x="-2667" y="19291"/>
                                  <a:pt x="2540" y="28302"/>
                                </a:cubicBezTo>
                                <a:cubicBezTo>
                                  <a:pt x="23239" y="64091"/>
                                  <a:pt x="61844" y="86428"/>
                                  <a:pt x="103241" y="86428"/>
                                </a:cubicBezTo>
                                <a:cubicBezTo>
                                  <a:pt x="92829" y="86428"/>
                                  <a:pt x="84320" y="77925"/>
                                  <a:pt x="84320" y="67518"/>
                                </a:cubicBezTo>
                              </a:path>
                            </a:pathLst>
                          </a:custGeom>
                          <a:solidFill>
                            <a:srgbClr val="00797E"/>
                          </a:solidFill>
                          <a:ln w="12688" cap="flat">
                            <a:noFill/>
                            <a:prstDash val="solid"/>
                            <a:miter/>
                          </a:ln>
                        </wps:spPr>
                        <wps:bodyPr/>
                      </wps:wsp>
                      <wps:wsp>
                        <wps:cNvPr id="1211531699" name="Freeform: Shape 1211531699"/>
                        <wps:cNvSpPr/>
                        <wps:spPr>
                          <a:xfrm>
                            <a:off x="719769" y="35027"/>
                            <a:ext cx="103170" cy="86427"/>
                          </a:xfrm>
                          <a:custGeom>
                            <a:avLst/>
                            <a:gdLst>
                              <a:gd name="csX0" fmla="*/ 100702 w 103170"/>
                              <a:gd name="csY0" fmla="*/ 58126 h 86427"/>
                              <a:gd name="csX1" fmla="*/ 79621 w 103170"/>
                              <a:gd name="csY1" fmla="*/ 31474 h 86427"/>
                              <a:gd name="csX2" fmla="*/ 0 w 103170"/>
                              <a:gd name="csY2" fmla="*/ 0 h 86427"/>
                              <a:gd name="csX3" fmla="*/ 18921 w 103170"/>
                              <a:gd name="csY3" fmla="*/ 18910 h 86427"/>
                              <a:gd name="csX4" fmla="*/ 0 w 103170"/>
                              <a:gd name="csY4" fmla="*/ 37820 h 86427"/>
                              <a:gd name="csX5" fmla="*/ 53716 w 103170"/>
                              <a:gd name="csY5" fmla="*/ 59014 h 86427"/>
                              <a:gd name="csX6" fmla="*/ 67939 w 103170"/>
                              <a:gd name="csY6" fmla="*/ 77036 h 86427"/>
                              <a:gd name="csX7" fmla="*/ 84320 w 103170"/>
                              <a:gd name="csY7" fmla="*/ 86428 h 86427"/>
                              <a:gd name="csX8" fmla="*/ 93717 w 103170"/>
                              <a:gd name="csY8" fmla="*/ 83889 h 86427"/>
                              <a:gd name="csX9" fmla="*/ 100574 w 103170"/>
                              <a:gd name="csY9" fmla="*/ 58126 h 864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3170" h="86427">
                                <a:moveTo>
                                  <a:pt x="100702" y="58126"/>
                                </a:moveTo>
                                <a:cubicBezTo>
                                  <a:pt x="94987" y="48227"/>
                                  <a:pt x="87876" y="39343"/>
                                  <a:pt x="79621" y="31474"/>
                                </a:cubicBezTo>
                                <a:cubicBezTo>
                                  <a:pt x="58034" y="11168"/>
                                  <a:pt x="29715" y="0"/>
                                  <a:pt x="0" y="0"/>
                                </a:cubicBezTo>
                                <a:cubicBezTo>
                                  <a:pt x="10413" y="0"/>
                                  <a:pt x="18921" y="8503"/>
                                  <a:pt x="18921" y="18910"/>
                                </a:cubicBezTo>
                                <a:cubicBezTo>
                                  <a:pt x="18921" y="29317"/>
                                  <a:pt x="10413" y="37820"/>
                                  <a:pt x="0" y="37820"/>
                                </a:cubicBezTo>
                                <a:cubicBezTo>
                                  <a:pt x="20064" y="37820"/>
                                  <a:pt x="39112" y="45308"/>
                                  <a:pt x="53716" y="59014"/>
                                </a:cubicBezTo>
                                <a:cubicBezTo>
                                  <a:pt x="59303" y="64345"/>
                                  <a:pt x="64129" y="70310"/>
                                  <a:pt x="67939" y="77036"/>
                                </a:cubicBezTo>
                                <a:cubicBezTo>
                                  <a:pt x="71494" y="83128"/>
                                  <a:pt x="77844" y="86428"/>
                                  <a:pt x="84320" y="86428"/>
                                </a:cubicBezTo>
                                <a:cubicBezTo>
                                  <a:pt x="87495" y="86428"/>
                                  <a:pt x="90797" y="85666"/>
                                  <a:pt x="93717" y="83889"/>
                                </a:cubicBezTo>
                                <a:cubicBezTo>
                                  <a:pt x="102733" y="78686"/>
                                  <a:pt x="105908" y="67137"/>
                                  <a:pt x="100574" y="58126"/>
                                </a:cubicBezTo>
                              </a:path>
                            </a:pathLst>
                          </a:custGeom>
                          <a:solidFill>
                            <a:srgbClr val="692874"/>
                          </a:solidFill>
                          <a:ln w="12688" cap="flat">
                            <a:noFill/>
                            <a:prstDash val="solid"/>
                            <a:miter/>
                          </a:ln>
                        </wps:spPr>
                        <wps:bodyPr/>
                      </wps:wsp>
                      <wps:wsp>
                        <wps:cNvPr id="646858186" name="Freeform: Shape 646858186"/>
                        <wps:cNvSpPr/>
                        <wps:spPr>
                          <a:xfrm>
                            <a:off x="619068" y="35154"/>
                            <a:ext cx="119495" cy="77036"/>
                          </a:xfrm>
                          <a:custGeom>
                            <a:avLst/>
                            <a:gdLst>
                              <a:gd name="csX0" fmla="*/ 100702 w 119495"/>
                              <a:gd name="csY0" fmla="*/ 0 h 77036"/>
                              <a:gd name="csX1" fmla="*/ 0 w 119495"/>
                              <a:gd name="csY1" fmla="*/ 58126 h 77036"/>
                              <a:gd name="csX2" fmla="*/ 25779 w 119495"/>
                              <a:gd name="csY2" fmla="*/ 51273 h 77036"/>
                              <a:gd name="csX3" fmla="*/ 32636 w 119495"/>
                              <a:gd name="csY3" fmla="*/ 77036 h 77036"/>
                              <a:gd name="csX4" fmla="*/ 100574 w 119495"/>
                              <a:gd name="csY4" fmla="*/ 37820 h 77036"/>
                              <a:gd name="csX5" fmla="*/ 119496 w 119495"/>
                              <a:gd name="csY5" fmla="*/ 18910 h 77036"/>
                              <a:gd name="csX6" fmla="*/ 100574 w 119495"/>
                              <a:gd name="csY6" fmla="*/ 0 h 7703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9495" h="77036">
                                <a:moveTo>
                                  <a:pt x="100702" y="0"/>
                                </a:moveTo>
                                <a:cubicBezTo>
                                  <a:pt x="59303" y="0"/>
                                  <a:pt x="20699" y="22210"/>
                                  <a:pt x="0" y="58126"/>
                                </a:cubicBezTo>
                                <a:cubicBezTo>
                                  <a:pt x="5206" y="49115"/>
                                  <a:pt x="16762" y="46069"/>
                                  <a:pt x="25779" y="51273"/>
                                </a:cubicBezTo>
                                <a:cubicBezTo>
                                  <a:pt x="34795" y="56476"/>
                                  <a:pt x="37842" y="68025"/>
                                  <a:pt x="32636" y="77036"/>
                                </a:cubicBezTo>
                                <a:cubicBezTo>
                                  <a:pt x="46604" y="52796"/>
                                  <a:pt x="72637" y="37820"/>
                                  <a:pt x="100574" y="37820"/>
                                </a:cubicBezTo>
                                <a:cubicBezTo>
                                  <a:pt x="110988" y="37820"/>
                                  <a:pt x="119496" y="29317"/>
                                  <a:pt x="119496" y="18910"/>
                                </a:cubicBezTo>
                                <a:cubicBezTo>
                                  <a:pt x="119496" y="8503"/>
                                  <a:pt x="110988" y="0"/>
                                  <a:pt x="100574" y="0"/>
                                </a:cubicBezTo>
                              </a:path>
                            </a:pathLst>
                          </a:custGeom>
                          <a:solidFill>
                            <a:srgbClr val="0067A0"/>
                          </a:solidFill>
                          <a:ln w="12688" cap="flat">
                            <a:noFill/>
                            <a:prstDash val="solid"/>
                            <a:miter/>
                          </a:ln>
                        </wps:spPr>
                        <wps:bodyPr/>
                      </wps:wsp>
                      <wps:wsp>
                        <wps:cNvPr id="140352874" name="Freeform: Shape 140352874"/>
                        <wps:cNvSpPr/>
                        <wps:spPr>
                          <a:xfrm>
                            <a:off x="785295" y="93153"/>
                            <a:ext cx="50795" cy="125643"/>
                          </a:xfrm>
                          <a:custGeom>
                            <a:avLst/>
                            <a:gdLst>
                              <a:gd name="csX0" fmla="*/ 35176 w 50795"/>
                              <a:gd name="csY0" fmla="*/ 0 h 125643"/>
                              <a:gd name="csX1" fmla="*/ 28319 w 50795"/>
                              <a:gd name="csY1" fmla="*/ 25763 h 125643"/>
                              <a:gd name="csX2" fmla="*/ 18922 w 50795"/>
                              <a:gd name="csY2" fmla="*/ 28302 h 125643"/>
                              <a:gd name="csX3" fmla="*/ 2540 w 50795"/>
                              <a:gd name="csY3" fmla="*/ 18910 h 125643"/>
                              <a:gd name="csX4" fmla="*/ 13080 w 50795"/>
                              <a:gd name="csY4" fmla="*/ 58126 h 125643"/>
                              <a:gd name="csX5" fmla="*/ 2540 w 50795"/>
                              <a:gd name="csY5" fmla="*/ 97342 h 125643"/>
                              <a:gd name="csX6" fmla="*/ 9397 w 50795"/>
                              <a:gd name="csY6" fmla="*/ 123105 h 125643"/>
                              <a:gd name="csX7" fmla="*/ 18794 w 50795"/>
                              <a:gd name="csY7" fmla="*/ 125644 h 125643"/>
                              <a:gd name="csX8" fmla="*/ 35176 w 50795"/>
                              <a:gd name="csY8" fmla="*/ 116252 h 125643"/>
                              <a:gd name="csX9" fmla="*/ 50796 w 50795"/>
                              <a:gd name="csY9" fmla="*/ 58126 h 125643"/>
                              <a:gd name="csX10" fmla="*/ 35176 w 50795"/>
                              <a:gd name="csY10" fmla="*/ 0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0795" h="125643">
                                <a:moveTo>
                                  <a:pt x="35176" y="0"/>
                                </a:moveTo>
                                <a:cubicBezTo>
                                  <a:pt x="40383" y="9011"/>
                                  <a:pt x="37335" y="20560"/>
                                  <a:pt x="28319" y="25763"/>
                                </a:cubicBezTo>
                                <a:cubicBezTo>
                                  <a:pt x="25398" y="27540"/>
                                  <a:pt x="22096" y="28302"/>
                                  <a:pt x="18922" y="28302"/>
                                </a:cubicBezTo>
                                <a:cubicBezTo>
                                  <a:pt x="12445" y="28302"/>
                                  <a:pt x="6096" y="24875"/>
                                  <a:pt x="2540" y="18910"/>
                                </a:cubicBezTo>
                                <a:cubicBezTo>
                                  <a:pt x="9397" y="30713"/>
                                  <a:pt x="13080" y="44293"/>
                                  <a:pt x="13080" y="58126"/>
                                </a:cubicBezTo>
                                <a:cubicBezTo>
                                  <a:pt x="13080" y="71960"/>
                                  <a:pt x="9397" y="85539"/>
                                  <a:pt x="2540" y="97342"/>
                                </a:cubicBezTo>
                                <a:cubicBezTo>
                                  <a:pt x="-2667" y="106353"/>
                                  <a:pt x="381" y="117902"/>
                                  <a:pt x="9397" y="123105"/>
                                </a:cubicBezTo>
                                <a:cubicBezTo>
                                  <a:pt x="12445" y="124882"/>
                                  <a:pt x="15620" y="125644"/>
                                  <a:pt x="18794" y="125644"/>
                                </a:cubicBezTo>
                                <a:cubicBezTo>
                                  <a:pt x="25271" y="125644"/>
                                  <a:pt x="31620" y="122217"/>
                                  <a:pt x="35176" y="116252"/>
                                </a:cubicBezTo>
                                <a:cubicBezTo>
                                  <a:pt x="45335" y="98611"/>
                                  <a:pt x="50796" y="78559"/>
                                  <a:pt x="50796" y="58126"/>
                                </a:cubicBezTo>
                                <a:cubicBezTo>
                                  <a:pt x="50796" y="37693"/>
                                  <a:pt x="45462" y="17641"/>
                                  <a:pt x="35176" y="0"/>
                                </a:cubicBezTo>
                              </a:path>
                            </a:pathLst>
                          </a:custGeom>
                          <a:solidFill>
                            <a:srgbClr val="C7A9D0"/>
                          </a:solidFill>
                          <a:ln w="12688" cap="flat">
                            <a:noFill/>
                            <a:prstDash val="solid"/>
                            <a:miter/>
                          </a:ln>
                        </wps:spPr>
                        <wps:bodyPr/>
                      </wps:wsp>
                      <wps:wsp>
                        <wps:cNvPr id="372877528" name="Freeform: Shape 372877528"/>
                        <wps:cNvSpPr/>
                        <wps:spPr>
                          <a:xfrm>
                            <a:off x="700975" y="190622"/>
                            <a:ext cx="119623" cy="77036"/>
                          </a:xfrm>
                          <a:custGeom>
                            <a:avLst/>
                            <a:gdLst>
                              <a:gd name="csX0" fmla="*/ 103114 w 119623"/>
                              <a:gd name="csY0" fmla="*/ 28302 h 77036"/>
                              <a:gd name="csX1" fmla="*/ 93717 w 119623"/>
                              <a:gd name="csY1" fmla="*/ 25763 h 77036"/>
                              <a:gd name="csX2" fmla="*/ 86860 w 119623"/>
                              <a:gd name="csY2" fmla="*/ 0 h 77036"/>
                              <a:gd name="csX3" fmla="*/ 18921 w 119623"/>
                              <a:gd name="csY3" fmla="*/ 39216 h 77036"/>
                              <a:gd name="csX4" fmla="*/ 0 w 119623"/>
                              <a:gd name="csY4" fmla="*/ 58126 h 77036"/>
                              <a:gd name="csX5" fmla="*/ 18921 w 119623"/>
                              <a:gd name="csY5" fmla="*/ 77036 h 77036"/>
                              <a:gd name="csX6" fmla="*/ 119623 w 119623"/>
                              <a:gd name="csY6" fmla="*/ 18910 h 77036"/>
                              <a:gd name="csX7" fmla="*/ 103241 w 119623"/>
                              <a:gd name="csY7" fmla="*/ 28302 h 770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19623" h="77036">
                                <a:moveTo>
                                  <a:pt x="103114" y="28302"/>
                                </a:moveTo>
                                <a:cubicBezTo>
                                  <a:pt x="99940" y="28302"/>
                                  <a:pt x="96638" y="27540"/>
                                  <a:pt x="93717" y="25763"/>
                                </a:cubicBezTo>
                                <a:cubicBezTo>
                                  <a:pt x="84701" y="20560"/>
                                  <a:pt x="81653" y="9011"/>
                                  <a:pt x="86860" y="0"/>
                                </a:cubicBezTo>
                                <a:cubicBezTo>
                                  <a:pt x="72891" y="24240"/>
                                  <a:pt x="46859" y="39216"/>
                                  <a:pt x="18921" y="39216"/>
                                </a:cubicBezTo>
                                <a:cubicBezTo>
                                  <a:pt x="8508" y="39216"/>
                                  <a:pt x="0" y="47719"/>
                                  <a:pt x="0" y="58126"/>
                                </a:cubicBezTo>
                                <a:cubicBezTo>
                                  <a:pt x="0" y="68533"/>
                                  <a:pt x="8508" y="77036"/>
                                  <a:pt x="18921" y="77036"/>
                                </a:cubicBezTo>
                                <a:cubicBezTo>
                                  <a:pt x="60319" y="77036"/>
                                  <a:pt x="98924" y="54826"/>
                                  <a:pt x="119623" y="18910"/>
                                </a:cubicBezTo>
                                <a:cubicBezTo>
                                  <a:pt x="116067" y="25002"/>
                                  <a:pt x="109845" y="28302"/>
                                  <a:pt x="103241" y="28302"/>
                                </a:cubicBezTo>
                              </a:path>
                            </a:pathLst>
                          </a:custGeom>
                          <a:solidFill>
                            <a:srgbClr val="B8DA92"/>
                          </a:solidFill>
                          <a:ln w="12688" cap="flat">
                            <a:noFill/>
                            <a:prstDash val="solid"/>
                            <a:miter/>
                          </a:ln>
                        </wps:spPr>
                        <wps:bodyPr/>
                      </wps:wsp>
                      <wps:wsp>
                        <wps:cNvPr id="736873654" name="Freeform: Shape 736873654"/>
                        <wps:cNvSpPr/>
                        <wps:spPr>
                          <a:xfrm>
                            <a:off x="603448" y="83761"/>
                            <a:ext cx="50795" cy="125643"/>
                          </a:xfrm>
                          <a:custGeom>
                            <a:avLst/>
                            <a:gdLst>
                              <a:gd name="csX0" fmla="*/ 22477 w 50795"/>
                              <a:gd name="csY0" fmla="*/ 99881 h 125643"/>
                              <a:gd name="csX1" fmla="*/ 48255 w 50795"/>
                              <a:gd name="csY1" fmla="*/ 106734 h 125643"/>
                              <a:gd name="csX2" fmla="*/ 37716 w 50795"/>
                              <a:gd name="csY2" fmla="*/ 67518 h 125643"/>
                              <a:gd name="csX3" fmla="*/ 48255 w 50795"/>
                              <a:gd name="csY3" fmla="*/ 28302 h 125643"/>
                              <a:gd name="csX4" fmla="*/ 41398 w 50795"/>
                              <a:gd name="csY4" fmla="*/ 2538 h 125643"/>
                              <a:gd name="csX5" fmla="*/ 15620 w 50795"/>
                              <a:gd name="csY5" fmla="*/ 9392 h 125643"/>
                              <a:gd name="csX6" fmla="*/ 0 w 50795"/>
                              <a:gd name="csY6" fmla="*/ 67518 h 125643"/>
                              <a:gd name="csX7" fmla="*/ 15620 w 50795"/>
                              <a:gd name="csY7" fmla="*/ 125644 h 125643"/>
                              <a:gd name="csX8" fmla="*/ 22477 w 50795"/>
                              <a:gd name="csY8" fmla="*/ 99881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0795" h="125643">
                                <a:moveTo>
                                  <a:pt x="22477" y="99881"/>
                                </a:moveTo>
                                <a:cubicBezTo>
                                  <a:pt x="31493" y="94677"/>
                                  <a:pt x="43049" y="97723"/>
                                  <a:pt x="48255" y="106734"/>
                                </a:cubicBezTo>
                                <a:cubicBezTo>
                                  <a:pt x="41398" y="94931"/>
                                  <a:pt x="37716" y="81351"/>
                                  <a:pt x="37716" y="67518"/>
                                </a:cubicBezTo>
                                <a:cubicBezTo>
                                  <a:pt x="37716" y="53684"/>
                                  <a:pt x="41271" y="40232"/>
                                  <a:pt x="48255" y="28302"/>
                                </a:cubicBezTo>
                                <a:cubicBezTo>
                                  <a:pt x="53462" y="19291"/>
                                  <a:pt x="50414" y="7742"/>
                                  <a:pt x="41398" y="2538"/>
                                </a:cubicBezTo>
                                <a:cubicBezTo>
                                  <a:pt x="32382" y="-2665"/>
                                  <a:pt x="20826" y="381"/>
                                  <a:pt x="15620" y="9392"/>
                                </a:cubicBezTo>
                                <a:cubicBezTo>
                                  <a:pt x="5460" y="27033"/>
                                  <a:pt x="0" y="47085"/>
                                  <a:pt x="0" y="67518"/>
                                </a:cubicBezTo>
                                <a:cubicBezTo>
                                  <a:pt x="0" y="87951"/>
                                  <a:pt x="5333" y="108003"/>
                                  <a:pt x="15620" y="125644"/>
                                </a:cubicBezTo>
                                <a:cubicBezTo>
                                  <a:pt x="10413" y="116633"/>
                                  <a:pt x="13461" y="105084"/>
                                  <a:pt x="22477" y="99881"/>
                                </a:cubicBezTo>
                              </a:path>
                            </a:pathLst>
                          </a:custGeom>
                          <a:solidFill>
                            <a:srgbClr val="5BC4BF"/>
                          </a:solidFill>
                          <a:ln w="12688" cap="flat">
                            <a:noFill/>
                            <a:prstDash val="solid"/>
                            <a:miter/>
                          </a:ln>
                        </wps:spPr>
                        <wps:bodyPr/>
                      </wps:wsp>
                      <wps:wsp>
                        <wps:cNvPr id="870815498" name="Freeform: Shape 870815498"/>
                        <wps:cNvSpPr/>
                        <wps:spPr>
                          <a:xfrm>
                            <a:off x="532716" y="14213"/>
                            <a:ext cx="12698" cy="359163"/>
                          </a:xfrm>
                          <a:custGeom>
                            <a:avLst/>
                            <a:gdLst>
                              <a:gd name="csX0" fmla="*/ 0 w 12698"/>
                              <a:gd name="csY0" fmla="*/ 0 h 359163"/>
                              <a:gd name="csX1" fmla="*/ 0 w 12698"/>
                              <a:gd name="csY1" fmla="*/ 359163 h 359163"/>
                            </a:gdLst>
                            <a:ahLst/>
                            <a:cxnLst>
                              <a:cxn ang="0">
                                <a:pos x="csX0" y="csY0"/>
                              </a:cxn>
                              <a:cxn ang="0">
                                <a:pos x="csX1" y="csY1"/>
                              </a:cxn>
                            </a:cxnLst>
                            <a:rect l="l" t="t" r="r" b="b"/>
                            <a:pathLst>
                              <a:path w="12698" h="359163">
                                <a:moveTo>
                                  <a:pt x="0" y="0"/>
                                </a:moveTo>
                                <a:lnTo>
                                  <a:pt x="0" y="359163"/>
                                </a:lnTo>
                              </a:path>
                            </a:pathLst>
                          </a:custGeom>
                          <a:ln w="6344" cap="flat">
                            <a:solidFill>
                              <a:srgbClr val="231F20"/>
                            </a:solidFill>
                            <a:prstDash val="solid"/>
                            <a:miter/>
                          </a:ln>
                        </wps:spPr>
                        <wps:bodyPr/>
                      </wps:wsp>
                      <wps:wsp>
                        <wps:cNvPr id="2013108381" name="Freeform: Shape 2013108381"/>
                        <wps:cNvSpPr/>
                        <wps:spPr>
                          <a:xfrm>
                            <a:off x="0" y="206613"/>
                            <a:ext cx="36064" cy="34520"/>
                          </a:xfrm>
                          <a:custGeom>
                            <a:avLst/>
                            <a:gdLst>
                              <a:gd name="csX0" fmla="*/ 20064 w 36064"/>
                              <a:gd name="csY0" fmla="*/ 22971 h 34520"/>
                              <a:gd name="csX1" fmla="*/ 14985 w 36064"/>
                              <a:gd name="csY1" fmla="*/ 11295 h 34520"/>
                              <a:gd name="csX2" fmla="*/ 9778 w 36064"/>
                              <a:gd name="csY2" fmla="*/ 22971 h 34520"/>
                              <a:gd name="csX3" fmla="*/ 20064 w 36064"/>
                              <a:gd name="csY3" fmla="*/ 22971 h 34520"/>
                              <a:gd name="csX4" fmla="*/ 20953 w 36064"/>
                              <a:gd name="csY4" fmla="*/ 24875 h 34520"/>
                              <a:gd name="csX5" fmla="*/ 9016 w 36064"/>
                              <a:gd name="csY5" fmla="*/ 24875 h 34520"/>
                              <a:gd name="csX6" fmla="*/ 7619 w 36064"/>
                              <a:gd name="csY6" fmla="*/ 28175 h 34520"/>
                              <a:gd name="csX7" fmla="*/ 6857 w 36064"/>
                              <a:gd name="csY7" fmla="*/ 30840 h 34520"/>
                              <a:gd name="csX8" fmla="*/ 8000 w 36064"/>
                              <a:gd name="csY8" fmla="*/ 32997 h 34520"/>
                              <a:gd name="csX9" fmla="*/ 11302 w 36064"/>
                              <a:gd name="csY9" fmla="*/ 33632 h 34520"/>
                              <a:gd name="csX10" fmla="*/ 11302 w 36064"/>
                              <a:gd name="csY10" fmla="*/ 34520 h 34520"/>
                              <a:gd name="csX11" fmla="*/ 0 w 36064"/>
                              <a:gd name="csY11" fmla="*/ 34520 h 34520"/>
                              <a:gd name="csX12" fmla="*/ 0 w 36064"/>
                              <a:gd name="csY12" fmla="*/ 33632 h 34520"/>
                              <a:gd name="csX13" fmla="*/ 3048 w 36064"/>
                              <a:gd name="csY13" fmla="*/ 32109 h 34520"/>
                              <a:gd name="csX14" fmla="*/ 5968 w 36064"/>
                              <a:gd name="csY14" fmla="*/ 27032 h 34520"/>
                              <a:gd name="csX15" fmla="*/ 18032 w 36064"/>
                              <a:gd name="csY15" fmla="*/ 0 h 34520"/>
                              <a:gd name="csX16" fmla="*/ 18540 w 36064"/>
                              <a:gd name="csY16" fmla="*/ 0 h 34520"/>
                              <a:gd name="csX17" fmla="*/ 30731 w 36064"/>
                              <a:gd name="csY17" fmla="*/ 27794 h 34520"/>
                              <a:gd name="csX18" fmla="*/ 33652 w 36064"/>
                              <a:gd name="csY18" fmla="*/ 32743 h 34520"/>
                              <a:gd name="csX19" fmla="*/ 36065 w 36064"/>
                              <a:gd name="csY19" fmla="*/ 33632 h 34520"/>
                              <a:gd name="csX20" fmla="*/ 36065 w 36064"/>
                              <a:gd name="csY20" fmla="*/ 34520 h 34520"/>
                              <a:gd name="csX21" fmla="*/ 19683 w 36064"/>
                              <a:gd name="csY21" fmla="*/ 34520 h 34520"/>
                              <a:gd name="csX22" fmla="*/ 19683 w 36064"/>
                              <a:gd name="csY22" fmla="*/ 33632 h 34520"/>
                              <a:gd name="csX23" fmla="*/ 20318 w 36064"/>
                              <a:gd name="csY23" fmla="*/ 33632 h 34520"/>
                              <a:gd name="csX24" fmla="*/ 23112 w 36064"/>
                              <a:gd name="csY24" fmla="*/ 33124 h 34520"/>
                              <a:gd name="csX25" fmla="*/ 23620 w 36064"/>
                              <a:gd name="csY25" fmla="*/ 31982 h 34520"/>
                              <a:gd name="csX26" fmla="*/ 23493 w 36064"/>
                              <a:gd name="csY26" fmla="*/ 31094 h 34520"/>
                              <a:gd name="csX27" fmla="*/ 22731 w 36064"/>
                              <a:gd name="csY27" fmla="*/ 29190 h 34520"/>
                              <a:gd name="csX28" fmla="*/ 20953 w 36064"/>
                              <a:gd name="csY28" fmla="*/ 25002 h 34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6064" h="34520">
                                <a:moveTo>
                                  <a:pt x="20064" y="22971"/>
                                </a:moveTo>
                                <a:lnTo>
                                  <a:pt x="14985" y="11295"/>
                                </a:lnTo>
                                <a:lnTo>
                                  <a:pt x="9778" y="22971"/>
                                </a:lnTo>
                                <a:lnTo>
                                  <a:pt x="20064" y="22971"/>
                                </a:lnTo>
                                <a:close/>
                                <a:moveTo>
                                  <a:pt x="20953" y="24875"/>
                                </a:moveTo>
                                <a:lnTo>
                                  <a:pt x="9016" y="24875"/>
                                </a:lnTo>
                                <a:lnTo>
                                  <a:pt x="7619" y="28175"/>
                                </a:lnTo>
                                <a:cubicBezTo>
                                  <a:pt x="7111" y="29317"/>
                                  <a:pt x="6857" y="30205"/>
                                  <a:pt x="6857" y="30840"/>
                                </a:cubicBezTo>
                                <a:cubicBezTo>
                                  <a:pt x="6857" y="31728"/>
                                  <a:pt x="7238" y="32490"/>
                                  <a:pt x="8000" y="32997"/>
                                </a:cubicBezTo>
                                <a:cubicBezTo>
                                  <a:pt x="8508" y="33251"/>
                                  <a:pt x="9524" y="33505"/>
                                  <a:pt x="11302" y="33632"/>
                                </a:cubicBezTo>
                                <a:lnTo>
                                  <a:pt x="11302" y="34520"/>
                                </a:lnTo>
                                <a:lnTo>
                                  <a:pt x="0" y="34520"/>
                                </a:lnTo>
                                <a:lnTo>
                                  <a:pt x="0" y="33632"/>
                                </a:lnTo>
                                <a:cubicBezTo>
                                  <a:pt x="1270" y="33505"/>
                                  <a:pt x="2159" y="32997"/>
                                  <a:pt x="3048" y="32109"/>
                                </a:cubicBezTo>
                                <a:cubicBezTo>
                                  <a:pt x="3809" y="31221"/>
                                  <a:pt x="4825" y="29571"/>
                                  <a:pt x="5968" y="27032"/>
                                </a:cubicBezTo>
                                <a:lnTo>
                                  <a:pt x="18032" y="0"/>
                                </a:lnTo>
                                <a:lnTo>
                                  <a:pt x="18540" y="0"/>
                                </a:lnTo>
                                <a:lnTo>
                                  <a:pt x="30731" y="27794"/>
                                </a:lnTo>
                                <a:cubicBezTo>
                                  <a:pt x="31874" y="30459"/>
                                  <a:pt x="32890" y="32109"/>
                                  <a:pt x="33652" y="32743"/>
                                </a:cubicBezTo>
                                <a:cubicBezTo>
                                  <a:pt x="34159" y="33251"/>
                                  <a:pt x="35048" y="33505"/>
                                  <a:pt x="36065" y="33632"/>
                                </a:cubicBezTo>
                                <a:lnTo>
                                  <a:pt x="36065" y="34520"/>
                                </a:lnTo>
                                <a:lnTo>
                                  <a:pt x="19683" y="34520"/>
                                </a:lnTo>
                                <a:lnTo>
                                  <a:pt x="19683" y="33632"/>
                                </a:lnTo>
                                <a:lnTo>
                                  <a:pt x="20318" y="33632"/>
                                </a:lnTo>
                                <a:cubicBezTo>
                                  <a:pt x="21588" y="33632"/>
                                  <a:pt x="22604" y="33505"/>
                                  <a:pt x="23112" y="33124"/>
                                </a:cubicBezTo>
                                <a:cubicBezTo>
                                  <a:pt x="23493" y="32870"/>
                                  <a:pt x="23620" y="32490"/>
                                  <a:pt x="23620" y="31982"/>
                                </a:cubicBezTo>
                                <a:cubicBezTo>
                                  <a:pt x="23620" y="31728"/>
                                  <a:pt x="23620" y="31347"/>
                                  <a:pt x="23493" y="31094"/>
                                </a:cubicBezTo>
                                <a:cubicBezTo>
                                  <a:pt x="23493" y="30967"/>
                                  <a:pt x="23239" y="30332"/>
                                  <a:pt x="22731" y="29190"/>
                                </a:cubicBezTo>
                                <a:lnTo>
                                  <a:pt x="20953" y="25002"/>
                                </a:lnTo>
                                <a:close/>
                              </a:path>
                            </a:pathLst>
                          </a:custGeom>
                          <a:solidFill>
                            <a:srgbClr val="000000"/>
                          </a:solidFill>
                          <a:ln w="12688" cap="flat">
                            <a:noFill/>
                            <a:prstDash val="solid"/>
                            <a:miter/>
                          </a:ln>
                        </wps:spPr>
                        <wps:bodyPr/>
                      </wps:wsp>
                      <wps:wsp>
                        <wps:cNvPr id="1514111064" name="Freeform: Shape 1514111064"/>
                        <wps:cNvSpPr/>
                        <wps:spPr>
                          <a:xfrm>
                            <a:off x="34160" y="217528"/>
                            <a:ext cx="25270" cy="24113"/>
                          </a:xfrm>
                          <a:custGeom>
                            <a:avLst/>
                            <a:gdLst>
                              <a:gd name="csX0" fmla="*/ 22731 w 25270"/>
                              <a:gd name="csY0" fmla="*/ 254 h 24113"/>
                              <a:gd name="csX1" fmla="*/ 22731 w 25270"/>
                              <a:gd name="csY1" fmla="*/ 18529 h 24113"/>
                              <a:gd name="csX2" fmla="*/ 23239 w 25270"/>
                              <a:gd name="csY2" fmla="*/ 21829 h 24113"/>
                              <a:gd name="csX3" fmla="*/ 25271 w 25270"/>
                              <a:gd name="csY3" fmla="*/ 22590 h 24113"/>
                              <a:gd name="csX4" fmla="*/ 25271 w 25270"/>
                              <a:gd name="csY4" fmla="*/ 23479 h 24113"/>
                              <a:gd name="csX5" fmla="*/ 15747 w 25270"/>
                              <a:gd name="csY5" fmla="*/ 23479 h 24113"/>
                              <a:gd name="csX6" fmla="*/ 15747 w 25270"/>
                              <a:gd name="csY6" fmla="*/ 20306 h 24113"/>
                              <a:gd name="csX7" fmla="*/ 12445 w 25270"/>
                              <a:gd name="csY7" fmla="*/ 23225 h 24113"/>
                              <a:gd name="csX8" fmla="*/ 8635 w 25270"/>
                              <a:gd name="csY8" fmla="*/ 24113 h 24113"/>
                              <a:gd name="csX9" fmla="*/ 5080 w 25270"/>
                              <a:gd name="csY9" fmla="*/ 22844 h 24113"/>
                              <a:gd name="csX10" fmla="*/ 3048 w 25270"/>
                              <a:gd name="csY10" fmla="*/ 20052 h 24113"/>
                              <a:gd name="csX11" fmla="*/ 2540 w 25270"/>
                              <a:gd name="csY11" fmla="*/ 14341 h 24113"/>
                              <a:gd name="csX12" fmla="*/ 2540 w 25270"/>
                              <a:gd name="csY12" fmla="*/ 5077 h 24113"/>
                              <a:gd name="csX13" fmla="*/ 2032 w 25270"/>
                              <a:gd name="csY13" fmla="*/ 1777 h 24113"/>
                              <a:gd name="csX14" fmla="*/ 0 w 25270"/>
                              <a:gd name="csY14" fmla="*/ 888 h 24113"/>
                              <a:gd name="csX15" fmla="*/ 0 w 25270"/>
                              <a:gd name="csY15" fmla="*/ 0 h 24113"/>
                              <a:gd name="csX16" fmla="*/ 9524 w 25270"/>
                              <a:gd name="csY16" fmla="*/ 0 h 24113"/>
                              <a:gd name="csX17" fmla="*/ 9524 w 25270"/>
                              <a:gd name="csY17" fmla="*/ 15991 h 24113"/>
                              <a:gd name="csX18" fmla="*/ 9778 w 25270"/>
                              <a:gd name="csY18" fmla="*/ 19164 h 24113"/>
                              <a:gd name="csX19" fmla="*/ 10540 w 25270"/>
                              <a:gd name="csY19" fmla="*/ 20306 h 24113"/>
                              <a:gd name="csX20" fmla="*/ 11683 w 25270"/>
                              <a:gd name="csY20" fmla="*/ 20687 h 24113"/>
                              <a:gd name="csX21" fmla="*/ 13334 w 25270"/>
                              <a:gd name="csY21" fmla="*/ 20179 h 24113"/>
                              <a:gd name="csX22" fmla="*/ 15747 w 25270"/>
                              <a:gd name="csY22" fmla="*/ 17514 h 24113"/>
                              <a:gd name="csX23" fmla="*/ 15747 w 25270"/>
                              <a:gd name="csY23" fmla="*/ 5077 h 24113"/>
                              <a:gd name="csX24" fmla="*/ 15239 w 25270"/>
                              <a:gd name="csY24" fmla="*/ 1777 h 24113"/>
                              <a:gd name="csX25" fmla="*/ 13207 w 25270"/>
                              <a:gd name="csY25" fmla="*/ 888 h 24113"/>
                              <a:gd name="csX26" fmla="*/ 13207 w 25270"/>
                              <a:gd name="csY26" fmla="*/ 0 h 24113"/>
                              <a:gd name="csX27" fmla="*/ 22731 w 25270"/>
                              <a:gd name="csY27" fmla="*/ 0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25270" h="24113">
                                <a:moveTo>
                                  <a:pt x="22731" y="254"/>
                                </a:moveTo>
                                <a:lnTo>
                                  <a:pt x="22731" y="18529"/>
                                </a:lnTo>
                                <a:cubicBezTo>
                                  <a:pt x="22731" y="20306"/>
                                  <a:pt x="22858" y="21448"/>
                                  <a:pt x="23239" y="21829"/>
                                </a:cubicBezTo>
                                <a:cubicBezTo>
                                  <a:pt x="23620" y="22210"/>
                                  <a:pt x="24255" y="22464"/>
                                  <a:pt x="25271" y="22590"/>
                                </a:cubicBezTo>
                                <a:lnTo>
                                  <a:pt x="25271" y="23479"/>
                                </a:lnTo>
                                <a:lnTo>
                                  <a:pt x="15747" y="23479"/>
                                </a:lnTo>
                                <a:lnTo>
                                  <a:pt x="15747" y="20306"/>
                                </a:lnTo>
                                <a:cubicBezTo>
                                  <a:pt x="14604" y="21575"/>
                                  <a:pt x="13461" y="22590"/>
                                  <a:pt x="12445" y="23225"/>
                                </a:cubicBezTo>
                                <a:cubicBezTo>
                                  <a:pt x="11302" y="23860"/>
                                  <a:pt x="10032" y="24113"/>
                                  <a:pt x="8635" y="24113"/>
                                </a:cubicBezTo>
                                <a:cubicBezTo>
                                  <a:pt x="7238" y="24113"/>
                                  <a:pt x="6096" y="23733"/>
                                  <a:pt x="5080" y="22844"/>
                                </a:cubicBezTo>
                                <a:cubicBezTo>
                                  <a:pt x="4064" y="22083"/>
                                  <a:pt x="3429" y="21068"/>
                                  <a:pt x="3048" y="20052"/>
                                </a:cubicBezTo>
                                <a:cubicBezTo>
                                  <a:pt x="2667" y="18910"/>
                                  <a:pt x="2540" y="17133"/>
                                  <a:pt x="2540" y="14341"/>
                                </a:cubicBezTo>
                                <a:lnTo>
                                  <a:pt x="2540" y="5077"/>
                                </a:lnTo>
                                <a:cubicBezTo>
                                  <a:pt x="2540" y="3300"/>
                                  <a:pt x="2413" y="2158"/>
                                  <a:pt x="2032" y="1777"/>
                                </a:cubicBezTo>
                                <a:cubicBezTo>
                                  <a:pt x="1778" y="1396"/>
                                  <a:pt x="1016" y="1015"/>
                                  <a:pt x="0" y="888"/>
                                </a:cubicBezTo>
                                <a:lnTo>
                                  <a:pt x="0" y="0"/>
                                </a:lnTo>
                                <a:lnTo>
                                  <a:pt x="9524" y="0"/>
                                </a:lnTo>
                                <a:lnTo>
                                  <a:pt x="9524" y="15991"/>
                                </a:lnTo>
                                <a:cubicBezTo>
                                  <a:pt x="9524" y="17641"/>
                                  <a:pt x="9524" y="18783"/>
                                  <a:pt x="9778" y="19164"/>
                                </a:cubicBezTo>
                                <a:cubicBezTo>
                                  <a:pt x="9905" y="19671"/>
                                  <a:pt x="10159" y="20052"/>
                                  <a:pt x="10540" y="20306"/>
                                </a:cubicBezTo>
                                <a:cubicBezTo>
                                  <a:pt x="10921" y="20560"/>
                                  <a:pt x="11302" y="20687"/>
                                  <a:pt x="11683" y="20687"/>
                                </a:cubicBezTo>
                                <a:cubicBezTo>
                                  <a:pt x="12318" y="20687"/>
                                  <a:pt x="12826" y="20560"/>
                                  <a:pt x="13334" y="20179"/>
                                </a:cubicBezTo>
                                <a:cubicBezTo>
                                  <a:pt x="13969" y="19798"/>
                                  <a:pt x="14858" y="18910"/>
                                  <a:pt x="15747" y="17514"/>
                                </a:cubicBezTo>
                                <a:lnTo>
                                  <a:pt x="15747" y="5077"/>
                                </a:lnTo>
                                <a:cubicBezTo>
                                  <a:pt x="15747" y="3300"/>
                                  <a:pt x="15620" y="2158"/>
                                  <a:pt x="15239" y="1777"/>
                                </a:cubicBezTo>
                                <a:cubicBezTo>
                                  <a:pt x="14985" y="1396"/>
                                  <a:pt x="14223" y="1015"/>
                                  <a:pt x="13207" y="888"/>
                                </a:cubicBezTo>
                                <a:lnTo>
                                  <a:pt x="13207" y="0"/>
                                </a:lnTo>
                                <a:lnTo>
                                  <a:pt x="22731" y="0"/>
                                </a:lnTo>
                                <a:close/>
                              </a:path>
                            </a:pathLst>
                          </a:custGeom>
                          <a:solidFill>
                            <a:srgbClr val="000000"/>
                          </a:solidFill>
                          <a:ln w="12688" cap="flat">
                            <a:noFill/>
                            <a:prstDash val="solid"/>
                            <a:miter/>
                          </a:ln>
                        </wps:spPr>
                        <wps:bodyPr/>
                      </wps:wsp>
                      <wps:wsp>
                        <wps:cNvPr id="969126984" name="Freeform: Shape 969126984"/>
                        <wps:cNvSpPr/>
                        <wps:spPr>
                          <a:xfrm>
                            <a:off x="60827" y="217147"/>
                            <a:ext cx="16254" cy="24747"/>
                          </a:xfrm>
                          <a:custGeom>
                            <a:avLst/>
                            <a:gdLst>
                              <a:gd name="csX0" fmla="*/ 14858 w 16254"/>
                              <a:gd name="csY0" fmla="*/ 0 h 24747"/>
                              <a:gd name="csX1" fmla="*/ 15239 w 16254"/>
                              <a:gd name="csY1" fmla="*/ 7995 h 24747"/>
                              <a:gd name="csX2" fmla="*/ 14350 w 16254"/>
                              <a:gd name="csY2" fmla="*/ 7995 h 24747"/>
                              <a:gd name="csX3" fmla="*/ 11175 w 16254"/>
                              <a:gd name="csY3" fmla="*/ 3173 h 24747"/>
                              <a:gd name="csX4" fmla="*/ 7873 w 16254"/>
                              <a:gd name="csY4" fmla="*/ 1904 h 24747"/>
                              <a:gd name="csX5" fmla="*/ 6096 w 16254"/>
                              <a:gd name="csY5" fmla="*/ 2665 h 24747"/>
                              <a:gd name="csX6" fmla="*/ 5334 w 16254"/>
                              <a:gd name="csY6" fmla="*/ 4188 h 24747"/>
                              <a:gd name="csX7" fmla="*/ 5842 w 16254"/>
                              <a:gd name="csY7" fmla="*/ 5457 h 24747"/>
                              <a:gd name="csX8" fmla="*/ 10286 w 16254"/>
                              <a:gd name="csY8" fmla="*/ 9011 h 24747"/>
                              <a:gd name="csX9" fmla="*/ 15112 w 16254"/>
                              <a:gd name="csY9" fmla="*/ 13199 h 24747"/>
                              <a:gd name="csX10" fmla="*/ 16254 w 16254"/>
                              <a:gd name="csY10" fmla="*/ 17006 h 24747"/>
                              <a:gd name="csX11" fmla="*/ 15239 w 16254"/>
                              <a:gd name="csY11" fmla="*/ 20814 h 24747"/>
                              <a:gd name="csX12" fmla="*/ 12445 w 16254"/>
                              <a:gd name="csY12" fmla="*/ 23733 h 24747"/>
                              <a:gd name="csX13" fmla="*/ 8508 w 16254"/>
                              <a:gd name="csY13" fmla="*/ 24748 h 24747"/>
                              <a:gd name="csX14" fmla="*/ 4064 w 16254"/>
                              <a:gd name="csY14" fmla="*/ 23733 h 24747"/>
                              <a:gd name="csX15" fmla="*/ 3048 w 16254"/>
                              <a:gd name="csY15" fmla="*/ 23479 h 24747"/>
                              <a:gd name="csX16" fmla="*/ 1651 w 16254"/>
                              <a:gd name="csY16" fmla="*/ 24748 h 24747"/>
                              <a:gd name="csX17" fmla="*/ 762 w 16254"/>
                              <a:gd name="csY17" fmla="*/ 24748 h 24747"/>
                              <a:gd name="csX18" fmla="*/ 381 w 16254"/>
                              <a:gd name="csY18" fmla="*/ 16372 h 24747"/>
                              <a:gd name="csX19" fmla="*/ 1270 w 16254"/>
                              <a:gd name="csY19" fmla="*/ 16372 h 24747"/>
                              <a:gd name="csX20" fmla="*/ 4318 w 16254"/>
                              <a:gd name="csY20" fmla="*/ 21321 h 24747"/>
                              <a:gd name="csX21" fmla="*/ 8000 w 16254"/>
                              <a:gd name="csY21" fmla="*/ 22971 h 24747"/>
                              <a:gd name="csX22" fmla="*/ 9905 w 16254"/>
                              <a:gd name="csY22" fmla="*/ 22210 h 24747"/>
                              <a:gd name="csX23" fmla="*/ 10667 w 16254"/>
                              <a:gd name="csY23" fmla="*/ 20433 h 24747"/>
                              <a:gd name="csX24" fmla="*/ 9905 w 16254"/>
                              <a:gd name="csY24" fmla="*/ 18402 h 24747"/>
                              <a:gd name="csX25" fmla="*/ 6604 w 16254"/>
                              <a:gd name="csY25" fmla="*/ 15737 h 24747"/>
                              <a:gd name="csX26" fmla="*/ 1651 w 16254"/>
                              <a:gd name="csY26" fmla="*/ 11676 h 24747"/>
                              <a:gd name="csX27" fmla="*/ 0 w 16254"/>
                              <a:gd name="csY27" fmla="*/ 7107 h 24747"/>
                              <a:gd name="csX28" fmla="*/ 1905 w 16254"/>
                              <a:gd name="csY28" fmla="*/ 2284 h 24747"/>
                              <a:gd name="csX29" fmla="*/ 7366 w 16254"/>
                              <a:gd name="csY29" fmla="*/ 127 h 24747"/>
                              <a:gd name="csX30" fmla="*/ 11048 w 16254"/>
                              <a:gd name="csY30" fmla="*/ 1015 h 24747"/>
                              <a:gd name="csX31" fmla="*/ 12191 w 16254"/>
                              <a:gd name="csY31" fmla="*/ 1396 h 24747"/>
                              <a:gd name="csX32" fmla="*/ 12953 w 16254"/>
                              <a:gd name="csY32" fmla="*/ 1269 h 24747"/>
                              <a:gd name="csX33" fmla="*/ 13842 w 16254"/>
                              <a:gd name="csY33" fmla="*/ 254 h 24747"/>
                              <a:gd name="csX34" fmla="*/ 14731 w 16254"/>
                              <a:gd name="csY34" fmla="*/ 254 h 247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6254" h="24747">
                                <a:moveTo>
                                  <a:pt x="14858" y="0"/>
                                </a:moveTo>
                                <a:lnTo>
                                  <a:pt x="15239" y="7995"/>
                                </a:lnTo>
                                <a:lnTo>
                                  <a:pt x="14350" y="7995"/>
                                </a:lnTo>
                                <a:cubicBezTo>
                                  <a:pt x="13334" y="5584"/>
                                  <a:pt x="12318" y="4061"/>
                                  <a:pt x="11175" y="3173"/>
                                </a:cubicBezTo>
                                <a:cubicBezTo>
                                  <a:pt x="10032" y="2284"/>
                                  <a:pt x="9016" y="1904"/>
                                  <a:pt x="7873" y="1904"/>
                                </a:cubicBezTo>
                                <a:cubicBezTo>
                                  <a:pt x="7238" y="1904"/>
                                  <a:pt x="6604" y="2158"/>
                                  <a:pt x="6096" y="2665"/>
                                </a:cubicBezTo>
                                <a:cubicBezTo>
                                  <a:pt x="5588" y="3046"/>
                                  <a:pt x="5334" y="3680"/>
                                  <a:pt x="5334" y="4188"/>
                                </a:cubicBezTo>
                                <a:cubicBezTo>
                                  <a:pt x="5334" y="4569"/>
                                  <a:pt x="5460" y="5077"/>
                                  <a:pt x="5842" y="5457"/>
                                </a:cubicBezTo>
                                <a:cubicBezTo>
                                  <a:pt x="6349" y="6092"/>
                                  <a:pt x="7873" y="7361"/>
                                  <a:pt x="10286" y="9011"/>
                                </a:cubicBezTo>
                                <a:cubicBezTo>
                                  <a:pt x="12699" y="10661"/>
                                  <a:pt x="14350" y="12057"/>
                                  <a:pt x="15112" y="13199"/>
                                </a:cubicBezTo>
                                <a:cubicBezTo>
                                  <a:pt x="15874" y="14341"/>
                                  <a:pt x="16254" y="15610"/>
                                  <a:pt x="16254" y="17006"/>
                                </a:cubicBezTo>
                                <a:cubicBezTo>
                                  <a:pt x="16254" y="18275"/>
                                  <a:pt x="15874" y="19545"/>
                                  <a:pt x="15239" y="20814"/>
                                </a:cubicBezTo>
                                <a:cubicBezTo>
                                  <a:pt x="14604" y="22083"/>
                                  <a:pt x="13715" y="22971"/>
                                  <a:pt x="12445" y="23733"/>
                                </a:cubicBezTo>
                                <a:cubicBezTo>
                                  <a:pt x="11302" y="24367"/>
                                  <a:pt x="9905" y="24748"/>
                                  <a:pt x="8508" y="24748"/>
                                </a:cubicBezTo>
                                <a:cubicBezTo>
                                  <a:pt x="7366" y="24748"/>
                                  <a:pt x="5842" y="24367"/>
                                  <a:pt x="4064" y="23733"/>
                                </a:cubicBezTo>
                                <a:cubicBezTo>
                                  <a:pt x="3556" y="23606"/>
                                  <a:pt x="3175" y="23479"/>
                                  <a:pt x="3048" y="23479"/>
                                </a:cubicBezTo>
                                <a:cubicBezTo>
                                  <a:pt x="2540" y="23479"/>
                                  <a:pt x="2032" y="23860"/>
                                  <a:pt x="1651" y="24748"/>
                                </a:cubicBezTo>
                                <a:lnTo>
                                  <a:pt x="762" y="24748"/>
                                </a:lnTo>
                                <a:lnTo>
                                  <a:pt x="381" y="16372"/>
                                </a:lnTo>
                                <a:lnTo>
                                  <a:pt x="1270" y="16372"/>
                                </a:lnTo>
                                <a:cubicBezTo>
                                  <a:pt x="2032" y="18529"/>
                                  <a:pt x="3048" y="20179"/>
                                  <a:pt x="4318" y="21321"/>
                                </a:cubicBezTo>
                                <a:cubicBezTo>
                                  <a:pt x="5588" y="22464"/>
                                  <a:pt x="6857" y="22971"/>
                                  <a:pt x="8000" y="22971"/>
                                </a:cubicBezTo>
                                <a:cubicBezTo>
                                  <a:pt x="8762" y="22971"/>
                                  <a:pt x="9397" y="22717"/>
                                  <a:pt x="9905" y="22210"/>
                                </a:cubicBezTo>
                                <a:cubicBezTo>
                                  <a:pt x="10413" y="21702"/>
                                  <a:pt x="10667" y="21068"/>
                                  <a:pt x="10667" y="20433"/>
                                </a:cubicBezTo>
                                <a:cubicBezTo>
                                  <a:pt x="10667" y="19671"/>
                                  <a:pt x="10413" y="18910"/>
                                  <a:pt x="9905" y="18402"/>
                                </a:cubicBezTo>
                                <a:cubicBezTo>
                                  <a:pt x="9397" y="17768"/>
                                  <a:pt x="8254" y="16879"/>
                                  <a:pt x="6604" y="15737"/>
                                </a:cubicBezTo>
                                <a:cubicBezTo>
                                  <a:pt x="4064" y="13960"/>
                                  <a:pt x="2413" y="12691"/>
                                  <a:pt x="1651" y="11676"/>
                                </a:cubicBezTo>
                                <a:cubicBezTo>
                                  <a:pt x="508" y="10280"/>
                                  <a:pt x="0" y="8757"/>
                                  <a:pt x="0" y="7107"/>
                                </a:cubicBezTo>
                                <a:cubicBezTo>
                                  <a:pt x="0" y="5330"/>
                                  <a:pt x="635" y="3680"/>
                                  <a:pt x="1905" y="2284"/>
                                </a:cubicBezTo>
                                <a:cubicBezTo>
                                  <a:pt x="3175" y="888"/>
                                  <a:pt x="4953" y="127"/>
                                  <a:pt x="7366" y="127"/>
                                </a:cubicBezTo>
                                <a:cubicBezTo>
                                  <a:pt x="8635" y="127"/>
                                  <a:pt x="9905" y="381"/>
                                  <a:pt x="11048" y="1015"/>
                                </a:cubicBezTo>
                                <a:cubicBezTo>
                                  <a:pt x="11429" y="1269"/>
                                  <a:pt x="11810" y="1396"/>
                                  <a:pt x="12191" y="1396"/>
                                </a:cubicBezTo>
                                <a:cubicBezTo>
                                  <a:pt x="12445" y="1396"/>
                                  <a:pt x="12699" y="1396"/>
                                  <a:pt x="12953" y="1269"/>
                                </a:cubicBezTo>
                                <a:cubicBezTo>
                                  <a:pt x="13080" y="1142"/>
                                  <a:pt x="13461" y="761"/>
                                  <a:pt x="13842" y="254"/>
                                </a:cubicBezTo>
                                <a:lnTo>
                                  <a:pt x="14731" y="254"/>
                                </a:lnTo>
                                <a:close/>
                              </a:path>
                            </a:pathLst>
                          </a:custGeom>
                          <a:solidFill>
                            <a:srgbClr val="000000"/>
                          </a:solidFill>
                          <a:ln w="12688" cap="flat">
                            <a:noFill/>
                            <a:prstDash val="solid"/>
                            <a:miter/>
                          </a:ln>
                        </wps:spPr>
                        <wps:bodyPr/>
                      </wps:wsp>
                      <wps:wsp>
                        <wps:cNvPr id="9394828" name="Freeform: Shape 9394828"/>
                        <wps:cNvSpPr/>
                        <wps:spPr>
                          <a:xfrm>
                            <a:off x="77971" y="209151"/>
                            <a:ext cx="15746" cy="32235"/>
                          </a:xfrm>
                          <a:custGeom>
                            <a:avLst/>
                            <a:gdLst>
                              <a:gd name="csX0" fmla="*/ 10159 w 15746"/>
                              <a:gd name="csY0" fmla="*/ 0 h 32235"/>
                              <a:gd name="csX1" fmla="*/ 10159 w 15746"/>
                              <a:gd name="csY1" fmla="*/ 8503 h 32235"/>
                              <a:gd name="csX2" fmla="*/ 15746 w 15746"/>
                              <a:gd name="csY2" fmla="*/ 8503 h 32235"/>
                              <a:gd name="csX3" fmla="*/ 15746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6" y="8503"/>
                                </a:lnTo>
                                <a:lnTo>
                                  <a:pt x="15746" y="10915"/>
                                </a:lnTo>
                                <a:lnTo>
                                  <a:pt x="10159" y="10915"/>
                                </a:lnTo>
                                <a:lnTo>
                                  <a:pt x="10159" y="25383"/>
                                </a:lnTo>
                                <a:cubicBezTo>
                                  <a:pt x="10159" y="26779"/>
                                  <a:pt x="10159" y="27540"/>
                                  <a:pt x="10286" y="28048"/>
                                </a:cubicBezTo>
                                <a:cubicBezTo>
                                  <a:pt x="10286" y="28428"/>
                                  <a:pt x="10667" y="28809"/>
                                  <a:pt x="10921" y="29063"/>
                                </a:cubicBezTo>
                                <a:cubicBezTo>
                                  <a:pt x="11175" y="29317"/>
                                  <a:pt x="11556" y="29444"/>
                                  <a:pt x="11810" y="29444"/>
                                </a:cubicBezTo>
                                <a:cubicBezTo>
                                  <a:pt x="12953" y="29444"/>
                                  <a:pt x="13969" y="28555"/>
                                  <a:pt x="14858" y="26906"/>
                                </a:cubicBezTo>
                                <a:lnTo>
                                  <a:pt x="15620" y="27413"/>
                                </a:lnTo>
                                <a:cubicBezTo>
                                  <a:pt x="14223" y="30586"/>
                                  <a:pt x="12064" y="32236"/>
                                  <a:pt x="9016" y="32236"/>
                                </a:cubicBezTo>
                                <a:cubicBezTo>
                                  <a:pt x="7492" y="32236"/>
                                  <a:pt x="6222" y="31855"/>
                                  <a:pt x="5207" y="30967"/>
                                </a:cubicBezTo>
                                <a:cubicBezTo>
                                  <a:pt x="4190"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668268024" name="Freeform: Shape 1668268024"/>
                        <wps:cNvSpPr/>
                        <wps:spPr>
                          <a:xfrm>
                            <a:off x="95622" y="217147"/>
                            <a:ext cx="19936" cy="23859"/>
                          </a:xfrm>
                          <a:custGeom>
                            <a:avLst/>
                            <a:gdLst>
                              <a:gd name="csX0" fmla="*/ 9397 w 19936"/>
                              <a:gd name="csY0" fmla="*/ 635 h 23859"/>
                              <a:gd name="csX1" fmla="*/ 9397 w 19936"/>
                              <a:gd name="csY1" fmla="*/ 5965 h 23859"/>
                              <a:gd name="csX2" fmla="*/ 13461 w 19936"/>
                              <a:gd name="csY2" fmla="*/ 1142 h 23859"/>
                              <a:gd name="csX3" fmla="*/ 16889 w 19936"/>
                              <a:gd name="csY3" fmla="*/ 0 h 23859"/>
                              <a:gd name="csX4" fmla="*/ 19048 w 19936"/>
                              <a:gd name="csY4" fmla="*/ 888 h 23859"/>
                              <a:gd name="csX5" fmla="*/ 19937 w 19936"/>
                              <a:gd name="csY5" fmla="*/ 3300 h 23859"/>
                              <a:gd name="csX6" fmla="*/ 19175 w 19936"/>
                              <a:gd name="csY6" fmla="*/ 5838 h 23859"/>
                              <a:gd name="csX7" fmla="*/ 17270 w 19936"/>
                              <a:gd name="csY7" fmla="*/ 6726 h 23859"/>
                              <a:gd name="csX8" fmla="*/ 14985 w 19936"/>
                              <a:gd name="csY8" fmla="*/ 5838 h 23859"/>
                              <a:gd name="csX9" fmla="*/ 13842 w 19936"/>
                              <a:gd name="csY9" fmla="*/ 4950 h 23859"/>
                              <a:gd name="csX10" fmla="*/ 13206 w 19936"/>
                              <a:gd name="csY10" fmla="*/ 4823 h 23859"/>
                              <a:gd name="csX11" fmla="*/ 11810 w 19936"/>
                              <a:gd name="csY11" fmla="*/ 5330 h 23859"/>
                              <a:gd name="csX12" fmla="*/ 10286 w 19936"/>
                              <a:gd name="csY12" fmla="*/ 7742 h 23859"/>
                              <a:gd name="csX13" fmla="*/ 9524 w 19936"/>
                              <a:gd name="csY13" fmla="*/ 13072 h 23859"/>
                              <a:gd name="csX14" fmla="*/ 9524 w 19936"/>
                              <a:gd name="csY14" fmla="*/ 19798 h 23859"/>
                              <a:gd name="csX15" fmla="*/ 9778 w 19936"/>
                              <a:gd name="csY15" fmla="*/ 21575 h 23859"/>
                              <a:gd name="csX16" fmla="*/ 10667 w 19936"/>
                              <a:gd name="csY16" fmla="*/ 22590 h 23859"/>
                              <a:gd name="csX17" fmla="*/ 12699 w 19936"/>
                              <a:gd name="csY17" fmla="*/ 22971 h 23859"/>
                              <a:gd name="csX18" fmla="*/ 12699 w 19936"/>
                              <a:gd name="csY18" fmla="*/ 23860 h 23859"/>
                              <a:gd name="csX19" fmla="*/ 127 w 19936"/>
                              <a:gd name="csY19" fmla="*/ 23860 h 23859"/>
                              <a:gd name="csX20" fmla="*/ 127 w 19936"/>
                              <a:gd name="csY20" fmla="*/ 22971 h 23859"/>
                              <a:gd name="csX21" fmla="*/ 2159 w 19936"/>
                              <a:gd name="csY21" fmla="*/ 22210 h 23859"/>
                              <a:gd name="csX22" fmla="*/ 2667 w 19936"/>
                              <a:gd name="csY22" fmla="*/ 18402 h 23859"/>
                              <a:gd name="csX23" fmla="*/ 2667 w 19936"/>
                              <a:gd name="csY23" fmla="*/ 5457 h 23859"/>
                              <a:gd name="csX24" fmla="*/ 2412 w 19936"/>
                              <a:gd name="csY24" fmla="*/ 2919 h 23859"/>
                              <a:gd name="csX25" fmla="*/ 1651 w 19936"/>
                              <a:gd name="csY25" fmla="*/ 1904 h 23859"/>
                              <a:gd name="csX26" fmla="*/ 0 w 19936"/>
                              <a:gd name="csY26" fmla="*/ 1523 h 23859"/>
                              <a:gd name="csX27" fmla="*/ 0 w 19936"/>
                              <a:gd name="csY27" fmla="*/ 635 h 23859"/>
                              <a:gd name="csX28" fmla="*/ 9524 w 19936"/>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6" h="23859">
                                <a:moveTo>
                                  <a:pt x="9397" y="635"/>
                                </a:moveTo>
                                <a:lnTo>
                                  <a:pt x="9397" y="5965"/>
                                </a:lnTo>
                                <a:cubicBezTo>
                                  <a:pt x="10921" y="3554"/>
                                  <a:pt x="12318" y="1904"/>
                                  <a:pt x="13461" y="1142"/>
                                </a:cubicBezTo>
                                <a:cubicBezTo>
                                  <a:pt x="14604" y="381"/>
                                  <a:pt x="15746" y="0"/>
                                  <a:pt x="16889" y="0"/>
                                </a:cubicBezTo>
                                <a:cubicBezTo>
                                  <a:pt x="17778" y="0"/>
                                  <a:pt x="18540" y="254"/>
                                  <a:pt x="19048" y="888"/>
                                </a:cubicBezTo>
                                <a:cubicBezTo>
                                  <a:pt x="19556" y="1396"/>
                                  <a:pt x="19937" y="2284"/>
                                  <a:pt x="19937" y="3300"/>
                                </a:cubicBezTo>
                                <a:cubicBezTo>
                                  <a:pt x="19937" y="4442"/>
                                  <a:pt x="19683" y="5330"/>
                                  <a:pt x="19175" y="5838"/>
                                </a:cubicBezTo>
                                <a:cubicBezTo>
                                  <a:pt x="18667" y="6473"/>
                                  <a:pt x="18032" y="6726"/>
                                  <a:pt x="17270" y="6726"/>
                                </a:cubicBezTo>
                                <a:cubicBezTo>
                                  <a:pt x="16381" y="6726"/>
                                  <a:pt x="15619" y="6473"/>
                                  <a:pt x="14985" y="5838"/>
                                </a:cubicBezTo>
                                <a:cubicBezTo>
                                  <a:pt x="14349" y="5330"/>
                                  <a:pt x="13968" y="4950"/>
                                  <a:pt x="13842" y="4950"/>
                                </a:cubicBezTo>
                                <a:cubicBezTo>
                                  <a:pt x="13715" y="4950"/>
                                  <a:pt x="13461" y="4823"/>
                                  <a:pt x="13206"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2" y="2919"/>
                                </a:cubicBezTo>
                                <a:cubicBezTo>
                                  <a:pt x="2286" y="2411"/>
                                  <a:pt x="2031"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1168536669" name="Freeform: Shape 1168536669"/>
                        <wps:cNvSpPr/>
                        <wps:spPr>
                          <a:xfrm>
                            <a:off x="116194" y="217020"/>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1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0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1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89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1"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0" y="10026"/>
                                </a:cubicBezTo>
                                <a:cubicBezTo>
                                  <a:pt x="3175" y="10026"/>
                                  <a:pt x="2286" y="9772"/>
                                  <a:pt x="1524" y="9138"/>
                                </a:cubicBezTo>
                                <a:cubicBezTo>
                                  <a:pt x="762" y="8503"/>
                                  <a:pt x="508" y="7742"/>
                                  <a:pt x="508" y="6853"/>
                                </a:cubicBezTo>
                                <a:cubicBezTo>
                                  <a:pt x="508" y="5584"/>
                                  <a:pt x="1016" y="4442"/>
                                  <a:pt x="1905" y="3427"/>
                                </a:cubicBezTo>
                                <a:cubicBezTo>
                                  <a:pt x="2794" y="2284"/>
                                  <a:pt x="4190" y="1523"/>
                                  <a:pt x="5841" y="888"/>
                                </a:cubicBezTo>
                                <a:cubicBezTo>
                                  <a:pt x="7492" y="254"/>
                                  <a:pt x="9270" y="0"/>
                                  <a:pt x="11175" y="0"/>
                                </a:cubicBezTo>
                                <a:cubicBezTo>
                                  <a:pt x="13461" y="0"/>
                                  <a:pt x="15112" y="508"/>
                                  <a:pt x="16381" y="1396"/>
                                </a:cubicBezTo>
                                <a:cubicBezTo>
                                  <a:pt x="17651"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89" y="24367"/>
                                </a:cubicBezTo>
                                <a:cubicBezTo>
                                  <a:pt x="15619" y="24367"/>
                                  <a:pt x="14476"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751957292" name="Freeform: Shape 751957292"/>
                        <wps:cNvSpPr/>
                        <wps:spPr>
                          <a:xfrm>
                            <a:off x="138798" y="207248"/>
                            <a:ext cx="12698" cy="33885"/>
                          </a:xfrm>
                          <a:custGeom>
                            <a:avLst/>
                            <a:gdLst>
                              <a:gd name="csX0" fmla="*/ 9905 w 12698"/>
                              <a:gd name="csY0" fmla="*/ 0 h 33885"/>
                              <a:gd name="csX1" fmla="*/ 9905 w 12698"/>
                              <a:gd name="csY1" fmla="*/ 29063 h 33885"/>
                              <a:gd name="csX2" fmla="*/ 10413 w 12698"/>
                              <a:gd name="csY2" fmla="*/ 32236 h 33885"/>
                              <a:gd name="csX3" fmla="*/ 12699 w 12698"/>
                              <a:gd name="csY3" fmla="*/ 32997 h 33885"/>
                              <a:gd name="csX4" fmla="*/ 12699 w 12698"/>
                              <a:gd name="csY4" fmla="*/ 33886 h 33885"/>
                              <a:gd name="csX5" fmla="*/ 127 w 12698"/>
                              <a:gd name="csY5" fmla="*/ 33886 h 33885"/>
                              <a:gd name="csX6" fmla="*/ 127 w 12698"/>
                              <a:gd name="csY6" fmla="*/ 32997 h 33885"/>
                              <a:gd name="csX7" fmla="*/ 2413 w 12698"/>
                              <a:gd name="csY7" fmla="*/ 32109 h 33885"/>
                              <a:gd name="csX8" fmla="*/ 2920 w 12698"/>
                              <a:gd name="csY8" fmla="*/ 29063 h 33885"/>
                              <a:gd name="csX9" fmla="*/ 2920 w 12698"/>
                              <a:gd name="csY9" fmla="*/ 4950 h 33885"/>
                              <a:gd name="csX10" fmla="*/ 2286 w 12698"/>
                              <a:gd name="csY10" fmla="*/ 1777 h 33885"/>
                              <a:gd name="csX11" fmla="*/ 0 w 12698"/>
                              <a:gd name="csY11" fmla="*/ 1015 h 33885"/>
                              <a:gd name="csX12" fmla="*/ 0 w 12698"/>
                              <a:gd name="csY12" fmla="*/ 127 h 33885"/>
                              <a:gd name="csX13" fmla="*/ 9778 w 12698"/>
                              <a:gd name="csY13" fmla="*/ 127 h 338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2698" h="33885">
                                <a:moveTo>
                                  <a:pt x="9905" y="0"/>
                                </a:moveTo>
                                <a:lnTo>
                                  <a:pt x="9905" y="29063"/>
                                </a:lnTo>
                                <a:cubicBezTo>
                                  <a:pt x="9905" y="30713"/>
                                  <a:pt x="10032" y="31728"/>
                                  <a:pt x="10413" y="32236"/>
                                </a:cubicBezTo>
                                <a:cubicBezTo>
                                  <a:pt x="10794" y="32743"/>
                                  <a:pt x="11556" y="32997"/>
                                  <a:pt x="12699" y="32997"/>
                                </a:cubicBezTo>
                                <a:lnTo>
                                  <a:pt x="12699" y="33886"/>
                                </a:lnTo>
                                <a:lnTo>
                                  <a:pt x="127" y="33886"/>
                                </a:lnTo>
                                <a:lnTo>
                                  <a:pt x="127" y="32997"/>
                                </a:lnTo>
                                <a:cubicBezTo>
                                  <a:pt x="1143" y="32997"/>
                                  <a:pt x="1905" y="32617"/>
                                  <a:pt x="2413" y="32109"/>
                                </a:cubicBezTo>
                                <a:cubicBezTo>
                                  <a:pt x="2794" y="31728"/>
                                  <a:pt x="2920" y="30713"/>
                                  <a:pt x="2920" y="29063"/>
                                </a:cubicBezTo>
                                <a:lnTo>
                                  <a:pt x="2920" y="4950"/>
                                </a:lnTo>
                                <a:cubicBezTo>
                                  <a:pt x="2920" y="3300"/>
                                  <a:pt x="2794" y="2284"/>
                                  <a:pt x="2286" y="1777"/>
                                </a:cubicBezTo>
                                <a:cubicBezTo>
                                  <a:pt x="1905" y="1269"/>
                                  <a:pt x="1143" y="1015"/>
                                  <a:pt x="0" y="1015"/>
                                </a:cubicBezTo>
                                <a:lnTo>
                                  <a:pt x="0" y="127"/>
                                </a:lnTo>
                                <a:lnTo>
                                  <a:pt x="9778" y="127"/>
                                </a:lnTo>
                                <a:close/>
                              </a:path>
                            </a:pathLst>
                          </a:custGeom>
                          <a:solidFill>
                            <a:srgbClr val="000000"/>
                          </a:solidFill>
                          <a:ln w="12688" cap="flat">
                            <a:noFill/>
                            <a:prstDash val="solid"/>
                            <a:miter/>
                          </a:ln>
                        </wps:spPr>
                        <wps:bodyPr/>
                      </wps:wsp>
                      <wps:wsp>
                        <wps:cNvPr id="800591807" name="Freeform: Shape 800591807"/>
                        <wps:cNvSpPr/>
                        <wps:spPr>
                          <a:xfrm>
                            <a:off x="153148" y="206486"/>
                            <a:ext cx="12698" cy="34647"/>
                          </a:xfrm>
                          <a:custGeom>
                            <a:avLst/>
                            <a:gdLst>
                              <a:gd name="csX0" fmla="*/ 9778 w 12698"/>
                              <a:gd name="csY0" fmla="*/ 11295 h 34647"/>
                              <a:gd name="csX1" fmla="*/ 9778 w 12698"/>
                              <a:gd name="csY1" fmla="*/ 29824 h 34647"/>
                              <a:gd name="csX2" fmla="*/ 10413 w 12698"/>
                              <a:gd name="csY2" fmla="*/ 32997 h 34647"/>
                              <a:gd name="csX3" fmla="*/ 12699 w 12698"/>
                              <a:gd name="csY3" fmla="*/ 33759 h 34647"/>
                              <a:gd name="csX4" fmla="*/ 12699 w 12698"/>
                              <a:gd name="csY4" fmla="*/ 34647 h 34647"/>
                              <a:gd name="csX5" fmla="*/ 127 w 12698"/>
                              <a:gd name="csY5" fmla="*/ 34647 h 34647"/>
                              <a:gd name="csX6" fmla="*/ 127 w 12698"/>
                              <a:gd name="csY6" fmla="*/ 33759 h 34647"/>
                              <a:gd name="csX7" fmla="*/ 2413 w 12698"/>
                              <a:gd name="csY7" fmla="*/ 32870 h 34647"/>
                              <a:gd name="csX8" fmla="*/ 2920 w 12698"/>
                              <a:gd name="csY8" fmla="*/ 29824 h 34647"/>
                              <a:gd name="csX9" fmla="*/ 2920 w 12698"/>
                              <a:gd name="csY9" fmla="*/ 16245 h 34647"/>
                              <a:gd name="csX10" fmla="*/ 2286 w 12698"/>
                              <a:gd name="csY10" fmla="*/ 13072 h 34647"/>
                              <a:gd name="csX11" fmla="*/ 0 w 12698"/>
                              <a:gd name="csY11" fmla="*/ 12311 h 34647"/>
                              <a:gd name="csX12" fmla="*/ 0 w 12698"/>
                              <a:gd name="csY12" fmla="*/ 11422 h 34647"/>
                              <a:gd name="csX13" fmla="*/ 9778 w 12698"/>
                              <a:gd name="csY13" fmla="*/ 11422 h 34647"/>
                              <a:gd name="csX14" fmla="*/ 6222 w 12698"/>
                              <a:gd name="csY14" fmla="*/ 0 h 34647"/>
                              <a:gd name="csX15" fmla="*/ 9016 w 12698"/>
                              <a:gd name="csY15" fmla="*/ 1142 h 34647"/>
                              <a:gd name="csX16" fmla="*/ 10159 w 12698"/>
                              <a:gd name="csY16" fmla="*/ 3807 h 34647"/>
                              <a:gd name="csX17" fmla="*/ 9016 w 12698"/>
                              <a:gd name="csY17" fmla="*/ 6599 h 34647"/>
                              <a:gd name="csX18" fmla="*/ 6349 w 12698"/>
                              <a:gd name="csY18" fmla="*/ 7742 h 34647"/>
                              <a:gd name="csX19" fmla="*/ 3556 w 12698"/>
                              <a:gd name="csY19" fmla="*/ 6599 h 34647"/>
                              <a:gd name="csX20" fmla="*/ 2413 w 12698"/>
                              <a:gd name="csY20" fmla="*/ 3807 h 34647"/>
                              <a:gd name="csX21" fmla="*/ 3556 w 12698"/>
                              <a:gd name="csY21" fmla="*/ 1142 h 34647"/>
                              <a:gd name="csX22" fmla="*/ 6349 w 12698"/>
                              <a:gd name="csY22" fmla="*/ 0 h 34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2698" h="34647">
                                <a:moveTo>
                                  <a:pt x="9778" y="11295"/>
                                </a:moveTo>
                                <a:lnTo>
                                  <a:pt x="9778" y="29824"/>
                                </a:lnTo>
                                <a:cubicBezTo>
                                  <a:pt x="9778" y="31474"/>
                                  <a:pt x="10032" y="32490"/>
                                  <a:pt x="10413" y="32997"/>
                                </a:cubicBezTo>
                                <a:cubicBezTo>
                                  <a:pt x="10794" y="33505"/>
                                  <a:pt x="11556" y="33759"/>
                                  <a:pt x="12699" y="33759"/>
                                </a:cubicBezTo>
                                <a:lnTo>
                                  <a:pt x="12699" y="34647"/>
                                </a:lnTo>
                                <a:lnTo>
                                  <a:pt x="127" y="34647"/>
                                </a:lnTo>
                                <a:lnTo>
                                  <a:pt x="127" y="33759"/>
                                </a:lnTo>
                                <a:cubicBezTo>
                                  <a:pt x="1143" y="33759"/>
                                  <a:pt x="1905" y="33378"/>
                                  <a:pt x="2413" y="32870"/>
                                </a:cubicBezTo>
                                <a:cubicBezTo>
                                  <a:pt x="2794" y="32490"/>
                                  <a:pt x="2920" y="31474"/>
                                  <a:pt x="2920" y="29824"/>
                                </a:cubicBezTo>
                                <a:lnTo>
                                  <a:pt x="2920" y="16245"/>
                                </a:lnTo>
                                <a:cubicBezTo>
                                  <a:pt x="2920" y="14595"/>
                                  <a:pt x="2667" y="13580"/>
                                  <a:pt x="2286" y="13072"/>
                                </a:cubicBezTo>
                                <a:cubicBezTo>
                                  <a:pt x="1905" y="12564"/>
                                  <a:pt x="1143" y="12311"/>
                                  <a:pt x="0" y="12311"/>
                                </a:cubicBezTo>
                                <a:lnTo>
                                  <a:pt x="0" y="11422"/>
                                </a:lnTo>
                                <a:lnTo>
                                  <a:pt x="9778" y="11422"/>
                                </a:lnTo>
                                <a:close/>
                                <a:moveTo>
                                  <a:pt x="6222" y="0"/>
                                </a:moveTo>
                                <a:cubicBezTo>
                                  <a:pt x="7238" y="0"/>
                                  <a:pt x="8254" y="381"/>
                                  <a:pt x="9016" y="1142"/>
                                </a:cubicBezTo>
                                <a:cubicBezTo>
                                  <a:pt x="9778" y="1904"/>
                                  <a:pt x="10159" y="2792"/>
                                  <a:pt x="10159" y="3807"/>
                                </a:cubicBezTo>
                                <a:cubicBezTo>
                                  <a:pt x="10159" y="4823"/>
                                  <a:pt x="9778" y="5838"/>
                                  <a:pt x="9016" y="6599"/>
                                </a:cubicBezTo>
                                <a:cubicBezTo>
                                  <a:pt x="8254" y="7361"/>
                                  <a:pt x="7365" y="7742"/>
                                  <a:pt x="6349" y="7742"/>
                                </a:cubicBezTo>
                                <a:cubicBezTo>
                                  <a:pt x="5333" y="7742"/>
                                  <a:pt x="4318" y="7361"/>
                                  <a:pt x="3556" y="6599"/>
                                </a:cubicBezTo>
                                <a:cubicBezTo>
                                  <a:pt x="2794" y="5838"/>
                                  <a:pt x="2413" y="4950"/>
                                  <a:pt x="2413" y="3807"/>
                                </a:cubicBezTo>
                                <a:cubicBezTo>
                                  <a:pt x="2413" y="2665"/>
                                  <a:pt x="2794" y="1904"/>
                                  <a:pt x="3556" y="1142"/>
                                </a:cubicBezTo>
                                <a:cubicBezTo>
                                  <a:pt x="4318" y="381"/>
                                  <a:pt x="5206" y="0"/>
                                  <a:pt x="6349" y="0"/>
                                </a:cubicBezTo>
                              </a:path>
                            </a:pathLst>
                          </a:custGeom>
                          <a:solidFill>
                            <a:srgbClr val="000000"/>
                          </a:solidFill>
                          <a:ln w="12688" cap="flat">
                            <a:noFill/>
                            <a:prstDash val="solid"/>
                            <a:miter/>
                          </a:ln>
                        </wps:spPr>
                        <wps:bodyPr/>
                      </wps:wsp>
                      <wps:wsp>
                        <wps:cNvPr id="743121594" name="Freeform: Shape 743121594"/>
                        <wps:cNvSpPr/>
                        <wps:spPr>
                          <a:xfrm>
                            <a:off x="167243" y="217020"/>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2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1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2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90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2"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1" y="10026"/>
                                </a:cubicBezTo>
                                <a:cubicBezTo>
                                  <a:pt x="3175" y="10026"/>
                                  <a:pt x="2286" y="9772"/>
                                  <a:pt x="1524" y="9138"/>
                                </a:cubicBezTo>
                                <a:cubicBezTo>
                                  <a:pt x="762" y="8503"/>
                                  <a:pt x="508" y="7742"/>
                                  <a:pt x="508" y="6853"/>
                                </a:cubicBezTo>
                                <a:cubicBezTo>
                                  <a:pt x="508" y="5584"/>
                                  <a:pt x="1016" y="4442"/>
                                  <a:pt x="1905" y="3427"/>
                                </a:cubicBezTo>
                                <a:cubicBezTo>
                                  <a:pt x="2794" y="2284"/>
                                  <a:pt x="4191" y="1523"/>
                                  <a:pt x="5841" y="888"/>
                                </a:cubicBezTo>
                                <a:cubicBezTo>
                                  <a:pt x="7492" y="254"/>
                                  <a:pt x="9270" y="0"/>
                                  <a:pt x="11175" y="0"/>
                                </a:cubicBezTo>
                                <a:cubicBezTo>
                                  <a:pt x="13461" y="0"/>
                                  <a:pt x="15112" y="508"/>
                                  <a:pt x="16382" y="1396"/>
                                </a:cubicBezTo>
                                <a:cubicBezTo>
                                  <a:pt x="17652"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90" y="24367"/>
                                </a:cubicBezTo>
                                <a:cubicBezTo>
                                  <a:pt x="15620" y="24367"/>
                                  <a:pt x="14477"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1895845362" name="Freeform: Shape 1895845362"/>
                        <wps:cNvSpPr/>
                        <wps:spPr>
                          <a:xfrm>
                            <a:off x="190101" y="217147"/>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048"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121462069" name="Freeform: Shape 1121462069"/>
                        <wps:cNvSpPr/>
                        <wps:spPr>
                          <a:xfrm>
                            <a:off x="228198" y="206486"/>
                            <a:ext cx="37207" cy="35408"/>
                          </a:xfrm>
                          <a:custGeom>
                            <a:avLst/>
                            <a:gdLst>
                              <a:gd name="csX0" fmla="*/ 33144 w 37207"/>
                              <a:gd name="csY0" fmla="*/ 0 h 35408"/>
                              <a:gd name="csX1" fmla="*/ 33144 w 37207"/>
                              <a:gd name="csY1" fmla="*/ 11930 h 35408"/>
                              <a:gd name="csX2" fmla="*/ 32255 w 37207"/>
                              <a:gd name="csY2" fmla="*/ 11930 h 35408"/>
                              <a:gd name="csX3" fmla="*/ 27176 w 37207"/>
                              <a:gd name="csY3" fmla="*/ 4442 h 35408"/>
                              <a:gd name="csX4" fmla="*/ 19811 w 37207"/>
                              <a:gd name="csY4" fmla="*/ 1904 h 35408"/>
                              <a:gd name="csX5" fmla="*/ 13461 w 37207"/>
                              <a:gd name="csY5" fmla="*/ 4061 h 35408"/>
                              <a:gd name="csX6" fmla="*/ 9905 w 37207"/>
                              <a:gd name="csY6" fmla="*/ 10026 h 35408"/>
                              <a:gd name="csX7" fmla="*/ 8889 w 37207"/>
                              <a:gd name="csY7" fmla="*/ 17895 h 35408"/>
                              <a:gd name="csX8" fmla="*/ 10032 w 37207"/>
                              <a:gd name="csY8" fmla="*/ 26398 h 35408"/>
                              <a:gd name="csX9" fmla="*/ 13715 w 37207"/>
                              <a:gd name="csY9" fmla="*/ 31855 h 35408"/>
                              <a:gd name="csX10" fmla="*/ 19811 w 37207"/>
                              <a:gd name="csY10" fmla="*/ 33632 h 35408"/>
                              <a:gd name="csX11" fmla="*/ 22350 w 37207"/>
                              <a:gd name="csY11" fmla="*/ 33378 h 35408"/>
                              <a:gd name="csX12" fmla="*/ 25017 w 37207"/>
                              <a:gd name="csY12" fmla="*/ 32617 h 35408"/>
                              <a:gd name="csX13" fmla="*/ 25017 w 37207"/>
                              <a:gd name="csY13" fmla="*/ 25509 h 35408"/>
                              <a:gd name="csX14" fmla="*/ 24763 w 37207"/>
                              <a:gd name="csY14" fmla="*/ 22971 h 35408"/>
                              <a:gd name="csX15" fmla="*/ 23620 w 37207"/>
                              <a:gd name="csY15" fmla="*/ 21829 h 35408"/>
                              <a:gd name="csX16" fmla="*/ 21588 w 37207"/>
                              <a:gd name="csY16" fmla="*/ 21321 h 35408"/>
                              <a:gd name="csX17" fmla="*/ 20699 w 37207"/>
                              <a:gd name="csY17" fmla="*/ 21321 h 35408"/>
                              <a:gd name="csX18" fmla="*/ 20699 w 37207"/>
                              <a:gd name="csY18" fmla="*/ 20433 h 35408"/>
                              <a:gd name="csX19" fmla="*/ 37208 w 37207"/>
                              <a:gd name="csY19" fmla="*/ 20433 h 35408"/>
                              <a:gd name="csX20" fmla="*/ 37208 w 37207"/>
                              <a:gd name="csY20" fmla="*/ 21321 h 35408"/>
                              <a:gd name="csX21" fmla="*/ 34541 w 37207"/>
                              <a:gd name="csY21" fmla="*/ 21829 h 35408"/>
                              <a:gd name="csX22" fmla="*/ 33398 w 37207"/>
                              <a:gd name="csY22" fmla="*/ 23098 h 35408"/>
                              <a:gd name="csX23" fmla="*/ 33144 w 37207"/>
                              <a:gd name="csY23" fmla="*/ 25383 h 35408"/>
                              <a:gd name="csX24" fmla="*/ 33144 w 37207"/>
                              <a:gd name="csY24" fmla="*/ 32490 h 35408"/>
                              <a:gd name="csX25" fmla="*/ 26414 w 37207"/>
                              <a:gd name="csY25" fmla="*/ 34647 h 35408"/>
                              <a:gd name="csX26" fmla="*/ 19175 w 37207"/>
                              <a:gd name="csY26" fmla="*/ 35409 h 35408"/>
                              <a:gd name="csX27" fmla="*/ 11175 w 37207"/>
                              <a:gd name="csY27" fmla="*/ 34140 h 35408"/>
                              <a:gd name="csX28" fmla="*/ 5588 w 37207"/>
                              <a:gd name="csY28" fmla="*/ 30713 h 35408"/>
                              <a:gd name="csX29" fmla="*/ 1778 w 37207"/>
                              <a:gd name="csY29" fmla="*/ 25890 h 35408"/>
                              <a:gd name="csX30" fmla="*/ 0 w 37207"/>
                              <a:gd name="csY30" fmla="*/ 18149 h 35408"/>
                              <a:gd name="csX31" fmla="*/ 5334 w 37207"/>
                              <a:gd name="csY31" fmla="*/ 5203 h 35408"/>
                              <a:gd name="csX32" fmla="*/ 18922 w 37207"/>
                              <a:gd name="csY32" fmla="*/ 0 h 35408"/>
                              <a:gd name="csX33" fmla="*/ 23493 w 37207"/>
                              <a:gd name="csY33" fmla="*/ 381 h 35408"/>
                              <a:gd name="csX34" fmla="*/ 27049 w 37207"/>
                              <a:gd name="csY34" fmla="*/ 1523 h 35408"/>
                              <a:gd name="csX35" fmla="*/ 29969 w 37207"/>
                              <a:gd name="csY35" fmla="*/ 2411 h 35408"/>
                              <a:gd name="csX36" fmla="*/ 31239 w 37207"/>
                              <a:gd name="csY36" fmla="*/ 1904 h 35408"/>
                              <a:gd name="csX37" fmla="*/ 32382 w 37207"/>
                              <a:gd name="csY37" fmla="*/ 0 h 35408"/>
                              <a:gd name="csX38" fmla="*/ 33271 w 37207"/>
                              <a:gd name="csY38" fmla="*/ 0 h 3540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37207" h="35408">
                                <a:moveTo>
                                  <a:pt x="33144" y="0"/>
                                </a:moveTo>
                                <a:lnTo>
                                  <a:pt x="33144" y="11930"/>
                                </a:lnTo>
                                <a:lnTo>
                                  <a:pt x="32255" y="11930"/>
                                </a:lnTo>
                                <a:cubicBezTo>
                                  <a:pt x="31112" y="8630"/>
                                  <a:pt x="29461" y="6219"/>
                                  <a:pt x="27176" y="4442"/>
                                </a:cubicBezTo>
                                <a:cubicBezTo>
                                  <a:pt x="25017" y="2792"/>
                                  <a:pt x="22477" y="1904"/>
                                  <a:pt x="19811" y="1904"/>
                                </a:cubicBezTo>
                                <a:cubicBezTo>
                                  <a:pt x="17143" y="1904"/>
                                  <a:pt x="15112" y="2665"/>
                                  <a:pt x="13461" y="4061"/>
                                </a:cubicBezTo>
                                <a:cubicBezTo>
                                  <a:pt x="11810" y="5457"/>
                                  <a:pt x="10540" y="7488"/>
                                  <a:pt x="9905" y="10026"/>
                                </a:cubicBezTo>
                                <a:cubicBezTo>
                                  <a:pt x="9143" y="12564"/>
                                  <a:pt x="8889" y="15230"/>
                                  <a:pt x="8889" y="17895"/>
                                </a:cubicBezTo>
                                <a:cubicBezTo>
                                  <a:pt x="8889" y="21194"/>
                                  <a:pt x="9270" y="23987"/>
                                  <a:pt x="10032" y="26398"/>
                                </a:cubicBezTo>
                                <a:cubicBezTo>
                                  <a:pt x="10794" y="28809"/>
                                  <a:pt x="12064" y="30586"/>
                                  <a:pt x="13715" y="31855"/>
                                </a:cubicBezTo>
                                <a:cubicBezTo>
                                  <a:pt x="15493" y="32997"/>
                                  <a:pt x="17524" y="33632"/>
                                  <a:pt x="19811" y="33632"/>
                                </a:cubicBezTo>
                                <a:cubicBezTo>
                                  <a:pt x="20572" y="33632"/>
                                  <a:pt x="21461" y="33632"/>
                                  <a:pt x="22350" y="33378"/>
                                </a:cubicBezTo>
                                <a:cubicBezTo>
                                  <a:pt x="23239" y="33251"/>
                                  <a:pt x="24128" y="32997"/>
                                  <a:pt x="25017" y="32617"/>
                                </a:cubicBezTo>
                                <a:lnTo>
                                  <a:pt x="25017" y="25509"/>
                                </a:lnTo>
                                <a:cubicBezTo>
                                  <a:pt x="25017" y="24240"/>
                                  <a:pt x="25017" y="23352"/>
                                  <a:pt x="24763" y="22971"/>
                                </a:cubicBezTo>
                                <a:cubicBezTo>
                                  <a:pt x="24636" y="22590"/>
                                  <a:pt x="24128" y="22210"/>
                                  <a:pt x="23620" y="21829"/>
                                </a:cubicBezTo>
                                <a:cubicBezTo>
                                  <a:pt x="22985" y="21575"/>
                                  <a:pt x="22350" y="21321"/>
                                  <a:pt x="21588" y="21321"/>
                                </a:cubicBezTo>
                                <a:lnTo>
                                  <a:pt x="20699" y="21321"/>
                                </a:lnTo>
                                <a:lnTo>
                                  <a:pt x="20699" y="20433"/>
                                </a:lnTo>
                                <a:lnTo>
                                  <a:pt x="37208" y="20433"/>
                                </a:lnTo>
                                <a:lnTo>
                                  <a:pt x="37208" y="21321"/>
                                </a:lnTo>
                                <a:cubicBezTo>
                                  <a:pt x="35938" y="21321"/>
                                  <a:pt x="35049" y="21575"/>
                                  <a:pt x="34541" y="21829"/>
                                </a:cubicBezTo>
                                <a:cubicBezTo>
                                  <a:pt x="34033" y="22083"/>
                                  <a:pt x="33652" y="22464"/>
                                  <a:pt x="33398" y="23098"/>
                                </a:cubicBezTo>
                                <a:cubicBezTo>
                                  <a:pt x="33271" y="23352"/>
                                  <a:pt x="33144" y="24240"/>
                                  <a:pt x="33144" y="25383"/>
                                </a:cubicBezTo>
                                <a:lnTo>
                                  <a:pt x="33144" y="32490"/>
                                </a:lnTo>
                                <a:cubicBezTo>
                                  <a:pt x="30985" y="33505"/>
                                  <a:pt x="28699" y="34140"/>
                                  <a:pt x="26414" y="34647"/>
                                </a:cubicBezTo>
                                <a:cubicBezTo>
                                  <a:pt x="24128" y="35155"/>
                                  <a:pt x="21588" y="35409"/>
                                  <a:pt x="19175" y="35409"/>
                                </a:cubicBezTo>
                                <a:cubicBezTo>
                                  <a:pt x="16001" y="35409"/>
                                  <a:pt x="13334" y="35028"/>
                                  <a:pt x="11175" y="34140"/>
                                </a:cubicBezTo>
                                <a:cubicBezTo>
                                  <a:pt x="9016" y="33251"/>
                                  <a:pt x="7238" y="32109"/>
                                  <a:pt x="5588" y="30713"/>
                                </a:cubicBezTo>
                                <a:cubicBezTo>
                                  <a:pt x="3937" y="29317"/>
                                  <a:pt x="2667" y="27667"/>
                                  <a:pt x="1778" y="25890"/>
                                </a:cubicBezTo>
                                <a:cubicBezTo>
                                  <a:pt x="635" y="23606"/>
                                  <a:pt x="0" y="21068"/>
                                  <a:pt x="0" y="18149"/>
                                </a:cubicBezTo>
                                <a:cubicBezTo>
                                  <a:pt x="0" y="13072"/>
                                  <a:pt x="1778" y="8757"/>
                                  <a:pt x="5334" y="5203"/>
                                </a:cubicBezTo>
                                <a:cubicBezTo>
                                  <a:pt x="8889" y="1650"/>
                                  <a:pt x="13461" y="0"/>
                                  <a:pt x="18922" y="0"/>
                                </a:cubicBezTo>
                                <a:cubicBezTo>
                                  <a:pt x="20572" y="0"/>
                                  <a:pt x="22096" y="127"/>
                                  <a:pt x="23493" y="381"/>
                                </a:cubicBezTo>
                                <a:cubicBezTo>
                                  <a:pt x="24255" y="508"/>
                                  <a:pt x="25398" y="888"/>
                                  <a:pt x="27049" y="1523"/>
                                </a:cubicBezTo>
                                <a:cubicBezTo>
                                  <a:pt x="28699" y="2158"/>
                                  <a:pt x="29716" y="2411"/>
                                  <a:pt x="29969" y="2411"/>
                                </a:cubicBezTo>
                                <a:cubicBezTo>
                                  <a:pt x="30477" y="2411"/>
                                  <a:pt x="30858" y="2284"/>
                                  <a:pt x="31239" y="1904"/>
                                </a:cubicBezTo>
                                <a:cubicBezTo>
                                  <a:pt x="31620" y="1523"/>
                                  <a:pt x="32001" y="888"/>
                                  <a:pt x="32382" y="0"/>
                                </a:cubicBezTo>
                                <a:lnTo>
                                  <a:pt x="33271" y="0"/>
                                </a:lnTo>
                                <a:close/>
                              </a:path>
                            </a:pathLst>
                          </a:custGeom>
                          <a:solidFill>
                            <a:srgbClr val="000000"/>
                          </a:solidFill>
                          <a:ln w="12688" cap="flat">
                            <a:noFill/>
                            <a:prstDash val="solid"/>
                            <a:miter/>
                          </a:ln>
                        </wps:spPr>
                        <wps:bodyPr/>
                      </wps:wsp>
                      <wps:wsp>
                        <wps:cNvPr id="1756095842" name="Freeform: Shape 1756095842"/>
                        <wps:cNvSpPr/>
                        <wps:spPr>
                          <a:xfrm>
                            <a:off x="266802" y="216893"/>
                            <a:ext cx="21841" cy="24874"/>
                          </a:xfrm>
                          <a:custGeom>
                            <a:avLst/>
                            <a:gdLst>
                              <a:gd name="csX0" fmla="*/ 10794 w 21841"/>
                              <a:gd name="csY0" fmla="*/ 1904 h 24874"/>
                              <a:gd name="csX1" fmla="*/ 8635 w 21841"/>
                              <a:gd name="csY1" fmla="*/ 2919 h 24874"/>
                              <a:gd name="csX2" fmla="*/ 7492 w 21841"/>
                              <a:gd name="csY2" fmla="*/ 6726 h 24874"/>
                              <a:gd name="csX3" fmla="*/ 7238 w 21841"/>
                              <a:gd name="csY3" fmla="*/ 14595 h 24874"/>
                              <a:gd name="csX4" fmla="*/ 7619 w 21841"/>
                              <a:gd name="csY4" fmla="*/ 19545 h 24874"/>
                              <a:gd name="csX5" fmla="*/ 8762 w 21841"/>
                              <a:gd name="csY5" fmla="*/ 22210 h 24874"/>
                              <a:gd name="csX6" fmla="*/ 10794 w 21841"/>
                              <a:gd name="csY6" fmla="*/ 23098 h 24874"/>
                              <a:gd name="csX7" fmla="*/ 12699 w 21841"/>
                              <a:gd name="csY7" fmla="*/ 22464 h 24874"/>
                              <a:gd name="csX8" fmla="*/ 13969 w 21841"/>
                              <a:gd name="csY8" fmla="*/ 20052 h 24874"/>
                              <a:gd name="csX9" fmla="*/ 14477 w 21841"/>
                              <a:gd name="csY9" fmla="*/ 10407 h 24874"/>
                              <a:gd name="csX10" fmla="*/ 13969 w 21841"/>
                              <a:gd name="csY10" fmla="*/ 4569 h 24874"/>
                              <a:gd name="csX11" fmla="*/ 12572 w 21841"/>
                              <a:gd name="csY11" fmla="*/ 2284 h 24874"/>
                              <a:gd name="csX12" fmla="*/ 10921 w 21841"/>
                              <a:gd name="csY12" fmla="*/ 1777 h 24874"/>
                              <a:gd name="csX13" fmla="*/ 10794 w 21841"/>
                              <a:gd name="csY13" fmla="*/ 127 h 24874"/>
                              <a:gd name="csX14" fmla="*/ 16509 w 21841"/>
                              <a:gd name="csY14" fmla="*/ 1650 h 24874"/>
                              <a:gd name="csX15" fmla="*/ 20445 w 21841"/>
                              <a:gd name="csY15" fmla="*/ 6092 h 24874"/>
                              <a:gd name="csX16" fmla="*/ 21842 w 21841"/>
                              <a:gd name="csY16" fmla="*/ 12437 h 24874"/>
                              <a:gd name="csX17" fmla="*/ 19302 w 21841"/>
                              <a:gd name="csY17" fmla="*/ 20814 h 24874"/>
                              <a:gd name="csX18" fmla="*/ 10921 w 21841"/>
                              <a:gd name="csY18" fmla="*/ 24875 h 24874"/>
                              <a:gd name="csX19" fmla="*/ 2794 w 21841"/>
                              <a:gd name="csY19" fmla="*/ 21194 h 24874"/>
                              <a:gd name="csX20" fmla="*/ 0 w 21841"/>
                              <a:gd name="csY20" fmla="*/ 12564 h 24874"/>
                              <a:gd name="csX21" fmla="*/ 2921 w 21841"/>
                              <a:gd name="csY21" fmla="*/ 3807 h 24874"/>
                              <a:gd name="csX22" fmla="*/ 10921 w 21841"/>
                              <a:gd name="csY22" fmla="*/ 0 h 248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21841" h="24874">
                                <a:moveTo>
                                  <a:pt x="10794" y="1904"/>
                                </a:moveTo>
                                <a:cubicBezTo>
                                  <a:pt x="9905" y="1904"/>
                                  <a:pt x="9270" y="2284"/>
                                  <a:pt x="8635" y="2919"/>
                                </a:cubicBezTo>
                                <a:cubicBezTo>
                                  <a:pt x="8000" y="3554"/>
                                  <a:pt x="7619" y="4823"/>
                                  <a:pt x="7492" y="6726"/>
                                </a:cubicBezTo>
                                <a:cubicBezTo>
                                  <a:pt x="7366" y="8630"/>
                                  <a:pt x="7238" y="11168"/>
                                  <a:pt x="7238" y="14595"/>
                                </a:cubicBezTo>
                                <a:cubicBezTo>
                                  <a:pt x="7238" y="16372"/>
                                  <a:pt x="7366" y="18022"/>
                                  <a:pt x="7619" y="19545"/>
                                </a:cubicBezTo>
                                <a:cubicBezTo>
                                  <a:pt x="7746" y="20687"/>
                                  <a:pt x="8254" y="21575"/>
                                  <a:pt x="8762" y="22210"/>
                                </a:cubicBezTo>
                                <a:cubicBezTo>
                                  <a:pt x="9397" y="22844"/>
                                  <a:pt x="10032" y="23098"/>
                                  <a:pt x="10794" y="23098"/>
                                </a:cubicBezTo>
                                <a:cubicBezTo>
                                  <a:pt x="11556" y="23098"/>
                                  <a:pt x="12191" y="22844"/>
                                  <a:pt x="12699" y="22464"/>
                                </a:cubicBezTo>
                                <a:cubicBezTo>
                                  <a:pt x="13334" y="21829"/>
                                  <a:pt x="13842" y="21068"/>
                                  <a:pt x="13969" y="20052"/>
                                </a:cubicBezTo>
                                <a:cubicBezTo>
                                  <a:pt x="14350" y="18529"/>
                                  <a:pt x="14477" y="15230"/>
                                  <a:pt x="14477" y="10407"/>
                                </a:cubicBezTo>
                                <a:cubicBezTo>
                                  <a:pt x="14477" y="7615"/>
                                  <a:pt x="14350" y="5584"/>
                                  <a:pt x="13969" y="4569"/>
                                </a:cubicBezTo>
                                <a:cubicBezTo>
                                  <a:pt x="13715" y="3554"/>
                                  <a:pt x="13207" y="2792"/>
                                  <a:pt x="12572" y="2284"/>
                                </a:cubicBezTo>
                                <a:cubicBezTo>
                                  <a:pt x="12191" y="1904"/>
                                  <a:pt x="11556" y="1777"/>
                                  <a:pt x="10921" y="1777"/>
                                </a:cubicBezTo>
                                <a:moveTo>
                                  <a:pt x="10794" y="127"/>
                                </a:moveTo>
                                <a:cubicBezTo>
                                  <a:pt x="12826" y="127"/>
                                  <a:pt x="14731" y="635"/>
                                  <a:pt x="16509" y="1650"/>
                                </a:cubicBezTo>
                                <a:cubicBezTo>
                                  <a:pt x="18286" y="2665"/>
                                  <a:pt x="19556" y="4188"/>
                                  <a:pt x="20445" y="6092"/>
                                </a:cubicBezTo>
                                <a:cubicBezTo>
                                  <a:pt x="21334" y="7995"/>
                                  <a:pt x="21842" y="10153"/>
                                  <a:pt x="21842" y="12437"/>
                                </a:cubicBezTo>
                                <a:cubicBezTo>
                                  <a:pt x="21842" y="15737"/>
                                  <a:pt x="20953" y="18529"/>
                                  <a:pt x="19302" y="20814"/>
                                </a:cubicBezTo>
                                <a:cubicBezTo>
                                  <a:pt x="17271" y="23479"/>
                                  <a:pt x="14477" y="24875"/>
                                  <a:pt x="10921" y="24875"/>
                                </a:cubicBezTo>
                                <a:cubicBezTo>
                                  <a:pt x="7366" y="24875"/>
                                  <a:pt x="4699" y="23606"/>
                                  <a:pt x="2794" y="21194"/>
                                </a:cubicBezTo>
                                <a:cubicBezTo>
                                  <a:pt x="889" y="18783"/>
                                  <a:pt x="0" y="15864"/>
                                  <a:pt x="0" y="12564"/>
                                </a:cubicBezTo>
                                <a:cubicBezTo>
                                  <a:pt x="0" y="9265"/>
                                  <a:pt x="1016" y="6346"/>
                                  <a:pt x="2921" y="3807"/>
                                </a:cubicBezTo>
                                <a:cubicBezTo>
                                  <a:pt x="4826" y="1269"/>
                                  <a:pt x="7492" y="0"/>
                                  <a:pt x="10921" y="0"/>
                                </a:cubicBezTo>
                              </a:path>
                            </a:pathLst>
                          </a:custGeom>
                          <a:solidFill>
                            <a:srgbClr val="000000"/>
                          </a:solidFill>
                          <a:ln w="12688" cap="flat">
                            <a:noFill/>
                            <a:prstDash val="solid"/>
                            <a:miter/>
                          </a:ln>
                        </wps:spPr>
                        <wps:bodyPr/>
                      </wps:wsp>
                      <wps:wsp>
                        <wps:cNvPr id="1949088466" name="Freeform: Shape 1949088466"/>
                        <wps:cNvSpPr/>
                        <wps:spPr>
                          <a:xfrm>
                            <a:off x="287882" y="217528"/>
                            <a:ext cx="24381" cy="24240"/>
                          </a:xfrm>
                          <a:custGeom>
                            <a:avLst/>
                            <a:gdLst>
                              <a:gd name="csX0" fmla="*/ 11683 w 24381"/>
                              <a:gd name="csY0" fmla="*/ 24240 h 24240"/>
                              <a:gd name="csX1" fmla="*/ 3809 w 24381"/>
                              <a:gd name="csY1" fmla="*/ 6092 h 24240"/>
                              <a:gd name="csX2" fmla="*/ 1651 w 24381"/>
                              <a:gd name="csY2" fmla="*/ 1904 h 24240"/>
                              <a:gd name="csX3" fmla="*/ 0 w 24381"/>
                              <a:gd name="csY3" fmla="*/ 1015 h 24240"/>
                              <a:gd name="csX4" fmla="*/ 0 w 24381"/>
                              <a:gd name="csY4" fmla="*/ 127 h 24240"/>
                              <a:gd name="csX5" fmla="*/ 12445 w 24381"/>
                              <a:gd name="csY5" fmla="*/ 127 h 24240"/>
                              <a:gd name="csX6" fmla="*/ 12445 w 24381"/>
                              <a:gd name="csY6" fmla="*/ 1015 h 24240"/>
                              <a:gd name="csX7" fmla="*/ 10794 w 24381"/>
                              <a:gd name="csY7" fmla="*/ 1396 h 24240"/>
                              <a:gd name="csX8" fmla="*/ 10159 w 24381"/>
                              <a:gd name="csY8" fmla="*/ 2665 h 24240"/>
                              <a:gd name="csX9" fmla="*/ 11302 w 24381"/>
                              <a:gd name="csY9" fmla="*/ 6092 h 24240"/>
                              <a:gd name="csX10" fmla="*/ 15112 w 24381"/>
                              <a:gd name="csY10" fmla="*/ 14849 h 24240"/>
                              <a:gd name="csX11" fmla="*/ 18159 w 24381"/>
                              <a:gd name="csY11" fmla="*/ 7234 h 24240"/>
                              <a:gd name="csX12" fmla="*/ 19429 w 24381"/>
                              <a:gd name="csY12" fmla="*/ 2665 h 24240"/>
                              <a:gd name="csX13" fmla="*/ 18794 w 24381"/>
                              <a:gd name="csY13" fmla="*/ 1396 h 24240"/>
                              <a:gd name="csX14" fmla="*/ 16763 w 24381"/>
                              <a:gd name="csY14" fmla="*/ 888 h 24240"/>
                              <a:gd name="csX15" fmla="*/ 16763 w 24381"/>
                              <a:gd name="csY15" fmla="*/ 0 h 24240"/>
                              <a:gd name="csX16" fmla="*/ 24382 w 24381"/>
                              <a:gd name="csY16" fmla="*/ 0 h 24240"/>
                              <a:gd name="csX17" fmla="*/ 24382 w 24381"/>
                              <a:gd name="csY17" fmla="*/ 888 h 24240"/>
                              <a:gd name="csX18" fmla="*/ 22604 w 24381"/>
                              <a:gd name="csY18" fmla="*/ 1777 h 24240"/>
                              <a:gd name="csX19" fmla="*/ 20445 w 24381"/>
                              <a:gd name="csY19" fmla="*/ 5711 h 24240"/>
                              <a:gd name="csX20" fmla="*/ 12699 w 24381"/>
                              <a:gd name="csY20" fmla="*/ 23987 h 24240"/>
                              <a:gd name="csX21" fmla="*/ 11556 w 24381"/>
                              <a:gd name="csY21" fmla="*/ 23987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24381" h="24240">
                                <a:moveTo>
                                  <a:pt x="11683" y="24240"/>
                                </a:moveTo>
                                <a:lnTo>
                                  <a:pt x="3809" y="6092"/>
                                </a:lnTo>
                                <a:cubicBezTo>
                                  <a:pt x="2794" y="3934"/>
                                  <a:pt x="2159" y="2538"/>
                                  <a:pt x="1651" y="1904"/>
                                </a:cubicBezTo>
                                <a:cubicBezTo>
                                  <a:pt x="1270" y="1523"/>
                                  <a:pt x="635" y="1142"/>
                                  <a:pt x="0" y="1015"/>
                                </a:cubicBezTo>
                                <a:lnTo>
                                  <a:pt x="0" y="127"/>
                                </a:lnTo>
                                <a:lnTo>
                                  <a:pt x="12445" y="127"/>
                                </a:lnTo>
                                <a:lnTo>
                                  <a:pt x="12445" y="1015"/>
                                </a:lnTo>
                                <a:cubicBezTo>
                                  <a:pt x="11683" y="1015"/>
                                  <a:pt x="11175" y="1142"/>
                                  <a:pt x="10794" y="1396"/>
                                </a:cubicBezTo>
                                <a:cubicBezTo>
                                  <a:pt x="10413" y="1777"/>
                                  <a:pt x="10159" y="2158"/>
                                  <a:pt x="10159" y="2665"/>
                                </a:cubicBezTo>
                                <a:cubicBezTo>
                                  <a:pt x="10159" y="3300"/>
                                  <a:pt x="10540" y="4442"/>
                                  <a:pt x="11302" y="6092"/>
                                </a:cubicBezTo>
                                <a:lnTo>
                                  <a:pt x="15112" y="14849"/>
                                </a:lnTo>
                                <a:lnTo>
                                  <a:pt x="18159" y="7234"/>
                                </a:lnTo>
                                <a:cubicBezTo>
                                  <a:pt x="19048" y="5077"/>
                                  <a:pt x="19429" y="3554"/>
                                  <a:pt x="19429" y="2665"/>
                                </a:cubicBezTo>
                                <a:cubicBezTo>
                                  <a:pt x="19429" y="2158"/>
                                  <a:pt x="19175" y="1777"/>
                                  <a:pt x="18794" y="1396"/>
                                </a:cubicBezTo>
                                <a:cubicBezTo>
                                  <a:pt x="18413" y="1015"/>
                                  <a:pt x="17778" y="888"/>
                                  <a:pt x="16763" y="888"/>
                                </a:cubicBezTo>
                                <a:lnTo>
                                  <a:pt x="16763" y="0"/>
                                </a:lnTo>
                                <a:lnTo>
                                  <a:pt x="24382" y="0"/>
                                </a:lnTo>
                                <a:lnTo>
                                  <a:pt x="24382" y="888"/>
                                </a:lnTo>
                                <a:cubicBezTo>
                                  <a:pt x="23620" y="888"/>
                                  <a:pt x="22985" y="1269"/>
                                  <a:pt x="22604" y="1777"/>
                                </a:cubicBezTo>
                                <a:cubicBezTo>
                                  <a:pt x="22096" y="2284"/>
                                  <a:pt x="21461" y="3554"/>
                                  <a:pt x="20445" y="5711"/>
                                </a:cubicBezTo>
                                <a:lnTo>
                                  <a:pt x="12699" y="23987"/>
                                </a:lnTo>
                                <a:lnTo>
                                  <a:pt x="11556" y="23987"/>
                                </a:lnTo>
                                <a:close/>
                              </a:path>
                            </a:pathLst>
                          </a:custGeom>
                          <a:solidFill>
                            <a:srgbClr val="000000"/>
                          </a:solidFill>
                          <a:ln w="12688" cap="flat">
                            <a:noFill/>
                            <a:prstDash val="solid"/>
                            <a:miter/>
                          </a:ln>
                        </wps:spPr>
                        <wps:bodyPr/>
                      </wps:wsp>
                      <wps:wsp>
                        <wps:cNvPr id="717252260" name="Freeform: Shape 717252260"/>
                        <wps:cNvSpPr/>
                        <wps:spPr>
                          <a:xfrm>
                            <a:off x="311248" y="217020"/>
                            <a:ext cx="19556" cy="24621"/>
                          </a:xfrm>
                          <a:custGeom>
                            <a:avLst/>
                            <a:gdLst>
                              <a:gd name="csX0" fmla="*/ 13461 w 19556"/>
                              <a:gd name="csY0" fmla="*/ 9899 h 24621"/>
                              <a:gd name="csX1" fmla="*/ 12953 w 19556"/>
                              <a:gd name="csY1" fmla="*/ 4442 h 24621"/>
                              <a:gd name="csX2" fmla="*/ 11556 w 19556"/>
                              <a:gd name="csY2" fmla="*/ 2158 h 24621"/>
                              <a:gd name="csX3" fmla="*/ 10159 w 19556"/>
                              <a:gd name="csY3" fmla="*/ 1650 h 24621"/>
                              <a:gd name="csX4" fmla="*/ 8000 w 19556"/>
                              <a:gd name="csY4" fmla="*/ 2919 h 24621"/>
                              <a:gd name="csX5" fmla="*/ 6477 w 19556"/>
                              <a:gd name="csY5" fmla="*/ 9011 h 24621"/>
                              <a:gd name="csX6" fmla="*/ 6477 w 19556"/>
                              <a:gd name="csY6" fmla="*/ 9899 h 24621"/>
                              <a:gd name="csX7" fmla="*/ 13334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1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461" y="9899"/>
                                </a:moveTo>
                                <a:cubicBezTo>
                                  <a:pt x="13461" y="7234"/>
                                  <a:pt x="13334" y="5330"/>
                                  <a:pt x="12953" y="4442"/>
                                </a:cubicBezTo>
                                <a:cubicBezTo>
                                  <a:pt x="12699" y="3427"/>
                                  <a:pt x="12191" y="2665"/>
                                  <a:pt x="11556" y="2158"/>
                                </a:cubicBezTo>
                                <a:cubicBezTo>
                                  <a:pt x="11175" y="1904"/>
                                  <a:pt x="10794" y="1650"/>
                                  <a:pt x="10159" y="1650"/>
                                </a:cubicBezTo>
                                <a:cubicBezTo>
                                  <a:pt x="9270" y="1650"/>
                                  <a:pt x="8635" y="2031"/>
                                  <a:pt x="8000" y="2919"/>
                                </a:cubicBezTo>
                                <a:cubicBezTo>
                                  <a:pt x="6985" y="4442"/>
                                  <a:pt x="6477" y="6473"/>
                                  <a:pt x="6477" y="9011"/>
                                </a:cubicBezTo>
                                <a:lnTo>
                                  <a:pt x="6477" y="9899"/>
                                </a:lnTo>
                                <a:lnTo>
                                  <a:pt x="13334" y="9899"/>
                                </a:lnTo>
                                <a:close/>
                                <a:moveTo>
                                  <a:pt x="19556" y="11549"/>
                                </a:moveTo>
                                <a:lnTo>
                                  <a:pt x="6730" y="11549"/>
                                </a:lnTo>
                                <a:cubicBezTo>
                                  <a:pt x="6857" y="14595"/>
                                  <a:pt x="7746" y="17133"/>
                                  <a:pt x="9143" y="18910"/>
                                </a:cubicBezTo>
                                <a:cubicBezTo>
                                  <a:pt x="10286" y="20306"/>
                                  <a:pt x="11683" y="20941"/>
                                  <a:pt x="13334" y="20941"/>
                                </a:cubicBezTo>
                                <a:cubicBezTo>
                                  <a:pt x="14350" y="20941"/>
                                  <a:pt x="15239" y="20687"/>
                                  <a:pt x="16001" y="20052"/>
                                </a:cubicBezTo>
                                <a:cubicBezTo>
                                  <a:pt x="16763" y="19545"/>
                                  <a:pt x="17652" y="18529"/>
                                  <a:pt x="18667" y="17006"/>
                                </a:cubicBezTo>
                                <a:lnTo>
                                  <a:pt x="19556" y="17514"/>
                                </a:lnTo>
                                <a:cubicBezTo>
                                  <a:pt x="18286" y="20052"/>
                                  <a:pt x="16890" y="21956"/>
                                  <a:pt x="15365" y="22971"/>
                                </a:cubicBezTo>
                                <a:cubicBezTo>
                                  <a:pt x="13842" y="23987"/>
                                  <a:pt x="12064" y="24621"/>
                                  <a:pt x="10032" y="24621"/>
                                </a:cubicBezTo>
                                <a:cubicBezTo>
                                  <a:pt x="6604" y="24621"/>
                                  <a:pt x="3937" y="23352"/>
                                  <a:pt x="2159" y="20687"/>
                                </a:cubicBezTo>
                                <a:cubicBezTo>
                                  <a:pt x="762" y="18529"/>
                                  <a:pt x="0" y="15864"/>
                                  <a:pt x="0" y="12691"/>
                                </a:cubicBezTo>
                                <a:cubicBezTo>
                                  <a:pt x="0" y="8757"/>
                                  <a:pt x="1016" y="5711"/>
                                  <a:pt x="3175" y="3427"/>
                                </a:cubicBezTo>
                                <a:cubicBezTo>
                                  <a:pt x="5334"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1762971229" name="Freeform: Shape 1762971229"/>
                        <wps:cNvSpPr/>
                        <wps:spPr>
                          <a:xfrm>
                            <a:off x="332582" y="217147"/>
                            <a:ext cx="19937" cy="23859"/>
                          </a:xfrm>
                          <a:custGeom>
                            <a:avLst/>
                            <a:gdLst>
                              <a:gd name="csX0" fmla="*/ 9397 w 19937"/>
                              <a:gd name="csY0" fmla="*/ 635 h 23859"/>
                              <a:gd name="csX1" fmla="*/ 9397 w 19937"/>
                              <a:gd name="csY1" fmla="*/ 5965 h 23859"/>
                              <a:gd name="csX2" fmla="*/ 13461 w 19937"/>
                              <a:gd name="csY2" fmla="*/ 1142 h 23859"/>
                              <a:gd name="csX3" fmla="*/ 16890 w 19937"/>
                              <a:gd name="csY3" fmla="*/ 0 h 23859"/>
                              <a:gd name="csX4" fmla="*/ 19048 w 19937"/>
                              <a:gd name="csY4" fmla="*/ 888 h 23859"/>
                              <a:gd name="csX5" fmla="*/ 19937 w 19937"/>
                              <a:gd name="csY5" fmla="*/ 3300 h 23859"/>
                              <a:gd name="csX6" fmla="*/ 19175 w 19937"/>
                              <a:gd name="csY6" fmla="*/ 5838 h 23859"/>
                              <a:gd name="csX7" fmla="*/ 17271 w 19937"/>
                              <a:gd name="csY7" fmla="*/ 6726 h 23859"/>
                              <a:gd name="csX8" fmla="*/ 14985 w 19937"/>
                              <a:gd name="csY8" fmla="*/ 5838 h 23859"/>
                              <a:gd name="csX9" fmla="*/ 13842 w 19937"/>
                              <a:gd name="csY9" fmla="*/ 4950 h 23859"/>
                              <a:gd name="csX10" fmla="*/ 13207 w 19937"/>
                              <a:gd name="csY10" fmla="*/ 4823 h 23859"/>
                              <a:gd name="csX11" fmla="*/ 11810 w 19937"/>
                              <a:gd name="csY11" fmla="*/ 5330 h 23859"/>
                              <a:gd name="csX12" fmla="*/ 10286 w 19937"/>
                              <a:gd name="csY12" fmla="*/ 7742 h 23859"/>
                              <a:gd name="csX13" fmla="*/ 9524 w 19937"/>
                              <a:gd name="csY13" fmla="*/ 13072 h 23859"/>
                              <a:gd name="csX14" fmla="*/ 9524 w 19937"/>
                              <a:gd name="csY14" fmla="*/ 19798 h 23859"/>
                              <a:gd name="csX15" fmla="*/ 9778 w 19937"/>
                              <a:gd name="csY15" fmla="*/ 21575 h 23859"/>
                              <a:gd name="csX16" fmla="*/ 10667 w 19937"/>
                              <a:gd name="csY16" fmla="*/ 22590 h 23859"/>
                              <a:gd name="csX17" fmla="*/ 12699 w 19937"/>
                              <a:gd name="csY17" fmla="*/ 22971 h 23859"/>
                              <a:gd name="csX18" fmla="*/ 12699 w 19937"/>
                              <a:gd name="csY18" fmla="*/ 23860 h 23859"/>
                              <a:gd name="csX19" fmla="*/ 127 w 19937"/>
                              <a:gd name="csY19" fmla="*/ 23860 h 23859"/>
                              <a:gd name="csX20" fmla="*/ 127 w 19937"/>
                              <a:gd name="csY20" fmla="*/ 22971 h 23859"/>
                              <a:gd name="csX21" fmla="*/ 2159 w 19937"/>
                              <a:gd name="csY21" fmla="*/ 22210 h 23859"/>
                              <a:gd name="csX22" fmla="*/ 2667 w 19937"/>
                              <a:gd name="csY22" fmla="*/ 18402 h 23859"/>
                              <a:gd name="csX23" fmla="*/ 2667 w 19937"/>
                              <a:gd name="csY23" fmla="*/ 5457 h 23859"/>
                              <a:gd name="csX24" fmla="*/ 2413 w 19937"/>
                              <a:gd name="csY24" fmla="*/ 2919 h 23859"/>
                              <a:gd name="csX25" fmla="*/ 1651 w 19937"/>
                              <a:gd name="csY25" fmla="*/ 1904 h 23859"/>
                              <a:gd name="csX26" fmla="*/ 0 w 19937"/>
                              <a:gd name="csY26" fmla="*/ 1523 h 23859"/>
                              <a:gd name="csX27" fmla="*/ 0 w 19937"/>
                              <a:gd name="csY27" fmla="*/ 635 h 23859"/>
                              <a:gd name="csX28" fmla="*/ 9524 w 19937"/>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7" h="23859">
                                <a:moveTo>
                                  <a:pt x="9397" y="635"/>
                                </a:moveTo>
                                <a:lnTo>
                                  <a:pt x="9397" y="5965"/>
                                </a:lnTo>
                                <a:cubicBezTo>
                                  <a:pt x="10921" y="3554"/>
                                  <a:pt x="12318" y="1904"/>
                                  <a:pt x="13461" y="1142"/>
                                </a:cubicBezTo>
                                <a:cubicBezTo>
                                  <a:pt x="14604" y="381"/>
                                  <a:pt x="15747" y="0"/>
                                  <a:pt x="16890" y="0"/>
                                </a:cubicBezTo>
                                <a:cubicBezTo>
                                  <a:pt x="17779" y="0"/>
                                  <a:pt x="18541" y="254"/>
                                  <a:pt x="19048" y="888"/>
                                </a:cubicBezTo>
                                <a:cubicBezTo>
                                  <a:pt x="19556" y="1396"/>
                                  <a:pt x="19937" y="2284"/>
                                  <a:pt x="19937" y="3300"/>
                                </a:cubicBezTo>
                                <a:cubicBezTo>
                                  <a:pt x="19937" y="4442"/>
                                  <a:pt x="19683" y="5330"/>
                                  <a:pt x="19175" y="5838"/>
                                </a:cubicBezTo>
                                <a:cubicBezTo>
                                  <a:pt x="18667" y="6473"/>
                                  <a:pt x="18032" y="6726"/>
                                  <a:pt x="17271" y="6726"/>
                                </a:cubicBezTo>
                                <a:cubicBezTo>
                                  <a:pt x="16382" y="6726"/>
                                  <a:pt x="15620" y="6473"/>
                                  <a:pt x="14985" y="5838"/>
                                </a:cubicBezTo>
                                <a:cubicBezTo>
                                  <a:pt x="14350" y="5330"/>
                                  <a:pt x="13969" y="4950"/>
                                  <a:pt x="13842" y="4950"/>
                                </a:cubicBezTo>
                                <a:cubicBezTo>
                                  <a:pt x="13715" y="4950"/>
                                  <a:pt x="13461" y="4823"/>
                                  <a:pt x="13207"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3" y="2919"/>
                                </a:cubicBezTo>
                                <a:cubicBezTo>
                                  <a:pt x="2286" y="2411"/>
                                  <a:pt x="2032"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1867497725" name="Freeform: Shape 1867497725"/>
                        <wps:cNvSpPr/>
                        <wps:spPr>
                          <a:xfrm>
                            <a:off x="353916" y="217147"/>
                            <a:ext cx="25270" cy="24113"/>
                          </a:xfrm>
                          <a:custGeom>
                            <a:avLst/>
                            <a:gdLst>
                              <a:gd name="csX0" fmla="*/ 9524 w 25270"/>
                              <a:gd name="csY0" fmla="*/ 635 h 24113"/>
                              <a:gd name="csX1" fmla="*/ 9524 w 25270"/>
                              <a:gd name="csY1" fmla="*/ 3680 h 24113"/>
                              <a:gd name="csX2" fmla="*/ 12953 w 25270"/>
                              <a:gd name="csY2" fmla="*/ 888 h 24113"/>
                              <a:gd name="csX3" fmla="*/ 16508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5 w 25270"/>
                              <a:gd name="csY13" fmla="*/ 22083 h 24113"/>
                              <a:gd name="csX14" fmla="*/ 15746 w 25270"/>
                              <a:gd name="csY14" fmla="*/ 19037 h 24113"/>
                              <a:gd name="csX15" fmla="*/ 15746 w 25270"/>
                              <a:gd name="csY15" fmla="*/ 8630 h 24113"/>
                              <a:gd name="csX16" fmla="*/ 15493 w 25270"/>
                              <a:gd name="csY16" fmla="*/ 4950 h 24113"/>
                              <a:gd name="csX17" fmla="*/ 14731 w 25270"/>
                              <a:gd name="csY17" fmla="*/ 3807 h 24113"/>
                              <a:gd name="csX18" fmla="*/ 13587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8" y="0"/>
                                  <a:pt x="16508"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5" y="22083"/>
                                </a:cubicBezTo>
                                <a:cubicBezTo>
                                  <a:pt x="15619" y="21702"/>
                                  <a:pt x="15746" y="20687"/>
                                  <a:pt x="15746" y="19037"/>
                                </a:cubicBezTo>
                                <a:lnTo>
                                  <a:pt x="15746" y="8630"/>
                                </a:lnTo>
                                <a:cubicBezTo>
                                  <a:pt x="15746" y="6726"/>
                                  <a:pt x="15746" y="5457"/>
                                  <a:pt x="15493" y="4950"/>
                                </a:cubicBezTo>
                                <a:cubicBezTo>
                                  <a:pt x="15365" y="4442"/>
                                  <a:pt x="15112" y="4061"/>
                                  <a:pt x="14731" y="3807"/>
                                </a:cubicBezTo>
                                <a:cubicBezTo>
                                  <a:pt x="14350" y="3554"/>
                                  <a:pt x="13968" y="3427"/>
                                  <a:pt x="13587"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299046059" name="Freeform: Shape 1299046059"/>
                        <wps:cNvSpPr/>
                        <wps:spPr>
                          <a:xfrm>
                            <a:off x="380965" y="216893"/>
                            <a:ext cx="39493" cy="24113"/>
                          </a:xfrm>
                          <a:custGeom>
                            <a:avLst/>
                            <a:gdLst>
                              <a:gd name="csX0" fmla="*/ 9651 w 39493"/>
                              <a:gd name="csY0" fmla="*/ 888 h 24113"/>
                              <a:gd name="csX1" fmla="*/ 9651 w 39493"/>
                              <a:gd name="csY1" fmla="*/ 3934 h 24113"/>
                              <a:gd name="csX2" fmla="*/ 13206 w 39493"/>
                              <a:gd name="csY2" fmla="*/ 1015 h 24113"/>
                              <a:gd name="csX3" fmla="*/ 16762 w 39493"/>
                              <a:gd name="csY3" fmla="*/ 127 h 24113"/>
                              <a:gd name="csX4" fmla="*/ 20572 w 39493"/>
                              <a:gd name="csY4" fmla="*/ 1142 h 24113"/>
                              <a:gd name="csX5" fmla="*/ 22858 w 39493"/>
                              <a:gd name="csY5" fmla="*/ 4315 h 24113"/>
                              <a:gd name="csX6" fmla="*/ 26667 w 39493"/>
                              <a:gd name="csY6" fmla="*/ 1015 h 24113"/>
                              <a:gd name="csX7" fmla="*/ 30477 w 39493"/>
                              <a:gd name="csY7" fmla="*/ 0 h 24113"/>
                              <a:gd name="csX8" fmla="*/ 34287 w 39493"/>
                              <a:gd name="csY8" fmla="*/ 1142 h 24113"/>
                              <a:gd name="csX9" fmla="*/ 36318 w 39493"/>
                              <a:gd name="csY9" fmla="*/ 3934 h 24113"/>
                              <a:gd name="csX10" fmla="*/ 36953 w 39493"/>
                              <a:gd name="csY10" fmla="*/ 9392 h 24113"/>
                              <a:gd name="csX11" fmla="*/ 36953 w 39493"/>
                              <a:gd name="csY11" fmla="*/ 18910 h 24113"/>
                              <a:gd name="csX12" fmla="*/ 37461 w 39493"/>
                              <a:gd name="csY12" fmla="*/ 22210 h 24113"/>
                              <a:gd name="csX13" fmla="*/ 39493 w 39493"/>
                              <a:gd name="csY13" fmla="*/ 23098 h 24113"/>
                              <a:gd name="csX14" fmla="*/ 39493 w 39493"/>
                              <a:gd name="csY14" fmla="*/ 23987 h 24113"/>
                              <a:gd name="csX15" fmla="*/ 27429 w 39493"/>
                              <a:gd name="csY15" fmla="*/ 23987 h 24113"/>
                              <a:gd name="csX16" fmla="*/ 27429 w 39493"/>
                              <a:gd name="csY16" fmla="*/ 23098 h 24113"/>
                              <a:gd name="csX17" fmla="*/ 29588 w 39493"/>
                              <a:gd name="csY17" fmla="*/ 21956 h 24113"/>
                              <a:gd name="csX18" fmla="*/ 29969 w 39493"/>
                              <a:gd name="csY18" fmla="*/ 18910 h 24113"/>
                              <a:gd name="csX19" fmla="*/ 29969 w 39493"/>
                              <a:gd name="csY19" fmla="*/ 8884 h 24113"/>
                              <a:gd name="csX20" fmla="*/ 29715 w 39493"/>
                              <a:gd name="csY20" fmla="*/ 4950 h 24113"/>
                              <a:gd name="csX21" fmla="*/ 28953 w 39493"/>
                              <a:gd name="csY21" fmla="*/ 3680 h 24113"/>
                              <a:gd name="csX22" fmla="*/ 27683 w 39493"/>
                              <a:gd name="csY22" fmla="*/ 3300 h 24113"/>
                              <a:gd name="csX23" fmla="*/ 25524 w 39493"/>
                              <a:gd name="csY23" fmla="*/ 4061 h 24113"/>
                              <a:gd name="csX24" fmla="*/ 23366 w 39493"/>
                              <a:gd name="csY24" fmla="*/ 6346 h 24113"/>
                              <a:gd name="csX25" fmla="*/ 23366 w 39493"/>
                              <a:gd name="csY25" fmla="*/ 18910 h 24113"/>
                              <a:gd name="csX26" fmla="*/ 23747 w 39493"/>
                              <a:gd name="csY26" fmla="*/ 22083 h 24113"/>
                              <a:gd name="csX27" fmla="*/ 25905 w 39493"/>
                              <a:gd name="csY27" fmla="*/ 23098 h 24113"/>
                              <a:gd name="csX28" fmla="*/ 25905 w 39493"/>
                              <a:gd name="csY28" fmla="*/ 23987 h 24113"/>
                              <a:gd name="csX29" fmla="*/ 13842 w 39493"/>
                              <a:gd name="csY29" fmla="*/ 23987 h 24113"/>
                              <a:gd name="csX30" fmla="*/ 13842 w 39493"/>
                              <a:gd name="csY30" fmla="*/ 23098 h 24113"/>
                              <a:gd name="csX31" fmla="*/ 15365 w 39493"/>
                              <a:gd name="csY31" fmla="*/ 22590 h 24113"/>
                              <a:gd name="csX32" fmla="*/ 16127 w 39493"/>
                              <a:gd name="csY32" fmla="*/ 21575 h 24113"/>
                              <a:gd name="csX33" fmla="*/ 16381 w 39493"/>
                              <a:gd name="csY33" fmla="*/ 18910 h 24113"/>
                              <a:gd name="csX34" fmla="*/ 16381 w 39493"/>
                              <a:gd name="csY34" fmla="*/ 8884 h 24113"/>
                              <a:gd name="csX35" fmla="*/ 16127 w 39493"/>
                              <a:gd name="csY35" fmla="*/ 4950 h 24113"/>
                              <a:gd name="csX36" fmla="*/ 15238 w 39493"/>
                              <a:gd name="csY36" fmla="*/ 3680 h 24113"/>
                              <a:gd name="csX37" fmla="*/ 13968 w 39493"/>
                              <a:gd name="csY37" fmla="*/ 3300 h 24113"/>
                              <a:gd name="csX38" fmla="*/ 12191 w 39493"/>
                              <a:gd name="csY38" fmla="*/ 3807 h 24113"/>
                              <a:gd name="csX39" fmla="*/ 9651 w 39493"/>
                              <a:gd name="csY39" fmla="*/ 6473 h 24113"/>
                              <a:gd name="csX40" fmla="*/ 9651 w 39493"/>
                              <a:gd name="csY40" fmla="*/ 19037 h 24113"/>
                              <a:gd name="csX41" fmla="*/ 10159 w 39493"/>
                              <a:gd name="csY41" fmla="*/ 22337 h 24113"/>
                              <a:gd name="csX42" fmla="*/ 12191 w 39493"/>
                              <a:gd name="csY42" fmla="*/ 23225 h 24113"/>
                              <a:gd name="csX43" fmla="*/ 12191 w 39493"/>
                              <a:gd name="csY43" fmla="*/ 24113 h 24113"/>
                              <a:gd name="csX44" fmla="*/ 127 w 39493"/>
                              <a:gd name="csY44" fmla="*/ 24113 h 24113"/>
                              <a:gd name="csX45" fmla="*/ 127 w 39493"/>
                              <a:gd name="csY45" fmla="*/ 23225 h 24113"/>
                              <a:gd name="csX46" fmla="*/ 2159 w 39493"/>
                              <a:gd name="csY46" fmla="*/ 22337 h 24113"/>
                              <a:gd name="csX47" fmla="*/ 2540 w 39493"/>
                              <a:gd name="csY47" fmla="*/ 19037 h 24113"/>
                              <a:gd name="csX48" fmla="*/ 2540 w 39493"/>
                              <a:gd name="csY48" fmla="*/ 5838 h 24113"/>
                              <a:gd name="csX49" fmla="*/ 2031 w 39493"/>
                              <a:gd name="csY49" fmla="*/ 2538 h 24113"/>
                              <a:gd name="csX50" fmla="*/ 0 w 39493"/>
                              <a:gd name="csY50" fmla="*/ 1650 h 24113"/>
                              <a:gd name="csX51" fmla="*/ 0 w 39493"/>
                              <a:gd name="csY51" fmla="*/ 761 h 24113"/>
                              <a:gd name="csX52" fmla="*/ 9524 w 39493"/>
                              <a:gd name="csY5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9493" h="24113">
                                <a:moveTo>
                                  <a:pt x="9651" y="888"/>
                                </a:moveTo>
                                <a:lnTo>
                                  <a:pt x="9651" y="3934"/>
                                </a:lnTo>
                                <a:cubicBezTo>
                                  <a:pt x="10921" y="2538"/>
                                  <a:pt x="12064" y="1523"/>
                                  <a:pt x="13206" y="1015"/>
                                </a:cubicBezTo>
                                <a:cubicBezTo>
                                  <a:pt x="14349" y="381"/>
                                  <a:pt x="15492" y="127"/>
                                  <a:pt x="16762" y="127"/>
                                </a:cubicBezTo>
                                <a:cubicBezTo>
                                  <a:pt x="18286" y="127"/>
                                  <a:pt x="19556" y="508"/>
                                  <a:pt x="20572" y="1142"/>
                                </a:cubicBezTo>
                                <a:cubicBezTo>
                                  <a:pt x="21588" y="1777"/>
                                  <a:pt x="22350" y="2919"/>
                                  <a:pt x="22858" y="4315"/>
                                </a:cubicBezTo>
                                <a:cubicBezTo>
                                  <a:pt x="24254" y="2792"/>
                                  <a:pt x="25524" y="1777"/>
                                  <a:pt x="26667" y="1015"/>
                                </a:cubicBezTo>
                                <a:cubicBezTo>
                                  <a:pt x="27937" y="381"/>
                                  <a:pt x="29207" y="0"/>
                                  <a:pt x="30477" y="0"/>
                                </a:cubicBezTo>
                                <a:cubicBezTo>
                                  <a:pt x="32128" y="0"/>
                                  <a:pt x="33398" y="381"/>
                                  <a:pt x="34287" y="1142"/>
                                </a:cubicBezTo>
                                <a:cubicBezTo>
                                  <a:pt x="35303" y="1904"/>
                                  <a:pt x="35937" y="2792"/>
                                  <a:pt x="36318" y="3934"/>
                                </a:cubicBezTo>
                                <a:cubicBezTo>
                                  <a:pt x="36699" y="5077"/>
                                  <a:pt x="36953" y="6853"/>
                                  <a:pt x="36953" y="9392"/>
                                </a:cubicBezTo>
                                <a:lnTo>
                                  <a:pt x="36953" y="18910"/>
                                </a:lnTo>
                                <a:cubicBezTo>
                                  <a:pt x="36953" y="20687"/>
                                  <a:pt x="37080" y="21829"/>
                                  <a:pt x="37461" y="22210"/>
                                </a:cubicBezTo>
                                <a:cubicBezTo>
                                  <a:pt x="37842" y="22590"/>
                                  <a:pt x="38477" y="22971"/>
                                  <a:pt x="39493" y="23098"/>
                                </a:cubicBezTo>
                                <a:lnTo>
                                  <a:pt x="39493" y="23987"/>
                                </a:lnTo>
                                <a:lnTo>
                                  <a:pt x="27429" y="23987"/>
                                </a:lnTo>
                                <a:lnTo>
                                  <a:pt x="27429" y="23098"/>
                                </a:lnTo>
                                <a:cubicBezTo>
                                  <a:pt x="28318" y="23098"/>
                                  <a:pt x="29080" y="22590"/>
                                  <a:pt x="29588" y="21956"/>
                                </a:cubicBezTo>
                                <a:cubicBezTo>
                                  <a:pt x="29842" y="21448"/>
                                  <a:pt x="29969" y="20433"/>
                                  <a:pt x="29969" y="18910"/>
                                </a:cubicBezTo>
                                <a:lnTo>
                                  <a:pt x="29969" y="8884"/>
                                </a:lnTo>
                                <a:cubicBezTo>
                                  <a:pt x="29969" y="6853"/>
                                  <a:pt x="29969" y="5457"/>
                                  <a:pt x="29715" y="4950"/>
                                </a:cubicBezTo>
                                <a:cubicBezTo>
                                  <a:pt x="29588" y="4442"/>
                                  <a:pt x="29334" y="3934"/>
                                  <a:pt x="28953" y="3680"/>
                                </a:cubicBezTo>
                                <a:cubicBezTo>
                                  <a:pt x="28572" y="3427"/>
                                  <a:pt x="28191" y="3300"/>
                                  <a:pt x="27683" y="3300"/>
                                </a:cubicBezTo>
                                <a:cubicBezTo>
                                  <a:pt x="26921" y="3300"/>
                                  <a:pt x="26286" y="3554"/>
                                  <a:pt x="25524" y="4061"/>
                                </a:cubicBezTo>
                                <a:cubicBezTo>
                                  <a:pt x="24762" y="4569"/>
                                  <a:pt x="24001" y="5330"/>
                                  <a:pt x="23366" y="6346"/>
                                </a:cubicBezTo>
                                <a:lnTo>
                                  <a:pt x="23366" y="18910"/>
                                </a:lnTo>
                                <a:cubicBezTo>
                                  <a:pt x="23366" y="20560"/>
                                  <a:pt x="23493" y="21702"/>
                                  <a:pt x="23747" y="22083"/>
                                </a:cubicBezTo>
                                <a:cubicBezTo>
                                  <a:pt x="24128" y="22717"/>
                                  <a:pt x="24890" y="23098"/>
                                  <a:pt x="25905" y="23098"/>
                                </a:cubicBezTo>
                                <a:lnTo>
                                  <a:pt x="25905" y="23987"/>
                                </a:lnTo>
                                <a:lnTo>
                                  <a:pt x="13842" y="23987"/>
                                </a:lnTo>
                                <a:lnTo>
                                  <a:pt x="13842" y="23098"/>
                                </a:lnTo>
                                <a:cubicBezTo>
                                  <a:pt x="14476" y="23098"/>
                                  <a:pt x="14985" y="22844"/>
                                  <a:pt x="15365" y="22590"/>
                                </a:cubicBezTo>
                                <a:cubicBezTo>
                                  <a:pt x="15746" y="22337"/>
                                  <a:pt x="16000" y="21956"/>
                                  <a:pt x="16127" y="21575"/>
                                </a:cubicBezTo>
                                <a:cubicBezTo>
                                  <a:pt x="16254" y="21194"/>
                                  <a:pt x="16381" y="20306"/>
                                  <a:pt x="16381" y="18910"/>
                                </a:cubicBezTo>
                                <a:lnTo>
                                  <a:pt x="16381" y="8884"/>
                                </a:lnTo>
                                <a:cubicBezTo>
                                  <a:pt x="16381" y="6726"/>
                                  <a:pt x="16381" y="5457"/>
                                  <a:pt x="16127" y="4950"/>
                                </a:cubicBezTo>
                                <a:cubicBezTo>
                                  <a:pt x="16000" y="4442"/>
                                  <a:pt x="15619" y="4061"/>
                                  <a:pt x="15238" y="3680"/>
                                </a:cubicBezTo>
                                <a:cubicBezTo>
                                  <a:pt x="14857" y="3427"/>
                                  <a:pt x="14476" y="3300"/>
                                  <a:pt x="13968" y="3300"/>
                                </a:cubicBezTo>
                                <a:cubicBezTo>
                                  <a:pt x="13334" y="3300"/>
                                  <a:pt x="12699" y="3427"/>
                                  <a:pt x="12191" y="3807"/>
                                </a:cubicBezTo>
                                <a:cubicBezTo>
                                  <a:pt x="11429" y="4315"/>
                                  <a:pt x="10540" y="5203"/>
                                  <a:pt x="9651" y="6473"/>
                                </a:cubicBezTo>
                                <a:lnTo>
                                  <a:pt x="9651" y="19037"/>
                                </a:lnTo>
                                <a:cubicBezTo>
                                  <a:pt x="9651" y="20687"/>
                                  <a:pt x="9778" y="21829"/>
                                  <a:pt x="10159" y="22337"/>
                                </a:cubicBezTo>
                                <a:cubicBezTo>
                                  <a:pt x="10540" y="22844"/>
                                  <a:pt x="11175" y="23098"/>
                                  <a:pt x="12191" y="23225"/>
                                </a:cubicBezTo>
                                <a:lnTo>
                                  <a:pt x="12191" y="24113"/>
                                </a:lnTo>
                                <a:lnTo>
                                  <a:pt x="127" y="24113"/>
                                </a:lnTo>
                                <a:lnTo>
                                  <a:pt x="127" y="23225"/>
                                </a:lnTo>
                                <a:cubicBezTo>
                                  <a:pt x="1143" y="23225"/>
                                  <a:pt x="1778" y="22844"/>
                                  <a:pt x="2159" y="22337"/>
                                </a:cubicBezTo>
                                <a:cubicBezTo>
                                  <a:pt x="2412" y="21956"/>
                                  <a:pt x="2540" y="20941"/>
                                  <a:pt x="2540" y="19037"/>
                                </a:cubicBezTo>
                                <a:lnTo>
                                  <a:pt x="2540" y="5838"/>
                                </a:lnTo>
                                <a:cubicBezTo>
                                  <a:pt x="2540" y="4061"/>
                                  <a:pt x="2412" y="2919"/>
                                  <a:pt x="2031" y="2538"/>
                                </a:cubicBezTo>
                                <a:cubicBezTo>
                                  <a:pt x="1778" y="2158"/>
                                  <a:pt x="1016" y="1777"/>
                                  <a:pt x="0" y="1650"/>
                                </a:cubicBezTo>
                                <a:lnTo>
                                  <a:pt x="0" y="761"/>
                                </a:lnTo>
                                <a:lnTo>
                                  <a:pt x="9524" y="761"/>
                                </a:lnTo>
                                <a:close/>
                              </a:path>
                            </a:pathLst>
                          </a:custGeom>
                          <a:solidFill>
                            <a:srgbClr val="000000"/>
                          </a:solidFill>
                          <a:ln w="12688" cap="flat">
                            <a:noFill/>
                            <a:prstDash val="solid"/>
                            <a:miter/>
                          </a:ln>
                        </wps:spPr>
                        <wps:bodyPr/>
                      </wps:wsp>
                      <wps:wsp>
                        <wps:cNvPr id="1110366665" name="Freeform: Shape 1110366665"/>
                        <wps:cNvSpPr/>
                        <wps:spPr>
                          <a:xfrm>
                            <a:off x="421728" y="217020"/>
                            <a:ext cx="19556" cy="24621"/>
                          </a:xfrm>
                          <a:custGeom>
                            <a:avLst/>
                            <a:gdLst>
                              <a:gd name="csX0" fmla="*/ 13334 w 19556"/>
                              <a:gd name="csY0" fmla="*/ 9899 h 24621"/>
                              <a:gd name="csX1" fmla="*/ 12826 w 19556"/>
                              <a:gd name="csY1" fmla="*/ 4442 h 24621"/>
                              <a:gd name="csX2" fmla="*/ 11429 w 19556"/>
                              <a:gd name="csY2" fmla="*/ 2158 h 24621"/>
                              <a:gd name="csX3" fmla="*/ 10032 w 19556"/>
                              <a:gd name="csY3" fmla="*/ 1650 h 24621"/>
                              <a:gd name="csX4" fmla="*/ 7873 w 19556"/>
                              <a:gd name="csY4" fmla="*/ 2919 h 24621"/>
                              <a:gd name="csX5" fmla="*/ 6349 w 19556"/>
                              <a:gd name="csY5" fmla="*/ 9011 h 24621"/>
                              <a:gd name="csX6" fmla="*/ 6349 w 19556"/>
                              <a:gd name="csY6" fmla="*/ 9899 h 24621"/>
                              <a:gd name="csX7" fmla="*/ 13207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0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334" y="9899"/>
                                </a:moveTo>
                                <a:cubicBezTo>
                                  <a:pt x="13334" y="7234"/>
                                  <a:pt x="13207" y="5330"/>
                                  <a:pt x="12826" y="4442"/>
                                </a:cubicBezTo>
                                <a:cubicBezTo>
                                  <a:pt x="12572" y="3427"/>
                                  <a:pt x="12064" y="2665"/>
                                  <a:pt x="11429" y="2158"/>
                                </a:cubicBezTo>
                                <a:cubicBezTo>
                                  <a:pt x="11048" y="1904"/>
                                  <a:pt x="10667" y="1650"/>
                                  <a:pt x="10032" y="1650"/>
                                </a:cubicBezTo>
                                <a:cubicBezTo>
                                  <a:pt x="9143" y="1650"/>
                                  <a:pt x="8508" y="2031"/>
                                  <a:pt x="7873" y="2919"/>
                                </a:cubicBezTo>
                                <a:cubicBezTo>
                                  <a:pt x="6857" y="4442"/>
                                  <a:pt x="6349" y="6473"/>
                                  <a:pt x="6349" y="9011"/>
                                </a:cubicBezTo>
                                <a:lnTo>
                                  <a:pt x="6349" y="9899"/>
                                </a:lnTo>
                                <a:lnTo>
                                  <a:pt x="13207" y="9899"/>
                                </a:lnTo>
                                <a:close/>
                                <a:moveTo>
                                  <a:pt x="19556" y="11549"/>
                                </a:moveTo>
                                <a:lnTo>
                                  <a:pt x="6730" y="11549"/>
                                </a:lnTo>
                                <a:cubicBezTo>
                                  <a:pt x="6857" y="14595"/>
                                  <a:pt x="7746" y="17133"/>
                                  <a:pt x="9143" y="18910"/>
                                </a:cubicBezTo>
                                <a:cubicBezTo>
                                  <a:pt x="10286" y="20306"/>
                                  <a:pt x="11683" y="20941"/>
                                  <a:pt x="13334" y="20941"/>
                                </a:cubicBezTo>
                                <a:cubicBezTo>
                                  <a:pt x="14350" y="20941"/>
                                  <a:pt x="15238" y="20687"/>
                                  <a:pt x="16000" y="20052"/>
                                </a:cubicBezTo>
                                <a:cubicBezTo>
                                  <a:pt x="16763" y="19545"/>
                                  <a:pt x="17651" y="18529"/>
                                  <a:pt x="18667" y="17006"/>
                                </a:cubicBezTo>
                                <a:lnTo>
                                  <a:pt x="19556" y="17514"/>
                                </a:lnTo>
                                <a:cubicBezTo>
                                  <a:pt x="18286" y="20052"/>
                                  <a:pt x="16889" y="21956"/>
                                  <a:pt x="15365" y="22971"/>
                                </a:cubicBezTo>
                                <a:cubicBezTo>
                                  <a:pt x="13842" y="23987"/>
                                  <a:pt x="12064" y="24621"/>
                                  <a:pt x="10032" y="24621"/>
                                </a:cubicBezTo>
                                <a:cubicBezTo>
                                  <a:pt x="6603" y="24621"/>
                                  <a:pt x="3937" y="23352"/>
                                  <a:pt x="2159" y="20687"/>
                                </a:cubicBezTo>
                                <a:cubicBezTo>
                                  <a:pt x="762" y="18529"/>
                                  <a:pt x="0" y="15864"/>
                                  <a:pt x="0" y="12691"/>
                                </a:cubicBezTo>
                                <a:cubicBezTo>
                                  <a:pt x="0" y="8757"/>
                                  <a:pt x="1016" y="5711"/>
                                  <a:pt x="3175" y="3427"/>
                                </a:cubicBezTo>
                                <a:cubicBezTo>
                                  <a:pt x="5333"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1196169897" name="Freeform: Shape 1196169897"/>
                        <wps:cNvSpPr/>
                        <wps:spPr>
                          <a:xfrm>
                            <a:off x="442173" y="217147"/>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3706584" name="Freeform: Shape 13706584"/>
                        <wps:cNvSpPr/>
                        <wps:spPr>
                          <a:xfrm>
                            <a:off x="467189" y="209151"/>
                            <a:ext cx="15746" cy="32235"/>
                          </a:xfrm>
                          <a:custGeom>
                            <a:avLst/>
                            <a:gdLst>
                              <a:gd name="csX0" fmla="*/ 10159 w 15746"/>
                              <a:gd name="csY0" fmla="*/ 0 h 32235"/>
                              <a:gd name="csX1" fmla="*/ 10159 w 15746"/>
                              <a:gd name="csY1" fmla="*/ 8503 h 32235"/>
                              <a:gd name="csX2" fmla="*/ 15747 w 15746"/>
                              <a:gd name="csY2" fmla="*/ 8503 h 32235"/>
                              <a:gd name="csX3" fmla="*/ 15747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7" y="8503"/>
                                </a:lnTo>
                                <a:lnTo>
                                  <a:pt x="15747" y="10915"/>
                                </a:lnTo>
                                <a:lnTo>
                                  <a:pt x="10159" y="10915"/>
                                </a:lnTo>
                                <a:lnTo>
                                  <a:pt x="10159" y="25383"/>
                                </a:lnTo>
                                <a:cubicBezTo>
                                  <a:pt x="10159" y="26779"/>
                                  <a:pt x="10159" y="27540"/>
                                  <a:pt x="10286" y="28048"/>
                                </a:cubicBezTo>
                                <a:cubicBezTo>
                                  <a:pt x="10286" y="28428"/>
                                  <a:pt x="10667" y="28809"/>
                                  <a:pt x="10921" y="29063"/>
                                </a:cubicBezTo>
                                <a:cubicBezTo>
                                  <a:pt x="11302" y="29317"/>
                                  <a:pt x="11556" y="29444"/>
                                  <a:pt x="11810" y="29444"/>
                                </a:cubicBezTo>
                                <a:cubicBezTo>
                                  <a:pt x="12826" y="29444"/>
                                  <a:pt x="13969" y="28555"/>
                                  <a:pt x="14858" y="26906"/>
                                </a:cubicBezTo>
                                <a:lnTo>
                                  <a:pt x="15620" y="27413"/>
                                </a:lnTo>
                                <a:cubicBezTo>
                                  <a:pt x="14223" y="30586"/>
                                  <a:pt x="12064" y="32236"/>
                                  <a:pt x="9016" y="32236"/>
                                </a:cubicBezTo>
                                <a:cubicBezTo>
                                  <a:pt x="7492" y="32236"/>
                                  <a:pt x="6223" y="31855"/>
                                  <a:pt x="5207" y="30967"/>
                                </a:cubicBezTo>
                                <a:cubicBezTo>
                                  <a:pt x="4191"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743544306" name="Freeform: Shape 743544306"/>
                        <wps:cNvSpPr/>
                        <wps:spPr>
                          <a:xfrm>
                            <a:off x="200260" y="146837"/>
                            <a:ext cx="634" cy="634"/>
                          </a:xfrm>
                          <a:custGeom>
                            <a:avLst/>
                            <a:gdLst>
                              <a:gd name="csX0" fmla="*/ 635 w 634"/>
                              <a:gd name="csY0" fmla="*/ 0 h 634"/>
                              <a:gd name="csX1" fmla="*/ 0 w 634"/>
                              <a:gd name="csY1" fmla="*/ 635 h 634"/>
                            </a:gdLst>
                            <a:ahLst/>
                            <a:cxnLst>
                              <a:cxn ang="0">
                                <a:pos x="csX0" y="csY0"/>
                              </a:cxn>
                              <a:cxn ang="0">
                                <a:pos x="csX1" y="csY1"/>
                              </a:cxn>
                            </a:cxnLst>
                            <a:rect l="l" t="t" r="r" b="b"/>
                            <a:pathLst>
                              <a:path w="634" h="634">
                                <a:moveTo>
                                  <a:pt x="635" y="0"/>
                                </a:moveTo>
                                <a:cubicBezTo>
                                  <a:pt x="635" y="0"/>
                                  <a:pt x="254" y="508"/>
                                  <a:pt x="0" y="635"/>
                                </a:cubicBezTo>
                              </a:path>
                            </a:pathLst>
                          </a:custGeom>
                          <a:solidFill>
                            <a:srgbClr val="000000"/>
                          </a:solidFill>
                          <a:ln w="12688" cap="flat">
                            <a:noFill/>
                            <a:prstDash val="solid"/>
                            <a:miter/>
                          </a:ln>
                        </wps:spPr>
                        <wps:bodyPr/>
                      </wps:wsp>
                      <wps:wsp>
                        <wps:cNvPr id="1711289179" name="Freeform: Shape 1711289179"/>
                        <wps:cNvSpPr/>
                        <wps:spPr>
                          <a:xfrm>
                            <a:off x="205467" y="98484"/>
                            <a:ext cx="2539" cy="2538"/>
                          </a:xfrm>
                          <a:custGeom>
                            <a:avLst/>
                            <a:gdLst>
                              <a:gd name="csX0" fmla="*/ 1270 w 2539"/>
                              <a:gd name="csY0" fmla="*/ 2538 h 2538"/>
                              <a:gd name="csX1" fmla="*/ 2540 w 2539"/>
                              <a:gd name="csY1" fmla="*/ 1269 h 2538"/>
                              <a:gd name="csX2" fmla="*/ 1270 w 2539"/>
                              <a:gd name="csY2" fmla="*/ 0 h 2538"/>
                              <a:gd name="csX3" fmla="*/ 0 w 2539"/>
                              <a:gd name="csY3" fmla="*/ 1269 h 2538"/>
                              <a:gd name="csX4" fmla="*/ 1270 w 2539"/>
                              <a:gd name="csY4" fmla="*/ 2538 h 2538"/>
                            </a:gdLst>
                            <a:ahLst/>
                            <a:cxnLst>
                              <a:cxn ang="0">
                                <a:pos x="csX0" y="csY0"/>
                              </a:cxn>
                              <a:cxn ang="0">
                                <a:pos x="csX1" y="csY1"/>
                              </a:cxn>
                              <a:cxn ang="0">
                                <a:pos x="csX2" y="csY2"/>
                              </a:cxn>
                              <a:cxn ang="0">
                                <a:pos x="csX3" y="csY3"/>
                              </a:cxn>
                              <a:cxn ang="0">
                                <a:pos x="csX4" y="csY4"/>
                              </a:cxn>
                            </a:cxnLst>
                            <a:rect l="l" t="t" r="r" b="b"/>
                            <a:pathLst>
                              <a:path w="2539" h="2538">
                                <a:moveTo>
                                  <a:pt x="1270" y="2538"/>
                                </a:moveTo>
                                <a:cubicBezTo>
                                  <a:pt x="1905" y="2538"/>
                                  <a:pt x="2540" y="2031"/>
                                  <a:pt x="2540" y="1269"/>
                                </a:cubicBezTo>
                                <a:cubicBezTo>
                                  <a:pt x="2540" y="508"/>
                                  <a:pt x="2032" y="0"/>
                                  <a:pt x="1270" y="0"/>
                                </a:cubicBezTo>
                                <a:cubicBezTo>
                                  <a:pt x="508" y="0"/>
                                  <a:pt x="0" y="508"/>
                                  <a:pt x="0" y="1269"/>
                                </a:cubicBezTo>
                                <a:cubicBezTo>
                                  <a:pt x="0" y="2031"/>
                                  <a:pt x="508" y="2538"/>
                                  <a:pt x="1270" y="2538"/>
                                </a:cubicBezTo>
                              </a:path>
                            </a:pathLst>
                          </a:custGeom>
                          <a:solidFill>
                            <a:srgbClr val="000000"/>
                          </a:solidFill>
                          <a:ln w="12688" cap="flat">
                            <a:noFill/>
                            <a:prstDash val="solid"/>
                            <a:miter/>
                          </a:ln>
                        </wps:spPr>
                        <wps:bodyPr/>
                      </wps:wsp>
                      <wps:wsp>
                        <wps:cNvPr id="100988532" name="Freeform: Shape 100988532"/>
                        <wps:cNvSpPr/>
                        <wps:spPr>
                          <a:xfrm>
                            <a:off x="219436" y="49368"/>
                            <a:ext cx="44064" cy="53811"/>
                          </a:xfrm>
                          <a:custGeom>
                            <a:avLst/>
                            <a:gdLst>
                              <a:gd name="csX0" fmla="*/ 42795 w 44064"/>
                              <a:gd name="csY0" fmla="*/ 24875 h 53811"/>
                              <a:gd name="csX1" fmla="*/ 29334 w 44064"/>
                              <a:gd name="csY1" fmla="*/ 24875 h 53811"/>
                              <a:gd name="csX2" fmla="*/ 29334 w 44064"/>
                              <a:gd name="csY2" fmla="*/ 1269 h 53811"/>
                              <a:gd name="csX3" fmla="*/ 42795 w 44064"/>
                              <a:gd name="csY3" fmla="*/ 1269 h 53811"/>
                              <a:gd name="csX4" fmla="*/ 42795 w 44064"/>
                              <a:gd name="csY4" fmla="*/ 24875 h 53811"/>
                              <a:gd name="csX5" fmla="*/ 42795 w 44064"/>
                              <a:gd name="csY5" fmla="*/ 36043 h 53811"/>
                              <a:gd name="csX6" fmla="*/ 39874 w 44064"/>
                              <a:gd name="csY6" fmla="*/ 41881 h 53811"/>
                              <a:gd name="csX7" fmla="*/ 29334 w 44064"/>
                              <a:gd name="csY7" fmla="*/ 48227 h 53811"/>
                              <a:gd name="csX8" fmla="*/ 29334 w 44064"/>
                              <a:gd name="csY8" fmla="*/ 26017 h 53811"/>
                              <a:gd name="csX9" fmla="*/ 42795 w 44064"/>
                              <a:gd name="csY9" fmla="*/ 26017 h 53811"/>
                              <a:gd name="csX10" fmla="*/ 42795 w 44064"/>
                              <a:gd name="csY10" fmla="*/ 36043 h 53811"/>
                              <a:gd name="csX11" fmla="*/ 28191 w 44064"/>
                              <a:gd name="csY11" fmla="*/ 24875 h 53811"/>
                              <a:gd name="csX12" fmla="*/ 15746 w 44064"/>
                              <a:gd name="csY12" fmla="*/ 24875 h 53811"/>
                              <a:gd name="csX13" fmla="*/ 15746 w 44064"/>
                              <a:gd name="csY13" fmla="*/ 1269 h 53811"/>
                              <a:gd name="csX14" fmla="*/ 28191 w 44064"/>
                              <a:gd name="csY14" fmla="*/ 1269 h 53811"/>
                              <a:gd name="csX15" fmla="*/ 28191 w 44064"/>
                              <a:gd name="csY15" fmla="*/ 24875 h 53811"/>
                              <a:gd name="csX16" fmla="*/ 28191 w 44064"/>
                              <a:gd name="csY16" fmla="*/ 48988 h 53811"/>
                              <a:gd name="csX17" fmla="*/ 23366 w 44064"/>
                              <a:gd name="csY17" fmla="*/ 51907 h 53811"/>
                              <a:gd name="csX18" fmla="*/ 23366 w 44064"/>
                              <a:gd name="csY18" fmla="*/ 51907 h 53811"/>
                              <a:gd name="csX19" fmla="*/ 22096 w 44064"/>
                              <a:gd name="csY19" fmla="*/ 52288 h 53811"/>
                              <a:gd name="csX20" fmla="*/ 20826 w 44064"/>
                              <a:gd name="csY20" fmla="*/ 51780 h 53811"/>
                              <a:gd name="csX21" fmla="*/ 16000 w 44064"/>
                              <a:gd name="csY21" fmla="*/ 48861 h 53811"/>
                              <a:gd name="csX22" fmla="*/ 16000 w 44064"/>
                              <a:gd name="csY22" fmla="*/ 26017 h 53811"/>
                              <a:gd name="csX23" fmla="*/ 28445 w 44064"/>
                              <a:gd name="csY23" fmla="*/ 26017 h 53811"/>
                              <a:gd name="csX24" fmla="*/ 28445 w 44064"/>
                              <a:gd name="csY24" fmla="*/ 48861 h 53811"/>
                              <a:gd name="csX25" fmla="*/ 10794 w 44064"/>
                              <a:gd name="csY25" fmla="*/ 16245 h 53811"/>
                              <a:gd name="csX26" fmla="*/ 14604 w 44064"/>
                              <a:gd name="csY26" fmla="*/ 16245 h 53811"/>
                              <a:gd name="csX27" fmla="*/ 14604 w 44064"/>
                              <a:gd name="csY27" fmla="*/ 24875 h 53811"/>
                              <a:gd name="csX28" fmla="*/ 10794 w 44064"/>
                              <a:gd name="csY28" fmla="*/ 24875 h 53811"/>
                              <a:gd name="csX29" fmla="*/ 10794 w 44064"/>
                              <a:gd name="csY29" fmla="*/ 16245 h 53811"/>
                              <a:gd name="csX30" fmla="*/ 14604 w 44064"/>
                              <a:gd name="csY30" fmla="*/ 48227 h 53811"/>
                              <a:gd name="csX31" fmla="*/ 4063 w 44064"/>
                              <a:gd name="csY31" fmla="*/ 41881 h 53811"/>
                              <a:gd name="csX32" fmla="*/ 1143 w 44064"/>
                              <a:gd name="csY32" fmla="*/ 36043 h 53811"/>
                              <a:gd name="csX33" fmla="*/ 1143 w 44064"/>
                              <a:gd name="csY33" fmla="*/ 26017 h 53811"/>
                              <a:gd name="csX34" fmla="*/ 14604 w 44064"/>
                              <a:gd name="csY34" fmla="*/ 26017 h 53811"/>
                              <a:gd name="csX35" fmla="*/ 14604 w 44064"/>
                              <a:gd name="csY35" fmla="*/ 48227 h 53811"/>
                              <a:gd name="csX36" fmla="*/ 5841 w 44064"/>
                              <a:gd name="csY36" fmla="*/ 10280 h 53811"/>
                              <a:gd name="csX37" fmla="*/ 1270 w 44064"/>
                              <a:gd name="csY37" fmla="*/ 10280 h 53811"/>
                              <a:gd name="csX38" fmla="*/ 1270 w 44064"/>
                              <a:gd name="csY38" fmla="*/ 1142 h 53811"/>
                              <a:gd name="csX39" fmla="*/ 5841 w 44064"/>
                              <a:gd name="csY39" fmla="*/ 1142 h 53811"/>
                              <a:gd name="csX40" fmla="*/ 5841 w 44064"/>
                              <a:gd name="csY40" fmla="*/ 10280 h 53811"/>
                              <a:gd name="csX41" fmla="*/ 6984 w 44064"/>
                              <a:gd name="csY41" fmla="*/ 4696 h 53811"/>
                              <a:gd name="csX42" fmla="*/ 7492 w 44064"/>
                              <a:gd name="csY42" fmla="*/ 4061 h 53811"/>
                              <a:gd name="csX43" fmla="*/ 7111 w 44064"/>
                              <a:gd name="csY43" fmla="*/ 3427 h 53811"/>
                              <a:gd name="csX44" fmla="*/ 7873 w 44064"/>
                              <a:gd name="csY44" fmla="*/ 3427 h 53811"/>
                              <a:gd name="csX45" fmla="*/ 8254 w 44064"/>
                              <a:gd name="csY45" fmla="*/ 2792 h 53811"/>
                              <a:gd name="csX46" fmla="*/ 8635 w 44064"/>
                              <a:gd name="csY46" fmla="*/ 3554 h 53811"/>
                              <a:gd name="csX47" fmla="*/ 9397 w 44064"/>
                              <a:gd name="csY47" fmla="*/ 3554 h 53811"/>
                              <a:gd name="csX48" fmla="*/ 9016 w 44064"/>
                              <a:gd name="csY48" fmla="*/ 4061 h 53811"/>
                              <a:gd name="csX49" fmla="*/ 9524 w 44064"/>
                              <a:gd name="csY49" fmla="*/ 4696 h 53811"/>
                              <a:gd name="csX50" fmla="*/ 8889 w 44064"/>
                              <a:gd name="csY50" fmla="*/ 4696 h 53811"/>
                              <a:gd name="csX51" fmla="*/ 8889 w 44064"/>
                              <a:gd name="csY51" fmla="*/ 5584 h 53811"/>
                              <a:gd name="csX52" fmla="*/ 8254 w 44064"/>
                              <a:gd name="csY52" fmla="*/ 5077 h 53811"/>
                              <a:gd name="csX53" fmla="*/ 7619 w 44064"/>
                              <a:gd name="csY53" fmla="*/ 5584 h 53811"/>
                              <a:gd name="csX54" fmla="*/ 7619 w 44064"/>
                              <a:gd name="csY54" fmla="*/ 4823 h 53811"/>
                              <a:gd name="csX55" fmla="*/ 6857 w 44064"/>
                              <a:gd name="csY55" fmla="*/ 4823 h 53811"/>
                              <a:gd name="csX56" fmla="*/ 10286 w 44064"/>
                              <a:gd name="csY56" fmla="*/ 14214 h 53811"/>
                              <a:gd name="csX57" fmla="*/ 9778 w 44064"/>
                              <a:gd name="csY57" fmla="*/ 13960 h 53811"/>
                              <a:gd name="csX58" fmla="*/ 8889 w 44064"/>
                              <a:gd name="csY58" fmla="*/ 14722 h 53811"/>
                              <a:gd name="csX59" fmla="*/ 8508 w 44064"/>
                              <a:gd name="csY59" fmla="*/ 14468 h 53811"/>
                              <a:gd name="csX60" fmla="*/ 9270 w 44064"/>
                              <a:gd name="csY60" fmla="*/ 13833 h 53811"/>
                              <a:gd name="csX61" fmla="*/ 5968 w 44064"/>
                              <a:gd name="csY61" fmla="*/ 15103 h 53811"/>
                              <a:gd name="csX62" fmla="*/ 6984 w 44064"/>
                              <a:gd name="csY62" fmla="*/ 13326 h 53811"/>
                              <a:gd name="csX63" fmla="*/ 5460 w 44064"/>
                              <a:gd name="csY63" fmla="*/ 12184 h 53811"/>
                              <a:gd name="csX64" fmla="*/ 6349 w 44064"/>
                              <a:gd name="csY64" fmla="*/ 12184 h 53811"/>
                              <a:gd name="csX65" fmla="*/ 7238 w 44064"/>
                              <a:gd name="csY65" fmla="*/ 11549 h 53811"/>
                              <a:gd name="csX66" fmla="*/ 8381 w 44064"/>
                              <a:gd name="csY66" fmla="*/ 12818 h 53811"/>
                              <a:gd name="csX67" fmla="*/ 9270 w 44064"/>
                              <a:gd name="csY67" fmla="*/ 11549 h 53811"/>
                              <a:gd name="csX68" fmla="*/ 10667 w 44064"/>
                              <a:gd name="csY68" fmla="*/ 14849 h 53811"/>
                              <a:gd name="csX69" fmla="*/ 10540 w 44064"/>
                              <a:gd name="csY69" fmla="*/ 14341 h 53811"/>
                              <a:gd name="csX70" fmla="*/ 7238 w 44064"/>
                              <a:gd name="csY70" fmla="*/ 21068 h 53811"/>
                              <a:gd name="csX71" fmla="*/ 8000 w 44064"/>
                              <a:gd name="csY71" fmla="*/ 21068 h 53811"/>
                              <a:gd name="csX72" fmla="*/ 8381 w 44064"/>
                              <a:gd name="csY72" fmla="*/ 20433 h 53811"/>
                              <a:gd name="csX73" fmla="*/ 8762 w 44064"/>
                              <a:gd name="csY73" fmla="*/ 21194 h 53811"/>
                              <a:gd name="csX74" fmla="*/ 9524 w 44064"/>
                              <a:gd name="csY74" fmla="*/ 21194 h 53811"/>
                              <a:gd name="csX75" fmla="*/ 9143 w 44064"/>
                              <a:gd name="csY75" fmla="*/ 21702 h 53811"/>
                              <a:gd name="csX76" fmla="*/ 9651 w 44064"/>
                              <a:gd name="csY76" fmla="*/ 22210 h 53811"/>
                              <a:gd name="csX77" fmla="*/ 9016 w 44064"/>
                              <a:gd name="csY77" fmla="*/ 22210 h 53811"/>
                              <a:gd name="csX78" fmla="*/ 9016 w 44064"/>
                              <a:gd name="csY78" fmla="*/ 23098 h 53811"/>
                              <a:gd name="csX79" fmla="*/ 8381 w 44064"/>
                              <a:gd name="csY79" fmla="*/ 22590 h 53811"/>
                              <a:gd name="csX80" fmla="*/ 7746 w 44064"/>
                              <a:gd name="csY80" fmla="*/ 23098 h 53811"/>
                              <a:gd name="csX81" fmla="*/ 7746 w 44064"/>
                              <a:gd name="csY81" fmla="*/ 22337 h 53811"/>
                              <a:gd name="csX82" fmla="*/ 6984 w 44064"/>
                              <a:gd name="csY82" fmla="*/ 22337 h 53811"/>
                              <a:gd name="csX83" fmla="*/ 7492 w 44064"/>
                              <a:gd name="csY83" fmla="*/ 21575 h 53811"/>
                              <a:gd name="csX84" fmla="*/ 7111 w 44064"/>
                              <a:gd name="csY84" fmla="*/ 20941 h 53811"/>
                              <a:gd name="csX85" fmla="*/ 2031 w 44064"/>
                              <a:gd name="csY85" fmla="*/ 12311 h 53811"/>
                              <a:gd name="csX86" fmla="*/ 2794 w 44064"/>
                              <a:gd name="csY86" fmla="*/ 12311 h 53811"/>
                              <a:gd name="csX87" fmla="*/ 3175 w 44064"/>
                              <a:gd name="csY87" fmla="*/ 11676 h 53811"/>
                              <a:gd name="csX88" fmla="*/ 3556 w 44064"/>
                              <a:gd name="csY88" fmla="*/ 12437 h 53811"/>
                              <a:gd name="csX89" fmla="*/ 4318 w 44064"/>
                              <a:gd name="csY89" fmla="*/ 12437 h 53811"/>
                              <a:gd name="csX90" fmla="*/ 3937 w 44064"/>
                              <a:gd name="csY90" fmla="*/ 12945 h 53811"/>
                              <a:gd name="csX91" fmla="*/ 4444 w 44064"/>
                              <a:gd name="csY91" fmla="*/ 13580 h 53811"/>
                              <a:gd name="csX92" fmla="*/ 3809 w 44064"/>
                              <a:gd name="csY92" fmla="*/ 13580 h 53811"/>
                              <a:gd name="csX93" fmla="*/ 3809 w 44064"/>
                              <a:gd name="csY93" fmla="*/ 14468 h 53811"/>
                              <a:gd name="csX94" fmla="*/ 3175 w 44064"/>
                              <a:gd name="csY94" fmla="*/ 13960 h 53811"/>
                              <a:gd name="csX95" fmla="*/ 2540 w 44064"/>
                              <a:gd name="csY95" fmla="*/ 14468 h 53811"/>
                              <a:gd name="csX96" fmla="*/ 2540 w 44064"/>
                              <a:gd name="csY96" fmla="*/ 13707 h 53811"/>
                              <a:gd name="csX97" fmla="*/ 1778 w 44064"/>
                              <a:gd name="csY97" fmla="*/ 13707 h 53811"/>
                              <a:gd name="csX98" fmla="*/ 2286 w 44064"/>
                              <a:gd name="csY98" fmla="*/ 12945 h 53811"/>
                              <a:gd name="csX99" fmla="*/ 1905 w 44064"/>
                              <a:gd name="csY99" fmla="*/ 12311 h 53811"/>
                              <a:gd name="csX100" fmla="*/ 1143 w 44064"/>
                              <a:gd name="csY100" fmla="*/ 16245 h 53811"/>
                              <a:gd name="csX101" fmla="*/ 5714 w 44064"/>
                              <a:gd name="csY101" fmla="*/ 16245 h 53811"/>
                              <a:gd name="csX102" fmla="*/ 5714 w 44064"/>
                              <a:gd name="csY102" fmla="*/ 24875 h 53811"/>
                              <a:gd name="csX103" fmla="*/ 1143 w 44064"/>
                              <a:gd name="csY103" fmla="*/ 24875 h 53811"/>
                              <a:gd name="csX104" fmla="*/ 1143 w 44064"/>
                              <a:gd name="csY104" fmla="*/ 16245 h 53811"/>
                              <a:gd name="csX105" fmla="*/ 11810 w 44064"/>
                              <a:gd name="csY105" fmla="*/ 13453 h 53811"/>
                              <a:gd name="csX106" fmla="*/ 12318 w 44064"/>
                              <a:gd name="csY106" fmla="*/ 12818 h 53811"/>
                              <a:gd name="csX107" fmla="*/ 11937 w 44064"/>
                              <a:gd name="csY107" fmla="*/ 12184 h 53811"/>
                              <a:gd name="csX108" fmla="*/ 12699 w 44064"/>
                              <a:gd name="csY108" fmla="*/ 12184 h 53811"/>
                              <a:gd name="csX109" fmla="*/ 13080 w 44064"/>
                              <a:gd name="csY109" fmla="*/ 11549 h 53811"/>
                              <a:gd name="csX110" fmla="*/ 13461 w 44064"/>
                              <a:gd name="csY110" fmla="*/ 12311 h 53811"/>
                              <a:gd name="csX111" fmla="*/ 14223 w 44064"/>
                              <a:gd name="csY111" fmla="*/ 12311 h 53811"/>
                              <a:gd name="csX112" fmla="*/ 13842 w 44064"/>
                              <a:gd name="csY112" fmla="*/ 12818 h 53811"/>
                              <a:gd name="csX113" fmla="*/ 14349 w 44064"/>
                              <a:gd name="csY113" fmla="*/ 13453 h 53811"/>
                              <a:gd name="csX114" fmla="*/ 13587 w 44064"/>
                              <a:gd name="csY114" fmla="*/ 13453 h 53811"/>
                              <a:gd name="csX115" fmla="*/ 13587 w 44064"/>
                              <a:gd name="csY115" fmla="*/ 14341 h 53811"/>
                              <a:gd name="csX116" fmla="*/ 12953 w 44064"/>
                              <a:gd name="csY116" fmla="*/ 13833 h 53811"/>
                              <a:gd name="csX117" fmla="*/ 12318 w 44064"/>
                              <a:gd name="csY117" fmla="*/ 14341 h 53811"/>
                              <a:gd name="csX118" fmla="*/ 12318 w 44064"/>
                              <a:gd name="csY118" fmla="*/ 13580 h 53811"/>
                              <a:gd name="csX119" fmla="*/ 11556 w 44064"/>
                              <a:gd name="csY119" fmla="*/ 13580 h 53811"/>
                              <a:gd name="csX120" fmla="*/ 14604 w 44064"/>
                              <a:gd name="csY120" fmla="*/ 10280 h 53811"/>
                              <a:gd name="csX121" fmla="*/ 10794 w 44064"/>
                              <a:gd name="csY121" fmla="*/ 10280 h 53811"/>
                              <a:gd name="csX122" fmla="*/ 10794 w 44064"/>
                              <a:gd name="csY122" fmla="*/ 1142 h 53811"/>
                              <a:gd name="csX123" fmla="*/ 14604 w 44064"/>
                              <a:gd name="csY123" fmla="*/ 1142 h 53811"/>
                              <a:gd name="csX124" fmla="*/ 14604 w 44064"/>
                              <a:gd name="csY124" fmla="*/ 10280 h 53811"/>
                              <a:gd name="csX125" fmla="*/ 44065 w 44064"/>
                              <a:gd name="csY125" fmla="*/ 0 h 53811"/>
                              <a:gd name="csX126" fmla="*/ 44065 w 44064"/>
                              <a:gd name="csY126" fmla="*/ 0 h 53811"/>
                              <a:gd name="csX127" fmla="*/ 0 w 44064"/>
                              <a:gd name="csY127" fmla="*/ 0 h 53811"/>
                              <a:gd name="csX128" fmla="*/ 0 w 44064"/>
                              <a:gd name="csY128" fmla="*/ 0 h 53811"/>
                              <a:gd name="csX129" fmla="*/ 0 w 44064"/>
                              <a:gd name="csY129" fmla="*/ 0 h 53811"/>
                              <a:gd name="csX130" fmla="*/ 0 w 44064"/>
                              <a:gd name="csY130" fmla="*/ 35536 h 53811"/>
                              <a:gd name="csX131" fmla="*/ 3556 w 44064"/>
                              <a:gd name="csY131" fmla="*/ 42897 h 53811"/>
                              <a:gd name="csX132" fmla="*/ 20445 w 44064"/>
                              <a:gd name="csY132" fmla="*/ 53050 h 53811"/>
                              <a:gd name="csX133" fmla="*/ 21969 w 44064"/>
                              <a:gd name="csY133" fmla="*/ 53811 h 53811"/>
                              <a:gd name="csX134" fmla="*/ 23366 w 44064"/>
                              <a:gd name="csY134" fmla="*/ 53303 h 53811"/>
                              <a:gd name="csX135" fmla="*/ 40636 w 44064"/>
                              <a:gd name="csY135" fmla="*/ 43023 h 53811"/>
                              <a:gd name="csX136" fmla="*/ 44065 w 44064"/>
                              <a:gd name="csY136" fmla="*/ 35663 h 53811"/>
                              <a:gd name="csX137" fmla="*/ 44065 w 44064"/>
                              <a:gd name="csY137" fmla="*/ 127 h 53811"/>
                              <a:gd name="csX138" fmla="*/ 44065 w 44064"/>
                              <a:gd name="csY138" fmla="*/ 127 h 538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Lst>
                            <a:rect l="l" t="t" r="r" b="b"/>
                            <a:pathLst>
                              <a:path w="44064" h="53811">
                                <a:moveTo>
                                  <a:pt x="42795" y="24875"/>
                                </a:moveTo>
                                <a:lnTo>
                                  <a:pt x="29334" y="24875"/>
                                </a:lnTo>
                                <a:lnTo>
                                  <a:pt x="29334" y="1269"/>
                                </a:lnTo>
                                <a:lnTo>
                                  <a:pt x="42795" y="1269"/>
                                </a:lnTo>
                                <a:lnTo>
                                  <a:pt x="42795" y="24875"/>
                                </a:lnTo>
                                <a:close/>
                                <a:moveTo>
                                  <a:pt x="42795" y="36043"/>
                                </a:moveTo>
                                <a:cubicBezTo>
                                  <a:pt x="42541" y="38582"/>
                                  <a:pt x="41652" y="40739"/>
                                  <a:pt x="39874" y="41881"/>
                                </a:cubicBezTo>
                                <a:lnTo>
                                  <a:pt x="29334" y="48227"/>
                                </a:lnTo>
                                <a:lnTo>
                                  <a:pt x="29334" y="26017"/>
                                </a:lnTo>
                                <a:lnTo>
                                  <a:pt x="42795" y="26017"/>
                                </a:lnTo>
                                <a:lnTo>
                                  <a:pt x="42795" y="36043"/>
                                </a:lnTo>
                                <a:close/>
                                <a:moveTo>
                                  <a:pt x="28191" y="24875"/>
                                </a:moveTo>
                                <a:lnTo>
                                  <a:pt x="15746" y="24875"/>
                                </a:lnTo>
                                <a:lnTo>
                                  <a:pt x="15746" y="1269"/>
                                </a:lnTo>
                                <a:lnTo>
                                  <a:pt x="28191" y="1269"/>
                                </a:lnTo>
                                <a:lnTo>
                                  <a:pt x="28191" y="24875"/>
                                </a:lnTo>
                                <a:close/>
                                <a:moveTo>
                                  <a:pt x="28191" y="48988"/>
                                </a:moveTo>
                                <a:lnTo>
                                  <a:pt x="23366" y="51907"/>
                                </a:lnTo>
                                <a:lnTo>
                                  <a:pt x="23366" y="51907"/>
                                </a:lnTo>
                                <a:cubicBezTo>
                                  <a:pt x="23366" y="51907"/>
                                  <a:pt x="22604" y="52288"/>
                                  <a:pt x="22096" y="52288"/>
                                </a:cubicBezTo>
                                <a:cubicBezTo>
                                  <a:pt x="21588" y="52288"/>
                                  <a:pt x="21207" y="52161"/>
                                  <a:pt x="20826" y="51780"/>
                                </a:cubicBezTo>
                                <a:lnTo>
                                  <a:pt x="16000" y="48861"/>
                                </a:lnTo>
                                <a:lnTo>
                                  <a:pt x="16000" y="26017"/>
                                </a:lnTo>
                                <a:lnTo>
                                  <a:pt x="28445" y="26017"/>
                                </a:lnTo>
                                <a:lnTo>
                                  <a:pt x="28445" y="48861"/>
                                </a:lnTo>
                                <a:close/>
                                <a:moveTo>
                                  <a:pt x="10794" y="16245"/>
                                </a:moveTo>
                                <a:lnTo>
                                  <a:pt x="14604" y="16245"/>
                                </a:lnTo>
                                <a:lnTo>
                                  <a:pt x="14604" y="24875"/>
                                </a:lnTo>
                                <a:lnTo>
                                  <a:pt x="10794" y="24875"/>
                                </a:lnTo>
                                <a:lnTo>
                                  <a:pt x="10794" y="16245"/>
                                </a:lnTo>
                                <a:close/>
                                <a:moveTo>
                                  <a:pt x="14604" y="48227"/>
                                </a:moveTo>
                                <a:lnTo>
                                  <a:pt x="4063" y="41881"/>
                                </a:lnTo>
                                <a:cubicBezTo>
                                  <a:pt x="2286" y="40739"/>
                                  <a:pt x="1397" y="38582"/>
                                  <a:pt x="1143" y="36043"/>
                                </a:cubicBezTo>
                                <a:lnTo>
                                  <a:pt x="1143" y="26017"/>
                                </a:lnTo>
                                <a:lnTo>
                                  <a:pt x="14604" y="26017"/>
                                </a:lnTo>
                                <a:lnTo>
                                  <a:pt x="14604" y="48227"/>
                                </a:lnTo>
                                <a:close/>
                                <a:moveTo>
                                  <a:pt x="5841" y="10280"/>
                                </a:moveTo>
                                <a:lnTo>
                                  <a:pt x="1270" y="10280"/>
                                </a:lnTo>
                                <a:lnTo>
                                  <a:pt x="1270" y="1142"/>
                                </a:lnTo>
                                <a:lnTo>
                                  <a:pt x="5841" y="1142"/>
                                </a:lnTo>
                                <a:lnTo>
                                  <a:pt x="5841" y="10280"/>
                                </a:lnTo>
                                <a:close/>
                                <a:moveTo>
                                  <a:pt x="6984" y="4696"/>
                                </a:moveTo>
                                <a:lnTo>
                                  <a:pt x="7492" y="4061"/>
                                </a:lnTo>
                                <a:lnTo>
                                  <a:pt x="7111" y="3427"/>
                                </a:lnTo>
                                <a:lnTo>
                                  <a:pt x="7873" y="3427"/>
                                </a:lnTo>
                                <a:cubicBezTo>
                                  <a:pt x="7873" y="3427"/>
                                  <a:pt x="8254" y="2792"/>
                                  <a:pt x="8254" y="2792"/>
                                </a:cubicBezTo>
                                <a:lnTo>
                                  <a:pt x="8635" y="3554"/>
                                </a:lnTo>
                                <a:lnTo>
                                  <a:pt x="9397" y="3554"/>
                                </a:lnTo>
                                <a:cubicBezTo>
                                  <a:pt x="9397" y="3554"/>
                                  <a:pt x="9016" y="4061"/>
                                  <a:pt x="9016" y="4061"/>
                                </a:cubicBezTo>
                                <a:lnTo>
                                  <a:pt x="9524" y="4696"/>
                                </a:lnTo>
                                <a:lnTo>
                                  <a:pt x="8889" y="4696"/>
                                </a:lnTo>
                                <a:lnTo>
                                  <a:pt x="8889" y="5584"/>
                                </a:lnTo>
                                <a:lnTo>
                                  <a:pt x="8254" y="5077"/>
                                </a:lnTo>
                                <a:lnTo>
                                  <a:pt x="7619" y="5584"/>
                                </a:lnTo>
                                <a:lnTo>
                                  <a:pt x="7619" y="4823"/>
                                </a:lnTo>
                                <a:lnTo>
                                  <a:pt x="6857" y="4823"/>
                                </a:lnTo>
                                <a:close/>
                                <a:moveTo>
                                  <a:pt x="10286" y="14214"/>
                                </a:moveTo>
                                <a:cubicBezTo>
                                  <a:pt x="10286" y="14214"/>
                                  <a:pt x="9905" y="13960"/>
                                  <a:pt x="9778" y="13960"/>
                                </a:cubicBezTo>
                                <a:cubicBezTo>
                                  <a:pt x="9397" y="13960"/>
                                  <a:pt x="9143" y="14595"/>
                                  <a:pt x="8889" y="14722"/>
                                </a:cubicBezTo>
                                <a:cubicBezTo>
                                  <a:pt x="8635" y="14722"/>
                                  <a:pt x="8508" y="14722"/>
                                  <a:pt x="8508" y="14468"/>
                                </a:cubicBezTo>
                                <a:cubicBezTo>
                                  <a:pt x="8508" y="14214"/>
                                  <a:pt x="9016" y="14087"/>
                                  <a:pt x="9270" y="13833"/>
                                </a:cubicBezTo>
                                <a:cubicBezTo>
                                  <a:pt x="6349" y="13833"/>
                                  <a:pt x="6349" y="15103"/>
                                  <a:pt x="5968" y="15103"/>
                                </a:cubicBezTo>
                                <a:cubicBezTo>
                                  <a:pt x="5206" y="15103"/>
                                  <a:pt x="6603" y="13707"/>
                                  <a:pt x="6984" y="13326"/>
                                </a:cubicBezTo>
                                <a:cubicBezTo>
                                  <a:pt x="6349" y="13326"/>
                                  <a:pt x="6095" y="12564"/>
                                  <a:pt x="5460" y="12184"/>
                                </a:cubicBezTo>
                                <a:cubicBezTo>
                                  <a:pt x="5714" y="11803"/>
                                  <a:pt x="5968" y="11930"/>
                                  <a:pt x="6349" y="12184"/>
                                </a:cubicBezTo>
                                <a:cubicBezTo>
                                  <a:pt x="6349" y="11930"/>
                                  <a:pt x="6603" y="11549"/>
                                  <a:pt x="7238" y="11549"/>
                                </a:cubicBezTo>
                                <a:cubicBezTo>
                                  <a:pt x="8508" y="11549"/>
                                  <a:pt x="8127" y="12818"/>
                                  <a:pt x="8381" y="12818"/>
                                </a:cubicBezTo>
                                <a:cubicBezTo>
                                  <a:pt x="8635" y="12818"/>
                                  <a:pt x="8381" y="11549"/>
                                  <a:pt x="9270" y="11549"/>
                                </a:cubicBezTo>
                                <a:cubicBezTo>
                                  <a:pt x="10540" y="11549"/>
                                  <a:pt x="12191" y="14849"/>
                                  <a:pt x="10667" y="14849"/>
                                </a:cubicBezTo>
                                <a:cubicBezTo>
                                  <a:pt x="10032" y="14849"/>
                                  <a:pt x="10540" y="14341"/>
                                  <a:pt x="10540" y="14341"/>
                                </a:cubicBezTo>
                                <a:moveTo>
                                  <a:pt x="7238" y="21068"/>
                                </a:moveTo>
                                <a:lnTo>
                                  <a:pt x="8000" y="21068"/>
                                </a:lnTo>
                                <a:cubicBezTo>
                                  <a:pt x="8000" y="21068"/>
                                  <a:pt x="8381" y="20433"/>
                                  <a:pt x="8381" y="20433"/>
                                </a:cubicBezTo>
                                <a:lnTo>
                                  <a:pt x="8762" y="21194"/>
                                </a:lnTo>
                                <a:lnTo>
                                  <a:pt x="9524" y="21194"/>
                                </a:lnTo>
                                <a:cubicBezTo>
                                  <a:pt x="9524" y="21194"/>
                                  <a:pt x="9143" y="21702"/>
                                  <a:pt x="9143" y="21702"/>
                                </a:cubicBezTo>
                                <a:lnTo>
                                  <a:pt x="9651" y="22210"/>
                                </a:lnTo>
                                <a:lnTo>
                                  <a:pt x="9016" y="22210"/>
                                </a:lnTo>
                                <a:lnTo>
                                  <a:pt x="9016" y="23098"/>
                                </a:lnTo>
                                <a:lnTo>
                                  <a:pt x="8381" y="22590"/>
                                </a:lnTo>
                                <a:lnTo>
                                  <a:pt x="7746" y="23098"/>
                                </a:lnTo>
                                <a:lnTo>
                                  <a:pt x="7746" y="22337"/>
                                </a:lnTo>
                                <a:lnTo>
                                  <a:pt x="6984" y="22337"/>
                                </a:lnTo>
                                <a:cubicBezTo>
                                  <a:pt x="6984" y="22337"/>
                                  <a:pt x="7492" y="21575"/>
                                  <a:pt x="7492" y="21575"/>
                                </a:cubicBezTo>
                                <a:lnTo>
                                  <a:pt x="7111" y="20941"/>
                                </a:lnTo>
                                <a:close/>
                                <a:moveTo>
                                  <a:pt x="2031" y="12311"/>
                                </a:moveTo>
                                <a:lnTo>
                                  <a:pt x="2794" y="12311"/>
                                </a:lnTo>
                                <a:cubicBezTo>
                                  <a:pt x="2794" y="12311"/>
                                  <a:pt x="3175" y="11676"/>
                                  <a:pt x="3175" y="11676"/>
                                </a:cubicBezTo>
                                <a:lnTo>
                                  <a:pt x="3556" y="12437"/>
                                </a:lnTo>
                                <a:lnTo>
                                  <a:pt x="4318" y="12437"/>
                                </a:lnTo>
                                <a:cubicBezTo>
                                  <a:pt x="4318" y="12437"/>
                                  <a:pt x="3937" y="12945"/>
                                  <a:pt x="3937" y="12945"/>
                                </a:cubicBezTo>
                                <a:lnTo>
                                  <a:pt x="4444" y="13580"/>
                                </a:lnTo>
                                <a:lnTo>
                                  <a:pt x="3809" y="13580"/>
                                </a:lnTo>
                                <a:lnTo>
                                  <a:pt x="3809" y="14468"/>
                                </a:lnTo>
                                <a:lnTo>
                                  <a:pt x="3175" y="13960"/>
                                </a:lnTo>
                                <a:lnTo>
                                  <a:pt x="2540" y="14468"/>
                                </a:lnTo>
                                <a:lnTo>
                                  <a:pt x="2540" y="13707"/>
                                </a:lnTo>
                                <a:lnTo>
                                  <a:pt x="1778" y="13707"/>
                                </a:lnTo>
                                <a:cubicBezTo>
                                  <a:pt x="1778" y="13707"/>
                                  <a:pt x="2286" y="12945"/>
                                  <a:pt x="2286" y="12945"/>
                                </a:cubicBezTo>
                                <a:lnTo>
                                  <a:pt x="1905" y="12311"/>
                                </a:lnTo>
                                <a:close/>
                                <a:moveTo>
                                  <a:pt x="1143" y="16245"/>
                                </a:moveTo>
                                <a:lnTo>
                                  <a:pt x="5714" y="16245"/>
                                </a:lnTo>
                                <a:lnTo>
                                  <a:pt x="5714" y="24875"/>
                                </a:lnTo>
                                <a:lnTo>
                                  <a:pt x="1143" y="24875"/>
                                </a:lnTo>
                                <a:lnTo>
                                  <a:pt x="1143" y="16245"/>
                                </a:lnTo>
                                <a:close/>
                                <a:moveTo>
                                  <a:pt x="11810" y="13453"/>
                                </a:moveTo>
                                <a:lnTo>
                                  <a:pt x="12318" y="12818"/>
                                </a:lnTo>
                                <a:lnTo>
                                  <a:pt x="11937" y="12184"/>
                                </a:lnTo>
                                <a:lnTo>
                                  <a:pt x="12699" y="12184"/>
                                </a:lnTo>
                                <a:cubicBezTo>
                                  <a:pt x="12699" y="12184"/>
                                  <a:pt x="13080" y="11549"/>
                                  <a:pt x="13080" y="11549"/>
                                </a:cubicBezTo>
                                <a:lnTo>
                                  <a:pt x="13461" y="12311"/>
                                </a:lnTo>
                                <a:lnTo>
                                  <a:pt x="14223" y="12311"/>
                                </a:lnTo>
                                <a:cubicBezTo>
                                  <a:pt x="14223" y="12311"/>
                                  <a:pt x="13842" y="12818"/>
                                  <a:pt x="13842" y="12818"/>
                                </a:cubicBezTo>
                                <a:lnTo>
                                  <a:pt x="14349" y="13453"/>
                                </a:lnTo>
                                <a:lnTo>
                                  <a:pt x="13587" y="13453"/>
                                </a:lnTo>
                                <a:lnTo>
                                  <a:pt x="13587" y="14341"/>
                                </a:lnTo>
                                <a:lnTo>
                                  <a:pt x="12953" y="13833"/>
                                </a:lnTo>
                                <a:lnTo>
                                  <a:pt x="12318" y="14341"/>
                                </a:lnTo>
                                <a:lnTo>
                                  <a:pt x="12318" y="13580"/>
                                </a:lnTo>
                                <a:lnTo>
                                  <a:pt x="11556" y="13580"/>
                                </a:lnTo>
                                <a:close/>
                                <a:moveTo>
                                  <a:pt x="14604" y="10280"/>
                                </a:moveTo>
                                <a:lnTo>
                                  <a:pt x="10794" y="10280"/>
                                </a:lnTo>
                                <a:lnTo>
                                  <a:pt x="10794" y="1142"/>
                                </a:lnTo>
                                <a:lnTo>
                                  <a:pt x="14604" y="1142"/>
                                </a:lnTo>
                                <a:lnTo>
                                  <a:pt x="14604" y="10280"/>
                                </a:lnTo>
                                <a:close/>
                                <a:moveTo>
                                  <a:pt x="44065" y="0"/>
                                </a:moveTo>
                                <a:lnTo>
                                  <a:pt x="44065" y="0"/>
                                </a:lnTo>
                                <a:cubicBezTo>
                                  <a:pt x="44065" y="0"/>
                                  <a:pt x="0" y="0"/>
                                  <a:pt x="0" y="0"/>
                                </a:cubicBezTo>
                                <a:lnTo>
                                  <a:pt x="0" y="0"/>
                                </a:lnTo>
                                <a:cubicBezTo>
                                  <a:pt x="0" y="0"/>
                                  <a:pt x="0" y="0"/>
                                  <a:pt x="0" y="0"/>
                                </a:cubicBezTo>
                                <a:lnTo>
                                  <a:pt x="0" y="35536"/>
                                </a:lnTo>
                                <a:cubicBezTo>
                                  <a:pt x="0" y="38962"/>
                                  <a:pt x="1524" y="42008"/>
                                  <a:pt x="3556" y="42897"/>
                                </a:cubicBezTo>
                                <a:lnTo>
                                  <a:pt x="20445" y="53050"/>
                                </a:lnTo>
                                <a:cubicBezTo>
                                  <a:pt x="20445" y="53050"/>
                                  <a:pt x="21334" y="53811"/>
                                  <a:pt x="21969" y="53811"/>
                                </a:cubicBezTo>
                                <a:cubicBezTo>
                                  <a:pt x="22477" y="53811"/>
                                  <a:pt x="22985" y="53557"/>
                                  <a:pt x="23366" y="53303"/>
                                </a:cubicBezTo>
                                <a:lnTo>
                                  <a:pt x="40636" y="43023"/>
                                </a:lnTo>
                                <a:cubicBezTo>
                                  <a:pt x="42668" y="42135"/>
                                  <a:pt x="44065" y="39089"/>
                                  <a:pt x="44065" y="35663"/>
                                </a:cubicBezTo>
                                <a:lnTo>
                                  <a:pt x="44065" y="127"/>
                                </a:lnTo>
                                <a:cubicBezTo>
                                  <a:pt x="44065" y="127"/>
                                  <a:pt x="44065" y="127"/>
                                  <a:pt x="44065" y="127"/>
                                </a:cubicBezTo>
                                <a:close/>
                              </a:path>
                            </a:pathLst>
                          </a:custGeom>
                          <a:solidFill>
                            <a:srgbClr val="000000"/>
                          </a:solidFill>
                          <a:ln w="12688" cap="flat">
                            <a:noFill/>
                            <a:prstDash val="solid"/>
                            <a:miter/>
                          </a:ln>
                        </wps:spPr>
                        <wps:bodyPr/>
                      </wps:wsp>
                      <wps:wsp>
                        <wps:cNvPr id="1011230047" name="Freeform: Shape 1011230047"/>
                        <wps:cNvSpPr/>
                        <wps:spPr>
                          <a:xfrm>
                            <a:off x="221467" y="76655"/>
                            <a:ext cx="12091" cy="15356"/>
                          </a:xfrm>
                          <a:custGeom>
                            <a:avLst/>
                            <a:gdLst>
                              <a:gd name="csX0" fmla="*/ 11937 w 12091"/>
                              <a:gd name="csY0" fmla="*/ 6980 h 15356"/>
                              <a:gd name="csX1" fmla="*/ 10667 w 12091"/>
                              <a:gd name="csY1" fmla="*/ 7488 h 15356"/>
                              <a:gd name="csX2" fmla="*/ 12064 w 12091"/>
                              <a:gd name="csY2" fmla="*/ 5711 h 15356"/>
                              <a:gd name="csX3" fmla="*/ 10540 w 12091"/>
                              <a:gd name="csY3" fmla="*/ 6092 h 15356"/>
                              <a:gd name="csX4" fmla="*/ 10032 w 12091"/>
                              <a:gd name="csY4" fmla="*/ 4188 h 15356"/>
                              <a:gd name="csX5" fmla="*/ 10032 w 12091"/>
                              <a:gd name="csY5" fmla="*/ 2538 h 15356"/>
                              <a:gd name="csX6" fmla="*/ 11429 w 12091"/>
                              <a:gd name="csY6" fmla="*/ 0 h 15356"/>
                              <a:gd name="csX7" fmla="*/ 9143 w 12091"/>
                              <a:gd name="csY7" fmla="*/ 2919 h 15356"/>
                              <a:gd name="csX8" fmla="*/ 8255 w 12091"/>
                              <a:gd name="csY8" fmla="*/ 6092 h 15356"/>
                              <a:gd name="csX9" fmla="*/ 6349 w 12091"/>
                              <a:gd name="csY9" fmla="*/ 3427 h 15356"/>
                              <a:gd name="csX10" fmla="*/ 4064 w 12091"/>
                              <a:gd name="csY10" fmla="*/ 4061 h 15356"/>
                              <a:gd name="csX11" fmla="*/ 4953 w 12091"/>
                              <a:gd name="csY11" fmla="*/ 5330 h 15356"/>
                              <a:gd name="csX12" fmla="*/ 4699 w 12091"/>
                              <a:gd name="csY12" fmla="*/ 6726 h 15356"/>
                              <a:gd name="csX13" fmla="*/ 3429 w 12091"/>
                              <a:gd name="csY13" fmla="*/ 4950 h 15356"/>
                              <a:gd name="csX14" fmla="*/ 3429 w 12091"/>
                              <a:gd name="csY14" fmla="*/ 3680 h 15356"/>
                              <a:gd name="csX15" fmla="*/ 127 w 12091"/>
                              <a:gd name="csY15" fmla="*/ 254 h 15356"/>
                              <a:gd name="csX16" fmla="*/ 1397 w 12091"/>
                              <a:gd name="csY16" fmla="*/ 2792 h 15356"/>
                              <a:gd name="csX17" fmla="*/ 127 w 12091"/>
                              <a:gd name="csY17" fmla="*/ 2411 h 15356"/>
                              <a:gd name="csX18" fmla="*/ 1016 w 12091"/>
                              <a:gd name="csY18" fmla="*/ 3680 h 15356"/>
                              <a:gd name="csX19" fmla="*/ 127 w 12091"/>
                              <a:gd name="csY19" fmla="*/ 4061 h 15356"/>
                              <a:gd name="csX20" fmla="*/ 762 w 12091"/>
                              <a:gd name="csY20" fmla="*/ 5077 h 15356"/>
                              <a:gd name="csX21" fmla="*/ 0 w 12091"/>
                              <a:gd name="csY21" fmla="*/ 5203 h 15356"/>
                              <a:gd name="csX22" fmla="*/ 381 w 12091"/>
                              <a:gd name="csY22" fmla="*/ 5711 h 15356"/>
                              <a:gd name="csX23" fmla="*/ 127 w 12091"/>
                              <a:gd name="csY23" fmla="*/ 6980 h 15356"/>
                              <a:gd name="csX24" fmla="*/ 3175 w 12091"/>
                              <a:gd name="csY24" fmla="*/ 11041 h 15356"/>
                              <a:gd name="csX25" fmla="*/ 4064 w 12091"/>
                              <a:gd name="csY25" fmla="*/ 10026 h 15356"/>
                              <a:gd name="csX26" fmla="*/ 4572 w 12091"/>
                              <a:gd name="csY26" fmla="*/ 10661 h 15356"/>
                              <a:gd name="csX27" fmla="*/ 3683 w 12091"/>
                              <a:gd name="csY27" fmla="*/ 11930 h 15356"/>
                              <a:gd name="csX28" fmla="*/ 5080 w 12091"/>
                              <a:gd name="csY28" fmla="*/ 13072 h 15356"/>
                              <a:gd name="csX29" fmla="*/ 4953 w 12091"/>
                              <a:gd name="csY29" fmla="*/ 14849 h 15356"/>
                              <a:gd name="csX30" fmla="*/ 6349 w 12091"/>
                              <a:gd name="csY30" fmla="*/ 14214 h 15356"/>
                              <a:gd name="csX31" fmla="*/ 7366 w 12091"/>
                              <a:gd name="csY31" fmla="*/ 15356 h 15356"/>
                              <a:gd name="csX32" fmla="*/ 8255 w 12091"/>
                              <a:gd name="csY32" fmla="*/ 14214 h 15356"/>
                              <a:gd name="csX33" fmla="*/ 9524 w 12091"/>
                              <a:gd name="csY33" fmla="*/ 14722 h 15356"/>
                              <a:gd name="csX34" fmla="*/ 9016 w 12091"/>
                              <a:gd name="csY34" fmla="*/ 13072 h 15356"/>
                              <a:gd name="csX35" fmla="*/ 10540 w 12091"/>
                              <a:gd name="csY35" fmla="*/ 11930 h 15356"/>
                              <a:gd name="csX36" fmla="*/ 9905 w 12091"/>
                              <a:gd name="csY36" fmla="*/ 11168 h 15356"/>
                              <a:gd name="csX37" fmla="*/ 10159 w 12091"/>
                              <a:gd name="csY37" fmla="*/ 10280 h 15356"/>
                              <a:gd name="csX38" fmla="*/ 12064 w 12091"/>
                              <a:gd name="csY38" fmla="*/ 7361 h 1535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091" h="15356">
                                <a:moveTo>
                                  <a:pt x="11937" y="6980"/>
                                </a:moveTo>
                                <a:cubicBezTo>
                                  <a:pt x="11937" y="6980"/>
                                  <a:pt x="10286" y="7488"/>
                                  <a:pt x="10667" y="7488"/>
                                </a:cubicBezTo>
                                <a:cubicBezTo>
                                  <a:pt x="10667" y="6980"/>
                                  <a:pt x="11556" y="6092"/>
                                  <a:pt x="12064" y="5711"/>
                                </a:cubicBezTo>
                                <a:cubicBezTo>
                                  <a:pt x="12064" y="5203"/>
                                  <a:pt x="11302" y="5711"/>
                                  <a:pt x="10540" y="6092"/>
                                </a:cubicBezTo>
                                <a:cubicBezTo>
                                  <a:pt x="13080" y="2538"/>
                                  <a:pt x="11429" y="3934"/>
                                  <a:pt x="10032" y="4188"/>
                                </a:cubicBezTo>
                                <a:cubicBezTo>
                                  <a:pt x="12318" y="1777"/>
                                  <a:pt x="11683" y="1777"/>
                                  <a:pt x="10032" y="2538"/>
                                </a:cubicBezTo>
                                <a:cubicBezTo>
                                  <a:pt x="11302" y="1523"/>
                                  <a:pt x="11556" y="254"/>
                                  <a:pt x="11429" y="0"/>
                                </a:cubicBezTo>
                                <a:cubicBezTo>
                                  <a:pt x="10159" y="1650"/>
                                  <a:pt x="9143" y="1396"/>
                                  <a:pt x="9143" y="2919"/>
                                </a:cubicBezTo>
                                <a:cubicBezTo>
                                  <a:pt x="9143" y="3934"/>
                                  <a:pt x="8762" y="5584"/>
                                  <a:pt x="8255" y="6092"/>
                                </a:cubicBezTo>
                                <a:cubicBezTo>
                                  <a:pt x="7619" y="6853"/>
                                  <a:pt x="8127" y="3427"/>
                                  <a:pt x="6349" y="3427"/>
                                </a:cubicBezTo>
                                <a:cubicBezTo>
                                  <a:pt x="5842" y="3427"/>
                                  <a:pt x="4445" y="3427"/>
                                  <a:pt x="4064" y="4061"/>
                                </a:cubicBezTo>
                                <a:cubicBezTo>
                                  <a:pt x="4445" y="4061"/>
                                  <a:pt x="4953" y="4950"/>
                                  <a:pt x="4953" y="5330"/>
                                </a:cubicBezTo>
                                <a:cubicBezTo>
                                  <a:pt x="4953" y="5711"/>
                                  <a:pt x="5207" y="6726"/>
                                  <a:pt x="4699" y="6726"/>
                                </a:cubicBezTo>
                                <a:cubicBezTo>
                                  <a:pt x="4191" y="6726"/>
                                  <a:pt x="3429" y="5457"/>
                                  <a:pt x="3429" y="4950"/>
                                </a:cubicBezTo>
                                <a:cubicBezTo>
                                  <a:pt x="3429" y="4442"/>
                                  <a:pt x="3429" y="4569"/>
                                  <a:pt x="3429" y="3680"/>
                                </a:cubicBezTo>
                                <a:cubicBezTo>
                                  <a:pt x="3429" y="2284"/>
                                  <a:pt x="1143" y="254"/>
                                  <a:pt x="127" y="254"/>
                                </a:cubicBezTo>
                                <a:cubicBezTo>
                                  <a:pt x="127" y="1269"/>
                                  <a:pt x="1397" y="1523"/>
                                  <a:pt x="1397" y="2792"/>
                                </a:cubicBezTo>
                                <a:cubicBezTo>
                                  <a:pt x="889" y="2792"/>
                                  <a:pt x="127" y="1777"/>
                                  <a:pt x="127" y="2411"/>
                                </a:cubicBezTo>
                                <a:cubicBezTo>
                                  <a:pt x="127" y="3046"/>
                                  <a:pt x="1016" y="3173"/>
                                  <a:pt x="1016" y="3680"/>
                                </a:cubicBezTo>
                                <a:cubicBezTo>
                                  <a:pt x="1016" y="4188"/>
                                  <a:pt x="127" y="3427"/>
                                  <a:pt x="127" y="4061"/>
                                </a:cubicBezTo>
                                <a:cubicBezTo>
                                  <a:pt x="127" y="4569"/>
                                  <a:pt x="635" y="4442"/>
                                  <a:pt x="762" y="5077"/>
                                </a:cubicBezTo>
                                <a:cubicBezTo>
                                  <a:pt x="381" y="5077"/>
                                  <a:pt x="0" y="5077"/>
                                  <a:pt x="0" y="5203"/>
                                </a:cubicBezTo>
                                <a:cubicBezTo>
                                  <a:pt x="0" y="5330"/>
                                  <a:pt x="0" y="5584"/>
                                  <a:pt x="381" y="5711"/>
                                </a:cubicBezTo>
                                <a:cubicBezTo>
                                  <a:pt x="254" y="5838"/>
                                  <a:pt x="127" y="6092"/>
                                  <a:pt x="127" y="6980"/>
                                </a:cubicBezTo>
                                <a:cubicBezTo>
                                  <a:pt x="127" y="9772"/>
                                  <a:pt x="1905" y="11041"/>
                                  <a:pt x="3175" y="11041"/>
                                </a:cubicBezTo>
                                <a:cubicBezTo>
                                  <a:pt x="4064" y="11041"/>
                                  <a:pt x="3937" y="10407"/>
                                  <a:pt x="4064" y="10026"/>
                                </a:cubicBezTo>
                                <a:cubicBezTo>
                                  <a:pt x="4064" y="10534"/>
                                  <a:pt x="4572" y="9772"/>
                                  <a:pt x="4572" y="10661"/>
                                </a:cubicBezTo>
                                <a:cubicBezTo>
                                  <a:pt x="4572" y="11549"/>
                                  <a:pt x="3683" y="11168"/>
                                  <a:pt x="3683" y="11930"/>
                                </a:cubicBezTo>
                                <a:cubicBezTo>
                                  <a:pt x="3683" y="12945"/>
                                  <a:pt x="5080" y="11930"/>
                                  <a:pt x="5080" y="13072"/>
                                </a:cubicBezTo>
                                <a:cubicBezTo>
                                  <a:pt x="5080" y="14468"/>
                                  <a:pt x="4953" y="14341"/>
                                  <a:pt x="4953" y="14849"/>
                                </a:cubicBezTo>
                                <a:cubicBezTo>
                                  <a:pt x="4953" y="15230"/>
                                  <a:pt x="6477" y="14341"/>
                                  <a:pt x="6349" y="14214"/>
                                </a:cubicBezTo>
                                <a:cubicBezTo>
                                  <a:pt x="6730" y="14341"/>
                                  <a:pt x="6730" y="15356"/>
                                  <a:pt x="7366" y="15356"/>
                                </a:cubicBezTo>
                                <a:cubicBezTo>
                                  <a:pt x="7746" y="15356"/>
                                  <a:pt x="7874" y="14214"/>
                                  <a:pt x="8255" y="14214"/>
                                </a:cubicBezTo>
                                <a:cubicBezTo>
                                  <a:pt x="8000" y="14214"/>
                                  <a:pt x="9524" y="15230"/>
                                  <a:pt x="9524" y="14722"/>
                                </a:cubicBezTo>
                                <a:cubicBezTo>
                                  <a:pt x="9524" y="13453"/>
                                  <a:pt x="9016" y="13960"/>
                                  <a:pt x="9016" y="13072"/>
                                </a:cubicBezTo>
                                <a:cubicBezTo>
                                  <a:pt x="9016" y="12184"/>
                                  <a:pt x="10794" y="12437"/>
                                  <a:pt x="10540" y="11930"/>
                                </a:cubicBezTo>
                                <a:cubicBezTo>
                                  <a:pt x="10286" y="11549"/>
                                  <a:pt x="10159" y="11803"/>
                                  <a:pt x="9905" y="11168"/>
                                </a:cubicBezTo>
                                <a:cubicBezTo>
                                  <a:pt x="9905" y="11168"/>
                                  <a:pt x="8508" y="9138"/>
                                  <a:pt x="10159" y="10280"/>
                                </a:cubicBezTo>
                                <a:cubicBezTo>
                                  <a:pt x="11937" y="11422"/>
                                  <a:pt x="12191" y="7488"/>
                                  <a:pt x="12064" y="7361"/>
                                </a:cubicBezTo>
                              </a:path>
                            </a:pathLst>
                          </a:custGeom>
                          <a:solidFill>
                            <a:srgbClr val="000000"/>
                          </a:solidFill>
                          <a:ln w="12688" cap="flat">
                            <a:noFill/>
                            <a:prstDash val="solid"/>
                            <a:miter/>
                          </a:ln>
                        </wps:spPr>
                        <wps:bodyPr/>
                      </wps:wsp>
                      <wps:wsp>
                        <wps:cNvPr id="788975419" name="Freeform: Shape 788975419"/>
                        <wps:cNvSpPr/>
                        <wps:spPr>
                          <a:xfrm>
                            <a:off x="278993" y="9036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504090475" name="Freeform: Shape 504090475"/>
                        <wps:cNvSpPr/>
                        <wps:spPr>
                          <a:xfrm>
                            <a:off x="273152" y="93788"/>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437260224" name="Freeform: Shape 437260224"/>
                        <wps:cNvSpPr/>
                        <wps:spPr>
                          <a:xfrm>
                            <a:off x="203435" y="101910"/>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72336762" name="Freeform: Shape 72336762"/>
                        <wps:cNvSpPr/>
                        <wps:spPr>
                          <a:xfrm>
                            <a:off x="207880" y="10229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942115297" name="Freeform: Shape 942115297"/>
                        <wps:cNvSpPr/>
                        <wps:spPr>
                          <a:xfrm>
                            <a:off x="332996" y="42134"/>
                            <a:ext cx="3865" cy="11549"/>
                          </a:xfrm>
                          <a:custGeom>
                            <a:avLst/>
                            <a:gdLst>
                              <a:gd name="csX0" fmla="*/ 1872 w 3865"/>
                              <a:gd name="csY0" fmla="*/ 1904 h 11549"/>
                              <a:gd name="csX1" fmla="*/ 2888 w 3865"/>
                              <a:gd name="csY1" fmla="*/ 11549 h 11549"/>
                              <a:gd name="csX2" fmla="*/ 1999 w 3865"/>
                              <a:gd name="csY2" fmla="*/ 9772 h 11549"/>
                              <a:gd name="csX3" fmla="*/ 602 w 3865"/>
                              <a:gd name="csY3" fmla="*/ 0 h 11549"/>
                              <a:gd name="csX4" fmla="*/ 1745 w 3865"/>
                              <a:gd name="csY4" fmla="*/ 1904 h 11549"/>
                            </a:gdLst>
                            <a:ahLst/>
                            <a:cxnLst>
                              <a:cxn ang="0">
                                <a:pos x="csX0" y="csY0"/>
                              </a:cxn>
                              <a:cxn ang="0">
                                <a:pos x="csX1" y="csY1"/>
                              </a:cxn>
                              <a:cxn ang="0">
                                <a:pos x="csX2" y="csY2"/>
                              </a:cxn>
                              <a:cxn ang="0">
                                <a:pos x="csX3" y="csY3"/>
                              </a:cxn>
                              <a:cxn ang="0">
                                <a:pos x="csX4" y="csY4"/>
                              </a:cxn>
                            </a:cxnLst>
                            <a:rect l="l" t="t" r="r" b="b"/>
                            <a:pathLst>
                              <a:path w="3865" h="11549">
                                <a:moveTo>
                                  <a:pt x="1872" y="1904"/>
                                </a:moveTo>
                                <a:cubicBezTo>
                                  <a:pt x="4031" y="4442"/>
                                  <a:pt x="4539" y="8630"/>
                                  <a:pt x="2888" y="11549"/>
                                </a:cubicBezTo>
                                <a:cubicBezTo>
                                  <a:pt x="1999" y="11549"/>
                                  <a:pt x="2126" y="10407"/>
                                  <a:pt x="1999" y="9772"/>
                                </a:cubicBezTo>
                                <a:cubicBezTo>
                                  <a:pt x="475" y="6853"/>
                                  <a:pt x="-795" y="3300"/>
                                  <a:pt x="602" y="0"/>
                                </a:cubicBezTo>
                                <a:cubicBezTo>
                                  <a:pt x="1618" y="127"/>
                                  <a:pt x="1237" y="1396"/>
                                  <a:pt x="1745" y="1904"/>
                                </a:cubicBezTo>
                              </a:path>
                            </a:pathLst>
                          </a:custGeom>
                          <a:solidFill>
                            <a:srgbClr val="000000"/>
                          </a:solidFill>
                          <a:ln w="12688" cap="flat">
                            <a:noFill/>
                            <a:prstDash val="solid"/>
                            <a:miter/>
                          </a:ln>
                        </wps:spPr>
                        <wps:bodyPr/>
                      </wps:wsp>
                      <wps:wsp>
                        <wps:cNvPr id="321388285" name="Freeform: Shape 321388285"/>
                        <wps:cNvSpPr/>
                        <wps:spPr>
                          <a:xfrm>
                            <a:off x="147687" y="43701"/>
                            <a:ext cx="3047" cy="9963"/>
                          </a:xfrm>
                          <a:custGeom>
                            <a:avLst/>
                            <a:gdLst>
                              <a:gd name="csX0" fmla="*/ 3048 w 3047"/>
                              <a:gd name="csY0" fmla="*/ 3764 h 9963"/>
                              <a:gd name="csX1" fmla="*/ 3048 w 3047"/>
                              <a:gd name="csY1" fmla="*/ 9856 h 9963"/>
                              <a:gd name="csX2" fmla="*/ 2413 w 3047"/>
                              <a:gd name="csY2" fmla="*/ 9602 h 9963"/>
                              <a:gd name="csX3" fmla="*/ 0 w 3047"/>
                              <a:gd name="csY3" fmla="*/ 210 h 9963"/>
                              <a:gd name="csX4" fmla="*/ 762 w 3047"/>
                              <a:gd name="csY4" fmla="*/ 83 h 9963"/>
                              <a:gd name="csX5" fmla="*/ 3048 w 3047"/>
                              <a:gd name="csY5" fmla="*/ 3891 h 9963"/>
                            </a:gdLst>
                            <a:ahLst/>
                            <a:cxnLst>
                              <a:cxn ang="0">
                                <a:pos x="csX0" y="csY0"/>
                              </a:cxn>
                              <a:cxn ang="0">
                                <a:pos x="csX1" y="csY1"/>
                              </a:cxn>
                              <a:cxn ang="0">
                                <a:pos x="csX2" y="csY2"/>
                              </a:cxn>
                              <a:cxn ang="0">
                                <a:pos x="csX3" y="csY3"/>
                              </a:cxn>
                              <a:cxn ang="0">
                                <a:pos x="csX4" y="csY4"/>
                              </a:cxn>
                              <a:cxn ang="0">
                                <a:pos x="csX5" y="csY5"/>
                              </a:cxn>
                            </a:cxnLst>
                            <a:rect l="l" t="t" r="r" b="b"/>
                            <a:pathLst>
                              <a:path w="3047" h="9963">
                                <a:moveTo>
                                  <a:pt x="3048" y="3764"/>
                                </a:moveTo>
                                <a:cubicBezTo>
                                  <a:pt x="2540" y="5668"/>
                                  <a:pt x="2540" y="8206"/>
                                  <a:pt x="3048" y="9856"/>
                                </a:cubicBezTo>
                                <a:cubicBezTo>
                                  <a:pt x="2667" y="10236"/>
                                  <a:pt x="2794" y="9475"/>
                                  <a:pt x="2413" y="9602"/>
                                </a:cubicBezTo>
                                <a:cubicBezTo>
                                  <a:pt x="-635" y="7444"/>
                                  <a:pt x="762" y="3129"/>
                                  <a:pt x="0" y="210"/>
                                </a:cubicBezTo>
                                <a:cubicBezTo>
                                  <a:pt x="127" y="-44"/>
                                  <a:pt x="508" y="-44"/>
                                  <a:pt x="762" y="83"/>
                                </a:cubicBezTo>
                                <a:cubicBezTo>
                                  <a:pt x="2159" y="972"/>
                                  <a:pt x="2794" y="2368"/>
                                  <a:pt x="3048" y="3891"/>
                                </a:cubicBezTo>
                              </a:path>
                            </a:pathLst>
                          </a:custGeom>
                          <a:solidFill>
                            <a:srgbClr val="000000"/>
                          </a:solidFill>
                          <a:ln w="12688" cap="flat">
                            <a:noFill/>
                            <a:prstDash val="solid"/>
                            <a:miter/>
                          </a:ln>
                        </wps:spPr>
                        <wps:bodyPr/>
                      </wps:wsp>
                      <wps:wsp>
                        <wps:cNvPr id="1190092299" name="Freeform: Shape 1190092299"/>
                        <wps:cNvSpPr/>
                        <wps:spPr>
                          <a:xfrm>
                            <a:off x="338484" y="46957"/>
                            <a:ext cx="3138" cy="2943"/>
                          </a:xfrm>
                          <a:custGeom>
                            <a:avLst/>
                            <a:gdLst>
                              <a:gd name="csX0" fmla="*/ 2988 w 3138"/>
                              <a:gd name="csY0" fmla="*/ 761 h 2943"/>
                              <a:gd name="csX1" fmla="*/ 1972 w 3138"/>
                              <a:gd name="csY1" fmla="*/ 2919 h 2943"/>
                              <a:gd name="csX2" fmla="*/ 67 w 3138"/>
                              <a:gd name="csY2" fmla="*/ 2031 h 2943"/>
                              <a:gd name="csX3" fmla="*/ 956 w 3138"/>
                              <a:gd name="csY3" fmla="*/ 0 h 2943"/>
                              <a:gd name="csX4" fmla="*/ 2988 w 3138"/>
                              <a:gd name="csY4" fmla="*/ 761 h 2943"/>
                            </a:gdLst>
                            <a:ahLst/>
                            <a:cxnLst>
                              <a:cxn ang="0">
                                <a:pos x="csX0" y="csY0"/>
                              </a:cxn>
                              <a:cxn ang="0">
                                <a:pos x="csX1" y="csY1"/>
                              </a:cxn>
                              <a:cxn ang="0">
                                <a:pos x="csX2" y="csY2"/>
                              </a:cxn>
                              <a:cxn ang="0">
                                <a:pos x="csX3" y="csY3"/>
                              </a:cxn>
                              <a:cxn ang="0">
                                <a:pos x="csX4" y="csY4"/>
                              </a:cxn>
                            </a:cxnLst>
                            <a:rect l="l" t="t" r="r" b="b"/>
                            <a:pathLst>
                              <a:path w="3138" h="2943">
                                <a:moveTo>
                                  <a:pt x="2988" y="761"/>
                                </a:moveTo>
                                <a:cubicBezTo>
                                  <a:pt x="3496" y="1650"/>
                                  <a:pt x="2607" y="2411"/>
                                  <a:pt x="1972" y="2919"/>
                                </a:cubicBezTo>
                                <a:cubicBezTo>
                                  <a:pt x="1337" y="3046"/>
                                  <a:pt x="575" y="2665"/>
                                  <a:pt x="67" y="2031"/>
                                </a:cubicBezTo>
                                <a:cubicBezTo>
                                  <a:pt x="-187" y="1142"/>
                                  <a:pt x="321" y="381"/>
                                  <a:pt x="956" y="0"/>
                                </a:cubicBezTo>
                                <a:cubicBezTo>
                                  <a:pt x="1718" y="0"/>
                                  <a:pt x="2480" y="0"/>
                                  <a:pt x="2988" y="761"/>
                                </a:cubicBezTo>
                              </a:path>
                            </a:pathLst>
                          </a:custGeom>
                          <a:solidFill>
                            <a:srgbClr val="000000"/>
                          </a:solidFill>
                          <a:ln w="12688" cap="flat">
                            <a:noFill/>
                            <a:prstDash val="solid"/>
                            <a:miter/>
                          </a:ln>
                        </wps:spPr>
                        <wps:bodyPr/>
                      </wps:wsp>
                      <wps:wsp>
                        <wps:cNvPr id="1005730124" name="Freeform: Shape 1005730124"/>
                        <wps:cNvSpPr/>
                        <wps:spPr>
                          <a:xfrm>
                            <a:off x="143203" y="50130"/>
                            <a:ext cx="2833" cy="2665"/>
                          </a:xfrm>
                          <a:custGeom>
                            <a:avLst/>
                            <a:gdLst>
                              <a:gd name="csX0" fmla="*/ 2834 w 2833"/>
                              <a:gd name="csY0" fmla="*/ 1015 h 2665"/>
                              <a:gd name="csX1" fmla="*/ 1818 w 2833"/>
                              <a:gd name="csY1" fmla="*/ 2665 h 2665"/>
                              <a:gd name="csX2" fmla="*/ 421 w 2833"/>
                              <a:gd name="csY2" fmla="*/ 2284 h 2665"/>
                              <a:gd name="csX3" fmla="*/ 167 w 2833"/>
                              <a:gd name="csY3" fmla="*/ 635 h 2665"/>
                              <a:gd name="csX4" fmla="*/ 1564 w 2833"/>
                              <a:gd name="csY4" fmla="*/ 0 h 2665"/>
                              <a:gd name="csX5" fmla="*/ 2834 w 2833"/>
                              <a:gd name="csY5" fmla="*/ 1015 h 2665"/>
                            </a:gdLst>
                            <a:ahLst/>
                            <a:cxnLst>
                              <a:cxn ang="0">
                                <a:pos x="csX0" y="csY0"/>
                              </a:cxn>
                              <a:cxn ang="0">
                                <a:pos x="csX1" y="csY1"/>
                              </a:cxn>
                              <a:cxn ang="0">
                                <a:pos x="csX2" y="csY2"/>
                              </a:cxn>
                              <a:cxn ang="0">
                                <a:pos x="csX3" y="csY3"/>
                              </a:cxn>
                              <a:cxn ang="0">
                                <a:pos x="csX4" y="csY4"/>
                              </a:cxn>
                              <a:cxn ang="0">
                                <a:pos x="csX5" y="csY5"/>
                              </a:cxn>
                            </a:cxnLst>
                            <a:rect l="l" t="t" r="r" b="b"/>
                            <a:pathLst>
                              <a:path w="2833" h="2665">
                                <a:moveTo>
                                  <a:pt x="2834" y="1015"/>
                                </a:moveTo>
                                <a:cubicBezTo>
                                  <a:pt x="2707" y="1777"/>
                                  <a:pt x="2452" y="2411"/>
                                  <a:pt x="1818" y="2665"/>
                                </a:cubicBezTo>
                                <a:cubicBezTo>
                                  <a:pt x="1310" y="2665"/>
                                  <a:pt x="675" y="2665"/>
                                  <a:pt x="421" y="2284"/>
                                </a:cubicBezTo>
                                <a:cubicBezTo>
                                  <a:pt x="-87" y="1904"/>
                                  <a:pt x="-87" y="1142"/>
                                  <a:pt x="167" y="635"/>
                                </a:cubicBezTo>
                                <a:cubicBezTo>
                                  <a:pt x="421" y="127"/>
                                  <a:pt x="1056" y="0"/>
                                  <a:pt x="1564" y="0"/>
                                </a:cubicBezTo>
                                <a:cubicBezTo>
                                  <a:pt x="2071" y="254"/>
                                  <a:pt x="2707" y="381"/>
                                  <a:pt x="2834" y="1015"/>
                                </a:cubicBezTo>
                              </a:path>
                            </a:pathLst>
                          </a:custGeom>
                          <a:solidFill>
                            <a:srgbClr val="000000"/>
                          </a:solidFill>
                          <a:ln w="12688" cap="flat">
                            <a:noFill/>
                            <a:prstDash val="solid"/>
                            <a:miter/>
                          </a:ln>
                        </wps:spPr>
                        <wps:bodyPr/>
                      </wps:wsp>
                      <wps:wsp>
                        <wps:cNvPr id="305173707" name="Freeform: Shape 305173707"/>
                        <wps:cNvSpPr/>
                        <wps:spPr>
                          <a:xfrm>
                            <a:off x="341471" y="51653"/>
                            <a:ext cx="2977" cy="2817"/>
                          </a:xfrm>
                          <a:custGeom>
                            <a:avLst/>
                            <a:gdLst>
                              <a:gd name="csX0" fmla="*/ 2921 w 2977"/>
                              <a:gd name="csY0" fmla="*/ 761 h 2817"/>
                              <a:gd name="csX1" fmla="*/ 2921 w 2977"/>
                              <a:gd name="csY1" fmla="*/ 2031 h 2817"/>
                              <a:gd name="csX2" fmla="*/ 889 w 2977"/>
                              <a:gd name="csY2" fmla="*/ 2665 h 2817"/>
                              <a:gd name="csX3" fmla="*/ 0 w 2977"/>
                              <a:gd name="csY3" fmla="*/ 1396 h 2817"/>
                              <a:gd name="csX4" fmla="*/ 1270 w 2977"/>
                              <a:gd name="csY4" fmla="*/ 0 h 2817"/>
                              <a:gd name="csX5" fmla="*/ 2921 w 2977"/>
                              <a:gd name="csY5" fmla="*/ 761 h 2817"/>
                            </a:gdLst>
                            <a:ahLst/>
                            <a:cxnLst>
                              <a:cxn ang="0">
                                <a:pos x="csX0" y="csY0"/>
                              </a:cxn>
                              <a:cxn ang="0">
                                <a:pos x="csX1" y="csY1"/>
                              </a:cxn>
                              <a:cxn ang="0">
                                <a:pos x="csX2" y="csY2"/>
                              </a:cxn>
                              <a:cxn ang="0">
                                <a:pos x="csX3" y="csY3"/>
                              </a:cxn>
                              <a:cxn ang="0">
                                <a:pos x="csX4" y="csY4"/>
                              </a:cxn>
                              <a:cxn ang="0">
                                <a:pos x="csX5" y="csY5"/>
                              </a:cxn>
                            </a:cxnLst>
                            <a:rect l="l" t="t" r="r" b="b"/>
                            <a:pathLst>
                              <a:path w="2977" h="2817">
                                <a:moveTo>
                                  <a:pt x="2921" y="761"/>
                                </a:moveTo>
                                <a:cubicBezTo>
                                  <a:pt x="2921" y="761"/>
                                  <a:pt x="3048" y="1523"/>
                                  <a:pt x="2921" y="2031"/>
                                </a:cubicBezTo>
                                <a:cubicBezTo>
                                  <a:pt x="2413" y="2665"/>
                                  <a:pt x="1651" y="3046"/>
                                  <a:pt x="889" y="2665"/>
                                </a:cubicBezTo>
                                <a:cubicBezTo>
                                  <a:pt x="381" y="2411"/>
                                  <a:pt x="127" y="1777"/>
                                  <a:pt x="0" y="1396"/>
                                </a:cubicBezTo>
                                <a:cubicBezTo>
                                  <a:pt x="127" y="761"/>
                                  <a:pt x="762" y="254"/>
                                  <a:pt x="1270" y="0"/>
                                </a:cubicBezTo>
                                <a:cubicBezTo>
                                  <a:pt x="1905" y="0"/>
                                  <a:pt x="2413" y="381"/>
                                  <a:pt x="2921" y="761"/>
                                </a:cubicBezTo>
                              </a:path>
                            </a:pathLst>
                          </a:custGeom>
                          <a:solidFill>
                            <a:srgbClr val="000000"/>
                          </a:solidFill>
                          <a:ln w="12688" cap="flat">
                            <a:noFill/>
                            <a:prstDash val="solid"/>
                            <a:miter/>
                          </a:ln>
                        </wps:spPr>
                        <wps:bodyPr/>
                      </wps:wsp>
                      <wps:wsp>
                        <wps:cNvPr id="973093048" name="Freeform: Shape 973093048"/>
                        <wps:cNvSpPr/>
                        <wps:spPr>
                          <a:xfrm>
                            <a:off x="337408" y="52127"/>
                            <a:ext cx="2723" cy="2757"/>
                          </a:xfrm>
                          <a:custGeom>
                            <a:avLst/>
                            <a:gdLst>
                              <a:gd name="csX0" fmla="*/ 2667 w 2723"/>
                              <a:gd name="csY0" fmla="*/ 414 h 2757"/>
                              <a:gd name="csX1" fmla="*/ 2667 w 2723"/>
                              <a:gd name="csY1" fmla="*/ 1937 h 2757"/>
                              <a:gd name="csX2" fmla="*/ 1016 w 2723"/>
                              <a:gd name="csY2" fmla="*/ 2699 h 2757"/>
                              <a:gd name="csX3" fmla="*/ 0 w 2723"/>
                              <a:gd name="csY3" fmla="*/ 1811 h 2757"/>
                              <a:gd name="csX4" fmla="*/ 1016 w 2723"/>
                              <a:gd name="csY4" fmla="*/ 34 h 2757"/>
                              <a:gd name="csX5" fmla="*/ 2540 w 2723"/>
                              <a:gd name="csY5" fmla="*/ 414 h 2757"/>
                            </a:gdLst>
                            <a:ahLst/>
                            <a:cxnLst>
                              <a:cxn ang="0">
                                <a:pos x="csX0" y="csY0"/>
                              </a:cxn>
                              <a:cxn ang="0">
                                <a:pos x="csX1" y="csY1"/>
                              </a:cxn>
                              <a:cxn ang="0">
                                <a:pos x="csX2" y="csY2"/>
                              </a:cxn>
                              <a:cxn ang="0">
                                <a:pos x="csX3" y="csY3"/>
                              </a:cxn>
                              <a:cxn ang="0">
                                <a:pos x="csX4" y="csY4"/>
                              </a:cxn>
                              <a:cxn ang="0">
                                <a:pos x="csX5" y="csY5"/>
                              </a:cxn>
                            </a:cxnLst>
                            <a:rect l="l" t="t" r="r" b="b"/>
                            <a:pathLst>
                              <a:path w="2723" h="2757">
                                <a:moveTo>
                                  <a:pt x="2667" y="414"/>
                                </a:moveTo>
                                <a:cubicBezTo>
                                  <a:pt x="2667" y="414"/>
                                  <a:pt x="2794" y="1557"/>
                                  <a:pt x="2667" y="1937"/>
                                </a:cubicBezTo>
                                <a:cubicBezTo>
                                  <a:pt x="2286" y="2318"/>
                                  <a:pt x="1778" y="2953"/>
                                  <a:pt x="1016" y="2699"/>
                                </a:cubicBezTo>
                                <a:cubicBezTo>
                                  <a:pt x="635" y="2318"/>
                                  <a:pt x="127" y="2318"/>
                                  <a:pt x="0" y="1811"/>
                                </a:cubicBezTo>
                                <a:cubicBezTo>
                                  <a:pt x="0" y="1049"/>
                                  <a:pt x="254" y="288"/>
                                  <a:pt x="1016" y="34"/>
                                </a:cubicBezTo>
                                <a:cubicBezTo>
                                  <a:pt x="1651" y="-93"/>
                                  <a:pt x="2032" y="161"/>
                                  <a:pt x="2540" y="414"/>
                                </a:cubicBezTo>
                              </a:path>
                            </a:pathLst>
                          </a:custGeom>
                          <a:solidFill>
                            <a:srgbClr val="000000"/>
                          </a:solidFill>
                          <a:ln w="12688" cap="flat">
                            <a:noFill/>
                            <a:prstDash val="solid"/>
                            <a:miter/>
                          </a:ln>
                        </wps:spPr>
                        <wps:bodyPr/>
                      </wps:wsp>
                      <wps:wsp>
                        <wps:cNvPr id="495887414" name="Freeform: Shape 495887414"/>
                        <wps:cNvSpPr/>
                        <wps:spPr>
                          <a:xfrm>
                            <a:off x="331820" y="52795"/>
                            <a:ext cx="2667" cy="3096"/>
                          </a:xfrm>
                          <a:custGeom>
                            <a:avLst/>
                            <a:gdLst>
                              <a:gd name="csX0" fmla="*/ 2667 w 2667"/>
                              <a:gd name="csY0" fmla="*/ 888 h 3096"/>
                              <a:gd name="csX1" fmla="*/ 1778 w 2667"/>
                              <a:gd name="csY1" fmla="*/ 3046 h 3096"/>
                              <a:gd name="csX2" fmla="*/ 0 w 2667"/>
                              <a:gd name="csY2" fmla="*/ 1904 h 3096"/>
                              <a:gd name="csX3" fmla="*/ 1143 w 2667"/>
                              <a:gd name="csY3" fmla="*/ 0 h 3096"/>
                              <a:gd name="csX4" fmla="*/ 2667 w 2667"/>
                              <a:gd name="csY4" fmla="*/ 888 h 3096"/>
                            </a:gdLst>
                            <a:ahLst/>
                            <a:cxnLst>
                              <a:cxn ang="0">
                                <a:pos x="csX0" y="csY0"/>
                              </a:cxn>
                              <a:cxn ang="0">
                                <a:pos x="csX1" y="csY1"/>
                              </a:cxn>
                              <a:cxn ang="0">
                                <a:pos x="csX2" y="csY2"/>
                              </a:cxn>
                              <a:cxn ang="0">
                                <a:pos x="csX3" y="csY3"/>
                              </a:cxn>
                              <a:cxn ang="0">
                                <a:pos x="csX4" y="csY4"/>
                              </a:cxn>
                            </a:cxnLst>
                            <a:rect l="l" t="t" r="r" b="b"/>
                            <a:pathLst>
                              <a:path w="2667" h="3096">
                                <a:moveTo>
                                  <a:pt x="2667" y="888"/>
                                </a:moveTo>
                                <a:cubicBezTo>
                                  <a:pt x="2667" y="1777"/>
                                  <a:pt x="2667" y="2792"/>
                                  <a:pt x="1778" y="3046"/>
                                </a:cubicBezTo>
                                <a:cubicBezTo>
                                  <a:pt x="889" y="3300"/>
                                  <a:pt x="254" y="2538"/>
                                  <a:pt x="0" y="1904"/>
                                </a:cubicBezTo>
                                <a:cubicBezTo>
                                  <a:pt x="0" y="1142"/>
                                  <a:pt x="381" y="381"/>
                                  <a:pt x="1143" y="0"/>
                                </a:cubicBezTo>
                                <a:cubicBezTo>
                                  <a:pt x="1778" y="0"/>
                                  <a:pt x="2286" y="381"/>
                                  <a:pt x="2667" y="888"/>
                                </a:cubicBezTo>
                              </a:path>
                            </a:pathLst>
                          </a:custGeom>
                          <a:solidFill>
                            <a:srgbClr val="000000"/>
                          </a:solidFill>
                          <a:ln w="12688" cap="flat">
                            <a:noFill/>
                            <a:prstDash val="solid"/>
                            <a:miter/>
                          </a:ln>
                        </wps:spPr>
                        <wps:bodyPr/>
                      </wps:wsp>
                      <wps:wsp>
                        <wps:cNvPr id="1969760721" name="Freeform: Shape 1969760721"/>
                        <wps:cNvSpPr/>
                        <wps:spPr>
                          <a:xfrm>
                            <a:off x="151684" y="52959"/>
                            <a:ext cx="2784" cy="2779"/>
                          </a:xfrm>
                          <a:custGeom>
                            <a:avLst/>
                            <a:gdLst>
                              <a:gd name="csX0" fmla="*/ 2734 w 2784"/>
                              <a:gd name="csY0" fmla="*/ 1105 h 2779"/>
                              <a:gd name="csX1" fmla="*/ 1718 w 2784"/>
                              <a:gd name="csY1" fmla="*/ 2755 h 2779"/>
                              <a:gd name="csX2" fmla="*/ 194 w 2784"/>
                              <a:gd name="csY2" fmla="*/ 1867 h 2779"/>
                              <a:gd name="csX3" fmla="*/ 448 w 2784"/>
                              <a:gd name="csY3" fmla="*/ 344 h 2779"/>
                              <a:gd name="csX4" fmla="*/ 2734 w 2784"/>
                              <a:gd name="csY4" fmla="*/ 978 h 2779"/>
                            </a:gdLst>
                            <a:ahLst/>
                            <a:cxnLst>
                              <a:cxn ang="0">
                                <a:pos x="csX0" y="csY0"/>
                              </a:cxn>
                              <a:cxn ang="0">
                                <a:pos x="csX1" y="csY1"/>
                              </a:cxn>
                              <a:cxn ang="0">
                                <a:pos x="csX2" y="csY2"/>
                              </a:cxn>
                              <a:cxn ang="0">
                                <a:pos x="csX3" y="csY3"/>
                              </a:cxn>
                              <a:cxn ang="0">
                                <a:pos x="csX4" y="csY4"/>
                              </a:cxn>
                            </a:cxnLst>
                            <a:rect l="l" t="t" r="r" b="b"/>
                            <a:pathLst>
                              <a:path w="2784" h="2779">
                                <a:moveTo>
                                  <a:pt x="2734" y="1105"/>
                                </a:moveTo>
                                <a:cubicBezTo>
                                  <a:pt x="2988" y="1867"/>
                                  <a:pt x="2226" y="2374"/>
                                  <a:pt x="1718" y="2755"/>
                                </a:cubicBezTo>
                                <a:cubicBezTo>
                                  <a:pt x="1210" y="2882"/>
                                  <a:pt x="448" y="2501"/>
                                  <a:pt x="194" y="1867"/>
                                </a:cubicBezTo>
                                <a:cubicBezTo>
                                  <a:pt x="-314" y="1359"/>
                                  <a:pt x="321" y="851"/>
                                  <a:pt x="448" y="344"/>
                                </a:cubicBezTo>
                                <a:cubicBezTo>
                                  <a:pt x="1210" y="-418"/>
                                  <a:pt x="2353" y="217"/>
                                  <a:pt x="2734" y="978"/>
                                </a:cubicBezTo>
                              </a:path>
                            </a:pathLst>
                          </a:custGeom>
                          <a:solidFill>
                            <a:srgbClr val="000000"/>
                          </a:solidFill>
                          <a:ln w="12688" cap="flat">
                            <a:noFill/>
                            <a:prstDash val="solid"/>
                            <a:miter/>
                          </a:ln>
                        </wps:spPr>
                        <wps:bodyPr/>
                      </wps:wsp>
                      <wps:wsp>
                        <wps:cNvPr id="1921536726" name="Freeform: Shape 1921536726"/>
                        <wps:cNvSpPr/>
                        <wps:spPr>
                          <a:xfrm>
                            <a:off x="147157" y="53252"/>
                            <a:ext cx="2562" cy="2656"/>
                          </a:xfrm>
                          <a:custGeom>
                            <a:avLst/>
                            <a:gdLst>
                              <a:gd name="csX0" fmla="*/ 2562 w 2562"/>
                              <a:gd name="csY0" fmla="*/ 1066 h 2656"/>
                              <a:gd name="csX1" fmla="*/ 1673 w 2562"/>
                              <a:gd name="csY1" fmla="*/ 2589 h 2656"/>
                              <a:gd name="csX2" fmla="*/ 149 w 2562"/>
                              <a:gd name="csY2" fmla="*/ 1827 h 2656"/>
                              <a:gd name="csX3" fmla="*/ 911 w 2562"/>
                              <a:gd name="csY3" fmla="*/ 50 h 2656"/>
                              <a:gd name="csX4" fmla="*/ 2562 w 2562"/>
                              <a:gd name="csY4" fmla="*/ 1066 h 2656"/>
                            </a:gdLst>
                            <a:ahLst/>
                            <a:cxnLst>
                              <a:cxn ang="0">
                                <a:pos x="csX0" y="csY0"/>
                              </a:cxn>
                              <a:cxn ang="0">
                                <a:pos x="csX1" y="csY1"/>
                              </a:cxn>
                              <a:cxn ang="0">
                                <a:pos x="csX2" y="csY2"/>
                              </a:cxn>
                              <a:cxn ang="0">
                                <a:pos x="csX3" y="csY3"/>
                              </a:cxn>
                              <a:cxn ang="0">
                                <a:pos x="csX4" y="csY4"/>
                              </a:cxn>
                            </a:cxnLst>
                            <a:rect l="l" t="t" r="r" b="b"/>
                            <a:pathLst>
                              <a:path w="2562" h="2656">
                                <a:moveTo>
                                  <a:pt x="2562" y="1066"/>
                                </a:moveTo>
                                <a:cubicBezTo>
                                  <a:pt x="2562" y="1066"/>
                                  <a:pt x="2308" y="2335"/>
                                  <a:pt x="1673" y="2589"/>
                                </a:cubicBezTo>
                                <a:cubicBezTo>
                                  <a:pt x="1038" y="2843"/>
                                  <a:pt x="404" y="2335"/>
                                  <a:pt x="149" y="1827"/>
                                </a:cubicBezTo>
                                <a:cubicBezTo>
                                  <a:pt x="-232" y="1066"/>
                                  <a:pt x="149" y="304"/>
                                  <a:pt x="911" y="50"/>
                                </a:cubicBezTo>
                                <a:cubicBezTo>
                                  <a:pt x="1800" y="-203"/>
                                  <a:pt x="2308" y="558"/>
                                  <a:pt x="2562" y="1066"/>
                                </a:cubicBezTo>
                              </a:path>
                            </a:pathLst>
                          </a:custGeom>
                          <a:solidFill>
                            <a:srgbClr val="000000"/>
                          </a:solidFill>
                          <a:ln w="12688" cap="flat">
                            <a:noFill/>
                            <a:prstDash val="solid"/>
                            <a:miter/>
                          </a:ln>
                        </wps:spPr>
                        <wps:bodyPr/>
                      </wps:wsp>
                      <wps:wsp>
                        <wps:cNvPr id="408231130" name="Freeform: Shape 408231130"/>
                        <wps:cNvSpPr/>
                        <wps:spPr>
                          <a:xfrm>
                            <a:off x="313910" y="53633"/>
                            <a:ext cx="3433" cy="10965"/>
                          </a:xfrm>
                          <a:custGeom>
                            <a:avLst/>
                            <a:gdLst>
                              <a:gd name="csX0" fmla="*/ 1910 w 3433"/>
                              <a:gd name="csY0" fmla="*/ 939 h 10965"/>
                              <a:gd name="csX1" fmla="*/ 3434 w 3433"/>
                              <a:gd name="csY1" fmla="*/ 6523 h 10965"/>
                              <a:gd name="csX2" fmla="*/ 2545 w 3433"/>
                              <a:gd name="csY2" fmla="*/ 10965 h 10965"/>
                              <a:gd name="csX3" fmla="*/ 640 w 3433"/>
                              <a:gd name="csY3" fmla="*/ 8554 h 10965"/>
                              <a:gd name="csX4" fmla="*/ 894 w 3433"/>
                              <a:gd name="csY4" fmla="*/ 51 h 10965"/>
                              <a:gd name="csX5" fmla="*/ 1783 w 3433"/>
                              <a:gd name="csY5" fmla="*/ 939 h 10965"/>
                            </a:gdLst>
                            <a:ahLst/>
                            <a:cxnLst>
                              <a:cxn ang="0">
                                <a:pos x="csX0" y="csY0"/>
                              </a:cxn>
                              <a:cxn ang="0">
                                <a:pos x="csX1" y="csY1"/>
                              </a:cxn>
                              <a:cxn ang="0">
                                <a:pos x="csX2" y="csY2"/>
                              </a:cxn>
                              <a:cxn ang="0">
                                <a:pos x="csX3" y="csY3"/>
                              </a:cxn>
                              <a:cxn ang="0">
                                <a:pos x="csX4" y="csY4"/>
                              </a:cxn>
                              <a:cxn ang="0">
                                <a:pos x="csX5" y="csY5"/>
                              </a:cxn>
                            </a:cxnLst>
                            <a:rect l="l" t="t" r="r" b="b"/>
                            <a:pathLst>
                              <a:path w="3433" h="10965">
                                <a:moveTo>
                                  <a:pt x="1910" y="939"/>
                                </a:moveTo>
                                <a:cubicBezTo>
                                  <a:pt x="2672" y="2589"/>
                                  <a:pt x="3307" y="4493"/>
                                  <a:pt x="3434" y="6523"/>
                                </a:cubicBezTo>
                                <a:cubicBezTo>
                                  <a:pt x="3179" y="8046"/>
                                  <a:pt x="3687" y="9950"/>
                                  <a:pt x="2545" y="10965"/>
                                </a:cubicBezTo>
                                <a:cubicBezTo>
                                  <a:pt x="1529" y="10585"/>
                                  <a:pt x="1402" y="9315"/>
                                  <a:pt x="640" y="8554"/>
                                </a:cubicBezTo>
                                <a:cubicBezTo>
                                  <a:pt x="-757" y="5889"/>
                                  <a:pt x="513" y="2716"/>
                                  <a:pt x="894" y="51"/>
                                </a:cubicBezTo>
                                <a:cubicBezTo>
                                  <a:pt x="1529" y="-203"/>
                                  <a:pt x="1529" y="558"/>
                                  <a:pt x="1783" y="939"/>
                                </a:cubicBezTo>
                              </a:path>
                            </a:pathLst>
                          </a:custGeom>
                          <a:solidFill>
                            <a:srgbClr val="000000"/>
                          </a:solidFill>
                          <a:ln w="12688" cap="flat">
                            <a:noFill/>
                            <a:prstDash val="solid"/>
                            <a:miter/>
                          </a:ln>
                        </wps:spPr>
                        <wps:bodyPr/>
                      </wps:wsp>
                      <wps:wsp>
                        <wps:cNvPr id="1432984093" name="Freeform: Shape 1432984093"/>
                        <wps:cNvSpPr/>
                        <wps:spPr>
                          <a:xfrm>
                            <a:off x="143243" y="54572"/>
                            <a:ext cx="2970" cy="2969"/>
                          </a:xfrm>
                          <a:custGeom>
                            <a:avLst/>
                            <a:gdLst>
                              <a:gd name="csX0" fmla="*/ 2920 w 2970"/>
                              <a:gd name="csY0" fmla="*/ 1015 h 2969"/>
                              <a:gd name="csX1" fmla="*/ 1905 w 2970"/>
                              <a:gd name="csY1" fmla="*/ 2919 h 2969"/>
                              <a:gd name="csX2" fmla="*/ 0 w 2970"/>
                              <a:gd name="csY2" fmla="*/ 1904 h 2969"/>
                              <a:gd name="csX3" fmla="*/ 1016 w 2970"/>
                              <a:gd name="csY3" fmla="*/ 0 h 2969"/>
                              <a:gd name="csX4" fmla="*/ 2920 w 2970"/>
                              <a:gd name="csY4" fmla="*/ 1015 h 2969"/>
                            </a:gdLst>
                            <a:ahLst/>
                            <a:cxnLst>
                              <a:cxn ang="0">
                                <a:pos x="csX0" y="csY0"/>
                              </a:cxn>
                              <a:cxn ang="0">
                                <a:pos x="csX1" y="csY1"/>
                              </a:cxn>
                              <a:cxn ang="0">
                                <a:pos x="csX2" y="csY2"/>
                              </a:cxn>
                              <a:cxn ang="0">
                                <a:pos x="csX3" y="csY3"/>
                              </a:cxn>
                              <a:cxn ang="0">
                                <a:pos x="csX4" y="csY4"/>
                              </a:cxn>
                            </a:cxnLst>
                            <a:rect l="l" t="t" r="r" b="b"/>
                            <a:pathLst>
                              <a:path w="2970" h="2969">
                                <a:moveTo>
                                  <a:pt x="2920" y="1015"/>
                                </a:moveTo>
                                <a:cubicBezTo>
                                  <a:pt x="3175" y="1904"/>
                                  <a:pt x="2412" y="2411"/>
                                  <a:pt x="1905" y="2919"/>
                                </a:cubicBezTo>
                                <a:cubicBezTo>
                                  <a:pt x="1016" y="3173"/>
                                  <a:pt x="381" y="2411"/>
                                  <a:pt x="0" y="1904"/>
                                </a:cubicBezTo>
                                <a:cubicBezTo>
                                  <a:pt x="0" y="1142"/>
                                  <a:pt x="381" y="381"/>
                                  <a:pt x="1016" y="0"/>
                                </a:cubicBezTo>
                                <a:cubicBezTo>
                                  <a:pt x="1778" y="0"/>
                                  <a:pt x="2540" y="254"/>
                                  <a:pt x="2920" y="1015"/>
                                </a:cubicBezTo>
                              </a:path>
                            </a:pathLst>
                          </a:custGeom>
                          <a:solidFill>
                            <a:srgbClr val="000000"/>
                          </a:solidFill>
                          <a:ln w="12688" cap="flat">
                            <a:noFill/>
                            <a:prstDash val="solid"/>
                            <a:miter/>
                          </a:ln>
                        </wps:spPr>
                        <wps:bodyPr/>
                      </wps:wsp>
                      <wps:wsp>
                        <wps:cNvPr id="362843948" name="Freeform: Shape 362843948"/>
                        <wps:cNvSpPr/>
                        <wps:spPr>
                          <a:xfrm>
                            <a:off x="324709" y="54798"/>
                            <a:ext cx="4119" cy="10815"/>
                          </a:xfrm>
                          <a:custGeom>
                            <a:avLst/>
                            <a:gdLst>
                              <a:gd name="csX0" fmla="*/ 3302 w 4119"/>
                              <a:gd name="csY0" fmla="*/ 2947 h 10815"/>
                              <a:gd name="csX1" fmla="*/ 3683 w 4119"/>
                              <a:gd name="csY1" fmla="*/ 10435 h 10815"/>
                              <a:gd name="csX2" fmla="*/ 3175 w 4119"/>
                              <a:gd name="csY2" fmla="*/ 10815 h 10815"/>
                              <a:gd name="csX3" fmla="*/ 0 w 4119"/>
                              <a:gd name="csY3" fmla="*/ 4597 h 10815"/>
                              <a:gd name="csX4" fmla="*/ 889 w 4119"/>
                              <a:gd name="csY4" fmla="*/ 155 h 10815"/>
                              <a:gd name="csX5" fmla="*/ 2032 w 4119"/>
                              <a:gd name="csY5" fmla="*/ 662 h 10815"/>
                              <a:gd name="csX6" fmla="*/ 3302 w 4119"/>
                              <a:gd name="csY6" fmla="*/ 2947 h 1081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119" h="10815">
                                <a:moveTo>
                                  <a:pt x="3302" y="2947"/>
                                </a:moveTo>
                                <a:cubicBezTo>
                                  <a:pt x="4318" y="5231"/>
                                  <a:pt x="4318" y="7896"/>
                                  <a:pt x="3683" y="10435"/>
                                </a:cubicBezTo>
                                <a:lnTo>
                                  <a:pt x="3175" y="10815"/>
                                </a:lnTo>
                                <a:cubicBezTo>
                                  <a:pt x="2032" y="8658"/>
                                  <a:pt x="508" y="6754"/>
                                  <a:pt x="0" y="4597"/>
                                </a:cubicBezTo>
                                <a:cubicBezTo>
                                  <a:pt x="0" y="2947"/>
                                  <a:pt x="254" y="1551"/>
                                  <a:pt x="889" y="155"/>
                                </a:cubicBezTo>
                                <a:cubicBezTo>
                                  <a:pt x="1397" y="-226"/>
                                  <a:pt x="1778" y="155"/>
                                  <a:pt x="2032" y="662"/>
                                </a:cubicBezTo>
                                <a:cubicBezTo>
                                  <a:pt x="2032" y="1551"/>
                                  <a:pt x="2540" y="2566"/>
                                  <a:pt x="3302" y="2947"/>
                                </a:cubicBezTo>
                              </a:path>
                            </a:pathLst>
                          </a:custGeom>
                          <a:solidFill>
                            <a:srgbClr val="000000"/>
                          </a:solidFill>
                          <a:ln w="12688" cap="flat">
                            <a:noFill/>
                            <a:prstDash val="solid"/>
                            <a:miter/>
                          </a:ln>
                        </wps:spPr>
                        <wps:bodyPr/>
                      </wps:wsp>
                      <wps:wsp>
                        <wps:cNvPr id="467986608" name="Freeform: Shape 467986608"/>
                        <wps:cNvSpPr/>
                        <wps:spPr>
                          <a:xfrm>
                            <a:off x="334674" y="55294"/>
                            <a:ext cx="2987" cy="2999"/>
                          </a:xfrm>
                          <a:custGeom>
                            <a:avLst/>
                            <a:gdLst>
                              <a:gd name="csX0" fmla="*/ 2988 w 2987"/>
                              <a:gd name="csY0" fmla="*/ 1054 h 2999"/>
                              <a:gd name="csX1" fmla="*/ 1845 w 2987"/>
                              <a:gd name="csY1" fmla="*/ 2958 h 2999"/>
                              <a:gd name="csX2" fmla="*/ 67 w 2987"/>
                              <a:gd name="csY2" fmla="*/ 2070 h 2999"/>
                              <a:gd name="csX3" fmla="*/ 956 w 2987"/>
                              <a:gd name="csY3" fmla="*/ 166 h 2999"/>
                              <a:gd name="csX4" fmla="*/ 2988 w 2987"/>
                              <a:gd name="csY4" fmla="*/ 1054 h 2999"/>
                            </a:gdLst>
                            <a:ahLst/>
                            <a:cxnLst>
                              <a:cxn ang="0">
                                <a:pos x="csX0" y="csY0"/>
                              </a:cxn>
                              <a:cxn ang="0">
                                <a:pos x="csX1" y="csY1"/>
                              </a:cxn>
                              <a:cxn ang="0">
                                <a:pos x="csX2" y="csY2"/>
                              </a:cxn>
                              <a:cxn ang="0">
                                <a:pos x="csX3" y="csY3"/>
                              </a:cxn>
                              <a:cxn ang="0">
                                <a:pos x="csX4" y="csY4"/>
                              </a:cxn>
                            </a:cxnLst>
                            <a:rect l="l" t="t" r="r" b="b"/>
                            <a:pathLst>
                              <a:path w="2987" h="2999">
                                <a:moveTo>
                                  <a:pt x="2988" y="1054"/>
                                </a:moveTo>
                                <a:cubicBezTo>
                                  <a:pt x="2988" y="1816"/>
                                  <a:pt x="2607" y="2704"/>
                                  <a:pt x="1845" y="2958"/>
                                </a:cubicBezTo>
                                <a:cubicBezTo>
                                  <a:pt x="1082" y="3085"/>
                                  <a:pt x="321" y="2958"/>
                                  <a:pt x="67" y="2070"/>
                                </a:cubicBezTo>
                                <a:cubicBezTo>
                                  <a:pt x="-187" y="1308"/>
                                  <a:pt x="321" y="547"/>
                                  <a:pt x="956" y="166"/>
                                </a:cubicBezTo>
                                <a:cubicBezTo>
                                  <a:pt x="1845" y="-342"/>
                                  <a:pt x="2607" y="420"/>
                                  <a:pt x="2988" y="1054"/>
                                </a:cubicBezTo>
                              </a:path>
                            </a:pathLst>
                          </a:custGeom>
                          <a:solidFill>
                            <a:srgbClr val="000000"/>
                          </a:solidFill>
                          <a:ln w="12688" cap="flat">
                            <a:noFill/>
                            <a:prstDash val="solid"/>
                            <a:miter/>
                          </a:ln>
                        </wps:spPr>
                        <wps:bodyPr/>
                      </wps:wsp>
                      <wps:wsp>
                        <wps:cNvPr id="713223592" name="Freeform: Shape 713223592"/>
                        <wps:cNvSpPr/>
                        <wps:spPr>
                          <a:xfrm>
                            <a:off x="146812" y="57364"/>
                            <a:ext cx="3034" cy="3089"/>
                          </a:xfrm>
                          <a:custGeom>
                            <a:avLst/>
                            <a:gdLst>
                              <a:gd name="csX0" fmla="*/ 3034 w 3034"/>
                              <a:gd name="csY0" fmla="*/ 1396 h 3089"/>
                              <a:gd name="csX1" fmla="*/ 1891 w 3034"/>
                              <a:gd name="csY1" fmla="*/ 2919 h 3089"/>
                              <a:gd name="csX2" fmla="*/ 240 w 3034"/>
                              <a:gd name="csY2" fmla="*/ 2411 h 3089"/>
                              <a:gd name="csX3" fmla="*/ 240 w 3034"/>
                              <a:gd name="csY3" fmla="*/ 635 h 3089"/>
                              <a:gd name="csX4" fmla="*/ 1510 w 3034"/>
                              <a:gd name="csY4" fmla="*/ 0 h 3089"/>
                              <a:gd name="csX5" fmla="*/ 3034 w 3034"/>
                              <a:gd name="csY5" fmla="*/ 1523 h 3089"/>
                            </a:gdLst>
                            <a:ahLst/>
                            <a:cxnLst>
                              <a:cxn ang="0">
                                <a:pos x="csX0" y="csY0"/>
                              </a:cxn>
                              <a:cxn ang="0">
                                <a:pos x="csX1" y="csY1"/>
                              </a:cxn>
                              <a:cxn ang="0">
                                <a:pos x="csX2" y="csY2"/>
                              </a:cxn>
                              <a:cxn ang="0">
                                <a:pos x="csX3" y="csY3"/>
                              </a:cxn>
                              <a:cxn ang="0">
                                <a:pos x="csX4" y="csY4"/>
                              </a:cxn>
                              <a:cxn ang="0">
                                <a:pos x="csX5" y="csY5"/>
                              </a:cxn>
                            </a:cxnLst>
                            <a:rect l="l" t="t" r="r" b="b"/>
                            <a:pathLst>
                              <a:path w="3034" h="3089">
                                <a:moveTo>
                                  <a:pt x="3034" y="1396"/>
                                </a:moveTo>
                                <a:cubicBezTo>
                                  <a:pt x="3034" y="1396"/>
                                  <a:pt x="2526" y="2665"/>
                                  <a:pt x="1891" y="2919"/>
                                </a:cubicBezTo>
                                <a:cubicBezTo>
                                  <a:pt x="1256" y="3427"/>
                                  <a:pt x="748" y="2665"/>
                                  <a:pt x="240" y="2411"/>
                                </a:cubicBezTo>
                                <a:cubicBezTo>
                                  <a:pt x="-13" y="1777"/>
                                  <a:pt x="-141" y="1269"/>
                                  <a:pt x="240" y="635"/>
                                </a:cubicBezTo>
                                <a:cubicBezTo>
                                  <a:pt x="494" y="127"/>
                                  <a:pt x="1002" y="127"/>
                                  <a:pt x="1510" y="0"/>
                                </a:cubicBezTo>
                                <a:cubicBezTo>
                                  <a:pt x="2145" y="381"/>
                                  <a:pt x="2907" y="761"/>
                                  <a:pt x="3034" y="1523"/>
                                </a:cubicBezTo>
                              </a:path>
                            </a:pathLst>
                          </a:custGeom>
                          <a:solidFill>
                            <a:srgbClr val="000000"/>
                          </a:solidFill>
                          <a:ln w="12688" cap="flat">
                            <a:noFill/>
                            <a:prstDash val="solid"/>
                            <a:miter/>
                          </a:ln>
                        </wps:spPr>
                        <wps:bodyPr/>
                      </wps:wsp>
                      <wps:wsp>
                        <wps:cNvPr id="1602949095" name="Freeform: Shape 1602949095"/>
                        <wps:cNvSpPr/>
                        <wps:spPr>
                          <a:xfrm>
                            <a:off x="150584" y="57180"/>
                            <a:ext cx="2741" cy="2779"/>
                          </a:xfrm>
                          <a:custGeom>
                            <a:avLst/>
                            <a:gdLst>
                              <a:gd name="csX0" fmla="*/ 2691 w 2741"/>
                              <a:gd name="csY0" fmla="*/ 1199 h 2779"/>
                              <a:gd name="csX1" fmla="*/ 1802 w 2741"/>
                              <a:gd name="csY1" fmla="*/ 2722 h 2779"/>
                              <a:gd name="csX2" fmla="*/ 24 w 2741"/>
                              <a:gd name="csY2" fmla="*/ 1834 h 2779"/>
                              <a:gd name="csX3" fmla="*/ 913 w 2741"/>
                              <a:gd name="csY3" fmla="*/ 57 h 2779"/>
                              <a:gd name="csX4" fmla="*/ 2691 w 2741"/>
                              <a:gd name="csY4" fmla="*/ 1199 h 2779"/>
                            </a:gdLst>
                            <a:ahLst/>
                            <a:cxnLst>
                              <a:cxn ang="0">
                                <a:pos x="csX0" y="csY0"/>
                              </a:cxn>
                              <a:cxn ang="0">
                                <a:pos x="csX1" y="csY1"/>
                              </a:cxn>
                              <a:cxn ang="0">
                                <a:pos x="csX2" y="csY2"/>
                              </a:cxn>
                              <a:cxn ang="0">
                                <a:pos x="csX3" y="csY3"/>
                              </a:cxn>
                              <a:cxn ang="0">
                                <a:pos x="csX4" y="csY4"/>
                              </a:cxn>
                            </a:cxnLst>
                            <a:rect l="l" t="t" r="r" b="b"/>
                            <a:pathLst>
                              <a:path w="2741" h="2779">
                                <a:moveTo>
                                  <a:pt x="2691" y="1199"/>
                                </a:moveTo>
                                <a:cubicBezTo>
                                  <a:pt x="2945" y="1961"/>
                                  <a:pt x="2183" y="2341"/>
                                  <a:pt x="1802" y="2722"/>
                                </a:cubicBezTo>
                                <a:cubicBezTo>
                                  <a:pt x="913" y="2976"/>
                                  <a:pt x="405" y="2341"/>
                                  <a:pt x="24" y="1834"/>
                                </a:cubicBezTo>
                                <a:cubicBezTo>
                                  <a:pt x="-103" y="1072"/>
                                  <a:pt x="278" y="564"/>
                                  <a:pt x="913" y="57"/>
                                </a:cubicBezTo>
                                <a:cubicBezTo>
                                  <a:pt x="1802" y="-197"/>
                                  <a:pt x="2310" y="438"/>
                                  <a:pt x="2691" y="1199"/>
                                </a:cubicBezTo>
                              </a:path>
                            </a:pathLst>
                          </a:custGeom>
                          <a:solidFill>
                            <a:srgbClr val="000000"/>
                          </a:solidFill>
                          <a:ln w="12688" cap="flat">
                            <a:noFill/>
                            <a:prstDash val="solid"/>
                            <a:miter/>
                          </a:ln>
                        </wps:spPr>
                        <wps:bodyPr/>
                      </wps:wsp>
                      <wps:wsp>
                        <wps:cNvPr id="1564429023" name="Freeform: Shape 1564429023"/>
                        <wps:cNvSpPr/>
                        <wps:spPr>
                          <a:xfrm>
                            <a:off x="331431" y="58125"/>
                            <a:ext cx="8389" cy="8376"/>
                          </a:xfrm>
                          <a:custGeom>
                            <a:avLst/>
                            <a:gdLst>
                              <a:gd name="csX0" fmla="*/ 8389 w 8389"/>
                              <a:gd name="csY0" fmla="*/ 0 h 8376"/>
                              <a:gd name="csX1" fmla="*/ 6612 w 8389"/>
                              <a:gd name="csY1" fmla="*/ 3046 h 8376"/>
                              <a:gd name="csX2" fmla="*/ 1786 w 8389"/>
                              <a:gd name="csY2" fmla="*/ 7361 h 8376"/>
                              <a:gd name="csX3" fmla="*/ 8 w 8389"/>
                              <a:gd name="csY3" fmla="*/ 8376 h 8376"/>
                              <a:gd name="csX4" fmla="*/ 2040 w 8389"/>
                              <a:gd name="csY4" fmla="*/ 4061 h 8376"/>
                              <a:gd name="csX5" fmla="*/ 8263 w 8389"/>
                              <a:gd name="csY5" fmla="*/ 0 h 8376"/>
                            </a:gdLst>
                            <a:ahLst/>
                            <a:cxnLst>
                              <a:cxn ang="0">
                                <a:pos x="csX0" y="csY0"/>
                              </a:cxn>
                              <a:cxn ang="0">
                                <a:pos x="csX1" y="csY1"/>
                              </a:cxn>
                              <a:cxn ang="0">
                                <a:pos x="csX2" y="csY2"/>
                              </a:cxn>
                              <a:cxn ang="0">
                                <a:pos x="csX3" y="csY3"/>
                              </a:cxn>
                              <a:cxn ang="0">
                                <a:pos x="csX4" y="csY4"/>
                              </a:cxn>
                              <a:cxn ang="0">
                                <a:pos x="csX5" y="csY5"/>
                              </a:cxn>
                            </a:cxnLst>
                            <a:rect l="l" t="t" r="r" b="b"/>
                            <a:pathLst>
                              <a:path w="8389" h="8376">
                                <a:moveTo>
                                  <a:pt x="8389" y="0"/>
                                </a:moveTo>
                                <a:cubicBezTo>
                                  <a:pt x="8389" y="1015"/>
                                  <a:pt x="6738" y="2031"/>
                                  <a:pt x="6612" y="3046"/>
                                </a:cubicBezTo>
                                <a:cubicBezTo>
                                  <a:pt x="5723" y="5203"/>
                                  <a:pt x="3945" y="6726"/>
                                  <a:pt x="1786" y="7361"/>
                                </a:cubicBezTo>
                                <a:cubicBezTo>
                                  <a:pt x="1278" y="7742"/>
                                  <a:pt x="770" y="8249"/>
                                  <a:pt x="8" y="8376"/>
                                </a:cubicBezTo>
                                <a:cubicBezTo>
                                  <a:pt x="-119" y="6853"/>
                                  <a:pt x="1278" y="5457"/>
                                  <a:pt x="2040" y="4061"/>
                                </a:cubicBezTo>
                                <a:cubicBezTo>
                                  <a:pt x="3691" y="1904"/>
                                  <a:pt x="5850" y="635"/>
                                  <a:pt x="8263" y="0"/>
                                </a:cubicBezTo>
                              </a:path>
                            </a:pathLst>
                          </a:custGeom>
                          <a:solidFill>
                            <a:srgbClr val="000000"/>
                          </a:solidFill>
                          <a:ln w="12688" cap="flat">
                            <a:noFill/>
                            <a:prstDash val="solid"/>
                            <a:miter/>
                          </a:ln>
                        </wps:spPr>
                        <wps:bodyPr/>
                      </wps:wsp>
                      <wps:wsp>
                        <wps:cNvPr id="1583030976" name="Freeform: Shape 1583030976"/>
                        <wps:cNvSpPr/>
                        <wps:spPr>
                          <a:xfrm>
                            <a:off x="142862" y="58576"/>
                            <a:ext cx="8635" cy="7290"/>
                          </a:xfrm>
                          <a:custGeom>
                            <a:avLst/>
                            <a:gdLst>
                              <a:gd name="csX0" fmla="*/ 5460 w 8635"/>
                              <a:gd name="csY0" fmla="*/ 2849 h 7290"/>
                              <a:gd name="csX1" fmla="*/ 8635 w 8635"/>
                              <a:gd name="csY1" fmla="*/ 6529 h 7290"/>
                              <a:gd name="csX2" fmla="*/ 8127 w 8635"/>
                              <a:gd name="csY2" fmla="*/ 7291 h 7290"/>
                              <a:gd name="csX3" fmla="*/ 0 w 8635"/>
                              <a:gd name="csY3" fmla="*/ 437 h 7290"/>
                              <a:gd name="csX4" fmla="*/ 1778 w 8635"/>
                              <a:gd name="csY4" fmla="*/ 184 h 7290"/>
                              <a:gd name="csX5" fmla="*/ 5587 w 8635"/>
                              <a:gd name="csY5" fmla="*/ 2849 h 7290"/>
                            </a:gdLst>
                            <a:ahLst/>
                            <a:cxnLst>
                              <a:cxn ang="0">
                                <a:pos x="csX0" y="csY0"/>
                              </a:cxn>
                              <a:cxn ang="0">
                                <a:pos x="csX1" y="csY1"/>
                              </a:cxn>
                              <a:cxn ang="0">
                                <a:pos x="csX2" y="csY2"/>
                              </a:cxn>
                              <a:cxn ang="0">
                                <a:pos x="csX3" y="csY3"/>
                              </a:cxn>
                              <a:cxn ang="0">
                                <a:pos x="csX4" y="csY4"/>
                              </a:cxn>
                              <a:cxn ang="0">
                                <a:pos x="csX5" y="csY5"/>
                              </a:cxn>
                            </a:cxnLst>
                            <a:rect l="l" t="t" r="r" b="b"/>
                            <a:pathLst>
                              <a:path w="8635" h="7290">
                                <a:moveTo>
                                  <a:pt x="5460" y="2849"/>
                                </a:moveTo>
                                <a:cubicBezTo>
                                  <a:pt x="6603" y="4118"/>
                                  <a:pt x="7238" y="5387"/>
                                  <a:pt x="8635" y="6529"/>
                                </a:cubicBezTo>
                                <a:cubicBezTo>
                                  <a:pt x="8635" y="6783"/>
                                  <a:pt x="8508" y="7291"/>
                                  <a:pt x="8127" y="7291"/>
                                </a:cubicBezTo>
                                <a:cubicBezTo>
                                  <a:pt x="4318" y="7037"/>
                                  <a:pt x="1778" y="3229"/>
                                  <a:pt x="0" y="437"/>
                                </a:cubicBezTo>
                                <a:cubicBezTo>
                                  <a:pt x="254" y="-451"/>
                                  <a:pt x="1270" y="310"/>
                                  <a:pt x="1778" y="184"/>
                                </a:cubicBezTo>
                                <a:cubicBezTo>
                                  <a:pt x="3048" y="1199"/>
                                  <a:pt x="4571" y="1453"/>
                                  <a:pt x="5587" y="2849"/>
                                </a:cubicBezTo>
                              </a:path>
                            </a:pathLst>
                          </a:custGeom>
                          <a:solidFill>
                            <a:srgbClr val="000000"/>
                          </a:solidFill>
                          <a:ln w="12688" cap="flat">
                            <a:noFill/>
                            <a:prstDash val="solid"/>
                            <a:miter/>
                          </a:ln>
                        </wps:spPr>
                        <wps:bodyPr/>
                      </wps:wsp>
                      <wps:wsp>
                        <wps:cNvPr id="610955649" name="Freeform: Shape 610955649"/>
                        <wps:cNvSpPr/>
                        <wps:spPr>
                          <a:xfrm>
                            <a:off x="333344" y="62567"/>
                            <a:ext cx="7492" cy="9164"/>
                          </a:xfrm>
                          <a:custGeom>
                            <a:avLst/>
                            <a:gdLst>
                              <a:gd name="csX0" fmla="*/ 7492 w 7492"/>
                              <a:gd name="csY0" fmla="*/ 0 h 9164"/>
                              <a:gd name="csX1" fmla="*/ 2667 w 7492"/>
                              <a:gd name="csY1" fmla="*/ 8376 h 9164"/>
                              <a:gd name="csX2" fmla="*/ 0 w 7492"/>
                              <a:gd name="csY2" fmla="*/ 9011 h 9164"/>
                              <a:gd name="csX3" fmla="*/ 6730 w 7492"/>
                              <a:gd name="csY3" fmla="*/ 0 h 9164"/>
                              <a:gd name="csX4" fmla="*/ 7365 w 7492"/>
                              <a:gd name="csY4" fmla="*/ 0 h 9164"/>
                            </a:gdLst>
                            <a:ahLst/>
                            <a:cxnLst>
                              <a:cxn ang="0">
                                <a:pos x="csX0" y="csY0"/>
                              </a:cxn>
                              <a:cxn ang="0">
                                <a:pos x="csX1" y="csY1"/>
                              </a:cxn>
                              <a:cxn ang="0">
                                <a:pos x="csX2" y="csY2"/>
                              </a:cxn>
                              <a:cxn ang="0">
                                <a:pos x="csX3" y="csY3"/>
                              </a:cxn>
                              <a:cxn ang="0">
                                <a:pos x="csX4" y="csY4"/>
                              </a:cxn>
                            </a:cxnLst>
                            <a:rect l="l" t="t" r="r" b="b"/>
                            <a:pathLst>
                              <a:path w="7492" h="9164">
                                <a:moveTo>
                                  <a:pt x="7492" y="0"/>
                                </a:moveTo>
                                <a:cubicBezTo>
                                  <a:pt x="7365" y="3300"/>
                                  <a:pt x="5714" y="6726"/>
                                  <a:pt x="2667" y="8376"/>
                                </a:cubicBezTo>
                                <a:cubicBezTo>
                                  <a:pt x="1778" y="8630"/>
                                  <a:pt x="889" y="9518"/>
                                  <a:pt x="0" y="9011"/>
                                </a:cubicBezTo>
                                <a:cubicBezTo>
                                  <a:pt x="1651" y="5711"/>
                                  <a:pt x="4063" y="2919"/>
                                  <a:pt x="6730" y="0"/>
                                </a:cubicBezTo>
                                <a:lnTo>
                                  <a:pt x="7365" y="0"/>
                                </a:lnTo>
                                <a:close/>
                              </a:path>
                            </a:pathLst>
                          </a:custGeom>
                          <a:solidFill>
                            <a:srgbClr val="000000"/>
                          </a:solidFill>
                          <a:ln w="12688" cap="flat">
                            <a:noFill/>
                            <a:prstDash val="solid"/>
                            <a:miter/>
                          </a:ln>
                        </wps:spPr>
                        <wps:bodyPr/>
                      </wps:wsp>
                      <wps:wsp>
                        <wps:cNvPr id="830943192" name="Freeform: Shape 830943192"/>
                        <wps:cNvSpPr/>
                        <wps:spPr>
                          <a:xfrm>
                            <a:off x="323058" y="63836"/>
                            <a:ext cx="3104" cy="3172"/>
                          </a:xfrm>
                          <a:custGeom>
                            <a:avLst/>
                            <a:gdLst>
                              <a:gd name="csX0" fmla="*/ 3048 w 3104"/>
                              <a:gd name="csY0" fmla="*/ 888 h 3172"/>
                              <a:gd name="csX1" fmla="*/ 1778 w 3104"/>
                              <a:gd name="csY1" fmla="*/ 3173 h 3172"/>
                              <a:gd name="csX2" fmla="*/ 0 w 3104"/>
                              <a:gd name="csY2" fmla="*/ 1904 h 3172"/>
                              <a:gd name="csX3" fmla="*/ 1016 w 3104"/>
                              <a:gd name="csY3" fmla="*/ 254 h 3172"/>
                              <a:gd name="csX4" fmla="*/ 1905 w 3104"/>
                              <a:gd name="csY4" fmla="*/ 0 h 3172"/>
                              <a:gd name="csX5" fmla="*/ 3048 w 3104"/>
                              <a:gd name="csY5" fmla="*/ 888 h 3172"/>
                            </a:gdLst>
                            <a:ahLst/>
                            <a:cxnLst>
                              <a:cxn ang="0">
                                <a:pos x="csX0" y="csY0"/>
                              </a:cxn>
                              <a:cxn ang="0">
                                <a:pos x="csX1" y="csY1"/>
                              </a:cxn>
                              <a:cxn ang="0">
                                <a:pos x="csX2" y="csY2"/>
                              </a:cxn>
                              <a:cxn ang="0">
                                <a:pos x="csX3" y="csY3"/>
                              </a:cxn>
                              <a:cxn ang="0">
                                <a:pos x="csX4" y="csY4"/>
                              </a:cxn>
                              <a:cxn ang="0">
                                <a:pos x="csX5" y="csY5"/>
                              </a:cxn>
                            </a:cxnLst>
                            <a:rect l="l" t="t" r="r" b="b"/>
                            <a:pathLst>
                              <a:path w="3104" h="3172">
                                <a:moveTo>
                                  <a:pt x="3048" y="888"/>
                                </a:moveTo>
                                <a:cubicBezTo>
                                  <a:pt x="3302" y="2031"/>
                                  <a:pt x="2667" y="2792"/>
                                  <a:pt x="1778" y="3173"/>
                                </a:cubicBezTo>
                                <a:cubicBezTo>
                                  <a:pt x="889" y="3173"/>
                                  <a:pt x="381" y="2538"/>
                                  <a:pt x="0" y="1904"/>
                                </a:cubicBezTo>
                                <a:cubicBezTo>
                                  <a:pt x="0" y="1142"/>
                                  <a:pt x="381" y="381"/>
                                  <a:pt x="1016" y="254"/>
                                </a:cubicBezTo>
                                <a:cubicBezTo>
                                  <a:pt x="1270" y="0"/>
                                  <a:pt x="1651" y="0"/>
                                  <a:pt x="1905" y="0"/>
                                </a:cubicBezTo>
                                <a:cubicBezTo>
                                  <a:pt x="2413" y="127"/>
                                  <a:pt x="2667" y="508"/>
                                  <a:pt x="3048" y="888"/>
                                </a:cubicBezTo>
                              </a:path>
                            </a:pathLst>
                          </a:custGeom>
                          <a:solidFill>
                            <a:srgbClr val="000000"/>
                          </a:solidFill>
                          <a:ln w="12688" cap="flat">
                            <a:noFill/>
                            <a:prstDash val="solid"/>
                            <a:miter/>
                          </a:ln>
                        </wps:spPr>
                        <wps:bodyPr/>
                      </wps:wsp>
                      <wps:wsp>
                        <wps:cNvPr id="1668427002" name="Freeform: Shape 1668427002"/>
                        <wps:cNvSpPr/>
                        <wps:spPr>
                          <a:xfrm>
                            <a:off x="137782" y="64457"/>
                            <a:ext cx="10540" cy="5048"/>
                          </a:xfrm>
                          <a:custGeom>
                            <a:avLst/>
                            <a:gdLst>
                              <a:gd name="csX0" fmla="*/ 6349 w 10540"/>
                              <a:gd name="csY0" fmla="*/ 1029 h 5048"/>
                              <a:gd name="csX1" fmla="*/ 10540 w 10540"/>
                              <a:gd name="csY1" fmla="*/ 4710 h 5048"/>
                              <a:gd name="csX2" fmla="*/ 7111 w 10540"/>
                              <a:gd name="csY2" fmla="*/ 4710 h 5048"/>
                              <a:gd name="csX3" fmla="*/ 0 w 10540"/>
                              <a:gd name="csY3" fmla="*/ 776 h 5048"/>
                              <a:gd name="csX4" fmla="*/ 1651 w 10540"/>
                              <a:gd name="csY4" fmla="*/ 14 h 5048"/>
                              <a:gd name="csX5" fmla="*/ 6349 w 10540"/>
                              <a:gd name="csY5" fmla="*/ 1029 h 5048"/>
                            </a:gdLst>
                            <a:ahLst/>
                            <a:cxnLst>
                              <a:cxn ang="0">
                                <a:pos x="csX0" y="csY0"/>
                              </a:cxn>
                              <a:cxn ang="0">
                                <a:pos x="csX1" y="csY1"/>
                              </a:cxn>
                              <a:cxn ang="0">
                                <a:pos x="csX2" y="csY2"/>
                              </a:cxn>
                              <a:cxn ang="0">
                                <a:pos x="csX3" y="csY3"/>
                              </a:cxn>
                              <a:cxn ang="0">
                                <a:pos x="csX4" y="csY4"/>
                              </a:cxn>
                              <a:cxn ang="0">
                                <a:pos x="csX5" y="csY5"/>
                              </a:cxn>
                            </a:cxnLst>
                            <a:rect l="l" t="t" r="r" b="b"/>
                            <a:pathLst>
                              <a:path w="10540" h="5048">
                                <a:moveTo>
                                  <a:pt x="6349" y="1029"/>
                                </a:moveTo>
                                <a:cubicBezTo>
                                  <a:pt x="7746" y="2045"/>
                                  <a:pt x="9143" y="3441"/>
                                  <a:pt x="10540" y="4710"/>
                                </a:cubicBezTo>
                                <a:cubicBezTo>
                                  <a:pt x="9524" y="5471"/>
                                  <a:pt x="8255" y="4710"/>
                                  <a:pt x="7111" y="4710"/>
                                </a:cubicBezTo>
                                <a:cubicBezTo>
                                  <a:pt x="4445" y="3821"/>
                                  <a:pt x="2667" y="1537"/>
                                  <a:pt x="0" y="776"/>
                                </a:cubicBezTo>
                                <a:cubicBezTo>
                                  <a:pt x="0" y="-113"/>
                                  <a:pt x="1143" y="268"/>
                                  <a:pt x="1651" y="14"/>
                                </a:cubicBezTo>
                                <a:cubicBezTo>
                                  <a:pt x="3302" y="-113"/>
                                  <a:pt x="4699" y="649"/>
                                  <a:pt x="6349" y="1029"/>
                                </a:cubicBezTo>
                              </a:path>
                            </a:pathLst>
                          </a:custGeom>
                          <a:solidFill>
                            <a:srgbClr val="000000"/>
                          </a:solidFill>
                          <a:ln w="12688" cap="flat">
                            <a:noFill/>
                            <a:prstDash val="solid"/>
                            <a:miter/>
                          </a:ln>
                        </wps:spPr>
                        <wps:bodyPr/>
                      </wps:wsp>
                      <wps:wsp>
                        <wps:cNvPr id="208278994" name="Freeform: Shape 208278994"/>
                        <wps:cNvSpPr/>
                        <wps:spPr>
                          <a:xfrm>
                            <a:off x="127764" y="15044"/>
                            <a:ext cx="106401" cy="99574"/>
                          </a:xfrm>
                          <a:custGeom>
                            <a:avLst/>
                            <a:gdLst>
                              <a:gd name="csX0" fmla="*/ 98656 w 106401"/>
                              <a:gd name="csY0" fmla="*/ 27471 h 99574"/>
                              <a:gd name="csX1" fmla="*/ 87100 w 106401"/>
                              <a:gd name="csY1" fmla="*/ 29755 h 99574"/>
                              <a:gd name="csX2" fmla="*/ 86465 w 106401"/>
                              <a:gd name="csY2" fmla="*/ 31025 h 99574"/>
                              <a:gd name="csX3" fmla="*/ 85576 w 106401"/>
                              <a:gd name="csY3" fmla="*/ 31025 h 99574"/>
                              <a:gd name="csX4" fmla="*/ 84433 w 106401"/>
                              <a:gd name="csY4" fmla="*/ 25694 h 99574"/>
                              <a:gd name="csX5" fmla="*/ 83798 w 106401"/>
                              <a:gd name="csY5" fmla="*/ 23029 h 99574"/>
                              <a:gd name="csX6" fmla="*/ 91544 w 106401"/>
                              <a:gd name="csY6" fmla="*/ 17445 h 99574"/>
                              <a:gd name="csX7" fmla="*/ 87354 w 106401"/>
                              <a:gd name="csY7" fmla="*/ 11226 h 99574"/>
                              <a:gd name="csX8" fmla="*/ 87354 w 106401"/>
                              <a:gd name="csY8" fmla="*/ 10211 h 99574"/>
                              <a:gd name="csX9" fmla="*/ 84052 w 106401"/>
                              <a:gd name="csY9" fmla="*/ 6911 h 99574"/>
                              <a:gd name="csX10" fmla="*/ 84306 w 106401"/>
                              <a:gd name="csY10" fmla="*/ 946 h 99574"/>
                              <a:gd name="csX11" fmla="*/ 83290 w 106401"/>
                              <a:gd name="csY11" fmla="*/ 58 h 99574"/>
                              <a:gd name="csX12" fmla="*/ 79354 w 106401"/>
                              <a:gd name="csY12" fmla="*/ 5642 h 99574"/>
                              <a:gd name="csX13" fmla="*/ 74782 w 106401"/>
                              <a:gd name="csY13" fmla="*/ 2215 h 99574"/>
                              <a:gd name="csX14" fmla="*/ 71226 w 106401"/>
                              <a:gd name="csY14" fmla="*/ 1327 h 99574"/>
                              <a:gd name="csX15" fmla="*/ 71480 w 106401"/>
                              <a:gd name="csY15" fmla="*/ 2469 h 99574"/>
                              <a:gd name="csX16" fmla="*/ 75290 w 106401"/>
                              <a:gd name="csY16" fmla="*/ 10084 h 99574"/>
                              <a:gd name="csX17" fmla="*/ 75544 w 106401"/>
                              <a:gd name="csY17" fmla="*/ 11226 h 99574"/>
                              <a:gd name="csX18" fmla="*/ 74147 w 106401"/>
                              <a:gd name="csY18" fmla="*/ 21506 h 99574"/>
                              <a:gd name="csX19" fmla="*/ 57512 w 106401"/>
                              <a:gd name="csY19" fmla="*/ 44985 h 99574"/>
                              <a:gd name="csX20" fmla="*/ 47226 w 106401"/>
                              <a:gd name="csY20" fmla="*/ 61484 h 99574"/>
                              <a:gd name="csX21" fmla="*/ 46591 w 106401"/>
                              <a:gd name="csY21" fmla="*/ 64656 h 99574"/>
                              <a:gd name="csX22" fmla="*/ 39479 w 106401"/>
                              <a:gd name="csY22" fmla="*/ 60849 h 99574"/>
                              <a:gd name="csX23" fmla="*/ 28558 w 106401"/>
                              <a:gd name="csY23" fmla="*/ 54250 h 99574"/>
                              <a:gd name="csX24" fmla="*/ 29701 w 106401"/>
                              <a:gd name="csY24" fmla="*/ 49427 h 99574"/>
                              <a:gd name="csX25" fmla="*/ 30590 w 106401"/>
                              <a:gd name="csY25" fmla="*/ 39528 h 99574"/>
                              <a:gd name="csX26" fmla="*/ 29955 w 106401"/>
                              <a:gd name="csY26" fmla="*/ 39908 h 99574"/>
                              <a:gd name="csX27" fmla="*/ 27542 w 106401"/>
                              <a:gd name="csY27" fmla="*/ 52727 h 99574"/>
                              <a:gd name="csX28" fmla="*/ 29066 w 106401"/>
                              <a:gd name="csY28" fmla="*/ 56534 h 99574"/>
                              <a:gd name="csX29" fmla="*/ 27288 w 106401"/>
                              <a:gd name="csY29" fmla="*/ 56153 h 99574"/>
                              <a:gd name="csX30" fmla="*/ 22082 w 106401"/>
                              <a:gd name="csY30" fmla="*/ 55392 h 99574"/>
                              <a:gd name="csX31" fmla="*/ 10907 w 106401"/>
                              <a:gd name="csY31" fmla="*/ 58311 h 99574"/>
                              <a:gd name="csX32" fmla="*/ 10018 w 106401"/>
                              <a:gd name="csY32" fmla="*/ 59199 h 99574"/>
                              <a:gd name="csX33" fmla="*/ 14971 w 106401"/>
                              <a:gd name="csY33" fmla="*/ 59580 h 99574"/>
                              <a:gd name="csX34" fmla="*/ 21320 w 106401"/>
                              <a:gd name="csY34" fmla="*/ 56788 h 99574"/>
                              <a:gd name="csX35" fmla="*/ 21828 w 106401"/>
                              <a:gd name="csY35" fmla="*/ 56788 h 99574"/>
                              <a:gd name="csX36" fmla="*/ 24876 w 106401"/>
                              <a:gd name="csY36" fmla="*/ 56280 h 99574"/>
                              <a:gd name="csX37" fmla="*/ 37447 w 106401"/>
                              <a:gd name="csY37" fmla="*/ 61610 h 99574"/>
                              <a:gd name="csX38" fmla="*/ 37447 w 106401"/>
                              <a:gd name="csY38" fmla="*/ 61864 h 99574"/>
                              <a:gd name="csX39" fmla="*/ 32622 w 106401"/>
                              <a:gd name="csY39" fmla="*/ 63895 h 99574"/>
                              <a:gd name="csX40" fmla="*/ 28304 w 106401"/>
                              <a:gd name="csY40" fmla="*/ 69098 h 99574"/>
                              <a:gd name="csX41" fmla="*/ 29447 w 106401"/>
                              <a:gd name="csY41" fmla="*/ 74302 h 99574"/>
                              <a:gd name="csX42" fmla="*/ 30336 w 106401"/>
                              <a:gd name="csY42" fmla="*/ 76332 h 99574"/>
                              <a:gd name="csX43" fmla="*/ 30844 w 106401"/>
                              <a:gd name="csY43" fmla="*/ 67448 h 99574"/>
                              <a:gd name="csX44" fmla="*/ 35796 w 106401"/>
                              <a:gd name="csY44" fmla="*/ 63387 h 99574"/>
                              <a:gd name="csX45" fmla="*/ 46845 w 106401"/>
                              <a:gd name="csY45" fmla="*/ 67068 h 99574"/>
                              <a:gd name="csX46" fmla="*/ 46463 w 106401"/>
                              <a:gd name="csY46" fmla="*/ 77475 h 99574"/>
                              <a:gd name="csX47" fmla="*/ 42908 w 106401"/>
                              <a:gd name="csY47" fmla="*/ 77982 h 99574"/>
                              <a:gd name="csX48" fmla="*/ 26653 w 106401"/>
                              <a:gd name="csY48" fmla="*/ 83693 h 99574"/>
                              <a:gd name="csX49" fmla="*/ 18780 w 106401"/>
                              <a:gd name="csY49" fmla="*/ 85343 h 99574"/>
                              <a:gd name="csX50" fmla="*/ 24749 w 106401"/>
                              <a:gd name="csY50" fmla="*/ 85089 h 99574"/>
                              <a:gd name="csX51" fmla="*/ 46210 w 106401"/>
                              <a:gd name="csY51" fmla="*/ 79251 h 99574"/>
                              <a:gd name="csX52" fmla="*/ 46210 w 106401"/>
                              <a:gd name="csY52" fmla="*/ 79505 h 99574"/>
                              <a:gd name="csX53" fmla="*/ 42781 w 106401"/>
                              <a:gd name="csY53" fmla="*/ 84582 h 99574"/>
                              <a:gd name="csX54" fmla="*/ 41765 w 106401"/>
                              <a:gd name="csY54" fmla="*/ 82551 h 99574"/>
                              <a:gd name="csX55" fmla="*/ 39987 w 106401"/>
                              <a:gd name="csY55" fmla="*/ 83186 h 99574"/>
                              <a:gd name="csX56" fmla="*/ 39987 w 106401"/>
                              <a:gd name="csY56" fmla="*/ 84328 h 99574"/>
                              <a:gd name="csX57" fmla="*/ 41638 w 106401"/>
                              <a:gd name="csY57" fmla="*/ 85470 h 99574"/>
                              <a:gd name="csX58" fmla="*/ 40241 w 106401"/>
                              <a:gd name="csY58" fmla="*/ 87120 h 99574"/>
                              <a:gd name="csX59" fmla="*/ 31098 w 106401"/>
                              <a:gd name="csY59" fmla="*/ 91816 h 99574"/>
                              <a:gd name="csX60" fmla="*/ 29955 w 106401"/>
                              <a:gd name="csY60" fmla="*/ 93466 h 99574"/>
                              <a:gd name="csX61" fmla="*/ 37828 w 106401"/>
                              <a:gd name="csY61" fmla="*/ 91435 h 99574"/>
                              <a:gd name="csX62" fmla="*/ 46463 w 106401"/>
                              <a:gd name="csY62" fmla="*/ 82170 h 99574"/>
                              <a:gd name="csX63" fmla="*/ 44813 w 106401"/>
                              <a:gd name="csY63" fmla="*/ 89151 h 99574"/>
                              <a:gd name="csX64" fmla="*/ 42781 w 106401"/>
                              <a:gd name="csY64" fmla="*/ 88008 h 99574"/>
                              <a:gd name="csX65" fmla="*/ 41384 w 106401"/>
                              <a:gd name="csY65" fmla="*/ 89531 h 99574"/>
                              <a:gd name="csX66" fmla="*/ 42527 w 106401"/>
                              <a:gd name="csY66" fmla="*/ 91054 h 99574"/>
                              <a:gd name="csX67" fmla="*/ 33638 w 106401"/>
                              <a:gd name="csY67" fmla="*/ 93973 h 99574"/>
                              <a:gd name="csX68" fmla="*/ 16875 w 106401"/>
                              <a:gd name="csY68" fmla="*/ 95242 h 99574"/>
                              <a:gd name="csX69" fmla="*/ 8621 w 106401"/>
                              <a:gd name="csY69" fmla="*/ 95242 h 99574"/>
                              <a:gd name="csX70" fmla="*/ 113 w 106401"/>
                              <a:gd name="csY70" fmla="*/ 96512 h 99574"/>
                              <a:gd name="csX71" fmla="*/ 113 w 106401"/>
                              <a:gd name="csY71" fmla="*/ 97654 h 99574"/>
                              <a:gd name="csX72" fmla="*/ 12431 w 106401"/>
                              <a:gd name="csY72" fmla="*/ 98796 h 99574"/>
                              <a:gd name="csX73" fmla="*/ 42781 w 106401"/>
                              <a:gd name="csY73" fmla="*/ 98796 h 99574"/>
                              <a:gd name="csX74" fmla="*/ 49003 w 106401"/>
                              <a:gd name="csY74" fmla="*/ 97654 h 99574"/>
                              <a:gd name="csX75" fmla="*/ 57131 w 106401"/>
                              <a:gd name="csY75" fmla="*/ 87374 h 99574"/>
                              <a:gd name="csX76" fmla="*/ 58781 w 106401"/>
                              <a:gd name="csY76" fmla="*/ 82678 h 99574"/>
                              <a:gd name="csX77" fmla="*/ 64496 w 106401"/>
                              <a:gd name="csY77" fmla="*/ 77982 h 99574"/>
                              <a:gd name="csX78" fmla="*/ 63226 w 106401"/>
                              <a:gd name="csY78" fmla="*/ 89785 h 99574"/>
                              <a:gd name="csX79" fmla="*/ 62210 w 106401"/>
                              <a:gd name="csY79" fmla="*/ 97273 h 99574"/>
                              <a:gd name="csX80" fmla="*/ 64750 w 106401"/>
                              <a:gd name="csY80" fmla="*/ 98669 h 99574"/>
                              <a:gd name="csX81" fmla="*/ 93195 w 106401"/>
                              <a:gd name="csY81" fmla="*/ 98796 h 99574"/>
                              <a:gd name="csX82" fmla="*/ 98402 w 106401"/>
                              <a:gd name="csY82" fmla="*/ 99557 h 99574"/>
                              <a:gd name="csX83" fmla="*/ 98910 w 106401"/>
                              <a:gd name="csY83" fmla="*/ 98796 h 99574"/>
                              <a:gd name="csX84" fmla="*/ 97005 w 106401"/>
                              <a:gd name="csY84" fmla="*/ 96638 h 99574"/>
                              <a:gd name="csX85" fmla="*/ 95989 w 106401"/>
                              <a:gd name="csY85" fmla="*/ 96004 h 99574"/>
                              <a:gd name="csX86" fmla="*/ 79354 w 106401"/>
                              <a:gd name="csY86" fmla="*/ 94735 h 99574"/>
                              <a:gd name="csX87" fmla="*/ 70845 w 106401"/>
                              <a:gd name="csY87" fmla="*/ 93846 h 99574"/>
                              <a:gd name="csX88" fmla="*/ 70592 w 106401"/>
                              <a:gd name="csY88" fmla="*/ 88008 h 99574"/>
                              <a:gd name="csX89" fmla="*/ 75417 w 106401"/>
                              <a:gd name="csY89" fmla="*/ 73033 h 99574"/>
                              <a:gd name="csX90" fmla="*/ 75925 w 106401"/>
                              <a:gd name="csY90" fmla="*/ 69479 h 99574"/>
                              <a:gd name="csX91" fmla="*/ 76433 w 106401"/>
                              <a:gd name="csY91" fmla="*/ 64149 h 99574"/>
                              <a:gd name="csX92" fmla="*/ 78846 w 106401"/>
                              <a:gd name="csY92" fmla="*/ 56915 h 99574"/>
                              <a:gd name="csX93" fmla="*/ 80116 w 106401"/>
                              <a:gd name="csY93" fmla="*/ 53361 h 99574"/>
                              <a:gd name="csX94" fmla="*/ 81639 w 106401"/>
                              <a:gd name="csY94" fmla="*/ 49300 h 99574"/>
                              <a:gd name="csX95" fmla="*/ 87862 w 106401"/>
                              <a:gd name="csY95" fmla="*/ 53615 h 99574"/>
                              <a:gd name="csX96" fmla="*/ 88878 w 106401"/>
                              <a:gd name="csY96" fmla="*/ 60088 h 99574"/>
                              <a:gd name="csX97" fmla="*/ 89766 w 106401"/>
                              <a:gd name="csY97" fmla="*/ 60849 h 99574"/>
                              <a:gd name="csX98" fmla="*/ 91164 w 106401"/>
                              <a:gd name="csY98" fmla="*/ 54630 h 99574"/>
                              <a:gd name="csX99" fmla="*/ 89259 w 106401"/>
                              <a:gd name="csY99" fmla="*/ 48919 h 99574"/>
                              <a:gd name="csX100" fmla="*/ 87862 w 106401"/>
                              <a:gd name="csY100" fmla="*/ 46635 h 99574"/>
                              <a:gd name="csX101" fmla="*/ 84687 w 106401"/>
                              <a:gd name="csY101" fmla="*/ 41685 h 99574"/>
                              <a:gd name="csX102" fmla="*/ 87354 w 106401"/>
                              <a:gd name="csY102" fmla="*/ 37243 h 99574"/>
                              <a:gd name="csX103" fmla="*/ 87735 w 106401"/>
                              <a:gd name="csY103" fmla="*/ 37751 h 99574"/>
                              <a:gd name="csX104" fmla="*/ 88624 w 106401"/>
                              <a:gd name="csY104" fmla="*/ 37116 h 99574"/>
                              <a:gd name="csX105" fmla="*/ 88624 w 106401"/>
                              <a:gd name="csY105" fmla="*/ 30644 h 99574"/>
                              <a:gd name="csX106" fmla="*/ 97513 w 106401"/>
                              <a:gd name="csY106" fmla="*/ 30898 h 99574"/>
                              <a:gd name="csX107" fmla="*/ 99545 w 106401"/>
                              <a:gd name="csY107" fmla="*/ 31786 h 99574"/>
                              <a:gd name="csX108" fmla="*/ 100180 w 106401"/>
                              <a:gd name="csY108" fmla="*/ 30898 h 99574"/>
                              <a:gd name="csX109" fmla="*/ 106402 w 106401"/>
                              <a:gd name="csY109" fmla="*/ 29628 h 99574"/>
                              <a:gd name="csX110" fmla="*/ 99672 w 106401"/>
                              <a:gd name="csY110" fmla="*/ 26836 h 99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Lst>
                            <a:rect l="l" t="t" r="r" b="b"/>
                            <a:pathLst>
                              <a:path w="106401" h="99574">
                                <a:moveTo>
                                  <a:pt x="98656" y="27471"/>
                                </a:moveTo>
                                <a:cubicBezTo>
                                  <a:pt x="94338" y="25821"/>
                                  <a:pt x="91544" y="30263"/>
                                  <a:pt x="87100" y="29755"/>
                                </a:cubicBezTo>
                                <a:cubicBezTo>
                                  <a:pt x="86592" y="30009"/>
                                  <a:pt x="86719" y="30644"/>
                                  <a:pt x="86465" y="31025"/>
                                </a:cubicBezTo>
                                <a:cubicBezTo>
                                  <a:pt x="86211" y="31278"/>
                                  <a:pt x="85830" y="31025"/>
                                  <a:pt x="85576" y="31025"/>
                                </a:cubicBezTo>
                                <a:cubicBezTo>
                                  <a:pt x="85322" y="29121"/>
                                  <a:pt x="84687" y="27471"/>
                                  <a:pt x="84433" y="25694"/>
                                </a:cubicBezTo>
                                <a:cubicBezTo>
                                  <a:pt x="83925" y="24933"/>
                                  <a:pt x="84179" y="23790"/>
                                  <a:pt x="83798" y="23029"/>
                                </a:cubicBezTo>
                                <a:cubicBezTo>
                                  <a:pt x="81385" y="16303"/>
                                  <a:pt x="89766" y="21379"/>
                                  <a:pt x="91544" y="17445"/>
                                </a:cubicBezTo>
                                <a:cubicBezTo>
                                  <a:pt x="92941" y="14018"/>
                                  <a:pt x="88751" y="13637"/>
                                  <a:pt x="87354" y="11226"/>
                                </a:cubicBezTo>
                                <a:lnTo>
                                  <a:pt x="87354" y="10211"/>
                                </a:lnTo>
                                <a:cubicBezTo>
                                  <a:pt x="86084" y="8942"/>
                                  <a:pt x="84814" y="8561"/>
                                  <a:pt x="84052" y="6911"/>
                                </a:cubicBezTo>
                                <a:cubicBezTo>
                                  <a:pt x="84560" y="5007"/>
                                  <a:pt x="84814" y="2850"/>
                                  <a:pt x="84306" y="946"/>
                                </a:cubicBezTo>
                                <a:cubicBezTo>
                                  <a:pt x="84306" y="439"/>
                                  <a:pt x="83925" y="-196"/>
                                  <a:pt x="83290" y="58"/>
                                </a:cubicBezTo>
                                <a:cubicBezTo>
                                  <a:pt x="81767" y="2088"/>
                                  <a:pt x="80750" y="3738"/>
                                  <a:pt x="79354" y="5642"/>
                                </a:cubicBezTo>
                                <a:cubicBezTo>
                                  <a:pt x="77957" y="4500"/>
                                  <a:pt x="76433" y="3231"/>
                                  <a:pt x="74782" y="2215"/>
                                </a:cubicBezTo>
                                <a:cubicBezTo>
                                  <a:pt x="73639" y="2088"/>
                                  <a:pt x="72496" y="946"/>
                                  <a:pt x="71226" y="1327"/>
                                </a:cubicBezTo>
                                <a:cubicBezTo>
                                  <a:pt x="70972" y="1835"/>
                                  <a:pt x="71226" y="2215"/>
                                  <a:pt x="71480" y="2469"/>
                                </a:cubicBezTo>
                                <a:cubicBezTo>
                                  <a:pt x="71480" y="5515"/>
                                  <a:pt x="73131" y="7926"/>
                                  <a:pt x="75290" y="10084"/>
                                </a:cubicBezTo>
                                <a:lnTo>
                                  <a:pt x="75544" y="11226"/>
                                </a:lnTo>
                                <a:cubicBezTo>
                                  <a:pt x="74147" y="14399"/>
                                  <a:pt x="74528" y="18079"/>
                                  <a:pt x="74147" y="21506"/>
                                </a:cubicBezTo>
                                <a:cubicBezTo>
                                  <a:pt x="70718" y="30390"/>
                                  <a:pt x="65004" y="38893"/>
                                  <a:pt x="57512" y="44985"/>
                                </a:cubicBezTo>
                                <a:cubicBezTo>
                                  <a:pt x="53067" y="49935"/>
                                  <a:pt x="47861" y="54757"/>
                                  <a:pt x="47226" y="61484"/>
                                </a:cubicBezTo>
                                <a:cubicBezTo>
                                  <a:pt x="46972" y="62626"/>
                                  <a:pt x="47352" y="63895"/>
                                  <a:pt x="46591" y="64656"/>
                                </a:cubicBezTo>
                                <a:cubicBezTo>
                                  <a:pt x="44051" y="63768"/>
                                  <a:pt x="41511" y="62499"/>
                                  <a:pt x="39479" y="60849"/>
                                </a:cubicBezTo>
                                <a:cubicBezTo>
                                  <a:pt x="35924" y="58438"/>
                                  <a:pt x="30844" y="58691"/>
                                  <a:pt x="28558" y="54250"/>
                                </a:cubicBezTo>
                                <a:cubicBezTo>
                                  <a:pt x="27669" y="52473"/>
                                  <a:pt x="28812" y="50696"/>
                                  <a:pt x="29701" y="49427"/>
                                </a:cubicBezTo>
                                <a:cubicBezTo>
                                  <a:pt x="32368" y="46889"/>
                                  <a:pt x="31987" y="42574"/>
                                  <a:pt x="30590" y="39528"/>
                                </a:cubicBezTo>
                                <a:cubicBezTo>
                                  <a:pt x="30209" y="39528"/>
                                  <a:pt x="30209" y="39781"/>
                                  <a:pt x="29955" y="39908"/>
                                </a:cubicBezTo>
                                <a:cubicBezTo>
                                  <a:pt x="29701" y="44477"/>
                                  <a:pt x="26146" y="47650"/>
                                  <a:pt x="27542" y="52727"/>
                                </a:cubicBezTo>
                                <a:cubicBezTo>
                                  <a:pt x="27797" y="54123"/>
                                  <a:pt x="28685" y="55138"/>
                                  <a:pt x="29066" y="56534"/>
                                </a:cubicBezTo>
                                <a:cubicBezTo>
                                  <a:pt x="28558" y="56407"/>
                                  <a:pt x="27797" y="56407"/>
                                  <a:pt x="27288" y="56153"/>
                                </a:cubicBezTo>
                                <a:cubicBezTo>
                                  <a:pt x="25638" y="55899"/>
                                  <a:pt x="23860" y="55265"/>
                                  <a:pt x="22082" y="55392"/>
                                </a:cubicBezTo>
                                <a:cubicBezTo>
                                  <a:pt x="18526" y="57042"/>
                                  <a:pt x="13701" y="55011"/>
                                  <a:pt x="10907" y="58311"/>
                                </a:cubicBezTo>
                                <a:cubicBezTo>
                                  <a:pt x="10399" y="58311"/>
                                  <a:pt x="9764" y="58438"/>
                                  <a:pt x="10018" y="59199"/>
                                </a:cubicBezTo>
                                <a:cubicBezTo>
                                  <a:pt x="11669" y="59199"/>
                                  <a:pt x="13320" y="59707"/>
                                  <a:pt x="14971" y="59580"/>
                                </a:cubicBezTo>
                                <a:cubicBezTo>
                                  <a:pt x="17637" y="60088"/>
                                  <a:pt x="19415" y="57803"/>
                                  <a:pt x="21320" y="56788"/>
                                </a:cubicBezTo>
                                <a:lnTo>
                                  <a:pt x="21828" y="56788"/>
                                </a:lnTo>
                                <a:cubicBezTo>
                                  <a:pt x="22590" y="56026"/>
                                  <a:pt x="23860" y="56534"/>
                                  <a:pt x="24876" y="56280"/>
                                </a:cubicBezTo>
                                <a:cubicBezTo>
                                  <a:pt x="29701" y="56788"/>
                                  <a:pt x="33511" y="59199"/>
                                  <a:pt x="37447" y="61610"/>
                                </a:cubicBezTo>
                                <a:lnTo>
                                  <a:pt x="37447" y="61864"/>
                                </a:lnTo>
                                <a:cubicBezTo>
                                  <a:pt x="35924" y="62499"/>
                                  <a:pt x="34146" y="63007"/>
                                  <a:pt x="32622" y="63895"/>
                                </a:cubicBezTo>
                                <a:cubicBezTo>
                                  <a:pt x="30844" y="65164"/>
                                  <a:pt x="28812" y="66941"/>
                                  <a:pt x="28304" y="69098"/>
                                </a:cubicBezTo>
                                <a:cubicBezTo>
                                  <a:pt x="27034" y="71002"/>
                                  <a:pt x="28685" y="72779"/>
                                  <a:pt x="29447" y="74302"/>
                                </a:cubicBezTo>
                                <a:cubicBezTo>
                                  <a:pt x="29447" y="75063"/>
                                  <a:pt x="29574" y="76079"/>
                                  <a:pt x="30336" y="76332"/>
                                </a:cubicBezTo>
                                <a:cubicBezTo>
                                  <a:pt x="32749" y="73667"/>
                                  <a:pt x="30463" y="70494"/>
                                  <a:pt x="30844" y="67448"/>
                                </a:cubicBezTo>
                                <a:cubicBezTo>
                                  <a:pt x="31479" y="65164"/>
                                  <a:pt x="33638" y="64022"/>
                                  <a:pt x="35796" y="63387"/>
                                </a:cubicBezTo>
                                <a:cubicBezTo>
                                  <a:pt x="40241" y="61484"/>
                                  <a:pt x="43289" y="65037"/>
                                  <a:pt x="46845" y="67068"/>
                                </a:cubicBezTo>
                                <a:cubicBezTo>
                                  <a:pt x="46845" y="70621"/>
                                  <a:pt x="47226" y="74048"/>
                                  <a:pt x="46463" y="77475"/>
                                </a:cubicBezTo>
                                <a:cubicBezTo>
                                  <a:pt x="45321" y="77855"/>
                                  <a:pt x="44051" y="78109"/>
                                  <a:pt x="42908" y="77982"/>
                                </a:cubicBezTo>
                                <a:cubicBezTo>
                                  <a:pt x="36813" y="78490"/>
                                  <a:pt x="32114" y="81790"/>
                                  <a:pt x="26653" y="83693"/>
                                </a:cubicBezTo>
                                <a:cubicBezTo>
                                  <a:pt x="24241" y="84582"/>
                                  <a:pt x="21320" y="84455"/>
                                  <a:pt x="18780" y="85343"/>
                                </a:cubicBezTo>
                                <a:cubicBezTo>
                                  <a:pt x="20685" y="85851"/>
                                  <a:pt x="22717" y="85216"/>
                                  <a:pt x="24749" y="85089"/>
                                </a:cubicBezTo>
                                <a:cubicBezTo>
                                  <a:pt x="32241" y="83947"/>
                                  <a:pt x="38083" y="78236"/>
                                  <a:pt x="46210" y="79251"/>
                                </a:cubicBezTo>
                                <a:lnTo>
                                  <a:pt x="46210" y="79505"/>
                                </a:lnTo>
                                <a:cubicBezTo>
                                  <a:pt x="45448" y="81409"/>
                                  <a:pt x="44178" y="83059"/>
                                  <a:pt x="42781" y="84582"/>
                                </a:cubicBezTo>
                                <a:cubicBezTo>
                                  <a:pt x="42527" y="83693"/>
                                  <a:pt x="42527" y="83059"/>
                                  <a:pt x="41765" y="82551"/>
                                </a:cubicBezTo>
                                <a:cubicBezTo>
                                  <a:pt x="41130" y="82297"/>
                                  <a:pt x="40495" y="82551"/>
                                  <a:pt x="39987" y="83186"/>
                                </a:cubicBezTo>
                                <a:cubicBezTo>
                                  <a:pt x="39733" y="83566"/>
                                  <a:pt x="39733" y="84074"/>
                                  <a:pt x="39987" y="84328"/>
                                </a:cubicBezTo>
                                <a:cubicBezTo>
                                  <a:pt x="40368" y="84962"/>
                                  <a:pt x="41003" y="85216"/>
                                  <a:pt x="41638" y="85470"/>
                                </a:cubicBezTo>
                                <a:cubicBezTo>
                                  <a:pt x="41511" y="86105"/>
                                  <a:pt x="40622" y="86485"/>
                                  <a:pt x="40241" y="87120"/>
                                </a:cubicBezTo>
                                <a:cubicBezTo>
                                  <a:pt x="38083" y="90800"/>
                                  <a:pt x="33765" y="89277"/>
                                  <a:pt x="31098" y="91816"/>
                                </a:cubicBezTo>
                                <a:cubicBezTo>
                                  <a:pt x="30717" y="92323"/>
                                  <a:pt x="29320" y="92704"/>
                                  <a:pt x="29955" y="93466"/>
                                </a:cubicBezTo>
                                <a:cubicBezTo>
                                  <a:pt x="32876" y="93719"/>
                                  <a:pt x="35670" y="92958"/>
                                  <a:pt x="37828" y="91435"/>
                                </a:cubicBezTo>
                                <a:cubicBezTo>
                                  <a:pt x="40622" y="88262"/>
                                  <a:pt x="43670" y="85216"/>
                                  <a:pt x="46463" y="82170"/>
                                </a:cubicBezTo>
                                <a:cubicBezTo>
                                  <a:pt x="46972" y="84582"/>
                                  <a:pt x="46210" y="87247"/>
                                  <a:pt x="44813" y="89151"/>
                                </a:cubicBezTo>
                                <a:cubicBezTo>
                                  <a:pt x="44178" y="88770"/>
                                  <a:pt x="43543" y="88262"/>
                                  <a:pt x="42781" y="88008"/>
                                </a:cubicBezTo>
                                <a:cubicBezTo>
                                  <a:pt x="42019" y="88135"/>
                                  <a:pt x="41511" y="88897"/>
                                  <a:pt x="41384" y="89531"/>
                                </a:cubicBezTo>
                                <a:cubicBezTo>
                                  <a:pt x="41638" y="90039"/>
                                  <a:pt x="42019" y="90674"/>
                                  <a:pt x="42527" y="91054"/>
                                </a:cubicBezTo>
                                <a:cubicBezTo>
                                  <a:pt x="39860" y="92958"/>
                                  <a:pt x="36558" y="93085"/>
                                  <a:pt x="33638" y="93973"/>
                                </a:cubicBezTo>
                                <a:cubicBezTo>
                                  <a:pt x="28050" y="94735"/>
                                  <a:pt x="22590" y="95115"/>
                                  <a:pt x="16875" y="95242"/>
                                </a:cubicBezTo>
                                <a:cubicBezTo>
                                  <a:pt x="14209" y="95115"/>
                                  <a:pt x="11161" y="96004"/>
                                  <a:pt x="8621" y="95242"/>
                                </a:cubicBezTo>
                                <a:cubicBezTo>
                                  <a:pt x="5700" y="95750"/>
                                  <a:pt x="2526" y="94862"/>
                                  <a:pt x="113" y="96512"/>
                                </a:cubicBezTo>
                                <a:cubicBezTo>
                                  <a:pt x="-141" y="96892"/>
                                  <a:pt x="113" y="97273"/>
                                  <a:pt x="113" y="97654"/>
                                </a:cubicBezTo>
                                <a:cubicBezTo>
                                  <a:pt x="3668" y="99938"/>
                                  <a:pt x="8494" y="98161"/>
                                  <a:pt x="12431" y="98796"/>
                                </a:cubicBezTo>
                                <a:lnTo>
                                  <a:pt x="42781" y="98796"/>
                                </a:lnTo>
                                <a:cubicBezTo>
                                  <a:pt x="45067" y="98796"/>
                                  <a:pt x="47226" y="98669"/>
                                  <a:pt x="49003" y="97654"/>
                                </a:cubicBezTo>
                                <a:cubicBezTo>
                                  <a:pt x="52940" y="95369"/>
                                  <a:pt x="55099" y="91435"/>
                                  <a:pt x="57131" y="87374"/>
                                </a:cubicBezTo>
                                <a:cubicBezTo>
                                  <a:pt x="57893" y="85978"/>
                                  <a:pt x="58400" y="84328"/>
                                  <a:pt x="58781" y="82678"/>
                                </a:cubicBezTo>
                                <a:cubicBezTo>
                                  <a:pt x="59544" y="80013"/>
                                  <a:pt x="61956" y="78236"/>
                                  <a:pt x="64496" y="77982"/>
                                </a:cubicBezTo>
                                <a:cubicBezTo>
                                  <a:pt x="64877" y="82043"/>
                                  <a:pt x="64115" y="86105"/>
                                  <a:pt x="63226" y="89785"/>
                                </a:cubicBezTo>
                                <a:cubicBezTo>
                                  <a:pt x="62718" y="92323"/>
                                  <a:pt x="61194" y="94608"/>
                                  <a:pt x="62210" y="97273"/>
                                </a:cubicBezTo>
                                <a:cubicBezTo>
                                  <a:pt x="62464" y="98542"/>
                                  <a:pt x="63734" y="98542"/>
                                  <a:pt x="64750" y="98669"/>
                                </a:cubicBezTo>
                                <a:cubicBezTo>
                                  <a:pt x="74020" y="98542"/>
                                  <a:pt x="83290" y="98161"/>
                                  <a:pt x="93195" y="98796"/>
                                </a:cubicBezTo>
                                <a:cubicBezTo>
                                  <a:pt x="94973" y="99050"/>
                                  <a:pt x="96497" y="99684"/>
                                  <a:pt x="98402" y="99557"/>
                                </a:cubicBezTo>
                                <a:cubicBezTo>
                                  <a:pt x="98529" y="99304"/>
                                  <a:pt x="99164" y="99304"/>
                                  <a:pt x="98910" y="98796"/>
                                </a:cubicBezTo>
                                <a:cubicBezTo>
                                  <a:pt x="98656" y="97908"/>
                                  <a:pt x="98021" y="96892"/>
                                  <a:pt x="97005" y="96638"/>
                                </a:cubicBezTo>
                                <a:cubicBezTo>
                                  <a:pt x="96878" y="96131"/>
                                  <a:pt x="96116" y="96385"/>
                                  <a:pt x="95989" y="96004"/>
                                </a:cubicBezTo>
                                <a:cubicBezTo>
                                  <a:pt x="91036" y="93212"/>
                                  <a:pt x="85195" y="94735"/>
                                  <a:pt x="79354" y="94735"/>
                                </a:cubicBezTo>
                                <a:cubicBezTo>
                                  <a:pt x="76306" y="94989"/>
                                  <a:pt x="73385" y="95623"/>
                                  <a:pt x="70845" y="93846"/>
                                </a:cubicBezTo>
                                <a:cubicBezTo>
                                  <a:pt x="69703" y="92450"/>
                                  <a:pt x="70592" y="88008"/>
                                  <a:pt x="70592" y="88008"/>
                                </a:cubicBezTo>
                                <a:cubicBezTo>
                                  <a:pt x="70592" y="86232"/>
                                  <a:pt x="74782" y="74048"/>
                                  <a:pt x="75417" y="73033"/>
                                </a:cubicBezTo>
                                <a:cubicBezTo>
                                  <a:pt x="75544" y="71890"/>
                                  <a:pt x="76052" y="70748"/>
                                  <a:pt x="75925" y="69479"/>
                                </a:cubicBezTo>
                                <a:cubicBezTo>
                                  <a:pt x="76560" y="67956"/>
                                  <a:pt x="76433" y="65926"/>
                                  <a:pt x="76433" y="64149"/>
                                </a:cubicBezTo>
                                <a:cubicBezTo>
                                  <a:pt x="76687" y="61610"/>
                                  <a:pt x="77957" y="59326"/>
                                  <a:pt x="78846" y="56915"/>
                                </a:cubicBezTo>
                                <a:cubicBezTo>
                                  <a:pt x="79354" y="55773"/>
                                  <a:pt x="79735" y="54503"/>
                                  <a:pt x="80116" y="53361"/>
                                </a:cubicBezTo>
                                <a:cubicBezTo>
                                  <a:pt x="80623" y="51838"/>
                                  <a:pt x="80750" y="50442"/>
                                  <a:pt x="81639" y="49300"/>
                                </a:cubicBezTo>
                                <a:cubicBezTo>
                                  <a:pt x="84179" y="50823"/>
                                  <a:pt x="86592" y="50823"/>
                                  <a:pt x="87862" y="53615"/>
                                </a:cubicBezTo>
                                <a:lnTo>
                                  <a:pt x="88878" y="60088"/>
                                </a:lnTo>
                                <a:cubicBezTo>
                                  <a:pt x="88878" y="60088"/>
                                  <a:pt x="89132" y="61230"/>
                                  <a:pt x="89766" y="60849"/>
                                </a:cubicBezTo>
                                <a:cubicBezTo>
                                  <a:pt x="91798" y="59580"/>
                                  <a:pt x="91164" y="56534"/>
                                  <a:pt x="91164" y="54630"/>
                                </a:cubicBezTo>
                                <a:cubicBezTo>
                                  <a:pt x="91672" y="52219"/>
                                  <a:pt x="89894" y="51077"/>
                                  <a:pt x="89259" y="48919"/>
                                </a:cubicBezTo>
                                <a:cubicBezTo>
                                  <a:pt x="88751" y="48538"/>
                                  <a:pt x="87862" y="46635"/>
                                  <a:pt x="87862" y="46635"/>
                                </a:cubicBezTo>
                                <a:cubicBezTo>
                                  <a:pt x="87608" y="44985"/>
                                  <a:pt x="83798" y="43716"/>
                                  <a:pt x="84687" y="41685"/>
                                </a:cubicBezTo>
                                <a:cubicBezTo>
                                  <a:pt x="85195" y="39908"/>
                                  <a:pt x="85576" y="38259"/>
                                  <a:pt x="87354" y="37243"/>
                                </a:cubicBezTo>
                                <a:cubicBezTo>
                                  <a:pt x="87608" y="37370"/>
                                  <a:pt x="87735" y="37624"/>
                                  <a:pt x="87735" y="37751"/>
                                </a:cubicBezTo>
                                <a:lnTo>
                                  <a:pt x="88624" y="37116"/>
                                </a:lnTo>
                                <a:lnTo>
                                  <a:pt x="88624" y="30644"/>
                                </a:lnTo>
                                <a:cubicBezTo>
                                  <a:pt x="91164" y="30644"/>
                                  <a:pt x="94973" y="30898"/>
                                  <a:pt x="97513" y="30898"/>
                                </a:cubicBezTo>
                                <a:cubicBezTo>
                                  <a:pt x="98275" y="31151"/>
                                  <a:pt x="98783" y="31659"/>
                                  <a:pt x="99545" y="31786"/>
                                </a:cubicBezTo>
                                <a:lnTo>
                                  <a:pt x="100180" y="30898"/>
                                </a:lnTo>
                                <a:lnTo>
                                  <a:pt x="106402" y="29628"/>
                                </a:lnTo>
                                <a:cubicBezTo>
                                  <a:pt x="103735" y="29882"/>
                                  <a:pt x="102211" y="26836"/>
                                  <a:pt x="99672" y="26836"/>
                                </a:cubicBezTo>
                              </a:path>
                            </a:pathLst>
                          </a:custGeom>
                          <a:solidFill>
                            <a:srgbClr val="000000"/>
                          </a:solidFill>
                          <a:ln w="12688" cap="flat">
                            <a:noFill/>
                            <a:prstDash val="solid"/>
                            <a:miter/>
                          </a:ln>
                        </wps:spPr>
                        <wps:bodyPr/>
                      </wps:wsp>
                      <wps:wsp>
                        <wps:cNvPr id="331815142" name="Freeform: Shape 331815142"/>
                        <wps:cNvSpPr/>
                        <wps:spPr>
                          <a:xfrm>
                            <a:off x="233277" y="45307"/>
                            <a:ext cx="507" cy="12691"/>
                          </a:xfrm>
                          <a:custGeom>
                            <a:avLst/>
                            <a:gdLst>
                              <a:gd name="csX0" fmla="*/ 0 w 507"/>
                              <a:gd name="csY0" fmla="*/ 0 h 12691"/>
                              <a:gd name="csX1" fmla="*/ 508 w 507"/>
                              <a:gd name="csY1" fmla="*/ 0 h 12691"/>
                              <a:gd name="csX2" fmla="*/ 0 w 507"/>
                              <a:gd name="csY2" fmla="*/ 0 h 12691"/>
                            </a:gdLst>
                            <a:ahLst/>
                            <a:cxnLst>
                              <a:cxn ang="0">
                                <a:pos x="csX0" y="csY0"/>
                              </a:cxn>
                              <a:cxn ang="0">
                                <a:pos x="csX1" y="csY1"/>
                              </a:cxn>
                              <a:cxn ang="0">
                                <a:pos x="csX2" y="csY2"/>
                              </a:cxn>
                            </a:cxnLst>
                            <a:rect l="l" t="t" r="r" b="b"/>
                            <a:pathLst>
                              <a:path w="507" h="12691">
                                <a:moveTo>
                                  <a:pt x="0" y="0"/>
                                </a:moveTo>
                                <a:cubicBezTo>
                                  <a:pt x="0" y="0"/>
                                  <a:pt x="381" y="0"/>
                                  <a:pt x="508" y="0"/>
                                </a:cubicBezTo>
                                <a:lnTo>
                                  <a:pt x="0" y="0"/>
                                </a:lnTo>
                                <a:close/>
                              </a:path>
                            </a:pathLst>
                          </a:custGeom>
                          <a:solidFill>
                            <a:srgbClr val="000000"/>
                          </a:solidFill>
                          <a:ln w="12688" cap="flat">
                            <a:noFill/>
                            <a:prstDash val="solid"/>
                            <a:miter/>
                          </a:ln>
                        </wps:spPr>
                        <wps:bodyPr/>
                      </wps:wsp>
                      <wps:wsp>
                        <wps:cNvPr id="1682357460" name="Freeform: Shape 1682357460"/>
                        <wps:cNvSpPr/>
                        <wps:spPr>
                          <a:xfrm>
                            <a:off x="163638" y="65994"/>
                            <a:ext cx="2716" cy="2665"/>
                          </a:xfrm>
                          <a:custGeom>
                            <a:avLst/>
                            <a:gdLst>
                              <a:gd name="csX0" fmla="*/ 2590 w 2716"/>
                              <a:gd name="csY0" fmla="*/ 888 h 2665"/>
                              <a:gd name="csX1" fmla="*/ 1447 w 2716"/>
                              <a:gd name="csY1" fmla="*/ 2665 h 2665"/>
                              <a:gd name="csX2" fmla="*/ 50 w 2716"/>
                              <a:gd name="csY2" fmla="*/ 1777 h 2665"/>
                              <a:gd name="csX3" fmla="*/ 1193 w 2716"/>
                              <a:gd name="csY3" fmla="*/ 0 h 2665"/>
                              <a:gd name="csX4" fmla="*/ 2717 w 2716"/>
                              <a:gd name="csY4" fmla="*/ 888 h 2665"/>
                            </a:gdLst>
                            <a:ahLst/>
                            <a:cxnLst>
                              <a:cxn ang="0">
                                <a:pos x="csX0" y="csY0"/>
                              </a:cxn>
                              <a:cxn ang="0">
                                <a:pos x="csX1" y="csY1"/>
                              </a:cxn>
                              <a:cxn ang="0">
                                <a:pos x="csX2" y="csY2"/>
                              </a:cxn>
                              <a:cxn ang="0">
                                <a:pos x="csX3" y="csY3"/>
                              </a:cxn>
                              <a:cxn ang="0">
                                <a:pos x="csX4" y="csY4"/>
                              </a:cxn>
                            </a:cxnLst>
                            <a:rect l="l" t="t" r="r" b="b"/>
                            <a:pathLst>
                              <a:path w="2716" h="2665">
                                <a:moveTo>
                                  <a:pt x="2590" y="888"/>
                                </a:moveTo>
                                <a:cubicBezTo>
                                  <a:pt x="2590" y="1777"/>
                                  <a:pt x="2082" y="2411"/>
                                  <a:pt x="1447" y="2665"/>
                                </a:cubicBezTo>
                                <a:cubicBezTo>
                                  <a:pt x="812" y="2411"/>
                                  <a:pt x="304" y="2411"/>
                                  <a:pt x="50" y="1777"/>
                                </a:cubicBezTo>
                                <a:cubicBezTo>
                                  <a:pt x="-204" y="888"/>
                                  <a:pt x="558" y="254"/>
                                  <a:pt x="1193" y="0"/>
                                </a:cubicBezTo>
                                <a:cubicBezTo>
                                  <a:pt x="1828" y="127"/>
                                  <a:pt x="2590" y="254"/>
                                  <a:pt x="2717" y="888"/>
                                </a:cubicBezTo>
                              </a:path>
                            </a:pathLst>
                          </a:custGeom>
                          <a:solidFill>
                            <a:srgbClr val="000000"/>
                          </a:solidFill>
                          <a:ln w="12688" cap="flat">
                            <a:noFill/>
                            <a:prstDash val="solid"/>
                            <a:miter/>
                          </a:ln>
                        </wps:spPr>
                        <wps:bodyPr/>
                      </wps:wsp>
                      <wps:wsp>
                        <wps:cNvPr id="1041551690" name="Freeform: Shape 1041551690"/>
                        <wps:cNvSpPr/>
                        <wps:spPr>
                          <a:xfrm>
                            <a:off x="159088" y="66586"/>
                            <a:ext cx="2511" cy="2659"/>
                          </a:xfrm>
                          <a:custGeom>
                            <a:avLst/>
                            <a:gdLst>
                              <a:gd name="csX0" fmla="*/ 2187 w 2511"/>
                              <a:gd name="csY0" fmla="*/ 296 h 2659"/>
                              <a:gd name="csX1" fmla="*/ 2440 w 2511"/>
                              <a:gd name="csY1" fmla="*/ 2073 h 2659"/>
                              <a:gd name="csX2" fmla="*/ 663 w 2511"/>
                              <a:gd name="csY2" fmla="*/ 2327 h 2659"/>
                              <a:gd name="csX3" fmla="*/ 155 w 2511"/>
                              <a:gd name="csY3" fmla="*/ 677 h 2659"/>
                              <a:gd name="csX4" fmla="*/ 2187 w 2511"/>
                              <a:gd name="csY4" fmla="*/ 296 h 2659"/>
                            </a:gdLst>
                            <a:ahLst/>
                            <a:cxnLst>
                              <a:cxn ang="0">
                                <a:pos x="csX0" y="csY0"/>
                              </a:cxn>
                              <a:cxn ang="0">
                                <a:pos x="csX1" y="csY1"/>
                              </a:cxn>
                              <a:cxn ang="0">
                                <a:pos x="csX2" y="csY2"/>
                              </a:cxn>
                              <a:cxn ang="0">
                                <a:pos x="csX3" y="csY3"/>
                              </a:cxn>
                              <a:cxn ang="0">
                                <a:pos x="csX4" y="csY4"/>
                              </a:cxn>
                            </a:cxnLst>
                            <a:rect l="l" t="t" r="r" b="b"/>
                            <a:pathLst>
                              <a:path w="2511" h="2659">
                                <a:moveTo>
                                  <a:pt x="2187" y="296"/>
                                </a:moveTo>
                                <a:cubicBezTo>
                                  <a:pt x="2187" y="296"/>
                                  <a:pt x="2695" y="1565"/>
                                  <a:pt x="2440" y="2073"/>
                                </a:cubicBezTo>
                                <a:cubicBezTo>
                                  <a:pt x="1933" y="2581"/>
                                  <a:pt x="1044" y="2961"/>
                                  <a:pt x="663" y="2327"/>
                                </a:cubicBezTo>
                                <a:cubicBezTo>
                                  <a:pt x="155" y="1819"/>
                                  <a:pt x="-226" y="1311"/>
                                  <a:pt x="155" y="677"/>
                                </a:cubicBezTo>
                                <a:cubicBezTo>
                                  <a:pt x="663" y="169"/>
                                  <a:pt x="1552" y="-338"/>
                                  <a:pt x="2187" y="296"/>
                                </a:cubicBezTo>
                              </a:path>
                            </a:pathLst>
                          </a:custGeom>
                          <a:solidFill>
                            <a:srgbClr val="000000"/>
                          </a:solidFill>
                          <a:ln w="12688" cap="flat">
                            <a:noFill/>
                            <a:prstDash val="solid"/>
                            <a:miter/>
                          </a:ln>
                        </wps:spPr>
                        <wps:bodyPr/>
                      </wps:wsp>
                      <wps:wsp>
                        <wps:cNvPr id="1882683932" name="Freeform: Shape 1882683932"/>
                        <wps:cNvSpPr/>
                        <wps:spPr>
                          <a:xfrm>
                            <a:off x="268326" y="67644"/>
                            <a:ext cx="12698" cy="12691"/>
                          </a:xfrm>
                          <a:custGeom>
                            <a:avLst/>
                            <a:gdLst>
                              <a:gd name="csX0" fmla="*/ 0 w 12698"/>
                              <a:gd name="csY0" fmla="*/ 0 h 12691"/>
                              <a:gd name="csX1" fmla="*/ 0 w 12698"/>
                              <a:gd name="csY1" fmla="*/ 0 h 12691"/>
                            </a:gdLst>
                            <a:ahLst/>
                            <a:cxnLst>
                              <a:cxn ang="0">
                                <a:pos x="csX0" y="csY0"/>
                              </a:cxn>
                              <a:cxn ang="0">
                                <a:pos x="csX1" y="csY1"/>
                              </a:cxn>
                            </a:cxnLst>
                            <a:rect l="l" t="t" r="r" b="b"/>
                            <a:pathLst>
                              <a:path w="12698" h="12691">
                                <a:moveTo>
                                  <a:pt x="0" y="0"/>
                                </a:moveTo>
                                <a:cubicBezTo>
                                  <a:pt x="0" y="0"/>
                                  <a:pt x="0" y="0"/>
                                  <a:pt x="0" y="0"/>
                                </a:cubicBezTo>
                              </a:path>
                            </a:pathLst>
                          </a:custGeom>
                          <a:solidFill>
                            <a:srgbClr val="000000"/>
                          </a:solidFill>
                          <a:ln w="12688" cap="flat">
                            <a:noFill/>
                            <a:prstDash val="solid"/>
                            <a:miter/>
                          </a:ln>
                        </wps:spPr>
                        <wps:bodyPr/>
                      </wps:wsp>
                      <wps:wsp>
                        <wps:cNvPr id="1468509660" name="Freeform: Shape 1468509660"/>
                        <wps:cNvSpPr/>
                        <wps:spPr>
                          <a:xfrm>
                            <a:off x="324074" y="68211"/>
                            <a:ext cx="2851" cy="2605"/>
                          </a:xfrm>
                          <a:custGeom>
                            <a:avLst/>
                            <a:gdLst>
                              <a:gd name="csX0" fmla="*/ 2794 w 2851"/>
                              <a:gd name="csY0" fmla="*/ 829 h 2605"/>
                              <a:gd name="csX1" fmla="*/ 1778 w 2851"/>
                              <a:gd name="csY1" fmla="*/ 2606 h 2605"/>
                              <a:gd name="csX2" fmla="*/ 0 w 2851"/>
                              <a:gd name="csY2" fmla="*/ 1210 h 2605"/>
                              <a:gd name="csX3" fmla="*/ 1143 w 2851"/>
                              <a:gd name="csY3" fmla="*/ 68 h 2605"/>
                              <a:gd name="csX4" fmla="*/ 2794 w 2851"/>
                              <a:gd name="csY4" fmla="*/ 829 h 2605"/>
                            </a:gdLst>
                            <a:ahLst/>
                            <a:cxnLst>
                              <a:cxn ang="0">
                                <a:pos x="csX0" y="csY0"/>
                              </a:cxn>
                              <a:cxn ang="0">
                                <a:pos x="csX1" y="csY1"/>
                              </a:cxn>
                              <a:cxn ang="0">
                                <a:pos x="csX2" y="csY2"/>
                              </a:cxn>
                              <a:cxn ang="0">
                                <a:pos x="csX3" y="csY3"/>
                              </a:cxn>
                              <a:cxn ang="0">
                                <a:pos x="csX4" y="csY4"/>
                              </a:cxn>
                            </a:cxnLst>
                            <a:rect l="l" t="t" r="r" b="b"/>
                            <a:pathLst>
                              <a:path w="2851" h="2605">
                                <a:moveTo>
                                  <a:pt x="2794" y="829"/>
                                </a:moveTo>
                                <a:cubicBezTo>
                                  <a:pt x="3048" y="1717"/>
                                  <a:pt x="2413" y="2352"/>
                                  <a:pt x="1778" y="2606"/>
                                </a:cubicBezTo>
                                <a:cubicBezTo>
                                  <a:pt x="1016" y="2352"/>
                                  <a:pt x="0" y="2225"/>
                                  <a:pt x="0" y="1210"/>
                                </a:cubicBezTo>
                                <a:cubicBezTo>
                                  <a:pt x="0" y="575"/>
                                  <a:pt x="635" y="194"/>
                                  <a:pt x="1143" y="68"/>
                                </a:cubicBezTo>
                                <a:cubicBezTo>
                                  <a:pt x="1778" y="-186"/>
                                  <a:pt x="2413" y="321"/>
                                  <a:pt x="2794" y="829"/>
                                </a:cubicBezTo>
                              </a:path>
                            </a:pathLst>
                          </a:custGeom>
                          <a:solidFill>
                            <a:srgbClr val="000000"/>
                          </a:solidFill>
                          <a:ln w="12688" cap="flat">
                            <a:noFill/>
                            <a:prstDash val="solid"/>
                            <a:miter/>
                          </a:ln>
                        </wps:spPr>
                        <wps:bodyPr/>
                      </wps:wsp>
                      <wps:wsp>
                        <wps:cNvPr id="1759084705" name="Freeform: Shape 1759084705"/>
                        <wps:cNvSpPr/>
                        <wps:spPr>
                          <a:xfrm>
                            <a:off x="328502" y="68380"/>
                            <a:ext cx="2808" cy="2594"/>
                          </a:xfrm>
                          <a:custGeom>
                            <a:avLst/>
                            <a:gdLst>
                              <a:gd name="csX0" fmla="*/ 2429 w 2808"/>
                              <a:gd name="csY0" fmla="*/ 533 h 2594"/>
                              <a:gd name="csX1" fmla="*/ 2556 w 2808"/>
                              <a:gd name="csY1" fmla="*/ 1929 h 2594"/>
                              <a:gd name="csX2" fmla="*/ 1794 w 2808"/>
                              <a:gd name="csY2" fmla="*/ 2563 h 2594"/>
                              <a:gd name="csX3" fmla="*/ 16 w 2808"/>
                              <a:gd name="csY3" fmla="*/ 1675 h 2594"/>
                              <a:gd name="csX4" fmla="*/ 1159 w 2808"/>
                              <a:gd name="csY4" fmla="*/ 25 h 2594"/>
                              <a:gd name="csX5" fmla="*/ 2429 w 2808"/>
                              <a:gd name="csY5" fmla="*/ 533 h 2594"/>
                            </a:gdLst>
                            <a:ahLst/>
                            <a:cxnLst>
                              <a:cxn ang="0">
                                <a:pos x="csX0" y="csY0"/>
                              </a:cxn>
                              <a:cxn ang="0">
                                <a:pos x="csX1" y="csY1"/>
                              </a:cxn>
                              <a:cxn ang="0">
                                <a:pos x="csX2" y="csY2"/>
                              </a:cxn>
                              <a:cxn ang="0">
                                <a:pos x="csX3" y="csY3"/>
                              </a:cxn>
                              <a:cxn ang="0">
                                <a:pos x="csX4" y="csY4"/>
                              </a:cxn>
                              <a:cxn ang="0">
                                <a:pos x="csX5" y="csY5"/>
                              </a:cxn>
                            </a:cxnLst>
                            <a:rect l="l" t="t" r="r" b="b"/>
                            <a:pathLst>
                              <a:path w="2808" h="2594">
                                <a:moveTo>
                                  <a:pt x="2429" y="533"/>
                                </a:moveTo>
                                <a:cubicBezTo>
                                  <a:pt x="2429" y="533"/>
                                  <a:pt x="3191" y="1548"/>
                                  <a:pt x="2556" y="1929"/>
                                </a:cubicBezTo>
                                <a:cubicBezTo>
                                  <a:pt x="2302" y="2183"/>
                                  <a:pt x="2048" y="2183"/>
                                  <a:pt x="1794" y="2563"/>
                                </a:cubicBezTo>
                                <a:cubicBezTo>
                                  <a:pt x="905" y="2690"/>
                                  <a:pt x="143" y="2437"/>
                                  <a:pt x="16" y="1675"/>
                                </a:cubicBezTo>
                                <a:cubicBezTo>
                                  <a:pt x="-111" y="787"/>
                                  <a:pt x="524" y="406"/>
                                  <a:pt x="1159" y="25"/>
                                </a:cubicBezTo>
                                <a:cubicBezTo>
                                  <a:pt x="1667" y="-102"/>
                                  <a:pt x="2048" y="279"/>
                                  <a:pt x="2429" y="533"/>
                                </a:cubicBezTo>
                              </a:path>
                            </a:pathLst>
                          </a:custGeom>
                          <a:solidFill>
                            <a:srgbClr val="000000"/>
                          </a:solidFill>
                          <a:ln w="12688" cap="flat">
                            <a:noFill/>
                            <a:prstDash val="solid"/>
                            <a:miter/>
                          </a:ln>
                        </wps:spPr>
                        <wps:bodyPr/>
                      </wps:wsp>
                      <wps:wsp>
                        <wps:cNvPr id="1340476353" name="Freeform: Shape 1340476353"/>
                        <wps:cNvSpPr/>
                        <wps:spPr>
                          <a:xfrm>
                            <a:off x="139306" y="68532"/>
                            <a:ext cx="2793" cy="2361"/>
                          </a:xfrm>
                          <a:custGeom>
                            <a:avLst/>
                            <a:gdLst>
                              <a:gd name="csX0" fmla="*/ 2667 w 2793"/>
                              <a:gd name="csY0" fmla="*/ 1269 h 2361"/>
                              <a:gd name="csX1" fmla="*/ 635 w 2793"/>
                              <a:gd name="csY1" fmla="*/ 2284 h 2361"/>
                              <a:gd name="csX2" fmla="*/ 0 w 2793"/>
                              <a:gd name="csY2" fmla="*/ 1269 h 2361"/>
                              <a:gd name="csX3" fmla="*/ 889 w 2793"/>
                              <a:gd name="csY3" fmla="*/ 0 h 2361"/>
                              <a:gd name="csX4" fmla="*/ 2794 w 2793"/>
                              <a:gd name="csY4" fmla="*/ 1269 h 2361"/>
                            </a:gdLst>
                            <a:ahLst/>
                            <a:cxnLst>
                              <a:cxn ang="0">
                                <a:pos x="csX0" y="csY0"/>
                              </a:cxn>
                              <a:cxn ang="0">
                                <a:pos x="csX1" y="csY1"/>
                              </a:cxn>
                              <a:cxn ang="0">
                                <a:pos x="csX2" y="csY2"/>
                              </a:cxn>
                              <a:cxn ang="0">
                                <a:pos x="csX3" y="csY3"/>
                              </a:cxn>
                              <a:cxn ang="0">
                                <a:pos x="csX4" y="csY4"/>
                              </a:cxn>
                            </a:cxnLst>
                            <a:rect l="l" t="t" r="r" b="b"/>
                            <a:pathLst>
                              <a:path w="2793" h="2361">
                                <a:moveTo>
                                  <a:pt x="2667" y="1269"/>
                                </a:moveTo>
                                <a:cubicBezTo>
                                  <a:pt x="2413" y="2158"/>
                                  <a:pt x="1524" y="2538"/>
                                  <a:pt x="635" y="2284"/>
                                </a:cubicBezTo>
                                <a:cubicBezTo>
                                  <a:pt x="381" y="2031"/>
                                  <a:pt x="127" y="1650"/>
                                  <a:pt x="0" y="1269"/>
                                </a:cubicBezTo>
                                <a:cubicBezTo>
                                  <a:pt x="0" y="761"/>
                                  <a:pt x="254" y="254"/>
                                  <a:pt x="889" y="0"/>
                                </a:cubicBezTo>
                                <a:cubicBezTo>
                                  <a:pt x="1778" y="0"/>
                                  <a:pt x="2540" y="508"/>
                                  <a:pt x="2794" y="1269"/>
                                </a:cubicBezTo>
                              </a:path>
                            </a:pathLst>
                          </a:custGeom>
                          <a:solidFill>
                            <a:srgbClr val="000000"/>
                          </a:solidFill>
                          <a:ln w="12688" cap="flat">
                            <a:noFill/>
                            <a:prstDash val="solid"/>
                            <a:miter/>
                          </a:ln>
                        </wps:spPr>
                        <wps:bodyPr/>
                      </wps:wsp>
                      <wps:wsp>
                        <wps:cNvPr id="28731038" name="Freeform: Shape 28731038"/>
                        <wps:cNvSpPr/>
                        <wps:spPr>
                          <a:xfrm>
                            <a:off x="164958" y="69863"/>
                            <a:ext cx="2920" cy="2730"/>
                          </a:xfrm>
                          <a:custGeom>
                            <a:avLst/>
                            <a:gdLst>
                              <a:gd name="csX0" fmla="*/ 2920 w 2920"/>
                              <a:gd name="csY0" fmla="*/ 1208 h 2730"/>
                              <a:gd name="csX1" fmla="*/ 1651 w 2920"/>
                              <a:gd name="csY1" fmla="*/ 2731 h 2730"/>
                              <a:gd name="csX2" fmla="*/ 0 w 2920"/>
                              <a:gd name="csY2" fmla="*/ 1588 h 2730"/>
                              <a:gd name="csX3" fmla="*/ 889 w 2920"/>
                              <a:gd name="csY3" fmla="*/ 65 h 2730"/>
                              <a:gd name="csX4" fmla="*/ 2920 w 2920"/>
                              <a:gd name="csY4" fmla="*/ 1208 h 2730"/>
                            </a:gdLst>
                            <a:ahLst/>
                            <a:cxnLst>
                              <a:cxn ang="0">
                                <a:pos x="csX0" y="csY0"/>
                              </a:cxn>
                              <a:cxn ang="0">
                                <a:pos x="csX1" y="csY1"/>
                              </a:cxn>
                              <a:cxn ang="0">
                                <a:pos x="csX2" y="csY2"/>
                              </a:cxn>
                              <a:cxn ang="0">
                                <a:pos x="csX3" y="csY3"/>
                              </a:cxn>
                              <a:cxn ang="0">
                                <a:pos x="csX4" y="csY4"/>
                              </a:cxn>
                            </a:cxnLst>
                            <a:rect l="l" t="t" r="r" b="b"/>
                            <a:pathLst>
                              <a:path w="2920" h="2730">
                                <a:moveTo>
                                  <a:pt x="2920" y="1208"/>
                                </a:moveTo>
                                <a:cubicBezTo>
                                  <a:pt x="2920" y="1208"/>
                                  <a:pt x="2159" y="2350"/>
                                  <a:pt x="1651" y="2731"/>
                                </a:cubicBezTo>
                                <a:cubicBezTo>
                                  <a:pt x="889" y="2731"/>
                                  <a:pt x="381" y="2223"/>
                                  <a:pt x="0" y="1588"/>
                                </a:cubicBezTo>
                                <a:cubicBezTo>
                                  <a:pt x="0" y="954"/>
                                  <a:pt x="254" y="192"/>
                                  <a:pt x="889" y="65"/>
                                </a:cubicBezTo>
                                <a:cubicBezTo>
                                  <a:pt x="1778" y="-188"/>
                                  <a:pt x="2667" y="319"/>
                                  <a:pt x="2920" y="1208"/>
                                </a:cubicBezTo>
                              </a:path>
                            </a:pathLst>
                          </a:custGeom>
                          <a:solidFill>
                            <a:srgbClr val="000000"/>
                          </a:solidFill>
                          <a:ln w="12688" cap="flat">
                            <a:noFill/>
                            <a:prstDash val="solid"/>
                            <a:miter/>
                          </a:ln>
                        </wps:spPr>
                        <wps:bodyPr/>
                      </wps:wsp>
                      <wps:wsp>
                        <wps:cNvPr id="1546238563" name="Freeform: Shape 1546238563"/>
                        <wps:cNvSpPr/>
                        <wps:spPr>
                          <a:xfrm>
                            <a:off x="160747" y="70030"/>
                            <a:ext cx="2884" cy="2553"/>
                          </a:xfrm>
                          <a:custGeom>
                            <a:avLst/>
                            <a:gdLst>
                              <a:gd name="csX0" fmla="*/ 2560 w 2884"/>
                              <a:gd name="csY0" fmla="*/ 533 h 2553"/>
                              <a:gd name="csX1" fmla="*/ 2813 w 2884"/>
                              <a:gd name="csY1" fmla="*/ 1802 h 2553"/>
                              <a:gd name="csX2" fmla="*/ 909 w 2884"/>
                              <a:gd name="csY2" fmla="*/ 2437 h 2553"/>
                              <a:gd name="csX3" fmla="*/ 20 w 2884"/>
                              <a:gd name="csY3" fmla="*/ 914 h 2553"/>
                              <a:gd name="csX4" fmla="*/ 1163 w 2884"/>
                              <a:gd name="csY4" fmla="*/ 25 h 2553"/>
                              <a:gd name="csX5" fmla="*/ 2560 w 2884"/>
                              <a:gd name="csY5" fmla="*/ 533 h 2553"/>
                            </a:gdLst>
                            <a:ahLst/>
                            <a:cxnLst>
                              <a:cxn ang="0">
                                <a:pos x="csX0" y="csY0"/>
                              </a:cxn>
                              <a:cxn ang="0">
                                <a:pos x="csX1" y="csY1"/>
                              </a:cxn>
                              <a:cxn ang="0">
                                <a:pos x="csX2" y="csY2"/>
                              </a:cxn>
                              <a:cxn ang="0">
                                <a:pos x="csX3" y="csY3"/>
                              </a:cxn>
                              <a:cxn ang="0">
                                <a:pos x="csX4" y="csY4"/>
                              </a:cxn>
                              <a:cxn ang="0">
                                <a:pos x="csX5" y="csY5"/>
                              </a:cxn>
                            </a:cxnLst>
                            <a:rect l="l" t="t" r="r" b="b"/>
                            <a:pathLst>
                              <a:path w="2884" h="2553">
                                <a:moveTo>
                                  <a:pt x="2560" y="533"/>
                                </a:moveTo>
                                <a:cubicBezTo>
                                  <a:pt x="2560" y="533"/>
                                  <a:pt x="3068" y="1421"/>
                                  <a:pt x="2813" y="1802"/>
                                </a:cubicBezTo>
                                <a:cubicBezTo>
                                  <a:pt x="2306" y="2183"/>
                                  <a:pt x="1671" y="2817"/>
                                  <a:pt x="909" y="2437"/>
                                </a:cubicBezTo>
                                <a:cubicBezTo>
                                  <a:pt x="401" y="2056"/>
                                  <a:pt x="-107" y="1675"/>
                                  <a:pt x="20" y="914"/>
                                </a:cubicBezTo>
                                <a:cubicBezTo>
                                  <a:pt x="274" y="660"/>
                                  <a:pt x="782" y="152"/>
                                  <a:pt x="1163" y="25"/>
                                </a:cubicBezTo>
                                <a:cubicBezTo>
                                  <a:pt x="1798" y="-102"/>
                                  <a:pt x="2052" y="279"/>
                                  <a:pt x="2560" y="533"/>
                                </a:cubicBezTo>
                              </a:path>
                            </a:pathLst>
                          </a:custGeom>
                          <a:solidFill>
                            <a:srgbClr val="000000"/>
                          </a:solidFill>
                          <a:ln w="12688" cap="flat">
                            <a:noFill/>
                            <a:prstDash val="solid"/>
                            <a:miter/>
                          </a:ln>
                        </wps:spPr>
                        <wps:bodyPr/>
                      </wps:wsp>
                      <wps:wsp>
                        <wps:cNvPr id="603053892" name="Freeform: Shape 603053892"/>
                        <wps:cNvSpPr/>
                        <wps:spPr>
                          <a:xfrm>
                            <a:off x="339757" y="70436"/>
                            <a:ext cx="2984" cy="2640"/>
                          </a:xfrm>
                          <a:custGeom>
                            <a:avLst/>
                            <a:gdLst>
                              <a:gd name="csX0" fmla="*/ 2984 w 2984"/>
                              <a:gd name="csY0" fmla="*/ 1015 h 2640"/>
                              <a:gd name="csX1" fmla="*/ 1968 w 2984"/>
                              <a:gd name="csY1" fmla="*/ 2538 h 2640"/>
                              <a:gd name="csX2" fmla="*/ 318 w 2984"/>
                              <a:gd name="csY2" fmla="*/ 2158 h 2640"/>
                              <a:gd name="csX3" fmla="*/ 63 w 2984"/>
                              <a:gd name="csY3" fmla="*/ 1015 h 2640"/>
                              <a:gd name="csX4" fmla="*/ 1460 w 2984"/>
                              <a:gd name="csY4" fmla="*/ 0 h 2640"/>
                              <a:gd name="csX5" fmla="*/ 2984 w 2984"/>
                              <a:gd name="csY5" fmla="*/ 1015 h 2640"/>
                            </a:gdLst>
                            <a:ahLst/>
                            <a:cxnLst>
                              <a:cxn ang="0">
                                <a:pos x="csX0" y="csY0"/>
                              </a:cxn>
                              <a:cxn ang="0">
                                <a:pos x="csX1" y="csY1"/>
                              </a:cxn>
                              <a:cxn ang="0">
                                <a:pos x="csX2" y="csY2"/>
                              </a:cxn>
                              <a:cxn ang="0">
                                <a:pos x="csX3" y="csY3"/>
                              </a:cxn>
                              <a:cxn ang="0">
                                <a:pos x="csX4" y="csY4"/>
                              </a:cxn>
                              <a:cxn ang="0">
                                <a:pos x="csX5" y="csY5"/>
                              </a:cxn>
                            </a:cxnLst>
                            <a:rect l="l" t="t" r="r" b="b"/>
                            <a:pathLst>
                              <a:path w="2984" h="2640">
                                <a:moveTo>
                                  <a:pt x="2984" y="1015"/>
                                </a:moveTo>
                                <a:cubicBezTo>
                                  <a:pt x="2984" y="1015"/>
                                  <a:pt x="2349" y="2284"/>
                                  <a:pt x="1968" y="2538"/>
                                </a:cubicBezTo>
                                <a:cubicBezTo>
                                  <a:pt x="1333" y="2792"/>
                                  <a:pt x="699" y="2538"/>
                                  <a:pt x="318" y="2158"/>
                                </a:cubicBezTo>
                                <a:cubicBezTo>
                                  <a:pt x="-190" y="2031"/>
                                  <a:pt x="63" y="1396"/>
                                  <a:pt x="63" y="1015"/>
                                </a:cubicBezTo>
                                <a:cubicBezTo>
                                  <a:pt x="444" y="508"/>
                                  <a:pt x="952" y="127"/>
                                  <a:pt x="1460" y="0"/>
                                </a:cubicBezTo>
                                <a:cubicBezTo>
                                  <a:pt x="2095" y="127"/>
                                  <a:pt x="2603" y="635"/>
                                  <a:pt x="2984" y="1015"/>
                                </a:cubicBezTo>
                              </a:path>
                            </a:pathLst>
                          </a:custGeom>
                          <a:solidFill>
                            <a:srgbClr val="000000"/>
                          </a:solidFill>
                          <a:ln w="12688" cap="flat">
                            <a:noFill/>
                            <a:prstDash val="solid"/>
                            <a:miter/>
                          </a:ln>
                        </wps:spPr>
                        <wps:bodyPr/>
                      </wps:wsp>
                      <wps:wsp>
                        <wps:cNvPr id="22640784" name="Freeform: Shape 22640784"/>
                        <wps:cNvSpPr/>
                        <wps:spPr>
                          <a:xfrm>
                            <a:off x="345013" y="71302"/>
                            <a:ext cx="2680" cy="2306"/>
                          </a:xfrm>
                          <a:custGeom>
                            <a:avLst/>
                            <a:gdLst>
                              <a:gd name="csX0" fmla="*/ 2681 w 2680"/>
                              <a:gd name="csY0" fmla="*/ 911 h 2306"/>
                              <a:gd name="csX1" fmla="*/ 1157 w 2680"/>
                              <a:gd name="csY1" fmla="*/ 2307 h 2306"/>
                              <a:gd name="csX2" fmla="*/ 14 w 2680"/>
                              <a:gd name="csY2" fmla="*/ 1418 h 2306"/>
                              <a:gd name="csX3" fmla="*/ 776 w 2680"/>
                              <a:gd name="csY3" fmla="*/ 149 h 2306"/>
                              <a:gd name="csX4" fmla="*/ 2681 w 2680"/>
                              <a:gd name="csY4" fmla="*/ 911 h 2306"/>
                            </a:gdLst>
                            <a:ahLst/>
                            <a:cxnLst>
                              <a:cxn ang="0">
                                <a:pos x="csX0" y="csY0"/>
                              </a:cxn>
                              <a:cxn ang="0">
                                <a:pos x="csX1" y="csY1"/>
                              </a:cxn>
                              <a:cxn ang="0">
                                <a:pos x="csX2" y="csY2"/>
                              </a:cxn>
                              <a:cxn ang="0">
                                <a:pos x="csX3" y="csY3"/>
                              </a:cxn>
                              <a:cxn ang="0">
                                <a:pos x="csX4" y="csY4"/>
                              </a:cxn>
                            </a:cxnLst>
                            <a:rect l="l" t="t" r="r" b="b"/>
                            <a:pathLst>
                              <a:path w="2680" h="2306">
                                <a:moveTo>
                                  <a:pt x="2681" y="911"/>
                                </a:moveTo>
                                <a:cubicBezTo>
                                  <a:pt x="2427" y="1672"/>
                                  <a:pt x="1919" y="2180"/>
                                  <a:pt x="1157" y="2307"/>
                                </a:cubicBezTo>
                                <a:cubicBezTo>
                                  <a:pt x="649" y="2307"/>
                                  <a:pt x="-113" y="2053"/>
                                  <a:pt x="14" y="1418"/>
                                </a:cubicBezTo>
                                <a:cubicBezTo>
                                  <a:pt x="14" y="911"/>
                                  <a:pt x="268" y="276"/>
                                  <a:pt x="776" y="149"/>
                                </a:cubicBezTo>
                                <a:cubicBezTo>
                                  <a:pt x="1538" y="-231"/>
                                  <a:pt x="2427" y="149"/>
                                  <a:pt x="2681" y="911"/>
                                </a:cubicBezTo>
                              </a:path>
                            </a:pathLst>
                          </a:custGeom>
                          <a:solidFill>
                            <a:srgbClr val="000000"/>
                          </a:solidFill>
                          <a:ln w="12688" cap="flat">
                            <a:noFill/>
                            <a:prstDash val="solid"/>
                            <a:miter/>
                          </a:ln>
                        </wps:spPr>
                        <wps:bodyPr/>
                      </wps:wsp>
                      <wps:wsp>
                        <wps:cNvPr id="1874127076" name="Freeform: Shape 1874127076"/>
                        <wps:cNvSpPr/>
                        <wps:spPr>
                          <a:xfrm>
                            <a:off x="147966" y="72340"/>
                            <a:ext cx="2895" cy="2894"/>
                          </a:xfrm>
                          <a:custGeom>
                            <a:avLst/>
                            <a:gdLst>
                              <a:gd name="csX0" fmla="*/ 2769 w 2895"/>
                              <a:gd name="csY0" fmla="*/ 888 h 2894"/>
                              <a:gd name="csX1" fmla="*/ 1880 w 2895"/>
                              <a:gd name="csY1" fmla="*/ 2792 h 2894"/>
                              <a:gd name="csX2" fmla="*/ 483 w 2895"/>
                              <a:gd name="csY2" fmla="*/ 2411 h 2894"/>
                              <a:gd name="csX3" fmla="*/ 102 w 2895"/>
                              <a:gd name="csY3" fmla="*/ 888 h 2894"/>
                              <a:gd name="csX4" fmla="*/ 1372 w 2895"/>
                              <a:gd name="csY4" fmla="*/ 0 h 2894"/>
                              <a:gd name="csX5" fmla="*/ 2896 w 2895"/>
                              <a:gd name="csY5" fmla="*/ 888 h 2894"/>
                            </a:gdLst>
                            <a:ahLst/>
                            <a:cxnLst>
                              <a:cxn ang="0">
                                <a:pos x="csX0" y="csY0"/>
                              </a:cxn>
                              <a:cxn ang="0">
                                <a:pos x="csX1" y="csY1"/>
                              </a:cxn>
                              <a:cxn ang="0">
                                <a:pos x="csX2" y="csY2"/>
                              </a:cxn>
                              <a:cxn ang="0">
                                <a:pos x="csX3" y="csY3"/>
                              </a:cxn>
                              <a:cxn ang="0">
                                <a:pos x="csX4" y="csY4"/>
                              </a:cxn>
                              <a:cxn ang="0">
                                <a:pos x="csX5" y="csY5"/>
                              </a:cxn>
                            </a:cxnLst>
                            <a:rect l="l" t="t" r="r" b="b"/>
                            <a:pathLst>
                              <a:path w="2895" h="2894">
                                <a:moveTo>
                                  <a:pt x="2769" y="888"/>
                                </a:moveTo>
                                <a:cubicBezTo>
                                  <a:pt x="2896" y="1777"/>
                                  <a:pt x="2642" y="2411"/>
                                  <a:pt x="1880" y="2792"/>
                                </a:cubicBezTo>
                                <a:cubicBezTo>
                                  <a:pt x="1372" y="3046"/>
                                  <a:pt x="737" y="2792"/>
                                  <a:pt x="483" y="2411"/>
                                </a:cubicBezTo>
                                <a:cubicBezTo>
                                  <a:pt x="102" y="2031"/>
                                  <a:pt x="-152" y="1396"/>
                                  <a:pt x="102" y="888"/>
                                </a:cubicBezTo>
                                <a:cubicBezTo>
                                  <a:pt x="229" y="127"/>
                                  <a:pt x="991" y="381"/>
                                  <a:pt x="1372" y="0"/>
                                </a:cubicBezTo>
                                <a:cubicBezTo>
                                  <a:pt x="2007" y="0"/>
                                  <a:pt x="2515" y="381"/>
                                  <a:pt x="2896" y="888"/>
                                </a:cubicBezTo>
                              </a:path>
                            </a:pathLst>
                          </a:custGeom>
                          <a:solidFill>
                            <a:srgbClr val="000000"/>
                          </a:solidFill>
                          <a:ln w="12688" cap="flat">
                            <a:noFill/>
                            <a:prstDash val="solid"/>
                            <a:miter/>
                          </a:ln>
                        </wps:spPr>
                        <wps:bodyPr/>
                      </wps:wsp>
                      <wps:wsp>
                        <wps:cNvPr id="673468243" name="Freeform: Shape 673468243"/>
                        <wps:cNvSpPr/>
                        <wps:spPr>
                          <a:xfrm>
                            <a:off x="151564" y="72866"/>
                            <a:ext cx="2853" cy="2713"/>
                          </a:xfrm>
                          <a:custGeom>
                            <a:avLst/>
                            <a:gdLst>
                              <a:gd name="csX0" fmla="*/ 2853 w 2853"/>
                              <a:gd name="csY0" fmla="*/ 1124 h 2713"/>
                              <a:gd name="csX1" fmla="*/ 2219 w 2853"/>
                              <a:gd name="csY1" fmla="*/ 2393 h 2713"/>
                              <a:gd name="csX2" fmla="*/ 822 w 2853"/>
                              <a:gd name="csY2" fmla="*/ 2520 h 2713"/>
                              <a:gd name="csX3" fmla="*/ 187 w 2853"/>
                              <a:gd name="csY3" fmla="*/ 616 h 2713"/>
                              <a:gd name="csX4" fmla="*/ 2853 w 2853"/>
                              <a:gd name="csY4" fmla="*/ 997 h 2713"/>
                            </a:gdLst>
                            <a:ahLst/>
                            <a:cxnLst>
                              <a:cxn ang="0">
                                <a:pos x="csX0" y="csY0"/>
                              </a:cxn>
                              <a:cxn ang="0">
                                <a:pos x="csX1" y="csY1"/>
                              </a:cxn>
                              <a:cxn ang="0">
                                <a:pos x="csX2" y="csY2"/>
                              </a:cxn>
                              <a:cxn ang="0">
                                <a:pos x="csX3" y="csY3"/>
                              </a:cxn>
                              <a:cxn ang="0">
                                <a:pos x="csX4" y="csY4"/>
                              </a:cxn>
                            </a:cxnLst>
                            <a:rect l="l" t="t" r="r" b="b"/>
                            <a:pathLst>
                              <a:path w="2853" h="2713">
                                <a:moveTo>
                                  <a:pt x="2853" y="1124"/>
                                </a:moveTo>
                                <a:cubicBezTo>
                                  <a:pt x="2853" y="1124"/>
                                  <a:pt x="2346" y="2012"/>
                                  <a:pt x="2219" y="2393"/>
                                </a:cubicBezTo>
                                <a:cubicBezTo>
                                  <a:pt x="1838" y="2647"/>
                                  <a:pt x="1330" y="2901"/>
                                  <a:pt x="822" y="2520"/>
                                </a:cubicBezTo>
                                <a:cubicBezTo>
                                  <a:pt x="314" y="2012"/>
                                  <a:pt x="-321" y="1378"/>
                                  <a:pt x="187" y="616"/>
                                </a:cubicBezTo>
                                <a:cubicBezTo>
                                  <a:pt x="822" y="-526"/>
                                  <a:pt x="2472" y="108"/>
                                  <a:pt x="2853" y="997"/>
                                </a:cubicBezTo>
                              </a:path>
                            </a:pathLst>
                          </a:custGeom>
                          <a:solidFill>
                            <a:srgbClr val="000000"/>
                          </a:solidFill>
                          <a:ln w="12688" cap="flat">
                            <a:noFill/>
                            <a:prstDash val="solid"/>
                            <a:miter/>
                          </a:ln>
                        </wps:spPr>
                        <wps:bodyPr/>
                      </wps:wsp>
                      <wps:wsp>
                        <wps:cNvPr id="1988790625" name="Freeform: Shape 1988790625"/>
                        <wps:cNvSpPr/>
                        <wps:spPr>
                          <a:xfrm>
                            <a:off x="335503" y="72974"/>
                            <a:ext cx="2666" cy="2435"/>
                          </a:xfrm>
                          <a:custGeom>
                            <a:avLst/>
                            <a:gdLst>
                              <a:gd name="csX0" fmla="*/ 2667 w 2666"/>
                              <a:gd name="csY0" fmla="*/ 635 h 2435"/>
                              <a:gd name="csX1" fmla="*/ 1524 w 2666"/>
                              <a:gd name="csY1" fmla="*/ 2411 h 2435"/>
                              <a:gd name="csX2" fmla="*/ 0 w 2666"/>
                              <a:gd name="csY2" fmla="*/ 1523 h 2435"/>
                              <a:gd name="csX3" fmla="*/ 889 w 2666"/>
                              <a:gd name="csY3" fmla="*/ 0 h 2435"/>
                              <a:gd name="csX4" fmla="*/ 2667 w 2666"/>
                              <a:gd name="csY4" fmla="*/ 635 h 2435"/>
                            </a:gdLst>
                            <a:ahLst/>
                            <a:cxnLst>
                              <a:cxn ang="0">
                                <a:pos x="csX0" y="csY0"/>
                              </a:cxn>
                              <a:cxn ang="0">
                                <a:pos x="csX1" y="csY1"/>
                              </a:cxn>
                              <a:cxn ang="0">
                                <a:pos x="csX2" y="csY2"/>
                              </a:cxn>
                              <a:cxn ang="0">
                                <a:pos x="csX3" y="csY3"/>
                              </a:cxn>
                              <a:cxn ang="0">
                                <a:pos x="csX4" y="csY4"/>
                              </a:cxn>
                            </a:cxnLst>
                            <a:rect l="l" t="t" r="r" b="b"/>
                            <a:pathLst>
                              <a:path w="2666" h="2435">
                                <a:moveTo>
                                  <a:pt x="2667" y="635"/>
                                </a:moveTo>
                                <a:cubicBezTo>
                                  <a:pt x="2667" y="1396"/>
                                  <a:pt x="2032" y="1904"/>
                                  <a:pt x="1524" y="2411"/>
                                </a:cubicBezTo>
                                <a:cubicBezTo>
                                  <a:pt x="889" y="2538"/>
                                  <a:pt x="127" y="2158"/>
                                  <a:pt x="0" y="1523"/>
                                </a:cubicBezTo>
                                <a:cubicBezTo>
                                  <a:pt x="0" y="888"/>
                                  <a:pt x="254" y="381"/>
                                  <a:pt x="889" y="0"/>
                                </a:cubicBezTo>
                                <a:cubicBezTo>
                                  <a:pt x="1524" y="0"/>
                                  <a:pt x="2286" y="0"/>
                                  <a:pt x="2667" y="635"/>
                                </a:cubicBezTo>
                              </a:path>
                            </a:pathLst>
                          </a:custGeom>
                          <a:solidFill>
                            <a:srgbClr val="000000"/>
                          </a:solidFill>
                          <a:ln w="12688" cap="flat">
                            <a:noFill/>
                            <a:prstDash val="solid"/>
                            <a:miter/>
                          </a:ln>
                        </wps:spPr>
                        <wps:bodyPr/>
                      </wps:wsp>
                      <wps:wsp>
                        <wps:cNvPr id="1330511633" name="Freeform: Shape 1330511633"/>
                        <wps:cNvSpPr/>
                        <wps:spPr>
                          <a:xfrm>
                            <a:off x="341305" y="73965"/>
                            <a:ext cx="3214" cy="2866"/>
                          </a:xfrm>
                          <a:custGeom>
                            <a:avLst/>
                            <a:gdLst>
                              <a:gd name="csX0" fmla="*/ 3214 w 3214"/>
                              <a:gd name="csY0" fmla="*/ 913 h 2866"/>
                              <a:gd name="csX1" fmla="*/ 2326 w 3214"/>
                              <a:gd name="csY1" fmla="*/ 2816 h 2866"/>
                              <a:gd name="csX2" fmla="*/ 421 w 3214"/>
                              <a:gd name="csY2" fmla="*/ 2563 h 2866"/>
                              <a:gd name="csX3" fmla="*/ 167 w 3214"/>
                              <a:gd name="csY3" fmla="*/ 913 h 2866"/>
                              <a:gd name="csX4" fmla="*/ 1945 w 3214"/>
                              <a:gd name="csY4" fmla="*/ 24 h 2866"/>
                              <a:gd name="csX5" fmla="*/ 3088 w 3214"/>
                              <a:gd name="csY5" fmla="*/ 913 h 2866"/>
                            </a:gdLst>
                            <a:ahLst/>
                            <a:cxnLst>
                              <a:cxn ang="0">
                                <a:pos x="csX0" y="csY0"/>
                              </a:cxn>
                              <a:cxn ang="0">
                                <a:pos x="csX1" y="csY1"/>
                              </a:cxn>
                              <a:cxn ang="0">
                                <a:pos x="csX2" y="csY2"/>
                              </a:cxn>
                              <a:cxn ang="0">
                                <a:pos x="csX3" y="csY3"/>
                              </a:cxn>
                              <a:cxn ang="0">
                                <a:pos x="csX4" y="csY4"/>
                              </a:cxn>
                              <a:cxn ang="0">
                                <a:pos x="csX5" y="csY5"/>
                              </a:cxn>
                            </a:cxnLst>
                            <a:rect l="l" t="t" r="r" b="b"/>
                            <a:pathLst>
                              <a:path w="3214" h="2866">
                                <a:moveTo>
                                  <a:pt x="3214" y="913"/>
                                </a:moveTo>
                                <a:cubicBezTo>
                                  <a:pt x="3088" y="1674"/>
                                  <a:pt x="3214" y="2436"/>
                                  <a:pt x="2326" y="2816"/>
                                </a:cubicBezTo>
                                <a:cubicBezTo>
                                  <a:pt x="1691" y="2943"/>
                                  <a:pt x="929" y="2816"/>
                                  <a:pt x="421" y="2563"/>
                                </a:cubicBezTo>
                                <a:cubicBezTo>
                                  <a:pt x="-87" y="2182"/>
                                  <a:pt x="-87" y="1547"/>
                                  <a:pt x="167" y="913"/>
                                </a:cubicBezTo>
                                <a:cubicBezTo>
                                  <a:pt x="548" y="278"/>
                                  <a:pt x="1182" y="-103"/>
                                  <a:pt x="1945" y="24"/>
                                </a:cubicBezTo>
                                <a:cubicBezTo>
                                  <a:pt x="2452" y="278"/>
                                  <a:pt x="2707" y="786"/>
                                  <a:pt x="3088" y="913"/>
                                </a:cubicBezTo>
                              </a:path>
                            </a:pathLst>
                          </a:custGeom>
                          <a:solidFill>
                            <a:srgbClr val="000000"/>
                          </a:solidFill>
                          <a:ln w="12688" cap="flat">
                            <a:noFill/>
                            <a:prstDash val="solid"/>
                            <a:miter/>
                          </a:ln>
                        </wps:spPr>
                        <wps:bodyPr/>
                      </wps:wsp>
                      <wps:wsp>
                        <wps:cNvPr id="757492815" name="Freeform: Shape 757492815"/>
                        <wps:cNvSpPr/>
                        <wps:spPr>
                          <a:xfrm>
                            <a:off x="145338" y="75261"/>
                            <a:ext cx="2476" cy="2390"/>
                          </a:xfrm>
                          <a:custGeom>
                            <a:avLst/>
                            <a:gdLst>
                              <a:gd name="csX0" fmla="*/ 2476 w 2476"/>
                              <a:gd name="csY0" fmla="*/ 1140 h 2390"/>
                              <a:gd name="csX1" fmla="*/ 1841 w 2476"/>
                              <a:gd name="csY1" fmla="*/ 2282 h 2390"/>
                              <a:gd name="csX2" fmla="*/ 317 w 2476"/>
                              <a:gd name="csY2" fmla="*/ 2155 h 2390"/>
                              <a:gd name="csX3" fmla="*/ 63 w 2476"/>
                              <a:gd name="csY3" fmla="*/ 632 h 2390"/>
                              <a:gd name="csX4" fmla="*/ 2476 w 2476"/>
                              <a:gd name="csY4" fmla="*/ 1140 h 2390"/>
                            </a:gdLst>
                            <a:ahLst/>
                            <a:cxnLst>
                              <a:cxn ang="0">
                                <a:pos x="csX0" y="csY0"/>
                              </a:cxn>
                              <a:cxn ang="0">
                                <a:pos x="csX1" y="csY1"/>
                              </a:cxn>
                              <a:cxn ang="0">
                                <a:pos x="csX2" y="csY2"/>
                              </a:cxn>
                              <a:cxn ang="0">
                                <a:pos x="csX3" y="csY3"/>
                              </a:cxn>
                              <a:cxn ang="0">
                                <a:pos x="csX4" y="csY4"/>
                              </a:cxn>
                            </a:cxnLst>
                            <a:rect l="l" t="t" r="r" b="b"/>
                            <a:pathLst>
                              <a:path w="2476" h="2390">
                                <a:moveTo>
                                  <a:pt x="2476" y="1140"/>
                                </a:moveTo>
                                <a:cubicBezTo>
                                  <a:pt x="2476" y="1140"/>
                                  <a:pt x="2095" y="1902"/>
                                  <a:pt x="1841" y="2282"/>
                                </a:cubicBezTo>
                                <a:cubicBezTo>
                                  <a:pt x="1333" y="2536"/>
                                  <a:pt x="825" y="2282"/>
                                  <a:pt x="317" y="2155"/>
                                </a:cubicBezTo>
                                <a:cubicBezTo>
                                  <a:pt x="-190" y="1902"/>
                                  <a:pt x="63" y="1013"/>
                                  <a:pt x="63" y="632"/>
                                </a:cubicBezTo>
                                <a:cubicBezTo>
                                  <a:pt x="825" y="-637"/>
                                  <a:pt x="2095" y="252"/>
                                  <a:pt x="2476" y="1140"/>
                                </a:cubicBezTo>
                              </a:path>
                            </a:pathLst>
                          </a:custGeom>
                          <a:solidFill>
                            <a:srgbClr val="000000"/>
                          </a:solidFill>
                          <a:ln w="12688" cap="flat">
                            <a:noFill/>
                            <a:prstDash val="solid"/>
                            <a:miter/>
                          </a:ln>
                        </wps:spPr>
                        <wps:bodyPr/>
                      </wps:wsp>
                      <wps:wsp>
                        <wps:cNvPr id="311704734" name="Freeform: Shape 311704734"/>
                        <wps:cNvSpPr/>
                        <wps:spPr>
                          <a:xfrm>
                            <a:off x="330423" y="75639"/>
                            <a:ext cx="9326" cy="3775"/>
                          </a:xfrm>
                          <a:custGeom>
                            <a:avLst/>
                            <a:gdLst>
                              <a:gd name="csX0" fmla="*/ 9270 w 9326"/>
                              <a:gd name="csY0" fmla="*/ 2284 h 3775"/>
                              <a:gd name="csX1" fmla="*/ 9270 w 9326"/>
                              <a:gd name="csY1" fmla="*/ 3046 h 3775"/>
                              <a:gd name="csX2" fmla="*/ 3048 w 9326"/>
                              <a:gd name="csY2" fmla="*/ 2792 h 3775"/>
                              <a:gd name="csX3" fmla="*/ 0 w 9326"/>
                              <a:gd name="csY3" fmla="*/ 1142 h 3775"/>
                              <a:gd name="csX4" fmla="*/ 2794 w 9326"/>
                              <a:gd name="csY4" fmla="*/ 0 h 3775"/>
                              <a:gd name="csX5" fmla="*/ 9270 w 9326"/>
                              <a:gd name="csY5" fmla="*/ 2411 h 3775"/>
                            </a:gdLst>
                            <a:ahLst/>
                            <a:cxnLst>
                              <a:cxn ang="0">
                                <a:pos x="csX0" y="csY0"/>
                              </a:cxn>
                              <a:cxn ang="0">
                                <a:pos x="csX1" y="csY1"/>
                              </a:cxn>
                              <a:cxn ang="0">
                                <a:pos x="csX2" y="csY2"/>
                              </a:cxn>
                              <a:cxn ang="0">
                                <a:pos x="csX3" y="csY3"/>
                              </a:cxn>
                              <a:cxn ang="0">
                                <a:pos x="csX4" y="csY4"/>
                              </a:cxn>
                              <a:cxn ang="0">
                                <a:pos x="csX5" y="csY5"/>
                              </a:cxn>
                            </a:cxnLst>
                            <a:rect l="l" t="t" r="r" b="b"/>
                            <a:pathLst>
                              <a:path w="9326" h="3775">
                                <a:moveTo>
                                  <a:pt x="9270" y="2284"/>
                                </a:moveTo>
                                <a:cubicBezTo>
                                  <a:pt x="9270" y="2284"/>
                                  <a:pt x="9397" y="2792"/>
                                  <a:pt x="9270" y="3046"/>
                                </a:cubicBezTo>
                                <a:cubicBezTo>
                                  <a:pt x="7365" y="3934"/>
                                  <a:pt x="4699" y="4188"/>
                                  <a:pt x="3048" y="2792"/>
                                </a:cubicBezTo>
                                <a:cubicBezTo>
                                  <a:pt x="2159" y="2031"/>
                                  <a:pt x="1016" y="1650"/>
                                  <a:pt x="0" y="1142"/>
                                </a:cubicBezTo>
                                <a:cubicBezTo>
                                  <a:pt x="381" y="127"/>
                                  <a:pt x="1778" y="254"/>
                                  <a:pt x="2794" y="0"/>
                                </a:cubicBezTo>
                                <a:cubicBezTo>
                                  <a:pt x="5079" y="254"/>
                                  <a:pt x="6857" y="2411"/>
                                  <a:pt x="9270" y="2411"/>
                                </a:cubicBezTo>
                              </a:path>
                            </a:pathLst>
                          </a:custGeom>
                          <a:solidFill>
                            <a:srgbClr val="000000"/>
                          </a:solidFill>
                          <a:ln w="12688" cap="flat">
                            <a:noFill/>
                            <a:prstDash val="solid"/>
                            <a:miter/>
                          </a:ln>
                        </wps:spPr>
                        <wps:bodyPr/>
                      </wps:wsp>
                      <wps:wsp>
                        <wps:cNvPr id="1766647353" name="Freeform: Shape 1766647353"/>
                        <wps:cNvSpPr/>
                        <wps:spPr>
                          <a:xfrm>
                            <a:off x="148976" y="76190"/>
                            <a:ext cx="2521" cy="2544"/>
                          </a:xfrm>
                          <a:custGeom>
                            <a:avLst/>
                            <a:gdLst>
                              <a:gd name="csX0" fmla="*/ 2521 w 2521"/>
                              <a:gd name="csY0" fmla="*/ 972 h 2544"/>
                              <a:gd name="csX1" fmla="*/ 2013 w 2521"/>
                              <a:gd name="csY1" fmla="*/ 2241 h 2544"/>
                              <a:gd name="csX2" fmla="*/ 743 w 2521"/>
                              <a:gd name="csY2" fmla="*/ 2368 h 2544"/>
                              <a:gd name="csX3" fmla="*/ 235 w 2521"/>
                              <a:gd name="csY3" fmla="*/ 464 h 2544"/>
                              <a:gd name="csX4" fmla="*/ 2521 w 2521"/>
                              <a:gd name="csY4" fmla="*/ 972 h 2544"/>
                            </a:gdLst>
                            <a:ahLst/>
                            <a:cxnLst>
                              <a:cxn ang="0">
                                <a:pos x="csX0" y="csY0"/>
                              </a:cxn>
                              <a:cxn ang="0">
                                <a:pos x="csX1" y="csY1"/>
                              </a:cxn>
                              <a:cxn ang="0">
                                <a:pos x="csX2" y="csY2"/>
                              </a:cxn>
                              <a:cxn ang="0">
                                <a:pos x="csX3" y="csY3"/>
                              </a:cxn>
                              <a:cxn ang="0">
                                <a:pos x="csX4" y="csY4"/>
                              </a:cxn>
                            </a:cxnLst>
                            <a:rect l="l" t="t" r="r" b="b"/>
                            <a:pathLst>
                              <a:path w="2521" h="2544">
                                <a:moveTo>
                                  <a:pt x="2521" y="972"/>
                                </a:moveTo>
                                <a:cubicBezTo>
                                  <a:pt x="2521" y="972"/>
                                  <a:pt x="2267" y="1860"/>
                                  <a:pt x="2013" y="2241"/>
                                </a:cubicBezTo>
                                <a:cubicBezTo>
                                  <a:pt x="1632" y="2749"/>
                                  <a:pt x="1124" y="2495"/>
                                  <a:pt x="743" y="2368"/>
                                </a:cubicBezTo>
                                <a:cubicBezTo>
                                  <a:pt x="108" y="1860"/>
                                  <a:pt x="-273" y="1099"/>
                                  <a:pt x="235" y="464"/>
                                </a:cubicBezTo>
                                <a:cubicBezTo>
                                  <a:pt x="1124" y="-424"/>
                                  <a:pt x="2140" y="83"/>
                                  <a:pt x="2521" y="972"/>
                                </a:cubicBezTo>
                              </a:path>
                            </a:pathLst>
                          </a:custGeom>
                          <a:solidFill>
                            <a:srgbClr val="000000"/>
                          </a:solidFill>
                          <a:ln w="12688" cap="flat">
                            <a:noFill/>
                            <a:prstDash val="solid"/>
                            <a:miter/>
                          </a:ln>
                        </wps:spPr>
                        <wps:bodyPr/>
                      </wps:wsp>
                      <wps:wsp>
                        <wps:cNvPr id="2128259474" name="Freeform: Shape 2128259474"/>
                        <wps:cNvSpPr/>
                        <wps:spPr>
                          <a:xfrm>
                            <a:off x="155291" y="76666"/>
                            <a:ext cx="3016" cy="2739"/>
                          </a:xfrm>
                          <a:custGeom>
                            <a:avLst/>
                            <a:gdLst>
                              <a:gd name="csX0" fmla="*/ 2937 w 3016"/>
                              <a:gd name="csY0" fmla="*/ 1004 h 2739"/>
                              <a:gd name="csX1" fmla="*/ 2175 w 3016"/>
                              <a:gd name="csY1" fmla="*/ 2654 h 2739"/>
                              <a:gd name="csX2" fmla="*/ 651 w 3016"/>
                              <a:gd name="csY2" fmla="*/ 2400 h 2739"/>
                              <a:gd name="csX3" fmla="*/ 270 w 3016"/>
                              <a:gd name="csY3" fmla="*/ 624 h 2739"/>
                              <a:gd name="csX4" fmla="*/ 2937 w 3016"/>
                              <a:gd name="csY4" fmla="*/ 877 h 2739"/>
                            </a:gdLst>
                            <a:ahLst/>
                            <a:cxnLst>
                              <a:cxn ang="0">
                                <a:pos x="csX0" y="csY0"/>
                              </a:cxn>
                              <a:cxn ang="0">
                                <a:pos x="csX1" y="csY1"/>
                              </a:cxn>
                              <a:cxn ang="0">
                                <a:pos x="csX2" y="csY2"/>
                              </a:cxn>
                              <a:cxn ang="0">
                                <a:pos x="csX3" y="csY3"/>
                              </a:cxn>
                              <a:cxn ang="0">
                                <a:pos x="csX4" y="csY4"/>
                              </a:cxn>
                            </a:cxnLst>
                            <a:rect l="l" t="t" r="r" b="b"/>
                            <a:pathLst>
                              <a:path w="3016" h="2739">
                                <a:moveTo>
                                  <a:pt x="2937" y="1004"/>
                                </a:moveTo>
                                <a:cubicBezTo>
                                  <a:pt x="3190" y="1766"/>
                                  <a:pt x="2809" y="2273"/>
                                  <a:pt x="2175" y="2654"/>
                                </a:cubicBezTo>
                                <a:cubicBezTo>
                                  <a:pt x="1667" y="2908"/>
                                  <a:pt x="1159" y="2527"/>
                                  <a:pt x="651" y="2400"/>
                                </a:cubicBezTo>
                                <a:cubicBezTo>
                                  <a:pt x="270" y="1893"/>
                                  <a:pt x="-365" y="1258"/>
                                  <a:pt x="270" y="624"/>
                                </a:cubicBezTo>
                                <a:cubicBezTo>
                                  <a:pt x="1032" y="-519"/>
                                  <a:pt x="2301" y="116"/>
                                  <a:pt x="2937" y="877"/>
                                </a:cubicBezTo>
                              </a:path>
                            </a:pathLst>
                          </a:custGeom>
                          <a:solidFill>
                            <a:srgbClr val="000000"/>
                          </a:solidFill>
                          <a:ln w="12688" cap="flat">
                            <a:noFill/>
                            <a:prstDash val="solid"/>
                            <a:miter/>
                          </a:ln>
                        </wps:spPr>
                        <wps:bodyPr/>
                      </wps:wsp>
                      <wps:wsp>
                        <wps:cNvPr id="122545873" name="Freeform: Shape 122545873"/>
                        <wps:cNvSpPr/>
                        <wps:spPr>
                          <a:xfrm>
                            <a:off x="235944" y="79472"/>
                            <a:ext cx="11175" cy="14317"/>
                          </a:xfrm>
                          <a:custGeom>
                            <a:avLst/>
                            <a:gdLst>
                              <a:gd name="csX0" fmla="*/ 11175 w 11175"/>
                              <a:gd name="csY0" fmla="*/ 1497 h 14317"/>
                              <a:gd name="csX1" fmla="*/ 8889 w 11175"/>
                              <a:gd name="csY1" fmla="*/ 3401 h 14317"/>
                              <a:gd name="csX2" fmla="*/ 10413 w 11175"/>
                              <a:gd name="csY2" fmla="*/ 7716 h 14317"/>
                              <a:gd name="csX3" fmla="*/ 10667 w 11175"/>
                              <a:gd name="csY3" fmla="*/ 11650 h 14317"/>
                              <a:gd name="csX4" fmla="*/ 7746 w 11175"/>
                              <a:gd name="csY4" fmla="*/ 14188 h 14317"/>
                              <a:gd name="csX5" fmla="*/ 1270 w 11175"/>
                              <a:gd name="csY5" fmla="*/ 12539 h 14317"/>
                              <a:gd name="csX6" fmla="*/ 0 w 11175"/>
                              <a:gd name="csY6" fmla="*/ 8858 h 14317"/>
                              <a:gd name="csX7" fmla="*/ 762 w 11175"/>
                              <a:gd name="csY7" fmla="*/ 8477 h 14317"/>
                              <a:gd name="csX8" fmla="*/ 254 w 11175"/>
                              <a:gd name="csY8" fmla="*/ 7208 h 14317"/>
                              <a:gd name="csX9" fmla="*/ 1397 w 11175"/>
                              <a:gd name="csY9" fmla="*/ 4416 h 14317"/>
                              <a:gd name="csX10" fmla="*/ 7492 w 11175"/>
                              <a:gd name="csY10" fmla="*/ 7589 h 14317"/>
                              <a:gd name="csX11" fmla="*/ 8635 w 11175"/>
                              <a:gd name="csY11" fmla="*/ 8604 h 14317"/>
                              <a:gd name="csX12" fmla="*/ 7111 w 11175"/>
                              <a:gd name="csY12" fmla="*/ 2893 h 14317"/>
                              <a:gd name="csX13" fmla="*/ 8000 w 11175"/>
                              <a:gd name="csY13" fmla="*/ 355 h 14317"/>
                              <a:gd name="csX14" fmla="*/ 11175 w 11175"/>
                              <a:gd name="csY14" fmla="*/ 1624 h 143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1175" h="14317">
                                <a:moveTo>
                                  <a:pt x="11175" y="1497"/>
                                </a:moveTo>
                                <a:cubicBezTo>
                                  <a:pt x="11048" y="3020"/>
                                  <a:pt x="8508" y="1243"/>
                                  <a:pt x="8889" y="3401"/>
                                </a:cubicBezTo>
                                <a:cubicBezTo>
                                  <a:pt x="9270" y="4924"/>
                                  <a:pt x="9524" y="6701"/>
                                  <a:pt x="10413" y="7716"/>
                                </a:cubicBezTo>
                                <a:cubicBezTo>
                                  <a:pt x="11175" y="8731"/>
                                  <a:pt x="10794" y="10381"/>
                                  <a:pt x="10667" y="11650"/>
                                </a:cubicBezTo>
                                <a:cubicBezTo>
                                  <a:pt x="10032" y="12792"/>
                                  <a:pt x="8889" y="13554"/>
                                  <a:pt x="7746" y="14188"/>
                                </a:cubicBezTo>
                                <a:cubicBezTo>
                                  <a:pt x="5588" y="13935"/>
                                  <a:pt x="2413" y="15331"/>
                                  <a:pt x="1270" y="12539"/>
                                </a:cubicBezTo>
                                <a:cubicBezTo>
                                  <a:pt x="889" y="11396"/>
                                  <a:pt x="0" y="10254"/>
                                  <a:pt x="0" y="8858"/>
                                </a:cubicBezTo>
                                <a:cubicBezTo>
                                  <a:pt x="254" y="8731"/>
                                  <a:pt x="508" y="8731"/>
                                  <a:pt x="762" y="8477"/>
                                </a:cubicBezTo>
                                <a:cubicBezTo>
                                  <a:pt x="762" y="7970"/>
                                  <a:pt x="127" y="7716"/>
                                  <a:pt x="254" y="7208"/>
                                </a:cubicBezTo>
                                <a:cubicBezTo>
                                  <a:pt x="2667" y="6828"/>
                                  <a:pt x="-762" y="4543"/>
                                  <a:pt x="1397" y="4416"/>
                                </a:cubicBezTo>
                                <a:cubicBezTo>
                                  <a:pt x="3175" y="6320"/>
                                  <a:pt x="5968" y="5685"/>
                                  <a:pt x="7492" y="7589"/>
                                </a:cubicBezTo>
                                <a:cubicBezTo>
                                  <a:pt x="7873" y="7843"/>
                                  <a:pt x="8127" y="8350"/>
                                  <a:pt x="8635" y="8604"/>
                                </a:cubicBezTo>
                                <a:cubicBezTo>
                                  <a:pt x="8381" y="6701"/>
                                  <a:pt x="7492" y="4924"/>
                                  <a:pt x="7111" y="2893"/>
                                </a:cubicBezTo>
                                <a:cubicBezTo>
                                  <a:pt x="6857" y="1878"/>
                                  <a:pt x="7238" y="863"/>
                                  <a:pt x="8000" y="355"/>
                                </a:cubicBezTo>
                                <a:cubicBezTo>
                                  <a:pt x="9270" y="-660"/>
                                  <a:pt x="10413" y="736"/>
                                  <a:pt x="11175" y="1624"/>
                                </a:cubicBezTo>
                              </a:path>
                            </a:pathLst>
                          </a:custGeom>
                          <a:solidFill>
                            <a:srgbClr val="000000"/>
                          </a:solidFill>
                          <a:ln w="12688" cap="flat">
                            <a:noFill/>
                            <a:prstDash val="solid"/>
                            <a:miter/>
                          </a:ln>
                        </wps:spPr>
                        <wps:bodyPr/>
                      </wps:wsp>
                      <wps:wsp>
                        <wps:cNvPr id="329846408" name="Freeform: Shape 329846408"/>
                        <wps:cNvSpPr/>
                        <wps:spPr>
                          <a:xfrm>
                            <a:off x="162604" y="79700"/>
                            <a:ext cx="2411" cy="2462"/>
                          </a:xfrm>
                          <a:custGeom>
                            <a:avLst/>
                            <a:gdLst>
                              <a:gd name="csX0" fmla="*/ 2353 w 2411"/>
                              <a:gd name="csY0" fmla="*/ 761 h 2462"/>
                              <a:gd name="csX1" fmla="*/ 1464 w 2411"/>
                              <a:gd name="csY1" fmla="*/ 2411 h 2462"/>
                              <a:gd name="csX2" fmla="*/ 68 w 2411"/>
                              <a:gd name="csY2" fmla="*/ 1523 h 2462"/>
                              <a:gd name="csX3" fmla="*/ 830 w 2411"/>
                              <a:gd name="csY3" fmla="*/ 0 h 2462"/>
                              <a:gd name="csX4" fmla="*/ 2353 w 2411"/>
                              <a:gd name="csY4" fmla="*/ 761 h 2462"/>
                            </a:gdLst>
                            <a:ahLst/>
                            <a:cxnLst>
                              <a:cxn ang="0">
                                <a:pos x="csX0" y="csY0"/>
                              </a:cxn>
                              <a:cxn ang="0">
                                <a:pos x="csX1" y="csY1"/>
                              </a:cxn>
                              <a:cxn ang="0">
                                <a:pos x="csX2" y="csY2"/>
                              </a:cxn>
                              <a:cxn ang="0">
                                <a:pos x="csX3" y="csY3"/>
                              </a:cxn>
                              <a:cxn ang="0">
                                <a:pos x="csX4" y="csY4"/>
                              </a:cxn>
                            </a:cxnLst>
                            <a:rect l="l" t="t" r="r" b="b"/>
                            <a:pathLst>
                              <a:path w="2411" h="2462">
                                <a:moveTo>
                                  <a:pt x="2353" y="761"/>
                                </a:moveTo>
                                <a:cubicBezTo>
                                  <a:pt x="2607" y="1523"/>
                                  <a:pt x="1972" y="2031"/>
                                  <a:pt x="1464" y="2411"/>
                                </a:cubicBezTo>
                                <a:cubicBezTo>
                                  <a:pt x="830" y="2665"/>
                                  <a:pt x="321" y="1904"/>
                                  <a:pt x="68" y="1523"/>
                                </a:cubicBezTo>
                                <a:cubicBezTo>
                                  <a:pt x="-187" y="761"/>
                                  <a:pt x="321" y="381"/>
                                  <a:pt x="830" y="0"/>
                                </a:cubicBezTo>
                                <a:cubicBezTo>
                                  <a:pt x="1337" y="0"/>
                                  <a:pt x="1972" y="254"/>
                                  <a:pt x="2353" y="761"/>
                                </a:cubicBezTo>
                              </a:path>
                            </a:pathLst>
                          </a:custGeom>
                          <a:solidFill>
                            <a:srgbClr val="000000"/>
                          </a:solidFill>
                          <a:ln w="12688" cap="flat">
                            <a:noFill/>
                            <a:prstDash val="solid"/>
                            <a:miter/>
                          </a:ln>
                        </wps:spPr>
                        <wps:bodyPr/>
                      </wps:wsp>
                      <wps:wsp>
                        <wps:cNvPr id="598613188" name="Freeform: Shape 598613188"/>
                        <wps:cNvSpPr/>
                        <wps:spPr>
                          <a:xfrm>
                            <a:off x="209914" y="80764"/>
                            <a:ext cx="3048" cy="10623"/>
                          </a:xfrm>
                          <a:custGeom>
                            <a:avLst/>
                            <a:gdLst>
                              <a:gd name="csX0" fmla="*/ 2538 w 3048"/>
                              <a:gd name="csY0" fmla="*/ 460 h 10623"/>
                              <a:gd name="csX1" fmla="*/ 1649 w 3048"/>
                              <a:gd name="csY1" fmla="*/ 9090 h 10623"/>
                              <a:gd name="csX2" fmla="*/ 1014 w 3048"/>
                              <a:gd name="csY2" fmla="*/ 10613 h 10623"/>
                              <a:gd name="csX3" fmla="*/ 1268 w 3048"/>
                              <a:gd name="csY3" fmla="*/ 714 h 10623"/>
                              <a:gd name="csX4" fmla="*/ 2538 w 3048"/>
                              <a:gd name="csY4" fmla="*/ 460 h 10623"/>
                            </a:gdLst>
                            <a:ahLst/>
                            <a:cxnLst>
                              <a:cxn ang="0">
                                <a:pos x="csX0" y="csY0"/>
                              </a:cxn>
                              <a:cxn ang="0">
                                <a:pos x="csX1" y="csY1"/>
                              </a:cxn>
                              <a:cxn ang="0">
                                <a:pos x="csX2" y="csY2"/>
                              </a:cxn>
                              <a:cxn ang="0">
                                <a:pos x="csX3" y="csY3"/>
                              </a:cxn>
                              <a:cxn ang="0">
                                <a:pos x="csX4" y="csY4"/>
                              </a:cxn>
                            </a:cxnLst>
                            <a:rect l="l" t="t" r="r" b="b"/>
                            <a:pathLst>
                              <a:path w="3048" h="10623">
                                <a:moveTo>
                                  <a:pt x="2538" y="460"/>
                                </a:moveTo>
                                <a:cubicBezTo>
                                  <a:pt x="3427" y="3506"/>
                                  <a:pt x="3173" y="6552"/>
                                  <a:pt x="1649" y="9090"/>
                                </a:cubicBezTo>
                                <a:cubicBezTo>
                                  <a:pt x="1649" y="9724"/>
                                  <a:pt x="1776" y="10740"/>
                                  <a:pt x="1014" y="10613"/>
                                </a:cubicBezTo>
                                <a:cubicBezTo>
                                  <a:pt x="-1018" y="7821"/>
                                  <a:pt x="506" y="3760"/>
                                  <a:pt x="1268" y="714"/>
                                </a:cubicBezTo>
                                <a:cubicBezTo>
                                  <a:pt x="1395" y="-48"/>
                                  <a:pt x="2284" y="-302"/>
                                  <a:pt x="2538" y="460"/>
                                </a:cubicBezTo>
                              </a:path>
                            </a:pathLst>
                          </a:custGeom>
                          <a:solidFill>
                            <a:srgbClr val="000000"/>
                          </a:solidFill>
                          <a:ln w="12688" cap="flat">
                            <a:noFill/>
                            <a:prstDash val="solid"/>
                            <a:miter/>
                          </a:ln>
                        </wps:spPr>
                        <wps:bodyPr/>
                      </wps:wsp>
                      <wps:wsp>
                        <wps:cNvPr id="1311757500" name="Freeform: Shape 1311757500"/>
                        <wps:cNvSpPr/>
                        <wps:spPr>
                          <a:xfrm>
                            <a:off x="275945" y="81066"/>
                            <a:ext cx="3114" cy="9548"/>
                          </a:xfrm>
                          <a:custGeom>
                            <a:avLst/>
                            <a:gdLst>
                              <a:gd name="csX0" fmla="*/ 2286 w 3114"/>
                              <a:gd name="csY0" fmla="*/ 1680 h 9548"/>
                              <a:gd name="csX1" fmla="*/ 2413 w 3114"/>
                              <a:gd name="csY1" fmla="*/ 8914 h 9548"/>
                              <a:gd name="csX2" fmla="*/ 1778 w 3114"/>
                              <a:gd name="csY2" fmla="*/ 9549 h 9548"/>
                              <a:gd name="csX3" fmla="*/ 0 w 3114"/>
                              <a:gd name="csY3" fmla="*/ 4092 h 9548"/>
                              <a:gd name="csX4" fmla="*/ 889 w 3114"/>
                              <a:gd name="csY4" fmla="*/ 30 h 9548"/>
                              <a:gd name="csX5" fmla="*/ 2159 w 3114"/>
                              <a:gd name="csY5" fmla="*/ 1807 h 9548"/>
                            </a:gdLst>
                            <a:ahLst/>
                            <a:cxnLst>
                              <a:cxn ang="0">
                                <a:pos x="csX0" y="csY0"/>
                              </a:cxn>
                              <a:cxn ang="0">
                                <a:pos x="csX1" y="csY1"/>
                              </a:cxn>
                              <a:cxn ang="0">
                                <a:pos x="csX2" y="csY2"/>
                              </a:cxn>
                              <a:cxn ang="0">
                                <a:pos x="csX3" y="csY3"/>
                              </a:cxn>
                              <a:cxn ang="0">
                                <a:pos x="csX4" y="csY4"/>
                              </a:cxn>
                              <a:cxn ang="0">
                                <a:pos x="csX5" y="csY5"/>
                              </a:cxn>
                            </a:cxnLst>
                            <a:rect l="l" t="t" r="r" b="b"/>
                            <a:pathLst>
                              <a:path w="3114" h="9548">
                                <a:moveTo>
                                  <a:pt x="2286" y="1680"/>
                                </a:moveTo>
                                <a:cubicBezTo>
                                  <a:pt x="3302" y="3838"/>
                                  <a:pt x="3429" y="6757"/>
                                  <a:pt x="2413" y="8914"/>
                                </a:cubicBezTo>
                                <a:lnTo>
                                  <a:pt x="1778" y="9549"/>
                                </a:lnTo>
                                <a:cubicBezTo>
                                  <a:pt x="889" y="7772"/>
                                  <a:pt x="254" y="5995"/>
                                  <a:pt x="0" y="4092"/>
                                </a:cubicBezTo>
                                <a:cubicBezTo>
                                  <a:pt x="381" y="2696"/>
                                  <a:pt x="889" y="1427"/>
                                  <a:pt x="889" y="30"/>
                                </a:cubicBezTo>
                                <a:cubicBezTo>
                                  <a:pt x="1905" y="-223"/>
                                  <a:pt x="1905" y="1173"/>
                                  <a:pt x="2159" y="1807"/>
                                </a:cubicBezTo>
                              </a:path>
                            </a:pathLst>
                          </a:custGeom>
                          <a:solidFill>
                            <a:srgbClr val="000000"/>
                          </a:solidFill>
                          <a:ln w="12688" cap="flat">
                            <a:noFill/>
                            <a:prstDash val="solid"/>
                            <a:miter/>
                          </a:ln>
                        </wps:spPr>
                        <wps:bodyPr/>
                      </wps:wsp>
                      <wps:wsp>
                        <wps:cNvPr id="1615210217" name="Freeform: Shape 1615210217"/>
                        <wps:cNvSpPr/>
                        <wps:spPr>
                          <a:xfrm>
                            <a:off x="161529" y="82688"/>
                            <a:ext cx="9524" cy="4025"/>
                          </a:xfrm>
                          <a:custGeom>
                            <a:avLst/>
                            <a:gdLst>
                              <a:gd name="csX0" fmla="*/ 9524 w 9524"/>
                              <a:gd name="csY0" fmla="*/ 820 h 4025"/>
                              <a:gd name="csX1" fmla="*/ 6857 w 9524"/>
                              <a:gd name="csY1" fmla="*/ 2597 h 4025"/>
                              <a:gd name="csX2" fmla="*/ 0 w 9524"/>
                              <a:gd name="csY2" fmla="*/ 3866 h 4025"/>
                              <a:gd name="csX3" fmla="*/ 8762 w 9524"/>
                              <a:gd name="csY3" fmla="*/ 186 h 4025"/>
                              <a:gd name="csX4" fmla="*/ 9524 w 9524"/>
                              <a:gd name="csY4" fmla="*/ 693 h 4025"/>
                            </a:gdLst>
                            <a:ahLst/>
                            <a:cxnLst>
                              <a:cxn ang="0">
                                <a:pos x="csX0" y="csY0"/>
                              </a:cxn>
                              <a:cxn ang="0">
                                <a:pos x="csX1" y="csY1"/>
                              </a:cxn>
                              <a:cxn ang="0">
                                <a:pos x="csX2" y="csY2"/>
                              </a:cxn>
                              <a:cxn ang="0">
                                <a:pos x="csX3" y="csY3"/>
                              </a:cxn>
                              <a:cxn ang="0">
                                <a:pos x="csX4" y="csY4"/>
                              </a:cxn>
                            </a:cxnLst>
                            <a:rect l="l" t="t" r="r" b="b"/>
                            <a:pathLst>
                              <a:path w="9524" h="4025">
                                <a:moveTo>
                                  <a:pt x="9524" y="820"/>
                                </a:moveTo>
                                <a:cubicBezTo>
                                  <a:pt x="9016" y="1709"/>
                                  <a:pt x="7746" y="1962"/>
                                  <a:pt x="6857" y="2597"/>
                                </a:cubicBezTo>
                                <a:cubicBezTo>
                                  <a:pt x="4953" y="3993"/>
                                  <a:pt x="2286" y="4247"/>
                                  <a:pt x="0" y="3866"/>
                                </a:cubicBezTo>
                                <a:cubicBezTo>
                                  <a:pt x="2032" y="1074"/>
                                  <a:pt x="5080" y="-576"/>
                                  <a:pt x="8762" y="186"/>
                                </a:cubicBezTo>
                                <a:cubicBezTo>
                                  <a:pt x="8889" y="440"/>
                                  <a:pt x="9270" y="313"/>
                                  <a:pt x="9524" y="693"/>
                                </a:cubicBezTo>
                              </a:path>
                            </a:pathLst>
                          </a:custGeom>
                          <a:solidFill>
                            <a:srgbClr val="000000"/>
                          </a:solidFill>
                          <a:ln w="12688" cap="flat">
                            <a:noFill/>
                            <a:prstDash val="solid"/>
                            <a:miter/>
                          </a:ln>
                        </wps:spPr>
                        <wps:bodyPr/>
                      </wps:wsp>
                      <wps:wsp>
                        <wps:cNvPr id="823877082" name="Freeform: Shape 823877082"/>
                        <wps:cNvSpPr/>
                        <wps:spPr>
                          <a:xfrm>
                            <a:off x="138665" y="86300"/>
                            <a:ext cx="6841" cy="8774"/>
                          </a:xfrm>
                          <a:custGeom>
                            <a:avLst/>
                            <a:gdLst>
                              <a:gd name="csX0" fmla="*/ 768 w 6841"/>
                              <a:gd name="csY0" fmla="*/ 0 h 8774"/>
                              <a:gd name="csX1" fmla="*/ 6102 w 6841"/>
                              <a:gd name="csY1" fmla="*/ 7615 h 8774"/>
                              <a:gd name="csX2" fmla="*/ 6736 w 6841"/>
                              <a:gd name="csY2" fmla="*/ 8630 h 8774"/>
                              <a:gd name="csX3" fmla="*/ 4704 w 6841"/>
                              <a:gd name="csY3" fmla="*/ 8376 h 8774"/>
                              <a:gd name="csX4" fmla="*/ 6 w 6841"/>
                              <a:gd name="csY4" fmla="*/ 381 h 8774"/>
                              <a:gd name="csX5" fmla="*/ 768 w 6841"/>
                              <a:gd name="csY5" fmla="*/ 127 h 8774"/>
                            </a:gdLst>
                            <a:ahLst/>
                            <a:cxnLst>
                              <a:cxn ang="0">
                                <a:pos x="csX0" y="csY0"/>
                              </a:cxn>
                              <a:cxn ang="0">
                                <a:pos x="csX1" y="csY1"/>
                              </a:cxn>
                              <a:cxn ang="0">
                                <a:pos x="csX2" y="csY2"/>
                              </a:cxn>
                              <a:cxn ang="0">
                                <a:pos x="csX3" y="csY3"/>
                              </a:cxn>
                              <a:cxn ang="0">
                                <a:pos x="csX4" y="csY4"/>
                              </a:cxn>
                              <a:cxn ang="0">
                                <a:pos x="csX5" y="csY5"/>
                              </a:cxn>
                            </a:cxnLst>
                            <a:rect l="l" t="t" r="r" b="b"/>
                            <a:pathLst>
                              <a:path w="6841" h="8774">
                                <a:moveTo>
                                  <a:pt x="768" y="0"/>
                                </a:moveTo>
                                <a:cubicBezTo>
                                  <a:pt x="3562" y="2031"/>
                                  <a:pt x="4324" y="4823"/>
                                  <a:pt x="6102" y="7615"/>
                                </a:cubicBezTo>
                                <a:cubicBezTo>
                                  <a:pt x="6355" y="7869"/>
                                  <a:pt x="7117" y="7996"/>
                                  <a:pt x="6736" y="8630"/>
                                </a:cubicBezTo>
                                <a:cubicBezTo>
                                  <a:pt x="6102" y="9138"/>
                                  <a:pt x="5466" y="8122"/>
                                  <a:pt x="4704" y="8376"/>
                                </a:cubicBezTo>
                                <a:cubicBezTo>
                                  <a:pt x="1784" y="7107"/>
                                  <a:pt x="-121" y="3807"/>
                                  <a:pt x="6" y="381"/>
                                </a:cubicBezTo>
                                <a:cubicBezTo>
                                  <a:pt x="6" y="127"/>
                                  <a:pt x="514" y="127"/>
                                  <a:pt x="768" y="127"/>
                                </a:cubicBezTo>
                              </a:path>
                            </a:pathLst>
                          </a:custGeom>
                          <a:solidFill>
                            <a:srgbClr val="000000"/>
                          </a:solidFill>
                          <a:ln w="12688" cap="flat">
                            <a:noFill/>
                            <a:prstDash val="solid"/>
                            <a:miter/>
                          </a:ln>
                        </wps:spPr>
                        <wps:bodyPr/>
                      </wps:wsp>
                      <wps:wsp>
                        <wps:cNvPr id="505746264" name="Freeform: Shape 505746264"/>
                        <wps:cNvSpPr/>
                        <wps:spPr>
                          <a:xfrm>
                            <a:off x="272701" y="88004"/>
                            <a:ext cx="2609" cy="2550"/>
                          </a:xfrm>
                          <a:custGeom>
                            <a:avLst/>
                            <a:gdLst>
                              <a:gd name="csX0" fmla="*/ 2610 w 2609"/>
                              <a:gd name="csY0" fmla="*/ 707 h 2550"/>
                              <a:gd name="csX1" fmla="*/ 1848 w 2609"/>
                              <a:gd name="csY1" fmla="*/ 2484 h 2550"/>
                              <a:gd name="csX2" fmla="*/ 70 w 2609"/>
                              <a:gd name="csY2" fmla="*/ 1595 h 2550"/>
                              <a:gd name="csX3" fmla="*/ 451 w 2609"/>
                              <a:gd name="csY3" fmla="*/ 326 h 2550"/>
                              <a:gd name="csX4" fmla="*/ 2483 w 2609"/>
                              <a:gd name="csY4" fmla="*/ 707 h 2550"/>
                            </a:gdLst>
                            <a:ahLst/>
                            <a:cxnLst>
                              <a:cxn ang="0">
                                <a:pos x="csX0" y="csY0"/>
                              </a:cxn>
                              <a:cxn ang="0">
                                <a:pos x="csX1" y="csY1"/>
                              </a:cxn>
                              <a:cxn ang="0">
                                <a:pos x="csX2" y="csY2"/>
                              </a:cxn>
                              <a:cxn ang="0">
                                <a:pos x="csX3" y="csY3"/>
                              </a:cxn>
                              <a:cxn ang="0">
                                <a:pos x="csX4" y="csY4"/>
                              </a:cxn>
                            </a:cxnLst>
                            <a:rect l="l" t="t" r="r" b="b"/>
                            <a:pathLst>
                              <a:path w="2609" h="2550">
                                <a:moveTo>
                                  <a:pt x="2610" y="707"/>
                                </a:moveTo>
                                <a:cubicBezTo>
                                  <a:pt x="2610" y="1468"/>
                                  <a:pt x="2610" y="2230"/>
                                  <a:pt x="1848" y="2484"/>
                                </a:cubicBezTo>
                                <a:cubicBezTo>
                                  <a:pt x="959" y="2737"/>
                                  <a:pt x="324" y="2230"/>
                                  <a:pt x="70" y="1595"/>
                                </a:cubicBezTo>
                                <a:cubicBezTo>
                                  <a:pt x="-184" y="1088"/>
                                  <a:pt x="324" y="707"/>
                                  <a:pt x="451" y="326"/>
                                </a:cubicBezTo>
                                <a:cubicBezTo>
                                  <a:pt x="1086" y="-308"/>
                                  <a:pt x="2102" y="72"/>
                                  <a:pt x="2483" y="707"/>
                                </a:cubicBezTo>
                              </a:path>
                            </a:pathLst>
                          </a:custGeom>
                          <a:solidFill>
                            <a:srgbClr val="000000"/>
                          </a:solidFill>
                          <a:ln w="12688" cap="flat">
                            <a:noFill/>
                            <a:prstDash val="solid"/>
                            <a:miter/>
                          </a:ln>
                        </wps:spPr>
                        <wps:bodyPr/>
                      </wps:wsp>
                      <wps:wsp>
                        <wps:cNvPr id="1415139003" name="Freeform: Shape 1415139003"/>
                        <wps:cNvSpPr/>
                        <wps:spPr>
                          <a:xfrm>
                            <a:off x="265532" y="21762"/>
                            <a:ext cx="58519" cy="91657"/>
                          </a:xfrm>
                          <a:custGeom>
                            <a:avLst/>
                            <a:gdLst>
                              <a:gd name="csX0" fmla="*/ 42160 w 58519"/>
                              <a:gd name="csY0" fmla="*/ 71137 h 91657"/>
                              <a:gd name="csX1" fmla="*/ 42668 w 58519"/>
                              <a:gd name="csY1" fmla="*/ 66949 h 91657"/>
                              <a:gd name="csX2" fmla="*/ 42922 w 58519"/>
                              <a:gd name="csY2" fmla="*/ 65299 h 91657"/>
                              <a:gd name="csX3" fmla="*/ 51430 w 58519"/>
                              <a:gd name="csY3" fmla="*/ 63776 h 91657"/>
                              <a:gd name="csX4" fmla="*/ 55240 w 58519"/>
                              <a:gd name="csY4" fmla="*/ 64665 h 91657"/>
                              <a:gd name="csX5" fmla="*/ 57145 w 58519"/>
                              <a:gd name="csY5" fmla="*/ 64284 h 91657"/>
                              <a:gd name="csX6" fmla="*/ 58161 w 58519"/>
                              <a:gd name="csY6" fmla="*/ 57811 h 91657"/>
                              <a:gd name="csX7" fmla="*/ 57272 w 58519"/>
                              <a:gd name="csY7" fmla="*/ 55527 h 91657"/>
                              <a:gd name="csX8" fmla="*/ 56637 w 58519"/>
                              <a:gd name="csY8" fmla="*/ 54004 h 91657"/>
                              <a:gd name="csX9" fmla="*/ 55367 w 58519"/>
                              <a:gd name="csY9" fmla="*/ 51846 h 91657"/>
                              <a:gd name="csX10" fmla="*/ 49399 w 58519"/>
                              <a:gd name="csY10" fmla="*/ 43851 h 91657"/>
                              <a:gd name="csX11" fmla="*/ 33144 w 58519"/>
                              <a:gd name="csY11" fmla="*/ 33825 h 91657"/>
                              <a:gd name="csX12" fmla="*/ 15493 w 58519"/>
                              <a:gd name="csY12" fmla="*/ 36363 h 91657"/>
                              <a:gd name="csX13" fmla="*/ 12445 w 58519"/>
                              <a:gd name="csY13" fmla="*/ 33063 h 91657"/>
                              <a:gd name="csX14" fmla="*/ 13842 w 58519"/>
                              <a:gd name="csY14" fmla="*/ 24814 h 91657"/>
                              <a:gd name="csX15" fmla="*/ 15874 w 58519"/>
                              <a:gd name="csY15" fmla="*/ 19611 h 91657"/>
                              <a:gd name="csX16" fmla="*/ 19048 w 58519"/>
                              <a:gd name="csY16" fmla="*/ 6285 h 91657"/>
                              <a:gd name="csX17" fmla="*/ 14858 w 58519"/>
                              <a:gd name="csY17" fmla="*/ 193 h 91657"/>
                              <a:gd name="csX18" fmla="*/ 10667 w 58519"/>
                              <a:gd name="csY18" fmla="*/ 1081 h 91657"/>
                              <a:gd name="csX19" fmla="*/ 5715 w 58519"/>
                              <a:gd name="csY19" fmla="*/ 5523 h 91657"/>
                              <a:gd name="csX20" fmla="*/ 7746 w 58519"/>
                              <a:gd name="csY20" fmla="*/ 6412 h 91657"/>
                              <a:gd name="csX21" fmla="*/ 12699 w 58519"/>
                              <a:gd name="csY21" fmla="*/ 7300 h 91657"/>
                              <a:gd name="csX22" fmla="*/ 9397 w 58519"/>
                              <a:gd name="csY22" fmla="*/ 15296 h 91657"/>
                              <a:gd name="csX23" fmla="*/ 2413 w 58519"/>
                              <a:gd name="csY23" fmla="*/ 27352 h 91657"/>
                              <a:gd name="csX24" fmla="*/ 2159 w 58519"/>
                              <a:gd name="csY24" fmla="*/ 27098 h 91657"/>
                              <a:gd name="csX25" fmla="*/ 2540 w 58519"/>
                              <a:gd name="csY25" fmla="*/ 46008 h 91657"/>
                              <a:gd name="csX26" fmla="*/ 12572 w 58519"/>
                              <a:gd name="csY26" fmla="*/ 56288 h 91657"/>
                              <a:gd name="csX27" fmla="*/ 21461 w 58519"/>
                              <a:gd name="csY27" fmla="*/ 58954 h 91657"/>
                              <a:gd name="csX28" fmla="*/ 24255 w 58519"/>
                              <a:gd name="csY28" fmla="*/ 61873 h 91657"/>
                              <a:gd name="csX29" fmla="*/ 22985 w 58519"/>
                              <a:gd name="csY29" fmla="*/ 69360 h 91657"/>
                              <a:gd name="csX30" fmla="*/ 20953 w 58519"/>
                              <a:gd name="csY30" fmla="*/ 73549 h 91657"/>
                              <a:gd name="csX31" fmla="*/ 13080 w 58519"/>
                              <a:gd name="csY31" fmla="*/ 86621 h 91657"/>
                              <a:gd name="csX32" fmla="*/ 10032 w 58519"/>
                              <a:gd name="csY32" fmla="*/ 87890 h 91657"/>
                              <a:gd name="csX33" fmla="*/ 7366 w 58519"/>
                              <a:gd name="csY33" fmla="*/ 88397 h 91657"/>
                              <a:gd name="csX34" fmla="*/ 0 w 58519"/>
                              <a:gd name="csY34" fmla="*/ 91062 h 91657"/>
                              <a:gd name="csX35" fmla="*/ 635 w 58519"/>
                              <a:gd name="csY35" fmla="*/ 91443 h 91657"/>
                              <a:gd name="csX36" fmla="*/ 15620 w 58519"/>
                              <a:gd name="csY36" fmla="*/ 91570 h 91657"/>
                              <a:gd name="csX37" fmla="*/ 16890 w 58519"/>
                              <a:gd name="csY37" fmla="*/ 90047 h 91657"/>
                              <a:gd name="csX38" fmla="*/ 17779 w 58519"/>
                              <a:gd name="csY38" fmla="*/ 86621 h 91657"/>
                              <a:gd name="csX39" fmla="*/ 19937 w 58519"/>
                              <a:gd name="csY39" fmla="*/ 81798 h 91657"/>
                              <a:gd name="csX40" fmla="*/ 25144 w 58519"/>
                              <a:gd name="csY40" fmla="*/ 72406 h 91657"/>
                              <a:gd name="csX41" fmla="*/ 27557 w 58519"/>
                              <a:gd name="csY41" fmla="*/ 68472 h 91657"/>
                              <a:gd name="csX42" fmla="*/ 29969 w 58519"/>
                              <a:gd name="csY42" fmla="*/ 64157 h 91657"/>
                              <a:gd name="csX43" fmla="*/ 31366 w 58519"/>
                              <a:gd name="csY43" fmla="*/ 62126 h 91657"/>
                              <a:gd name="csX44" fmla="*/ 30604 w 58519"/>
                              <a:gd name="csY44" fmla="*/ 60477 h 91657"/>
                              <a:gd name="csX45" fmla="*/ 32636 w 58519"/>
                              <a:gd name="csY45" fmla="*/ 59969 h 91657"/>
                              <a:gd name="csX46" fmla="*/ 36954 w 58519"/>
                              <a:gd name="csY46" fmla="*/ 65045 h 91657"/>
                              <a:gd name="csX47" fmla="*/ 37589 w 58519"/>
                              <a:gd name="csY47" fmla="*/ 67076 h 91657"/>
                              <a:gd name="csX48" fmla="*/ 37843 w 58519"/>
                              <a:gd name="csY48" fmla="*/ 67964 h 91657"/>
                              <a:gd name="csX49" fmla="*/ 37843 w 58519"/>
                              <a:gd name="csY49" fmla="*/ 70503 h 91657"/>
                              <a:gd name="csX50" fmla="*/ 37970 w 58519"/>
                              <a:gd name="csY50" fmla="*/ 72914 h 91657"/>
                              <a:gd name="csX51" fmla="*/ 37335 w 58519"/>
                              <a:gd name="csY51" fmla="*/ 84082 h 91657"/>
                              <a:gd name="csX52" fmla="*/ 27176 w 58519"/>
                              <a:gd name="csY52" fmla="*/ 89159 h 91657"/>
                              <a:gd name="csX53" fmla="*/ 24509 w 58519"/>
                              <a:gd name="csY53" fmla="*/ 91062 h 91657"/>
                              <a:gd name="csX54" fmla="*/ 38985 w 58519"/>
                              <a:gd name="csY54" fmla="*/ 91316 h 91657"/>
                              <a:gd name="csX55" fmla="*/ 40255 w 58519"/>
                              <a:gd name="csY55" fmla="*/ 89666 h 91657"/>
                              <a:gd name="csX56" fmla="*/ 41144 w 58519"/>
                              <a:gd name="csY56" fmla="*/ 86747 h 91657"/>
                              <a:gd name="csX57" fmla="*/ 40890 w 58519"/>
                              <a:gd name="csY57" fmla="*/ 82432 h 91657"/>
                              <a:gd name="csX58" fmla="*/ 40890 w 58519"/>
                              <a:gd name="csY58" fmla="*/ 80909 h 91657"/>
                              <a:gd name="csX59" fmla="*/ 41779 w 58519"/>
                              <a:gd name="csY59" fmla="*/ 73802 h 91657"/>
                              <a:gd name="csX60" fmla="*/ 42033 w 58519"/>
                              <a:gd name="csY60" fmla="*/ 70883 h 916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Lst>
                            <a:rect l="l" t="t" r="r" b="b"/>
                            <a:pathLst>
                              <a:path w="58519" h="91657">
                                <a:moveTo>
                                  <a:pt x="42160" y="71137"/>
                                </a:moveTo>
                                <a:cubicBezTo>
                                  <a:pt x="42160" y="69614"/>
                                  <a:pt x="42541" y="68218"/>
                                  <a:pt x="42668" y="66949"/>
                                </a:cubicBezTo>
                                <a:cubicBezTo>
                                  <a:pt x="42922" y="66441"/>
                                  <a:pt x="43049" y="65934"/>
                                  <a:pt x="42922" y="65299"/>
                                </a:cubicBezTo>
                                <a:cubicBezTo>
                                  <a:pt x="44827" y="62761"/>
                                  <a:pt x="48510" y="63522"/>
                                  <a:pt x="51430" y="63776"/>
                                </a:cubicBezTo>
                                <a:cubicBezTo>
                                  <a:pt x="52573" y="64411"/>
                                  <a:pt x="54097" y="64284"/>
                                  <a:pt x="55240" y="64665"/>
                                </a:cubicBezTo>
                                <a:cubicBezTo>
                                  <a:pt x="55748" y="64284"/>
                                  <a:pt x="56510" y="64157"/>
                                  <a:pt x="57145" y="64284"/>
                                </a:cubicBezTo>
                                <a:cubicBezTo>
                                  <a:pt x="59558" y="63015"/>
                                  <a:pt x="58034" y="60096"/>
                                  <a:pt x="58161" y="57811"/>
                                </a:cubicBezTo>
                                <a:lnTo>
                                  <a:pt x="57272" y="55527"/>
                                </a:lnTo>
                                <a:cubicBezTo>
                                  <a:pt x="57272" y="55527"/>
                                  <a:pt x="56764" y="54512"/>
                                  <a:pt x="56637" y="54004"/>
                                </a:cubicBezTo>
                                <a:cubicBezTo>
                                  <a:pt x="56129" y="53496"/>
                                  <a:pt x="55875" y="52481"/>
                                  <a:pt x="55367" y="51846"/>
                                </a:cubicBezTo>
                                <a:cubicBezTo>
                                  <a:pt x="54097" y="48420"/>
                                  <a:pt x="51557" y="46516"/>
                                  <a:pt x="49399" y="43851"/>
                                </a:cubicBezTo>
                                <a:cubicBezTo>
                                  <a:pt x="45462" y="38774"/>
                                  <a:pt x="39366" y="35855"/>
                                  <a:pt x="33144" y="33825"/>
                                </a:cubicBezTo>
                                <a:cubicBezTo>
                                  <a:pt x="27049" y="31667"/>
                                  <a:pt x="20953" y="34459"/>
                                  <a:pt x="15493" y="36363"/>
                                </a:cubicBezTo>
                                <a:cubicBezTo>
                                  <a:pt x="13842" y="35855"/>
                                  <a:pt x="12953" y="34586"/>
                                  <a:pt x="12445" y="33063"/>
                                </a:cubicBezTo>
                                <a:cubicBezTo>
                                  <a:pt x="12191" y="30144"/>
                                  <a:pt x="12699" y="27225"/>
                                  <a:pt x="13842" y="24814"/>
                                </a:cubicBezTo>
                                <a:cubicBezTo>
                                  <a:pt x="14096" y="22910"/>
                                  <a:pt x="15366" y="21387"/>
                                  <a:pt x="15874" y="19611"/>
                                </a:cubicBezTo>
                                <a:cubicBezTo>
                                  <a:pt x="17271" y="15296"/>
                                  <a:pt x="18667" y="10981"/>
                                  <a:pt x="19048" y="6285"/>
                                </a:cubicBezTo>
                                <a:cubicBezTo>
                                  <a:pt x="19175" y="3366"/>
                                  <a:pt x="17017" y="1462"/>
                                  <a:pt x="14858" y="193"/>
                                </a:cubicBezTo>
                                <a:cubicBezTo>
                                  <a:pt x="13461" y="-188"/>
                                  <a:pt x="11683" y="-61"/>
                                  <a:pt x="10667" y="1081"/>
                                </a:cubicBezTo>
                                <a:cubicBezTo>
                                  <a:pt x="9651" y="3239"/>
                                  <a:pt x="7493" y="4508"/>
                                  <a:pt x="5715" y="5523"/>
                                </a:cubicBezTo>
                                <a:cubicBezTo>
                                  <a:pt x="5588" y="6792"/>
                                  <a:pt x="7111" y="6031"/>
                                  <a:pt x="7746" y="6412"/>
                                </a:cubicBezTo>
                                <a:cubicBezTo>
                                  <a:pt x="9397" y="6665"/>
                                  <a:pt x="11302" y="6158"/>
                                  <a:pt x="12699" y="7300"/>
                                </a:cubicBezTo>
                                <a:cubicBezTo>
                                  <a:pt x="12826" y="10346"/>
                                  <a:pt x="11048" y="12884"/>
                                  <a:pt x="9397" y="15296"/>
                                </a:cubicBezTo>
                                <a:cubicBezTo>
                                  <a:pt x="6730" y="19230"/>
                                  <a:pt x="4064" y="23164"/>
                                  <a:pt x="2413" y="27352"/>
                                </a:cubicBezTo>
                                <a:lnTo>
                                  <a:pt x="2159" y="27098"/>
                                </a:lnTo>
                                <a:lnTo>
                                  <a:pt x="2540" y="46008"/>
                                </a:lnTo>
                                <a:cubicBezTo>
                                  <a:pt x="4953" y="50070"/>
                                  <a:pt x="8000" y="54765"/>
                                  <a:pt x="12572" y="56288"/>
                                </a:cubicBezTo>
                                <a:cubicBezTo>
                                  <a:pt x="14985" y="58319"/>
                                  <a:pt x="18160" y="60730"/>
                                  <a:pt x="21461" y="58954"/>
                                </a:cubicBezTo>
                                <a:cubicBezTo>
                                  <a:pt x="23239" y="58446"/>
                                  <a:pt x="23366" y="60857"/>
                                  <a:pt x="24255" y="61873"/>
                                </a:cubicBezTo>
                                <a:cubicBezTo>
                                  <a:pt x="25144" y="64792"/>
                                  <a:pt x="23112" y="66695"/>
                                  <a:pt x="22985" y="69360"/>
                                </a:cubicBezTo>
                                <a:lnTo>
                                  <a:pt x="20953" y="73549"/>
                                </a:lnTo>
                                <a:cubicBezTo>
                                  <a:pt x="18667" y="77990"/>
                                  <a:pt x="16635" y="82813"/>
                                  <a:pt x="13080" y="86621"/>
                                </a:cubicBezTo>
                                <a:cubicBezTo>
                                  <a:pt x="11937" y="86621"/>
                                  <a:pt x="11175" y="87890"/>
                                  <a:pt x="10032" y="87890"/>
                                </a:cubicBezTo>
                                <a:cubicBezTo>
                                  <a:pt x="9397" y="88778"/>
                                  <a:pt x="8127" y="88144"/>
                                  <a:pt x="7366" y="88397"/>
                                </a:cubicBezTo>
                                <a:cubicBezTo>
                                  <a:pt x="4953" y="89413"/>
                                  <a:pt x="1651" y="88778"/>
                                  <a:pt x="0" y="91062"/>
                                </a:cubicBezTo>
                                <a:cubicBezTo>
                                  <a:pt x="127" y="91316"/>
                                  <a:pt x="381" y="91316"/>
                                  <a:pt x="635" y="91443"/>
                                </a:cubicBezTo>
                                <a:cubicBezTo>
                                  <a:pt x="5334" y="91443"/>
                                  <a:pt x="10540" y="91824"/>
                                  <a:pt x="15620" y="91570"/>
                                </a:cubicBezTo>
                                <a:cubicBezTo>
                                  <a:pt x="16254" y="91316"/>
                                  <a:pt x="16763" y="90809"/>
                                  <a:pt x="16890" y="90047"/>
                                </a:cubicBezTo>
                                <a:cubicBezTo>
                                  <a:pt x="16254" y="88778"/>
                                  <a:pt x="17143" y="87636"/>
                                  <a:pt x="17779" y="86621"/>
                                </a:cubicBezTo>
                                <a:cubicBezTo>
                                  <a:pt x="18160" y="84717"/>
                                  <a:pt x="19429" y="83575"/>
                                  <a:pt x="19937" y="81798"/>
                                </a:cubicBezTo>
                                <a:cubicBezTo>
                                  <a:pt x="21588" y="78625"/>
                                  <a:pt x="23366" y="75579"/>
                                  <a:pt x="25144" y="72406"/>
                                </a:cubicBezTo>
                                <a:lnTo>
                                  <a:pt x="27557" y="68472"/>
                                </a:lnTo>
                                <a:cubicBezTo>
                                  <a:pt x="28065" y="67203"/>
                                  <a:pt x="28953" y="65553"/>
                                  <a:pt x="29969" y="64157"/>
                                </a:cubicBezTo>
                                <a:cubicBezTo>
                                  <a:pt x="30604" y="63522"/>
                                  <a:pt x="30858" y="62888"/>
                                  <a:pt x="31366" y="62126"/>
                                </a:cubicBezTo>
                                <a:cubicBezTo>
                                  <a:pt x="31366" y="61365"/>
                                  <a:pt x="31112" y="60984"/>
                                  <a:pt x="30604" y="60477"/>
                                </a:cubicBezTo>
                                <a:cubicBezTo>
                                  <a:pt x="31112" y="59969"/>
                                  <a:pt x="32001" y="60096"/>
                                  <a:pt x="32636" y="59969"/>
                                </a:cubicBezTo>
                                <a:cubicBezTo>
                                  <a:pt x="34541" y="61111"/>
                                  <a:pt x="36573" y="63015"/>
                                  <a:pt x="36954" y="65045"/>
                                </a:cubicBezTo>
                                <a:lnTo>
                                  <a:pt x="37589" y="67076"/>
                                </a:lnTo>
                                <a:lnTo>
                                  <a:pt x="37843" y="67964"/>
                                </a:lnTo>
                                <a:lnTo>
                                  <a:pt x="37843" y="70503"/>
                                </a:lnTo>
                                <a:cubicBezTo>
                                  <a:pt x="37843" y="70503"/>
                                  <a:pt x="37970" y="72914"/>
                                  <a:pt x="37970" y="72914"/>
                                </a:cubicBezTo>
                                <a:cubicBezTo>
                                  <a:pt x="38351" y="76594"/>
                                  <a:pt x="37716" y="80402"/>
                                  <a:pt x="37335" y="84082"/>
                                </a:cubicBezTo>
                                <a:cubicBezTo>
                                  <a:pt x="36065" y="88524"/>
                                  <a:pt x="30858" y="88144"/>
                                  <a:pt x="27176" y="89159"/>
                                </a:cubicBezTo>
                                <a:cubicBezTo>
                                  <a:pt x="26287" y="89793"/>
                                  <a:pt x="24509" y="89413"/>
                                  <a:pt x="24509" y="91062"/>
                                </a:cubicBezTo>
                                <a:cubicBezTo>
                                  <a:pt x="28953" y="91951"/>
                                  <a:pt x="34160" y="91443"/>
                                  <a:pt x="38985" y="91316"/>
                                </a:cubicBezTo>
                                <a:cubicBezTo>
                                  <a:pt x="39747" y="91062"/>
                                  <a:pt x="39874" y="90301"/>
                                  <a:pt x="40255" y="89666"/>
                                </a:cubicBezTo>
                                <a:cubicBezTo>
                                  <a:pt x="40383" y="88651"/>
                                  <a:pt x="41398" y="87763"/>
                                  <a:pt x="41144" y="86747"/>
                                </a:cubicBezTo>
                                <a:cubicBezTo>
                                  <a:pt x="40255" y="85605"/>
                                  <a:pt x="41144" y="83955"/>
                                  <a:pt x="40890" y="82432"/>
                                </a:cubicBezTo>
                                <a:cubicBezTo>
                                  <a:pt x="41017" y="82052"/>
                                  <a:pt x="41017" y="81544"/>
                                  <a:pt x="40890" y="80909"/>
                                </a:cubicBezTo>
                                <a:cubicBezTo>
                                  <a:pt x="41525" y="78625"/>
                                  <a:pt x="41398" y="75960"/>
                                  <a:pt x="41779" y="73802"/>
                                </a:cubicBezTo>
                                <a:lnTo>
                                  <a:pt x="42033" y="70883"/>
                                </a:lnTo>
                                <a:close/>
                              </a:path>
                            </a:pathLst>
                          </a:custGeom>
                          <a:solidFill>
                            <a:srgbClr val="000000"/>
                          </a:solidFill>
                          <a:ln w="12688" cap="flat">
                            <a:noFill/>
                            <a:prstDash val="solid"/>
                            <a:miter/>
                          </a:ln>
                        </wps:spPr>
                        <wps:bodyPr/>
                      </wps:wsp>
                      <wps:wsp>
                        <wps:cNvPr id="1264474255" name="Freeform: Shape 1264474255"/>
                        <wps:cNvSpPr/>
                        <wps:spPr>
                          <a:xfrm>
                            <a:off x="335376" y="89692"/>
                            <a:ext cx="10159" cy="8811"/>
                          </a:xfrm>
                          <a:custGeom>
                            <a:avLst/>
                            <a:gdLst>
                              <a:gd name="csX0" fmla="*/ 10159 w 10159"/>
                              <a:gd name="csY0" fmla="*/ 161 h 8811"/>
                              <a:gd name="csX1" fmla="*/ 762 w 10159"/>
                              <a:gd name="csY1" fmla="*/ 8791 h 8811"/>
                              <a:gd name="csX2" fmla="*/ 0 w 10159"/>
                              <a:gd name="csY2" fmla="*/ 8537 h 8811"/>
                              <a:gd name="csX3" fmla="*/ 8127 w 10159"/>
                              <a:gd name="csY3" fmla="*/ 415 h 8811"/>
                              <a:gd name="csX4" fmla="*/ 10159 w 10159"/>
                              <a:gd name="csY4" fmla="*/ 161 h 8811"/>
                            </a:gdLst>
                            <a:ahLst/>
                            <a:cxnLst>
                              <a:cxn ang="0">
                                <a:pos x="csX0" y="csY0"/>
                              </a:cxn>
                              <a:cxn ang="0">
                                <a:pos x="csX1" y="csY1"/>
                              </a:cxn>
                              <a:cxn ang="0">
                                <a:pos x="csX2" y="csY2"/>
                              </a:cxn>
                              <a:cxn ang="0">
                                <a:pos x="csX3" y="csY3"/>
                              </a:cxn>
                              <a:cxn ang="0">
                                <a:pos x="csX4" y="csY4"/>
                              </a:cxn>
                            </a:cxnLst>
                            <a:rect l="l" t="t" r="r" b="b"/>
                            <a:pathLst>
                              <a:path w="10159" h="8811">
                                <a:moveTo>
                                  <a:pt x="10159" y="161"/>
                                </a:moveTo>
                                <a:cubicBezTo>
                                  <a:pt x="7746" y="3588"/>
                                  <a:pt x="5080" y="7649"/>
                                  <a:pt x="762" y="8791"/>
                                </a:cubicBezTo>
                                <a:cubicBezTo>
                                  <a:pt x="508" y="8791"/>
                                  <a:pt x="127" y="8918"/>
                                  <a:pt x="0" y="8537"/>
                                </a:cubicBezTo>
                                <a:cubicBezTo>
                                  <a:pt x="2667" y="5745"/>
                                  <a:pt x="4064" y="1430"/>
                                  <a:pt x="8127" y="415"/>
                                </a:cubicBezTo>
                                <a:cubicBezTo>
                                  <a:pt x="8762" y="161"/>
                                  <a:pt x="9651" y="-220"/>
                                  <a:pt x="10159" y="161"/>
                                </a:cubicBezTo>
                              </a:path>
                            </a:pathLst>
                          </a:custGeom>
                          <a:solidFill>
                            <a:srgbClr val="000000"/>
                          </a:solidFill>
                          <a:ln w="12688" cap="flat">
                            <a:noFill/>
                            <a:prstDash val="solid"/>
                            <a:miter/>
                          </a:ln>
                        </wps:spPr>
                        <wps:bodyPr/>
                      </wps:wsp>
                      <wps:wsp>
                        <wps:cNvPr id="2051685899" name="Freeform: Shape 2051685899"/>
                        <wps:cNvSpPr/>
                        <wps:spPr>
                          <a:xfrm>
                            <a:off x="133109" y="92519"/>
                            <a:ext cx="2514" cy="2381"/>
                          </a:xfrm>
                          <a:custGeom>
                            <a:avLst/>
                            <a:gdLst>
                              <a:gd name="csX0" fmla="*/ 2515 w 2514"/>
                              <a:gd name="csY0" fmla="*/ 1142 h 2381"/>
                              <a:gd name="csX1" fmla="*/ 1753 w 2514"/>
                              <a:gd name="csY1" fmla="*/ 2284 h 2381"/>
                              <a:gd name="csX2" fmla="*/ 102 w 2514"/>
                              <a:gd name="csY2" fmla="*/ 1650 h 2381"/>
                              <a:gd name="csX3" fmla="*/ 1118 w 2514"/>
                              <a:gd name="csY3" fmla="*/ 0 h 2381"/>
                              <a:gd name="csX4" fmla="*/ 2515 w 2514"/>
                              <a:gd name="csY4" fmla="*/ 1269 h 2381"/>
                            </a:gdLst>
                            <a:ahLst/>
                            <a:cxnLst>
                              <a:cxn ang="0">
                                <a:pos x="csX0" y="csY0"/>
                              </a:cxn>
                              <a:cxn ang="0">
                                <a:pos x="csX1" y="csY1"/>
                              </a:cxn>
                              <a:cxn ang="0">
                                <a:pos x="csX2" y="csY2"/>
                              </a:cxn>
                              <a:cxn ang="0">
                                <a:pos x="csX3" y="csY3"/>
                              </a:cxn>
                              <a:cxn ang="0">
                                <a:pos x="csX4" y="csY4"/>
                              </a:cxn>
                            </a:cxnLst>
                            <a:rect l="l" t="t" r="r" b="b"/>
                            <a:pathLst>
                              <a:path w="2514" h="2381">
                                <a:moveTo>
                                  <a:pt x="2515" y="1142"/>
                                </a:moveTo>
                                <a:cubicBezTo>
                                  <a:pt x="2515" y="1142"/>
                                  <a:pt x="2515" y="2158"/>
                                  <a:pt x="1753" y="2284"/>
                                </a:cubicBezTo>
                                <a:cubicBezTo>
                                  <a:pt x="1118" y="2538"/>
                                  <a:pt x="483" y="2284"/>
                                  <a:pt x="102" y="1650"/>
                                </a:cubicBezTo>
                                <a:cubicBezTo>
                                  <a:pt x="-279" y="888"/>
                                  <a:pt x="483" y="127"/>
                                  <a:pt x="1118" y="0"/>
                                </a:cubicBezTo>
                                <a:cubicBezTo>
                                  <a:pt x="1753" y="254"/>
                                  <a:pt x="2388" y="508"/>
                                  <a:pt x="2515" y="1269"/>
                                </a:cubicBezTo>
                              </a:path>
                            </a:pathLst>
                          </a:custGeom>
                          <a:solidFill>
                            <a:srgbClr val="000000"/>
                          </a:solidFill>
                          <a:ln w="12688" cap="flat">
                            <a:noFill/>
                            <a:prstDash val="solid"/>
                            <a:miter/>
                          </a:ln>
                        </wps:spPr>
                        <wps:bodyPr/>
                      </wps:wsp>
                      <wps:wsp>
                        <wps:cNvPr id="931634899" name="Freeform: Shape 931634899"/>
                        <wps:cNvSpPr/>
                        <wps:spPr>
                          <a:xfrm>
                            <a:off x="147941" y="92519"/>
                            <a:ext cx="9828" cy="3494"/>
                          </a:xfrm>
                          <a:custGeom>
                            <a:avLst/>
                            <a:gdLst>
                              <a:gd name="csX0" fmla="*/ 9778 w 9828"/>
                              <a:gd name="csY0" fmla="*/ 2158 h 3494"/>
                              <a:gd name="csX1" fmla="*/ 8889 w 9828"/>
                              <a:gd name="csY1" fmla="*/ 3046 h 3494"/>
                              <a:gd name="csX2" fmla="*/ 0 w 9828"/>
                              <a:gd name="csY2" fmla="*/ 761 h 3494"/>
                              <a:gd name="csX3" fmla="*/ 254 w 9828"/>
                              <a:gd name="csY3" fmla="*/ 0 h 3494"/>
                              <a:gd name="csX4" fmla="*/ 9778 w 9828"/>
                              <a:gd name="csY4" fmla="*/ 2031 h 3494"/>
                            </a:gdLst>
                            <a:ahLst/>
                            <a:cxnLst>
                              <a:cxn ang="0">
                                <a:pos x="csX0" y="csY0"/>
                              </a:cxn>
                              <a:cxn ang="0">
                                <a:pos x="csX1" y="csY1"/>
                              </a:cxn>
                              <a:cxn ang="0">
                                <a:pos x="csX2" y="csY2"/>
                              </a:cxn>
                              <a:cxn ang="0">
                                <a:pos x="csX3" y="csY3"/>
                              </a:cxn>
                              <a:cxn ang="0">
                                <a:pos x="csX4" y="csY4"/>
                              </a:cxn>
                            </a:cxnLst>
                            <a:rect l="l" t="t" r="r" b="b"/>
                            <a:pathLst>
                              <a:path w="9828" h="3494">
                                <a:moveTo>
                                  <a:pt x="9778" y="2158"/>
                                </a:moveTo>
                                <a:cubicBezTo>
                                  <a:pt x="10032" y="2919"/>
                                  <a:pt x="9270" y="2919"/>
                                  <a:pt x="8889" y="3046"/>
                                </a:cubicBezTo>
                                <a:cubicBezTo>
                                  <a:pt x="5714" y="4188"/>
                                  <a:pt x="2413" y="3046"/>
                                  <a:pt x="0" y="761"/>
                                </a:cubicBezTo>
                                <a:cubicBezTo>
                                  <a:pt x="0" y="508"/>
                                  <a:pt x="0" y="127"/>
                                  <a:pt x="254" y="0"/>
                                </a:cubicBezTo>
                                <a:cubicBezTo>
                                  <a:pt x="3429" y="761"/>
                                  <a:pt x="7111" y="127"/>
                                  <a:pt x="9778" y="2031"/>
                                </a:cubicBezTo>
                              </a:path>
                            </a:pathLst>
                          </a:custGeom>
                          <a:solidFill>
                            <a:srgbClr val="000000"/>
                          </a:solidFill>
                          <a:ln w="12688" cap="flat">
                            <a:noFill/>
                            <a:prstDash val="solid"/>
                            <a:miter/>
                          </a:ln>
                        </wps:spPr>
                        <wps:bodyPr/>
                      </wps:wsp>
                      <wps:wsp>
                        <wps:cNvPr id="1999007514" name="Freeform: Shape 1999007514"/>
                        <wps:cNvSpPr/>
                        <wps:spPr>
                          <a:xfrm>
                            <a:off x="137020" y="93026"/>
                            <a:ext cx="2956" cy="2581"/>
                          </a:xfrm>
                          <a:custGeom>
                            <a:avLst/>
                            <a:gdLst>
                              <a:gd name="csX0" fmla="*/ 2794 w 2956"/>
                              <a:gd name="csY0" fmla="*/ 635 h 2581"/>
                              <a:gd name="csX1" fmla="*/ 2921 w 2956"/>
                              <a:gd name="csY1" fmla="*/ 1777 h 2581"/>
                              <a:gd name="csX2" fmla="*/ 1016 w 2956"/>
                              <a:gd name="csY2" fmla="*/ 2538 h 2581"/>
                              <a:gd name="csX3" fmla="*/ 0 w 2956"/>
                              <a:gd name="csY3" fmla="*/ 1523 h 2581"/>
                              <a:gd name="csX4" fmla="*/ 1270 w 2956"/>
                              <a:gd name="csY4" fmla="*/ 0 h 2581"/>
                              <a:gd name="csX5" fmla="*/ 2794 w 2956"/>
                              <a:gd name="csY5" fmla="*/ 635 h 2581"/>
                            </a:gdLst>
                            <a:ahLst/>
                            <a:cxnLst>
                              <a:cxn ang="0">
                                <a:pos x="csX0" y="csY0"/>
                              </a:cxn>
                              <a:cxn ang="0">
                                <a:pos x="csX1" y="csY1"/>
                              </a:cxn>
                              <a:cxn ang="0">
                                <a:pos x="csX2" y="csY2"/>
                              </a:cxn>
                              <a:cxn ang="0">
                                <a:pos x="csX3" y="csY3"/>
                              </a:cxn>
                              <a:cxn ang="0">
                                <a:pos x="csX4" y="csY4"/>
                              </a:cxn>
                              <a:cxn ang="0">
                                <a:pos x="csX5" y="csY5"/>
                              </a:cxn>
                            </a:cxnLst>
                            <a:rect l="l" t="t" r="r" b="b"/>
                            <a:pathLst>
                              <a:path w="2956" h="2581">
                                <a:moveTo>
                                  <a:pt x="2794" y="635"/>
                                </a:moveTo>
                                <a:cubicBezTo>
                                  <a:pt x="2794" y="635"/>
                                  <a:pt x="3048" y="1523"/>
                                  <a:pt x="2921" y="1777"/>
                                </a:cubicBezTo>
                                <a:cubicBezTo>
                                  <a:pt x="2413" y="2538"/>
                                  <a:pt x="1778" y="2665"/>
                                  <a:pt x="1016" y="2538"/>
                                </a:cubicBezTo>
                                <a:cubicBezTo>
                                  <a:pt x="508" y="2284"/>
                                  <a:pt x="381" y="2031"/>
                                  <a:pt x="0" y="1523"/>
                                </a:cubicBezTo>
                                <a:cubicBezTo>
                                  <a:pt x="0" y="761"/>
                                  <a:pt x="635" y="254"/>
                                  <a:pt x="1270" y="0"/>
                                </a:cubicBezTo>
                                <a:cubicBezTo>
                                  <a:pt x="1905" y="0"/>
                                  <a:pt x="2413" y="254"/>
                                  <a:pt x="2794" y="635"/>
                                </a:cubicBezTo>
                              </a:path>
                            </a:pathLst>
                          </a:custGeom>
                          <a:solidFill>
                            <a:srgbClr val="000000"/>
                          </a:solidFill>
                          <a:ln w="12688" cap="flat">
                            <a:noFill/>
                            <a:prstDash val="solid"/>
                            <a:miter/>
                          </a:ln>
                        </wps:spPr>
                        <wps:bodyPr/>
                      </wps:wsp>
                      <wps:wsp>
                        <wps:cNvPr id="1694675560" name="Freeform: Shape 1694675560"/>
                        <wps:cNvSpPr/>
                        <wps:spPr>
                          <a:xfrm>
                            <a:off x="209304" y="93363"/>
                            <a:ext cx="2655" cy="2234"/>
                          </a:xfrm>
                          <a:custGeom>
                            <a:avLst/>
                            <a:gdLst>
                              <a:gd name="csX0" fmla="*/ 2639 w 2655"/>
                              <a:gd name="csY0" fmla="*/ 679 h 2234"/>
                              <a:gd name="csX1" fmla="*/ 1751 w 2655"/>
                              <a:gd name="csY1" fmla="*/ 2202 h 2234"/>
                              <a:gd name="csX2" fmla="*/ 100 w 2655"/>
                              <a:gd name="csY2" fmla="*/ 1567 h 2234"/>
                              <a:gd name="csX3" fmla="*/ 608 w 2655"/>
                              <a:gd name="csY3" fmla="*/ 44 h 2234"/>
                              <a:gd name="csX4" fmla="*/ 2639 w 2655"/>
                              <a:gd name="csY4" fmla="*/ 679 h 2234"/>
                            </a:gdLst>
                            <a:ahLst/>
                            <a:cxnLst>
                              <a:cxn ang="0">
                                <a:pos x="csX0" y="csY0"/>
                              </a:cxn>
                              <a:cxn ang="0">
                                <a:pos x="csX1" y="csY1"/>
                              </a:cxn>
                              <a:cxn ang="0">
                                <a:pos x="csX2" y="csY2"/>
                              </a:cxn>
                              <a:cxn ang="0">
                                <a:pos x="csX3" y="csY3"/>
                              </a:cxn>
                              <a:cxn ang="0">
                                <a:pos x="csX4" y="csY4"/>
                              </a:cxn>
                            </a:cxnLst>
                            <a:rect l="l" t="t" r="r" b="b"/>
                            <a:pathLst>
                              <a:path w="2655" h="2234">
                                <a:moveTo>
                                  <a:pt x="2639" y="679"/>
                                </a:moveTo>
                                <a:cubicBezTo>
                                  <a:pt x="2766" y="1440"/>
                                  <a:pt x="2132" y="1821"/>
                                  <a:pt x="1751" y="2202"/>
                                </a:cubicBezTo>
                                <a:cubicBezTo>
                                  <a:pt x="989" y="2329"/>
                                  <a:pt x="481" y="2075"/>
                                  <a:pt x="100" y="1567"/>
                                </a:cubicBezTo>
                                <a:cubicBezTo>
                                  <a:pt x="-154" y="1060"/>
                                  <a:pt x="100" y="298"/>
                                  <a:pt x="608" y="44"/>
                                </a:cubicBezTo>
                                <a:cubicBezTo>
                                  <a:pt x="1243" y="-83"/>
                                  <a:pt x="2385" y="44"/>
                                  <a:pt x="2639" y="679"/>
                                </a:cubicBezTo>
                              </a:path>
                            </a:pathLst>
                          </a:custGeom>
                          <a:solidFill>
                            <a:srgbClr val="000000"/>
                          </a:solidFill>
                          <a:ln w="12688" cap="flat">
                            <a:noFill/>
                            <a:prstDash val="solid"/>
                            <a:miter/>
                          </a:ln>
                        </wps:spPr>
                        <wps:bodyPr/>
                      </wps:wsp>
                      <wps:wsp>
                        <wps:cNvPr id="2125808048" name="Freeform: Shape 2125808048"/>
                        <wps:cNvSpPr/>
                        <wps:spPr>
                          <a:xfrm>
                            <a:off x="345641" y="93630"/>
                            <a:ext cx="2941" cy="2547"/>
                          </a:xfrm>
                          <a:custGeom>
                            <a:avLst/>
                            <a:gdLst>
                              <a:gd name="csX0" fmla="*/ 2814 w 2941"/>
                              <a:gd name="csY0" fmla="*/ 793 h 2547"/>
                              <a:gd name="csX1" fmla="*/ 1798 w 2941"/>
                              <a:gd name="csY1" fmla="*/ 2443 h 2547"/>
                              <a:gd name="csX2" fmla="*/ 402 w 2941"/>
                              <a:gd name="csY2" fmla="*/ 2189 h 2547"/>
                              <a:gd name="csX3" fmla="*/ 20 w 2941"/>
                              <a:gd name="csY3" fmla="*/ 920 h 2547"/>
                              <a:gd name="csX4" fmla="*/ 1798 w 2941"/>
                              <a:gd name="csY4" fmla="*/ 31 h 2547"/>
                              <a:gd name="csX5" fmla="*/ 2941 w 2941"/>
                              <a:gd name="csY5" fmla="*/ 793 h 2547"/>
                            </a:gdLst>
                            <a:ahLst/>
                            <a:cxnLst>
                              <a:cxn ang="0">
                                <a:pos x="csX0" y="csY0"/>
                              </a:cxn>
                              <a:cxn ang="0">
                                <a:pos x="csX1" y="csY1"/>
                              </a:cxn>
                              <a:cxn ang="0">
                                <a:pos x="csX2" y="csY2"/>
                              </a:cxn>
                              <a:cxn ang="0">
                                <a:pos x="csX3" y="csY3"/>
                              </a:cxn>
                              <a:cxn ang="0">
                                <a:pos x="csX4" y="csY4"/>
                              </a:cxn>
                              <a:cxn ang="0">
                                <a:pos x="csX5" y="csY5"/>
                              </a:cxn>
                            </a:cxnLst>
                            <a:rect l="l" t="t" r="r" b="b"/>
                            <a:pathLst>
                              <a:path w="2941" h="2547">
                                <a:moveTo>
                                  <a:pt x="2814" y="793"/>
                                </a:moveTo>
                                <a:cubicBezTo>
                                  <a:pt x="3068" y="1554"/>
                                  <a:pt x="2306" y="1935"/>
                                  <a:pt x="1798" y="2443"/>
                                </a:cubicBezTo>
                                <a:cubicBezTo>
                                  <a:pt x="1290" y="2696"/>
                                  <a:pt x="783" y="2443"/>
                                  <a:pt x="402" y="2189"/>
                                </a:cubicBezTo>
                                <a:cubicBezTo>
                                  <a:pt x="402" y="1808"/>
                                  <a:pt x="-106" y="1427"/>
                                  <a:pt x="20" y="920"/>
                                </a:cubicBezTo>
                                <a:cubicBezTo>
                                  <a:pt x="275" y="158"/>
                                  <a:pt x="1036" y="-96"/>
                                  <a:pt x="1798" y="31"/>
                                </a:cubicBezTo>
                                <a:cubicBezTo>
                                  <a:pt x="2179" y="285"/>
                                  <a:pt x="2560" y="412"/>
                                  <a:pt x="2941" y="793"/>
                                </a:cubicBezTo>
                              </a:path>
                            </a:pathLst>
                          </a:custGeom>
                          <a:solidFill>
                            <a:srgbClr val="000000"/>
                          </a:solidFill>
                          <a:ln w="12688" cap="flat">
                            <a:noFill/>
                            <a:prstDash val="solid"/>
                            <a:miter/>
                          </a:ln>
                        </wps:spPr>
                        <wps:bodyPr/>
                      </wps:wsp>
                      <wps:wsp>
                        <wps:cNvPr id="428275317" name="Freeform: Shape 428275317"/>
                        <wps:cNvSpPr/>
                        <wps:spPr>
                          <a:xfrm>
                            <a:off x="350742" y="93609"/>
                            <a:ext cx="3010" cy="2816"/>
                          </a:xfrm>
                          <a:custGeom>
                            <a:avLst/>
                            <a:gdLst>
                              <a:gd name="csX0" fmla="*/ 2794 w 3010"/>
                              <a:gd name="csY0" fmla="*/ 433 h 2816"/>
                              <a:gd name="csX1" fmla="*/ 2540 w 3010"/>
                              <a:gd name="csY1" fmla="*/ 2209 h 2816"/>
                              <a:gd name="csX2" fmla="*/ 1143 w 3010"/>
                              <a:gd name="csY2" fmla="*/ 2717 h 2816"/>
                              <a:gd name="csX3" fmla="*/ 0 w 3010"/>
                              <a:gd name="csY3" fmla="*/ 1321 h 2816"/>
                              <a:gd name="csX4" fmla="*/ 1143 w 3010"/>
                              <a:gd name="csY4" fmla="*/ 52 h 2816"/>
                              <a:gd name="csX5" fmla="*/ 2794 w 3010"/>
                              <a:gd name="csY5" fmla="*/ 559 h 2816"/>
                            </a:gdLst>
                            <a:ahLst/>
                            <a:cxnLst>
                              <a:cxn ang="0">
                                <a:pos x="csX0" y="csY0"/>
                              </a:cxn>
                              <a:cxn ang="0">
                                <a:pos x="csX1" y="csY1"/>
                              </a:cxn>
                              <a:cxn ang="0">
                                <a:pos x="csX2" y="csY2"/>
                              </a:cxn>
                              <a:cxn ang="0">
                                <a:pos x="csX3" y="csY3"/>
                              </a:cxn>
                              <a:cxn ang="0">
                                <a:pos x="csX4" y="csY4"/>
                              </a:cxn>
                              <a:cxn ang="0">
                                <a:pos x="csX5" y="csY5"/>
                              </a:cxn>
                            </a:cxnLst>
                            <a:rect l="l" t="t" r="r" b="b"/>
                            <a:pathLst>
                              <a:path w="3010" h="2816">
                                <a:moveTo>
                                  <a:pt x="2794" y="433"/>
                                </a:moveTo>
                                <a:cubicBezTo>
                                  <a:pt x="3301" y="1194"/>
                                  <a:pt x="2794" y="1702"/>
                                  <a:pt x="2540" y="2209"/>
                                </a:cubicBezTo>
                                <a:cubicBezTo>
                                  <a:pt x="2159" y="2717"/>
                                  <a:pt x="1651" y="2971"/>
                                  <a:pt x="1143" y="2717"/>
                                </a:cubicBezTo>
                                <a:cubicBezTo>
                                  <a:pt x="635" y="2209"/>
                                  <a:pt x="127" y="2082"/>
                                  <a:pt x="0" y="1321"/>
                                </a:cubicBezTo>
                                <a:cubicBezTo>
                                  <a:pt x="0" y="686"/>
                                  <a:pt x="635" y="179"/>
                                  <a:pt x="1143" y="52"/>
                                </a:cubicBezTo>
                                <a:cubicBezTo>
                                  <a:pt x="1905" y="-202"/>
                                  <a:pt x="2159" y="559"/>
                                  <a:pt x="2794" y="559"/>
                                </a:cubicBezTo>
                              </a:path>
                            </a:pathLst>
                          </a:custGeom>
                          <a:solidFill>
                            <a:srgbClr val="000000"/>
                          </a:solidFill>
                          <a:ln w="12688" cap="flat">
                            <a:noFill/>
                            <a:prstDash val="solid"/>
                            <a:miter/>
                          </a:ln>
                        </wps:spPr>
                        <wps:bodyPr/>
                      </wps:wsp>
                      <wps:wsp>
                        <wps:cNvPr id="43556853" name="Freeform: Shape 43556853"/>
                        <wps:cNvSpPr/>
                        <wps:spPr>
                          <a:xfrm>
                            <a:off x="129528" y="95057"/>
                            <a:ext cx="2920" cy="2877"/>
                          </a:xfrm>
                          <a:custGeom>
                            <a:avLst/>
                            <a:gdLst>
                              <a:gd name="csX0" fmla="*/ 2921 w 2920"/>
                              <a:gd name="csY0" fmla="*/ 1269 h 2877"/>
                              <a:gd name="csX1" fmla="*/ 2413 w 2920"/>
                              <a:gd name="csY1" fmla="*/ 2538 h 2877"/>
                              <a:gd name="csX2" fmla="*/ 1143 w 2920"/>
                              <a:gd name="csY2" fmla="*/ 2792 h 2877"/>
                              <a:gd name="csX3" fmla="*/ 0 w 2920"/>
                              <a:gd name="csY3" fmla="*/ 1523 h 2877"/>
                              <a:gd name="csX4" fmla="*/ 1397 w 2920"/>
                              <a:gd name="csY4" fmla="*/ 0 h 2877"/>
                              <a:gd name="csX5" fmla="*/ 2921 w 2920"/>
                              <a:gd name="csY5" fmla="*/ 1142 h 2877"/>
                            </a:gdLst>
                            <a:ahLst/>
                            <a:cxnLst>
                              <a:cxn ang="0">
                                <a:pos x="csX0" y="csY0"/>
                              </a:cxn>
                              <a:cxn ang="0">
                                <a:pos x="csX1" y="csY1"/>
                              </a:cxn>
                              <a:cxn ang="0">
                                <a:pos x="csX2" y="csY2"/>
                              </a:cxn>
                              <a:cxn ang="0">
                                <a:pos x="csX3" y="csY3"/>
                              </a:cxn>
                              <a:cxn ang="0">
                                <a:pos x="csX4" y="csY4"/>
                              </a:cxn>
                              <a:cxn ang="0">
                                <a:pos x="csX5" y="csY5"/>
                              </a:cxn>
                            </a:cxnLst>
                            <a:rect l="l" t="t" r="r" b="b"/>
                            <a:pathLst>
                              <a:path w="2920" h="2877">
                                <a:moveTo>
                                  <a:pt x="2921" y="1269"/>
                                </a:moveTo>
                                <a:cubicBezTo>
                                  <a:pt x="2921" y="1269"/>
                                  <a:pt x="2540" y="2158"/>
                                  <a:pt x="2413" y="2538"/>
                                </a:cubicBezTo>
                                <a:cubicBezTo>
                                  <a:pt x="2032" y="2665"/>
                                  <a:pt x="1651" y="3046"/>
                                  <a:pt x="1143" y="2792"/>
                                </a:cubicBezTo>
                                <a:cubicBezTo>
                                  <a:pt x="635" y="2538"/>
                                  <a:pt x="254" y="2158"/>
                                  <a:pt x="0" y="1523"/>
                                </a:cubicBezTo>
                                <a:cubicBezTo>
                                  <a:pt x="127" y="888"/>
                                  <a:pt x="635" y="254"/>
                                  <a:pt x="1397" y="0"/>
                                </a:cubicBezTo>
                                <a:cubicBezTo>
                                  <a:pt x="2032" y="127"/>
                                  <a:pt x="2667" y="508"/>
                                  <a:pt x="2921" y="1142"/>
                                </a:cubicBezTo>
                              </a:path>
                            </a:pathLst>
                          </a:custGeom>
                          <a:solidFill>
                            <a:srgbClr val="000000"/>
                          </a:solidFill>
                          <a:ln w="12688" cap="flat">
                            <a:noFill/>
                            <a:prstDash val="solid"/>
                            <a:miter/>
                          </a:ln>
                        </wps:spPr>
                        <wps:bodyPr/>
                      </wps:wsp>
                      <wps:wsp>
                        <wps:cNvPr id="187652095" name="Freeform: Shape 187652095"/>
                        <wps:cNvSpPr/>
                        <wps:spPr>
                          <a:xfrm>
                            <a:off x="291624" y="95669"/>
                            <a:ext cx="2734" cy="2565"/>
                          </a:xfrm>
                          <a:custGeom>
                            <a:avLst/>
                            <a:gdLst>
                              <a:gd name="csX0" fmla="*/ 2735 w 2734"/>
                              <a:gd name="csY0" fmla="*/ 657 h 2565"/>
                              <a:gd name="csX1" fmla="*/ 2735 w 2734"/>
                              <a:gd name="csY1" fmla="*/ 1673 h 2565"/>
                              <a:gd name="csX2" fmla="*/ 830 w 2734"/>
                              <a:gd name="csY2" fmla="*/ 2434 h 2565"/>
                              <a:gd name="csX3" fmla="*/ 67 w 2734"/>
                              <a:gd name="csY3" fmla="*/ 784 h 2565"/>
                              <a:gd name="csX4" fmla="*/ 2607 w 2734"/>
                              <a:gd name="csY4" fmla="*/ 657 h 2565"/>
                            </a:gdLst>
                            <a:ahLst/>
                            <a:cxnLst>
                              <a:cxn ang="0">
                                <a:pos x="csX0" y="csY0"/>
                              </a:cxn>
                              <a:cxn ang="0">
                                <a:pos x="csX1" y="csY1"/>
                              </a:cxn>
                              <a:cxn ang="0">
                                <a:pos x="csX2" y="csY2"/>
                              </a:cxn>
                              <a:cxn ang="0">
                                <a:pos x="csX3" y="csY3"/>
                              </a:cxn>
                              <a:cxn ang="0">
                                <a:pos x="csX4" y="csY4"/>
                              </a:cxn>
                            </a:cxnLst>
                            <a:rect l="l" t="t" r="r" b="b"/>
                            <a:pathLst>
                              <a:path w="2734" h="2565">
                                <a:moveTo>
                                  <a:pt x="2735" y="657"/>
                                </a:moveTo>
                                <a:cubicBezTo>
                                  <a:pt x="2735" y="657"/>
                                  <a:pt x="2735" y="1419"/>
                                  <a:pt x="2735" y="1673"/>
                                </a:cubicBezTo>
                                <a:cubicBezTo>
                                  <a:pt x="2226" y="2307"/>
                                  <a:pt x="1718" y="2815"/>
                                  <a:pt x="830" y="2434"/>
                                </a:cubicBezTo>
                                <a:cubicBezTo>
                                  <a:pt x="322" y="1927"/>
                                  <a:pt x="-186" y="1546"/>
                                  <a:pt x="67" y="784"/>
                                </a:cubicBezTo>
                                <a:cubicBezTo>
                                  <a:pt x="703" y="-104"/>
                                  <a:pt x="1973" y="-358"/>
                                  <a:pt x="2607" y="657"/>
                                </a:cubicBezTo>
                              </a:path>
                            </a:pathLst>
                          </a:custGeom>
                          <a:solidFill>
                            <a:srgbClr val="000000"/>
                          </a:solidFill>
                          <a:ln w="12688" cap="flat">
                            <a:noFill/>
                            <a:prstDash val="solid"/>
                            <a:miter/>
                          </a:ln>
                        </wps:spPr>
                        <wps:bodyPr/>
                      </wps:wsp>
                      <wps:wsp>
                        <wps:cNvPr id="690055365" name="Freeform: Shape 690055365"/>
                        <wps:cNvSpPr/>
                        <wps:spPr>
                          <a:xfrm>
                            <a:off x="142354" y="95896"/>
                            <a:ext cx="2412" cy="2714"/>
                          </a:xfrm>
                          <a:custGeom>
                            <a:avLst/>
                            <a:gdLst>
                              <a:gd name="csX0" fmla="*/ 2413 w 2412"/>
                              <a:gd name="csY0" fmla="*/ 1572 h 2714"/>
                              <a:gd name="csX1" fmla="*/ 1270 w 2412"/>
                              <a:gd name="csY1" fmla="*/ 2714 h 2714"/>
                              <a:gd name="csX2" fmla="*/ 0 w 2412"/>
                              <a:gd name="csY2" fmla="*/ 1826 h 2714"/>
                              <a:gd name="csX3" fmla="*/ 635 w 2412"/>
                              <a:gd name="csY3" fmla="*/ 49 h 2714"/>
                              <a:gd name="csX4" fmla="*/ 2413 w 2412"/>
                              <a:gd name="csY4" fmla="*/ 1572 h 2714"/>
                            </a:gdLst>
                            <a:ahLst/>
                            <a:cxnLst>
                              <a:cxn ang="0">
                                <a:pos x="csX0" y="csY0"/>
                              </a:cxn>
                              <a:cxn ang="0">
                                <a:pos x="csX1" y="csY1"/>
                              </a:cxn>
                              <a:cxn ang="0">
                                <a:pos x="csX2" y="csY2"/>
                              </a:cxn>
                              <a:cxn ang="0">
                                <a:pos x="csX3" y="csY3"/>
                              </a:cxn>
                              <a:cxn ang="0">
                                <a:pos x="csX4" y="csY4"/>
                              </a:cxn>
                            </a:cxnLst>
                            <a:rect l="l" t="t" r="r" b="b"/>
                            <a:pathLst>
                              <a:path w="2412" h="2714">
                                <a:moveTo>
                                  <a:pt x="2413" y="1572"/>
                                </a:moveTo>
                                <a:cubicBezTo>
                                  <a:pt x="2413" y="1572"/>
                                  <a:pt x="2032" y="2714"/>
                                  <a:pt x="1270" y="2714"/>
                                </a:cubicBezTo>
                                <a:cubicBezTo>
                                  <a:pt x="635" y="2714"/>
                                  <a:pt x="381" y="2207"/>
                                  <a:pt x="0" y="1826"/>
                                </a:cubicBezTo>
                                <a:cubicBezTo>
                                  <a:pt x="0" y="1191"/>
                                  <a:pt x="0" y="430"/>
                                  <a:pt x="635" y="49"/>
                                </a:cubicBezTo>
                                <a:cubicBezTo>
                                  <a:pt x="1524" y="-205"/>
                                  <a:pt x="2413" y="557"/>
                                  <a:pt x="2413" y="1572"/>
                                </a:cubicBezTo>
                              </a:path>
                            </a:pathLst>
                          </a:custGeom>
                          <a:solidFill>
                            <a:srgbClr val="000000"/>
                          </a:solidFill>
                          <a:ln w="12688" cap="flat">
                            <a:noFill/>
                            <a:prstDash val="solid"/>
                            <a:miter/>
                          </a:ln>
                        </wps:spPr>
                        <wps:bodyPr/>
                      </wps:wsp>
                      <wps:wsp>
                        <wps:cNvPr id="788034228" name="Freeform: Shape 788034228"/>
                        <wps:cNvSpPr/>
                        <wps:spPr>
                          <a:xfrm>
                            <a:off x="134607" y="96580"/>
                            <a:ext cx="2920" cy="2849"/>
                          </a:xfrm>
                          <a:custGeom>
                            <a:avLst/>
                            <a:gdLst>
                              <a:gd name="csX0" fmla="*/ 2794 w 2920"/>
                              <a:gd name="csY0" fmla="*/ 1142 h 2849"/>
                              <a:gd name="csX1" fmla="*/ 2032 w 2920"/>
                              <a:gd name="csY1" fmla="*/ 2792 h 2849"/>
                              <a:gd name="csX2" fmla="*/ 0 w 2920"/>
                              <a:gd name="csY2" fmla="*/ 1777 h 2849"/>
                              <a:gd name="csX3" fmla="*/ 1397 w 2920"/>
                              <a:gd name="csY3" fmla="*/ 0 h 2849"/>
                              <a:gd name="csX4" fmla="*/ 2921 w 2920"/>
                              <a:gd name="csY4" fmla="*/ 1142 h 2849"/>
                            </a:gdLst>
                            <a:ahLst/>
                            <a:cxnLst>
                              <a:cxn ang="0">
                                <a:pos x="csX0" y="csY0"/>
                              </a:cxn>
                              <a:cxn ang="0">
                                <a:pos x="csX1" y="csY1"/>
                              </a:cxn>
                              <a:cxn ang="0">
                                <a:pos x="csX2" y="csY2"/>
                              </a:cxn>
                              <a:cxn ang="0">
                                <a:pos x="csX3" y="csY3"/>
                              </a:cxn>
                              <a:cxn ang="0">
                                <a:pos x="csX4" y="csY4"/>
                              </a:cxn>
                            </a:cxnLst>
                            <a:rect l="l" t="t" r="r" b="b"/>
                            <a:pathLst>
                              <a:path w="2920" h="2849">
                                <a:moveTo>
                                  <a:pt x="2794" y="1142"/>
                                </a:moveTo>
                                <a:cubicBezTo>
                                  <a:pt x="3048" y="1904"/>
                                  <a:pt x="2540" y="2411"/>
                                  <a:pt x="2032" y="2792"/>
                                </a:cubicBezTo>
                                <a:cubicBezTo>
                                  <a:pt x="1143" y="3046"/>
                                  <a:pt x="381" y="2411"/>
                                  <a:pt x="0" y="1777"/>
                                </a:cubicBezTo>
                                <a:cubicBezTo>
                                  <a:pt x="0" y="1015"/>
                                  <a:pt x="635" y="254"/>
                                  <a:pt x="1397" y="0"/>
                                </a:cubicBezTo>
                                <a:cubicBezTo>
                                  <a:pt x="2032" y="0"/>
                                  <a:pt x="2540" y="761"/>
                                  <a:pt x="2921" y="1142"/>
                                </a:cubicBezTo>
                              </a:path>
                            </a:pathLst>
                          </a:custGeom>
                          <a:solidFill>
                            <a:srgbClr val="000000"/>
                          </a:solidFill>
                          <a:ln w="12688" cap="flat">
                            <a:noFill/>
                            <a:prstDash val="solid"/>
                            <a:miter/>
                          </a:ln>
                        </wps:spPr>
                        <wps:bodyPr/>
                      </wps:wsp>
                      <wps:wsp>
                        <wps:cNvPr id="583381198" name="Freeform: Shape 583381198"/>
                        <wps:cNvSpPr/>
                        <wps:spPr>
                          <a:xfrm>
                            <a:off x="296517" y="96580"/>
                            <a:ext cx="2962" cy="2842"/>
                          </a:xfrm>
                          <a:custGeom>
                            <a:avLst/>
                            <a:gdLst>
                              <a:gd name="csX0" fmla="*/ 2921 w 2962"/>
                              <a:gd name="csY0" fmla="*/ 888 h 2842"/>
                              <a:gd name="csX1" fmla="*/ 2032 w 2962"/>
                              <a:gd name="csY1" fmla="*/ 2792 h 2842"/>
                              <a:gd name="csX2" fmla="*/ 0 w 2962"/>
                              <a:gd name="csY2" fmla="*/ 1650 h 2842"/>
                              <a:gd name="csX3" fmla="*/ 1397 w 2962"/>
                              <a:gd name="csY3" fmla="*/ 0 h 2842"/>
                              <a:gd name="csX4" fmla="*/ 2921 w 2962"/>
                              <a:gd name="csY4" fmla="*/ 888 h 2842"/>
                            </a:gdLst>
                            <a:ahLst/>
                            <a:cxnLst>
                              <a:cxn ang="0">
                                <a:pos x="csX0" y="csY0"/>
                              </a:cxn>
                              <a:cxn ang="0">
                                <a:pos x="csX1" y="csY1"/>
                              </a:cxn>
                              <a:cxn ang="0">
                                <a:pos x="csX2" y="csY2"/>
                              </a:cxn>
                              <a:cxn ang="0">
                                <a:pos x="csX3" y="csY3"/>
                              </a:cxn>
                              <a:cxn ang="0">
                                <a:pos x="csX4" y="csY4"/>
                              </a:cxn>
                            </a:cxnLst>
                            <a:rect l="l" t="t" r="r" b="b"/>
                            <a:pathLst>
                              <a:path w="2962" h="2842">
                                <a:moveTo>
                                  <a:pt x="2921" y="888"/>
                                </a:moveTo>
                                <a:cubicBezTo>
                                  <a:pt x="3048" y="1650"/>
                                  <a:pt x="2921" y="2411"/>
                                  <a:pt x="2032" y="2792"/>
                                </a:cubicBezTo>
                                <a:cubicBezTo>
                                  <a:pt x="1143" y="3046"/>
                                  <a:pt x="381" y="2284"/>
                                  <a:pt x="0" y="1650"/>
                                </a:cubicBezTo>
                                <a:cubicBezTo>
                                  <a:pt x="381" y="1015"/>
                                  <a:pt x="508" y="127"/>
                                  <a:pt x="1397" y="0"/>
                                </a:cubicBezTo>
                                <a:cubicBezTo>
                                  <a:pt x="2032" y="0"/>
                                  <a:pt x="2540" y="254"/>
                                  <a:pt x="2921" y="888"/>
                                </a:cubicBezTo>
                              </a:path>
                            </a:pathLst>
                          </a:custGeom>
                          <a:solidFill>
                            <a:srgbClr val="000000"/>
                          </a:solidFill>
                          <a:ln w="12688" cap="flat">
                            <a:noFill/>
                            <a:prstDash val="solid"/>
                            <a:miter/>
                          </a:ln>
                        </wps:spPr>
                        <wps:bodyPr/>
                      </wps:wsp>
                      <wps:wsp>
                        <wps:cNvPr id="1321449428" name="Freeform: Shape 1321449428"/>
                        <wps:cNvSpPr/>
                        <wps:spPr>
                          <a:xfrm>
                            <a:off x="138544" y="96580"/>
                            <a:ext cx="2539" cy="2736"/>
                          </a:xfrm>
                          <a:custGeom>
                            <a:avLst/>
                            <a:gdLst>
                              <a:gd name="csX0" fmla="*/ 2413 w 2539"/>
                              <a:gd name="csY0" fmla="*/ 1269 h 2736"/>
                              <a:gd name="csX1" fmla="*/ 2032 w 2539"/>
                              <a:gd name="csY1" fmla="*/ 2411 h 2736"/>
                              <a:gd name="csX2" fmla="*/ 1016 w 2539"/>
                              <a:gd name="csY2" fmla="*/ 2665 h 2736"/>
                              <a:gd name="csX3" fmla="*/ 0 w 2539"/>
                              <a:gd name="csY3" fmla="*/ 1523 h 2736"/>
                              <a:gd name="csX4" fmla="*/ 1016 w 2539"/>
                              <a:gd name="csY4" fmla="*/ 0 h 2736"/>
                              <a:gd name="csX5" fmla="*/ 2540 w 2539"/>
                              <a:gd name="csY5" fmla="*/ 1142 h 2736"/>
                            </a:gdLst>
                            <a:ahLst/>
                            <a:cxnLst>
                              <a:cxn ang="0">
                                <a:pos x="csX0" y="csY0"/>
                              </a:cxn>
                              <a:cxn ang="0">
                                <a:pos x="csX1" y="csY1"/>
                              </a:cxn>
                              <a:cxn ang="0">
                                <a:pos x="csX2" y="csY2"/>
                              </a:cxn>
                              <a:cxn ang="0">
                                <a:pos x="csX3" y="csY3"/>
                              </a:cxn>
                              <a:cxn ang="0">
                                <a:pos x="csX4" y="csY4"/>
                              </a:cxn>
                              <a:cxn ang="0">
                                <a:pos x="csX5" y="csY5"/>
                              </a:cxn>
                            </a:cxnLst>
                            <a:rect l="l" t="t" r="r" b="b"/>
                            <a:pathLst>
                              <a:path w="2539" h="2736">
                                <a:moveTo>
                                  <a:pt x="2413" y="1269"/>
                                </a:moveTo>
                                <a:cubicBezTo>
                                  <a:pt x="2413" y="1269"/>
                                  <a:pt x="2159" y="2031"/>
                                  <a:pt x="2032" y="2411"/>
                                </a:cubicBezTo>
                                <a:cubicBezTo>
                                  <a:pt x="1651" y="2411"/>
                                  <a:pt x="1397" y="2919"/>
                                  <a:pt x="1016" y="2665"/>
                                </a:cubicBezTo>
                                <a:cubicBezTo>
                                  <a:pt x="762" y="2284"/>
                                  <a:pt x="127" y="2158"/>
                                  <a:pt x="0" y="1523"/>
                                </a:cubicBezTo>
                                <a:cubicBezTo>
                                  <a:pt x="0" y="761"/>
                                  <a:pt x="508" y="381"/>
                                  <a:pt x="1016" y="0"/>
                                </a:cubicBezTo>
                                <a:cubicBezTo>
                                  <a:pt x="1778" y="0"/>
                                  <a:pt x="2286" y="508"/>
                                  <a:pt x="2540" y="1142"/>
                                </a:cubicBezTo>
                              </a:path>
                            </a:pathLst>
                          </a:custGeom>
                          <a:solidFill>
                            <a:srgbClr val="000000"/>
                          </a:solidFill>
                          <a:ln w="12688" cap="flat">
                            <a:noFill/>
                            <a:prstDash val="solid"/>
                            <a:miter/>
                          </a:ln>
                        </wps:spPr>
                        <wps:bodyPr/>
                      </wps:wsp>
                      <wps:wsp>
                        <wps:cNvPr id="1496821687" name="Freeform: Shape 1496821687"/>
                        <wps:cNvSpPr/>
                        <wps:spPr>
                          <a:xfrm>
                            <a:off x="341358" y="97003"/>
                            <a:ext cx="3034" cy="2769"/>
                          </a:xfrm>
                          <a:custGeom>
                            <a:avLst/>
                            <a:gdLst>
                              <a:gd name="csX0" fmla="*/ 2907 w 3034"/>
                              <a:gd name="csY0" fmla="*/ 1481 h 2769"/>
                              <a:gd name="csX1" fmla="*/ 1637 w 3034"/>
                              <a:gd name="csY1" fmla="*/ 2750 h 2769"/>
                              <a:gd name="csX2" fmla="*/ 241 w 3034"/>
                              <a:gd name="csY2" fmla="*/ 2115 h 2769"/>
                              <a:gd name="csX3" fmla="*/ 241 w 3034"/>
                              <a:gd name="csY3" fmla="*/ 719 h 2769"/>
                              <a:gd name="csX4" fmla="*/ 3034 w 3034"/>
                              <a:gd name="csY4" fmla="*/ 1481 h 2769"/>
                            </a:gdLst>
                            <a:ahLst/>
                            <a:cxnLst>
                              <a:cxn ang="0">
                                <a:pos x="csX0" y="csY0"/>
                              </a:cxn>
                              <a:cxn ang="0">
                                <a:pos x="csX1" y="csY1"/>
                              </a:cxn>
                              <a:cxn ang="0">
                                <a:pos x="csX2" y="csY2"/>
                              </a:cxn>
                              <a:cxn ang="0">
                                <a:pos x="csX3" y="csY3"/>
                              </a:cxn>
                              <a:cxn ang="0">
                                <a:pos x="csX4" y="csY4"/>
                              </a:cxn>
                            </a:cxnLst>
                            <a:rect l="l" t="t" r="r" b="b"/>
                            <a:pathLst>
                              <a:path w="3034" h="2769">
                                <a:moveTo>
                                  <a:pt x="2907" y="1481"/>
                                </a:moveTo>
                                <a:cubicBezTo>
                                  <a:pt x="2907" y="1481"/>
                                  <a:pt x="2272" y="2369"/>
                                  <a:pt x="1637" y="2750"/>
                                </a:cubicBezTo>
                                <a:cubicBezTo>
                                  <a:pt x="1002" y="2877"/>
                                  <a:pt x="621" y="2369"/>
                                  <a:pt x="241" y="2115"/>
                                </a:cubicBezTo>
                                <a:cubicBezTo>
                                  <a:pt x="-140" y="1735"/>
                                  <a:pt x="-14" y="1100"/>
                                  <a:pt x="241" y="719"/>
                                </a:cubicBezTo>
                                <a:cubicBezTo>
                                  <a:pt x="1002" y="-550"/>
                                  <a:pt x="3034" y="-42"/>
                                  <a:pt x="3034" y="1481"/>
                                </a:cubicBezTo>
                              </a:path>
                            </a:pathLst>
                          </a:custGeom>
                          <a:solidFill>
                            <a:srgbClr val="000000"/>
                          </a:solidFill>
                          <a:ln w="12688" cap="flat">
                            <a:noFill/>
                            <a:prstDash val="solid"/>
                            <a:miter/>
                          </a:ln>
                        </wps:spPr>
                        <wps:bodyPr/>
                      </wps:wsp>
                      <wps:wsp>
                        <wps:cNvPr id="1343651705" name="Freeform: Shape 1343651705"/>
                        <wps:cNvSpPr/>
                        <wps:spPr>
                          <a:xfrm>
                            <a:off x="347130" y="97411"/>
                            <a:ext cx="2976" cy="2595"/>
                          </a:xfrm>
                          <a:custGeom>
                            <a:avLst/>
                            <a:gdLst>
                              <a:gd name="csX0" fmla="*/ 2976 w 2976"/>
                              <a:gd name="csY0" fmla="*/ 1326 h 2595"/>
                              <a:gd name="csX1" fmla="*/ 1071 w 2976"/>
                              <a:gd name="csY1" fmla="*/ 2595 h 2595"/>
                              <a:gd name="csX2" fmla="*/ 182 w 2976"/>
                              <a:gd name="csY2" fmla="*/ 818 h 2595"/>
                              <a:gd name="csX3" fmla="*/ 1071 w 2976"/>
                              <a:gd name="csY3" fmla="*/ 57 h 2595"/>
                              <a:gd name="csX4" fmla="*/ 2976 w 2976"/>
                              <a:gd name="csY4" fmla="*/ 1199 h 2595"/>
                            </a:gdLst>
                            <a:ahLst/>
                            <a:cxnLst>
                              <a:cxn ang="0">
                                <a:pos x="csX0" y="csY0"/>
                              </a:cxn>
                              <a:cxn ang="0">
                                <a:pos x="csX1" y="csY1"/>
                              </a:cxn>
                              <a:cxn ang="0">
                                <a:pos x="csX2" y="csY2"/>
                              </a:cxn>
                              <a:cxn ang="0">
                                <a:pos x="csX3" y="csY3"/>
                              </a:cxn>
                              <a:cxn ang="0">
                                <a:pos x="csX4" y="csY4"/>
                              </a:cxn>
                            </a:cxnLst>
                            <a:rect l="l" t="t" r="r" b="b"/>
                            <a:pathLst>
                              <a:path w="2976" h="2595">
                                <a:moveTo>
                                  <a:pt x="2976" y="1326"/>
                                </a:moveTo>
                                <a:cubicBezTo>
                                  <a:pt x="2722" y="2214"/>
                                  <a:pt x="1833" y="2595"/>
                                  <a:pt x="1071" y="2595"/>
                                </a:cubicBezTo>
                                <a:cubicBezTo>
                                  <a:pt x="310" y="2341"/>
                                  <a:pt x="-325" y="1707"/>
                                  <a:pt x="182" y="818"/>
                                </a:cubicBezTo>
                                <a:cubicBezTo>
                                  <a:pt x="437" y="564"/>
                                  <a:pt x="690" y="184"/>
                                  <a:pt x="1071" y="57"/>
                                </a:cubicBezTo>
                                <a:cubicBezTo>
                                  <a:pt x="1960" y="-197"/>
                                  <a:pt x="2722" y="438"/>
                                  <a:pt x="2976" y="1199"/>
                                </a:cubicBezTo>
                              </a:path>
                            </a:pathLst>
                          </a:custGeom>
                          <a:solidFill>
                            <a:srgbClr val="000000"/>
                          </a:solidFill>
                          <a:ln w="12688" cap="flat">
                            <a:noFill/>
                            <a:prstDash val="solid"/>
                            <a:miter/>
                          </a:ln>
                        </wps:spPr>
                        <wps:bodyPr/>
                      </wps:wsp>
                      <wps:wsp>
                        <wps:cNvPr id="627815323" name="Freeform: Shape 627815323"/>
                        <wps:cNvSpPr/>
                        <wps:spPr>
                          <a:xfrm>
                            <a:off x="310970" y="98357"/>
                            <a:ext cx="2690" cy="2665"/>
                          </a:xfrm>
                          <a:custGeom>
                            <a:avLst/>
                            <a:gdLst>
                              <a:gd name="csX0" fmla="*/ 2563 w 2690"/>
                              <a:gd name="csY0" fmla="*/ 888 h 2665"/>
                              <a:gd name="csX1" fmla="*/ 1421 w 2690"/>
                              <a:gd name="csY1" fmla="*/ 2665 h 2665"/>
                              <a:gd name="csX2" fmla="*/ 24 w 2690"/>
                              <a:gd name="csY2" fmla="*/ 2031 h 2665"/>
                              <a:gd name="csX3" fmla="*/ 1167 w 2690"/>
                              <a:gd name="csY3" fmla="*/ 0 h 2665"/>
                              <a:gd name="csX4" fmla="*/ 2690 w 2690"/>
                              <a:gd name="csY4" fmla="*/ 888 h 2665"/>
                            </a:gdLst>
                            <a:ahLst/>
                            <a:cxnLst>
                              <a:cxn ang="0">
                                <a:pos x="csX0" y="csY0"/>
                              </a:cxn>
                              <a:cxn ang="0">
                                <a:pos x="csX1" y="csY1"/>
                              </a:cxn>
                              <a:cxn ang="0">
                                <a:pos x="csX2" y="csY2"/>
                              </a:cxn>
                              <a:cxn ang="0">
                                <a:pos x="csX3" y="csY3"/>
                              </a:cxn>
                              <a:cxn ang="0">
                                <a:pos x="csX4" y="csY4"/>
                              </a:cxn>
                            </a:cxnLst>
                            <a:rect l="l" t="t" r="r" b="b"/>
                            <a:pathLst>
                              <a:path w="2690" h="2665">
                                <a:moveTo>
                                  <a:pt x="2563" y="888"/>
                                </a:moveTo>
                                <a:cubicBezTo>
                                  <a:pt x="2944" y="1904"/>
                                  <a:pt x="2056" y="2158"/>
                                  <a:pt x="1421" y="2665"/>
                                </a:cubicBezTo>
                                <a:cubicBezTo>
                                  <a:pt x="913" y="2665"/>
                                  <a:pt x="405" y="2411"/>
                                  <a:pt x="24" y="2031"/>
                                </a:cubicBezTo>
                                <a:cubicBezTo>
                                  <a:pt x="-103" y="1142"/>
                                  <a:pt x="278" y="381"/>
                                  <a:pt x="1167" y="0"/>
                                </a:cubicBezTo>
                                <a:cubicBezTo>
                                  <a:pt x="1801" y="0"/>
                                  <a:pt x="2182" y="254"/>
                                  <a:pt x="2690" y="888"/>
                                </a:cubicBezTo>
                              </a:path>
                            </a:pathLst>
                          </a:custGeom>
                          <a:solidFill>
                            <a:srgbClr val="000000"/>
                          </a:solidFill>
                          <a:ln w="12688" cap="flat">
                            <a:noFill/>
                            <a:prstDash val="solid"/>
                            <a:miter/>
                          </a:ln>
                        </wps:spPr>
                        <wps:bodyPr/>
                      </wps:wsp>
                      <wps:wsp>
                        <wps:cNvPr id="766285184" name="Freeform: Shape 766285184"/>
                        <wps:cNvSpPr/>
                        <wps:spPr>
                          <a:xfrm>
                            <a:off x="290017" y="99594"/>
                            <a:ext cx="2599" cy="2343"/>
                          </a:xfrm>
                          <a:custGeom>
                            <a:avLst/>
                            <a:gdLst>
                              <a:gd name="csX0" fmla="*/ 2437 w 2599"/>
                              <a:gd name="csY0" fmla="*/ 666 h 2343"/>
                              <a:gd name="csX1" fmla="*/ 2564 w 2599"/>
                              <a:gd name="csY1" fmla="*/ 1555 h 2343"/>
                              <a:gd name="csX2" fmla="*/ 787 w 2599"/>
                              <a:gd name="csY2" fmla="*/ 2189 h 2343"/>
                              <a:gd name="csX3" fmla="*/ 25 w 2599"/>
                              <a:gd name="csY3" fmla="*/ 666 h 2343"/>
                              <a:gd name="csX4" fmla="*/ 2437 w 2599"/>
                              <a:gd name="csY4" fmla="*/ 666 h 2343"/>
                            </a:gdLst>
                            <a:ahLst/>
                            <a:cxnLst>
                              <a:cxn ang="0">
                                <a:pos x="csX0" y="csY0"/>
                              </a:cxn>
                              <a:cxn ang="0">
                                <a:pos x="csX1" y="csY1"/>
                              </a:cxn>
                              <a:cxn ang="0">
                                <a:pos x="csX2" y="csY2"/>
                              </a:cxn>
                              <a:cxn ang="0">
                                <a:pos x="csX3" y="csY3"/>
                              </a:cxn>
                              <a:cxn ang="0">
                                <a:pos x="csX4" y="csY4"/>
                              </a:cxn>
                            </a:cxnLst>
                            <a:rect l="l" t="t" r="r" b="b"/>
                            <a:pathLst>
                              <a:path w="2599" h="2343">
                                <a:moveTo>
                                  <a:pt x="2437" y="666"/>
                                </a:moveTo>
                                <a:cubicBezTo>
                                  <a:pt x="2437" y="666"/>
                                  <a:pt x="2691" y="1428"/>
                                  <a:pt x="2564" y="1555"/>
                                </a:cubicBezTo>
                                <a:cubicBezTo>
                                  <a:pt x="2057" y="1809"/>
                                  <a:pt x="1421" y="2697"/>
                                  <a:pt x="787" y="2189"/>
                                </a:cubicBezTo>
                                <a:cubicBezTo>
                                  <a:pt x="278" y="1935"/>
                                  <a:pt x="-102" y="1428"/>
                                  <a:pt x="25" y="666"/>
                                </a:cubicBezTo>
                                <a:cubicBezTo>
                                  <a:pt x="406" y="-222"/>
                                  <a:pt x="2057" y="-222"/>
                                  <a:pt x="2437" y="666"/>
                                </a:cubicBezTo>
                              </a:path>
                            </a:pathLst>
                          </a:custGeom>
                          <a:solidFill>
                            <a:srgbClr val="000000"/>
                          </a:solidFill>
                          <a:ln w="12688" cap="flat">
                            <a:noFill/>
                            <a:prstDash val="solid"/>
                            <a:miter/>
                          </a:ln>
                        </wps:spPr>
                        <wps:bodyPr/>
                      </wps:wsp>
                      <wps:wsp>
                        <wps:cNvPr id="594209492" name="Freeform: Shape 594209492"/>
                        <wps:cNvSpPr/>
                        <wps:spPr>
                          <a:xfrm>
                            <a:off x="294339" y="100006"/>
                            <a:ext cx="2559" cy="2247"/>
                          </a:xfrm>
                          <a:custGeom>
                            <a:avLst/>
                            <a:gdLst>
                              <a:gd name="csX0" fmla="*/ 2433 w 2559"/>
                              <a:gd name="csY0" fmla="*/ 761 h 2247"/>
                              <a:gd name="csX1" fmla="*/ 1797 w 2559"/>
                              <a:gd name="csY1" fmla="*/ 2031 h 2247"/>
                              <a:gd name="csX2" fmla="*/ 146 w 2559"/>
                              <a:gd name="csY2" fmla="*/ 1777 h 2247"/>
                              <a:gd name="csX3" fmla="*/ 146 w 2559"/>
                              <a:gd name="csY3" fmla="*/ 635 h 2247"/>
                              <a:gd name="csX4" fmla="*/ 1163 w 2559"/>
                              <a:gd name="csY4" fmla="*/ 0 h 2247"/>
                              <a:gd name="csX5" fmla="*/ 2559 w 2559"/>
                              <a:gd name="csY5" fmla="*/ 761 h 2247"/>
                            </a:gdLst>
                            <a:ahLst/>
                            <a:cxnLst>
                              <a:cxn ang="0">
                                <a:pos x="csX0" y="csY0"/>
                              </a:cxn>
                              <a:cxn ang="0">
                                <a:pos x="csX1" y="csY1"/>
                              </a:cxn>
                              <a:cxn ang="0">
                                <a:pos x="csX2" y="csY2"/>
                              </a:cxn>
                              <a:cxn ang="0">
                                <a:pos x="csX3" y="csY3"/>
                              </a:cxn>
                              <a:cxn ang="0">
                                <a:pos x="csX4" y="csY4"/>
                              </a:cxn>
                              <a:cxn ang="0">
                                <a:pos x="csX5" y="csY5"/>
                              </a:cxn>
                            </a:cxnLst>
                            <a:rect l="l" t="t" r="r" b="b"/>
                            <a:pathLst>
                              <a:path w="2559" h="2247">
                                <a:moveTo>
                                  <a:pt x="2433" y="761"/>
                                </a:moveTo>
                                <a:cubicBezTo>
                                  <a:pt x="2433" y="761"/>
                                  <a:pt x="2433" y="1650"/>
                                  <a:pt x="1797" y="2031"/>
                                </a:cubicBezTo>
                                <a:cubicBezTo>
                                  <a:pt x="1290" y="2538"/>
                                  <a:pt x="655" y="2031"/>
                                  <a:pt x="146" y="1777"/>
                                </a:cubicBezTo>
                                <a:cubicBezTo>
                                  <a:pt x="20" y="1523"/>
                                  <a:pt x="-107" y="1015"/>
                                  <a:pt x="146" y="635"/>
                                </a:cubicBezTo>
                                <a:cubicBezTo>
                                  <a:pt x="401" y="381"/>
                                  <a:pt x="782" y="127"/>
                                  <a:pt x="1163" y="0"/>
                                </a:cubicBezTo>
                                <a:cubicBezTo>
                                  <a:pt x="1671" y="127"/>
                                  <a:pt x="2305" y="127"/>
                                  <a:pt x="2559" y="761"/>
                                </a:cubicBezTo>
                              </a:path>
                            </a:pathLst>
                          </a:custGeom>
                          <a:solidFill>
                            <a:srgbClr val="000000"/>
                          </a:solidFill>
                          <a:ln w="12688" cap="flat">
                            <a:noFill/>
                            <a:prstDash val="solid"/>
                            <a:miter/>
                          </a:ln>
                        </wps:spPr>
                        <wps:bodyPr/>
                      </wps:wsp>
                      <wps:wsp>
                        <wps:cNvPr id="529308470" name="Freeform: Shape 529308470"/>
                        <wps:cNvSpPr/>
                        <wps:spPr>
                          <a:xfrm>
                            <a:off x="163592" y="100133"/>
                            <a:ext cx="2762" cy="2904"/>
                          </a:xfrm>
                          <a:custGeom>
                            <a:avLst/>
                            <a:gdLst>
                              <a:gd name="csX0" fmla="*/ 2636 w 2762"/>
                              <a:gd name="csY0" fmla="*/ 761 h 2904"/>
                              <a:gd name="csX1" fmla="*/ 2509 w 2762"/>
                              <a:gd name="csY1" fmla="*/ 2284 h 2904"/>
                              <a:gd name="csX2" fmla="*/ 604 w 2762"/>
                              <a:gd name="csY2" fmla="*/ 2665 h 2904"/>
                              <a:gd name="csX3" fmla="*/ 96 w 2762"/>
                              <a:gd name="csY3" fmla="*/ 761 h 2904"/>
                              <a:gd name="csX4" fmla="*/ 1239 w 2762"/>
                              <a:gd name="csY4" fmla="*/ 0 h 2904"/>
                              <a:gd name="csX5" fmla="*/ 2763 w 2762"/>
                              <a:gd name="csY5" fmla="*/ 761 h 2904"/>
                            </a:gdLst>
                            <a:ahLst/>
                            <a:cxnLst>
                              <a:cxn ang="0">
                                <a:pos x="csX0" y="csY0"/>
                              </a:cxn>
                              <a:cxn ang="0">
                                <a:pos x="csX1" y="csY1"/>
                              </a:cxn>
                              <a:cxn ang="0">
                                <a:pos x="csX2" y="csY2"/>
                              </a:cxn>
                              <a:cxn ang="0">
                                <a:pos x="csX3" y="csY3"/>
                              </a:cxn>
                              <a:cxn ang="0">
                                <a:pos x="csX4" y="csY4"/>
                              </a:cxn>
                              <a:cxn ang="0">
                                <a:pos x="csX5" y="csY5"/>
                              </a:cxn>
                            </a:cxnLst>
                            <a:rect l="l" t="t" r="r" b="b"/>
                            <a:pathLst>
                              <a:path w="2762" h="2904">
                                <a:moveTo>
                                  <a:pt x="2636" y="761"/>
                                </a:moveTo>
                                <a:cubicBezTo>
                                  <a:pt x="2636" y="761"/>
                                  <a:pt x="2636" y="1777"/>
                                  <a:pt x="2509" y="2284"/>
                                </a:cubicBezTo>
                                <a:cubicBezTo>
                                  <a:pt x="2128" y="2792"/>
                                  <a:pt x="1239" y="3173"/>
                                  <a:pt x="604" y="2665"/>
                                </a:cubicBezTo>
                                <a:cubicBezTo>
                                  <a:pt x="-158" y="2411"/>
                                  <a:pt x="-31" y="1396"/>
                                  <a:pt x="96" y="761"/>
                                </a:cubicBezTo>
                                <a:cubicBezTo>
                                  <a:pt x="604" y="635"/>
                                  <a:pt x="604" y="0"/>
                                  <a:pt x="1239" y="0"/>
                                </a:cubicBezTo>
                                <a:cubicBezTo>
                                  <a:pt x="1874" y="0"/>
                                  <a:pt x="2255" y="381"/>
                                  <a:pt x="2763" y="761"/>
                                </a:cubicBezTo>
                              </a:path>
                            </a:pathLst>
                          </a:custGeom>
                          <a:solidFill>
                            <a:srgbClr val="000000"/>
                          </a:solidFill>
                          <a:ln w="12688" cap="flat">
                            <a:noFill/>
                            <a:prstDash val="solid"/>
                            <a:miter/>
                          </a:ln>
                        </wps:spPr>
                        <wps:bodyPr/>
                      </wps:wsp>
                      <wps:wsp>
                        <wps:cNvPr id="1451404721" name="Freeform: Shape 1451404721"/>
                        <wps:cNvSpPr/>
                        <wps:spPr>
                          <a:xfrm>
                            <a:off x="318867" y="100094"/>
                            <a:ext cx="2934" cy="2380"/>
                          </a:xfrm>
                          <a:custGeom>
                            <a:avLst/>
                            <a:gdLst>
                              <a:gd name="csX0" fmla="*/ 2921 w 2934"/>
                              <a:gd name="csY0" fmla="*/ 1054 h 2380"/>
                              <a:gd name="csX1" fmla="*/ 1778 w 2934"/>
                              <a:gd name="csY1" fmla="*/ 2323 h 2380"/>
                              <a:gd name="csX2" fmla="*/ 0 w 2934"/>
                              <a:gd name="csY2" fmla="*/ 1308 h 2380"/>
                              <a:gd name="csX3" fmla="*/ 635 w 2934"/>
                              <a:gd name="csY3" fmla="*/ 166 h 2380"/>
                              <a:gd name="csX4" fmla="*/ 2921 w 2934"/>
                              <a:gd name="csY4" fmla="*/ 1054 h 2380"/>
                            </a:gdLst>
                            <a:ahLst/>
                            <a:cxnLst>
                              <a:cxn ang="0">
                                <a:pos x="csX0" y="csY0"/>
                              </a:cxn>
                              <a:cxn ang="0">
                                <a:pos x="csX1" y="csY1"/>
                              </a:cxn>
                              <a:cxn ang="0">
                                <a:pos x="csX2" y="csY2"/>
                              </a:cxn>
                              <a:cxn ang="0">
                                <a:pos x="csX3" y="csY3"/>
                              </a:cxn>
                              <a:cxn ang="0">
                                <a:pos x="csX4" y="csY4"/>
                              </a:cxn>
                            </a:cxnLst>
                            <a:rect l="l" t="t" r="r" b="b"/>
                            <a:pathLst>
                              <a:path w="2934" h="2380">
                                <a:moveTo>
                                  <a:pt x="2921" y="1054"/>
                                </a:moveTo>
                                <a:cubicBezTo>
                                  <a:pt x="3048" y="1816"/>
                                  <a:pt x="2286" y="2196"/>
                                  <a:pt x="1778" y="2323"/>
                                </a:cubicBezTo>
                                <a:cubicBezTo>
                                  <a:pt x="889" y="2577"/>
                                  <a:pt x="381" y="1943"/>
                                  <a:pt x="0" y="1308"/>
                                </a:cubicBezTo>
                                <a:cubicBezTo>
                                  <a:pt x="0" y="800"/>
                                  <a:pt x="508" y="547"/>
                                  <a:pt x="635" y="166"/>
                                </a:cubicBezTo>
                                <a:cubicBezTo>
                                  <a:pt x="1778" y="-342"/>
                                  <a:pt x="2413" y="420"/>
                                  <a:pt x="2921" y="1054"/>
                                </a:cubicBezTo>
                              </a:path>
                            </a:pathLst>
                          </a:custGeom>
                          <a:solidFill>
                            <a:srgbClr val="000000"/>
                          </a:solidFill>
                          <a:ln w="12688" cap="flat">
                            <a:noFill/>
                            <a:prstDash val="solid"/>
                            <a:miter/>
                          </a:ln>
                        </wps:spPr>
                        <wps:bodyPr/>
                      </wps:wsp>
                      <wps:wsp>
                        <wps:cNvPr id="1986481060" name="Freeform: Shape 1986481060"/>
                        <wps:cNvSpPr/>
                        <wps:spPr>
                          <a:xfrm>
                            <a:off x="314804" y="100260"/>
                            <a:ext cx="2971" cy="2543"/>
                          </a:xfrm>
                          <a:custGeom>
                            <a:avLst/>
                            <a:gdLst>
                              <a:gd name="csX0" fmla="*/ 2921 w 2971"/>
                              <a:gd name="csY0" fmla="*/ 888 h 2543"/>
                              <a:gd name="csX1" fmla="*/ 2032 w 2971"/>
                              <a:gd name="csY1" fmla="*/ 2411 h 2543"/>
                              <a:gd name="csX2" fmla="*/ 381 w 2971"/>
                              <a:gd name="csY2" fmla="*/ 2158 h 2543"/>
                              <a:gd name="csX3" fmla="*/ 0 w 2971"/>
                              <a:gd name="csY3" fmla="*/ 1015 h 2543"/>
                              <a:gd name="csX4" fmla="*/ 1270 w 2971"/>
                              <a:gd name="csY4" fmla="*/ 0 h 2543"/>
                              <a:gd name="csX5" fmla="*/ 2921 w 2971"/>
                              <a:gd name="csY5" fmla="*/ 888 h 2543"/>
                            </a:gdLst>
                            <a:ahLst/>
                            <a:cxnLst>
                              <a:cxn ang="0">
                                <a:pos x="csX0" y="csY0"/>
                              </a:cxn>
                              <a:cxn ang="0">
                                <a:pos x="csX1" y="csY1"/>
                              </a:cxn>
                              <a:cxn ang="0">
                                <a:pos x="csX2" y="csY2"/>
                              </a:cxn>
                              <a:cxn ang="0">
                                <a:pos x="csX3" y="csY3"/>
                              </a:cxn>
                              <a:cxn ang="0">
                                <a:pos x="csX4" y="csY4"/>
                              </a:cxn>
                              <a:cxn ang="0">
                                <a:pos x="csX5" y="csY5"/>
                              </a:cxn>
                            </a:cxnLst>
                            <a:rect l="l" t="t" r="r" b="b"/>
                            <a:pathLst>
                              <a:path w="2971" h="2543">
                                <a:moveTo>
                                  <a:pt x="2921" y="888"/>
                                </a:moveTo>
                                <a:cubicBezTo>
                                  <a:pt x="3175" y="1650"/>
                                  <a:pt x="2413" y="2031"/>
                                  <a:pt x="2032" y="2411"/>
                                </a:cubicBezTo>
                                <a:cubicBezTo>
                                  <a:pt x="1524" y="2665"/>
                                  <a:pt x="762" y="2538"/>
                                  <a:pt x="381" y="2158"/>
                                </a:cubicBezTo>
                                <a:cubicBezTo>
                                  <a:pt x="0" y="1904"/>
                                  <a:pt x="0" y="1396"/>
                                  <a:pt x="0" y="1015"/>
                                </a:cubicBezTo>
                                <a:cubicBezTo>
                                  <a:pt x="508" y="635"/>
                                  <a:pt x="635" y="127"/>
                                  <a:pt x="1270" y="0"/>
                                </a:cubicBezTo>
                                <a:cubicBezTo>
                                  <a:pt x="1905" y="0"/>
                                  <a:pt x="2667" y="381"/>
                                  <a:pt x="2921" y="888"/>
                                </a:cubicBezTo>
                              </a:path>
                            </a:pathLst>
                          </a:custGeom>
                          <a:solidFill>
                            <a:srgbClr val="000000"/>
                          </a:solidFill>
                          <a:ln w="12688" cap="flat">
                            <a:noFill/>
                            <a:prstDash val="solid"/>
                            <a:miter/>
                          </a:ln>
                        </wps:spPr>
                        <wps:bodyPr/>
                      </wps:wsp>
                      <wps:wsp>
                        <wps:cNvPr id="785249822" name="Freeform: Shape 785249822"/>
                        <wps:cNvSpPr/>
                        <wps:spPr>
                          <a:xfrm>
                            <a:off x="340201" y="100364"/>
                            <a:ext cx="12317" cy="3494"/>
                          </a:xfrm>
                          <a:custGeom>
                            <a:avLst/>
                            <a:gdLst>
                              <a:gd name="csX0" fmla="*/ 12191 w 12317"/>
                              <a:gd name="csY0" fmla="*/ 1673 h 3494"/>
                              <a:gd name="csX1" fmla="*/ 10413 w 12317"/>
                              <a:gd name="csY1" fmla="*/ 2561 h 3494"/>
                              <a:gd name="csX2" fmla="*/ 0 w 12317"/>
                              <a:gd name="csY2" fmla="*/ 1800 h 3494"/>
                              <a:gd name="csX3" fmla="*/ 2032 w 12317"/>
                              <a:gd name="csY3" fmla="*/ 784 h 3494"/>
                              <a:gd name="csX4" fmla="*/ 12064 w 12317"/>
                              <a:gd name="csY4" fmla="*/ 1419 h 3494"/>
                              <a:gd name="csX5" fmla="*/ 12318 w 12317"/>
                              <a:gd name="csY5" fmla="*/ 1673 h 3494"/>
                            </a:gdLst>
                            <a:ahLst/>
                            <a:cxnLst>
                              <a:cxn ang="0">
                                <a:pos x="csX0" y="csY0"/>
                              </a:cxn>
                              <a:cxn ang="0">
                                <a:pos x="csX1" y="csY1"/>
                              </a:cxn>
                              <a:cxn ang="0">
                                <a:pos x="csX2" y="csY2"/>
                              </a:cxn>
                              <a:cxn ang="0">
                                <a:pos x="csX3" y="csY3"/>
                              </a:cxn>
                              <a:cxn ang="0">
                                <a:pos x="csX4" y="csY4"/>
                              </a:cxn>
                              <a:cxn ang="0">
                                <a:pos x="csX5" y="csY5"/>
                              </a:cxn>
                            </a:cxnLst>
                            <a:rect l="l" t="t" r="r" b="b"/>
                            <a:pathLst>
                              <a:path w="12317" h="3494">
                                <a:moveTo>
                                  <a:pt x="12191" y="1673"/>
                                </a:moveTo>
                                <a:cubicBezTo>
                                  <a:pt x="12318" y="2815"/>
                                  <a:pt x="10921" y="2180"/>
                                  <a:pt x="10413" y="2561"/>
                                </a:cubicBezTo>
                                <a:cubicBezTo>
                                  <a:pt x="7238" y="4465"/>
                                  <a:pt x="3048" y="3069"/>
                                  <a:pt x="0" y="1800"/>
                                </a:cubicBezTo>
                                <a:cubicBezTo>
                                  <a:pt x="254" y="784"/>
                                  <a:pt x="1397" y="1165"/>
                                  <a:pt x="2032" y="784"/>
                                </a:cubicBezTo>
                                <a:cubicBezTo>
                                  <a:pt x="5334" y="-1246"/>
                                  <a:pt x="8762" y="1292"/>
                                  <a:pt x="12064" y="1419"/>
                                </a:cubicBezTo>
                                <a:lnTo>
                                  <a:pt x="12318" y="1673"/>
                                </a:lnTo>
                                <a:close/>
                              </a:path>
                            </a:pathLst>
                          </a:custGeom>
                          <a:solidFill>
                            <a:srgbClr val="000000"/>
                          </a:solidFill>
                          <a:ln w="12688" cap="flat">
                            <a:noFill/>
                            <a:prstDash val="solid"/>
                            <a:miter/>
                          </a:ln>
                        </wps:spPr>
                        <wps:bodyPr/>
                      </wps:wsp>
                      <wps:wsp>
                        <wps:cNvPr id="1792550337" name="Freeform: Shape 1792550337"/>
                        <wps:cNvSpPr/>
                        <wps:spPr>
                          <a:xfrm>
                            <a:off x="131306" y="100659"/>
                            <a:ext cx="10539" cy="3212"/>
                          </a:xfrm>
                          <a:custGeom>
                            <a:avLst/>
                            <a:gdLst>
                              <a:gd name="csX0" fmla="*/ 10540 w 10539"/>
                              <a:gd name="csY0" fmla="*/ 490 h 3212"/>
                              <a:gd name="csX1" fmla="*/ 10286 w 10539"/>
                              <a:gd name="csY1" fmla="*/ 997 h 3212"/>
                              <a:gd name="csX2" fmla="*/ 381 w 10539"/>
                              <a:gd name="csY2" fmla="*/ 2774 h 3212"/>
                              <a:gd name="csX3" fmla="*/ 0 w 10539"/>
                              <a:gd name="csY3" fmla="*/ 2267 h 3212"/>
                              <a:gd name="csX4" fmla="*/ 10286 w 10539"/>
                              <a:gd name="csY4" fmla="*/ 236 h 3212"/>
                              <a:gd name="csX5" fmla="*/ 10540 w 10539"/>
                              <a:gd name="csY5" fmla="*/ 490 h 3212"/>
                            </a:gdLst>
                            <a:ahLst/>
                            <a:cxnLst>
                              <a:cxn ang="0">
                                <a:pos x="csX0" y="csY0"/>
                              </a:cxn>
                              <a:cxn ang="0">
                                <a:pos x="csX1" y="csY1"/>
                              </a:cxn>
                              <a:cxn ang="0">
                                <a:pos x="csX2" y="csY2"/>
                              </a:cxn>
                              <a:cxn ang="0">
                                <a:pos x="csX3" y="csY3"/>
                              </a:cxn>
                              <a:cxn ang="0">
                                <a:pos x="csX4" y="csY4"/>
                              </a:cxn>
                              <a:cxn ang="0">
                                <a:pos x="csX5" y="csY5"/>
                              </a:cxn>
                            </a:cxnLst>
                            <a:rect l="l" t="t" r="r" b="b"/>
                            <a:pathLst>
                              <a:path w="10539" h="3212">
                                <a:moveTo>
                                  <a:pt x="10540" y="490"/>
                                </a:moveTo>
                                <a:lnTo>
                                  <a:pt x="10286" y="997"/>
                                </a:lnTo>
                                <a:cubicBezTo>
                                  <a:pt x="7492" y="2647"/>
                                  <a:pt x="3682" y="3916"/>
                                  <a:pt x="381" y="2774"/>
                                </a:cubicBezTo>
                                <a:lnTo>
                                  <a:pt x="0" y="2267"/>
                                </a:lnTo>
                                <a:cubicBezTo>
                                  <a:pt x="2794" y="236"/>
                                  <a:pt x="6603" y="-399"/>
                                  <a:pt x="10286" y="236"/>
                                </a:cubicBezTo>
                                <a:lnTo>
                                  <a:pt x="10540" y="490"/>
                                </a:lnTo>
                                <a:close/>
                              </a:path>
                            </a:pathLst>
                          </a:custGeom>
                          <a:solidFill>
                            <a:srgbClr val="000000"/>
                          </a:solidFill>
                          <a:ln w="12688" cap="flat">
                            <a:noFill/>
                            <a:prstDash val="solid"/>
                            <a:miter/>
                          </a:ln>
                        </wps:spPr>
                        <wps:bodyPr/>
                      </wps:wsp>
                      <wps:wsp>
                        <wps:cNvPr id="515915341" name="Freeform: Shape 515915341"/>
                        <wps:cNvSpPr/>
                        <wps:spPr>
                          <a:xfrm>
                            <a:off x="326810" y="100768"/>
                            <a:ext cx="2851" cy="2504"/>
                          </a:xfrm>
                          <a:custGeom>
                            <a:avLst/>
                            <a:gdLst>
                              <a:gd name="csX0" fmla="*/ 2851 w 2851"/>
                              <a:gd name="csY0" fmla="*/ 888 h 2504"/>
                              <a:gd name="csX1" fmla="*/ 2089 w 2851"/>
                              <a:gd name="csY1" fmla="*/ 2411 h 2504"/>
                              <a:gd name="csX2" fmla="*/ 57 w 2851"/>
                              <a:gd name="csY2" fmla="*/ 1523 h 2504"/>
                              <a:gd name="csX3" fmla="*/ 1073 w 2851"/>
                              <a:gd name="csY3" fmla="*/ 0 h 2504"/>
                              <a:gd name="csX4" fmla="*/ 2851 w 2851"/>
                              <a:gd name="csY4" fmla="*/ 888 h 2504"/>
                            </a:gdLst>
                            <a:ahLst/>
                            <a:cxnLst>
                              <a:cxn ang="0">
                                <a:pos x="csX0" y="csY0"/>
                              </a:cxn>
                              <a:cxn ang="0">
                                <a:pos x="csX1" y="csY1"/>
                              </a:cxn>
                              <a:cxn ang="0">
                                <a:pos x="csX2" y="csY2"/>
                              </a:cxn>
                              <a:cxn ang="0">
                                <a:pos x="csX3" y="csY3"/>
                              </a:cxn>
                              <a:cxn ang="0">
                                <a:pos x="csX4" y="csY4"/>
                              </a:cxn>
                            </a:cxnLst>
                            <a:rect l="l" t="t" r="r" b="b"/>
                            <a:pathLst>
                              <a:path w="2851" h="2504">
                                <a:moveTo>
                                  <a:pt x="2851" y="888"/>
                                </a:moveTo>
                                <a:cubicBezTo>
                                  <a:pt x="2851" y="888"/>
                                  <a:pt x="2597" y="2031"/>
                                  <a:pt x="2089" y="2411"/>
                                </a:cubicBezTo>
                                <a:cubicBezTo>
                                  <a:pt x="1327" y="2665"/>
                                  <a:pt x="311" y="2411"/>
                                  <a:pt x="57" y="1523"/>
                                </a:cubicBezTo>
                                <a:cubicBezTo>
                                  <a:pt x="-197" y="888"/>
                                  <a:pt x="438" y="254"/>
                                  <a:pt x="1073" y="0"/>
                                </a:cubicBezTo>
                                <a:cubicBezTo>
                                  <a:pt x="1581" y="0"/>
                                  <a:pt x="2597" y="0"/>
                                  <a:pt x="2851" y="888"/>
                                </a:cubicBezTo>
                              </a:path>
                            </a:pathLst>
                          </a:custGeom>
                          <a:solidFill>
                            <a:srgbClr val="000000"/>
                          </a:solidFill>
                          <a:ln w="12688" cap="flat">
                            <a:noFill/>
                            <a:prstDash val="solid"/>
                            <a:miter/>
                          </a:ln>
                        </wps:spPr>
                        <wps:bodyPr/>
                      </wps:wsp>
                      <wps:wsp>
                        <wps:cNvPr id="932072418" name="Freeform: Shape 932072418"/>
                        <wps:cNvSpPr/>
                        <wps:spPr>
                          <a:xfrm>
                            <a:off x="152709" y="100856"/>
                            <a:ext cx="2852" cy="2761"/>
                          </a:xfrm>
                          <a:custGeom>
                            <a:avLst/>
                            <a:gdLst>
                              <a:gd name="csX0" fmla="*/ 2852 w 2852"/>
                              <a:gd name="csY0" fmla="*/ 1181 h 2761"/>
                              <a:gd name="csX1" fmla="*/ 1963 w 2852"/>
                              <a:gd name="csY1" fmla="*/ 2704 h 2761"/>
                              <a:gd name="csX2" fmla="*/ 58 w 2852"/>
                              <a:gd name="csY2" fmla="*/ 1689 h 2761"/>
                              <a:gd name="csX3" fmla="*/ 820 w 2852"/>
                              <a:gd name="csY3" fmla="*/ 166 h 2761"/>
                              <a:gd name="csX4" fmla="*/ 2852 w 2852"/>
                              <a:gd name="csY4" fmla="*/ 1054 h 2761"/>
                            </a:gdLst>
                            <a:ahLst/>
                            <a:cxnLst>
                              <a:cxn ang="0">
                                <a:pos x="csX0" y="csY0"/>
                              </a:cxn>
                              <a:cxn ang="0">
                                <a:pos x="csX1" y="csY1"/>
                              </a:cxn>
                              <a:cxn ang="0">
                                <a:pos x="csX2" y="csY2"/>
                              </a:cxn>
                              <a:cxn ang="0">
                                <a:pos x="csX3" y="csY3"/>
                              </a:cxn>
                              <a:cxn ang="0">
                                <a:pos x="csX4" y="csY4"/>
                              </a:cxn>
                            </a:cxnLst>
                            <a:rect l="l" t="t" r="r" b="b"/>
                            <a:pathLst>
                              <a:path w="2852" h="2761">
                                <a:moveTo>
                                  <a:pt x="2852" y="1181"/>
                                </a:moveTo>
                                <a:cubicBezTo>
                                  <a:pt x="2852" y="1181"/>
                                  <a:pt x="2725" y="2450"/>
                                  <a:pt x="1963" y="2704"/>
                                </a:cubicBezTo>
                                <a:cubicBezTo>
                                  <a:pt x="1201" y="2958"/>
                                  <a:pt x="312" y="2323"/>
                                  <a:pt x="58" y="1689"/>
                                </a:cubicBezTo>
                                <a:cubicBezTo>
                                  <a:pt x="-196" y="800"/>
                                  <a:pt x="439" y="547"/>
                                  <a:pt x="820" y="166"/>
                                </a:cubicBezTo>
                                <a:cubicBezTo>
                                  <a:pt x="1709" y="-342"/>
                                  <a:pt x="2471" y="420"/>
                                  <a:pt x="2852" y="1054"/>
                                </a:cubicBezTo>
                              </a:path>
                            </a:pathLst>
                          </a:custGeom>
                          <a:solidFill>
                            <a:srgbClr val="000000"/>
                          </a:solidFill>
                          <a:ln w="12688" cap="flat">
                            <a:noFill/>
                            <a:prstDash val="solid"/>
                            <a:miter/>
                          </a:ln>
                        </wps:spPr>
                        <wps:bodyPr/>
                      </wps:wsp>
                      <wps:wsp>
                        <wps:cNvPr id="1890678382" name="Freeform: Shape 1890678382"/>
                        <wps:cNvSpPr/>
                        <wps:spPr>
                          <a:xfrm>
                            <a:off x="147286" y="101149"/>
                            <a:ext cx="2813" cy="2905"/>
                          </a:xfrm>
                          <a:custGeom>
                            <a:avLst/>
                            <a:gdLst>
                              <a:gd name="csX0" fmla="*/ 2813 w 2813"/>
                              <a:gd name="csY0" fmla="*/ 1269 h 2905"/>
                              <a:gd name="csX1" fmla="*/ 2432 w 2813"/>
                              <a:gd name="csY1" fmla="*/ 2538 h 2905"/>
                              <a:gd name="csX2" fmla="*/ 909 w 2813"/>
                              <a:gd name="csY2" fmla="*/ 2792 h 2905"/>
                              <a:gd name="csX3" fmla="*/ 20 w 2813"/>
                              <a:gd name="csY3" fmla="*/ 888 h 2905"/>
                              <a:gd name="csX4" fmla="*/ 1290 w 2813"/>
                              <a:gd name="csY4" fmla="*/ 0 h 2905"/>
                              <a:gd name="csX5" fmla="*/ 2813 w 2813"/>
                              <a:gd name="csY5" fmla="*/ 1269 h 2905"/>
                            </a:gdLst>
                            <a:ahLst/>
                            <a:cxnLst>
                              <a:cxn ang="0">
                                <a:pos x="csX0" y="csY0"/>
                              </a:cxn>
                              <a:cxn ang="0">
                                <a:pos x="csX1" y="csY1"/>
                              </a:cxn>
                              <a:cxn ang="0">
                                <a:pos x="csX2" y="csY2"/>
                              </a:cxn>
                              <a:cxn ang="0">
                                <a:pos x="csX3" y="csY3"/>
                              </a:cxn>
                              <a:cxn ang="0">
                                <a:pos x="csX4" y="csY4"/>
                              </a:cxn>
                              <a:cxn ang="0">
                                <a:pos x="csX5" y="csY5"/>
                              </a:cxn>
                            </a:cxnLst>
                            <a:rect l="l" t="t" r="r" b="b"/>
                            <a:pathLst>
                              <a:path w="2813" h="2905">
                                <a:moveTo>
                                  <a:pt x="2813" y="1269"/>
                                </a:moveTo>
                                <a:cubicBezTo>
                                  <a:pt x="2813" y="1269"/>
                                  <a:pt x="2560" y="2158"/>
                                  <a:pt x="2432" y="2538"/>
                                </a:cubicBezTo>
                                <a:cubicBezTo>
                                  <a:pt x="2052" y="3046"/>
                                  <a:pt x="1290" y="2919"/>
                                  <a:pt x="909" y="2792"/>
                                </a:cubicBezTo>
                                <a:cubicBezTo>
                                  <a:pt x="401" y="2284"/>
                                  <a:pt x="-107" y="1777"/>
                                  <a:pt x="20" y="888"/>
                                </a:cubicBezTo>
                                <a:cubicBezTo>
                                  <a:pt x="528" y="508"/>
                                  <a:pt x="655" y="254"/>
                                  <a:pt x="1290" y="0"/>
                                </a:cubicBezTo>
                                <a:cubicBezTo>
                                  <a:pt x="1925" y="127"/>
                                  <a:pt x="2687" y="508"/>
                                  <a:pt x="2813" y="1269"/>
                                </a:cubicBezTo>
                              </a:path>
                            </a:pathLst>
                          </a:custGeom>
                          <a:solidFill>
                            <a:srgbClr val="000000"/>
                          </a:solidFill>
                          <a:ln w="12688" cap="flat">
                            <a:noFill/>
                            <a:prstDash val="solid"/>
                            <a:miter/>
                          </a:ln>
                        </wps:spPr>
                        <wps:bodyPr/>
                      </wps:wsp>
                      <wps:wsp>
                        <wps:cNvPr id="534795394" name="Freeform: Shape 534795394"/>
                        <wps:cNvSpPr/>
                        <wps:spPr>
                          <a:xfrm>
                            <a:off x="332069" y="102926"/>
                            <a:ext cx="2925" cy="2665"/>
                          </a:xfrm>
                          <a:custGeom>
                            <a:avLst/>
                            <a:gdLst>
                              <a:gd name="csX0" fmla="*/ 2926 w 2925"/>
                              <a:gd name="csY0" fmla="*/ 1269 h 2665"/>
                              <a:gd name="csX1" fmla="*/ 1656 w 2925"/>
                              <a:gd name="csY1" fmla="*/ 2665 h 2665"/>
                              <a:gd name="csX2" fmla="*/ 132 w 2925"/>
                              <a:gd name="csY2" fmla="*/ 1904 h 2665"/>
                              <a:gd name="csX3" fmla="*/ 386 w 2925"/>
                              <a:gd name="csY3" fmla="*/ 381 h 2665"/>
                              <a:gd name="csX4" fmla="*/ 1402 w 2925"/>
                              <a:gd name="csY4" fmla="*/ 0 h 2665"/>
                              <a:gd name="csX5" fmla="*/ 2799 w 2925"/>
                              <a:gd name="csY5" fmla="*/ 1269 h 2665"/>
                            </a:gdLst>
                            <a:ahLst/>
                            <a:cxnLst>
                              <a:cxn ang="0">
                                <a:pos x="csX0" y="csY0"/>
                              </a:cxn>
                              <a:cxn ang="0">
                                <a:pos x="csX1" y="csY1"/>
                              </a:cxn>
                              <a:cxn ang="0">
                                <a:pos x="csX2" y="csY2"/>
                              </a:cxn>
                              <a:cxn ang="0">
                                <a:pos x="csX3" y="csY3"/>
                              </a:cxn>
                              <a:cxn ang="0">
                                <a:pos x="csX4" y="csY4"/>
                              </a:cxn>
                              <a:cxn ang="0">
                                <a:pos x="csX5" y="csY5"/>
                              </a:cxn>
                            </a:cxnLst>
                            <a:rect l="l" t="t" r="r" b="b"/>
                            <a:pathLst>
                              <a:path w="2925" h="2665">
                                <a:moveTo>
                                  <a:pt x="2926" y="1269"/>
                                </a:moveTo>
                                <a:cubicBezTo>
                                  <a:pt x="2926" y="2031"/>
                                  <a:pt x="2291" y="2538"/>
                                  <a:pt x="1656" y="2665"/>
                                </a:cubicBezTo>
                                <a:cubicBezTo>
                                  <a:pt x="1021" y="2665"/>
                                  <a:pt x="513" y="2284"/>
                                  <a:pt x="132" y="1904"/>
                                </a:cubicBezTo>
                                <a:cubicBezTo>
                                  <a:pt x="-122" y="1396"/>
                                  <a:pt x="5" y="761"/>
                                  <a:pt x="386" y="381"/>
                                </a:cubicBezTo>
                                <a:cubicBezTo>
                                  <a:pt x="513" y="127"/>
                                  <a:pt x="1148" y="127"/>
                                  <a:pt x="1402" y="0"/>
                                </a:cubicBezTo>
                                <a:cubicBezTo>
                                  <a:pt x="2037" y="0"/>
                                  <a:pt x="2672" y="635"/>
                                  <a:pt x="2799" y="1269"/>
                                </a:cubicBezTo>
                              </a:path>
                            </a:pathLst>
                          </a:custGeom>
                          <a:solidFill>
                            <a:srgbClr val="000000"/>
                          </a:solidFill>
                          <a:ln w="12688" cap="flat">
                            <a:noFill/>
                            <a:prstDash val="solid"/>
                            <a:miter/>
                          </a:ln>
                        </wps:spPr>
                        <wps:bodyPr/>
                      </wps:wsp>
                      <wps:wsp>
                        <wps:cNvPr id="762608121" name="Freeform: Shape 762608121"/>
                        <wps:cNvSpPr/>
                        <wps:spPr>
                          <a:xfrm>
                            <a:off x="136639" y="103052"/>
                            <a:ext cx="8000" cy="7107"/>
                          </a:xfrm>
                          <a:custGeom>
                            <a:avLst/>
                            <a:gdLst>
                              <a:gd name="csX0" fmla="*/ 7873 w 8000"/>
                              <a:gd name="csY0" fmla="*/ 254 h 7107"/>
                              <a:gd name="csX1" fmla="*/ 7492 w 8000"/>
                              <a:gd name="csY1" fmla="*/ 1523 h 7107"/>
                              <a:gd name="csX2" fmla="*/ 5841 w 8000"/>
                              <a:gd name="csY2" fmla="*/ 4823 h 7107"/>
                              <a:gd name="csX3" fmla="*/ 254 w 8000"/>
                              <a:gd name="csY3" fmla="*/ 7107 h 7107"/>
                              <a:gd name="csX4" fmla="*/ 0 w 8000"/>
                              <a:gd name="csY4" fmla="*/ 6473 h 7107"/>
                              <a:gd name="csX5" fmla="*/ 7746 w 8000"/>
                              <a:gd name="csY5" fmla="*/ 0 h 7107"/>
                              <a:gd name="csX6" fmla="*/ 8000 w 8000"/>
                              <a:gd name="csY6" fmla="*/ 0 h 710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00" h="7107">
                                <a:moveTo>
                                  <a:pt x="7873" y="254"/>
                                </a:moveTo>
                                <a:cubicBezTo>
                                  <a:pt x="7873" y="254"/>
                                  <a:pt x="7619" y="1142"/>
                                  <a:pt x="7492" y="1523"/>
                                </a:cubicBezTo>
                                <a:cubicBezTo>
                                  <a:pt x="7238" y="2792"/>
                                  <a:pt x="6349" y="3680"/>
                                  <a:pt x="5841" y="4823"/>
                                </a:cubicBezTo>
                                <a:cubicBezTo>
                                  <a:pt x="4445" y="6599"/>
                                  <a:pt x="2286" y="6599"/>
                                  <a:pt x="254" y="7107"/>
                                </a:cubicBezTo>
                                <a:lnTo>
                                  <a:pt x="0" y="6473"/>
                                </a:lnTo>
                                <a:cubicBezTo>
                                  <a:pt x="2286" y="3554"/>
                                  <a:pt x="4572" y="1396"/>
                                  <a:pt x="7746" y="0"/>
                                </a:cubicBezTo>
                                <a:lnTo>
                                  <a:pt x="8000" y="0"/>
                                </a:lnTo>
                                <a:close/>
                              </a:path>
                            </a:pathLst>
                          </a:custGeom>
                          <a:solidFill>
                            <a:srgbClr val="000000"/>
                          </a:solidFill>
                          <a:ln w="12688" cap="flat">
                            <a:noFill/>
                            <a:prstDash val="solid"/>
                            <a:miter/>
                          </a:ln>
                        </wps:spPr>
                        <wps:bodyPr/>
                      </wps:wsp>
                      <wps:wsp>
                        <wps:cNvPr id="777050801" name="Freeform: Shape 777050801"/>
                        <wps:cNvSpPr/>
                        <wps:spPr>
                          <a:xfrm>
                            <a:off x="328468" y="104048"/>
                            <a:ext cx="2731" cy="2430"/>
                          </a:xfrm>
                          <a:custGeom>
                            <a:avLst/>
                            <a:gdLst>
                              <a:gd name="csX0" fmla="*/ 2717 w 2731"/>
                              <a:gd name="csY0" fmla="*/ 908 h 2430"/>
                              <a:gd name="csX1" fmla="*/ 1574 w 2731"/>
                              <a:gd name="csY1" fmla="*/ 2431 h 2430"/>
                              <a:gd name="csX2" fmla="*/ 51 w 2731"/>
                              <a:gd name="csY2" fmla="*/ 1543 h 2430"/>
                              <a:gd name="csX3" fmla="*/ 1066 w 2731"/>
                              <a:gd name="csY3" fmla="*/ 20 h 2430"/>
                              <a:gd name="csX4" fmla="*/ 2717 w 2731"/>
                              <a:gd name="csY4" fmla="*/ 1035 h 2430"/>
                            </a:gdLst>
                            <a:ahLst/>
                            <a:cxnLst>
                              <a:cxn ang="0">
                                <a:pos x="csX0" y="csY0"/>
                              </a:cxn>
                              <a:cxn ang="0">
                                <a:pos x="csX1" y="csY1"/>
                              </a:cxn>
                              <a:cxn ang="0">
                                <a:pos x="csX2" y="csY2"/>
                              </a:cxn>
                              <a:cxn ang="0">
                                <a:pos x="csX3" y="csY3"/>
                              </a:cxn>
                              <a:cxn ang="0">
                                <a:pos x="csX4" y="csY4"/>
                              </a:cxn>
                            </a:cxnLst>
                            <a:rect l="l" t="t" r="r" b="b"/>
                            <a:pathLst>
                              <a:path w="2731" h="2430">
                                <a:moveTo>
                                  <a:pt x="2717" y="908"/>
                                </a:moveTo>
                                <a:cubicBezTo>
                                  <a:pt x="2844" y="1796"/>
                                  <a:pt x="2082" y="2050"/>
                                  <a:pt x="1574" y="2431"/>
                                </a:cubicBezTo>
                                <a:cubicBezTo>
                                  <a:pt x="939" y="2431"/>
                                  <a:pt x="304" y="2050"/>
                                  <a:pt x="51" y="1543"/>
                                </a:cubicBezTo>
                                <a:cubicBezTo>
                                  <a:pt x="-204" y="654"/>
                                  <a:pt x="558" y="400"/>
                                  <a:pt x="1066" y="20"/>
                                </a:cubicBezTo>
                                <a:cubicBezTo>
                                  <a:pt x="1828" y="-107"/>
                                  <a:pt x="2463" y="400"/>
                                  <a:pt x="2717" y="1035"/>
                                </a:cubicBezTo>
                              </a:path>
                            </a:pathLst>
                          </a:custGeom>
                          <a:solidFill>
                            <a:srgbClr val="000000"/>
                          </a:solidFill>
                          <a:ln w="12688" cap="flat">
                            <a:noFill/>
                            <a:prstDash val="solid"/>
                            <a:miter/>
                          </a:ln>
                        </wps:spPr>
                        <wps:bodyPr/>
                      </wps:wsp>
                      <wps:wsp>
                        <wps:cNvPr id="1947378867" name="Freeform: Shape 1947378867"/>
                        <wps:cNvSpPr/>
                        <wps:spPr>
                          <a:xfrm>
                            <a:off x="150640" y="104322"/>
                            <a:ext cx="2889" cy="2538"/>
                          </a:xfrm>
                          <a:custGeom>
                            <a:avLst/>
                            <a:gdLst>
                              <a:gd name="csX0" fmla="*/ 2635 w 2889"/>
                              <a:gd name="csY0" fmla="*/ 635 h 2538"/>
                              <a:gd name="csX1" fmla="*/ 2889 w 2889"/>
                              <a:gd name="csY1" fmla="*/ 1015 h 2538"/>
                              <a:gd name="csX2" fmla="*/ 1746 w 2889"/>
                              <a:gd name="csY2" fmla="*/ 2538 h 2538"/>
                              <a:gd name="csX3" fmla="*/ 95 w 2889"/>
                              <a:gd name="csY3" fmla="*/ 1777 h 2538"/>
                              <a:gd name="csX4" fmla="*/ 857 w 2889"/>
                              <a:gd name="csY4" fmla="*/ 0 h 2538"/>
                              <a:gd name="csX5" fmla="*/ 2762 w 2889"/>
                              <a:gd name="csY5" fmla="*/ 635 h 2538"/>
                            </a:gdLst>
                            <a:ahLst/>
                            <a:cxnLst>
                              <a:cxn ang="0">
                                <a:pos x="csX0" y="csY0"/>
                              </a:cxn>
                              <a:cxn ang="0">
                                <a:pos x="csX1" y="csY1"/>
                              </a:cxn>
                              <a:cxn ang="0">
                                <a:pos x="csX2" y="csY2"/>
                              </a:cxn>
                              <a:cxn ang="0">
                                <a:pos x="csX3" y="csY3"/>
                              </a:cxn>
                              <a:cxn ang="0">
                                <a:pos x="csX4" y="csY4"/>
                              </a:cxn>
                              <a:cxn ang="0">
                                <a:pos x="csX5" y="csY5"/>
                              </a:cxn>
                            </a:cxnLst>
                            <a:rect l="l" t="t" r="r" b="b"/>
                            <a:pathLst>
                              <a:path w="2889" h="2538">
                                <a:moveTo>
                                  <a:pt x="2635" y="635"/>
                                </a:moveTo>
                                <a:cubicBezTo>
                                  <a:pt x="2635" y="635"/>
                                  <a:pt x="2635" y="888"/>
                                  <a:pt x="2889" y="1015"/>
                                </a:cubicBezTo>
                                <a:cubicBezTo>
                                  <a:pt x="2889" y="1904"/>
                                  <a:pt x="2254" y="2158"/>
                                  <a:pt x="1746" y="2538"/>
                                </a:cubicBezTo>
                                <a:cubicBezTo>
                                  <a:pt x="1111" y="2538"/>
                                  <a:pt x="476" y="2284"/>
                                  <a:pt x="95" y="1777"/>
                                </a:cubicBezTo>
                                <a:cubicBezTo>
                                  <a:pt x="-159" y="1015"/>
                                  <a:pt x="95" y="254"/>
                                  <a:pt x="857" y="0"/>
                                </a:cubicBezTo>
                                <a:cubicBezTo>
                                  <a:pt x="1492" y="0"/>
                                  <a:pt x="2508" y="0"/>
                                  <a:pt x="2762" y="635"/>
                                </a:cubicBezTo>
                              </a:path>
                            </a:pathLst>
                          </a:custGeom>
                          <a:solidFill>
                            <a:srgbClr val="000000"/>
                          </a:solidFill>
                          <a:ln w="12688" cap="flat">
                            <a:noFill/>
                            <a:prstDash val="solid"/>
                            <a:miter/>
                          </a:ln>
                        </wps:spPr>
                        <wps:bodyPr/>
                      </wps:wsp>
                      <wps:wsp>
                        <wps:cNvPr id="200973185" name="Freeform: Shape 200973185"/>
                        <wps:cNvSpPr/>
                        <wps:spPr>
                          <a:xfrm>
                            <a:off x="339799" y="104188"/>
                            <a:ext cx="9348" cy="6923"/>
                          </a:xfrm>
                          <a:custGeom>
                            <a:avLst/>
                            <a:gdLst>
                              <a:gd name="csX0" fmla="*/ 5609 w 9348"/>
                              <a:gd name="csY0" fmla="*/ 3179 h 6923"/>
                              <a:gd name="csX1" fmla="*/ 7387 w 9348"/>
                              <a:gd name="csY1" fmla="*/ 2037 h 6923"/>
                              <a:gd name="csX2" fmla="*/ 9292 w 9348"/>
                              <a:gd name="csY2" fmla="*/ 2925 h 6923"/>
                              <a:gd name="csX3" fmla="*/ 8276 w 9348"/>
                              <a:gd name="csY3" fmla="*/ 4702 h 6923"/>
                              <a:gd name="csX4" fmla="*/ 6625 w 9348"/>
                              <a:gd name="csY4" fmla="*/ 5210 h 6923"/>
                              <a:gd name="csX5" fmla="*/ 7641 w 9348"/>
                              <a:gd name="csY5" fmla="*/ 6733 h 6923"/>
                              <a:gd name="csX6" fmla="*/ 6752 w 9348"/>
                              <a:gd name="csY6" fmla="*/ 6733 h 6923"/>
                              <a:gd name="csX7" fmla="*/ 1164 w 9348"/>
                              <a:gd name="csY7" fmla="*/ 1910 h 6923"/>
                              <a:gd name="csX8" fmla="*/ 276 w 9348"/>
                              <a:gd name="csY8" fmla="*/ 6 h 6923"/>
                              <a:gd name="csX9" fmla="*/ 5609 w 9348"/>
                              <a:gd name="csY9" fmla="*/ 3052 h 69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9348" h="6923">
                                <a:moveTo>
                                  <a:pt x="5609" y="3179"/>
                                </a:moveTo>
                                <a:cubicBezTo>
                                  <a:pt x="6371" y="3179"/>
                                  <a:pt x="6498" y="2164"/>
                                  <a:pt x="7387" y="2037"/>
                                </a:cubicBezTo>
                                <a:cubicBezTo>
                                  <a:pt x="8149" y="1910"/>
                                  <a:pt x="8784" y="2291"/>
                                  <a:pt x="9292" y="2925"/>
                                </a:cubicBezTo>
                                <a:cubicBezTo>
                                  <a:pt x="9546" y="3814"/>
                                  <a:pt x="8911" y="4321"/>
                                  <a:pt x="8276" y="4702"/>
                                </a:cubicBezTo>
                                <a:cubicBezTo>
                                  <a:pt x="7768" y="5083"/>
                                  <a:pt x="6625" y="4195"/>
                                  <a:pt x="6625" y="5210"/>
                                </a:cubicBezTo>
                                <a:cubicBezTo>
                                  <a:pt x="7133" y="5591"/>
                                  <a:pt x="7641" y="6098"/>
                                  <a:pt x="7641" y="6733"/>
                                </a:cubicBezTo>
                                <a:cubicBezTo>
                                  <a:pt x="7514" y="6987"/>
                                  <a:pt x="7006" y="6987"/>
                                  <a:pt x="6752" y="6733"/>
                                </a:cubicBezTo>
                                <a:cubicBezTo>
                                  <a:pt x="4466" y="5844"/>
                                  <a:pt x="2180" y="4321"/>
                                  <a:pt x="1164" y="1910"/>
                                </a:cubicBezTo>
                                <a:cubicBezTo>
                                  <a:pt x="910" y="1276"/>
                                  <a:pt x="-613" y="641"/>
                                  <a:pt x="276" y="6"/>
                                </a:cubicBezTo>
                                <a:cubicBezTo>
                                  <a:pt x="2561" y="-120"/>
                                  <a:pt x="4339" y="1656"/>
                                  <a:pt x="5609" y="3052"/>
                                </a:cubicBezTo>
                              </a:path>
                            </a:pathLst>
                          </a:custGeom>
                          <a:solidFill>
                            <a:srgbClr val="000000"/>
                          </a:solidFill>
                          <a:ln w="12688" cap="flat">
                            <a:noFill/>
                            <a:prstDash val="solid"/>
                            <a:miter/>
                          </a:ln>
                        </wps:spPr>
                        <wps:bodyPr/>
                      </wps:wsp>
                      <wps:wsp>
                        <wps:cNvPr id="1634370599" name="Freeform: Shape 1634370599"/>
                        <wps:cNvSpPr/>
                        <wps:spPr>
                          <a:xfrm>
                            <a:off x="349828" y="104415"/>
                            <a:ext cx="3058" cy="2588"/>
                          </a:xfrm>
                          <a:custGeom>
                            <a:avLst/>
                            <a:gdLst>
                              <a:gd name="csX0" fmla="*/ 2946 w 3058"/>
                              <a:gd name="csY0" fmla="*/ 541 h 2588"/>
                              <a:gd name="csX1" fmla="*/ 2946 w 3058"/>
                              <a:gd name="csY1" fmla="*/ 2064 h 2588"/>
                              <a:gd name="csX2" fmla="*/ 660 w 3058"/>
                              <a:gd name="csY2" fmla="*/ 2444 h 2588"/>
                              <a:gd name="csX3" fmla="*/ 25 w 3058"/>
                              <a:gd name="csY3" fmla="*/ 1048 h 2588"/>
                              <a:gd name="csX4" fmla="*/ 1168 w 3058"/>
                              <a:gd name="csY4" fmla="*/ 33 h 2588"/>
                              <a:gd name="csX5" fmla="*/ 2946 w 3058"/>
                              <a:gd name="csY5" fmla="*/ 541 h 2588"/>
                            </a:gdLst>
                            <a:ahLst/>
                            <a:cxnLst>
                              <a:cxn ang="0">
                                <a:pos x="csX0" y="csY0"/>
                              </a:cxn>
                              <a:cxn ang="0">
                                <a:pos x="csX1" y="csY1"/>
                              </a:cxn>
                              <a:cxn ang="0">
                                <a:pos x="csX2" y="csY2"/>
                              </a:cxn>
                              <a:cxn ang="0">
                                <a:pos x="csX3" y="csY3"/>
                              </a:cxn>
                              <a:cxn ang="0">
                                <a:pos x="csX4" y="csY4"/>
                              </a:cxn>
                              <a:cxn ang="0">
                                <a:pos x="csX5" y="csY5"/>
                              </a:cxn>
                            </a:cxnLst>
                            <a:rect l="l" t="t" r="r" b="b"/>
                            <a:pathLst>
                              <a:path w="3058" h="2588">
                                <a:moveTo>
                                  <a:pt x="2946" y="541"/>
                                </a:moveTo>
                                <a:cubicBezTo>
                                  <a:pt x="2946" y="541"/>
                                  <a:pt x="3200" y="1683"/>
                                  <a:pt x="2946" y="2064"/>
                                </a:cubicBezTo>
                                <a:cubicBezTo>
                                  <a:pt x="2565" y="2825"/>
                                  <a:pt x="1422" y="2571"/>
                                  <a:pt x="660" y="2444"/>
                                </a:cubicBezTo>
                                <a:cubicBezTo>
                                  <a:pt x="279" y="2064"/>
                                  <a:pt x="-102" y="1683"/>
                                  <a:pt x="25" y="1048"/>
                                </a:cubicBezTo>
                                <a:cubicBezTo>
                                  <a:pt x="279" y="541"/>
                                  <a:pt x="660" y="287"/>
                                  <a:pt x="1168" y="33"/>
                                </a:cubicBezTo>
                                <a:cubicBezTo>
                                  <a:pt x="1803" y="-94"/>
                                  <a:pt x="2438" y="160"/>
                                  <a:pt x="2946" y="541"/>
                                </a:cubicBezTo>
                              </a:path>
                            </a:pathLst>
                          </a:custGeom>
                          <a:solidFill>
                            <a:srgbClr val="000000"/>
                          </a:solidFill>
                          <a:ln w="12688" cap="flat">
                            <a:noFill/>
                            <a:prstDash val="solid"/>
                            <a:miter/>
                          </a:ln>
                        </wps:spPr>
                        <wps:bodyPr/>
                      </wps:wsp>
                      <wps:wsp>
                        <wps:cNvPr id="1094775847" name="Freeform: Shape 1094775847"/>
                        <wps:cNvSpPr/>
                        <wps:spPr>
                          <a:xfrm>
                            <a:off x="318089" y="104765"/>
                            <a:ext cx="8397" cy="7583"/>
                          </a:xfrm>
                          <a:custGeom>
                            <a:avLst/>
                            <a:gdLst>
                              <a:gd name="csX0" fmla="*/ 6747 w 8397"/>
                              <a:gd name="csY0" fmla="*/ 4379 h 7583"/>
                              <a:gd name="csX1" fmla="*/ 8398 w 8397"/>
                              <a:gd name="csY1" fmla="*/ 7425 h 7583"/>
                              <a:gd name="csX2" fmla="*/ 7763 w 8397"/>
                              <a:gd name="csY2" fmla="*/ 7552 h 7583"/>
                              <a:gd name="csX3" fmla="*/ 779 w 8397"/>
                              <a:gd name="csY3" fmla="*/ 1333 h 7583"/>
                              <a:gd name="csX4" fmla="*/ 17 w 8397"/>
                              <a:gd name="csY4" fmla="*/ 64 h 7583"/>
                              <a:gd name="csX5" fmla="*/ 5350 w 8397"/>
                              <a:gd name="csY5" fmla="*/ 2221 h 7583"/>
                              <a:gd name="csX6" fmla="*/ 6874 w 8397"/>
                              <a:gd name="csY6" fmla="*/ 4252 h 75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397" h="7583">
                                <a:moveTo>
                                  <a:pt x="6747" y="4379"/>
                                </a:moveTo>
                                <a:cubicBezTo>
                                  <a:pt x="7382" y="5267"/>
                                  <a:pt x="8144" y="6537"/>
                                  <a:pt x="8398" y="7425"/>
                                </a:cubicBezTo>
                                <a:cubicBezTo>
                                  <a:pt x="8271" y="7679"/>
                                  <a:pt x="7890" y="7552"/>
                                  <a:pt x="7763" y="7552"/>
                                </a:cubicBezTo>
                                <a:cubicBezTo>
                                  <a:pt x="5096" y="6029"/>
                                  <a:pt x="1794" y="4506"/>
                                  <a:pt x="779" y="1333"/>
                                </a:cubicBezTo>
                                <a:cubicBezTo>
                                  <a:pt x="525" y="1079"/>
                                  <a:pt x="-110" y="572"/>
                                  <a:pt x="17" y="64"/>
                                </a:cubicBezTo>
                                <a:cubicBezTo>
                                  <a:pt x="2048" y="-317"/>
                                  <a:pt x="3953" y="1079"/>
                                  <a:pt x="5350" y="2221"/>
                                </a:cubicBezTo>
                                <a:cubicBezTo>
                                  <a:pt x="5858" y="2983"/>
                                  <a:pt x="6493" y="3364"/>
                                  <a:pt x="6874" y="4252"/>
                                </a:cubicBezTo>
                              </a:path>
                            </a:pathLst>
                          </a:custGeom>
                          <a:solidFill>
                            <a:srgbClr val="000000"/>
                          </a:solidFill>
                          <a:ln w="12688" cap="flat">
                            <a:noFill/>
                            <a:prstDash val="solid"/>
                            <a:miter/>
                          </a:ln>
                        </wps:spPr>
                        <wps:bodyPr/>
                      </wps:wsp>
                      <wps:wsp>
                        <wps:cNvPr id="896877653" name="Freeform: Shape 896877653"/>
                        <wps:cNvSpPr/>
                        <wps:spPr>
                          <a:xfrm>
                            <a:off x="146280" y="105210"/>
                            <a:ext cx="2744" cy="2570"/>
                          </a:xfrm>
                          <a:custGeom>
                            <a:avLst/>
                            <a:gdLst>
                              <a:gd name="csX0" fmla="*/ 2677 w 2744"/>
                              <a:gd name="csY0" fmla="*/ 1015 h 2570"/>
                              <a:gd name="csX1" fmla="*/ 1915 w 2744"/>
                              <a:gd name="csY1" fmla="*/ 2538 h 2570"/>
                              <a:gd name="csX2" fmla="*/ 138 w 2744"/>
                              <a:gd name="csY2" fmla="*/ 1904 h 2570"/>
                              <a:gd name="csX3" fmla="*/ 1280 w 2744"/>
                              <a:gd name="csY3" fmla="*/ 0 h 2570"/>
                              <a:gd name="csX4" fmla="*/ 2677 w 2744"/>
                              <a:gd name="csY4" fmla="*/ 888 h 2570"/>
                            </a:gdLst>
                            <a:ahLst/>
                            <a:cxnLst>
                              <a:cxn ang="0">
                                <a:pos x="csX0" y="csY0"/>
                              </a:cxn>
                              <a:cxn ang="0">
                                <a:pos x="csX1" y="csY1"/>
                              </a:cxn>
                              <a:cxn ang="0">
                                <a:pos x="csX2" y="csY2"/>
                              </a:cxn>
                              <a:cxn ang="0">
                                <a:pos x="csX3" y="csY3"/>
                              </a:cxn>
                              <a:cxn ang="0">
                                <a:pos x="csX4" y="csY4"/>
                              </a:cxn>
                            </a:cxnLst>
                            <a:rect l="l" t="t" r="r" b="b"/>
                            <a:pathLst>
                              <a:path w="2744" h="2570">
                                <a:moveTo>
                                  <a:pt x="2677" y="1015"/>
                                </a:moveTo>
                                <a:cubicBezTo>
                                  <a:pt x="2931" y="1777"/>
                                  <a:pt x="2423" y="2284"/>
                                  <a:pt x="1915" y="2538"/>
                                </a:cubicBezTo>
                                <a:cubicBezTo>
                                  <a:pt x="1026" y="2665"/>
                                  <a:pt x="645" y="2411"/>
                                  <a:pt x="138" y="1904"/>
                                </a:cubicBezTo>
                                <a:cubicBezTo>
                                  <a:pt x="-370" y="1015"/>
                                  <a:pt x="645" y="381"/>
                                  <a:pt x="1280" y="0"/>
                                </a:cubicBezTo>
                                <a:cubicBezTo>
                                  <a:pt x="1915" y="0"/>
                                  <a:pt x="2296" y="508"/>
                                  <a:pt x="2677" y="888"/>
                                </a:cubicBezTo>
                              </a:path>
                            </a:pathLst>
                          </a:custGeom>
                          <a:solidFill>
                            <a:srgbClr val="000000"/>
                          </a:solidFill>
                          <a:ln w="12688" cap="flat">
                            <a:noFill/>
                            <a:prstDash val="solid"/>
                            <a:miter/>
                          </a:ln>
                        </wps:spPr>
                        <wps:bodyPr/>
                      </wps:wsp>
                      <wps:wsp>
                        <wps:cNvPr id="1144137728" name="Freeform: Shape 1144137728"/>
                        <wps:cNvSpPr/>
                        <wps:spPr>
                          <a:xfrm>
                            <a:off x="331690" y="107005"/>
                            <a:ext cx="2923" cy="2202"/>
                          </a:xfrm>
                          <a:custGeom>
                            <a:avLst/>
                            <a:gdLst>
                              <a:gd name="csX0" fmla="*/ 2797 w 2923"/>
                              <a:gd name="csY0" fmla="*/ 997 h 2202"/>
                              <a:gd name="csX1" fmla="*/ 2035 w 2923"/>
                              <a:gd name="csY1" fmla="*/ 2139 h 2202"/>
                              <a:gd name="csX2" fmla="*/ 257 w 2923"/>
                              <a:gd name="csY2" fmla="*/ 1885 h 2202"/>
                              <a:gd name="csX3" fmla="*/ 257 w 2923"/>
                              <a:gd name="csY3" fmla="*/ 489 h 2202"/>
                              <a:gd name="csX4" fmla="*/ 2923 w 2923"/>
                              <a:gd name="csY4" fmla="*/ 997 h 2202"/>
                            </a:gdLst>
                            <a:ahLst/>
                            <a:cxnLst>
                              <a:cxn ang="0">
                                <a:pos x="csX0" y="csY0"/>
                              </a:cxn>
                              <a:cxn ang="0">
                                <a:pos x="csX1" y="csY1"/>
                              </a:cxn>
                              <a:cxn ang="0">
                                <a:pos x="csX2" y="csY2"/>
                              </a:cxn>
                              <a:cxn ang="0">
                                <a:pos x="csX3" y="csY3"/>
                              </a:cxn>
                              <a:cxn ang="0">
                                <a:pos x="csX4" y="csY4"/>
                              </a:cxn>
                            </a:cxnLst>
                            <a:rect l="l" t="t" r="r" b="b"/>
                            <a:pathLst>
                              <a:path w="2923" h="2202">
                                <a:moveTo>
                                  <a:pt x="2797" y="997"/>
                                </a:moveTo>
                                <a:cubicBezTo>
                                  <a:pt x="2797" y="997"/>
                                  <a:pt x="2289" y="1758"/>
                                  <a:pt x="2035" y="2139"/>
                                </a:cubicBezTo>
                                <a:cubicBezTo>
                                  <a:pt x="1400" y="2139"/>
                                  <a:pt x="765" y="2393"/>
                                  <a:pt x="257" y="1885"/>
                                </a:cubicBezTo>
                                <a:cubicBezTo>
                                  <a:pt x="130" y="1505"/>
                                  <a:pt x="-251" y="870"/>
                                  <a:pt x="257" y="489"/>
                                </a:cubicBezTo>
                                <a:cubicBezTo>
                                  <a:pt x="1146" y="-526"/>
                                  <a:pt x="2289" y="236"/>
                                  <a:pt x="2923" y="997"/>
                                </a:cubicBezTo>
                              </a:path>
                            </a:pathLst>
                          </a:custGeom>
                          <a:solidFill>
                            <a:srgbClr val="000000"/>
                          </a:solidFill>
                          <a:ln w="12688" cap="flat">
                            <a:noFill/>
                            <a:prstDash val="solid"/>
                            <a:miter/>
                          </a:ln>
                        </wps:spPr>
                        <wps:bodyPr/>
                      </wps:wsp>
                      <wps:wsp>
                        <wps:cNvPr id="824594475" name="Freeform: Shape 824594475"/>
                        <wps:cNvSpPr/>
                        <wps:spPr>
                          <a:xfrm>
                            <a:off x="350318" y="107974"/>
                            <a:ext cx="3267" cy="3005"/>
                          </a:xfrm>
                          <a:custGeom>
                            <a:avLst/>
                            <a:gdLst>
                              <a:gd name="csX0" fmla="*/ 3217 w 3267"/>
                              <a:gd name="csY0" fmla="*/ 1043 h 3005"/>
                              <a:gd name="csX1" fmla="*/ 2074 w 3267"/>
                              <a:gd name="csY1" fmla="*/ 2947 h 3005"/>
                              <a:gd name="csX2" fmla="*/ 169 w 3267"/>
                              <a:gd name="csY2" fmla="*/ 2185 h 3005"/>
                              <a:gd name="csX3" fmla="*/ 169 w 3267"/>
                              <a:gd name="csY3" fmla="*/ 662 h 3005"/>
                              <a:gd name="csX4" fmla="*/ 2201 w 3267"/>
                              <a:gd name="csY4" fmla="*/ 155 h 3005"/>
                              <a:gd name="csX5" fmla="*/ 3090 w 3267"/>
                              <a:gd name="csY5" fmla="*/ 916 h 3005"/>
                            </a:gdLst>
                            <a:ahLst/>
                            <a:cxnLst>
                              <a:cxn ang="0">
                                <a:pos x="csX0" y="csY0"/>
                              </a:cxn>
                              <a:cxn ang="0">
                                <a:pos x="csX1" y="csY1"/>
                              </a:cxn>
                              <a:cxn ang="0">
                                <a:pos x="csX2" y="csY2"/>
                              </a:cxn>
                              <a:cxn ang="0">
                                <a:pos x="csX3" y="csY3"/>
                              </a:cxn>
                              <a:cxn ang="0">
                                <a:pos x="csX4" y="csY4"/>
                              </a:cxn>
                              <a:cxn ang="0">
                                <a:pos x="csX5" y="csY5"/>
                              </a:cxn>
                            </a:cxnLst>
                            <a:rect l="l" t="t" r="r" b="b"/>
                            <a:pathLst>
                              <a:path w="3267" h="3005">
                                <a:moveTo>
                                  <a:pt x="3217" y="1043"/>
                                </a:moveTo>
                                <a:cubicBezTo>
                                  <a:pt x="3471" y="1931"/>
                                  <a:pt x="2709" y="2566"/>
                                  <a:pt x="2074" y="2947"/>
                                </a:cubicBezTo>
                                <a:cubicBezTo>
                                  <a:pt x="1312" y="3201"/>
                                  <a:pt x="677" y="2566"/>
                                  <a:pt x="169" y="2185"/>
                                </a:cubicBezTo>
                                <a:cubicBezTo>
                                  <a:pt x="-212" y="1678"/>
                                  <a:pt x="169" y="1297"/>
                                  <a:pt x="169" y="662"/>
                                </a:cubicBezTo>
                                <a:cubicBezTo>
                                  <a:pt x="677" y="155"/>
                                  <a:pt x="1439" y="-226"/>
                                  <a:pt x="2201" y="155"/>
                                </a:cubicBezTo>
                                <a:cubicBezTo>
                                  <a:pt x="2455" y="408"/>
                                  <a:pt x="2836" y="535"/>
                                  <a:pt x="3090" y="916"/>
                                </a:cubicBezTo>
                              </a:path>
                            </a:pathLst>
                          </a:custGeom>
                          <a:solidFill>
                            <a:srgbClr val="000000"/>
                          </a:solidFill>
                          <a:ln w="12688" cap="flat">
                            <a:noFill/>
                            <a:prstDash val="solid"/>
                            <a:miter/>
                          </a:ln>
                        </wps:spPr>
                        <wps:bodyPr/>
                      </wps:wsp>
                      <wps:wsp>
                        <wps:cNvPr id="719781864" name="Freeform: Shape 719781864"/>
                        <wps:cNvSpPr/>
                        <wps:spPr>
                          <a:xfrm>
                            <a:off x="289787" y="119135"/>
                            <a:ext cx="10540" cy="3135"/>
                          </a:xfrm>
                          <a:custGeom>
                            <a:avLst/>
                            <a:gdLst>
                              <a:gd name="csX0" fmla="*/ 10540 w 10540"/>
                              <a:gd name="csY0" fmla="*/ 543 h 3135"/>
                              <a:gd name="csX1" fmla="*/ 8127 w 10540"/>
                              <a:gd name="csY1" fmla="*/ 1939 h 3135"/>
                              <a:gd name="csX2" fmla="*/ 0 w 10540"/>
                              <a:gd name="csY2" fmla="*/ 3081 h 3135"/>
                              <a:gd name="csX3" fmla="*/ 0 w 10540"/>
                              <a:gd name="csY3" fmla="*/ 2574 h 3135"/>
                              <a:gd name="csX4" fmla="*/ 10413 w 10540"/>
                              <a:gd name="csY4" fmla="*/ 416 h 3135"/>
                            </a:gdLst>
                            <a:ahLst/>
                            <a:cxnLst>
                              <a:cxn ang="0">
                                <a:pos x="csX0" y="csY0"/>
                              </a:cxn>
                              <a:cxn ang="0">
                                <a:pos x="csX1" y="csY1"/>
                              </a:cxn>
                              <a:cxn ang="0">
                                <a:pos x="csX2" y="csY2"/>
                              </a:cxn>
                              <a:cxn ang="0">
                                <a:pos x="csX3" y="csY3"/>
                              </a:cxn>
                              <a:cxn ang="0">
                                <a:pos x="csX4" y="csY4"/>
                              </a:cxn>
                            </a:cxnLst>
                            <a:rect l="l" t="t" r="r" b="b"/>
                            <a:pathLst>
                              <a:path w="10540" h="3135">
                                <a:moveTo>
                                  <a:pt x="10540" y="543"/>
                                </a:moveTo>
                                <a:cubicBezTo>
                                  <a:pt x="10540" y="1432"/>
                                  <a:pt x="8889" y="1305"/>
                                  <a:pt x="8127" y="1939"/>
                                </a:cubicBezTo>
                                <a:cubicBezTo>
                                  <a:pt x="5715" y="3208"/>
                                  <a:pt x="2921" y="3208"/>
                                  <a:pt x="0" y="3081"/>
                                </a:cubicBezTo>
                                <a:lnTo>
                                  <a:pt x="0" y="2574"/>
                                </a:lnTo>
                                <a:cubicBezTo>
                                  <a:pt x="2794" y="289"/>
                                  <a:pt x="6730" y="-599"/>
                                  <a:pt x="10413" y="416"/>
                                </a:cubicBezTo>
                              </a:path>
                            </a:pathLst>
                          </a:custGeom>
                          <a:solidFill>
                            <a:srgbClr val="000000"/>
                          </a:solidFill>
                          <a:ln w="12688" cap="flat">
                            <a:noFill/>
                            <a:prstDash val="solid"/>
                            <a:miter/>
                          </a:ln>
                        </wps:spPr>
                        <wps:bodyPr/>
                      </wps:wsp>
                      <wps:wsp>
                        <wps:cNvPr id="1492915810" name="Freeform: Shape 1492915810"/>
                        <wps:cNvSpPr/>
                        <wps:spPr>
                          <a:xfrm>
                            <a:off x="185733" y="121962"/>
                            <a:ext cx="2590" cy="2411"/>
                          </a:xfrm>
                          <a:custGeom>
                            <a:avLst/>
                            <a:gdLst>
                              <a:gd name="csX0" fmla="*/ 2463 w 2590"/>
                              <a:gd name="csY0" fmla="*/ 1142 h 2411"/>
                              <a:gd name="csX1" fmla="*/ 1320 w 2590"/>
                              <a:gd name="csY1" fmla="*/ 2411 h 2411"/>
                              <a:gd name="csX2" fmla="*/ 50 w 2590"/>
                              <a:gd name="csY2" fmla="*/ 1650 h 2411"/>
                              <a:gd name="csX3" fmla="*/ 1067 w 2590"/>
                              <a:gd name="csY3" fmla="*/ 0 h 2411"/>
                              <a:gd name="csX4" fmla="*/ 2590 w 2590"/>
                              <a:gd name="csY4" fmla="*/ 1142 h 2411"/>
                            </a:gdLst>
                            <a:ahLst/>
                            <a:cxnLst>
                              <a:cxn ang="0">
                                <a:pos x="csX0" y="csY0"/>
                              </a:cxn>
                              <a:cxn ang="0">
                                <a:pos x="csX1" y="csY1"/>
                              </a:cxn>
                              <a:cxn ang="0">
                                <a:pos x="csX2" y="csY2"/>
                              </a:cxn>
                              <a:cxn ang="0">
                                <a:pos x="csX3" y="csY3"/>
                              </a:cxn>
                              <a:cxn ang="0">
                                <a:pos x="csX4" y="csY4"/>
                              </a:cxn>
                            </a:cxnLst>
                            <a:rect l="l" t="t" r="r" b="b"/>
                            <a:pathLst>
                              <a:path w="2590" h="2411">
                                <a:moveTo>
                                  <a:pt x="2463" y="1142"/>
                                </a:moveTo>
                                <a:cubicBezTo>
                                  <a:pt x="2463" y="1904"/>
                                  <a:pt x="1956" y="2284"/>
                                  <a:pt x="1320" y="2411"/>
                                </a:cubicBezTo>
                                <a:cubicBezTo>
                                  <a:pt x="812" y="2411"/>
                                  <a:pt x="178" y="2158"/>
                                  <a:pt x="50" y="1650"/>
                                </a:cubicBezTo>
                                <a:cubicBezTo>
                                  <a:pt x="-203" y="761"/>
                                  <a:pt x="558" y="381"/>
                                  <a:pt x="1067" y="0"/>
                                </a:cubicBezTo>
                                <a:cubicBezTo>
                                  <a:pt x="1701" y="0"/>
                                  <a:pt x="2336" y="635"/>
                                  <a:pt x="2590" y="1142"/>
                                </a:cubicBezTo>
                              </a:path>
                            </a:pathLst>
                          </a:custGeom>
                          <a:solidFill>
                            <a:srgbClr val="000000"/>
                          </a:solidFill>
                          <a:ln w="12688" cap="flat">
                            <a:noFill/>
                            <a:prstDash val="solid"/>
                            <a:miter/>
                          </a:ln>
                        </wps:spPr>
                        <wps:bodyPr/>
                      </wps:wsp>
                      <wps:wsp>
                        <wps:cNvPr id="903864423" name="Freeform: Shape 903864423"/>
                        <wps:cNvSpPr/>
                        <wps:spPr>
                          <a:xfrm>
                            <a:off x="296010" y="122819"/>
                            <a:ext cx="3047" cy="2849"/>
                          </a:xfrm>
                          <a:custGeom>
                            <a:avLst/>
                            <a:gdLst>
                              <a:gd name="csX0" fmla="*/ 3048 w 3047"/>
                              <a:gd name="csY0" fmla="*/ 1047 h 2849"/>
                              <a:gd name="csX1" fmla="*/ 1905 w 3047"/>
                              <a:gd name="csY1" fmla="*/ 2824 h 2849"/>
                              <a:gd name="csX2" fmla="*/ 254 w 3047"/>
                              <a:gd name="csY2" fmla="*/ 2316 h 2849"/>
                              <a:gd name="csX3" fmla="*/ 0 w 3047"/>
                              <a:gd name="csY3" fmla="*/ 1047 h 2849"/>
                              <a:gd name="csX4" fmla="*/ 3048 w 3047"/>
                              <a:gd name="csY4" fmla="*/ 1047 h 2849"/>
                            </a:gdLst>
                            <a:ahLst/>
                            <a:cxnLst>
                              <a:cxn ang="0">
                                <a:pos x="csX0" y="csY0"/>
                              </a:cxn>
                              <a:cxn ang="0">
                                <a:pos x="csX1" y="csY1"/>
                              </a:cxn>
                              <a:cxn ang="0">
                                <a:pos x="csX2" y="csY2"/>
                              </a:cxn>
                              <a:cxn ang="0">
                                <a:pos x="csX3" y="csY3"/>
                              </a:cxn>
                              <a:cxn ang="0">
                                <a:pos x="csX4" y="csY4"/>
                              </a:cxn>
                            </a:cxnLst>
                            <a:rect l="l" t="t" r="r" b="b"/>
                            <a:pathLst>
                              <a:path w="3047" h="2849">
                                <a:moveTo>
                                  <a:pt x="3048" y="1047"/>
                                </a:moveTo>
                                <a:cubicBezTo>
                                  <a:pt x="2920" y="1809"/>
                                  <a:pt x="2667" y="2570"/>
                                  <a:pt x="1905" y="2824"/>
                                </a:cubicBezTo>
                                <a:cubicBezTo>
                                  <a:pt x="1143" y="2951"/>
                                  <a:pt x="762" y="2570"/>
                                  <a:pt x="254" y="2316"/>
                                </a:cubicBezTo>
                                <a:cubicBezTo>
                                  <a:pt x="-127" y="2062"/>
                                  <a:pt x="127" y="1428"/>
                                  <a:pt x="0" y="1047"/>
                                </a:cubicBezTo>
                                <a:cubicBezTo>
                                  <a:pt x="508" y="-349"/>
                                  <a:pt x="2540" y="-349"/>
                                  <a:pt x="3048" y="1047"/>
                                </a:cubicBezTo>
                              </a:path>
                            </a:pathLst>
                          </a:custGeom>
                          <a:solidFill>
                            <a:srgbClr val="000000"/>
                          </a:solidFill>
                          <a:ln w="12688" cap="flat">
                            <a:noFill/>
                            <a:prstDash val="solid"/>
                            <a:miter/>
                          </a:ln>
                        </wps:spPr>
                        <wps:bodyPr/>
                      </wps:wsp>
                      <wps:wsp>
                        <wps:cNvPr id="420737073" name="Freeform: Shape 420737073"/>
                        <wps:cNvSpPr/>
                        <wps:spPr>
                          <a:xfrm>
                            <a:off x="303248" y="123638"/>
                            <a:ext cx="11175" cy="3273"/>
                          </a:xfrm>
                          <a:custGeom>
                            <a:avLst/>
                            <a:gdLst>
                              <a:gd name="csX0" fmla="*/ 11175 w 11175"/>
                              <a:gd name="csY0" fmla="*/ 609 h 3273"/>
                              <a:gd name="csX1" fmla="*/ 4572 w 11175"/>
                              <a:gd name="csY1" fmla="*/ 3274 h 3273"/>
                              <a:gd name="csX2" fmla="*/ 381 w 11175"/>
                              <a:gd name="csY2" fmla="*/ 3274 h 3273"/>
                              <a:gd name="csX3" fmla="*/ 0 w 11175"/>
                              <a:gd name="csY3" fmla="*/ 2893 h 3273"/>
                              <a:gd name="csX4" fmla="*/ 11175 w 11175"/>
                              <a:gd name="csY4" fmla="*/ 101 h 3273"/>
                              <a:gd name="csX5" fmla="*/ 11175 w 11175"/>
                              <a:gd name="csY5" fmla="*/ 609 h 3273"/>
                            </a:gdLst>
                            <a:ahLst/>
                            <a:cxnLst>
                              <a:cxn ang="0">
                                <a:pos x="csX0" y="csY0"/>
                              </a:cxn>
                              <a:cxn ang="0">
                                <a:pos x="csX1" y="csY1"/>
                              </a:cxn>
                              <a:cxn ang="0">
                                <a:pos x="csX2" y="csY2"/>
                              </a:cxn>
                              <a:cxn ang="0">
                                <a:pos x="csX3" y="csY3"/>
                              </a:cxn>
                              <a:cxn ang="0">
                                <a:pos x="csX4" y="csY4"/>
                              </a:cxn>
                              <a:cxn ang="0">
                                <a:pos x="csX5" y="csY5"/>
                              </a:cxn>
                            </a:cxnLst>
                            <a:rect l="l" t="t" r="r" b="b"/>
                            <a:pathLst>
                              <a:path w="11175" h="3273">
                                <a:moveTo>
                                  <a:pt x="11175" y="609"/>
                                </a:moveTo>
                                <a:cubicBezTo>
                                  <a:pt x="9270" y="1878"/>
                                  <a:pt x="7111" y="3274"/>
                                  <a:pt x="4572" y="3274"/>
                                </a:cubicBezTo>
                                <a:lnTo>
                                  <a:pt x="381" y="3274"/>
                                </a:lnTo>
                                <a:cubicBezTo>
                                  <a:pt x="381" y="3274"/>
                                  <a:pt x="0" y="2893"/>
                                  <a:pt x="0" y="2893"/>
                                </a:cubicBezTo>
                                <a:cubicBezTo>
                                  <a:pt x="2540" y="-153"/>
                                  <a:pt x="7111" y="-153"/>
                                  <a:pt x="11175" y="101"/>
                                </a:cubicBezTo>
                                <a:lnTo>
                                  <a:pt x="11175" y="609"/>
                                </a:lnTo>
                                <a:close/>
                              </a:path>
                            </a:pathLst>
                          </a:custGeom>
                          <a:solidFill>
                            <a:srgbClr val="000000"/>
                          </a:solidFill>
                          <a:ln w="12688" cap="flat">
                            <a:noFill/>
                            <a:prstDash val="solid"/>
                            <a:miter/>
                          </a:ln>
                        </wps:spPr>
                        <wps:bodyPr/>
                      </wps:wsp>
                      <wps:wsp>
                        <wps:cNvPr id="957339579" name="Freeform: Shape 957339579"/>
                        <wps:cNvSpPr/>
                        <wps:spPr>
                          <a:xfrm>
                            <a:off x="164352" y="124858"/>
                            <a:ext cx="2763" cy="2720"/>
                          </a:xfrm>
                          <a:custGeom>
                            <a:avLst/>
                            <a:gdLst>
                              <a:gd name="csX0" fmla="*/ 2764 w 2763"/>
                              <a:gd name="csY0" fmla="*/ 1166 h 2720"/>
                              <a:gd name="csX1" fmla="*/ 1748 w 2763"/>
                              <a:gd name="csY1" fmla="*/ 2689 h 2720"/>
                              <a:gd name="csX2" fmla="*/ 97 w 2763"/>
                              <a:gd name="csY2" fmla="*/ 1927 h 2720"/>
                              <a:gd name="csX3" fmla="*/ 732 w 2763"/>
                              <a:gd name="csY3" fmla="*/ 150 h 2720"/>
                              <a:gd name="csX4" fmla="*/ 2764 w 2763"/>
                              <a:gd name="csY4" fmla="*/ 1166 h 2720"/>
                            </a:gdLst>
                            <a:ahLst/>
                            <a:cxnLst>
                              <a:cxn ang="0">
                                <a:pos x="csX0" y="csY0"/>
                              </a:cxn>
                              <a:cxn ang="0">
                                <a:pos x="csX1" y="csY1"/>
                              </a:cxn>
                              <a:cxn ang="0">
                                <a:pos x="csX2" y="csY2"/>
                              </a:cxn>
                              <a:cxn ang="0">
                                <a:pos x="csX3" y="csY3"/>
                              </a:cxn>
                              <a:cxn ang="0">
                                <a:pos x="csX4" y="csY4"/>
                              </a:cxn>
                            </a:cxnLst>
                            <a:rect l="l" t="t" r="r" b="b"/>
                            <a:pathLst>
                              <a:path w="2763" h="2720">
                                <a:moveTo>
                                  <a:pt x="2764" y="1166"/>
                                </a:moveTo>
                                <a:cubicBezTo>
                                  <a:pt x="2764" y="1927"/>
                                  <a:pt x="2510" y="2435"/>
                                  <a:pt x="1748" y="2689"/>
                                </a:cubicBezTo>
                                <a:cubicBezTo>
                                  <a:pt x="986" y="2816"/>
                                  <a:pt x="478" y="2562"/>
                                  <a:pt x="97" y="1927"/>
                                </a:cubicBezTo>
                                <a:cubicBezTo>
                                  <a:pt x="-157" y="1166"/>
                                  <a:pt x="97" y="531"/>
                                  <a:pt x="732" y="150"/>
                                </a:cubicBezTo>
                                <a:cubicBezTo>
                                  <a:pt x="1621" y="-357"/>
                                  <a:pt x="2383" y="531"/>
                                  <a:pt x="2764" y="1166"/>
                                </a:cubicBezTo>
                              </a:path>
                            </a:pathLst>
                          </a:custGeom>
                          <a:solidFill>
                            <a:srgbClr val="000000"/>
                          </a:solidFill>
                          <a:ln w="12688" cap="flat">
                            <a:noFill/>
                            <a:prstDash val="solid"/>
                            <a:miter/>
                          </a:ln>
                        </wps:spPr>
                        <wps:bodyPr/>
                      </wps:wsp>
                      <wps:wsp>
                        <wps:cNvPr id="391437434" name="Freeform: Shape 391437434"/>
                        <wps:cNvSpPr/>
                        <wps:spPr>
                          <a:xfrm>
                            <a:off x="168595" y="125770"/>
                            <a:ext cx="2331" cy="2270"/>
                          </a:xfrm>
                          <a:custGeom>
                            <a:avLst/>
                            <a:gdLst>
                              <a:gd name="csX0" fmla="*/ 2332 w 2331"/>
                              <a:gd name="csY0" fmla="*/ 1015 h 2270"/>
                              <a:gd name="csX1" fmla="*/ 2077 w 2331"/>
                              <a:gd name="csY1" fmla="*/ 2031 h 2270"/>
                              <a:gd name="csX2" fmla="*/ 554 w 2331"/>
                              <a:gd name="csY2" fmla="*/ 2031 h 2270"/>
                              <a:gd name="csX3" fmla="*/ 46 w 2331"/>
                              <a:gd name="csY3" fmla="*/ 761 h 2270"/>
                              <a:gd name="csX4" fmla="*/ 934 w 2331"/>
                              <a:gd name="csY4" fmla="*/ 0 h 2270"/>
                              <a:gd name="csX5" fmla="*/ 2204 w 2331"/>
                              <a:gd name="csY5" fmla="*/ 1015 h 2270"/>
                            </a:gdLst>
                            <a:ahLst/>
                            <a:cxnLst>
                              <a:cxn ang="0">
                                <a:pos x="csX0" y="csY0"/>
                              </a:cxn>
                              <a:cxn ang="0">
                                <a:pos x="csX1" y="csY1"/>
                              </a:cxn>
                              <a:cxn ang="0">
                                <a:pos x="csX2" y="csY2"/>
                              </a:cxn>
                              <a:cxn ang="0">
                                <a:pos x="csX3" y="csY3"/>
                              </a:cxn>
                              <a:cxn ang="0">
                                <a:pos x="csX4" y="csY4"/>
                              </a:cxn>
                              <a:cxn ang="0">
                                <a:pos x="csX5" y="csY5"/>
                              </a:cxn>
                            </a:cxnLst>
                            <a:rect l="l" t="t" r="r" b="b"/>
                            <a:pathLst>
                              <a:path w="2331" h="2270">
                                <a:moveTo>
                                  <a:pt x="2332" y="1015"/>
                                </a:moveTo>
                                <a:cubicBezTo>
                                  <a:pt x="2332" y="1015"/>
                                  <a:pt x="2204" y="1650"/>
                                  <a:pt x="2077" y="2031"/>
                                </a:cubicBezTo>
                                <a:cubicBezTo>
                                  <a:pt x="1570" y="2284"/>
                                  <a:pt x="934" y="2411"/>
                                  <a:pt x="554" y="2031"/>
                                </a:cubicBezTo>
                                <a:cubicBezTo>
                                  <a:pt x="46" y="1650"/>
                                  <a:pt x="-81" y="1142"/>
                                  <a:pt x="46" y="761"/>
                                </a:cubicBezTo>
                                <a:cubicBezTo>
                                  <a:pt x="300" y="254"/>
                                  <a:pt x="808" y="381"/>
                                  <a:pt x="934" y="0"/>
                                </a:cubicBezTo>
                                <a:cubicBezTo>
                                  <a:pt x="1443" y="254"/>
                                  <a:pt x="2077" y="508"/>
                                  <a:pt x="2204" y="1015"/>
                                </a:cubicBezTo>
                              </a:path>
                            </a:pathLst>
                          </a:custGeom>
                          <a:solidFill>
                            <a:srgbClr val="000000"/>
                          </a:solidFill>
                          <a:ln w="12688" cap="flat">
                            <a:noFill/>
                            <a:prstDash val="solid"/>
                            <a:miter/>
                          </a:ln>
                        </wps:spPr>
                        <wps:bodyPr/>
                      </wps:wsp>
                      <wps:wsp>
                        <wps:cNvPr id="1647657864" name="Freeform: Shape 1647657864"/>
                        <wps:cNvSpPr/>
                        <wps:spPr>
                          <a:xfrm>
                            <a:off x="133338" y="127279"/>
                            <a:ext cx="8127" cy="7705"/>
                          </a:xfrm>
                          <a:custGeom>
                            <a:avLst/>
                            <a:gdLst>
                              <a:gd name="csX0" fmla="*/ 8127 w 8127"/>
                              <a:gd name="csY0" fmla="*/ 7375 h 7705"/>
                              <a:gd name="csX1" fmla="*/ 5333 w 8127"/>
                              <a:gd name="csY1" fmla="*/ 6740 h 7705"/>
                              <a:gd name="csX2" fmla="*/ 0 w 8127"/>
                              <a:gd name="csY2" fmla="*/ 395 h 7705"/>
                              <a:gd name="csX3" fmla="*/ 1524 w 8127"/>
                              <a:gd name="csY3" fmla="*/ 395 h 7705"/>
                              <a:gd name="csX4" fmla="*/ 3175 w 8127"/>
                              <a:gd name="csY4" fmla="*/ 1283 h 7705"/>
                              <a:gd name="csX5" fmla="*/ 8127 w 8127"/>
                              <a:gd name="csY5" fmla="*/ 7502 h 7705"/>
                            </a:gdLst>
                            <a:ahLst/>
                            <a:cxnLst>
                              <a:cxn ang="0">
                                <a:pos x="csX0" y="csY0"/>
                              </a:cxn>
                              <a:cxn ang="0">
                                <a:pos x="csX1" y="csY1"/>
                              </a:cxn>
                              <a:cxn ang="0">
                                <a:pos x="csX2" y="csY2"/>
                              </a:cxn>
                              <a:cxn ang="0">
                                <a:pos x="csX3" y="csY3"/>
                              </a:cxn>
                              <a:cxn ang="0">
                                <a:pos x="csX4" y="csY4"/>
                              </a:cxn>
                              <a:cxn ang="0">
                                <a:pos x="csX5" y="csY5"/>
                              </a:cxn>
                            </a:cxnLst>
                            <a:rect l="l" t="t" r="r" b="b"/>
                            <a:pathLst>
                              <a:path w="8127" h="7705">
                                <a:moveTo>
                                  <a:pt x="8127" y="7375"/>
                                </a:moveTo>
                                <a:cubicBezTo>
                                  <a:pt x="7365" y="8263"/>
                                  <a:pt x="6095" y="7121"/>
                                  <a:pt x="5333" y="6740"/>
                                </a:cubicBezTo>
                                <a:cubicBezTo>
                                  <a:pt x="2667" y="5218"/>
                                  <a:pt x="2667" y="2172"/>
                                  <a:pt x="0" y="395"/>
                                </a:cubicBezTo>
                                <a:cubicBezTo>
                                  <a:pt x="254" y="-494"/>
                                  <a:pt x="1016" y="395"/>
                                  <a:pt x="1524" y="395"/>
                                </a:cubicBezTo>
                                <a:cubicBezTo>
                                  <a:pt x="2031" y="649"/>
                                  <a:pt x="2667" y="1029"/>
                                  <a:pt x="3175" y="1283"/>
                                </a:cubicBezTo>
                                <a:cubicBezTo>
                                  <a:pt x="5841" y="2806"/>
                                  <a:pt x="6349" y="5218"/>
                                  <a:pt x="8127" y="7502"/>
                                </a:cubicBezTo>
                              </a:path>
                            </a:pathLst>
                          </a:custGeom>
                          <a:solidFill>
                            <a:srgbClr val="000000"/>
                          </a:solidFill>
                          <a:ln w="12688" cap="flat">
                            <a:noFill/>
                            <a:prstDash val="solid"/>
                            <a:miter/>
                          </a:ln>
                        </wps:spPr>
                        <wps:bodyPr/>
                      </wps:wsp>
                      <wps:wsp>
                        <wps:cNvPr id="2116059773" name="Freeform: Shape 2116059773"/>
                        <wps:cNvSpPr/>
                        <wps:spPr>
                          <a:xfrm>
                            <a:off x="116251" y="72081"/>
                            <a:ext cx="249847" cy="87321"/>
                          </a:xfrm>
                          <a:custGeom>
                            <a:avLst/>
                            <a:gdLst>
                              <a:gd name="csX0" fmla="*/ 127185 w 249847"/>
                              <a:gd name="csY0" fmla="*/ 61177 h 87321"/>
                              <a:gd name="csX1" fmla="*/ 126296 w 249847"/>
                              <a:gd name="csY1" fmla="*/ 63842 h 87321"/>
                              <a:gd name="csX2" fmla="*/ 126042 w 249847"/>
                              <a:gd name="csY2" fmla="*/ 63842 h 87321"/>
                              <a:gd name="csX3" fmla="*/ 125407 w 249847"/>
                              <a:gd name="csY3" fmla="*/ 60923 h 87321"/>
                              <a:gd name="csX4" fmla="*/ 124264 w 249847"/>
                              <a:gd name="csY4" fmla="*/ 57877 h 87321"/>
                              <a:gd name="csX5" fmla="*/ 125407 w 249847"/>
                              <a:gd name="csY5" fmla="*/ 55212 h 87321"/>
                              <a:gd name="csX6" fmla="*/ 127693 w 249847"/>
                              <a:gd name="csY6" fmla="*/ 57624 h 87321"/>
                              <a:gd name="csX7" fmla="*/ 127185 w 249847"/>
                              <a:gd name="csY7" fmla="*/ 61177 h 87321"/>
                              <a:gd name="csX8" fmla="*/ 249475 w 249847"/>
                              <a:gd name="csY8" fmla="*/ 32495 h 87321"/>
                              <a:gd name="csX9" fmla="*/ 243760 w 249847"/>
                              <a:gd name="csY9" fmla="*/ 29322 h 87321"/>
                              <a:gd name="csX10" fmla="*/ 239443 w 249847"/>
                              <a:gd name="csY10" fmla="*/ 32495 h 87321"/>
                              <a:gd name="csX11" fmla="*/ 240840 w 249847"/>
                              <a:gd name="csY11" fmla="*/ 36810 h 87321"/>
                              <a:gd name="csX12" fmla="*/ 242363 w 249847"/>
                              <a:gd name="csY12" fmla="*/ 36429 h 87321"/>
                              <a:gd name="csX13" fmla="*/ 241474 w 249847"/>
                              <a:gd name="csY13" fmla="*/ 34652 h 87321"/>
                              <a:gd name="csX14" fmla="*/ 242363 w 249847"/>
                              <a:gd name="csY14" fmla="*/ 31987 h 87321"/>
                              <a:gd name="csX15" fmla="*/ 245411 w 249847"/>
                              <a:gd name="csY15" fmla="*/ 31606 h 87321"/>
                              <a:gd name="csX16" fmla="*/ 247697 w 249847"/>
                              <a:gd name="csY16" fmla="*/ 33891 h 87321"/>
                              <a:gd name="csX17" fmla="*/ 247697 w 249847"/>
                              <a:gd name="csY17" fmla="*/ 37952 h 87321"/>
                              <a:gd name="csX18" fmla="*/ 242871 w 249847"/>
                              <a:gd name="csY18" fmla="*/ 41886 h 87321"/>
                              <a:gd name="csX19" fmla="*/ 166424 w 249847"/>
                              <a:gd name="csY19" fmla="*/ 42521 h 87321"/>
                              <a:gd name="csX20" fmla="*/ 141789 w 249847"/>
                              <a:gd name="csY20" fmla="*/ 45313 h 87321"/>
                              <a:gd name="csX21" fmla="*/ 136074 w 249847"/>
                              <a:gd name="csY21" fmla="*/ 53562 h 87321"/>
                              <a:gd name="csX22" fmla="*/ 130106 w 249847"/>
                              <a:gd name="csY22" fmla="*/ 59654 h 87321"/>
                              <a:gd name="csX23" fmla="*/ 129852 w 249847"/>
                              <a:gd name="csY23" fmla="*/ 59400 h 87321"/>
                              <a:gd name="csX24" fmla="*/ 131503 w 249847"/>
                              <a:gd name="csY24" fmla="*/ 54070 h 87321"/>
                              <a:gd name="csX25" fmla="*/ 133534 w 249847"/>
                              <a:gd name="csY25" fmla="*/ 48740 h 87321"/>
                              <a:gd name="csX26" fmla="*/ 143820 w 249847"/>
                              <a:gd name="csY26" fmla="*/ 35921 h 87321"/>
                              <a:gd name="csX27" fmla="*/ 152075 w 249847"/>
                              <a:gd name="csY27" fmla="*/ 33891 h 87321"/>
                              <a:gd name="csX28" fmla="*/ 162742 w 249847"/>
                              <a:gd name="csY28" fmla="*/ 35414 h 87321"/>
                              <a:gd name="csX29" fmla="*/ 162996 w 249847"/>
                              <a:gd name="csY29" fmla="*/ 34906 h 87321"/>
                              <a:gd name="csX30" fmla="*/ 158932 w 249847"/>
                              <a:gd name="csY30" fmla="*/ 32495 h 87321"/>
                              <a:gd name="csX31" fmla="*/ 149662 w 249847"/>
                              <a:gd name="csY31" fmla="*/ 32749 h 87321"/>
                              <a:gd name="csX32" fmla="*/ 149408 w 249847"/>
                              <a:gd name="csY32" fmla="*/ 32241 h 87321"/>
                              <a:gd name="csX33" fmla="*/ 158932 w 249847"/>
                              <a:gd name="csY33" fmla="*/ 27164 h 87321"/>
                              <a:gd name="csX34" fmla="*/ 167313 w 249847"/>
                              <a:gd name="csY34" fmla="*/ 23865 h 87321"/>
                              <a:gd name="csX35" fmla="*/ 170615 w 249847"/>
                              <a:gd name="csY35" fmla="*/ 23611 h 87321"/>
                              <a:gd name="csX36" fmla="*/ 174678 w 249847"/>
                              <a:gd name="csY36" fmla="*/ 22596 h 87321"/>
                              <a:gd name="csX37" fmla="*/ 175314 w 249847"/>
                              <a:gd name="csY37" fmla="*/ 22849 h 87321"/>
                              <a:gd name="csX38" fmla="*/ 187123 w 249847"/>
                              <a:gd name="csY38" fmla="*/ 22723 h 87321"/>
                              <a:gd name="csX39" fmla="*/ 187631 w 249847"/>
                              <a:gd name="csY39" fmla="*/ 23230 h 87321"/>
                              <a:gd name="csX40" fmla="*/ 191314 w 249847"/>
                              <a:gd name="csY40" fmla="*/ 24119 h 87321"/>
                              <a:gd name="csX41" fmla="*/ 194743 w 249847"/>
                              <a:gd name="csY41" fmla="*/ 26022 h 87321"/>
                              <a:gd name="csX42" fmla="*/ 193473 w 249847"/>
                              <a:gd name="csY42" fmla="*/ 23738 h 87321"/>
                              <a:gd name="csX43" fmla="*/ 198552 w 249847"/>
                              <a:gd name="csY43" fmla="*/ 24499 h 87321"/>
                              <a:gd name="csX44" fmla="*/ 197790 w 249847"/>
                              <a:gd name="csY44" fmla="*/ 25388 h 87321"/>
                              <a:gd name="csX45" fmla="*/ 198679 w 249847"/>
                              <a:gd name="csY45" fmla="*/ 27164 h 87321"/>
                              <a:gd name="csX46" fmla="*/ 199949 w 249847"/>
                              <a:gd name="csY46" fmla="*/ 26784 h 87321"/>
                              <a:gd name="csX47" fmla="*/ 200203 w 249847"/>
                              <a:gd name="csY47" fmla="*/ 24753 h 87321"/>
                              <a:gd name="csX48" fmla="*/ 216585 w 249847"/>
                              <a:gd name="csY48" fmla="*/ 29449 h 87321"/>
                              <a:gd name="csX49" fmla="*/ 221029 w 249847"/>
                              <a:gd name="csY49" fmla="*/ 30972 h 87321"/>
                              <a:gd name="csX50" fmla="*/ 215188 w 249847"/>
                              <a:gd name="csY50" fmla="*/ 27926 h 87321"/>
                              <a:gd name="csX51" fmla="*/ 210997 w 249847"/>
                              <a:gd name="csY51" fmla="*/ 26022 h 87321"/>
                              <a:gd name="csX52" fmla="*/ 212013 w 249847"/>
                              <a:gd name="csY52" fmla="*/ 25515 h 87321"/>
                              <a:gd name="csX53" fmla="*/ 218743 w 249847"/>
                              <a:gd name="csY53" fmla="*/ 21200 h 87321"/>
                              <a:gd name="csX54" fmla="*/ 219632 w 249847"/>
                              <a:gd name="csY54" fmla="*/ 20311 h 87321"/>
                              <a:gd name="csX55" fmla="*/ 216839 w 249847"/>
                              <a:gd name="csY55" fmla="*/ 20438 h 87321"/>
                              <a:gd name="csX56" fmla="*/ 208965 w 249847"/>
                              <a:gd name="csY56" fmla="*/ 25515 h 87321"/>
                              <a:gd name="csX57" fmla="*/ 197156 w 249847"/>
                              <a:gd name="csY57" fmla="*/ 22596 h 87321"/>
                              <a:gd name="csX58" fmla="*/ 191441 w 249847"/>
                              <a:gd name="csY58" fmla="*/ 21326 h 87321"/>
                              <a:gd name="csX59" fmla="*/ 187123 w 249847"/>
                              <a:gd name="csY59" fmla="*/ 20946 h 87321"/>
                              <a:gd name="csX60" fmla="*/ 179250 w 249847"/>
                              <a:gd name="csY60" fmla="*/ 20946 h 87321"/>
                              <a:gd name="csX61" fmla="*/ 178996 w 249847"/>
                              <a:gd name="csY61" fmla="*/ 20438 h 87321"/>
                              <a:gd name="csX62" fmla="*/ 186870 w 249847"/>
                              <a:gd name="csY62" fmla="*/ 17392 h 87321"/>
                              <a:gd name="csX63" fmla="*/ 207442 w 249847"/>
                              <a:gd name="csY63" fmla="*/ 8001 h 87321"/>
                              <a:gd name="csX64" fmla="*/ 213283 w 249847"/>
                              <a:gd name="csY64" fmla="*/ 1655 h 87321"/>
                              <a:gd name="csX65" fmla="*/ 212394 w 249847"/>
                              <a:gd name="csY65" fmla="*/ 132 h 87321"/>
                              <a:gd name="csX66" fmla="*/ 210870 w 249847"/>
                              <a:gd name="csY66" fmla="*/ 386 h 87321"/>
                              <a:gd name="csX67" fmla="*/ 210870 w 249847"/>
                              <a:gd name="csY67" fmla="*/ 2797 h 87321"/>
                              <a:gd name="csX68" fmla="*/ 207314 w 249847"/>
                              <a:gd name="csY68" fmla="*/ 5843 h 87321"/>
                              <a:gd name="csX69" fmla="*/ 186108 w 249847"/>
                              <a:gd name="csY69" fmla="*/ 15362 h 87321"/>
                              <a:gd name="csX70" fmla="*/ 176710 w 249847"/>
                              <a:gd name="csY70" fmla="*/ 18788 h 87321"/>
                              <a:gd name="csX71" fmla="*/ 172266 w 249847"/>
                              <a:gd name="csY71" fmla="*/ 19423 h 87321"/>
                              <a:gd name="csX72" fmla="*/ 170361 w 249847"/>
                              <a:gd name="csY72" fmla="*/ 21200 h 87321"/>
                              <a:gd name="csX73" fmla="*/ 166805 w 249847"/>
                              <a:gd name="csY73" fmla="*/ 22215 h 87321"/>
                              <a:gd name="csX74" fmla="*/ 138487 w 249847"/>
                              <a:gd name="csY74" fmla="*/ 38079 h 87321"/>
                              <a:gd name="csX75" fmla="*/ 139249 w 249847"/>
                              <a:gd name="csY75" fmla="*/ 34779 h 87321"/>
                              <a:gd name="csX76" fmla="*/ 138360 w 249847"/>
                              <a:gd name="csY76" fmla="*/ 31353 h 87321"/>
                              <a:gd name="csX77" fmla="*/ 137852 w 249847"/>
                              <a:gd name="csY77" fmla="*/ 29195 h 87321"/>
                              <a:gd name="csX78" fmla="*/ 136709 w 249847"/>
                              <a:gd name="csY78" fmla="*/ 29957 h 87321"/>
                              <a:gd name="csX79" fmla="*/ 136074 w 249847"/>
                              <a:gd name="csY79" fmla="*/ 36556 h 87321"/>
                              <a:gd name="csX80" fmla="*/ 136328 w 249847"/>
                              <a:gd name="csY80" fmla="*/ 40744 h 87321"/>
                              <a:gd name="csX81" fmla="*/ 128074 w 249847"/>
                              <a:gd name="csY81" fmla="*/ 55720 h 87321"/>
                              <a:gd name="csX82" fmla="*/ 126296 w 249847"/>
                              <a:gd name="csY82" fmla="*/ 53816 h 87321"/>
                              <a:gd name="csX83" fmla="*/ 131757 w 249847"/>
                              <a:gd name="csY83" fmla="*/ 42521 h 87321"/>
                              <a:gd name="csX84" fmla="*/ 132392 w 249847"/>
                              <a:gd name="csY84" fmla="*/ 40617 h 87321"/>
                              <a:gd name="csX85" fmla="*/ 132392 w 249847"/>
                              <a:gd name="csY85" fmla="*/ 37191 h 87321"/>
                              <a:gd name="csX86" fmla="*/ 131883 w 249847"/>
                              <a:gd name="csY86" fmla="*/ 32876 h 87321"/>
                              <a:gd name="csX87" fmla="*/ 130487 w 249847"/>
                              <a:gd name="csY87" fmla="*/ 33637 h 87321"/>
                              <a:gd name="csX88" fmla="*/ 128455 w 249847"/>
                              <a:gd name="csY88" fmla="*/ 48613 h 87321"/>
                              <a:gd name="csX89" fmla="*/ 128455 w 249847"/>
                              <a:gd name="csY89" fmla="*/ 48993 h 87321"/>
                              <a:gd name="csX90" fmla="*/ 125407 w 249847"/>
                              <a:gd name="csY90" fmla="*/ 52674 h 87321"/>
                              <a:gd name="csX91" fmla="*/ 121852 w 249847"/>
                              <a:gd name="csY91" fmla="*/ 48232 h 87321"/>
                              <a:gd name="csX92" fmla="*/ 121216 w 249847"/>
                              <a:gd name="csY92" fmla="*/ 40998 h 87321"/>
                              <a:gd name="csX93" fmla="*/ 120455 w 249847"/>
                              <a:gd name="csY93" fmla="*/ 34779 h 87321"/>
                              <a:gd name="csX94" fmla="*/ 119693 w 249847"/>
                              <a:gd name="csY94" fmla="*/ 34272 h 87321"/>
                              <a:gd name="csX95" fmla="*/ 118550 w 249847"/>
                              <a:gd name="csY95" fmla="*/ 43282 h 87321"/>
                              <a:gd name="csX96" fmla="*/ 120582 w 249847"/>
                              <a:gd name="csY96" fmla="*/ 47724 h 87321"/>
                              <a:gd name="csX97" fmla="*/ 123883 w 249847"/>
                              <a:gd name="csY97" fmla="*/ 53435 h 87321"/>
                              <a:gd name="csX98" fmla="*/ 122995 w 249847"/>
                              <a:gd name="csY98" fmla="*/ 54705 h 87321"/>
                              <a:gd name="csX99" fmla="*/ 121470 w 249847"/>
                              <a:gd name="csY99" fmla="*/ 52420 h 87321"/>
                              <a:gd name="csX100" fmla="*/ 111692 w 249847"/>
                              <a:gd name="csY100" fmla="*/ 38206 h 87321"/>
                              <a:gd name="csX101" fmla="*/ 111184 w 249847"/>
                              <a:gd name="csY101" fmla="*/ 36175 h 87321"/>
                              <a:gd name="csX102" fmla="*/ 112200 w 249847"/>
                              <a:gd name="csY102" fmla="*/ 30337 h 87321"/>
                              <a:gd name="csX103" fmla="*/ 111692 w 249847"/>
                              <a:gd name="csY103" fmla="*/ 29068 h 87321"/>
                              <a:gd name="csX104" fmla="*/ 110550 w 249847"/>
                              <a:gd name="csY104" fmla="*/ 28180 h 87321"/>
                              <a:gd name="csX105" fmla="*/ 109661 w 249847"/>
                              <a:gd name="csY105" fmla="*/ 36175 h 87321"/>
                              <a:gd name="csX106" fmla="*/ 109661 w 249847"/>
                              <a:gd name="csY106" fmla="*/ 36175 h 87321"/>
                              <a:gd name="csX107" fmla="*/ 84009 w 249847"/>
                              <a:gd name="csY107" fmla="*/ 20819 h 87321"/>
                              <a:gd name="csX108" fmla="*/ 83247 w 249847"/>
                              <a:gd name="csY108" fmla="*/ 22723 h 87321"/>
                              <a:gd name="csX109" fmla="*/ 91501 w 249847"/>
                              <a:gd name="csY109" fmla="*/ 26911 h 87321"/>
                              <a:gd name="csX110" fmla="*/ 99247 w 249847"/>
                              <a:gd name="csY110" fmla="*/ 30972 h 87321"/>
                              <a:gd name="csX111" fmla="*/ 121344 w 249847"/>
                              <a:gd name="csY111" fmla="*/ 57116 h 87321"/>
                              <a:gd name="csX112" fmla="*/ 121597 w 249847"/>
                              <a:gd name="csY112" fmla="*/ 59781 h 87321"/>
                              <a:gd name="csX113" fmla="*/ 115756 w 249847"/>
                              <a:gd name="csY113" fmla="*/ 53943 h 87321"/>
                              <a:gd name="csX114" fmla="*/ 109915 w 249847"/>
                              <a:gd name="csY114" fmla="*/ 45313 h 87321"/>
                              <a:gd name="csX115" fmla="*/ 104327 w 249847"/>
                              <a:gd name="csY115" fmla="*/ 42902 h 87321"/>
                              <a:gd name="csX116" fmla="*/ 76390 w 249847"/>
                              <a:gd name="csY116" fmla="*/ 42902 h 87321"/>
                              <a:gd name="csX117" fmla="*/ 10229 w 249847"/>
                              <a:gd name="csY117" fmla="*/ 43029 h 87321"/>
                              <a:gd name="csX118" fmla="*/ 2356 w 249847"/>
                              <a:gd name="csY118" fmla="*/ 38333 h 87321"/>
                              <a:gd name="csX119" fmla="*/ 2356 w 249847"/>
                              <a:gd name="csY119" fmla="*/ 34145 h 87321"/>
                              <a:gd name="csX120" fmla="*/ 6292 w 249847"/>
                              <a:gd name="csY120" fmla="*/ 31987 h 87321"/>
                              <a:gd name="csX121" fmla="*/ 8959 w 249847"/>
                              <a:gd name="csY121" fmla="*/ 34145 h 87321"/>
                              <a:gd name="csX122" fmla="*/ 7689 w 249847"/>
                              <a:gd name="csY122" fmla="*/ 36937 h 87321"/>
                              <a:gd name="csX123" fmla="*/ 8578 w 249847"/>
                              <a:gd name="csY123" fmla="*/ 37571 h 87321"/>
                              <a:gd name="csX124" fmla="*/ 10610 w 249847"/>
                              <a:gd name="csY124" fmla="*/ 35160 h 87321"/>
                              <a:gd name="csX125" fmla="*/ 10356 w 249847"/>
                              <a:gd name="csY125" fmla="*/ 33510 h 87321"/>
                              <a:gd name="csX126" fmla="*/ 6800 w 249847"/>
                              <a:gd name="csY126" fmla="*/ 30337 h 87321"/>
                              <a:gd name="csX127" fmla="*/ 1594 w 249847"/>
                              <a:gd name="csY127" fmla="*/ 32114 h 87321"/>
                              <a:gd name="csX128" fmla="*/ 324 w 249847"/>
                              <a:gd name="csY128" fmla="*/ 38587 h 87321"/>
                              <a:gd name="csX129" fmla="*/ 8578 w 249847"/>
                              <a:gd name="csY129" fmla="*/ 44805 h 87321"/>
                              <a:gd name="csX130" fmla="*/ 83374 w 249847"/>
                              <a:gd name="csY130" fmla="*/ 45059 h 87321"/>
                              <a:gd name="csX131" fmla="*/ 106359 w 249847"/>
                              <a:gd name="csY131" fmla="*/ 45694 h 87321"/>
                              <a:gd name="csX132" fmla="*/ 112581 w 249847"/>
                              <a:gd name="csY132" fmla="*/ 51532 h 87321"/>
                              <a:gd name="csX133" fmla="*/ 112073 w 249847"/>
                              <a:gd name="csY133" fmla="*/ 51532 h 87321"/>
                              <a:gd name="csX134" fmla="*/ 90231 w 249847"/>
                              <a:gd name="csY134" fmla="*/ 47090 h 87321"/>
                              <a:gd name="csX135" fmla="*/ 81596 w 249847"/>
                              <a:gd name="csY135" fmla="*/ 48867 h 87321"/>
                              <a:gd name="csX136" fmla="*/ 77787 w 249847"/>
                              <a:gd name="csY136" fmla="*/ 47597 h 87321"/>
                              <a:gd name="csX137" fmla="*/ 66612 w 249847"/>
                              <a:gd name="csY137" fmla="*/ 46201 h 87321"/>
                              <a:gd name="csX138" fmla="*/ 66612 w 249847"/>
                              <a:gd name="csY138" fmla="*/ 46709 h 87321"/>
                              <a:gd name="csX139" fmla="*/ 76009 w 249847"/>
                              <a:gd name="csY139" fmla="*/ 50009 h 87321"/>
                              <a:gd name="csX140" fmla="*/ 78041 w 249847"/>
                              <a:gd name="csY140" fmla="*/ 50009 h 87321"/>
                              <a:gd name="csX141" fmla="*/ 67374 w 249847"/>
                              <a:gd name="csY141" fmla="*/ 54831 h 87321"/>
                              <a:gd name="csX142" fmla="*/ 64707 w 249847"/>
                              <a:gd name="csY142" fmla="*/ 52928 h 87321"/>
                              <a:gd name="csX143" fmla="*/ 58611 w 249847"/>
                              <a:gd name="csY143" fmla="*/ 51912 h 87321"/>
                              <a:gd name="csX144" fmla="*/ 56833 w 249847"/>
                              <a:gd name="csY144" fmla="*/ 51912 h 87321"/>
                              <a:gd name="csX145" fmla="*/ 60135 w 249847"/>
                              <a:gd name="csY145" fmla="*/ 54451 h 87321"/>
                              <a:gd name="csX146" fmla="*/ 66104 w 249847"/>
                              <a:gd name="csY146" fmla="*/ 55593 h 87321"/>
                              <a:gd name="csX147" fmla="*/ 64453 w 249847"/>
                              <a:gd name="csY147" fmla="*/ 56735 h 87321"/>
                              <a:gd name="csX148" fmla="*/ 53786 w 249847"/>
                              <a:gd name="csY148" fmla="*/ 61177 h 87321"/>
                              <a:gd name="csX149" fmla="*/ 42357 w 249847"/>
                              <a:gd name="csY149" fmla="*/ 57497 h 87321"/>
                              <a:gd name="csX150" fmla="*/ 34610 w 249847"/>
                              <a:gd name="csY150" fmla="*/ 53055 h 87321"/>
                              <a:gd name="csX151" fmla="*/ 34103 w 249847"/>
                              <a:gd name="csY151" fmla="*/ 53562 h 87321"/>
                              <a:gd name="csX152" fmla="*/ 38801 w 249847"/>
                              <a:gd name="csY152" fmla="*/ 57750 h 87321"/>
                              <a:gd name="csX153" fmla="*/ 42992 w 249847"/>
                              <a:gd name="csY153" fmla="*/ 59273 h 87321"/>
                              <a:gd name="csX154" fmla="*/ 47944 w 249847"/>
                              <a:gd name="csY154" fmla="*/ 61431 h 87321"/>
                              <a:gd name="csX155" fmla="*/ 52008 w 249847"/>
                              <a:gd name="csY155" fmla="*/ 62573 h 87321"/>
                              <a:gd name="csX156" fmla="*/ 51500 w 249847"/>
                              <a:gd name="csY156" fmla="*/ 62827 h 87321"/>
                              <a:gd name="csX157" fmla="*/ 28642 w 249847"/>
                              <a:gd name="csY157" fmla="*/ 65111 h 87321"/>
                              <a:gd name="csX158" fmla="*/ 21785 w 249847"/>
                              <a:gd name="csY158" fmla="*/ 64350 h 87321"/>
                              <a:gd name="csX159" fmla="*/ 23690 w 249847"/>
                              <a:gd name="csY159" fmla="*/ 65492 h 87321"/>
                              <a:gd name="csX160" fmla="*/ 21658 w 249847"/>
                              <a:gd name="csY160" fmla="*/ 66127 h 87321"/>
                              <a:gd name="csX161" fmla="*/ 18737 w 249847"/>
                              <a:gd name="csY161" fmla="*/ 66888 h 87321"/>
                              <a:gd name="csX162" fmla="*/ 15435 w 249847"/>
                              <a:gd name="csY162" fmla="*/ 67650 h 87321"/>
                              <a:gd name="csX163" fmla="*/ 10991 w 249847"/>
                              <a:gd name="csY163" fmla="*/ 71203 h 87321"/>
                              <a:gd name="csX164" fmla="*/ 11245 w 249847"/>
                              <a:gd name="csY164" fmla="*/ 71965 h 87321"/>
                              <a:gd name="csX165" fmla="*/ 16070 w 249847"/>
                              <a:gd name="csY165" fmla="*/ 71203 h 87321"/>
                              <a:gd name="csX166" fmla="*/ 22039 w 249847"/>
                              <a:gd name="csY166" fmla="*/ 67015 h 87321"/>
                              <a:gd name="csX167" fmla="*/ 29912 w 249847"/>
                              <a:gd name="csY167" fmla="*/ 66127 h 87321"/>
                              <a:gd name="csX168" fmla="*/ 30166 w 249847"/>
                              <a:gd name="csY168" fmla="*/ 68157 h 87321"/>
                              <a:gd name="csX169" fmla="*/ 32198 w 249847"/>
                              <a:gd name="csY169" fmla="*/ 69046 h 87321"/>
                              <a:gd name="csX170" fmla="*/ 32706 w 249847"/>
                              <a:gd name="csY170" fmla="*/ 68665 h 87321"/>
                              <a:gd name="csX171" fmla="*/ 32706 w 249847"/>
                              <a:gd name="csY171" fmla="*/ 66761 h 87321"/>
                              <a:gd name="csX172" fmla="*/ 36388 w 249847"/>
                              <a:gd name="csY172" fmla="*/ 66381 h 87321"/>
                              <a:gd name="csX173" fmla="*/ 45024 w 249847"/>
                              <a:gd name="csY173" fmla="*/ 65619 h 87321"/>
                              <a:gd name="csX174" fmla="*/ 46547 w 249847"/>
                              <a:gd name="csY174" fmla="*/ 65619 h 87321"/>
                              <a:gd name="csX175" fmla="*/ 45785 w 249847"/>
                              <a:gd name="csY175" fmla="*/ 67142 h 87321"/>
                              <a:gd name="csX176" fmla="*/ 47309 w 249847"/>
                              <a:gd name="csY176" fmla="*/ 68284 h 87321"/>
                              <a:gd name="csX177" fmla="*/ 48452 w 249847"/>
                              <a:gd name="csY177" fmla="*/ 66381 h 87321"/>
                              <a:gd name="csX178" fmla="*/ 47309 w 249847"/>
                              <a:gd name="csY178" fmla="*/ 65492 h 87321"/>
                              <a:gd name="csX179" fmla="*/ 52389 w 249847"/>
                              <a:gd name="csY179" fmla="*/ 63715 h 87321"/>
                              <a:gd name="csX180" fmla="*/ 55691 w 249847"/>
                              <a:gd name="csY180" fmla="*/ 62573 h 87321"/>
                              <a:gd name="csX181" fmla="*/ 58484 w 249847"/>
                              <a:gd name="csY181" fmla="*/ 61939 h 87321"/>
                              <a:gd name="csX182" fmla="*/ 56833 w 249847"/>
                              <a:gd name="csY182" fmla="*/ 65619 h 87321"/>
                              <a:gd name="csX183" fmla="*/ 56833 w 249847"/>
                              <a:gd name="csY183" fmla="*/ 79072 h 87321"/>
                              <a:gd name="csX184" fmla="*/ 57341 w 249847"/>
                              <a:gd name="csY184" fmla="*/ 78945 h 87321"/>
                              <a:gd name="csX185" fmla="*/ 57976 w 249847"/>
                              <a:gd name="csY185" fmla="*/ 66254 h 87321"/>
                              <a:gd name="csX186" fmla="*/ 70675 w 249847"/>
                              <a:gd name="csY186" fmla="*/ 55212 h 87321"/>
                              <a:gd name="csX187" fmla="*/ 70929 w 249847"/>
                              <a:gd name="csY187" fmla="*/ 55466 h 87321"/>
                              <a:gd name="csX188" fmla="*/ 68008 w 249847"/>
                              <a:gd name="csY188" fmla="*/ 66254 h 87321"/>
                              <a:gd name="csX189" fmla="*/ 68008 w 249847"/>
                              <a:gd name="csY189" fmla="*/ 68157 h 87321"/>
                              <a:gd name="csX190" fmla="*/ 70802 w 249847"/>
                              <a:gd name="csY190" fmla="*/ 64604 h 87321"/>
                              <a:gd name="csX191" fmla="*/ 72834 w 249847"/>
                              <a:gd name="csY191" fmla="*/ 54197 h 87321"/>
                              <a:gd name="csX192" fmla="*/ 92390 w 249847"/>
                              <a:gd name="csY192" fmla="*/ 48359 h 87321"/>
                              <a:gd name="csX193" fmla="*/ 93279 w 249847"/>
                              <a:gd name="csY193" fmla="*/ 48613 h 87321"/>
                              <a:gd name="csX194" fmla="*/ 88835 w 249847"/>
                              <a:gd name="csY194" fmla="*/ 54070 h 87321"/>
                              <a:gd name="csX195" fmla="*/ 87565 w 249847"/>
                              <a:gd name="csY195" fmla="*/ 67523 h 87321"/>
                              <a:gd name="csX196" fmla="*/ 85152 w 249847"/>
                              <a:gd name="csY196" fmla="*/ 73107 h 87321"/>
                              <a:gd name="csX197" fmla="*/ 84136 w 249847"/>
                              <a:gd name="csY197" fmla="*/ 75645 h 87321"/>
                              <a:gd name="csX198" fmla="*/ 85660 w 249847"/>
                              <a:gd name="csY198" fmla="*/ 75645 h 87321"/>
                              <a:gd name="csX199" fmla="*/ 88327 w 249847"/>
                              <a:gd name="csY199" fmla="*/ 70696 h 87321"/>
                              <a:gd name="csX200" fmla="*/ 89723 w 249847"/>
                              <a:gd name="csY200" fmla="*/ 72219 h 87321"/>
                              <a:gd name="csX201" fmla="*/ 89216 w 249847"/>
                              <a:gd name="csY201" fmla="*/ 69934 h 87321"/>
                              <a:gd name="csX202" fmla="*/ 92009 w 249847"/>
                              <a:gd name="csY202" fmla="*/ 71076 h 87321"/>
                              <a:gd name="csX203" fmla="*/ 96708 w 249847"/>
                              <a:gd name="csY203" fmla="*/ 72092 h 87321"/>
                              <a:gd name="csX204" fmla="*/ 97216 w 249847"/>
                              <a:gd name="csY204" fmla="*/ 71584 h 87321"/>
                              <a:gd name="csX205" fmla="*/ 89216 w 249847"/>
                              <a:gd name="csY205" fmla="*/ 68284 h 87321"/>
                              <a:gd name="csX206" fmla="*/ 87819 w 249847"/>
                              <a:gd name="csY206" fmla="*/ 59527 h 87321"/>
                              <a:gd name="csX207" fmla="*/ 89342 w 249847"/>
                              <a:gd name="csY207" fmla="*/ 54705 h 87321"/>
                              <a:gd name="csX208" fmla="*/ 91501 w 249847"/>
                              <a:gd name="csY208" fmla="*/ 51786 h 87321"/>
                              <a:gd name="csX209" fmla="*/ 96327 w 249847"/>
                              <a:gd name="csY209" fmla="*/ 49120 h 87321"/>
                              <a:gd name="csX210" fmla="*/ 96581 w 249847"/>
                              <a:gd name="csY210" fmla="*/ 49120 h 87321"/>
                              <a:gd name="csX211" fmla="*/ 96581 w 249847"/>
                              <a:gd name="csY211" fmla="*/ 49374 h 87321"/>
                              <a:gd name="csX212" fmla="*/ 93025 w 249847"/>
                              <a:gd name="csY212" fmla="*/ 55212 h 87321"/>
                              <a:gd name="csX213" fmla="*/ 92390 w 249847"/>
                              <a:gd name="csY213" fmla="*/ 61939 h 87321"/>
                              <a:gd name="csX214" fmla="*/ 93660 w 249847"/>
                              <a:gd name="csY214" fmla="*/ 65238 h 87321"/>
                              <a:gd name="csX215" fmla="*/ 95311 w 249847"/>
                              <a:gd name="csY215" fmla="*/ 60543 h 87321"/>
                              <a:gd name="csX216" fmla="*/ 95057 w 249847"/>
                              <a:gd name="csY216" fmla="*/ 53055 h 87321"/>
                              <a:gd name="csX217" fmla="*/ 99247 w 249847"/>
                              <a:gd name="csY217" fmla="*/ 49628 h 87321"/>
                              <a:gd name="csX218" fmla="*/ 110803 w 249847"/>
                              <a:gd name="csY218" fmla="*/ 53055 h 87321"/>
                              <a:gd name="csX219" fmla="*/ 113089 w 249847"/>
                              <a:gd name="csY219" fmla="*/ 55212 h 87321"/>
                              <a:gd name="csX220" fmla="*/ 110296 w 249847"/>
                              <a:gd name="csY220" fmla="*/ 60416 h 87321"/>
                              <a:gd name="csX221" fmla="*/ 103311 w 249847"/>
                              <a:gd name="csY221" fmla="*/ 60416 h 87321"/>
                              <a:gd name="csX222" fmla="*/ 102041 w 249847"/>
                              <a:gd name="csY222" fmla="*/ 55720 h 87321"/>
                              <a:gd name="csX223" fmla="*/ 105470 w 249847"/>
                              <a:gd name="csY223" fmla="*/ 54451 h 87321"/>
                              <a:gd name="csX224" fmla="*/ 107883 w 249847"/>
                              <a:gd name="csY224" fmla="*/ 55212 h 87321"/>
                              <a:gd name="csX225" fmla="*/ 108137 w 249847"/>
                              <a:gd name="csY225" fmla="*/ 53943 h 87321"/>
                              <a:gd name="csX226" fmla="*/ 105851 w 249847"/>
                              <a:gd name="csY226" fmla="*/ 52166 h 87321"/>
                              <a:gd name="csX227" fmla="*/ 101660 w 249847"/>
                              <a:gd name="csY227" fmla="*/ 53055 h 87321"/>
                              <a:gd name="csX228" fmla="*/ 99883 w 249847"/>
                              <a:gd name="csY228" fmla="*/ 58512 h 87321"/>
                              <a:gd name="csX229" fmla="*/ 104708 w 249847"/>
                              <a:gd name="csY229" fmla="*/ 63462 h 87321"/>
                              <a:gd name="csX230" fmla="*/ 114232 w 249847"/>
                              <a:gd name="csY230" fmla="*/ 60162 h 87321"/>
                              <a:gd name="csX231" fmla="*/ 115883 w 249847"/>
                              <a:gd name="csY231" fmla="*/ 56862 h 87321"/>
                              <a:gd name="csX232" fmla="*/ 123756 w 249847"/>
                              <a:gd name="csY232" fmla="*/ 67142 h 87321"/>
                              <a:gd name="csX233" fmla="*/ 123756 w 249847"/>
                              <a:gd name="csY233" fmla="*/ 71076 h 87321"/>
                              <a:gd name="csX234" fmla="*/ 126423 w 249847"/>
                              <a:gd name="csY234" fmla="*/ 71330 h 87321"/>
                              <a:gd name="csX235" fmla="*/ 126677 w 249847"/>
                              <a:gd name="csY235" fmla="*/ 69426 h 87321"/>
                              <a:gd name="csX236" fmla="*/ 134550 w 249847"/>
                              <a:gd name="csY236" fmla="*/ 56735 h 87321"/>
                              <a:gd name="csX237" fmla="*/ 135820 w 249847"/>
                              <a:gd name="csY237" fmla="*/ 58258 h 87321"/>
                              <a:gd name="csX238" fmla="*/ 142550 w 249847"/>
                              <a:gd name="csY238" fmla="*/ 64096 h 87321"/>
                              <a:gd name="csX239" fmla="*/ 150805 w 249847"/>
                              <a:gd name="csY239" fmla="*/ 61431 h 87321"/>
                              <a:gd name="csX240" fmla="*/ 151313 w 249847"/>
                              <a:gd name="csY240" fmla="*/ 54958 h 87321"/>
                              <a:gd name="csX241" fmla="*/ 147122 w 249847"/>
                              <a:gd name="csY241" fmla="*/ 52928 h 87321"/>
                              <a:gd name="csX242" fmla="*/ 142931 w 249847"/>
                              <a:gd name="csY242" fmla="*/ 55847 h 87321"/>
                              <a:gd name="csX243" fmla="*/ 143439 w 249847"/>
                              <a:gd name="csY243" fmla="*/ 57497 h 87321"/>
                              <a:gd name="csX244" fmla="*/ 144582 w 249847"/>
                              <a:gd name="csY244" fmla="*/ 57116 h 87321"/>
                              <a:gd name="csX245" fmla="*/ 146614 w 249847"/>
                              <a:gd name="csY245" fmla="*/ 54831 h 87321"/>
                              <a:gd name="csX246" fmla="*/ 149027 w 249847"/>
                              <a:gd name="csY246" fmla="*/ 55339 h 87321"/>
                              <a:gd name="csX247" fmla="*/ 150170 w 249847"/>
                              <a:gd name="csY247" fmla="*/ 58385 h 87321"/>
                              <a:gd name="csX248" fmla="*/ 147630 w 249847"/>
                              <a:gd name="csY248" fmla="*/ 62065 h 87321"/>
                              <a:gd name="csX249" fmla="*/ 140265 w 249847"/>
                              <a:gd name="csY249" fmla="*/ 61304 h 87321"/>
                              <a:gd name="csX250" fmla="*/ 138106 w 249847"/>
                              <a:gd name="csY250" fmla="*/ 57877 h 87321"/>
                              <a:gd name="csX251" fmla="*/ 138106 w 249847"/>
                              <a:gd name="csY251" fmla="*/ 54324 h 87321"/>
                              <a:gd name="csX252" fmla="*/ 149154 w 249847"/>
                              <a:gd name="csY252" fmla="*/ 50390 h 87321"/>
                              <a:gd name="csX253" fmla="*/ 153217 w 249847"/>
                              <a:gd name="csY253" fmla="*/ 52928 h 87321"/>
                              <a:gd name="csX254" fmla="*/ 154868 w 249847"/>
                              <a:gd name="csY254" fmla="*/ 65746 h 87321"/>
                              <a:gd name="csX255" fmla="*/ 156138 w 249847"/>
                              <a:gd name="csY255" fmla="*/ 63588 h 87321"/>
                              <a:gd name="csX256" fmla="*/ 155123 w 249847"/>
                              <a:gd name="csY256" fmla="*/ 55085 h 87321"/>
                              <a:gd name="csX257" fmla="*/ 152202 w 249847"/>
                              <a:gd name="csY257" fmla="*/ 50516 h 87321"/>
                              <a:gd name="csX258" fmla="*/ 153091 w 249847"/>
                              <a:gd name="csY258" fmla="*/ 50390 h 87321"/>
                              <a:gd name="csX259" fmla="*/ 157789 w 249847"/>
                              <a:gd name="csY259" fmla="*/ 54451 h 87321"/>
                              <a:gd name="csX260" fmla="*/ 160837 w 249847"/>
                              <a:gd name="csY260" fmla="*/ 67142 h 87321"/>
                              <a:gd name="csX261" fmla="*/ 155884 w 249847"/>
                              <a:gd name="csY261" fmla="*/ 71457 h 87321"/>
                              <a:gd name="csX262" fmla="*/ 153853 w 249847"/>
                              <a:gd name="csY262" fmla="*/ 73995 h 87321"/>
                              <a:gd name="csX263" fmla="*/ 157027 w 249847"/>
                              <a:gd name="csY263" fmla="*/ 73615 h 87321"/>
                              <a:gd name="csX264" fmla="*/ 160329 w 249847"/>
                              <a:gd name="csY264" fmla="*/ 70315 h 87321"/>
                              <a:gd name="csX265" fmla="*/ 160456 w 249847"/>
                              <a:gd name="csY265" fmla="*/ 70822 h 87321"/>
                              <a:gd name="csX266" fmla="*/ 160837 w 249847"/>
                              <a:gd name="csY266" fmla="*/ 73107 h 87321"/>
                              <a:gd name="csX267" fmla="*/ 161599 w 249847"/>
                              <a:gd name="csY267" fmla="*/ 69173 h 87321"/>
                              <a:gd name="csX268" fmla="*/ 162996 w 249847"/>
                              <a:gd name="csY268" fmla="*/ 73107 h 87321"/>
                              <a:gd name="csX269" fmla="*/ 166679 w 249847"/>
                              <a:gd name="csY269" fmla="*/ 76660 h 87321"/>
                              <a:gd name="csX270" fmla="*/ 166424 w 249847"/>
                              <a:gd name="csY270" fmla="*/ 74630 h 87321"/>
                              <a:gd name="csX271" fmla="*/ 163504 w 249847"/>
                              <a:gd name="csY271" fmla="*/ 70315 h 87321"/>
                              <a:gd name="csX272" fmla="*/ 159948 w 249847"/>
                              <a:gd name="csY272" fmla="*/ 56608 h 87321"/>
                              <a:gd name="csX273" fmla="*/ 155757 w 249847"/>
                              <a:gd name="csY273" fmla="*/ 50897 h 87321"/>
                              <a:gd name="csX274" fmla="*/ 156011 w 249847"/>
                              <a:gd name="csY274" fmla="*/ 50516 h 87321"/>
                              <a:gd name="csX275" fmla="*/ 166424 w 249847"/>
                              <a:gd name="csY275" fmla="*/ 52420 h 87321"/>
                              <a:gd name="csX276" fmla="*/ 178869 w 249847"/>
                              <a:gd name="csY276" fmla="*/ 59527 h 87321"/>
                              <a:gd name="csX277" fmla="*/ 183314 w 249847"/>
                              <a:gd name="csY277" fmla="*/ 67903 h 87321"/>
                              <a:gd name="csX278" fmla="*/ 183568 w 249847"/>
                              <a:gd name="csY278" fmla="*/ 67903 h 87321"/>
                              <a:gd name="csX279" fmla="*/ 183568 w 249847"/>
                              <a:gd name="csY279" fmla="*/ 64858 h 87321"/>
                              <a:gd name="csX280" fmla="*/ 177980 w 249847"/>
                              <a:gd name="csY280" fmla="*/ 56735 h 87321"/>
                              <a:gd name="csX281" fmla="*/ 178234 w 249847"/>
                              <a:gd name="csY281" fmla="*/ 56481 h 87321"/>
                              <a:gd name="csX282" fmla="*/ 183822 w 249847"/>
                              <a:gd name="csY282" fmla="*/ 58258 h 87321"/>
                              <a:gd name="csX283" fmla="*/ 194997 w 249847"/>
                              <a:gd name="csY283" fmla="*/ 72219 h 87321"/>
                              <a:gd name="csX284" fmla="*/ 192203 w 249847"/>
                              <a:gd name="csY284" fmla="*/ 85417 h 87321"/>
                              <a:gd name="csX285" fmla="*/ 191568 w 249847"/>
                              <a:gd name="csY285" fmla="*/ 87321 h 87321"/>
                              <a:gd name="csX286" fmla="*/ 193092 w 249847"/>
                              <a:gd name="csY286" fmla="*/ 85037 h 87321"/>
                              <a:gd name="csX287" fmla="*/ 195632 w 249847"/>
                              <a:gd name="csY287" fmla="*/ 69426 h 87321"/>
                              <a:gd name="csX288" fmla="*/ 194870 w 249847"/>
                              <a:gd name="csY288" fmla="*/ 66634 h 87321"/>
                              <a:gd name="csX289" fmla="*/ 196139 w 249847"/>
                              <a:gd name="csY289" fmla="*/ 67269 h 87321"/>
                              <a:gd name="csX290" fmla="*/ 197537 w 249847"/>
                              <a:gd name="csY290" fmla="*/ 66381 h 87321"/>
                              <a:gd name="csX291" fmla="*/ 197537 w 249847"/>
                              <a:gd name="csY291" fmla="*/ 64984 h 87321"/>
                              <a:gd name="csX292" fmla="*/ 195378 w 249847"/>
                              <a:gd name="csY292" fmla="*/ 64477 h 87321"/>
                              <a:gd name="csX293" fmla="*/ 194489 w 249847"/>
                              <a:gd name="csY293" fmla="*/ 66127 h 87321"/>
                              <a:gd name="csX294" fmla="*/ 191695 w 249847"/>
                              <a:gd name="csY294" fmla="*/ 62065 h 87321"/>
                              <a:gd name="csX295" fmla="*/ 191695 w 249847"/>
                              <a:gd name="csY295" fmla="*/ 61812 h 87321"/>
                              <a:gd name="csX296" fmla="*/ 201981 w 249847"/>
                              <a:gd name="csY296" fmla="*/ 65619 h 87321"/>
                              <a:gd name="csX297" fmla="*/ 204648 w 249847"/>
                              <a:gd name="csY297" fmla="*/ 66507 h 87321"/>
                              <a:gd name="csX298" fmla="*/ 214172 w 249847"/>
                              <a:gd name="csY298" fmla="*/ 68919 h 87321"/>
                              <a:gd name="csX299" fmla="*/ 220648 w 249847"/>
                              <a:gd name="csY299" fmla="*/ 69173 h 87321"/>
                              <a:gd name="csX300" fmla="*/ 220648 w 249847"/>
                              <a:gd name="csY300" fmla="*/ 69173 h 87321"/>
                              <a:gd name="csX301" fmla="*/ 220648 w 249847"/>
                              <a:gd name="csY301" fmla="*/ 69173 h 87321"/>
                              <a:gd name="csX302" fmla="*/ 216966 w 249847"/>
                              <a:gd name="csY302" fmla="*/ 68284 h 87321"/>
                              <a:gd name="csX303" fmla="*/ 201854 w 249847"/>
                              <a:gd name="csY303" fmla="*/ 64477 h 87321"/>
                              <a:gd name="csX304" fmla="*/ 202489 w 249847"/>
                              <a:gd name="csY304" fmla="*/ 64350 h 87321"/>
                              <a:gd name="csX305" fmla="*/ 203759 w 249847"/>
                              <a:gd name="csY305" fmla="*/ 62446 h 87321"/>
                              <a:gd name="csX306" fmla="*/ 201981 w 249847"/>
                              <a:gd name="csY306" fmla="*/ 61558 h 87321"/>
                              <a:gd name="csX307" fmla="*/ 200838 w 249847"/>
                              <a:gd name="csY307" fmla="*/ 62827 h 87321"/>
                              <a:gd name="csX308" fmla="*/ 201981 w 249847"/>
                              <a:gd name="csY308" fmla="*/ 64350 h 87321"/>
                              <a:gd name="csX309" fmla="*/ 201346 w 249847"/>
                              <a:gd name="csY309" fmla="*/ 64350 h 87321"/>
                              <a:gd name="csX310" fmla="*/ 194362 w 249847"/>
                              <a:gd name="csY310" fmla="*/ 61177 h 87321"/>
                              <a:gd name="csX311" fmla="*/ 191949 w 249847"/>
                              <a:gd name="csY311" fmla="*/ 60162 h 87321"/>
                              <a:gd name="csX312" fmla="*/ 186615 w 249847"/>
                              <a:gd name="csY312" fmla="*/ 57750 h 87321"/>
                              <a:gd name="csX313" fmla="*/ 170996 w 249847"/>
                              <a:gd name="csY313" fmla="*/ 51912 h 87321"/>
                              <a:gd name="csX314" fmla="*/ 167694 w 249847"/>
                              <a:gd name="csY314" fmla="*/ 51024 h 87321"/>
                              <a:gd name="csX315" fmla="*/ 161980 w 249847"/>
                              <a:gd name="csY315" fmla="*/ 49501 h 87321"/>
                              <a:gd name="csX316" fmla="*/ 141027 w 249847"/>
                              <a:gd name="csY316" fmla="*/ 51278 h 87321"/>
                              <a:gd name="csX317" fmla="*/ 139122 w 249847"/>
                              <a:gd name="csY317" fmla="*/ 51532 h 87321"/>
                              <a:gd name="csX318" fmla="*/ 149662 w 249847"/>
                              <a:gd name="csY318" fmla="*/ 45694 h 87321"/>
                              <a:gd name="csX319" fmla="*/ 239823 w 249847"/>
                              <a:gd name="csY319" fmla="*/ 44678 h 87321"/>
                              <a:gd name="csX320" fmla="*/ 248713 w 249847"/>
                              <a:gd name="csY320" fmla="*/ 40237 h 87321"/>
                              <a:gd name="csX321" fmla="*/ 249221 w 249847"/>
                              <a:gd name="csY321" fmla="*/ 33129 h 873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Lst>
                            <a:rect l="l" t="t" r="r" b="b"/>
                            <a:pathLst>
                              <a:path w="249847" h="87321">
                                <a:moveTo>
                                  <a:pt x="127185" y="61177"/>
                                </a:moveTo>
                                <a:cubicBezTo>
                                  <a:pt x="126931" y="62065"/>
                                  <a:pt x="126296" y="62827"/>
                                  <a:pt x="126296" y="63842"/>
                                </a:cubicBezTo>
                                <a:lnTo>
                                  <a:pt x="126042" y="63842"/>
                                </a:lnTo>
                                <a:cubicBezTo>
                                  <a:pt x="126296" y="62827"/>
                                  <a:pt x="125153" y="62065"/>
                                  <a:pt x="125407" y="60923"/>
                                </a:cubicBezTo>
                                <a:cubicBezTo>
                                  <a:pt x="124772" y="60035"/>
                                  <a:pt x="124772" y="58766"/>
                                  <a:pt x="124264" y="57877"/>
                                </a:cubicBezTo>
                                <a:cubicBezTo>
                                  <a:pt x="123502" y="56608"/>
                                  <a:pt x="124899" y="56101"/>
                                  <a:pt x="125407" y="55212"/>
                                </a:cubicBezTo>
                                <a:cubicBezTo>
                                  <a:pt x="126423" y="55720"/>
                                  <a:pt x="126931" y="56735"/>
                                  <a:pt x="127693" y="57624"/>
                                </a:cubicBezTo>
                                <a:cubicBezTo>
                                  <a:pt x="128201" y="58893"/>
                                  <a:pt x="127185" y="59908"/>
                                  <a:pt x="127185" y="61177"/>
                                </a:cubicBezTo>
                                <a:moveTo>
                                  <a:pt x="249475" y="32495"/>
                                </a:moveTo>
                                <a:cubicBezTo>
                                  <a:pt x="248205" y="30210"/>
                                  <a:pt x="246173" y="29322"/>
                                  <a:pt x="243760" y="29322"/>
                                </a:cubicBezTo>
                                <a:cubicBezTo>
                                  <a:pt x="241728" y="29449"/>
                                  <a:pt x="240332" y="30845"/>
                                  <a:pt x="239443" y="32495"/>
                                </a:cubicBezTo>
                                <a:cubicBezTo>
                                  <a:pt x="238934" y="34145"/>
                                  <a:pt x="239570" y="35795"/>
                                  <a:pt x="240840" y="36810"/>
                                </a:cubicBezTo>
                                <a:cubicBezTo>
                                  <a:pt x="241347" y="37064"/>
                                  <a:pt x="242109" y="36937"/>
                                  <a:pt x="242363" y="36429"/>
                                </a:cubicBezTo>
                                <a:cubicBezTo>
                                  <a:pt x="242744" y="35414"/>
                                  <a:pt x="241601" y="35414"/>
                                  <a:pt x="241474" y="34652"/>
                                </a:cubicBezTo>
                                <a:cubicBezTo>
                                  <a:pt x="241221" y="33510"/>
                                  <a:pt x="241474" y="32622"/>
                                  <a:pt x="242363" y="31987"/>
                                </a:cubicBezTo>
                                <a:cubicBezTo>
                                  <a:pt x="243125" y="31226"/>
                                  <a:pt x="244395" y="31606"/>
                                  <a:pt x="245411" y="31606"/>
                                </a:cubicBezTo>
                                <a:cubicBezTo>
                                  <a:pt x="246300" y="32241"/>
                                  <a:pt x="247316" y="32749"/>
                                  <a:pt x="247697" y="33891"/>
                                </a:cubicBezTo>
                                <a:cubicBezTo>
                                  <a:pt x="248205" y="35160"/>
                                  <a:pt x="248205" y="36683"/>
                                  <a:pt x="247697" y="37952"/>
                                </a:cubicBezTo>
                                <a:cubicBezTo>
                                  <a:pt x="246808" y="39856"/>
                                  <a:pt x="244903" y="41379"/>
                                  <a:pt x="242871" y="41886"/>
                                </a:cubicBezTo>
                                <a:cubicBezTo>
                                  <a:pt x="236522" y="42775"/>
                                  <a:pt x="166424" y="42521"/>
                                  <a:pt x="166424" y="42521"/>
                                </a:cubicBezTo>
                                <a:cubicBezTo>
                                  <a:pt x="158170" y="43282"/>
                                  <a:pt x="148773" y="40998"/>
                                  <a:pt x="141789" y="45313"/>
                                </a:cubicBezTo>
                                <a:cubicBezTo>
                                  <a:pt x="138487" y="46836"/>
                                  <a:pt x="136963" y="50390"/>
                                  <a:pt x="136074" y="53562"/>
                                </a:cubicBezTo>
                                <a:cubicBezTo>
                                  <a:pt x="134042" y="55466"/>
                                  <a:pt x="131757" y="57624"/>
                                  <a:pt x="130106" y="59654"/>
                                </a:cubicBezTo>
                                <a:lnTo>
                                  <a:pt x="129852" y="59400"/>
                                </a:lnTo>
                                <a:cubicBezTo>
                                  <a:pt x="130233" y="57497"/>
                                  <a:pt x="131122" y="55974"/>
                                  <a:pt x="131503" y="54070"/>
                                </a:cubicBezTo>
                                <a:cubicBezTo>
                                  <a:pt x="132645" y="52547"/>
                                  <a:pt x="132645" y="50390"/>
                                  <a:pt x="133534" y="48740"/>
                                </a:cubicBezTo>
                                <a:cubicBezTo>
                                  <a:pt x="136455" y="44044"/>
                                  <a:pt x="139249" y="39221"/>
                                  <a:pt x="143820" y="35921"/>
                                </a:cubicBezTo>
                                <a:cubicBezTo>
                                  <a:pt x="145725" y="33383"/>
                                  <a:pt x="149154" y="33891"/>
                                  <a:pt x="152075" y="33891"/>
                                </a:cubicBezTo>
                                <a:cubicBezTo>
                                  <a:pt x="155249" y="35287"/>
                                  <a:pt x="158932" y="35795"/>
                                  <a:pt x="162742" y="35414"/>
                                </a:cubicBezTo>
                                <a:cubicBezTo>
                                  <a:pt x="162869" y="35287"/>
                                  <a:pt x="162996" y="35160"/>
                                  <a:pt x="162996" y="34906"/>
                                </a:cubicBezTo>
                                <a:cubicBezTo>
                                  <a:pt x="161980" y="33891"/>
                                  <a:pt x="160202" y="33510"/>
                                  <a:pt x="158932" y="32495"/>
                                </a:cubicBezTo>
                                <a:cubicBezTo>
                                  <a:pt x="155884" y="30972"/>
                                  <a:pt x="152964" y="33002"/>
                                  <a:pt x="149662" y="32749"/>
                                </a:cubicBezTo>
                                <a:cubicBezTo>
                                  <a:pt x="149535" y="32622"/>
                                  <a:pt x="149408" y="32495"/>
                                  <a:pt x="149408" y="32241"/>
                                </a:cubicBezTo>
                                <a:cubicBezTo>
                                  <a:pt x="152329" y="30083"/>
                                  <a:pt x="155630" y="28561"/>
                                  <a:pt x="158932" y="27164"/>
                                </a:cubicBezTo>
                                <a:cubicBezTo>
                                  <a:pt x="161599" y="25642"/>
                                  <a:pt x="164520" y="24880"/>
                                  <a:pt x="167313" y="23865"/>
                                </a:cubicBezTo>
                                <a:cubicBezTo>
                                  <a:pt x="168456" y="23865"/>
                                  <a:pt x="169599" y="22849"/>
                                  <a:pt x="170615" y="23611"/>
                                </a:cubicBezTo>
                                <a:lnTo>
                                  <a:pt x="174678" y="22596"/>
                                </a:lnTo>
                                <a:cubicBezTo>
                                  <a:pt x="174678" y="22596"/>
                                  <a:pt x="174933" y="22849"/>
                                  <a:pt x="175314" y="22849"/>
                                </a:cubicBezTo>
                                <a:cubicBezTo>
                                  <a:pt x="178742" y="21707"/>
                                  <a:pt x="183187" y="22849"/>
                                  <a:pt x="187123" y="22723"/>
                                </a:cubicBezTo>
                                <a:lnTo>
                                  <a:pt x="187631" y="23230"/>
                                </a:lnTo>
                                <a:lnTo>
                                  <a:pt x="191314" y="24119"/>
                                </a:lnTo>
                                <a:cubicBezTo>
                                  <a:pt x="192711" y="24245"/>
                                  <a:pt x="193346" y="25895"/>
                                  <a:pt x="194743" y="26022"/>
                                </a:cubicBezTo>
                                <a:cubicBezTo>
                                  <a:pt x="195505" y="24880"/>
                                  <a:pt x="193854" y="24499"/>
                                  <a:pt x="193473" y="23738"/>
                                </a:cubicBezTo>
                                <a:cubicBezTo>
                                  <a:pt x="195124" y="23357"/>
                                  <a:pt x="197028" y="23738"/>
                                  <a:pt x="198552" y="24499"/>
                                </a:cubicBezTo>
                                <a:lnTo>
                                  <a:pt x="197790" y="25388"/>
                                </a:lnTo>
                                <a:cubicBezTo>
                                  <a:pt x="197282" y="26276"/>
                                  <a:pt x="198045" y="26911"/>
                                  <a:pt x="198679" y="27164"/>
                                </a:cubicBezTo>
                                <a:cubicBezTo>
                                  <a:pt x="199187" y="27291"/>
                                  <a:pt x="199568" y="26911"/>
                                  <a:pt x="199949" y="26784"/>
                                </a:cubicBezTo>
                                <a:cubicBezTo>
                                  <a:pt x="200965" y="26022"/>
                                  <a:pt x="199949" y="25388"/>
                                  <a:pt x="200203" y="24753"/>
                                </a:cubicBezTo>
                                <a:cubicBezTo>
                                  <a:pt x="205918" y="25768"/>
                                  <a:pt x="211378" y="27164"/>
                                  <a:pt x="216585" y="29449"/>
                                </a:cubicBezTo>
                                <a:cubicBezTo>
                                  <a:pt x="217981" y="29957"/>
                                  <a:pt x="219379" y="30972"/>
                                  <a:pt x="221029" y="30972"/>
                                </a:cubicBezTo>
                                <a:cubicBezTo>
                                  <a:pt x="219379" y="29449"/>
                                  <a:pt x="217220" y="28687"/>
                                  <a:pt x="215188" y="27926"/>
                                </a:cubicBezTo>
                                <a:cubicBezTo>
                                  <a:pt x="213918" y="27164"/>
                                  <a:pt x="212013" y="27038"/>
                                  <a:pt x="210997" y="26022"/>
                                </a:cubicBezTo>
                                <a:cubicBezTo>
                                  <a:pt x="211251" y="25642"/>
                                  <a:pt x="211759" y="25768"/>
                                  <a:pt x="212013" y="25515"/>
                                </a:cubicBezTo>
                                <a:cubicBezTo>
                                  <a:pt x="214680" y="25261"/>
                                  <a:pt x="216839" y="23230"/>
                                  <a:pt x="218743" y="21200"/>
                                </a:cubicBezTo>
                                <a:cubicBezTo>
                                  <a:pt x="218870" y="20692"/>
                                  <a:pt x="219759" y="20946"/>
                                  <a:pt x="219632" y="20311"/>
                                </a:cubicBezTo>
                                <a:cubicBezTo>
                                  <a:pt x="218998" y="19550"/>
                                  <a:pt x="217728" y="20565"/>
                                  <a:pt x="216839" y="20438"/>
                                </a:cubicBezTo>
                                <a:cubicBezTo>
                                  <a:pt x="213664" y="21073"/>
                                  <a:pt x="212267" y="24880"/>
                                  <a:pt x="208965" y="25515"/>
                                </a:cubicBezTo>
                                <a:cubicBezTo>
                                  <a:pt x="205029" y="24626"/>
                                  <a:pt x="201092" y="23611"/>
                                  <a:pt x="197156" y="22596"/>
                                </a:cubicBezTo>
                                <a:cubicBezTo>
                                  <a:pt x="195251" y="22342"/>
                                  <a:pt x="193219" y="22088"/>
                                  <a:pt x="191441" y="21326"/>
                                </a:cubicBezTo>
                                <a:lnTo>
                                  <a:pt x="187123" y="20946"/>
                                </a:lnTo>
                                <a:lnTo>
                                  <a:pt x="179250" y="20946"/>
                                </a:lnTo>
                                <a:cubicBezTo>
                                  <a:pt x="179250" y="20946"/>
                                  <a:pt x="178996" y="20692"/>
                                  <a:pt x="178996" y="20438"/>
                                </a:cubicBezTo>
                                <a:cubicBezTo>
                                  <a:pt x="181790" y="19677"/>
                                  <a:pt x="184203" y="18154"/>
                                  <a:pt x="186870" y="17392"/>
                                </a:cubicBezTo>
                                <a:lnTo>
                                  <a:pt x="207442" y="8001"/>
                                </a:lnTo>
                                <a:cubicBezTo>
                                  <a:pt x="209600" y="6097"/>
                                  <a:pt x="211505" y="3939"/>
                                  <a:pt x="213283" y="1655"/>
                                </a:cubicBezTo>
                                <a:cubicBezTo>
                                  <a:pt x="213283" y="1020"/>
                                  <a:pt x="213029" y="386"/>
                                  <a:pt x="212394" y="132"/>
                                </a:cubicBezTo>
                                <a:cubicBezTo>
                                  <a:pt x="211886" y="-122"/>
                                  <a:pt x="211251" y="5"/>
                                  <a:pt x="210870" y="386"/>
                                </a:cubicBezTo>
                                <a:cubicBezTo>
                                  <a:pt x="209981" y="1147"/>
                                  <a:pt x="210870" y="1909"/>
                                  <a:pt x="210870" y="2797"/>
                                </a:cubicBezTo>
                                <a:cubicBezTo>
                                  <a:pt x="209981" y="4066"/>
                                  <a:pt x="208457" y="5082"/>
                                  <a:pt x="207314" y="5843"/>
                                </a:cubicBezTo>
                                <a:cubicBezTo>
                                  <a:pt x="207061" y="5843"/>
                                  <a:pt x="186108" y="15362"/>
                                  <a:pt x="186108" y="15362"/>
                                </a:cubicBezTo>
                                <a:cubicBezTo>
                                  <a:pt x="183060" y="16631"/>
                                  <a:pt x="180012" y="18154"/>
                                  <a:pt x="176710" y="18788"/>
                                </a:cubicBezTo>
                                <a:lnTo>
                                  <a:pt x="172266" y="19423"/>
                                </a:lnTo>
                                <a:cubicBezTo>
                                  <a:pt x="172012" y="20311"/>
                                  <a:pt x="171250" y="20946"/>
                                  <a:pt x="170361" y="21200"/>
                                </a:cubicBezTo>
                                <a:cubicBezTo>
                                  <a:pt x="169091" y="21453"/>
                                  <a:pt x="168075" y="22215"/>
                                  <a:pt x="166805" y="22215"/>
                                </a:cubicBezTo>
                                <a:cubicBezTo>
                                  <a:pt x="156773" y="26149"/>
                                  <a:pt x="146487" y="30210"/>
                                  <a:pt x="138487" y="38079"/>
                                </a:cubicBezTo>
                                <a:cubicBezTo>
                                  <a:pt x="138995" y="37191"/>
                                  <a:pt x="139122" y="36048"/>
                                  <a:pt x="139249" y="34779"/>
                                </a:cubicBezTo>
                                <a:cubicBezTo>
                                  <a:pt x="139122" y="33637"/>
                                  <a:pt x="139249" y="32368"/>
                                  <a:pt x="138360" y="31353"/>
                                </a:cubicBezTo>
                                <a:cubicBezTo>
                                  <a:pt x="138233" y="30972"/>
                                  <a:pt x="137598" y="29703"/>
                                  <a:pt x="137852" y="29195"/>
                                </a:cubicBezTo>
                                <a:lnTo>
                                  <a:pt x="136709" y="29957"/>
                                </a:lnTo>
                                <a:cubicBezTo>
                                  <a:pt x="136074" y="31733"/>
                                  <a:pt x="135439" y="34779"/>
                                  <a:pt x="136074" y="36556"/>
                                </a:cubicBezTo>
                                <a:cubicBezTo>
                                  <a:pt x="136328" y="37952"/>
                                  <a:pt x="137471" y="39602"/>
                                  <a:pt x="136328" y="40744"/>
                                </a:cubicBezTo>
                                <a:cubicBezTo>
                                  <a:pt x="132645" y="45186"/>
                                  <a:pt x="130614" y="50643"/>
                                  <a:pt x="128074" y="55720"/>
                                </a:cubicBezTo>
                                <a:cubicBezTo>
                                  <a:pt x="127185" y="55593"/>
                                  <a:pt x="126677" y="54705"/>
                                  <a:pt x="126296" y="53816"/>
                                </a:cubicBezTo>
                                <a:cubicBezTo>
                                  <a:pt x="128963" y="50516"/>
                                  <a:pt x="130994" y="46709"/>
                                  <a:pt x="131757" y="42521"/>
                                </a:cubicBezTo>
                                <a:cubicBezTo>
                                  <a:pt x="132264" y="42140"/>
                                  <a:pt x="131883" y="41125"/>
                                  <a:pt x="132392" y="40617"/>
                                </a:cubicBezTo>
                                <a:cubicBezTo>
                                  <a:pt x="132264" y="39348"/>
                                  <a:pt x="133026" y="38206"/>
                                  <a:pt x="132392" y="37191"/>
                                </a:cubicBezTo>
                                <a:cubicBezTo>
                                  <a:pt x="132900" y="35541"/>
                                  <a:pt x="130106" y="33891"/>
                                  <a:pt x="131883" y="32876"/>
                                </a:cubicBezTo>
                                <a:lnTo>
                                  <a:pt x="130487" y="33637"/>
                                </a:lnTo>
                                <a:cubicBezTo>
                                  <a:pt x="127185" y="37952"/>
                                  <a:pt x="132264" y="44425"/>
                                  <a:pt x="128455" y="48613"/>
                                </a:cubicBezTo>
                                <a:lnTo>
                                  <a:pt x="128455" y="48993"/>
                                </a:lnTo>
                                <a:cubicBezTo>
                                  <a:pt x="127439" y="50390"/>
                                  <a:pt x="126804" y="51786"/>
                                  <a:pt x="125407" y="52674"/>
                                </a:cubicBezTo>
                                <a:cubicBezTo>
                                  <a:pt x="123502" y="51912"/>
                                  <a:pt x="122867" y="49755"/>
                                  <a:pt x="121852" y="48232"/>
                                </a:cubicBezTo>
                                <a:cubicBezTo>
                                  <a:pt x="120201" y="46582"/>
                                  <a:pt x="120201" y="43282"/>
                                  <a:pt x="121216" y="40998"/>
                                </a:cubicBezTo>
                                <a:cubicBezTo>
                                  <a:pt x="121852" y="38714"/>
                                  <a:pt x="120708" y="36810"/>
                                  <a:pt x="120455" y="34779"/>
                                </a:cubicBezTo>
                                <a:lnTo>
                                  <a:pt x="119693" y="34272"/>
                                </a:lnTo>
                                <a:cubicBezTo>
                                  <a:pt x="117788" y="36683"/>
                                  <a:pt x="117153" y="40490"/>
                                  <a:pt x="118550" y="43282"/>
                                </a:cubicBezTo>
                                <a:cubicBezTo>
                                  <a:pt x="119312" y="44678"/>
                                  <a:pt x="119439" y="46582"/>
                                  <a:pt x="120582" y="47724"/>
                                </a:cubicBezTo>
                                <a:cubicBezTo>
                                  <a:pt x="121216" y="50009"/>
                                  <a:pt x="122614" y="51405"/>
                                  <a:pt x="123883" y="53435"/>
                                </a:cubicBezTo>
                                <a:cubicBezTo>
                                  <a:pt x="124137" y="54197"/>
                                  <a:pt x="123375" y="54324"/>
                                  <a:pt x="122995" y="54705"/>
                                </a:cubicBezTo>
                                <a:cubicBezTo>
                                  <a:pt x="122106" y="54197"/>
                                  <a:pt x="122359" y="52928"/>
                                  <a:pt x="121470" y="52420"/>
                                </a:cubicBezTo>
                                <a:cubicBezTo>
                                  <a:pt x="118931" y="46963"/>
                                  <a:pt x="115629" y="42648"/>
                                  <a:pt x="111692" y="38206"/>
                                </a:cubicBezTo>
                                <a:cubicBezTo>
                                  <a:pt x="111565" y="37571"/>
                                  <a:pt x="110803" y="36937"/>
                                  <a:pt x="111184" y="36175"/>
                                </a:cubicBezTo>
                                <a:cubicBezTo>
                                  <a:pt x="112581" y="34779"/>
                                  <a:pt x="112962" y="32114"/>
                                  <a:pt x="112200" y="30337"/>
                                </a:cubicBezTo>
                                <a:cubicBezTo>
                                  <a:pt x="112073" y="29957"/>
                                  <a:pt x="111565" y="29449"/>
                                  <a:pt x="111692" y="29068"/>
                                </a:cubicBezTo>
                                <a:lnTo>
                                  <a:pt x="110550" y="28180"/>
                                </a:lnTo>
                                <a:cubicBezTo>
                                  <a:pt x="110677" y="30845"/>
                                  <a:pt x="108899" y="33256"/>
                                  <a:pt x="109661" y="36175"/>
                                </a:cubicBezTo>
                                <a:lnTo>
                                  <a:pt x="109661" y="36175"/>
                                </a:lnTo>
                                <a:cubicBezTo>
                                  <a:pt x="101787" y="30337"/>
                                  <a:pt x="93025" y="25007"/>
                                  <a:pt x="84009" y="20819"/>
                                </a:cubicBezTo>
                                <a:lnTo>
                                  <a:pt x="83247" y="22723"/>
                                </a:lnTo>
                                <a:cubicBezTo>
                                  <a:pt x="85533" y="23357"/>
                                  <a:pt x="91501" y="26911"/>
                                  <a:pt x="91501" y="26911"/>
                                </a:cubicBezTo>
                                <a:cubicBezTo>
                                  <a:pt x="94168" y="27926"/>
                                  <a:pt x="96708" y="29576"/>
                                  <a:pt x="99247" y="30972"/>
                                </a:cubicBezTo>
                                <a:cubicBezTo>
                                  <a:pt x="109661" y="36810"/>
                                  <a:pt x="116645" y="46328"/>
                                  <a:pt x="121344" y="57116"/>
                                </a:cubicBezTo>
                                <a:cubicBezTo>
                                  <a:pt x="121344" y="58004"/>
                                  <a:pt x="122233" y="58893"/>
                                  <a:pt x="121597" y="59781"/>
                                </a:cubicBezTo>
                                <a:cubicBezTo>
                                  <a:pt x="119947" y="57370"/>
                                  <a:pt x="117661" y="55847"/>
                                  <a:pt x="115756" y="53943"/>
                                </a:cubicBezTo>
                                <a:cubicBezTo>
                                  <a:pt x="115248" y="50263"/>
                                  <a:pt x="113089" y="46836"/>
                                  <a:pt x="109915" y="45313"/>
                                </a:cubicBezTo>
                                <a:cubicBezTo>
                                  <a:pt x="108772" y="43663"/>
                                  <a:pt x="106359" y="43409"/>
                                  <a:pt x="104327" y="42902"/>
                                </a:cubicBezTo>
                                <a:lnTo>
                                  <a:pt x="76390" y="42902"/>
                                </a:lnTo>
                                <a:cubicBezTo>
                                  <a:pt x="53659" y="42394"/>
                                  <a:pt x="32833" y="43409"/>
                                  <a:pt x="10229" y="43029"/>
                                </a:cubicBezTo>
                                <a:cubicBezTo>
                                  <a:pt x="7054" y="42648"/>
                                  <a:pt x="3244" y="41633"/>
                                  <a:pt x="2356" y="38333"/>
                                </a:cubicBezTo>
                                <a:cubicBezTo>
                                  <a:pt x="1721" y="37191"/>
                                  <a:pt x="1721" y="35160"/>
                                  <a:pt x="2356" y="34145"/>
                                </a:cubicBezTo>
                                <a:cubicBezTo>
                                  <a:pt x="3244" y="32622"/>
                                  <a:pt x="4769" y="32241"/>
                                  <a:pt x="6292" y="31987"/>
                                </a:cubicBezTo>
                                <a:cubicBezTo>
                                  <a:pt x="7562" y="32114"/>
                                  <a:pt x="8324" y="33256"/>
                                  <a:pt x="8959" y="34145"/>
                                </a:cubicBezTo>
                                <a:cubicBezTo>
                                  <a:pt x="8959" y="35160"/>
                                  <a:pt x="8070" y="36048"/>
                                  <a:pt x="7689" y="36937"/>
                                </a:cubicBezTo>
                                <a:cubicBezTo>
                                  <a:pt x="7689" y="37191"/>
                                  <a:pt x="8070" y="37825"/>
                                  <a:pt x="8578" y="37571"/>
                                </a:cubicBezTo>
                                <a:cubicBezTo>
                                  <a:pt x="9594" y="37191"/>
                                  <a:pt x="10356" y="36175"/>
                                  <a:pt x="10610" y="35160"/>
                                </a:cubicBezTo>
                                <a:cubicBezTo>
                                  <a:pt x="10610" y="34652"/>
                                  <a:pt x="10864" y="33891"/>
                                  <a:pt x="10356" y="33510"/>
                                </a:cubicBezTo>
                                <a:cubicBezTo>
                                  <a:pt x="9848" y="31860"/>
                                  <a:pt x="8197" y="30718"/>
                                  <a:pt x="6800" y="30337"/>
                                </a:cubicBezTo>
                                <a:cubicBezTo>
                                  <a:pt x="4895" y="30210"/>
                                  <a:pt x="2863" y="30718"/>
                                  <a:pt x="1594" y="32114"/>
                                </a:cubicBezTo>
                                <a:cubicBezTo>
                                  <a:pt x="-311" y="33637"/>
                                  <a:pt x="-184" y="36429"/>
                                  <a:pt x="324" y="38587"/>
                                </a:cubicBezTo>
                                <a:cubicBezTo>
                                  <a:pt x="1594" y="42013"/>
                                  <a:pt x="5149" y="44298"/>
                                  <a:pt x="8578" y="44805"/>
                                </a:cubicBezTo>
                                <a:lnTo>
                                  <a:pt x="83374" y="45059"/>
                                </a:lnTo>
                                <a:cubicBezTo>
                                  <a:pt x="90739" y="45440"/>
                                  <a:pt x="98866" y="44171"/>
                                  <a:pt x="106359" y="45694"/>
                                </a:cubicBezTo>
                                <a:cubicBezTo>
                                  <a:pt x="109026" y="46582"/>
                                  <a:pt x="111946" y="48613"/>
                                  <a:pt x="112581" y="51532"/>
                                </a:cubicBezTo>
                                <a:cubicBezTo>
                                  <a:pt x="112581" y="51659"/>
                                  <a:pt x="112328" y="51532"/>
                                  <a:pt x="112073" y="51532"/>
                                </a:cubicBezTo>
                                <a:cubicBezTo>
                                  <a:pt x="105978" y="47597"/>
                                  <a:pt x="97978" y="46074"/>
                                  <a:pt x="90231" y="47090"/>
                                </a:cubicBezTo>
                                <a:cubicBezTo>
                                  <a:pt x="87184" y="46963"/>
                                  <a:pt x="84390" y="48105"/>
                                  <a:pt x="81596" y="48867"/>
                                </a:cubicBezTo>
                                <a:cubicBezTo>
                                  <a:pt x="80199" y="49120"/>
                                  <a:pt x="78802" y="48486"/>
                                  <a:pt x="77787" y="47597"/>
                                </a:cubicBezTo>
                                <a:cubicBezTo>
                                  <a:pt x="74993" y="45059"/>
                                  <a:pt x="70167" y="45313"/>
                                  <a:pt x="66612" y="46201"/>
                                </a:cubicBezTo>
                                <a:cubicBezTo>
                                  <a:pt x="66612" y="46455"/>
                                  <a:pt x="66612" y="46709"/>
                                  <a:pt x="66612" y="46709"/>
                                </a:cubicBezTo>
                                <a:cubicBezTo>
                                  <a:pt x="70421" y="46328"/>
                                  <a:pt x="72580" y="49628"/>
                                  <a:pt x="76009" y="50009"/>
                                </a:cubicBezTo>
                                <a:cubicBezTo>
                                  <a:pt x="76771" y="50136"/>
                                  <a:pt x="77406" y="49247"/>
                                  <a:pt x="78041" y="50009"/>
                                </a:cubicBezTo>
                                <a:cubicBezTo>
                                  <a:pt x="74485" y="51659"/>
                                  <a:pt x="71056" y="53689"/>
                                  <a:pt x="67374" y="54831"/>
                                </a:cubicBezTo>
                                <a:cubicBezTo>
                                  <a:pt x="66231" y="54578"/>
                                  <a:pt x="65596" y="53562"/>
                                  <a:pt x="64707" y="52928"/>
                                </a:cubicBezTo>
                                <a:cubicBezTo>
                                  <a:pt x="63310" y="51278"/>
                                  <a:pt x="60516" y="52039"/>
                                  <a:pt x="58611" y="51912"/>
                                </a:cubicBezTo>
                                <a:cubicBezTo>
                                  <a:pt x="57976" y="52039"/>
                                  <a:pt x="57341" y="51659"/>
                                  <a:pt x="56833" y="51912"/>
                                </a:cubicBezTo>
                                <a:cubicBezTo>
                                  <a:pt x="57469" y="53182"/>
                                  <a:pt x="58865" y="53816"/>
                                  <a:pt x="60135" y="54451"/>
                                </a:cubicBezTo>
                                <a:cubicBezTo>
                                  <a:pt x="62040" y="55339"/>
                                  <a:pt x="64326" y="54451"/>
                                  <a:pt x="66104" y="55593"/>
                                </a:cubicBezTo>
                                <a:cubicBezTo>
                                  <a:pt x="65596" y="56101"/>
                                  <a:pt x="64961" y="56354"/>
                                  <a:pt x="64453" y="56735"/>
                                </a:cubicBezTo>
                                <a:cubicBezTo>
                                  <a:pt x="60897" y="58131"/>
                                  <a:pt x="57849" y="61431"/>
                                  <a:pt x="53786" y="61177"/>
                                </a:cubicBezTo>
                                <a:cubicBezTo>
                                  <a:pt x="49595" y="61685"/>
                                  <a:pt x="45277" y="60416"/>
                                  <a:pt x="42357" y="57497"/>
                                </a:cubicBezTo>
                                <a:cubicBezTo>
                                  <a:pt x="41087" y="54451"/>
                                  <a:pt x="38039" y="52801"/>
                                  <a:pt x="34610" y="53055"/>
                                </a:cubicBezTo>
                                <a:cubicBezTo>
                                  <a:pt x="34357" y="53182"/>
                                  <a:pt x="34103" y="53182"/>
                                  <a:pt x="34103" y="53562"/>
                                </a:cubicBezTo>
                                <a:cubicBezTo>
                                  <a:pt x="35753" y="54578"/>
                                  <a:pt x="37150" y="56608"/>
                                  <a:pt x="38801" y="57750"/>
                                </a:cubicBezTo>
                                <a:cubicBezTo>
                                  <a:pt x="39817" y="59020"/>
                                  <a:pt x="41976" y="57750"/>
                                  <a:pt x="42992" y="59273"/>
                                </a:cubicBezTo>
                                <a:cubicBezTo>
                                  <a:pt x="44516" y="60289"/>
                                  <a:pt x="46294" y="61177"/>
                                  <a:pt x="47944" y="61431"/>
                                </a:cubicBezTo>
                                <a:cubicBezTo>
                                  <a:pt x="49214" y="61939"/>
                                  <a:pt x="50611" y="62192"/>
                                  <a:pt x="52008" y="62573"/>
                                </a:cubicBezTo>
                                <a:lnTo>
                                  <a:pt x="51500" y="62827"/>
                                </a:lnTo>
                                <a:cubicBezTo>
                                  <a:pt x="44516" y="65111"/>
                                  <a:pt x="36388" y="65365"/>
                                  <a:pt x="28642" y="65111"/>
                                </a:cubicBezTo>
                                <a:cubicBezTo>
                                  <a:pt x="26356" y="65111"/>
                                  <a:pt x="24071" y="64350"/>
                                  <a:pt x="21785" y="64350"/>
                                </a:cubicBezTo>
                                <a:cubicBezTo>
                                  <a:pt x="22166" y="64858"/>
                                  <a:pt x="22928" y="65238"/>
                                  <a:pt x="23690" y="65492"/>
                                </a:cubicBezTo>
                                <a:cubicBezTo>
                                  <a:pt x="23054" y="65873"/>
                                  <a:pt x="22420" y="66000"/>
                                  <a:pt x="21658" y="66127"/>
                                </a:cubicBezTo>
                                <a:cubicBezTo>
                                  <a:pt x="20769" y="66381"/>
                                  <a:pt x="19626" y="66381"/>
                                  <a:pt x="18737" y="66888"/>
                                </a:cubicBezTo>
                                <a:cubicBezTo>
                                  <a:pt x="17467" y="66888"/>
                                  <a:pt x="16451" y="67269"/>
                                  <a:pt x="15435" y="67650"/>
                                </a:cubicBezTo>
                                <a:cubicBezTo>
                                  <a:pt x="14166" y="69046"/>
                                  <a:pt x="12642" y="70569"/>
                                  <a:pt x="10991" y="71203"/>
                                </a:cubicBezTo>
                                <a:cubicBezTo>
                                  <a:pt x="10991" y="71457"/>
                                  <a:pt x="10991" y="71965"/>
                                  <a:pt x="11245" y="71965"/>
                                </a:cubicBezTo>
                                <a:cubicBezTo>
                                  <a:pt x="12642" y="71330"/>
                                  <a:pt x="14546" y="71838"/>
                                  <a:pt x="16070" y="71203"/>
                                </a:cubicBezTo>
                                <a:cubicBezTo>
                                  <a:pt x="18610" y="70949"/>
                                  <a:pt x="20134" y="68157"/>
                                  <a:pt x="22039" y="67015"/>
                                </a:cubicBezTo>
                                <a:cubicBezTo>
                                  <a:pt x="24198" y="65365"/>
                                  <a:pt x="27245" y="65746"/>
                                  <a:pt x="29912" y="66127"/>
                                </a:cubicBezTo>
                                <a:cubicBezTo>
                                  <a:pt x="31436" y="66507"/>
                                  <a:pt x="29785" y="67142"/>
                                  <a:pt x="30166" y="68157"/>
                                </a:cubicBezTo>
                                <a:cubicBezTo>
                                  <a:pt x="30801" y="68665"/>
                                  <a:pt x="31309" y="69300"/>
                                  <a:pt x="32198" y="69046"/>
                                </a:cubicBezTo>
                                <a:cubicBezTo>
                                  <a:pt x="32325" y="68919"/>
                                  <a:pt x="32452" y="68665"/>
                                  <a:pt x="32706" y="68665"/>
                                </a:cubicBezTo>
                                <a:cubicBezTo>
                                  <a:pt x="33214" y="68030"/>
                                  <a:pt x="33087" y="67396"/>
                                  <a:pt x="32706" y="66761"/>
                                </a:cubicBezTo>
                                <a:cubicBezTo>
                                  <a:pt x="33722" y="66000"/>
                                  <a:pt x="35246" y="66761"/>
                                  <a:pt x="36388" y="66381"/>
                                </a:cubicBezTo>
                                <a:cubicBezTo>
                                  <a:pt x="39309" y="66381"/>
                                  <a:pt x="42230" y="65619"/>
                                  <a:pt x="45024" y="65619"/>
                                </a:cubicBezTo>
                                <a:cubicBezTo>
                                  <a:pt x="45532" y="65619"/>
                                  <a:pt x="46040" y="65111"/>
                                  <a:pt x="46547" y="65619"/>
                                </a:cubicBezTo>
                                <a:cubicBezTo>
                                  <a:pt x="46294" y="66254"/>
                                  <a:pt x="45532" y="66381"/>
                                  <a:pt x="45785" y="67142"/>
                                </a:cubicBezTo>
                                <a:cubicBezTo>
                                  <a:pt x="45913" y="67903"/>
                                  <a:pt x="46674" y="68157"/>
                                  <a:pt x="47309" y="68284"/>
                                </a:cubicBezTo>
                                <a:cubicBezTo>
                                  <a:pt x="48071" y="68030"/>
                                  <a:pt x="48706" y="67396"/>
                                  <a:pt x="48452" y="66381"/>
                                </a:cubicBezTo>
                                <a:cubicBezTo>
                                  <a:pt x="48325" y="65873"/>
                                  <a:pt x="47690" y="65746"/>
                                  <a:pt x="47309" y="65492"/>
                                </a:cubicBezTo>
                                <a:cubicBezTo>
                                  <a:pt x="48960" y="64731"/>
                                  <a:pt x="50738" y="64477"/>
                                  <a:pt x="52389" y="63715"/>
                                </a:cubicBezTo>
                                <a:cubicBezTo>
                                  <a:pt x="53532" y="63462"/>
                                  <a:pt x="54675" y="63081"/>
                                  <a:pt x="55691" y="62573"/>
                                </a:cubicBezTo>
                                <a:cubicBezTo>
                                  <a:pt x="56707" y="62573"/>
                                  <a:pt x="57595" y="61558"/>
                                  <a:pt x="58484" y="61939"/>
                                </a:cubicBezTo>
                                <a:cubicBezTo>
                                  <a:pt x="58103" y="63208"/>
                                  <a:pt x="57595" y="64477"/>
                                  <a:pt x="56833" y="65619"/>
                                </a:cubicBezTo>
                                <a:cubicBezTo>
                                  <a:pt x="55564" y="69680"/>
                                  <a:pt x="54675" y="75138"/>
                                  <a:pt x="56833" y="79072"/>
                                </a:cubicBezTo>
                                <a:cubicBezTo>
                                  <a:pt x="57088" y="79072"/>
                                  <a:pt x="57088" y="79072"/>
                                  <a:pt x="57341" y="78945"/>
                                </a:cubicBezTo>
                                <a:cubicBezTo>
                                  <a:pt x="55691" y="74884"/>
                                  <a:pt x="56707" y="70061"/>
                                  <a:pt x="57976" y="66254"/>
                                </a:cubicBezTo>
                                <a:cubicBezTo>
                                  <a:pt x="59119" y="59654"/>
                                  <a:pt x="65850" y="57750"/>
                                  <a:pt x="70675" y="55212"/>
                                </a:cubicBezTo>
                                <a:lnTo>
                                  <a:pt x="70929" y="55466"/>
                                </a:lnTo>
                                <a:cubicBezTo>
                                  <a:pt x="69659" y="58893"/>
                                  <a:pt x="67755" y="62065"/>
                                  <a:pt x="68008" y="66254"/>
                                </a:cubicBezTo>
                                <a:cubicBezTo>
                                  <a:pt x="68136" y="66888"/>
                                  <a:pt x="67755" y="67650"/>
                                  <a:pt x="68008" y="68157"/>
                                </a:cubicBezTo>
                                <a:cubicBezTo>
                                  <a:pt x="69278" y="67396"/>
                                  <a:pt x="70167" y="65873"/>
                                  <a:pt x="70802" y="64604"/>
                                </a:cubicBezTo>
                                <a:cubicBezTo>
                                  <a:pt x="71310" y="61177"/>
                                  <a:pt x="69405" y="56735"/>
                                  <a:pt x="72834" y="54197"/>
                                </a:cubicBezTo>
                                <a:cubicBezTo>
                                  <a:pt x="79183" y="51786"/>
                                  <a:pt x="85025" y="48486"/>
                                  <a:pt x="92390" y="48359"/>
                                </a:cubicBezTo>
                                <a:cubicBezTo>
                                  <a:pt x="92644" y="48613"/>
                                  <a:pt x="93152" y="48232"/>
                                  <a:pt x="93279" y="48613"/>
                                </a:cubicBezTo>
                                <a:cubicBezTo>
                                  <a:pt x="91755" y="50263"/>
                                  <a:pt x="89469" y="51912"/>
                                  <a:pt x="88835" y="54070"/>
                                </a:cubicBezTo>
                                <a:cubicBezTo>
                                  <a:pt x="86422" y="57497"/>
                                  <a:pt x="86422" y="63335"/>
                                  <a:pt x="87565" y="67523"/>
                                </a:cubicBezTo>
                                <a:cubicBezTo>
                                  <a:pt x="88327" y="69934"/>
                                  <a:pt x="86168" y="71203"/>
                                  <a:pt x="85152" y="73107"/>
                                </a:cubicBezTo>
                                <a:cubicBezTo>
                                  <a:pt x="84644" y="73741"/>
                                  <a:pt x="84517" y="74884"/>
                                  <a:pt x="84136" y="75645"/>
                                </a:cubicBezTo>
                                <a:lnTo>
                                  <a:pt x="85660" y="75645"/>
                                </a:lnTo>
                                <a:cubicBezTo>
                                  <a:pt x="86930" y="74376"/>
                                  <a:pt x="88199" y="72726"/>
                                  <a:pt x="88327" y="70696"/>
                                </a:cubicBezTo>
                                <a:cubicBezTo>
                                  <a:pt x="88454" y="71457"/>
                                  <a:pt x="89216" y="72092"/>
                                  <a:pt x="89723" y="72219"/>
                                </a:cubicBezTo>
                                <a:cubicBezTo>
                                  <a:pt x="90231" y="71330"/>
                                  <a:pt x="89216" y="70696"/>
                                  <a:pt x="89216" y="69934"/>
                                </a:cubicBezTo>
                                <a:cubicBezTo>
                                  <a:pt x="90486" y="69300"/>
                                  <a:pt x="90993" y="70822"/>
                                  <a:pt x="92009" y="71076"/>
                                </a:cubicBezTo>
                                <a:cubicBezTo>
                                  <a:pt x="93660" y="71457"/>
                                  <a:pt x="95057" y="72092"/>
                                  <a:pt x="96708" y="72092"/>
                                </a:cubicBezTo>
                                <a:lnTo>
                                  <a:pt x="97216" y="71584"/>
                                </a:lnTo>
                                <a:cubicBezTo>
                                  <a:pt x="95565" y="68919"/>
                                  <a:pt x="92136" y="68538"/>
                                  <a:pt x="89216" y="68284"/>
                                </a:cubicBezTo>
                                <a:cubicBezTo>
                                  <a:pt x="87692" y="65746"/>
                                  <a:pt x="87692" y="62573"/>
                                  <a:pt x="87819" y="59527"/>
                                </a:cubicBezTo>
                                <a:cubicBezTo>
                                  <a:pt x="88073" y="57877"/>
                                  <a:pt x="88454" y="56228"/>
                                  <a:pt x="89342" y="54705"/>
                                </a:cubicBezTo>
                                <a:cubicBezTo>
                                  <a:pt x="89723" y="53562"/>
                                  <a:pt x="90739" y="52674"/>
                                  <a:pt x="91501" y="51786"/>
                                </a:cubicBezTo>
                                <a:cubicBezTo>
                                  <a:pt x="92898" y="50516"/>
                                  <a:pt x="94676" y="49501"/>
                                  <a:pt x="96327" y="49120"/>
                                </a:cubicBezTo>
                                <a:lnTo>
                                  <a:pt x="96581" y="49120"/>
                                </a:lnTo>
                                <a:cubicBezTo>
                                  <a:pt x="96581" y="49120"/>
                                  <a:pt x="96581" y="49374"/>
                                  <a:pt x="96581" y="49374"/>
                                </a:cubicBezTo>
                                <a:cubicBezTo>
                                  <a:pt x="94549" y="51024"/>
                                  <a:pt x="94295" y="53309"/>
                                  <a:pt x="93025" y="55212"/>
                                </a:cubicBezTo>
                                <a:cubicBezTo>
                                  <a:pt x="91755" y="57116"/>
                                  <a:pt x="91120" y="59781"/>
                                  <a:pt x="92390" y="61939"/>
                                </a:cubicBezTo>
                                <a:cubicBezTo>
                                  <a:pt x="92898" y="62954"/>
                                  <a:pt x="92644" y="64477"/>
                                  <a:pt x="93660" y="65238"/>
                                </a:cubicBezTo>
                                <a:cubicBezTo>
                                  <a:pt x="94676" y="63842"/>
                                  <a:pt x="94676" y="62065"/>
                                  <a:pt x="95311" y="60543"/>
                                </a:cubicBezTo>
                                <a:cubicBezTo>
                                  <a:pt x="95057" y="58004"/>
                                  <a:pt x="93533" y="55593"/>
                                  <a:pt x="95057" y="53055"/>
                                </a:cubicBezTo>
                                <a:cubicBezTo>
                                  <a:pt x="95819" y="51151"/>
                                  <a:pt x="97470" y="50390"/>
                                  <a:pt x="99247" y="49628"/>
                                </a:cubicBezTo>
                                <a:cubicBezTo>
                                  <a:pt x="103438" y="49247"/>
                                  <a:pt x="107121" y="51405"/>
                                  <a:pt x="110803" y="53055"/>
                                </a:cubicBezTo>
                                <a:cubicBezTo>
                                  <a:pt x="111565" y="53562"/>
                                  <a:pt x="112835" y="54070"/>
                                  <a:pt x="113089" y="55212"/>
                                </a:cubicBezTo>
                                <a:cubicBezTo>
                                  <a:pt x="113089" y="57243"/>
                                  <a:pt x="111819" y="59400"/>
                                  <a:pt x="110296" y="60416"/>
                                </a:cubicBezTo>
                                <a:cubicBezTo>
                                  <a:pt x="108264" y="61685"/>
                                  <a:pt x="105216" y="61812"/>
                                  <a:pt x="103311" y="60416"/>
                                </a:cubicBezTo>
                                <a:cubicBezTo>
                                  <a:pt x="102168" y="59273"/>
                                  <a:pt x="101660" y="57243"/>
                                  <a:pt x="102041" y="55720"/>
                                </a:cubicBezTo>
                                <a:cubicBezTo>
                                  <a:pt x="102930" y="54831"/>
                                  <a:pt x="104073" y="53943"/>
                                  <a:pt x="105470" y="54451"/>
                                </a:cubicBezTo>
                                <a:cubicBezTo>
                                  <a:pt x="106232" y="54831"/>
                                  <a:pt x="106867" y="55593"/>
                                  <a:pt x="107883" y="55212"/>
                                </a:cubicBezTo>
                                <a:cubicBezTo>
                                  <a:pt x="108264" y="54958"/>
                                  <a:pt x="108391" y="54324"/>
                                  <a:pt x="108137" y="53943"/>
                                </a:cubicBezTo>
                                <a:cubicBezTo>
                                  <a:pt x="107248" y="53435"/>
                                  <a:pt x="106994" y="52293"/>
                                  <a:pt x="105851" y="52166"/>
                                </a:cubicBezTo>
                                <a:cubicBezTo>
                                  <a:pt x="104454" y="51912"/>
                                  <a:pt x="102676" y="52039"/>
                                  <a:pt x="101660" y="53055"/>
                                </a:cubicBezTo>
                                <a:cubicBezTo>
                                  <a:pt x="100010" y="54451"/>
                                  <a:pt x="99502" y="56481"/>
                                  <a:pt x="99883" y="58512"/>
                                </a:cubicBezTo>
                                <a:cubicBezTo>
                                  <a:pt x="100391" y="60923"/>
                                  <a:pt x="102295" y="62827"/>
                                  <a:pt x="104708" y="63462"/>
                                </a:cubicBezTo>
                                <a:cubicBezTo>
                                  <a:pt x="108264" y="64350"/>
                                  <a:pt x="111946" y="63208"/>
                                  <a:pt x="114232" y="60162"/>
                                </a:cubicBezTo>
                                <a:cubicBezTo>
                                  <a:pt x="115121" y="59147"/>
                                  <a:pt x="115375" y="58131"/>
                                  <a:pt x="115883" y="56862"/>
                                </a:cubicBezTo>
                                <a:cubicBezTo>
                                  <a:pt x="119566" y="59147"/>
                                  <a:pt x="122359" y="63081"/>
                                  <a:pt x="123756" y="67142"/>
                                </a:cubicBezTo>
                                <a:cubicBezTo>
                                  <a:pt x="123756" y="68411"/>
                                  <a:pt x="124137" y="69807"/>
                                  <a:pt x="123756" y="71076"/>
                                </a:cubicBezTo>
                                <a:lnTo>
                                  <a:pt x="126423" y="71330"/>
                                </a:lnTo>
                                <a:cubicBezTo>
                                  <a:pt x="126423" y="71330"/>
                                  <a:pt x="126423" y="70061"/>
                                  <a:pt x="126677" y="69426"/>
                                </a:cubicBezTo>
                                <a:cubicBezTo>
                                  <a:pt x="127693" y="64350"/>
                                  <a:pt x="130868" y="60035"/>
                                  <a:pt x="134550" y="56735"/>
                                </a:cubicBezTo>
                                <a:cubicBezTo>
                                  <a:pt x="135820" y="55974"/>
                                  <a:pt x="135566" y="57750"/>
                                  <a:pt x="135820" y="58258"/>
                                </a:cubicBezTo>
                                <a:cubicBezTo>
                                  <a:pt x="136963" y="61177"/>
                                  <a:pt x="139630" y="63335"/>
                                  <a:pt x="142550" y="64096"/>
                                </a:cubicBezTo>
                                <a:cubicBezTo>
                                  <a:pt x="145725" y="64604"/>
                                  <a:pt x="148900" y="63842"/>
                                  <a:pt x="150805" y="61431"/>
                                </a:cubicBezTo>
                                <a:cubicBezTo>
                                  <a:pt x="151821" y="59527"/>
                                  <a:pt x="153091" y="56862"/>
                                  <a:pt x="151313" y="54958"/>
                                </a:cubicBezTo>
                                <a:cubicBezTo>
                                  <a:pt x="150170" y="53689"/>
                                  <a:pt x="148773" y="52928"/>
                                  <a:pt x="147122" y="52928"/>
                                </a:cubicBezTo>
                                <a:cubicBezTo>
                                  <a:pt x="145090" y="52928"/>
                                  <a:pt x="143948" y="54324"/>
                                  <a:pt x="142931" y="55847"/>
                                </a:cubicBezTo>
                                <a:cubicBezTo>
                                  <a:pt x="142931" y="56481"/>
                                  <a:pt x="142931" y="57116"/>
                                  <a:pt x="143439" y="57497"/>
                                </a:cubicBezTo>
                                <a:cubicBezTo>
                                  <a:pt x="143693" y="57497"/>
                                  <a:pt x="144328" y="57497"/>
                                  <a:pt x="144582" y="57116"/>
                                </a:cubicBezTo>
                                <a:cubicBezTo>
                                  <a:pt x="144709" y="55974"/>
                                  <a:pt x="145725" y="55466"/>
                                  <a:pt x="146614" y="54831"/>
                                </a:cubicBezTo>
                                <a:cubicBezTo>
                                  <a:pt x="147503" y="54324"/>
                                  <a:pt x="148392" y="54831"/>
                                  <a:pt x="149027" y="55339"/>
                                </a:cubicBezTo>
                                <a:cubicBezTo>
                                  <a:pt x="149916" y="56101"/>
                                  <a:pt x="150043" y="57243"/>
                                  <a:pt x="150170" y="58385"/>
                                </a:cubicBezTo>
                                <a:cubicBezTo>
                                  <a:pt x="150043" y="59908"/>
                                  <a:pt x="149027" y="61431"/>
                                  <a:pt x="147630" y="62065"/>
                                </a:cubicBezTo>
                                <a:cubicBezTo>
                                  <a:pt x="145471" y="63208"/>
                                  <a:pt x="142169" y="62700"/>
                                  <a:pt x="140265" y="61304"/>
                                </a:cubicBezTo>
                                <a:cubicBezTo>
                                  <a:pt x="139376" y="60289"/>
                                  <a:pt x="138868" y="59147"/>
                                  <a:pt x="138106" y="57877"/>
                                </a:cubicBezTo>
                                <a:cubicBezTo>
                                  <a:pt x="137979" y="56608"/>
                                  <a:pt x="137471" y="55593"/>
                                  <a:pt x="138106" y="54324"/>
                                </a:cubicBezTo>
                                <a:cubicBezTo>
                                  <a:pt x="141535" y="52293"/>
                                  <a:pt x="145090" y="50897"/>
                                  <a:pt x="149154" y="50390"/>
                                </a:cubicBezTo>
                                <a:cubicBezTo>
                                  <a:pt x="150805" y="50643"/>
                                  <a:pt x="152202" y="51786"/>
                                  <a:pt x="153217" y="52928"/>
                                </a:cubicBezTo>
                                <a:cubicBezTo>
                                  <a:pt x="156773" y="56608"/>
                                  <a:pt x="152455" y="61685"/>
                                  <a:pt x="154868" y="65746"/>
                                </a:cubicBezTo>
                                <a:cubicBezTo>
                                  <a:pt x="155757" y="65619"/>
                                  <a:pt x="155757" y="64350"/>
                                  <a:pt x="156138" y="63588"/>
                                </a:cubicBezTo>
                                <a:cubicBezTo>
                                  <a:pt x="157281" y="60796"/>
                                  <a:pt x="155884" y="57750"/>
                                  <a:pt x="155123" y="55085"/>
                                </a:cubicBezTo>
                                <a:cubicBezTo>
                                  <a:pt x="154234" y="53309"/>
                                  <a:pt x="153725" y="51912"/>
                                  <a:pt x="152202" y="50516"/>
                                </a:cubicBezTo>
                                <a:cubicBezTo>
                                  <a:pt x="152583" y="50390"/>
                                  <a:pt x="152710" y="50390"/>
                                  <a:pt x="153091" y="50390"/>
                                </a:cubicBezTo>
                                <a:cubicBezTo>
                                  <a:pt x="154742" y="51532"/>
                                  <a:pt x="156519" y="52674"/>
                                  <a:pt x="157789" y="54451"/>
                                </a:cubicBezTo>
                                <a:cubicBezTo>
                                  <a:pt x="160075" y="58131"/>
                                  <a:pt x="161218" y="62446"/>
                                  <a:pt x="160837" y="67142"/>
                                </a:cubicBezTo>
                                <a:cubicBezTo>
                                  <a:pt x="160202" y="69426"/>
                                  <a:pt x="157789" y="70569"/>
                                  <a:pt x="155884" y="71457"/>
                                </a:cubicBezTo>
                                <a:cubicBezTo>
                                  <a:pt x="155123" y="72092"/>
                                  <a:pt x="154234" y="72980"/>
                                  <a:pt x="153853" y="73995"/>
                                </a:cubicBezTo>
                                <a:cubicBezTo>
                                  <a:pt x="154742" y="74503"/>
                                  <a:pt x="156138" y="73995"/>
                                  <a:pt x="157027" y="73615"/>
                                </a:cubicBezTo>
                                <a:cubicBezTo>
                                  <a:pt x="158424" y="73107"/>
                                  <a:pt x="159313" y="71203"/>
                                  <a:pt x="160329" y="70315"/>
                                </a:cubicBezTo>
                                <a:cubicBezTo>
                                  <a:pt x="160456" y="70315"/>
                                  <a:pt x="160329" y="70569"/>
                                  <a:pt x="160456" y="70822"/>
                                </a:cubicBezTo>
                                <a:cubicBezTo>
                                  <a:pt x="160456" y="71711"/>
                                  <a:pt x="160075" y="72853"/>
                                  <a:pt x="160837" y="73107"/>
                                </a:cubicBezTo>
                                <a:cubicBezTo>
                                  <a:pt x="161218" y="71965"/>
                                  <a:pt x="161345" y="70442"/>
                                  <a:pt x="161599" y="69173"/>
                                </a:cubicBezTo>
                                <a:cubicBezTo>
                                  <a:pt x="162615" y="70315"/>
                                  <a:pt x="162742" y="71711"/>
                                  <a:pt x="162996" y="73107"/>
                                </a:cubicBezTo>
                                <a:cubicBezTo>
                                  <a:pt x="163631" y="74503"/>
                                  <a:pt x="164900" y="76407"/>
                                  <a:pt x="166679" y="76660"/>
                                </a:cubicBezTo>
                                <a:cubicBezTo>
                                  <a:pt x="167186" y="75899"/>
                                  <a:pt x="166679" y="75264"/>
                                  <a:pt x="166424" y="74630"/>
                                </a:cubicBezTo>
                                <a:cubicBezTo>
                                  <a:pt x="166170" y="72726"/>
                                  <a:pt x="164520" y="71711"/>
                                  <a:pt x="163504" y="70315"/>
                                </a:cubicBezTo>
                                <a:cubicBezTo>
                                  <a:pt x="160837" y="66634"/>
                                  <a:pt x="162107" y="60796"/>
                                  <a:pt x="159948" y="56608"/>
                                </a:cubicBezTo>
                                <a:cubicBezTo>
                                  <a:pt x="159186" y="54324"/>
                                  <a:pt x="157535" y="52674"/>
                                  <a:pt x="155757" y="50897"/>
                                </a:cubicBezTo>
                                <a:lnTo>
                                  <a:pt x="156011" y="50516"/>
                                </a:lnTo>
                                <a:cubicBezTo>
                                  <a:pt x="159821" y="50516"/>
                                  <a:pt x="162996" y="51659"/>
                                  <a:pt x="166424" y="52420"/>
                                </a:cubicBezTo>
                                <a:cubicBezTo>
                                  <a:pt x="170615" y="54451"/>
                                  <a:pt x="176837" y="54070"/>
                                  <a:pt x="178869" y="59527"/>
                                </a:cubicBezTo>
                                <a:cubicBezTo>
                                  <a:pt x="179758" y="62573"/>
                                  <a:pt x="181155" y="65492"/>
                                  <a:pt x="183314" y="67903"/>
                                </a:cubicBezTo>
                                <a:lnTo>
                                  <a:pt x="183568" y="67903"/>
                                </a:lnTo>
                                <a:cubicBezTo>
                                  <a:pt x="184076" y="67015"/>
                                  <a:pt x="184076" y="65619"/>
                                  <a:pt x="183568" y="64858"/>
                                </a:cubicBezTo>
                                <a:cubicBezTo>
                                  <a:pt x="183060" y="60923"/>
                                  <a:pt x="179758" y="60035"/>
                                  <a:pt x="177980" y="56735"/>
                                </a:cubicBezTo>
                                <a:lnTo>
                                  <a:pt x="178234" y="56481"/>
                                </a:lnTo>
                                <a:cubicBezTo>
                                  <a:pt x="180139" y="56989"/>
                                  <a:pt x="182044" y="57497"/>
                                  <a:pt x="183822" y="58258"/>
                                </a:cubicBezTo>
                                <a:cubicBezTo>
                                  <a:pt x="190044" y="59908"/>
                                  <a:pt x="194235" y="66000"/>
                                  <a:pt x="194997" y="72219"/>
                                </a:cubicBezTo>
                                <a:cubicBezTo>
                                  <a:pt x="194997" y="77168"/>
                                  <a:pt x="194108" y="81229"/>
                                  <a:pt x="192203" y="85417"/>
                                </a:cubicBezTo>
                                <a:cubicBezTo>
                                  <a:pt x="191949" y="86052"/>
                                  <a:pt x="190933" y="86687"/>
                                  <a:pt x="191568" y="87321"/>
                                </a:cubicBezTo>
                                <a:cubicBezTo>
                                  <a:pt x="192457" y="86687"/>
                                  <a:pt x="192584" y="85671"/>
                                  <a:pt x="193092" y="85037"/>
                                </a:cubicBezTo>
                                <a:cubicBezTo>
                                  <a:pt x="195632" y="80722"/>
                                  <a:pt x="196901" y="74884"/>
                                  <a:pt x="195632" y="69426"/>
                                </a:cubicBezTo>
                                <a:cubicBezTo>
                                  <a:pt x="195632" y="68411"/>
                                  <a:pt x="194362" y="67650"/>
                                  <a:pt x="194870" y="66634"/>
                                </a:cubicBezTo>
                                <a:cubicBezTo>
                                  <a:pt x="195251" y="67142"/>
                                  <a:pt x="195759" y="67142"/>
                                  <a:pt x="196139" y="67269"/>
                                </a:cubicBezTo>
                                <a:cubicBezTo>
                                  <a:pt x="196648" y="67015"/>
                                  <a:pt x="197282" y="67015"/>
                                  <a:pt x="197537" y="66381"/>
                                </a:cubicBezTo>
                                <a:cubicBezTo>
                                  <a:pt x="197537" y="65873"/>
                                  <a:pt x="197917" y="65365"/>
                                  <a:pt x="197537" y="64984"/>
                                </a:cubicBezTo>
                                <a:cubicBezTo>
                                  <a:pt x="197028" y="64350"/>
                                  <a:pt x="196139" y="64350"/>
                                  <a:pt x="195378" y="64477"/>
                                </a:cubicBezTo>
                                <a:cubicBezTo>
                                  <a:pt x="194997" y="64984"/>
                                  <a:pt x="194489" y="65619"/>
                                  <a:pt x="194489" y="66127"/>
                                </a:cubicBezTo>
                                <a:cubicBezTo>
                                  <a:pt x="193727" y="64858"/>
                                  <a:pt x="192965" y="63081"/>
                                  <a:pt x="191695" y="62065"/>
                                </a:cubicBezTo>
                                <a:lnTo>
                                  <a:pt x="191695" y="61812"/>
                                </a:lnTo>
                                <a:cubicBezTo>
                                  <a:pt x="195251" y="62954"/>
                                  <a:pt x="198426" y="64731"/>
                                  <a:pt x="201981" y="65619"/>
                                </a:cubicBezTo>
                                <a:cubicBezTo>
                                  <a:pt x="202743" y="66127"/>
                                  <a:pt x="203632" y="66507"/>
                                  <a:pt x="204648" y="66507"/>
                                </a:cubicBezTo>
                                <a:cubicBezTo>
                                  <a:pt x="207695" y="67650"/>
                                  <a:pt x="210997" y="68157"/>
                                  <a:pt x="214172" y="68919"/>
                                </a:cubicBezTo>
                                <a:cubicBezTo>
                                  <a:pt x="216458" y="68665"/>
                                  <a:pt x="218362" y="69807"/>
                                  <a:pt x="220648" y="69173"/>
                                </a:cubicBezTo>
                                <a:lnTo>
                                  <a:pt x="220648" y="69173"/>
                                </a:lnTo>
                                <a:cubicBezTo>
                                  <a:pt x="220648" y="69173"/>
                                  <a:pt x="220648" y="69173"/>
                                  <a:pt x="220648" y="69173"/>
                                </a:cubicBezTo>
                                <a:cubicBezTo>
                                  <a:pt x="219759" y="68157"/>
                                  <a:pt x="217981" y="69173"/>
                                  <a:pt x="216966" y="68284"/>
                                </a:cubicBezTo>
                                <a:cubicBezTo>
                                  <a:pt x="211632" y="67777"/>
                                  <a:pt x="206553" y="66381"/>
                                  <a:pt x="201854" y="64477"/>
                                </a:cubicBezTo>
                                <a:cubicBezTo>
                                  <a:pt x="201854" y="64223"/>
                                  <a:pt x="202235" y="64350"/>
                                  <a:pt x="202489" y="64350"/>
                                </a:cubicBezTo>
                                <a:cubicBezTo>
                                  <a:pt x="203251" y="63969"/>
                                  <a:pt x="203759" y="63208"/>
                                  <a:pt x="203759" y="62446"/>
                                </a:cubicBezTo>
                                <a:cubicBezTo>
                                  <a:pt x="203378" y="61939"/>
                                  <a:pt x="202743" y="61558"/>
                                  <a:pt x="201981" y="61558"/>
                                </a:cubicBezTo>
                                <a:cubicBezTo>
                                  <a:pt x="201473" y="61812"/>
                                  <a:pt x="200838" y="62319"/>
                                  <a:pt x="200838" y="62827"/>
                                </a:cubicBezTo>
                                <a:cubicBezTo>
                                  <a:pt x="200838" y="63462"/>
                                  <a:pt x="201473" y="64096"/>
                                  <a:pt x="201981" y="64350"/>
                                </a:cubicBezTo>
                                <a:cubicBezTo>
                                  <a:pt x="201854" y="64477"/>
                                  <a:pt x="201473" y="64350"/>
                                  <a:pt x="201346" y="64350"/>
                                </a:cubicBezTo>
                                <a:cubicBezTo>
                                  <a:pt x="198933" y="63335"/>
                                  <a:pt x="196648" y="62319"/>
                                  <a:pt x="194362" y="61177"/>
                                </a:cubicBezTo>
                                <a:cubicBezTo>
                                  <a:pt x="193473" y="61050"/>
                                  <a:pt x="192838" y="60289"/>
                                  <a:pt x="191949" y="60162"/>
                                </a:cubicBezTo>
                                <a:cubicBezTo>
                                  <a:pt x="190171" y="59273"/>
                                  <a:pt x="188393" y="58512"/>
                                  <a:pt x="186615" y="57750"/>
                                </a:cubicBezTo>
                                <a:cubicBezTo>
                                  <a:pt x="181663" y="55212"/>
                                  <a:pt x="176203" y="53816"/>
                                  <a:pt x="170996" y="51912"/>
                                </a:cubicBezTo>
                                <a:cubicBezTo>
                                  <a:pt x="169853" y="51659"/>
                                  <a:pt x="168710" y="51278"/>
                                  <a:pt x="167694" y="51024"/>
                                </a:cubicBezTo>
                                <a:cubicBezTo>
                                  <a:pt x="165789" y="50516"/>
                                  <a:pt x="163885" y="50009"/>
                                  <a:pt x="161980" y="49501"/>
                                </a:cubicBezTo>
                                <a:cubicBezTo>
                                  <a:pt x="155503" y="47851"/>
                                  <a:pt x="146614" y="47724"/>
                                  <a:pt x="141027" y="51278"/>
                                </a:cubicBezTo>
                                <a:cubicBezTo>
                                  <a:pt x="140138" y="51024"/>
                                  <a:pt x="139630" y="52420"/>
                                  <a:pt x="139122" y="51532"/>
                                </a:cubicBezTo>
                                <a:cubicBezTo>
                                  <a:pt x="140773" y="47217"/>
                                  <a:pt x="145471" y="45821"/>
                                  <a:pt x="149662" y="45694"/>
                                </a:cubicBezTo>
                                <a:cubicBezTo>
                                  <a:pt x="180520" y="45440"/>
                                  <a:pt x="209473" y="45186"/>
                                  <a:pt x="239823" y="44678"/>
                                </a:cubicBezTo>
                                <a:cubicBezTo>
                                  <a:pt x="243379" y="44678"/>
                                  <a:pt x="246808" y="43409"/>
                                  <a:pt x="248713" y="40237"/>
                                </a:cubicBezTo>
                                <a:cubicBezTo>
                                  <a:pt x="249983" y="38333"/>
                                  <a:pt x="250237" y="35160"/>
                                  <a:pt x="249221" y="33129"/>
                                </a:cubicBezTo>
                              </a:path>
                            </a:pathLst>
                          </a:custGeom>
                          <a:solidFill>
                            <a:srgbClr val="000000"/>
                          </a:solidFill>
                          <a:ln w="12688" cap="flat">
                            <a:noFill/>
                            <a:prstDash val="solid"/>
                            <a:miter/>
                          </a:ln>
                        </wps:spPr>
                        <wps:bodyPr/>
                      </wps:wsp>
                      <wps:wsp>
                        <wps:cNvPr id="53208161" name="Freeform: Shape 53208161"/>
                        <wps:cNvSpPr/>
                        <wps:spPr>
                          <a:xfrm>
                            <a:off x="315609" y="128184"/>
                            <a:ext cx="11583" cy="4439"/>
                          </a:xfrm>
                          <a:custGeom>
                            <a:avLst/>
                            <a:gdLst>
                              <a:gd name="csX0" fmla="*/ 11259 w 11583"/>
                              <a:gd name="csY0" fmla="*/ 124 h 4439"/>
                              <a:gd name="csX1" fmla="*/ 11512 w 11583"/>
                              <a:gd name="csY1" fmla="*/ 886 h 4439"/>
                              <a:gd name="csX2" fmla="*/ 1226 w 11583"/>
                              <a:gd name="csY2" fmla="*/ 4186 h 4439"/>
                              <a:gd name="csX3" fmla="*/ 211 w 11583"/>
                              <a:gd name="csY3" fmla="*/ 4439 h 4439"/>
                              <a:gd name="csX4" fmla="*/ 83 w 11583"/>
                              <a:gd name="csY4" fmla="*/ 3932 h 4439"/>
                              <a:gd name="csX5" fmla="*/ 11259 w 11583"/>
                              <a:gd name="csY5" fmla="*/ 251 h 4439"/>
                            </a:gdLst>
                            <a:ahLst/>
                            <a:cxnLst>
                              <a:cxn ang="0">
                                <a:pos x="csX0" y="csY0"/>
                              </a:cxn>
                              <a:cxn ang="0">
                                <a:pos x="csX1" y="csY1"/>
                              </a:cxn>
                              <a:cxn ang="0">
                                <a:pos x="csX2" y="csY2"/>
                              </a:cxn>
                              <a:cxn ang="0">
                                <a:pos x="csX3" y="csY3"/>
                              </a:cxn>
                              <a:cxn ang="0">
                                <a:pos x="csX4" y="csY4"/>
                              </a:cxn>
                              <a:cxn ang="0">
                                <a:pos x="csX5" y="csY5"/>
                              </a:cxn>
                            </a:cxnLst>
                            <a:rect l="l" t="t" r="r" b="b"/>
                            <a:pathLst>
                              <a:path w="11583" h="4439">
                                <a:moveTo>
                                  <a:pt x="11259" y="124"/>
                                </a:moveTo>
                                <a:cubicBezTo>
                                  <a:pt x="11259" y="124"/>
                                  <a:pt x="11767" y="378"/>
                                  <a:pt x="11512" y="886"/>
                                </a:cubicBezTo>
                                <a:cubicBezTo>
                                  <a:pt x="8846" y="3297"/>
                                  <a:pt x="5036" y="3932"/>
                                  <a:pt x="1226" y="4186"/>
                                </a:cubicBezTo>
                                <a:cubicBezTo>
                                  <a:pt x="973" y="4186"/>
                                  <a:pt x="592" y="4439"/>
                                  <a:pt x="211" y="4439"/>
                                </a:cubicBezTo>
                                <a:cubicBezTo>
                                  <a:pt x="-44" y="4313"/>
                                  <a:pt x="-44" y="4059"/>
                                  <a:pt x="83" y="3932"/>
                                </a:cubicBezTo>
                                <a:cubicBezTo>
                                  <a:pt x="2877" y="886"/>
                                  <a:pt x="7068" y="-637"/>
                                  <a:pt x="11259" y="251"/>
                                </a:cubicBezTo>
                              </a:path>
                            </a:pathLst>
                          </a:custGeom>
                          <a:solidFill>
                            <a:srgbClr val="000000"/>
                          </a:solidFill>
                          <a:ln w="12688" cap="flat">
                            <a:noFill/>
                            <a:prstDash val="solid"/>
                            <a:miter/>
                          </a:ln>
                        </wps:spPr>
                        <wps:bodyPr/>
                      </wps:wsp>
                      <wps:wsp>
                        <wps:cNvPr id="1284042812" name="Freeform: Shape 1284042812"/>
                        <wps:cNvSpPr/>
                        <wps:spPr>
                          <a:xfrm>
                            <a:off x="311433" y="128770"/>
                            <a:ext cx="3046" cy="2964"/>
                          </a:xfrm>
                          <a:custGeom>
                            <a:avLst/>
                            <a:gdLst>
                              <a:gd name="csX0" fmla="*/ 2990 w 3046"/>
                              <a:gd name="csY0" fmla="*/ 807 h 2964"/>
                              <a:gd name="csX1" fmla="*/ 1720 w 3046"/>
                              <a:gd name="csY1" fmla="*/ 2965 h 2964"/>
                              <a:gd name="csX2" fmla="*/ 69 w 3046"/>
                              <a:gd name="csY2" fmla="*/ 1695 h 2964"/>
                              <a:gd name="csX3" fmla="*/ 577 w 3046"/>
                              <a:gd name="csY3" fmla="*/ 426 h 2964"/>
                              <a:gd name="csX4" fmla="*/ 2990 w 3046"/>
                              <a:gd name="csY4" fmla="*/ 934 h 2964"/>
                            </a:gdLst>
                            <a:ahLst/>
                            <a:cxnLst>
                              <a:cxn ang="0">
                                <a:pos x="csX0" y="csY0"/>
                              </a:cxn>
                              <a:cxn ang="0">
                                <a:pos x="csX1" y="csY1"/>
                              </a:cxn>
                              <a:cxn ang="0">
                                <a:pos x="csX2" y="csY2"/>
                              </a:cxn>
                              <a:cxn ang="0">
                                <a:pos x="csX3" y="csY3"/>
                              </a:cxn>
                              <a:cxn ang="0">
                                <a:pos x="csX4" y="csY4"/>
                              </a:cxn>
                            </a:cxnLst>
                            <a:rect l="l" t="t" r="r" b="b"/>
                            <a:pathLst>
                              <a:path w="3046" h="2964">
                                <a:moveTo>
                                  <a:pt x="2990" y="807"/>
                                </a:moveTo>
                                <a:cubicBezTo>
                                  <a:pt x="3244" y="1949"/>
                                  <a:pt x="2609" y="2457"/>
                                  <a:pt x="1720" y="2965"/>
                                </a:cubicBezTo>
                                <a:cubicBezTo>
                                  <a:pt x="831" y="2965"/>
                                  <a:pt x="450" y="2330"/>
                                  <a:pt x="69" y="1695"/>
                                </a:cubicBezTo>
                                <a:cubicBezTo>
                                  <a:pt x="-185" y="1061"/>
                                  <a:pt x="323" y="807"/>
                                  <a:pt x="577" y="426"/>
                                </a:cubicBezTo>
                                <a:cubicBezTo>
                                  <a:pt x="1212" y="-208"/>
                                  <a:pt x="2609" y="-208"/>
                                  <a:pt x="2990" y="934"/>
                                </a:cubicBezTo>
                              </a:path>
                            </a:pathLst>
                          </a:custGeom>
                          <a:solidFill>
                            <a:srgbClr val="000000"/>
                          </a:solidFill>
                          <a:ln w="12688" cap="flat">
                            <a:noFill/>
                            <a:prstDash val="solid"/>
                            <a:miter/>
                          </a:ln>
                        </wps:spPr>
                        <wps:bodyPr/>
                      </wps:wsp>
                      <wps:wsp>
                        <wps:cNvPr id="20557629" name="Freeform: Shape 20557629"/>
                        <wps:cNvSpPr/>
                        <wps:spPr>
                          <a:xfrm>
                            <a:off x="165466" y="129070"/>
                            <a:ext cx="2793" cy="2712"/>
                          </a:xfrm>
                          <a:custGeom>
                            <a:avLst/>
                            <a:gdLst>
                              <a:gd name="csX0" fmla="*/ 2794 w 2793"/>
                              <a:gd name="csY0" fmla="*/ 635 h 2712"/>
                              <a:gd name="csX1" fmla="*/ 2412 w 2793"/>
                              <a:gd name="csY1" fmla="*/ 2284 h 2712"/>
                              <a:gd name="csX2" fmla="*/ 1016 w 2793"/>
                              <a:gd name="csY2" fmla="*/ 2665 h 2712"/>
                              <a:gd name="csX3" fmla="*/ 0 w 2793"/>
                              <a:gd name="csY3" fmla="*/ 1523 h 2712"/>
                              <a:gd name="csX4" fmla="*/ 1016 w 2793"/>
                              <a:gd name="csY4" fmla="*/ 0 h 2712"/>
                              <a:gd name="csX5" fmla="*/ 2794 w 2793"/>
                              <a:gd name="csY5" fmla="*/ 635 h 2712"/>
                            </a:gdLst>
                            <a:ahLst/>
                            <a:cxnLst>
                              <a:cxn ang="0">
                                <a:pos x="csX0" y="csY0"/>
                              </a:cxn>
                              <a:cxn ang="0">
                                <a:pos x="csX1" y="csY1"/>
                              </a:cxn>
                              <a:cxn ang="0">
                                <a:pos x="csX2" y="csY2"/>
                              </a:cxn>
                              <a:cxn ang="0">
                                <a:pos x="csX3" y="csY3"/>
                              </a:cxn>
                              <a:cxn ang="0">
                                <a:pos x="csX4" y="csY4"/>
                              </a:cxn>
                              <a:cxn ang="0">
                                <a:pos x="csX5" y="csY5"/>
                              </a:cxn>
                            </a:cxnLst>
                            <a:rect l="l" t="t" r="r" b="b"/>
                            <a:pathLst>
                              <a:path w="2793" h="2712">
                                <a:moveTo>
                                  <a:pt x="2794" y="635"/>
                                </a:moveTo>
                                <a:cubicBezTo>
                                  <a:pt x="2794" y="635"/>
                                  <a:pt x="2794" y="1904"/>
                                  <a:pt x="2412" y="2284"/>
                                </a:cubicBezTo>
                                <a:cubicBezTo>
                                  <a:pt x="2159" y="2665"/>
                                  <a:pt x="1397" y="2792"/>
                                  <a:pt x="1016" y="2665"/>
                                </a:cubicBezTo>
                                <a:cubicBezTo>
                                  <a:pt x="508" y="2665"/>
                                  <a:pt x="127" y="1904"/>
                                  <a:pt x="0" y="1523"/>
                                </a:cubicBezTo>
                                <a:cubicBezTo>
                                  <a:pt x="0" y="761"/>
                                  <a:pt x="381" y="381"/>
                                  <a:pt x="1016" y="0"/>
                                </a:cubicBezTo>
                                <a:cubicBezTo>
                                  <a:pt x="1651" y="0"/>
                                  <a:pt x="2286" y="0"/>
                                  <a:pt x="2794" y="635"/>
                                </a:cubicBezTo>
                              </a:path>
                            </a:pathLst>
                          </a:custGeom>
                          <a:solidFill>
                            <a:srgbClr val="000000"/>
                          </a:solidFill>
                          <a:ln w="12688" cap="flat">
                            <a:noFill/>
                            <a:prstDash val="solid"/>
                            <a:miter/>
                          </a:ln>
                        </wps:spPr>
                        <wps:bodyPr/>
                      </wps:wsp>
                      <wps:wsp>
                        <wps:cNvPr id="89197379" name="Freeform: Shape 89197379"/>
                        <wps:cNvSpPr/>
                        <wps:spPr>
                          <a:xfrm>
                            <a:off x="145176" y="129577"/>
                            <a:ext cx="9368" cy="5853"/>
                          </a:xfrm>
                          <a:custGeom>
                            <a:avLst/>
                            <a:gdLst>
                              <a:gd name="csX0" fmla="*/ 9242 w 9368"/>
                              <a:gd name="csY0" fmla="*/ 5203 h 5853"/>
                              <a:gd name="csX1" fmla="*/ 9242 w 9368"/>
                              <a:gd name="csY1" fmla="*/ 5711 h 5853"/>
                              <a:gd name="csX2" fmla="*/ 4290 w 9368"/>
                              <a:gd name="csY2" fmla="*/ 4569 h 5853"/>
                              <a:gd name="csX3" fmla="*/ 226 w 9368"/>
                              <a:gd name="csY3" fmla="*/ 761 h 5853"/>
                              <a:gd name="csX4" fmla="*/ 226 w 9368"/>
                              <a:gd name="csY4" fmla="*/ 0 h 5853"/>
                              <a:gd name="csX5" fmla="*/ 9369 w 9368"/>
                              <a:gd name="csY5" fmla="*/ 5203 h 5853"/>
                            </a:gdLst>
                            <a:ahLst/>
                            <a:cxnLst>
                              <a:cxn ang="0">
                                <a:pos x="csX0" y="csY0"/>
                              </a:cxn>
                              <a:cxn ang="0">
                                <a:pos x="csX1" y="csY1"/>
                              </a:cxn>
                              <a:cxn ang="0">
                                <a:pos x="csX2" y="csY2"/>
                              </a:cxn>
                              <a:cxn ang="0">
                                <a:pos x="csX3" y="csY3"/>
                              </a:cxn>
                              <a:cxn ang="0">
                                <a:pos x="csX4" y="csY4"/>
                              </a:cxn>
                              <a:cxn ang="0">
                                <a:pos x="csX5" y="csY5"/>
                              </a:cxn>
                            </a:cxnLst>
                            <a:rect l="l" t="t" r="r" b="b"/>
                            <a:pathLst>
                              <a:path w="9368" h="5853">
                                <a:moveTo>
                                  <a:pt x="9242" y="5203"/>
                                </a:moveTo>
                                <a:lnTo>
                                  <a:pt x="9242" y="5711"/>
                                </a:lnTo>
                                <a:cubicBezTo>
                                  <a:pt x="7337" y="6092"/>
                                  <a:pt x="5559" y="5711"/>
                                  <a:pt x="4290" y="4569"/>
                                </a:cubicBezTo>
                                <a:cubicBezTo>
                                  <a:pt x="3273" y="3046"/>
                                  <a:pt x="2004" y="1523"/>
                                  <a:pt x="226" y="761"/>
                                </a:cubicBezTo>
                                <a:cubicBezTo>
                                  <a:pt x="226" y="508"/>
                                  <a:pt x="-282" y="254"/>
                                  <a:pt x="226" y="0"/>
                                </a:cubicBezTo>
                                <a:cubicBezTo>
                                  <a:pt x="4036" y="0"/>
                                  <a:pt x="6321" y="3046"/>
                                  <a:pt x="9369" y="5203"/>
                                </a:cubicBezTo>
                              </a:path>
                            </a:pathLst>
                          </a:custGeom>
                          <a:solidFill>
                            <a:srgbClr val="000000"/>
                          </a:solidFill>
                          <a:ln w="12688" cap="flat">
                            <a:noFill/>
                            <a:prstDash val="solid"/>
                            <a:miter/>
                          </a:ln>
                        </wps:spPr>
                        <wps:bodyPr/>
                      </wps:wsp>
                      <wps:wsp>
                        <wps:cNvPr id="696009913" name="Freeform: Shape 696009913"/>
                        <wps:cNvSpPr/>
                        <wps:spPr>
                          <a:xfrm>
                            <a:off x="330550" y="129577"/>
                            <a:ext cx="7999" cy="7535"/>
                          </a:xfrm>
                          <a:custGeom>
                            <a:avLst/>
                            <a:gdLst>
                              <a:gd name="csX0" fmla="*/ 8000 w 7999"/>
                              <a:gd name="csY0" fmla="*/ 0 h 7535"/>
                              <a:gd name="csX1" fmla="*/ 1524 w 7999"/>
                              <a:gd name="csY1" fmla="*/ 7107 h 7535"/>
                              <a:gd name="csX2" fmla="*/ 0 w 7999"/>
                              <a:gd name="csY2" fmla="*/ 7361 h 7535"/>
                              <a:gd name="csX3" fmla="*/ 6857 w 7999"/>
                              <a:gd name="csY3" fmla="*/ 0 h 7535"/>
                              <a:gd name="csX4" fmla="*/ 8000 w 7999"/>
                              <a:gd name="csY4" fmla="*/ 0 h 7535"/>
                            </a:gdLst>
                            <a:ahLst/>
                            <a:cxnLst>
                              <a:cxn ang="0">
                                <a:pos x="csX0" y="csY0"/>
                              </a:cxn>
                              <a:cxn ang="0">
                                <a:pos x="csX1" y="csY1"/>
                              </a:cxn>
                              <a:cxn ang="0">
                                <a:pos x="csX2" y="csY2"/>
                              </a:cxn>
                              <a:cxn ang="0">
                                <a:pos x="csX3" y="csY3"/>
                              </a:cxn>
                              <a:cxn ang="0">
                                <a:pos x="csX4" y="csY4"/>
                              </a:cxn>
                            </a:cxnLst>
                            <a:rect l="l" t="t" r="r" b="b"/>
                            <a:pathLst>
                              <a:path w="7999" h="7535">
                                <a:moveTo>
                                  <a:pt x="8000" y="0"/>
                                </a:moveTo>
                                <a:cubicBezTo>
                                  <a:pt x="6222" y="2665"/>
                                  <a:pt x="4699" y="5838"/>
                                  <a:pt x="1524" y="7107"/>
                                </a:cubicBezTo>
                                <a:cubicBezTo>
                                  <a:pt x="1016" y="7107"/>
                                  <a:pt x="508" y="7869"/>
                                  <a:pt x="0" y="7361"/>
                                </a:cubicBezTo>
                                <a:cubicBezTo>
                                  <a:pt x="1270" y="4442"/>
                                  <a:pt x="3809" y="1269"/>
                                  <a:pt x="6857" y="0"/>
                                </a:cubicBezTo>
                                <a:cubicBezTo>
                                  <a:pt x="7111" y="0"/>
                                  <a:pt x="7619" y="0"/>
                                  <a:pt x="8000" y="0"/>
                                </a:cubicBezTo>
                              </a:path>
                            </a:pathLst>
                          </a:custGeom>
                          <a:solidFill>
                            <a:srgbClr val="000000"/>
                          </a:solidFill>
                          <a:ln w="12688" cap="flat">
                            <a:noFill/>
                            <a:prstDash val="solid"/>
                            <a:miter/>
                          </a:ln>
                        </wps:spPr>
                        <wps:bodyPr/>
                      </wps:wsp>
                      <wps:wsp>
                        <wps:cNvPr id="1434877742" name="Freeform: Shape 1434877742"/>
                        <wps:cNvSpPr/>
                        <wps:spPr>
                          <a:xfrm>
                            <a:off x="170233" y="129680"/>
                            <a:ext cx="2471" cy="2435"/>
                          </a:xfrm>
                          <a:custGeom>
                            <a:avLst/>
                            <a:gdLst>
                              <a:gd name="csX0" fmla="*/ 2471 w 2471"/>
                              <a:gd name="csY0" fmla="*/ 913 h 2435"/>
                              <a:gd name="csX1" fmla="*/ 1328 w 2471"/>
                              <a:gd name="csY1" fmla="*/ 2436 h 2435"/>
                              <a:gd name="csX2" fmla="*/ 58 w 2471"/>
                              <a:gd name="csY2" fmla="*/ 1547 h 2435"/>
                              <a:gd name="csX3" fmla="*/ 820 w 2471"/>
                              <a:gd name="csY3" fmla="*/ 24 h 2435"/>
                              <a:gd name="csX4" fmla="*/ 2471 w 2471"/>
                              <a:gd name="csY4" fmla="*/ 913 h 2435"/>
                            </a:gdLst>
                            <a:ahLst/>
                            <a:cxnLst>
                              <a:cxn ang="0">
                                <a:pos x="csX0" y="csY0"/>
                              </a:cxn>
                              <a:cxn ang="0">
                                <a:pos x="csX1" y="csY1"/>
                              </a:cxn>
                              <a:cxn ang="0">
                                <a:pos x="csX2" y="csY2"/>
                              </a:cxn>
                              <a:cxn ang="0">
                                <a:pos x="csX3" y="csY3"/>
                              </a:cxn>
                              <a:cxn ang="0">
                                <a:pos x="csX4" y="csY4"/>
                              </a:cxn>
                            </a:cxnLst>
                            <a:rect l="l" t="t" r="r" b="b"/>
                            <a:pathLst>
                              <a:path w="2471" h="2435">
                                <a:moveTo>
                                  <a:pt x="2471" y="913"/>
                                </a:moveTo>
                                <a:cubicBezTo>
                                  <a:pt x="2471" y="1801"/>
                                  <a:pt x="1963" y="1928"/>
                                  <a:pt x="1328" y="2436"/>
                                </a:cubicBezTo>
                                <a:cubicBezTo>
                                  <a:pt x="693" y="2436"/>
                                  <a:pt x="439" y="2055"/>
                                  <a:pt x="58" y="1547"/>
                                </a:cubicBezTo>
                                <a:cubicBezTo>
                                  <a:pt x="-196" y="786"/>
                                  <a:pt x="439" y="405"/>
                                  <a:pt x="820" y="24"/>
                                </a:cubicBezTo>
                                <a:cubicBezTo>
                                  <a:pt x="1455" y="-103"/>
                                  <a:pt x="2090" y="278"/>
                                  <a:pt x="2471" y="913"/>
                                </a:cubicBezTo>
                              </a:path>
                            </a:pathLst>
                          </a:custGeom>
                          <a:solidFill>
                            <a:srgbClr val="000000"/>
                          </a:solidFill>
                          <a:ln w="12688" cap="flat">
                            <a:noFill/>
                            <a:prstDash val="solid"/>
                            <a:miter/>
                          </a:ln>
                        </wps:spPr>
                        <wps:bodyPr/>
                      </wps:wsp>
                      <wps:wsp>
                        <wps:cNvPr id="360635450" name="Freeform: Shape 360635450"/>
                        <wps:cNvSpPr/>
                        <wps:spPr>
                          <a:xfrm>
                            <a:off x="341632" y="130466"/>
                            <a:ext cx="6569" cy="8249"/>
                          </a:xfrm>
                          <a:custGeom>
                            <a:avLst/>
                            <a:gdLst>
                              <a:gd name="csX0" fmla="*/ 6569 w 6569"/>
                              <a:gd name="csY0" fmla="*/ 508 h 8249"/>
                              <a:gd name="csX1" fmla="*/ 5427 w 6569"/>
                              <a:gd name="csY1" fmla="*/ 4061 h 8249"/>
                              <a:gd name="csX2" fmla="*/ 93 w 6569"/>
                              <a:gd name="csY2" fmla="*/ 8249 h 8249"/>
                              <a:gd name="csX3" fmla="*/ 982 w 6569"/>
                              <a:gd name="csY3" fmla="*/ 5965 h 8249"/>
                              <a:gd name="csX4" fmla="*/ 6061 w 6569"/>
                              <a:gd name="csY4" fmla="*/ 0 h 8249"/>
                              <a:gd name="csX5" fmla="*/ 6442 w 6569"/>
                              <a:gd name="csY5" fmla="*/ 508 h 8249"/>
                            </a:gdLst>
                            <a:ahLst/>
                            <a:cxnLst>
                              <a:cxn ang="0">
                                <a:pos x="csX0" y="csY0"/>
                              </a:cxn>
                              <a:cxn ang="0">
                                <a:pos x="csX1" y="csY1"/>
                              </a:cxn>
                              <a:cxn ang="0">
                                <a:pos x="csX2" y="csY2"/>
                              </a:cxn>
                              <a:cxn ang="0">
                                <a:pos x="csX3" y="csY3"/>
                              </a:cxn>
                              <a:cxn ang="0">
                                <a:pos x="csX4" y="csY4"/>
                              </a:cxn>
                              <a:cxn ang="0">
                                <a:pos x="csX5" y="csY5"/>
                              </a:cxn>
                            </a:cxnLst>
                            <a:rect l="l" t="t" r="r" b="b"/>
                            <a:pathLst>
                              <a:path w="6569" h="8249">
                                <a:moveTo>
                                  <a:pt x="6569" y="508"/>
                                </a:moveTo>
                                <a:cubicBezTo>
                                  <a:pt x="5935" y="1523"/>
                                  <a:pt x="6188" y="3046"/>
                                  <a:pt x="5427" y="4061"/>
                                </a:cubicBezTo>
                                <a:cubicBezTo>
                                  <a:pt x="3903" y="5838"/>
                                  <a:pt x="2633" y="7869"/>
                                  <a:pt x="93" y="8249"/>
                                </a:cubicBezTo>
                                <a:cubicBezTo>
                                  <a:pt x="-288" y="7488"/>
                                  <a:pt x="601" y="6726"/>
                                  <a:pt x="982" y="5965"/>
                                </a:cubicBezTo>
                                <a:cubicBezTo>
                                  <a:pt x="1998" y="3680"/>
                                  <a:pt x="3649" y="1015"/>
                                  <a:pt x="6061" y="0"/>
                                </a:cubicBezTo>
                                <a:lnTo>
                                  <a:pt x="6442" y="508"/>
                                </a:lnTo>
                                <a:close/>
                              </a:path>
                            </a:pathLst>
                          </a:custGeom>
                          <a:solidFill>
                            <a:srgbClr val="000000"/>
                          </a:solidFill>
                          <a:ln w="12688" cap="flat">
                            <a:noFill/>
                            <a:prstDash val="solid"/>
                            <a:miter/>
                          </a:ln>
                        </wps:spPr>
                        <wps:bodyPr/>
                      </wps:wsp>
                      <wps:wsp>
                        <wps:cNvPr id="1576840439" name="Freeform: Shape 1576840439"/>
                        <wps:cNvSpPr/>
                        <wps:spPr>
                          <a:xfrm>
                            <a:off x="128161" y="130992"/>
                            <a:ext cx="2735" cy="2778"/>
                          </a:xfrm>
                          <a:custGeom>
                            <a:avLst/>
                            <a:gdLst>
                              <a:gd name="csX0" fmla="*/ 2510 w 2735"/>
                              <a:gd name="csY0" fmla="*/ 743 h 2778"/>
                              <a:gd name="csX1" fmla="*/ 2510 w 2735"/>
                              <a:gd name="csY1" fmla="*/ 2393 h 2778"/>
                              <a:gd name="csX2" fmla="*/ 732 w 2735"/>
                              <a:gd name="csY2" fmla="*/ 2647 h 2778"/>
                              <a:gd name="csX3" fmla="*/ 97 w 2735"/>
                              <a:gd name="csY3" fmla="*/ 743 h 2778"/>
                              <a:gd name="csX4" fmla="*/ 2510 w 2735"/>
                              <a:gd name="csY4" fmla="*/ 616 h 2778"/>
                            </a:gdLst>
                            <a:ahLst/>
                            <a:cxnLst>
                              <a:cxn ang="0">
                                <a:pos x="csX0" y="csY0"/>
                              </a:cxn>
                              <a:cxn ang="0">
                                <a:pos x="csX1" y="csY1"/>
                              </a:cxn>
                              <a:cxn ang="0">
                                <a:pos x="csX2" y="csY2"/>
                              </a:cxn>
                              <a:cxn ang="0">
                                <a:pos x="csX3" y="csY3"/>
                              </a:cxn>
                              <a:cxn ang="0">
                                <a:pos x="csX4" y="csY4"/>
                              </a:cxn>
                            </a:cxnLst>
                            <a:rect l="l" t="t" r="r" b="b"/>
                            <a:pathLst>
                              <a:path w="2735" h="2778">
                                <a:moveTo>
                                  <a:pt x="2510" y="743"/>
                                </a:moveTo>
                                <a:cubicBezTo>
                                  <a:pt x="2510" y="743"/>
                                  <a:pt x="3018" y="1885"/>
                                  <a:pt x="2510" y="2393"/>
                                </a:cubicBezTo>
                                <a:cubicBezTo>
                                  <a:pt x="2002" y="2774"/>
                                  <a:pt x="1367" y="2901"/>
                                  <a:pt x="732" y="2647"/>
                                </a:cubicBezTo>
                                <a:cubicBezTo>
                                  <a:pt x="97" y="2266"/>
                                  <a:pt x="-157" y="1378"/>
                                  <a:pt x="97" y="743"/>
                                </a:cubicBezTo>
                                <a:cubicBezTo>
                                  <a:pt x="605" y="-18"/>
                                  <a:pt x="2002" y="-399"/>
                                  <a:pt x="2510" y="616"/>
                                </a:cubicBezTo>
                              </a:path>
                            </a:pathLst>
                          </a:custGeom>
                          <a:solidFill>
                            <a:srgbClr val="000000"/>
                          </a:solidFill>
                          <a:ln w="12688" cap="flat">
                            <a:noFill/>
                            <a:prstDash val="solid"/>
                            <a:miter/>
                          </a:ln>
                        </wps:spPr>
                        <wps:bodyPr/>
                      </wps:wsp>
                      <wps:wsp>
                        <wps:cNvPr id="1878152620" name="Freeform: Shape 1878152620"/>
                        <wps:cNvSpPr/>
                        <wps:spPr>
                          <a:xfrm>
                            <a:off x="123559" y="131891"/>
                            <a:ext cx="2920" cy="2786"/>
                          </a:xfrm>
                          <a:custGeom>
                            <a:avLst/>
                            <a:gdLst>
                              <a:gd name="csX0" fmla="*/ 2667 w 2920"/>
                              <a:gd name="csY0" fmla="*/ 732 h 2786"/>
                              <a:gd name="csX1" fmla="*/ 2921 w 2920"/>
                              <a:gd name="csY1" fmla="*/ 1874 h 2786"/>
                              <a:gd name="csX2" fmla="*/ 1778 w 2920"/>
                              <a:gd name="csY2" fmla="*/ 2762 h 2786"/>
                              <a:gd name="csX3" fmla="*/ 0 w 2920"/>
                              <a:gd name="csY3" fmla="*/ 1747 h 2786"/>
                              <a:gd name="csX4" fmla="*/ 762 w 2920"/>
                              <a:gd name="csY4" fmla="*/ 97 h 2786"/>
                              <a:gd name="csX5" fmla="*/ 2667 w 2920"/>
                              <a:gd name="csY5" fmla="*/ 732 h 2786"/>
                            </a:gdLst>
                            <a:ahLst/>
                            <a:cxnLst>
                              <a:cxn ang="0">
                                <a:pos x="csX0" y="csY0"/>
                              </a:cxn>
                              <a:cxn ang="0">
                                <a:pos x="csX1" y="csY1"/>
                              </a:cxn>
                              <a:cxn ang="0">
                                <a:pos x="csX2" y="csY2"/>
                              </a:cxn>
                              <a:cxn ang="0">
                                <a:pos x="csX3" y="csY3"/>
                              </a:cxn>
                              <a:cxn ang="0">
                                <a:pos x="csX4" y="csY4"/>
                              </a:cxn>
                              <a:cxn ang="0">
                                <a:pos x="csX5" y="csY5"/>
                              </a:cxn>
                            </a:cxnLst>
                            <a:rect l="l" t="t" r="r" b="b"/>
                            <a:pathLst>
                              <a:path w="2920" h="2786">
                                <a:moveTo>
                                  <a:pt x="2667" y="732"/>
                                </a:moveTo>
                                <a:cubicBezTo>
                                  <a:pt x="2667" y="732"/>
                                  <a:pt x="2921" y="1493"/>
                                  <a:pt x="2921" y="1874"/>
                                </a:cubicBezTo>
                                <a:cubicBezTo>
                                  <a:pt x="2667" y="2255"/>
                                  <a:pt x="2286" y="2762"/>
                                  <a:pt x="1778" y="2762"/>
                                </a:cubicBezTo>
                                <a:cubicBezTo>
                                  <a:pt x="889" y="2889"/>
                                  <a:pt x="381" y="2509"/>
                                  <a:pt x="0" y="1747"/>
                                </a:cubicBezTo>
                                <a:cubicBezTo>
                                  <a:pt x="0" y="986"/>
                                  <a:pt x="127" y="478"/>
                                  <a:pt x="762" y="97"/>
                                </a:cubicBezTo>
                                <a:cubicBezTo>
                                  <a:pt x="1524" y="-157"/>
                                  <a:pt x="2286" y="97"/>
                                  <a:pt x="2667" y="732"/>
                                </a:cubicBezTo>
                              </a:path>
                            </a:pathLst>
                          </a:custGeom>
                          <a:solidFill>
                            <a:srgbClr val="000000"/>
                          </a:solidFill>
                          <a:ln w="12688" cap="flat">
                            <a:noFill/>
                            <a:prstDash val="solid"/>
                            <a:miter/>
                          </a:ln>
                        </wps:spPr>
                        <wps:bodyPr/>
                      </wps:wsp>
                      <wps:wsp>
                        <wps:cNvPr id="2023881799" name="Freeform: Shape 2023881799"/>
                        <wps:cNvSpPr/>
                        <wps:spPr>
                          <a:xfrm>
                            <a:off x="132449" y="132623"/>
                            <a:ext cx="2954" cy="2577"/>
                          </a:xfrm>
                          <a:custGeom>
                            <a:avLst/>
                            <a:gdLst>
                              <a:gd name="csX0" fmla="*/ 2920 w 2954"/>
                              <a:gd name="csY0" fmla="*/ 508 h 2577"/>
                              <a:gd name="csX1" fmla="*/ 2286 w 2954"/>
                              <a:gd name="csY1" fmla="*/ 2411 h 2577"/>
                              <a:gd name="csX2" fmla="*/ 0 w 2954"/>
                              <a:gd name="csY2" fmla="*/ 1523 h 2577"/>
                              <a:gd name="csX3" fmla="*/ 889 w 2954"/>
                              <a:gd name="csY3" fmla="*/ 0 h 2577"/>
                              <a:gd name="csX4" fmla="*/ 2920 w 2954"/>
                              <a:gd name="csY4" fmla="*/ 635 h 2577"/>
                            </a:gdLst>
                            <a:ahLst/>
                            <a:cxnLst>
                              <a:cxn ang="0">
                                <a:pos x="csX0" y="csY0"/>
                              </a:cxn>
                              <a:cxn ang="0">
                                <a:pos x="csX1" y="csY1"/>
                              </a:cxn>
                              <a:cxn ang="0">
                                <a:pos x="csX2" y="csY2"/>
                              </a:cxn>
                              <a:cxn ang="0">
                                <a:pos x="csX3" y="csY3"/>
                              </a:cxn>
                              <a:cxn ang="0">
                                <a:pos x="csX4" y="csY4"/>
                              </a:cxn>
                            </a:cxnLst>
                            <a:rect l="l" t="t" r="r" b="b"/>
                            <a:pathLst>
                              <a:path w="2954" h="2577">
                                <a:moveTo>
                                  <a:pt x="2920" y="508"/>
                                </a:moveTo>
                                <a:cubicBezTo>
                                  <a:pt x="2920" y="508"/>
                                  <a:pt x="3175" y="2157"/>
                                  <a:pt x="2286" y="2411"/>
                                </a:cubicBezTo>
                                <a:cubicBezTo>
                                  <a:pt x="1143" y="2919"/>
                                  <a:pt x="635" y="2157"/>
                                  <a:pt x="0" y="1523"/>
                                </a:cubicBezTo>
                                <a:cubicBezTo>
                                  <a:pt x="0" y="761"/>
                                  <a:pt x="381" y="254"/>
                                  <a:pt x="889" y="0"/>
                                </a:cubicBezTo>
                                <a:cubicBezTo>
                                  <a:pt x="1651" y="0"/>
                                  <a:pt x="2286" y="0"/>
                                  <a:pt x="2920" y="635"/>
                                </a:cubicBezTo>
                              </a:path>
                            </a:pathLst>
                          </a:custGeom>
                          <a:solidFill>
                            <a:srgbClr val="000000"/>
                          </a:solidFill>
                          <a:ln w="12688" cap="flat">
                            <a:noFill/>
                            <a:prstDash val="solid"/>
                            <a:miter/>
                          </a:ln>
                        </wps:spPr>
                        <wps:bodyPr/>
                      </wps:wsp>
                      <wps:wsp>
                        <wps:cNvPr id="1507645699" name="Freeform: Shape 1507645699"/>
                        <wps:cNvSpPr/>
                        <wps:spPr>
                          <a:xfrm>
                            <a:off x="145373" y="133511"/>
                            <a:ext cx="2822" cy="2411"/>
                          </a:xfrm>
                          <a:custGeom>
                            <a:avLst/>
                            <a:gdLst>
                              <a:gd name="csX0" fmla="*/ 2568 w 2822"/>
                              <a:gd name="csY0" fmla="*/ 635 h 2411"/>
                              <a:gd name="csX1" fmla="*/ 2060 w 2822"/>
                              <a:gd name="csY1" fmla="*/ 2158 h 2411"/>
                              <a:gd name="csX2" fmla="*/ 664 w 2822"/>
                              <a:gd name="csY2" fmla="*/ 2284 h 2411"/>
                              <a:gd name="csX3" fmla="*/ 155 w 2822"/>
                              <a:gd name="csY3" fmla="*/ 888 h 2411"/>
                              <a:gd name="csX4" fmla="*/ 1298 w 2822"/>
                              <a:gd name="csY4" fmla="*/ 0 h 2411"/>
                              <a:gd name="csX5" fmla="*/ 2822 w 2822"/>
                              <a:gd name="csY5" fmla="*/ 635 h 2411"/>
                            </a:gdLst>
                            <a:ahLst/>
                            <a:cxnLst>
                              <a:cxn ang="0">
                                <a:pos x="csX0" y="csY0"/>
                              </a:cxn>
                              <a:cxn ang="0">
                                <a:pos x="csX1" y="csY1"/>
                              </a:cxn>
                              <a:cxn ang="0">
                                <a:pos x="csX2" y="csY2"/>
                              </a:cxn>
                              <a:cxn ang="0">
                                <a:pos x="csX3" y="csY3"/>
                              </a:cxn>
                              <a:cxn ang="0">
                                <a:pos x="csX4" y="csY4"/>
                              </a:cxn>
                              <a:cxn ang="0">
                                <a:pos x="csX5" y="csY5"/>
                              </a:cxn>
                            </a:cxnLst>
                            <a:rect l="l" t="t" r="r" b="b"/>
                            <a:pathLst>
                              <a:path w="2822" h="2411">
                                <a:moveTo>
                                  <a:pt x="2568" y="635"/>
                                </a:moveTo>
                                <a:cubicBezTo>
                                  <a:pt x="2568" y="635"/>
                                  <a:pt x="2568" y="1904"/>
                                  <a:pt x="2060" y="2158"/>
                                </a:cubicBezTo>
                                <a:cubicBezTo>
                                  <a:pt x="1679" y="2538"/>
                                  <a:pt x="917" y="2411"/>
                                  <a:pt x="664" y="2284"/>
                                </a:cubicBezTo>
                                <a:cubicBezTo>
                                  <a:pt x="536" y="1777"/>
                                  <a:pt x="-353" y="1396"/>
                                  <a:pt x="155" y="888"/>
                                </a:cubicBezTo>
                                <a:cubicBezTo>
                                  <a:pt x="409" y="508"/>
                                  <a:pt x="790" y="254"/>
                                  <a:pt x="1298" y="0"/>
                                </a:cubicBezTo>
                                <a:cubicBezTo>
                                  <a:pt x="1806" y="254"/>
                                  <a:pt x="2441" y="0"/>
                                  <a:pt x="2822" y="635"/>
                                </a:cubicBezTo>
                              </a:path>
                            </a:pathLst>
                          </a:custGeom>
                          <a:solidFill>
                            <a:srgbClr val="000000"/>
                          </a:solidFill>
                          <a:ln w="12688" cap="flat">
                            <a:noFill/>
                            <a:prstDash val="solid"/>
                            <a:miter/>
                          </a:ln>
                        </wps:spPr>
                        <wps:bodyPr/>
                      </wps:wsp>
                      <wps:wsp>
                        <wps:cNvPr id="1770386113" name="Freeform: Shape 1770386113"/>
                        <wps:cNvSpPr/>
                        <wps:spPr>
                          <a:xfrm>
                            <a:off x="352589" y="133511"/>
                            <a:ext cx="2978" cy="2411"/>
                          </a:xfrm>
                          <a:custGeom>
                            <a:avLst/>
                            <a:gdLst>
                              <a:gd name="csX0" fmla="*/ 2978 w 2978"/>
                              <a:gd name="csY0" fmla="*/ 1142 h 2411"/>
                              <a:gd name="csX1" fmla="*/ 1835 w 2978"/>
                              <a:gd name="csY1" fmla="*/ 2411 h 2411"/>
                              <a:gd name="csX2" fmla="*/ 57 w 2978"/>
                              <a:gd name="csY2" fmla="*/ 1523 h 2411"/>
                              <a:gd name="csX3" fmla="*/ 1073 w 2978"/>
                              <a:gd name="csY3" fmla="*/ 0 h 2411"/>
                              <a:gd name="csX4" fmla="*/ 2978 w 2978"/>
                              <a:gd name="csY4" fmla="*/ 1142 h 2411"/>
                            </a:gdLst>
                            <a:ahLst/>
                            <a:cxnLst>
                              <a:cxn ang="0">
                                <a:pos x="csX0" y="csY0"/>
                              </a:cxn>
                              <a:cxn ang="0">
                                <a:pos x="csX1" y="csY1"/>
                              </a:cxn>
                              <a:cxn ang="0">
                                <a:pos x="csX2" y="csY2"/>
                              </a:cxn>
                              <a:cxn ang="0">
                                <a:pos x="csX3" y="csY3"/>
                              </a:cxn>
                              <a:cxn ang="0">
                                <a:pos x="csX4" y="csY4"/>
                              </a:cxn>
                            </a:cxnLst>
                            <a:rect l="l" t="t" r="r" b="b"/>
                            <a:pathLst>
                              <a:path w="2978" h="2411">
                                <a:moveTo>
                                  <a:pt x="2978" y="1142"/>
                                </a:moveTo>
                                <a:cubicBezTo>
                                  <a:pt x="2978" y="1142"/>
                                  <a:pt x="2470" y="2411"/>
                                  <a:pt x="1835" y="2411"/>
                                </a:cubicBezTo>
                                <a:cubicBezTo>
                                  <a:pt x="1200" y="2411"/>
                                  <a:pt x="438" y="2284"/>
                                  <a:pt x="57" y="1523"/>
                                </a:cubicBezTo>
                                <a:cubicBezTo>
                                  <a:pt x="-197" y="635"/>
                                  <a:pt x="438" y="254"/>
                                  <a:pt x="1073" y="0"/>
                                </a:cubicBezTo>
                                <a:cubicBezTo>
                                  <a:pt x="1835" y="0"/>
                                  <a:pt x="2851" y="254"/>
                                  <a:pt x="2978" y="1142"/>
                                </a:cubicBezTo>
                              </a:path>
                            </a:pathLst>
                          </a:custGeom>
                          <a:solidFill>
                            <a:srgbClr val="000000"/>
                          </a:solidFill>
                          <a:ln w="12688" cap="flat">
                            <a:noFill/>
                            <a:prstDash val="solid"/>
                            <a:miter/>
                          </a:ln>
                        </wps:spPr>
                        <wps:bodyPr/>
                      </wps:wsp>
                      <wps:wsp>
                        <wps:cNvPr id="143474501" name="Freeform: Shape 143474501"/>
                        <wps:cNvSpPr/>
                        <wps:spPr>
                          <a:xfrm>
                            <a:off x="338169" y="133765"/>
                            <a:ext cx="3301" cy="2701"/>
                          </a:xfrm>
                          <a:custGeom>
                            <a:avLst/>
                            <a:gdLst>
                              <a:gd name="csX0" fmla="*/ 3302 w 3301"/>
                              <a:gd name="csY0" fmla="*/ 1269 h 2701"/>
                              <a:gd name="csX1" fmla="*/ 2413 w 3301"/>
                              <a:gd name="csY1" fmla="*/ 2538 h 2701"/>
                              <a:gd name="csX2" fmla="*/ 0 w 3301"/>
                              <a:gd name="csY2" fmla="*/ 1396 h 2701"/>
                              <a:gd name="csX3" fmla="*/ 1270 w 3301"/>
                              <a:gd name="csY3" fmla="*/ 0 h 2701"/>
                              <a:gd name="csX4" fmla="*/ 3302 w 3301"/>
                              <a:gd name="csY4" fmla="*/ 1269 h 2701"/>
                            </a:gdLst>
                            <a:ahLst/>
                            <a:cxnLst>
                              <a:cxn ang="0">
                                <a:pos x="csX0" y="csY0"/>
                              </a:cxn>
                              <a:cxn ang="0">
                                <a:pos x="csX1" y="csY1"/>
                              </a:cxn>
                              <a:cxn ang="0">
                                <a:pos x="csX2" y="csY2"/>
                              </a:cxn>
                              <a:cxn ang="0">
                                <a:pos x="csX3" y="csY3"/>
                              </a:cxn>
                              <a:cxn ang="0">
                                <a:pos x="csX4" y="csY4"/>
                              </a:cxn>
                            </a:cxnLst>
                            <a:rect l="l" t="t" r="r" b="b"/>
                            <a:pathLst>
                              <a:path w="3301" h="2701">
                                <a:moveTo>
                                  <a:pt x="3302" y="1269"/>
                                </a:moveTo>
                                <a:cubicBezTo>
                                  <a:pt x="3302" y="1269"/>
                                  <a:pt x="2667" y="2411"/>
                                  <a:pt x="2413" y="2538"/>
                                </a:cubicBezTo>
                                <a:cubicBezTo>
                                  <a:pt x="1397" y="3046"/>
                                  <a:pt x="381" y="2284"/>
                                  <a:pt x="0" y="1396"/>
                                </a:cubicBezTo>
                                <a:cubicBezTo>
                                  <a:pt x="127" y="761"/>
                                  <a:pt x="762" y="254"/>
                                  <a:pt x="1270" y="0"/>
                                </a:cubicBezTo>
                                <a:cubicBezTo>
                                  <a:pt x="2286" y="0"/>
                                  <a:pt x="2794" y="508"/>
                                  <a:pt x="3302" y="1269"/>
                                </a:cubicBezTo>
                              </a:path>
                            </a:pathLst>
                          </a:custGeom>
                          <a:solidFill>
                            <a:srgbClr val="000000"/>
                          </a:solidFill>
                          <a:ln w="12688" cap="flat">
                            <a:noFill/>
                            <a:prstDash val="solid"/>
                            <a:miter/>
                          </a:ln>
                        </wps:spPr>
                        <wps:bodyPr/>
                      </wps:wsp>
                      <wps:wsp>
                        <wps:cNvPr id="1430948036" name="Freeform: Shape 1430948036"/>
                        <wps:cNvSpPr/>
                        <wps:spPr>
                          <a:xfrm>
                            <a:off x="348154" y="134071"/>
                            <a:ext cx="2840" cy="2238"/>
                          </a:xfrm>
                          <a:custGeom>
                            <a:avLst/>
                            <a:gdLst>
                              <a:gd name="csX0" fmla="*/ 2841 w 2840"/>
                              <a:gd name="csY0" fmla="*/ 837 h 2238"/>
                              <a:gd name="csX1" fmla="*/ 2206 w 2840"/>
                              <a:gd name="csY1" fmla="*/ 2106 h 2238"/>
                              <a:gd name="csX2" fmla="*/ 301 w 2840"/>
                              <a:gd name="csY2" fmla="*/ 1852 h 2238"/>
                              <a:gd name="csX3" fmla="*/ 555 w 2840"/>
                              <a:gd name="csY3" fmla="*/ 202 h 2238"/>
                              <a:gd name="csX4" fmla="*/ 2841 w 2840"/>
                              <a:gd name="csY4" fmla="*/ 837 h 2238"/>
                            </a:gdLst>
                            <a:ahLst/>
                            <a:cxnLst>
                              <a:cxn ang="0">
                                <a:pos x="csX0" y="csY0"/>
                              </a:cxn>
                              <a:cxn ang="0">
                                <a:pos x="csX1" y="csY1"/>
                              </a:cxn>
                              <a:cxn ang="0">
                                <a:pos x="csX2" y="csY2"/>
                              </a:cxn>
                              <a:cxn ang="0">
                                <a:pos x="csX3" y="csY3"/>
                              </a:cxn>
                              <a:cxn ang="0">
                                <a:pos x="csX4" y="csY4"/>
                              </a:cxn>
                            </a:cxnLst>
                            <a:rect l="l" t="t" r="r" b="b"/>
                            <a:pathLst>
                              <a:path w="2840" h="2238">
                                <a:moveTo>
                                  <a:pt x="2841" y="837"/>
                                </a:moveTo>
                                <a:cubicBezTo>
                                  <a:pt x="2841" y="837"/>
                                  <a:pt x="2587" y="1979"/>
                                  <a:pt x="2206" y="2106"/>
                                </a:cubicBezTo>
                                <a:cubicBezTo>
                                  <a:pt x="1571" y="2360"/>
                                  <a:pt x="809" y="2233"/>
                                  <a:pt x="301" y="1852"/>
                                </a:cubicBezTo>
                                <a:cubicBezTo>
                                  <a:pt x="-334" y="1218"/>
                                  <a:pt x="174" y="710"/>
                                  <a:pt x="555" y="202"/>
                                </a:cubicBezTo>
                                <a:cubicBezTo>
                                  <a:pt x="1317" y="-178"/>
                                  <a:pt x="2587" y="-51"/>
                                  <a:pt x="2841" y="837"/>
                                </a:cubicBezTo>
                              </a:path>
                            </a:pathLst>
                          </a:custGeom>
                          <a:solidFill>
                            <a:srgbClr val="000000"/>
                          </a:solidFill>
                          <a:ln w="12688" cap="flat">
                            <a:noFill/>
                            <a:prstDash val="solid"/>
                            <a:miter/>
                          </a:ln>
                        </wps:spPr>
                        <wps:bodyPr/>
                      </wps:wsp>
                      <wps:wsp>
                        <wps:cNvPr id="1710845581" name="Freeform: Shape 1710845581"/>
                        <wps:cNvSpPr/>
                        <wps:spPr>
                          <a:xfrm>
                            <a:off x="126099" y="135221"/>
                            <a:ext cx="2666" cy="2859"/>
                          </a:xfrm>
                          <a:custGeom>
                            <a:avLst/>
                            <a:gdLst>
                              <a:gd name="csX0" fmla="*/ 2540 w 2666"/>
                              <a:gd name="csY0" fmla="*/ 956 h 2859"/>
                              <a:gd name="csX1" fmla="*/ 1651 w 2666"/>
                              <a:gd name="csY1" fmla="*/ 2860 h 2859"/>
                              <a:gd name="csX2" fmla="*/ 0 w 2666"/>
                              <a:gd name="csY2" fmla="*/ 1717 h 2859"/>
                              <a:gd name="csX3" fmla="*/ 762 w 2666"/>
                              <a:gd name="csY3" fmla="*/ 68 h 2859"/>
                              <a:gd name="csX4" fmla="*/ 2667 w 2666"/>
                              <a:gd name="csY4" fmla="*/ 829 h 2859"/>
                            </a:gdLst>
                            <a:ahLst/>
                            <a:cxnLst>
                              <a:cxn ang="0">
                                <a:pos x="csX0" y="csY0"/>
                              </a:cxn>
                              <a:cxn ang="0">
                                <a:pos x="csX1" y="csY1"/>
                              </a:cxn>
                              <a:cxn ang="0">
                                <a:pos x="csX2" y="csY2"/>
                              </a:cxn>
                              <a:cxn ang="0">
                                <a:pos x="csX3" y="csY3"/>
                              </a:cxn>
                              <a:cxn ang="0">
                                <a:pos x="csX4" y="csY4"/>
                              </a:cxn>
                            </a:cxnLst>
                            <a:rect l="l" t="t" r="r" b="b"/>
                            <a:pathLst>
                              <a:path w="2666" h="2859">
                                <a:moveTo>
                                  <a:pt x="2540" y="956"/>
                                </a:moveTo>
                                <a:cubicBezTo>
                                  <a:pt x="2667" y="1844"/>
                                  <a:pt x="2413" y="2606"/>
                                  <a:pt x="1651" y="2860"/>
                                </a:cubicBezTo>
                                <a:cubicBezTo>
                                  <a:pt x="1016" y="2860"/>
                                  <a:pt x="254" y="2479"/>
                                  <a:pt x="0" y="1717"/>
                                </a:cubicBezTo>
                                <a:cubicBezTo>
                                  <a:pt x="0" y="956"/>
                                  <a:pt x="127" y="321"/>
                                  <a:pt x="762" y="68"/>
                                </a:cubicBezTo>
                                <a:cubicBezTo>
                                  <a:pt x="1524" y="-186"/>
                                  <a:pt x="2159" y="321"/>
                                  <a:pt x="2667" y="829"/>
                                </a:cubicBezTo>
                              </a:path>
                            </a:pathLst>
                          </a:custGeom>
                          <a:solidFill>
                            <a:srgbClr val="000000"/>
                          </a:solidFill>
                          <a:ln w="12688" cap="flat">
                            <a:noFill/>
                            <a:prstDash val="solid"/>
                            <a:miter/>
                          </a:ln>
                        </wps:spPr>
                        <wps:bodyPr/>
                      </wps:wsp>
                      <wps:wsp>
                        <wps:cNvPr id="1496299067" name="Freeform: Shape 1496299067"/>
                        <wps:cNvSpPr/>
                        <wps:spPr>
                          <a:xfrm>
                            <a:off x="334719" y="136228"/>
                            <a:ext cx="3069" cy="2900"/>
                          </a:xfrm>
                          <a:custGeom>
                            <a:avLst/>
                            <a:gdLst>
                              <a:gd name="csX0" fmla="*/ 2942 w 3069"/>
                              <a:gd name="csY0" fmla="*/ 837 h 2900"/>
                              <a:gd name="csX1" fmla="*/ 1799 w 3069"/>
                              <a:gd name="csY1" fmla="*/ 2867 h 2900"/>
                              <a:gd name="csX2" fmla="*/ 402 w 3069"/>
                              <a:gd name="csY2" fmla="*/ 2360 h 2900"/>
                              <a:gd name="csX3" fmla="*/ 402 w 3069"/>
                              <a:gd name="csY3" fmla="*/ 710 h 2900"/>
                              <a:gd name="csX4" fmla="*/ 3069 w 3069"/>
                              <a:gd name="csY4" fmla="*/ 837 h 2900"/>
                            </a:gdLst>
                            <a:ahLst/>
                            <a:cxnLst>
                              <a:cxn ang="0">
                                <a:pos x="csX0" y="csY0"/>
                              </a:cxn>
                              <a:cxn ang="0">
                                <a:pos x="csX1" y="csY1"/>
                              </a:cxn>
                              <a:cxn ang="0">
                                <a:pos x="csX2" y="csY2"/>
                              </a:cxn>
                              <a:cxn ang="0">
                                <a:pos x="csX3" y="csY3"/>
                              </a:cxn>
                              <a:cxn ang="0">
                                <a:pos x="csX4" y="csY4"/>
                              </a:cxn>
                            </a:cxnLst>
                            <a:rect l="l" t="t" r="r" b="b"/>
                            <a:pathLst>
                              <a:path w="3069" h="2900">
                                <a:moveTo>
                                  <a:pt x="2942" y="837"/>
                                </a:moveTo>
                                <a:cubicBezTo>
                                  <a:pt x="3196" y="1725"/>
                                  <a:pt x="2688" y="2486"/>
                                  <a:pt x="1799" y="2867"/>
                                </a:cubicBezTo>
                                <a:cubicBezTo>
                                  <a:pt x="1164" y="2994"/>
                                  <a:pt x="783" y="2740"/>
                                  <a:pt x="402" y="2360"/>
                                </a:cubicBezTo>
                                <a:cubicBezTo>
                                  <a:pt x="149" y="1979"/>
                                  <a:pt x="-360" y="1090"/>
                                  <a:pt x="402" y="710"/>
                                </a:cubicBezTo>
                                <a:cubicBezTo>
                                  <a:pt x="1037" y="-433"/>
                                  <a:pt x="2561" y="-52"/>
                                  <a:pt x="3069" y="837"/>
                                </a:cubicBezTo>
                              </a:path>
                            </a:pathLst>
                          </a:custGeom>
                          <a:solidFill>
                            <a:srgbClr val="000000"/>
                          </a:solidFill>
                          <a:ln w="12688" cap="flat">
                            <a:noFill/>
                            <a:prstDash val="solid"/>
                            <a:miter/>
                          </a:ln>
                        </wps:spPr>
                        <wps:bodyPr/>
                      </wps:wsp>
                      <wps:wsp>
                        <wps:cNvPr id="612834356" name="Freeform: Shape 612834356"/>
                        <wps:cNvSpPr/>
                        <wps:spPr>
                          <a:xfrm>
                            <a:off x="167302" y="137015"/>
                            <a:ext cx="2780" cy="2608"/>
                          </a:xfrm>
                          <a:custGeom>
                            <a:avLst/>
                            <a:gdLst>
                              <a:gd name="csX0" fmla="*/ 2735 w 2780"/>
                              <a:gd name="csY0" fmla="*/ 939 h 2608"/>
                              <a:gd name="csX1" fmla="*/ 1846 w 2780"/>
                              <a:gd name="csY1" fmla="*/ 2462 h 2608"/>
                              <a:gd name="csX2" fmla="*/ 703 w 2780"/>
                              <a:gd name="csY2" fmla="*/ 2462 h 2608"/>
                              <a:gd name="csX3" fmla="*/ 68 w 2780"/>
                              <a:gd name="csY3" fmla="*/ 812 h 2608"/>
                              <a:gd name="csX4" fmla="*/ 1084 w 2780"/>
                              <a:gd name="csY4" fmla="*/ 50 h 2608"/>
                              <a:gd name="csX5" fmla="*/ 2735 w 2780"/>
                              <a:gd name="csY5" fmla="*/ 1066 h 2608"/>
                            </a:gdLst>
                            <a:ahLst/>
                            <a:cxnLst>
                              <a:cxn ang="0">
                                <a:pos x="csX0" y="csY0"/>
                              </a:cxn>
                              <a:cxn ang="0">
                                <a:pos x="csX1" y="csY1"/>
                              </a:cxn>
                              <a:cxn ang="0">
                                <a:pos x="csX2" y="csY2"/>
                              </a:cxn>
                              <a:cxn ang="0">
                                <a:pos x="csX3" y="csY3"/>
                              </a:cxn>
                              <a:cxn ang="0">
                                <a:pos x="csX4" y="csY4"/>
                              </a:cxn>
                              <a:cxn ang="0">
                                <a:pos x="csX5" y="csY5"/>
                              </a:cxn>
                            </a:cxnLst>
                            <a:rect l="l" t="t" r="r" b="b"/>
                            <a:pathLst>
                              <a:path w="2780" h="2608">
                                <a:moveTo>
                                  <a:pt x="2735" y="939"/>
                                </a:moveTo>
                                <a:cubicBezTo>
                                  <a:pt x="2989" y="1827"/>
                                  <a:pt x="2100" y="1954"/>
                                  <a:pt x="1846" y="2462"/>
                                </a:cubicBezTo>
                                <a:cubicBezTo>
                                  <a:pt x="1592" y="2589"/>
                                  <a:pt x="957" y="2716"/>
                                  <a:pt x="703" y="2462"/>
                                </a:cubicBezTo>
                                <a:cubicBezTo>
                                  <a:pt x="322" y="1954"/>
                                  <a:pt x="-186" y="1573"/>
                                  <a:pt x="68" y="812"/>
                                </a:cubicBezTo>
                                <a:cubicBezTo>
                                  <a:pt x="449" y="558"/>
                                  <a:pt x="576" y="177"/>
                                  <a:pt x="1084" y="50"/>
                                </a:cubicBezTo>
                                <a:cubicBezTo>
                                  <a:pt x="1973" y="-203"/>
                                  <a:pt x="2227" y="558"/>
                                  <a:pt x="2735" y="1066"/>
                                </a:cubicBezTo>
                              </a:path>
                            </a:pathLst>
                          </a:custGeom>
                          <a:solidFill>
                            <a:srgbClr val="000000"/>
                          </a:solidFill>
                          <a:ln w="12688" cap="flat">
                            <a:noFill/>
                            <a:prstDash val="solid"/>
                            <a:miter/>
                          </a:ln>
                        </wps:spPr>
                        <wps:bodyPr/>
                      </wps:wsp>
                      <wps:wsp>
                        <wps:cNvPr id="1918588611" name="Freeform: Shape 1918588611"/>
                        <wps:cNvSpPr/>
                        <wps:spPr>
                          <a:xfrm>
                            <a:off x="351249" y="137319"/>
                            <a:ext cx="2920" cy="2670"/>
                          </a:xfrm>
                          <a:custGeom>
                            <a:avLst/>
                            <a:gdLst>
                              <a:gd name="csX0" fmla="*/ 2921 w 2920"/>
                              <a:gd name="csY0" fmla="*/ 1142 h 2670"/>
                              <a:gd name="csX1" fmla="*/ 2540 w 2920"/>
                              <a:gd name="csY1" fmla="*/ 2284 h 2670"/>
                              <a:gd name="csX2" fmla="*/ 762 w 2920"/>
                              <a:gd name="csY2" fmla="*/ 2538 h 2670"/>
                              <a:gd name="csX3" fmla="*/ 0 w 2920"/>
                              <a:gd name="csY3" fmla="*/ 888 h 2670"/>
                              <a:gd name="csX4" fmla="*/ 1016 w 2920"/>
                              <a:gd name="csY4" fmla="*/ 0 h 2670"/>
                              <a:gd name="csX5" fmla="*/ 2794 w 2920"/>
                              <a:gd name="csY5" fmla="*/ 1015 h 2670"/>
                            </a:gdLst>
                            <a:ahLst/>
                            <a:cxnLst>
                              <a:cxn ang="0">
                                <a:pos x="csX0" y="csY0"/>
                              </a:cxn>
                              <a:cxn ang="0">
                                <a:pos x="csX1" y="csY1"/>
                              </a:cxn>
                              <a:cxn ang="0">
                                <a:pos x="csX2" y="csY2"/>
                              </a:cxn>
                              <a:cxn ang="0">
                                <a:pos x="csX3" y="csY3"/>
                              </a:cxn>
                              <a:cxn ang="0">
                                <a:pos x="csX4" y="csY4"/>
                              </a:cxn>
                              <a:cxn ang="0">
                                <a:pos x="csX5" y="csY5"/>
                              </a:cxn>
                            </a:cxnLst>
                            <a:rect l="l" t="t" r="r" b="b"/>
                            <a:pathLst>
                              <a:path w="2920" h="2670">
                                <a:moveTo>
                                  <a:pt x="2921" y="1142"/>
                                </a:moveTo>
                                <a:cubicBezTo>
                                  <a:pt x="2921" y="1142"/>
                                  <a:pt x="2667" y="1904"/>
                                  <a:pt x="2540" y="2284"/>
                                </a:cubicBezTo>
                                <a:cubicBezTo>
                                  <a:pt x="2032" y="2665"/>
                                  <a:pt x="1270" y="2792"/>
                                  <a:pt x="762" y="2538"/>
                                </a:cubicBezTo>
                                <a:cubicBezTo>
                                  <a:pt x="0" y="2158"/>
                                  <a:pt x="0" y="1523"/>
                                  <a:pt x="0" y="888"/>
                                </a:cubicBezTo>
                                <a:cubicBezTo>
                                  <a:pt x="508" y="635"/>
                                  <a:pt x="508" y="127"/>
                                  <a:pt x="1016" y="0"/>
                                </a:cubicBezTo>
                                <a:cubicBezTo>
                                  <a:pt x="1651" y="0"/>
                                  <a:pt x="2540" y="254"/>
                                  <a:pt x="2794" y="1015"/>
                                </a:cubicBezTo>
                              </a:path>
                            </a:pathLst>
                          </a:custGeom>
                          <a:solidFill>
                            <a:srgbClr val="000000"/>
                          </a:solidFill>
                          <a:ln w="12688" cap="flat">
                            <a:noFill/>
                            <a:prstDash val="solid"/>
                            <a:miter/>
                          </a:ln>
                        </wps:spPr>
                        <wps:bodyPr/>
                      </wps:wsp>
                      <wps:wsp>
                        <wps:cNvPr id="407012202" name="Freeform: Shape 407012202"/>
                        <wps:cNvSpPr/>
                        <wps:spPr>
                          <a:xfrm>
                            <a:off x="342614" y="137552"/>
                            <a:ext cx="9651" cy="7762"/>
                          </a:xfrm>
                          <a:custGeom>
                            <a:avLst/>
                            <a:gdLst>
                              <a:gd name="csX0" fmla="*/ 6857 w 9651"/>
                              <a:gd name="csY0" fmla="*/ 1163 h 7762"/>
                              <a:gd name="csX1" fmla="*/ 5715 w 9651"/>
                              <a:gd name="csY1" fmla="*/ 2812 h 7762"/>
                              <a:gd name="csX2" fmla="*/ 4826 w 9651"/>
                              <a:gd name="csY2" fmla="*/ 3066 h 7762"/>
                              <a:gd name="csX3" fmla="*/ 9651 w 9651"/>
                              <a:gd name="csY3" fmla="*/ 7127 h 7762"/>
                              <a:gd name="csX4" fmla="*/ 9651 w 9651"/>
                              <a:gd name="csY4" fmla="*/ 7762 h 7762"/>
                              <a:gd name="csX5" fmla="*/ 2032 w 9651"/>
                              <a:gd name="csY5" fmla="*/ 4843 h 7762"/>
                              <a:gd name="csX6" fmla="*/ 0 w 9651"/>
                              <a:gd name="csY6" fmla="*/ 3955 h 7762"/>
                              <a:gd name="csX7" fmla="*/ 4191 w 9651"/>
                              <a:gd name="csY7" fmla="*/ 3193 h 7762"/>
                              <a:gd name="csX8" fmla="*/ 4318 w 9651"/>
                              <a:gd name="csY8" fmla="*/ 401 h 7762"/>
                              <a:gd name="csX9" fmla="*/ 5715 w 9651"/>
                              <a:gd name="csY9" fmla="*/ 20 h 7762"/>
                              <a:gd name="csX10" fmla="*/ 6857 w 9651"/>
                              <a:gd name="csY10" fmla="*/ 1036 h 77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651" h="7762">
                                <a:moveTo>
                                  <a:pt x="6857" y="1163"/>
                                </a:moveTo>
                                <a:cubicBezTo>
                                  <a:pt x="7111" y="2051"/>
                                  <a:pt x="6349" y="2559"/>
                                  <a:pt x="5715" y="2812"/>
                                </a:cubicBezTo>
                                <a:cubicBezTo>
                                  <a:pt x="5460" y="2812"/>
                                  <a:pt x="4953" y="2686"/>
                                  <a:pt x="4826" y="3066"/>
                                </a:cubicBezTo>
                                <a:cubicBezTo>
                                  <a:pt x="6857" y="4082"/>
                                  <a:pt x="8000" y="5731"/>
                                  <a:pt x="9651" y="7127"/>
                                </a:cubicBezTo>
                                <a:lnTo>
                                  <a:pt x="9651" y="7762"/>
                                </a:lnTo>
                                <a:cubicBezTo>
                                  <a:pt x="6857" y="7762"/>
                                  <a:pt x="4064" y="7001"/>
                                  <a:pt x="2032" y="4843"/>
                                </a:cubicBezTo>
                                <a:cubicBezTo>
                                  <a:pt x="1524" y="4462"/>
                                  <a:pt x="635" y="4462"/>
                                  <a:pt x="0" y="3955"/>
                                </a:cubicBezTo>
                                <a:cubicBezTo>
                                  <a:pt x="1016" y="2939"/>
                                  <a:pt x="2794" y="3320"/>
                                  <a:pt x="4191" y="3193"/>
                                </a:cubicBezTo>
                                <a:cubicBezTo>
                                  <a:pt x="5207" y="2051"/>
                                  <a:pt x="3048" y="1290"/>
                                  <a:pt x="4318" y="401"/>
                                </a:cubicBezTo>
                                <a:cubicBezTo>
                                  <a:pt x="4826" y="401"/>
                                  <a:pt x="5079" y="-107"/>
                                  <a:pt x="5715" y="20"/>
                                </a:cubicBezTo>
                                <a:cubicBezTo>
                                  <a:pt x="6222" y="274"/>
                                  <a:pt x="6604" y="655"/>
                                  <a:pt x="6857" y="1036"/>
                                </a:cubicBezTo>
                              </a:path>
                            </a:pathLst>
                          </a:custGeom>
                          <a:solidFill>
                            <a:srgbClr val="000000"/>
                          </a:solidFill>
                          <a:ln w="12688" cap="flat">
                            <a:noFill/>
                            <a:prstDash val="solid"/>
                            <a:miter/>
                          </a:ln>
                        </wps:spPr>
                        <wps:bodyPr/>
                      </wps:wsp>
                      <wps:wsp>
                        <wps:cNvPr id="604177156" name="Freeform: Shape 604177156"/>
                        <wps:cNvSpPr/>
                        <wps:spPr>
                          <a:xfrm>
                            <a:off x="315126" y="137721"/>
                            <a:ext cx="2852" cy="2683"/>
                          </a:xfrm>
                          <a:custGeom>
                            <a:avLst/>
                            <a:gdLst>
                              <a:gd name="csX0" fmla="*/ 2852 w 2852"/>
                              <a:gd name="csY0" fmla="*/ 994 h 2683"/>
                              <a:gd name="csX1" fmla="*/ 2471 w 2852"/>
                              <a:gd name="csY1" fmla="*/ 2263 h 2683"/>
                              <a:gd name="csX2" fmla="*/ 820 w 2852"/>
                              <a:gd name="csY2" fmla="*/ 2517 h 2683"/>
                              <a:gd name="csX3" fmla="*/ 58 w 2852"/>
                              <a:gd name="csY3" fmla="*/ 740 h 2683"/>
                              <a:gd name="csX4" fmla="*/ 2852 w 2852"/>
                              <a:gd name="csY4" fmla="*/ 994 h 2683"/>
                            </a:gdLst>
                            <a:ahLst/>
                            <a:cxnLst>
                              <a:cxn ang="0">
                                <a:pos x="csX0" y="csY0"/>
                              </a:cxn>
                              <a:cxn ang="0">
                                <a:pos x="csX1" y="csY1"/>
                              </a:cxn>
                              <a:cxn ang="0">
                                <a:pos x="csX2" y="csY2"/>
                              </a:cxn>
                              <a:cxn ang="0">
                                <a:pos x="csX3" y="csY3"/>
                              </a:cxn>
                              <a:cxn ang="0">
                                <a:pos x="csX4" y="csY4"/>
                              </a:cxn>
                            </a:cxnLst>
                            <a:rect l="l" t="t" r="r" b="b"/>
                            <a:pathLst>
                              <a:path w="2852" h="2683">
                                <a:moveTo>
                                  <a:pt x="2852" y="994"/>
                                </a:moveTo>
                                <a:cubicBezTo>
                                  <a:pt x="2852" y="994"/>
                                  <a:pt x="2598" y="1882"/>
                                  <a:pt x="2471" y="2263"/>
                                </a:cubicBezTo>
                                <a:cubicBezTo>
                                  <a:pt x="1963" y="2771"/>
                                  <a:pt x="1328" y="2771"/>
                                  <a:pt x="820" y="2517"/>
                                </a:cubicBezTo>
                                <a:cubicBezTo>
                                  <a:pt x="439" y="2009"/>
                                  <a:pt x="-196" y="1502"/>
                                  <a:pt x="58" y="740"/>
                                </a:cubicBezTo>
                                <a:cubicBezTo>
                                  <a:pt x="693" y="-402"/>
                                  <a:pt x="2725" y="-148"/>
                                  <a:pt x="2852" y="994"/>
                                </a:cubicBezTo>
                              </a:path>
                            </a:pathLst>
                          </a:custGeom>
                          <a:solidFill>
                            <a:srgbClr val="000000"/>
                          </a:solidFill>
                          <a:ln w="12688" cap="flat">
                            <a:noFill/>
                            <a:prstDash val="solid"/>
                            <a:miter/>
                          </a:ln>
                        </wps:spPr>
                        <wps:bodyPr/>
                      </wps:wsp>
                      <wps:wsp>
                        <wps:cNvPr id="339237896" name="Freeform: Shape 339237896"/>
                        <wps:cNvSpPr/>
                        <wps:spPr>
                          <a:xfrm>
                            <a:off x="143370" y="140313"/>
                            <a:ext cx="2674" cy="2463"/>
                          </a:xfrm>
                          <a:custGeom>
                            <a:avLst/>
                            <a:gdLst>
                              <a:gd name="csX0" fmla="*/ 2667 w 2674"/>
                              <a:gd name="csY0" fmla="*/ 1194 h 2463"/>
                              <a:gd name="csX1" fmla="*/ 1397 w 2674"/>
                              <a:gd name="csY1" fmla="*/ 2463 h 2463"/>
                              <a:gd name="csX2" fmla="*/ 0 w 2674"/>
                              <a:gd name="csY2" fmla="*/ 1575 h 2463"/>
                              <a:gd name="csX3" fmla="*/ 381 w 2674"/>
                              <a:gd name="csY3" fmla="*/ 306 h 2463"/>
                              <a:gd name="csX4" fmla="*/ 2667 w 2674"/>
                              <a:gd name="csY4" fmla="*/ 1194 h 2463"/>
                            </a:gdLst>
                            <a:ahLst/>
                            <a:cxnLst>
                              <a:cxn ang="0">
                                <a:pos x="csX0" y="csY0"/>
                              </a:cxn>
                              <a:cxn ang="0">
                                <a:pos x="csX1" y="csY1"/>
                              </a:cxn>
                              <a:cxn ang="0">
                                <a:pos x="csX2" y="csY2"/>
                              </a:cxn>
                              <a:cxn ang="0">
                                <a:pos x="csX3" y="csY3"/>
                              </a:cxn>
                              <a:cxn ang="0">
                                <a:pos x="csX4" y="csY4"/>
                              </a:cxn>
                            </a:cxnLst>
                            <a:rect l="l" t="t" r="r" b="b"/>
                            <a:pathLst>
                              <a:path w="2674" h="2463">
                                <a:moveTo>
                                  <a:pt x="2667" y="1194"/>
                                </a:moveTo>
                                <a:cubicBezTo>
                                  <a:pt x="2413" y="1956"/>
                                  <a:pt x="2159" y="2336"/>
                                  <a:pt x="1397" y="2463"/>
                                </a:cubicBezTo>
                                <a:cubicBezTo>
                                  <a:pt x="762" y="2463"/>
                                  <a:pt x="254" y="2209"/>
                                  <a:pt x="0" y="1575"/>
                                </a:cubicBezTo>
                                <a:cubicBezTo>
                                  <a:pt x="0" y="1067"/>
                                  <a:pt x="254" y="686"/>
                                  <a:pt x="381" y="306"/>
                                </a:cubicBezTo>
                                <a:cubicBezTo>
                                  <a:pt x="1270" y="-329"/>
                                  <a:pt x="2794" y="52"/>
                                  <a:pt x="2667" y="1194"/>
                                </a:cubicBezTo>
                              </a:path>
                            </a:pathLst>
                          </a:custGeom>
                          <a:solidFill>
                            <a:srgbClr val="000000"/>
                          </a:solidFill>
                          <a:ln w="12688" cap="flat">
                            <a:noFill/>
                            <a:prstDash val="solid"/>
                            <a:miter/>
                          </a:ln>
                        </wps:spPr>
                        <wps:bodyPr/>
                      </wps:wsp>
                      <wps:wsp>
                        <wps:cNvPr id="1320279660" name="Freeform: Shape 1320279660"/>
                        <wps:cNvSpPr/>
                        <wps:spPr>
                          <a:xfrm>
                            <a:off x="144479" y="140365"/>
                            <a:ext cx="7779" cy="7995"/>
                          </a:xfrm>
                          <a:custGeom>
                            <a:avLst/>
                            <a:gdLst>
                              <a:gd name="csX0" fmla="*/ 7780 w 7779"/>
                              <a:gd name="csY0" fmla="*/ 127 h 7995"/>
                              <a:gd name="csX1" fmla="*/ 6256 w 7779"/>
                              <a:gd name="csY1" fmla="*/ 2919 h 7995"/>
                              <a:gd name="csX2" fmla="*/ 33 w 7779"/>
                              <a:gd name="csY2" fmla="*/ 7996 h 7995"/>
                              <a:gd name="csX3" fmla="*/ 1303 w 7779"/>
                              <a:gd name="csY3" fmla="*/ 5711 h 7995"/>
                              <a:gd name="csX4" fmla="*/ 7272 w 7779"/>
                              <a:gd name="csY4" fmla="*/ 0 h 7995"/>
                              <a:gd name="csX5" fmla="*/ 7780 w 7779"/>
                              <a:gd name="csY5" fmla="*/ 0 h 7995"/>
                            </a:gdLst>
                            <a:ahLst/>
                            <a:cxnLst>
                              <a:cxn ang="0">
                                <a:pos x="csX0" y="csY0"/>
                              </a:cxn>
                              <a:cxn ang="0">
                                <a:pos x="csX1" y="csY1"/>
                              </a:cxn>
                              <a:cxn ang="0">
                                <a:pos x="csX2" y="csY2"/>
                              </a:cxn>
                              <a:cxn ang="0">
                                <a:pos x="csX3" y="csY3"/>
                              </a:cxn>
                              <a:cxn ang="0">
                                <a:pos x="csX4" y="csY4"/>
                              </a:cxn>
                              <a:cxn ang="0">
                                <a:pos x="csX5" y="csY5"/>
                              </a:cxn>
                            </a:cxnLst>
                            <a:rect l="l" t="t" r="r" b="b"/>
                            <a:pathLst>
                              <a:path w="7779" h="7995">
                                <a:moveTo>
                                  <a:pt x="7780" y="127"/>
                                </a:moveTo>
                                <a:cubicBezTo>
                                  <a:pt x="7780" y="1269"/>
                                  <a:pt x="6637" y="1777"/>
                                  <a:pt x="6256" y="2919"/>
                                </a:cubicBezTo>
                                <a:cubicBezTo>
                                  <a:pt x="5113" y="5457"/>
                                  <a:pt x="2954" y="7742"/>
                                  <a:pt x="33" y="7996"/>
                                </a:cubicBezTo>
                                <a:cubicBezTo>
                                  <a:pt x="-220" y="7234"/>
                                  <a:pt x="1049" y="6473"/>
                                  <a:pt x="1303" y="5711"/>
                                </a:cubicBezTo>
                                <a:cubicBezTo>
                                  <a:pt x="2573" y="3046"/>
                                  <a:pt x="4986" y="1650"/>
                                  <a:pt x="7272" y="0"/>
                                </a:cubicBezTo>
                                <a:lnTo>
                                  <a:pt x="7780" y="0"/>
                                </a:lnTo>
                                <a:close/>
                              </a:path>
                            </a:pathLst>
                          </a:custGeom>
                          <a:solidFill>
                            <a:srgbClr val="000000"/>
                          </a:solidFill>
                          <a:ln w="12688" cap="flat">
                            <a:noFill/>
                            <a:prstDash val="solid"/>
                            <a:miter/>
                          </a:ln>
                        </wps:spPr>
                        <wps:bodyPr/>
                      </wps:wsp>
                      <wps:wsp>
                        <wps:cNvPr id="443604215" name="Freeform: Shape 443604215"/>
                        <wps:cNvSpPr/>
                        <wps:spPr>
                          <a:xfrm>
                            <a:off x="312805" y="140345"/>
                            <a:ext cx="3268" cy="3006"/>
                          </a:xfrm>
                          <a:custGeom>
                            <a:avLst/>
                            <a:gdLst>
                              <a:gd name="csX0" fmla="*/ 3268 w 3268"/>
                              <a:gd name="csY0" fmla="*/ 1162 h 3006"/>
                              <a:gd name="csX1" fmla="*/ 1998 w 3268"/>
                              <a:gd name="csY1" fmla="*/ 2938 h 3006"/>
                              <a:gd name="csX2" fmla="*/ 347 w 3268"/>
                              <a:gd name="csY2" fmla="*/ 2304 h 3006"/>
                              <a:gd name="csX3" fmla="*/ 347 w 3268"/>
                              <a:gd name="csY3" fmla="*/ 400 h 3006"/>
                              <a:gd name="csX4" fmla="*/ 3141 w 3268"/>
                              <a:gd name="csY4" fmla="*/ 1035 h 3006"/>
                            </a:gdLst>
                            <a:ahLst/>
                            <a:cxnLst>
                              <a:cxn ang="0">
                                <a:pos x="csX0" y="csY0"/>
                              </a:cxn>
                              <a:cxn ang="0">
                                <a:pos x="csX1" y="csY1"/>
                              </a:cxn>
                              <a:cxn ang="0">
                                <a:pos x="csX2" y="csY2"/>
                              </a:cxn>
                              <a:cxn ang="0">
                                <a:pos x="csX3" y="csY3"/>
                              </a:cxn>
                              <a:cxn ang="0">
                                <a:pos x="csX4" y="csY4"/>
                              </a:cxn>
                            </a:cxnLst>
                            <a:rect l="l" t="t" r="r" b="b"/>
                            <a:pathLst>
                              <a:path w="3268" h="3006">
                                <a:moveTo>
                                  <a:pt x="3268" y="1162"/>
                                </a:moveTo>
                                <a:cubicBezTo>
                                  <a:pt x="3268" y="2050"/>
                                  <a:pt x="2506" y="2685"/>
                                  <a:pt x="1998" y="2938"/>
                                </a:cubicBezTo>
                                <a:cubicBezTo>
                                  <a:pt x="1236" y="3192"/>
                                  <a:pt x="728" y="2685"/>
                                  <a:pt x="347" y="2304"/>
                                </a:cubicBezTo>
                                <a:cubicBezTo>
                                  <a:pt x="-287" y="1669"/>
                                  <a:pt x="94" y="1035"/>
                                  <a:pt x="347" y="400"/>
                                </a:cubicBezTo>
                                <a:cubicBezTo>
                                  <a:pt x="1236" y="-488"/>
                                  <a:pt x="2633" y="273"/>
                                  <a:pt x="3141" y="1035"/>
                                </a:cubicBezTo>
                              </a:path>
                            </a:pathLst>
                          </a:custGeom>
                          <a:solidFill>
                            <a:srgbClr val="000000"/>
                          </a:solidFill>
                          <a:ln w="12688" cap="flat">
                            <a:noFill/>
                            <a:prstDash val="solid"/>
                            <a:miter/>
                          </a:ln>
                        </wps:spPr>
                        <wps:bodyPr/>
                      </wps:wsp>
                      <wps:wsp>
                        <wps:cNvPr id="79273501" name="Freeform: Shape 79273501"/>
                        <wps:cNvSpPr/>
                        <wps:spPr>
                          <a:xfrm>
                            <a:off x="317725" y="141126"/>
                            <a:ext cx="3174" cy="2665"/>
                          </a:xfrm>
                          <a:custGeom>
                            <a:avLst/>
                            <a:gdLst>
                              <a:gd name="csX0" fmla="*/ 3175 w 3174"/>
                              <a:gd name="csY0" fmla="*/ 1015 h 2665"/>
                              <a:gd name="csX1" fmla="*/ 1778 w 3174"/>
                              <a:gd name="csY1" fmla="*/ 2665 h 2665"/>
                              <a:gd name="csX2" fmla="*/ 1016 w 3174"/>
                              <a:gd name="csY2" fmla="*/ 2538 h 2665"/>
                              <a:gd name="csX3" fmla="*/ 0 w 3174"/>
                              <a:gd name="csY3" fmla="*/ 1142 h 2665"/>
                              <a:gd name="csX4" fmla="*/ 1016 w 3174"/>
                              <a:gd name="csY4" fmla="*/ 0 h 2665"/>
                              <a:gd name="csX5" fmla="*/ 3048 w 3174"/>
                              <a:gd name="csY5" fmla="*/ 888 h 2665"/>
                            </a:gdLst>
                            <a:ahLst/>
                            <a:cxnLst>
                              <a:cxn ang="0">
                                <a:pos x="csX0" y="csY0"/>
                              </a:cxn>
                              <a:cxn ang="0">
                                <a:pos x="csX1" y="csY1"/>
                              </a:cxn>
                              <a:cxn ang="0">
                                <a:pos x="csX2" y="csY2"/>
                              </a:cxn>
                              <a:cxn ang="0">
                                <a:pos x="csX3" y="csY3"/>
                              </a:cxn>
                              <a:cxn ang="0">
                                <a:pos x="csX4" y="csY4"/>
                              </a:cxn>
                              <a:cxn ang="0">
                                <a:pos x="csX5" y="csY5"/>
                              </a:cxn>
                            </a:cxnLst>
                            <a:rect l="l" t="t" r="r" b="b"/>
                            <a:pathLst>
                              <a:path w="3174" h="2665">
                                <a:moveTo>
                                  <a:pt x="3175" y="1015"/>
                                </a:moveTo>
                                <a:cubicBezTo>
                                  <a:pt x="3175" y="1904"/>
                                  <a:pt x="2540" y="2538"/>
                                  <a:pt x="1778" y="2665"/>
                                </a:cubicBezTo>
                                <a:cubicBezTo>
                                  <a:pt x="1651" y="2411"/>
                                  <a:pt x="1270" y="2665"/>
                                  <a:pt x="1016" y="2538"/>
                                </a:cubicBezTo>
                                <a:cubicBezTo>
                                  <a:pt x="508" y="2284"/>
                                  <a:pt x="0" y="1777"/>
                                  <a:pt x="0" y="1142"/>
                                </a:cubicBezTo>
                                <a:cubicBezTo>
                                  <a:pt x="381" y="761"/>
                                  <a:pt x="508" y="127"/>
                                  <a:pt x="1016" y="0"/>
                                </a:cubicBezTo>
                                <a:cubicBezTo>
                                  <a:pt x="1778" y="0"/>
                                  <a:pt x="2921" y="0"/>
                                  <a:pt x="3048" y="888"/>
                                </a:cubicBezTo>
                              </a:path>
                            </a:pathLst>
                          </a:custGeom>
                          <a:solidFill>
                            <a:srgbClr val="000000"/>
                          </a:solidFill>
                          <a:ln w="12688" cap="flat">
                            <a:noFill/>
                            <a:prstDash val="solid"/>
                            <a:miter/>
                          </a:ln>
                        </wps:spPr>
                        <wps:bodyPr/>
                      </wps:wsp>
                      <wps:wsp>
                        <wps:cNvPr id="963147495" name="Freeform: Shape 963147495"/>
                        <wps:cNvSpPr/>
                        <wps:spPr>
                          <a:xfrm>
                            <a:off x="161639" y="141195"/>
                            <a:ext cx="2556" cy="2469"/>
                          </a:xfrm>
                          <a:custGeom>
                            <a:avLst/>
                            <a:gdLst>
                              <a:gd name="csX0" fmla="*/ 2556 w 2556"/>
                              <a:gd name="csY0" fmla="*/ 819 h 2469"/>
                              <a:gd name="csX1" fmla="*/ 1414 w 2556"/>
                              <a:gd name="csY1" fmla="*/ 2469 h 2469"/>
                              <a:gd name="csX2" fmla="*/ 17 w 2556"/>
                              <a:gd name="csY2" fmla="*/ 1581 h 2469"/>
                              <a:gd name="csX3" fmla="*/ 906 w 2556"/>
                              <a:gd name="csY3" fmla="*/ 58 h 2469"/>
                              <a:gd name="csX4" fmla="*/ 2556 w 2556"/>
                              <a:gd name="csY4" fmla="*/ 946 h 2469"/>
                            </a:gdLst>
                            <a:ahLst/>
                            <a:cxnLst>
                              <a:cxn ang="0">
                                <a:pos x="csX0" y="csY0"/>
                              </a:cxn>
                              <a:cxn ang="0">
                                <a:pos x="csX1" y="csY1"/>
                              </a:cxn>
                              <a:cxn ang="0">
                                <a:pos x="csX2" y="csY2"/>
                              </a:cxn>
                              <a:cxn ang="0">
                                <a:pos x="csX3" y="csY3"/>
                              </a:cxn>
                              <a:cxn ang="0">
                                <a:pos x="csX4" y="csY4"/>
                              </a:cxn>
                            </a:cxnLst>
                            <a:rect l="l" t="t" r="r" b="b"/>
                            <a:pathLst>
                              <a:path w="2556" h="2469">
                                <a:moveTo>
                                  <a:pt x="2556" y="819"/>
                                </a:moveTo>
                                <a:cubicBezTo>
                                  <a:pt x="2556" y="1708"/>
                                  <a:pt x="2048" y="2088"/>
                                  <a:pt x="1414" y="2469"/>
                                </a:cubicBezTo>
                                <a:cubicBezTo>
                                  <a:pt x="778" y="2469"/>
                                  <a:pt x="271" y="2088"/>
                                  <a:pt x="17" y="1581"/>
                                </a:cubicBezTo>
                                <a:cubicBezTo>
                                  <a:pt x="-111" y="819"/>
                                  <a:pt x="525" y="439"/>
                                  <a:pt x="906" y="58"/>
                                </a:cubicBezTo>
                                <a:cubicBezTo>
                                  <a:pt x="1795" y="-196"/>
                                  <a:pt x="2048" y="439"/>
                                  <a:pt x="2556" y="946"/>
                                </a:cubicBezTo>
                              </a:path>
                            </a:pathLst>
                          </a:custGeom>
                          <a:solidFill>
                            <a:srgbClr val="000000"/>
                          </a:solidFill>
                          <a:ln w="12688" cap="flat">
                            <a:noFill/>
                            <a:prstDash val="solid"/>
                            <a:miter/>
                          </a:ln>
                        </wps:spPr>
                        <wps:bodyPr/>
                      </wps:wsp>
                      <wps:wsp>
                        <wps:cNvPr id="1855415175" name="Freeform: Shape 1855415175"/>
                        <wps:cNvSpPr/>
                        <wps:spPr>
                          <a:xfrm>
                            <a:off x="166481" y="141126"/>
                            <a:ext cx="2920" cy="2411"/>
                          </a:xfrm>
                          <a:custGeom>
                            <a:avLst/>
                            <a:gdLst>
                              <a:gd name="csX0" fmla="*/ 2921 w 2920"/>
                              <a:gd name="csY0" fmla="*/ 1142 h 2411"/>
                              <a:gd name="csX1" fmla="*/ 1397 w 2920"/>
                              <a:gd name="csY1" fmla="*/ 2411 h 2411"/>
                              <a:gd name="csX2" fmla="*/ 0 w 2920"/>
                              <a:gd name="csY2" fmla="*/ 1523 h 2411"/>
                              <a:gd name="csX3" fmla="*/ 1016 w 2920"/>
                              <a:gd name="csY3" fmla="*/ 0 h 2411"/>
                              <a:gd name="csX4" fmla="*/ 2794 w 2920"/>
                              <a:gd name="csY4" fmla="*/ 1142 h 2411"/>
                            </a:gdLst>
                            <a:ahLst/>
                            <a:cxnLst>
                              <a:cxn ang="0">
                                <a:pos x="csX0" y="csY0"/>
                              </a:cxn>
                              <a:cxn ang="0">
                                <a:pos x="csX1" y="csY1"/>
                              </a:cxn>
                              <a:cxn ang="0">
                                <a:pos x="csX2" y="csY2"/>
                              </a:cxn>
                              <a:cxn ang="0">
                                <a:pos x="csX3" y="csY3"/>
                              </a:cxn>
                              <a:cxn ang="0">
                                <a:pos x="csX4" y="csY4"/>
                              </a:cxn>
                            </a:cxnLst>
                            <a:rect l="l" t="t" r="r" b="b"/>
                            <a:pathLst>
                              <a:path w="2920" h="2411">
                                <a:moveTo>
                                  <a:pt x="2921" y="1142"/>
                                </a:moveTo>
                                <a:cubicBezTo>
                                  <a:pt x="2667" y="1904"/>
                                  <a:pt x="2159" y="2284"/>
                                  <a:pt x="1397" y="2411"/>
                                </a:cubicBezTo>
                                <a:cubicBezTo>
                                  <a:pt x="889" y="2284"/>
                                  <a:pt x="254" y="2158"/>
                                  <a:pt x="0" y="1523"/>
                                </a:cubicBezTo>
                                <a:cubicBezTo>
                                  <a:pt x="0" y="761"/>
                                  <a:pt x="508" y="381"/>
                                  <a:pt x="1016" y="0"/>
                                </a:cubicBezTo>
                                <a:cubicBezTo>
                                  <a:pt x="1778" y="0"/>
                                  <a:pt x="2667" y="254"/>
                                  <a:pt x="2794" y="1142"/>
                                </a:cubicBezTo>
                              </a:path>
                            </a:pathLst>
                          </a:custGeom>
                          <a:solidFill>
                            <a:srgbClr val="000000"/>
                          </a:solidFill>
                          <a:ln w="12688" cap="flat">
                            <a:noFill/>
                            <a:prstDash val="solid"/>
                            <a:miter/>
                          </a:ln>
                        </wps:spPr>
                        <wps:bodyPr/>
                      </wps:wsp>
                      <wps:wsp>
                        <wps:cNvPr id="1276192929" name="Freeform: Shape 1276192929"/>
                        <wps:cNvSpPr/>
                        <wps:spPr>
                          <a:xfrm>
                            <a:off x="330804" y="141387"/>
                            <a:ext cx="7503" cy="7717"/>
                          </a:xfrm>
                          <a:custGeom>
                            <a:avLst/>
                            <a:gdLst>
                              <a:gd name="csX0" fmla="*/ 6603 w 7503"/>
                              <a:gd name="csY0" fmla="*/ 6338 h 7717"/>
                              <a:gd name="csX1" fmla="*/ 7492 w 7503"/>
                              <a:gd name="csY1" fmla="*/ 7607 h 7717"/>
                              <a:gd name="csX2" fmla="*/ 4064 w 7503"/>
                              <a:gd name="csY2" fmla="*/ 6465 h 7717"/>
                              <a:gd name="csX3" fmla="*/ 0 w 7503"/>
                              <a:gd name="csY3" fmla="*/ 246 h 7717"/>
                              <a:gd name="csX4" fmla="*/ 2032 w 7503"/>
                              <a:gd name="csY4" fmla="*/ 627 h 7717"/>
                              <a:gd name="csX5" fmla="*/ 6477 w 7503"/>
                              <a:gd name="csY5" fmla="*/ 6211 h 7717"/>
                            </a:gdLst>
                            <a:ahLst/>
                            <a:cxnLst>
                              <a:cxn ang="0">
                                <a:pos x="csX0" y="csY0"/>
                              </a:cxn>
                              <a:cxn ang="0">
                                <a:pos x="csX1" y="csY1"/>
                              </a:cxn>
                              <a:cxn ang="0">
                                <a:pos x="csX2" y="csY2"/>
                              </a:cxn>
                              <a:cxn ang="0">
                                <a:pos x="csX3" y="csY3"/>
                              </a:cxn>
                              <a:cxn ang="0">
                                <a:pos x="csX4" y="csY4"/>
                              </a:cxn>
                              <a:cxn ang="0">
                                <a:pos x="csX5" y="csY5"/>
                              </a:cxn>
                            </a:cxnLst>
                            <a:rect l="l" t="t" r="r" b="b"/>
                            <a:pathLst>
                              <a:path w="7503" h="7717">
                                <a:moveTo>
                                  <a:pt x="6603" y="6338"/>
                                </a:moveTo>
                                <a:cubicBezTo>
                                  <a:pt x="6603" y="6338"/>
                                  <a:pt x="7619" y="7100"/>
                                  <a:pt x="7492" y="7607"/>
                                </a:cubicBezTo>
                                <a:cubicBezTo>
                                  <a:pt x="6222" y="8115"/>
                                  <a:pt x="5207" y="6719"/>
                                  <a:pt x="4064" y="6465"/>
                                </a:cubicBezTo>
                                <a:cubicBezTo>
                                  <a:pt x="2159" y="4562"/>
                                  <a:pt x="889" y="2531"/>
                                  <a:pt x="0" y="246"/>
                                </a:cubicBezTo>
                                <a:cubicBezTo>
                                  <a:pt x="762" y="-388"/>
                                  <a:pt x="1397" y="373"/>
                                  <a:pt x="2032" y="627"/>
                                </a:cubicBezTo>
                                <a:cubicBezTo>
                                  <a:pt x="3809" y="2150"/>
                                  <a:pt x="5460" y="4054"/>
                                  <a:pt x="6477" y="6211"/>
                                </a:cubicBezTo>
                              </a:path>
                            </a:pathLst>
                          </a:custGeom>
                          <a:solidFill>
                            <a:srgbClr val="000000"/>
                          </a:solidFill>
                          <a:ln w="12688" cap="flat">
                            <a:noFill/>
                            <a:prstDash val="solid"/>
                            <a:miter/>
                          </a:ln>
                        </wps:spPr>
                        <wps:bodyPr/>
                      </wps:wsp>
                      <wps:wsp>
                        <wps:cNvPr id="339542914" name="Freeform: Shape 339542914"/>
                        <wps:cNvSpPr/>
                        <wps:spPr>
                          <a:xfrm>
                            <a:off x="337290" y="141634"/>
                            <a:ext cx="3070" cy="2888"/>
                          </a:xfrm>
                          <a:custGeom>
                            <a:avLst/>
                            <a:gdLst>
                              <a:gd name="csX0" fmla="*/ 3038 w 3070"/>
                              <a:gd name="csY0" fmla="*/ 635 h 2888"/>
                              <a:gd name="csX1" fmla="*/ 2911 w 3070"/>
                              <a:gd name="csY1" fmla="*/ 2284 h 2888"/>
                              <a:gd name="csX2" fmla="*/ 753 w 3070"/>
                              <a:gd name="csY2" fmla="*/ 2792 h 2888"/>
                              <a:gd name="csX3" fmla="*/ 117 w 3070"/>
                              <a:gd name="csY3" fmla="*/ 1015 h 2888"/>
                              <a:gd name="csX4" fmla="*/ 1515 w 3070"/>
                              <a:gd name="csY4" fmla="*/ 0 h 2888"/>
                              <a:gd name="csX5" fmla="*/ 3038 w 3070"/>
                              <a:gd name="csY5" fmla="*/ 635 h 2888"/>
                            </a:gdLst>
                            <a:ahLst/>
                            <a:cxnLst>
                              <a:cxn ang="0">
                                <a:pos x="csX0" y="csY0"/>
                              </a:cxn>
                              <a:cxn ang="0">
                                <a:pos x="csX1" y="csY1"/>
                              </a:cxn>
                              <a:cxn ang="0">
                                <a:pos x="csX2" y="csY2"/>
                              </a:cxn>
                              <a:cxn ang="0">
                                <a:pos x="csX3" y="csY3"/>
                              </a:cxn>
                              <a:cxn ang="0">
                                <a:pos x="csX4" y="csY4"/>
                              </a:cxn>
                              <a:cxn ang="0">
                                <a:pos x="csX5" y="csY5"/>
                              </a:cxn>
                            </a:cxnLst>
                            <a:rect l="l" t="t" r="r" b="b"/>
                            <a:pathLst>
                              <a:path w="3070" h="2888">
                                <a:moveTo>
                                  <a:pt x="3038" y="635"/>
                                </a:moveTo>
                                <a:cubicBezTo>
                                  <a:pt x="3038" y="635"/>
                                  <a:pt x="3165" y="1777"/>
                                  <a:pt x="2911" y="2284"/>
                                </a:cubicBezTo>
                                <a:cubicBezTo>
                                  <a:pt x="2404" y="3046"/>
                                  <a:pt x="1515" y="2919"/>
                                  <a:pt x="753" y="2792"/>
                                </a:cubicBezTo>
                                <a:cubicBezTo>
                                  <a:pt x="372" y="2284"/>
                                  <a:pt x="-264" y="1650"/>
                                  <a:pt x="117" y="1015"/>
                                </a:cubicBezTo>
                                <a:cubicBezTo>
                                  <a:pt x="372" y="381"/>
                                  <a:pt x="1006" y="254"/>
                                  <a:pt x="1515" y="0"/>
                                </a:cubicBezTo>
                                <a:cubicBezTo>
                                  <a:pt x="2022" y="0"/>
                                  <a:pt x="2404" y="381"/>
                                  <a:pt x="3038" y="635"/>
                                </a:cubicBezTo>
                              </a:path>
                            </a:pathLst>
                          </a:custGeom>
                          <a:solidFill>
                            <a:srgbClr val="000000"/>
                          </a:solidFill>
                          <a:ln w="12688" cap="flat">
                            <a:noFill/>
                            <a:prstDash val="solid"/>
                            <a:miter/>
                          </a:ln>
                        </wps:spPr>
                        <wps:bodyPr/>
                      </wps:wsp>
                      <wps:wsp>
                        <wps:cNvPr id="1117086770" name="Freeform: Shape 1117086770"/>
                        <wps:cNvSpPr/>
                        <wps:spPr>
                          <a:xfrm>
                            <a:off x="174008" y="143758"/>
                            <a:ext cx="2546" cy="2486"/>
                          </a:xfrm>
                          <a:custGeom>
                            <a:avLst/>
                            <a:gdLst>
                              <a:gd name="csX0" fmla="*/ 2506 w 2546"/>
                              <a:gd name="csY0" fmla="*/ 541 h 2486"/>
                              <a:gd name="csX1" fmla="*/ 1998 w 2546"/>
                              <a:gd name="csY1" fmla="*/ 2444 h 2486"/>
                              <a:gd name="csX2" fmla="*/ 93 w 2546"/>
                              <a:gd name="csY2" fmla="*/ 1556 h 2486"/>
                              <a:gd name="csX3" fmla="*/ 982 w 2546"/>
                              <a:gd name="csY3" fmla="*/ 33 h 2486"/>
                              <a:gd name="csX4" fmla="*/ 2506 w 2546"/>
                              <a:gd name="csY4" fmla="*/ 541 h 2486"/>
                            </a:gdLst>
                            <a:ahLst/>
                            <a:cxnLst>
                              <a:cxn ang="0">
                                <a:pos x="csX0" y="csY0"/>
                              </a:cxn>
                              <a:cxn ang="0">
                                <a:pos x="csX1" y="csY1"/>
                              </a:cxn>
                              <a:cxn ang="0">
                                <a:pos x="csX2" y="csY2"/>
                              </a:cxn>
                              <a:cxn ang="0">
                                <a:pos x="csX3" y="csY3"/>
                              </a:cxn>
                              <a:cxn ang="0">
                                <a:pos x="csX4" y="csY4"/>
                              </a:cxn>
                            </a:cxnLst>
                            <a:rect l="l" t="t" r="r" b="b"/>
                            <a:pathLst>
                              <a:path w="2546" h="2486">
                                <a:moveTo>
                                  <a:pt x="2506" y="541"/>
                                </a:moveTo>
                                <a:cubicBezTo>
                                  <a:pt x="2506" y="541"/>
                                  <a:pt x="2760" y="2064"/>
                                  <a:pt x="1998" y="2444"/>
                                </a:cubicBezTo>
                                <a:cubicBezTo>
                                  <a:pt x="1363" y="2571"/>
                                  <a:pt x="347" y="2444"/>
                                  <a:pt x="93" y="1556"/>
                                </a:cubicBezTo>
                                <a:cubicBezTo>
                                  <a:pt x="-288" y="668"/>
                                  <a:pt x="601" y="541"/>
                                  <a:pt x="982" y="33"/>
                                </a:cubicBezTo>
                                <a:cubicBezTo>
                                  <a:pt x="1617" y="-94"/>
                                  <a:pt x="1998" y="160"/>
                                  <a:pt x="2506" y="541"/>
                                </a:cubicBezTo>
                              </a:path>
                            </a:pathLst>
                          </a:custGeom>
                          <a:solidFill>
                            <a:srgbClr val="000000"/>
                          </a:solidFill>
                          <a:ln w="12688" cap="flat">
                            <a:noFill/>
                            <a:prstDash val="solid"/>
                            <a:miter/>
                          </a:ln>
                        </wps:spPr>
                        <wps:bodyPr/>
                      </wps:wsp>
                      <wps:wsp>
                        <wps:cNvPr id="1513480169" name="Freeform: Shape 1513480169"/>
                        <wps:cNvSpPr/>
                        <wps:spPr>
                          <a:xfrm>
                            <a:off x="316532" y="145991"/>
                            <a:ext cx="6270" cy="10365"/>
                          </a:xfrm>
                          <a:custGeom>
                            <a:avLst/>
                            <a:gdLst>
                              <a:gd name="csX0" fmla="*/ 4114 w 6270"/>
                              <a:gd name="csY0" fmla="*/ 3385 h 10365"/>
                              <a:gd name="csX1" fmla="*/ 6145 w 6270"/>
                              <a:gd name="csY1" fmla="*/ 8842 h 10365"/>
                              <a:gd name="csX2" fmla="*/ 6145 w 6270"/>
                              <a:gd name="csY2" fmla="*/ 10365 h 10365"/>
                              <a:gd name="csX3" fmla="*/ 5891 w 6270"/>
                              <a:gd name="csY3" fmla="*/ 10365 h 10365"/>
                              <a:gd name="csX4" fmla="*/ 304 w 6270"/>
                              <a:gd name="csY4" fmla="*/ 974 h 10365"/>
                              <a:gd name="csX5" fmla="*/ 50 w 6270"/>
                              <a:gd name="csY5" fmla="*/ 212 h 10365"/>
                              <a:gd name="csX6" fmla="*/ 2082 w 6270"/>
                              <a:gd name="csY6" fmla="*/ 1101 h 10365"/>
                              <a:gd name="csX7" fmla="*/ 4240 w 6270"/>
                              <a:gd name="csY7" fmla="*/ 3385 h 103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270" h="10365">
                                <a:moveTo>
                                  <a:pt x="4114" y="3385"/>
                                </a:moveTo>
                                <a:cubicBezTo>
                                  <a:pt x="5129" y="4908"/>
                                  <a:pt x="5891" y="6812"/>
                                  <a:pt x="6145" y="8842"/>
                                </a:cubicBezTo>
                                <a:cubicBezTo>
                                  <a:pt x="5891" y="9350"/>
                                  <a:pt x="6526" y="9984"/>
                                  <a:pt x="6145" y="10365"/>
                                </a:cubicBezTo>
                                <a:lnTo>
                                  <a:pt x="5891" y="10365"/>
                                </a:lnTo>
                                <a:cubicBezTo>
                                  <a:pt x="2463" y="7827"/>
                                  <a:pt x="1701" y="4400"/>
                                  <a:pt x="304" y="974"/>
                                </a:cubicBezTo>
                                <a:cubicBezTo>
                                  <a:pt x="50" y="847"/>
                                  <a:pt x="-77" y="466"/>
                                  <a:pt x="50" y="212"/>
                                </a:cubicBezTo>
                                <a:cubicBezTo>
                                  <a:pt x="812" y="-549"/>
                                  <a:pt x="1320" y="974"/>
                                  <a:pt x="2082" y="1101"/>
                                </a:cubicBezTo>
                                <a:lnTo>
                                  <a:pt x="4240" y="3385"/>
                                </a:lnTo>
                                <a:close/>
                              </a:path>
                            </a:pathLst>
                          </a:custGeom>
                          <a:solidFill>
                            <a:srgbClr val="000000"/>
                          </a:solidFill>
                          <a:ln w="12688" cap="flat">
                            <a:noFill/>
                            <a:prstDash val="solid"/>
                            <a:miter/>
                          </a:ln>
                        </wps:spPr>
                        <wps:bodyPr/>
                      </wps:wsp>
                      <wps:wsp>
                        <wps:cNvPr id="1960336941" name="Freeform: Shape 1960336941"/>
                        <wps:cNvSpPr/>
                        <wps:spPr>
                          <a:xfrm>
                            <a:off x="175625" y="145909"/>
                            <a:ext cx="10920" cy="3347"/>
                          </a:xfrm>
                          <a:custGeom>
                            <a:avLst/>
                            <a:gdLst>
                              <a:gd name="csX0" fmla="*/ 10921 w 10920"/>
                              <a:gd name="csY0" fmla="*/ 801 h 3347"/>
                              <a:gd name="csX1" fmla="*/ 10921 w 10920"/>
                              <a:gd name="csY1" fmla="*/ 928 h 3347"/>
                              <a:gd name="csX2" fmla="*/ 0 w 10920"/>
                              <a:gd name="csY2" fmla="*/ 2324 h 3347"/>
                              <a:gd name="csX3" fmla="*/ 381 w 10920"/>
                              <a:gd name="csY3" fmla="*/ 1563 h 3347"/>
                              <a:gd name="csX4" fmla="*/ 7111 w 10920"/>
                              <a:gd name="csY4" fmla="*/ 40 h 3347"/>
                              <a:gd name="csX5" fmla="*/ 10794 w 10920"/>
                              <a:gd name="csY5" fmla="*/ 674 h 3347"/>
                            </a:gdLst>
                            <a:ahLst/>
                            <a:cxnLst>
                              <a:cxn ang="0">
                                <a:pos x="csX0" y="csY0"/>
                              </a:cxn>
                              <a:cxn ang="0">
                                <a:pos x="csX1" y="csY1"/>
                              </a:cxn>
                              <a:cxn ang="0">
                                <a:pos x="csX2" y="csY2"/>
                              </a:cxn>
                              <a:cxn ang="0">
                                <a:pos x="csX3" y="csY3"/>
                              </a:cxn>
                              <a:cxn ang="0">
                                <a:pos x="csX4" y="csY4"/>
                              </a:cxn>
                              <a:cxn ang="0">
                                <a:pos x="csX5" y="csY5"/>
                              </a:cxn>
                            </a:cxnLst>
                            <a:rect l="l" t="t" r="r" b="b"/>
                            <a:pathLst>
                              <a:path w="10920" h="3347">
                                <a:moveTo>
                                  <a:pt x="10921" y="801"/>
                                </a:moveTo>
                                <a:cubicBezTo>
                                  <a:pt x="10921" y="801"/>
                                  <a:pt x="10921" y="928"/>
                                  <a:pt x="10921" y="928"/>
                                </a:cubicBezTo>
                                <a:cubicBezTo>
                                  <a:pt x="7873" y="3086"/>
                                  <a:pt x="3556" y="4355"/>
                                  <a:pt x="0" y="2324"/>
                                </a:cubicBezTo>
                                <a:cubicBezTo>
                                  <a:pt x="0" y="2070"/>
                                  <a:pt x="0" y="1690"/>
                                  <a:pt x="381" y="1563"/>
                                </a:cubicBezTo>
                                <a:cubicBezTo>
                                  <a:pt x="2667" y="801"/>
                                  <a:pt x="4826" y="-214"/>
                                  <a:pt x="7111" y="40"/>
                                </a:cubicBezTo>
                                <a:lnTo>
                                  <a:pt x="10794" y="674"/>
                                </a:lnTo>
                                <a:close/>
                              </a:path>
                            </a:pathLst>
                          </a:custGeom>
                          <a:solidFill>
                            <a:srgbClr val="000000"/>
                          </a:solidFill>
                          <a:ln w="12688" cap="flat">
                            <a:noFill/>
                            <a:prstDash val="solid"/>
                            <a:miter/>
                          </a:ln>
                        </wps:spPr>
                        <wps:bodyPr/>
                      </wps:wsp>
                      <wps:wsp>
                        <wps:cNvPr id="244121159" name="Freeform: Shape 244121159"/>
                        <wps:cNvSpPr/>
                        <wps:spPr>
                          <a:xfrm>
                            <a:off x="158989" y="146457"/>
                            <a:ext cx="10032" cy="7007"/>
                          </a:xfrm>
                          <a:custGeom>
                            <a:avLst/>
                            <a:gdLst>
                              <a:gd name="csX0" fmla="*/ 10032 w 10032"/>
                              <a:gd name="csY0" fmla="*/ 635 h 7007"/>
                              <a:gd name="csX1" fmla="*/ 1778 w 10032"/>
                              <a:gd name="csY1" fmla="*/ 6219 h 7007"/>
                              <a:gd name="csX2" fmla="*/ 0 w 10032"/>
                              <a:gd name="csY2" fmla="*/ 6853 h 7007"/>
                              <a:gd name="csX3" fmla="*/ 10032 w 10032"/>
                              <a:gd name="csY3" fmla="*/ 0 h 7007"/>
                              <a:gd name="csX4" fmla="*/ 10032 w 10032"/>
                              <a:gd name="csY4" fmla="*/ 635 h 7007"/>
                            </a:gdLst>
                            <a:ahLst/>
                            <a:cxnLst>
                              <a:cxn ang="0">
                                <a:pos x="csX0" y="csY0"/>
                              </a:cxn>
                              <a:cxn ang="0">
                                <a:pos x="csX1" y="csY1"/>
                              </a:cxn>
                              <a:cxn ang="0">
                                <a:pos x="csX2" y="csY2"/>
                              </a:cxn>
                              <a:cxn ang="0">
                                <a:pos x="csX3" y="csY3"/>
                              </a:cxn>
                              <a:cxn ang="0">
                                <a:pos x="csX4" y="csY4"/>
                              </a:cxn>
                            </a:cxnLst>
                            <a:rect l="l" t="t" r="r" b="b"/>
                            <a:pathLst>
                              <a:path w="10032" h="7007">
                                <a:moveTo>
                                  <a:pt x="10032" y="635"/>
                                </a:moveTo>
                                <a:cubicBezTo>
                                  <a:pt x="7365" y="2284"/>
                                  <a:pt x="5079" y="5457"/>
                                  <a:pt x="1778" y="6219"/>
                                </a:cubicBezTo>
                                <a:cubicBezTo>
                                  <a:pt x="1143" y="6473"/>
                                  <a:pt x="762" y="7361"/>
                                  <a:pt x="0" y="6853"/>
                                </a:cubicBezTo>
                                <a:cubicBezTo>
                                  <a:pt x="1397" y="2665"/>
                                  <a:pt x="5968" y="381"/>
                                  <a:pt x="10032" y="0"/>
                                </a:cubicBezTo>
                                <a:lnTo>
                                  <a:pt x="10032" y="635"/>
                                </a:lnTo>
                                <a:close/>
                              </a:path>
                            </a:pathLst>
                          </a:custGeom>
                          <a:solidFill>
                            <a:srgbClr val="000000"/>
                          </a:solidFill>
                          <a:ln w="12688" cap="flat">
                            <a:noFill/>
                            <a:prstDash val="solid"/>
                            <a:miter/>
                          </a:ln>
                        </wps:spPr>
                        <wps:bodyPr/>
                      </wps:wsp>
                      <wps:wsp>
                        <wps:cNvPr id="685662035" name="Freeform: Shape 685662035"/>
                        <wps:cNvSpPr/>
                        <wps:spPr>
                          <a:xfrm>
                            <a:off x="313280" y="149883"/>
                            <a:ext cx="2793" cy="2696"/>
                          </a:xfrm>
                          <a:custGeom>
                            <a:avLst/>
                            <a:gdLst>
                              <a:gd name="csX0" fmla="*/ 2794 w 2793"/>
                              <a:gd name="csY0" fmla="*/ 761 h 2696"/>
                              <a:gd name="csX1" fmla="*/ 2159 w 2793"/>
                              <a:gd name="csY1" fmla="*/ 2411 h 2696"/>
                              <a:gd name="csX2" fmla="*/ 762 w 2793"/>
                              <a:gd name="csY2" fmla="*/ 2411 h 2696"/>
                              <a:gd name="csX3" fmla="*/ 0 w 2793"/>
                              <a:gd name="csY3" fmla="*/ 888 h 2696"/>
                              <a:gd name="csX4" fmla="*/ 1143 w 2793"/>
                              <a:gd name="csY4" fmla="*/ 0 h 2696"/>
                              <a:gd name="csX5" fmla="*/ 2794 w 2793"/>
                              <a:gd name="csY5" fmla="*/ 761 h 2696"/>
                            </a:gdLst>
                            <a:ahLst/>
                            <a:cxnLst>
                              <a:cxn ang="0">
                                <a:pos x="csX0" y="csY0"/>
                              </a:cxn>
                              <a:cxn ang="0">
                                <a:pos x="csX1" y="csY1"/>
                              </a:cxn>
                              <a:cxn ang="0">
                                <a:pos x="csX2" y="csY2"/>
                              </a:cxn>
                              <a:cxn ang="0">
                                <a:pos x="csX3" y="csY3"/>
                              </a:cxn>
                              <a:cxn ang="0">
                                <a:pos x="csX4" y="csY4"/>
                              </a:cxn>
                              <a:cxn ang="0">
                                <a:pos x="csX5" y="csY5"/>
                              </a:cxn>
                            </a:cxnLst>
                            <a:rect l="l" t="t" r="r" b="b"/>
                            <a:pathLst>
                              <a:path w="2793" h="2696">
                                <a:moveTo>
                                  <a:pt x="2794" y="761"/>
                                </a:moveTo>
                                <a:cubicBezTo>
                                  <a:pt x="2794" y="761"/>
                                  <a:pt x="2794" y="2284"/>
                                  <a:pt x="2159" y="2411"/>
                                </a:cubicBezTo>
                                <a:cubicBezTo>
                                  <a:pt x="1778" y="2792"/>
                                  <a:pt x="1016" y="2792"/>
                                  <a:pt x="762" y="2411"/>
                                </a:cubicBezTo>
                                <a:cubicBezTo>
                                  <a:pt x="0" y="2158"/>
                                  <a:pt x="0" y="1396"/>
                                  <a:pt x="0" y="888"/>
                                </a:cubicBezTo>
                                <a:cubicBezTo>
                                  <a:pt x="254" y="381"/>
                                  <a:pt x="762" y="254"/>
                                  <a:pt x="1143" y="0"/>
                                </a:cubicBezTo>
                                <a:cubicBezTo>
                                  <a:pt x="1778" y="127"/>
                                  <a:pt x="2413" y="127"/>
                                  <a:pt x="2794" y="761"/>
                                </a:cubicBezTo>
                              </a:path>
                            </a:pathLst>
                          </a:custGeom>
                          <a:solidFill>
                            <a:srgbClr val="000000"/>
                          </a:solidFill>
                          <a:ln w="12688" cap="flat">
                            <a:noFill/>
                            <a:prstDash val="solid"/>
                            <a:miter/>
                          </a:ln>
                        </wps:spPr>
                        <wps:bodyPr/>
                      </wps:wsp>
                      <wps:wsp>
                        <wps:cNvPr id="2133779681" name="Freeform: Shape 2133779681"/>
                        <wps:cNvSpPr/>
                        <wps:spPr>
                          <a:xfrm>
                            <a:off x="299565" y="150729"/>
                            <a:ext cx="10158" cy="2652"/>
                          </a:xfrm>
                          <a:custGeom>
                            <a:avLst/>
                            <a:gdLst>
                              <a:gd name="csX0" fmla="*/ 10159 w 10158"/>
                              <a:gd name="csY0" fmla="*/ 296 h 2652"/>
                              <a:gd name="csX1" fmla="*/ 7365 w 10158"/>
                              <a:gd name="csY1" fmla="*/ 2327 h 2652"/>
                              <a:gd name="csX2" fmla="*/ 0 w 10158"/>
                              <a:gd name="csY2" fmla="*/ 1438 h 2652"/>
                              <a:gd name="csX3" fmla="*/ 1270 w 10158"/>
                              <a:gd name="csY3" fmla="*/ 677 h 2652"/>
                              <a:gd name="csX4" fmla="*/ 9143 w 10158"/>
                              <a:gd name="csY4" fmla="*/ 296 h 2652"/>
                              <a:gd name="csX5" fmla="*/ 10159 w 10158"/>
                              <a:gd name="csY5" fmla="*/ 296 h 2652"/>
                            </a:gdLst>
                            <a:ahLst/>
                            <a:cxnLst>
                              <a:cxn ang="0">
                                <a:pos x="csX0" y="csY0"/>
                              </a:cxn>
                              <a:cxn ang="0">
                                <a:pos x="csX1" y="csY1"/>
                              </a:cxn>
                              <a:cxn ang="0">
                                <a:pos x="csX2" y="csY2"/>
                              </a:cxn>
                              <a:cxn ang="0">
                                <a:pos x="csX3" y="csY3"/>
                              </a:cxn>
                              <a:cxn ang="0">
                                <a:pos x="csX4" y="csY4"/>
                              </a:cxn>
                              <a:cxn ang="0">
                                <a:pos x="csX5" y="csY5"/>
                              </a:cxn>
                            </a:cxnLst>
                            <a:rect l="l" t="t" r="r" b="b"/>
                            <a:pathLst>
                              <a:path w="10158" h="2652">
                                <a:moveTo>
                                  <a:pt x="10159" y="296"/>
                                </a:moveTo>
                                <a:cubicBezTo>
                                  <a:pt x="9651" y="1438"/>
                                  <a:pt x="8381" y="1946"/>
                                  <a:pt x="7365" y="2327"/>
                                </a:cubicBezTo>
                                <a:cubicBezTo>
                                  <a:pt x="4699" y="3215"/>
                                  <a:pt x="2413" y="2073"/>
                                  <a:pt x="0" y="1438"/>
                                </a:cubicBezTo>
                                <a:cubicBezTo>
                                  <a:pt x="0" y="804"/>
                                  <a:pt x="889" y="1058"/>
                                  <a:pt x="1270" y="677"/>
                                </a:cubicBezTo>
                                <a:cubicBezTo>
                                  <a:pt x="3809" y="169"/>
                                  <a:pt x="6476" y="-338"/>
                                  <a:pt x="9143" y="296"/>
                                </a:cubicBezTo>
                                <a:cubicBezTo>
                                  <a:pt x="9397" y="169"/>
                                  <a:pt x="9905" y="42"/>
                                  <a:pt x="10159" y="296"/>
                                </a:cubicBezTo>
                              </a:path>
                            </a:pathLst>
                          </a:custGeom>
                          <a:solidFill>
                            <a:srgbClr val="000000"/>
                          </a:solidFill>
                          <a:ln w="12688" cap="flat">
                            <a:noFill/>
                            <a:prstDash val="solid"/>
                            <a:miter/>
                          </a:ln>
                        </wps:spPr>
                        <wps:bodyPr/>
                      </wps:wsp>
                      <wps:wsp>
                        <wps:cNvPr id="993164926" name="Freeform: Shape 993164926"/>
                        <wps:cNvSpPr/>
                        <wps:spPr>
                          <a:xfrm>
                            <a:off x="166215" y="152041"/>
                            <a:ext cx="2932" cy="2643"/>
                          </a:xfrm>
                          <a:custGeom>
                            <a:avLst/>
                            <a:gdLst>
                              <a:gd name="csX0" fmla="*/ 2806 w 2932"/>
                              <a:gd name="csY0" fmla="*/ 1269 h 2643"/>
                              <a:gd name="csX1" fmla="*/ 1917 w 2932"/>
                              <a:gd name="csY1" fmla="*/ 2538 h 2643"/>
                              <a:gd name="csX2" fmla="*/ 393 w 2932"/>
                              <a:gd name="csY2" fmla="*/ 2284 h 2643"/>
                              <a:gd name="csX3" fmla="*/ 139 w 2932"/>
                              <a:gd name="csY3" fmla="*/ 888 h 2643"/>
                              <a:gd name="csX4" fmla="*/ 1409 w 2932"/>
                              <a:gd name="csY4" fmla="*/ 0 h 2643"/>
                              <a:gd name="csX5" fmla="*/ 2933 w 2932"/>
                              <a:gd name="csY5" fmla="*/ 1269 h 2643"/>
                            </a:gdLst>
                            <a:ahLst/>
                            <a:cxnLst>
                              <a:cxn ang="0">
                                <a:pos x="csX0" y="csY0"/>
                              </a:cxn>
                              <a:cxn ang="0">
                                <a:pos x="csX1" y="csY1"/>
                              </a:cxn>
                              <a:cxn ang="0">
                                <a:pos x="csX2" y="csY2"/>
                              </a:cxn>
                              <a:cxn ang="0">
                                <a:pos x="csX3" y="csY3"/>
                              </a:cxn>
                              <a:cxn ang="0">
                                <a:pos x="csX4" y="csY4"/>
                              </a:cxn>
                              <a:cxn ang="0">
                                <a:pos x="csX5" y="csY5"/>
                              </a:cxn>
                            </a:cxnLst>
                            <a:rect l="l" t="t" r="r" b="b"/>
                            <a:pathLst>
                              <a:path w="2932" h="2643">
                                <a:moveTo>
                                  <a:pt x="2806" y="1269"/>
                                </a:moveTo>
                                <a:cubicBezTo>
                                  <a:pt x="2806" y="1269"/>
                                  <a:pt x="2552" y="2284"/>
                                  <a:pt x="1917" y="2538"/>
                                </a:cubicBezTo>
                                <a:cubicBezTo>
                                  <a:pt x="1409" y="2792"/>
                                  <a:pt x="901" y="2538"/>
                                  <a:pt x="393" y="2284"/>
                                </a:cubicBezTo>
                                <a:cubicBezTo>
                                  <a:pt x="266" y="1777"/>
                                  <a:pt x="-242" y="1396"/>
                                  <a:pt x="139" y="888"/>
                                </a:cubicBezTo>
                                <a:cubicBezTo>
                                  <a:pt x="266" y="381"/>
                                  <a:pt x="901" y="254"/>
                                  <a:pt x="1409" y="0"/>
                                </a:cubicBezTo>
                                <a:cubicBezTo>
                                  <a:pt x="2171" y="0"/>
                                  <a:pt x="2806" y="508"/>
                                  <a:pt x="2933" y="1269"/>
                                </a:cubicBezTo>
                              </a:path>
                            </a:pathLst>
                          </a:custGeom>
                          <a:solidFill>
                            <a:srgbClr val="000000"/>
                          </a:solidFill>
                          <a:ln w="12688" cap="flat">
                            <a:noFill/>
                            <a:prstDash val="solid"/>
                            <a:miter/>
                          </a:ln>
                        </wps:spPr>
                        <wps:bodyPr/>
                      </wps:wsp>
                      <wps:wsp>
                        <wps:cNvPr id="1432541072" name="Freeform: Shape 1432541072"/>
                        <wps:cNvSpPr/>
                        <wps:spPr>
                          <a:xfrm>
                            <a:off x="170567" y="152802"/>
                            <a:ext cx="3026" cy="2698"/>
                          </a:xfrm>
                          <a:custGeom>
                            <a:avLst/>
                            <a:gdLst>
                              <a:gd name="csX0" fmla="*/ 3026 w 3026"/>
                              <a:gd name="csY0" fmla="*/ 1142 h 2698"/>
                              <a:gd name="csX1" fmla="*/ 1883 w 3026"/>
                              <a:gd name="csY1" fmla="*/ 2665 h 2698"/>
                              <a:gd name="csX2" fmla="*/ 359 w 3026"/>
                              <a:gd name="csY2" fmla="*/ 2158 h 2698"/>
                              <a:gd name="csX3" fmla="*/ 105 w 3026"/>
                              <a:gd name="csY3" fmla="*/ 635 h 2698"/>
                              <a:gd name="csX4" fmla="*/ 1248 w 3026"/>
                              <a:gd name="csY4" fmla="*/ 0 h 2698"/>
                              <a:gd name="csX5" fmla="*/ 3026 w 3026"/>
                              <a:gd name="csY5" fmla="*/ 1269 h 2698"/>
                            </a:gdLst>
                            <a:ahLst/>
                            <a:cxnLst>
                              <a:cxn ang="0">
                                <a:pos x="csX0" y="csY0"/>
                              </a:cxn>
                              <a:cxn ang="0">
                                <a:pos x="csX1" y="csY1"/>
                              </a:cxn>
                              <a:cxn ang="0">
                                <a:pos x="csX2" y="csY2"/>
                              </a:cxn>
                              <a:cxn ang="0">
                                <a:pos x="csX3" y="csY3"/>
                              </a:cxn>
                              <a:cxn ang="0">
                                <a:pos x="csX4" y="csY4"/>
                              </a:cxn>
                              <a:cxn ang="0">
                                <a:pos x="csX5" y="csY5"/>
                              </a:cxn>
                            </a:cxnLst>
                            <a:rect l="l" t="t" r="r" b="b"/>
                            <a:pathLst>
                              <a:path w="3026" h="2698">
                                <a:moveTo>
                                  <a:pt x="3026" y="1142"/>
                                </a:moveTo>
                                <a:cubicBezTo>
                                  <a:pt x="3026" y="1142"/>
                                  <a:pt x="2518" y="2284"/>
                                  <a:pt x="1883" y="2665"/>
                                </a:cubicBezTo>
                                <a:cubicBezTo>
                                  <a:pt x="1248" y="2792"/>
                                  <a:pt x="740" y="2538"/>
                                  <a:pt x="359" y="2158"/>
                                </a:cubicBezTo>
                                <a:cubicBezTo>
                                  <a:pt x="105" y="1650"/>
                                  <a:pt x="-149" y="1142"/>
                                  <a:pt x="105" y="635"/>
                                </a:cubicBezTo>
                                <a:cubicBezTo>
                                  <a:pt x="232" y="254"/>
                                  <a:pt x="740" y="127"/>
                                  <a:pt x="1248" y="0"/>
                                </a:cubicBezTo>
                                <a:cubicBezTo>
                                  <a:pt x="2010" y="0"/>
                                  <a:pt x="2772" y="635"/>
                                  <a:pt x="3026" y="1269"/>
                                </a:cubicBezTo>
                              </a:path>
                            </a:pathLst>
                          </a:custGeom>
                          <a:solidFill>
                            <a:srgbClr val="000000"/>
                          </a:solidFill>
                          <a:ln w="12688" cap="flat">
                            <a:noFill/>
                            <a:prstDash val="solid"/>
                            <a:miter/>
                          </a:ln>
                        </wps:spPr>
                        <wps:bodyPr/>
                      </wps:wsp>
                      <wps:wsp>
                        <wps:cNvPr id="693991224" name="Freeform: Shape 693991224"/>
                        <wps:cNvSpPr/>
                        <wps:spPr>
                          <a:xfrm>
                            <a:off x="311458" y="153455"/>
                            <a:ext cx="3345" cy="3248"/>
                          </a:xfrm>
                          <a:custGeom>
                            <a:avLst/>
                            <a:gdLst>
                              <a:gd name="csX0" fmla="*/ 3219 w 3345"/>
                              <a:gd name="csY0" fmla="*/ 1250 h 3248"/>
                              <a:gd name="csX1" fmla="*/ 2711 w 3345"/>
                              <a:gd name="csY1" fmla="*/ 2773 h 3248"/>
                              <a:gd name="csX2" fmla="*/ 1060 w 3345"/>
                              <a:gd name="csY2" fmla="*/ 3027 h 3248"/>
                              <a:gd name="csX3" fmla="*/ 171 w 3345"/>
                              <a:gd name="csY3" fmla="*/ 1885 h 3248"/>
                              <a:gd name="csX4" fmla="*/ 679 w 3345"/>
                              <a:gd name="csY4" fmla="*/ 362 h 3248"/>
                              <a:gd name="csX5" fmla="*/ 3345 w 3345"/>
                              <a:gd name="csY5" fmla="*/ 1250 h 3248"/>
                            </a:gdLst>
                            <a:ahLst/>
                            <a:cxnLst>
                              <a:cxn ang="0">
                                <a:pos x="csX0" y="csY0"/>
                              </a:cxn>
                              <a:cxn ang="0">
                                <a:pos x="csX1" y="csY1"/>
                              </a:cxn>
                              <a:cxn ang="0">
                                <a:pos x="csX2" y="csY2"/>
                              </a:cxn>
                              <a:cxn ang="0">
                                <a:pos x="csX3" y="csY3"/>
                              </a:cxn>
                              <a:cxn ang="0">
                                <a:pos x="csX4" y="csY4"/>
                              </a:cxn>
                              <a:cxn ang="0">
                                <a:pos x="csX5" y="csY5"/>
                              </a:cxn>
                            </a:cxnLst>
                            <a:rect l="l" t="t" r="r" b="b"/>
                            <a:pathLst>
                              <a:path w="3345" h="3248">
                                <a:moveTo>
                                  <a:pt x="3219" y="1250"/>
                                </a:moveTo>
                                <a:cubicBezTo>
                                  <a:pt x="3219" y="1250"/>
                                  <a:pt x="2964" y="2266"/>
                                  <a:pt x="2711" y="2773"/>
                                </a:cubicBezTo>
                                <a:cubicBezTo>
                                  <a:pt x="2330" y="3281"/>
                                  <a:pt x="1568" y="3408"/>
                                  <a:pt x="1060" y="3027"/>
                                </a:cubicBezTo>
                                <a:cubicBezTo>
                                  <a:pt x="552" y="3027"/>
                                  <a:pt x="298" y="2266"/>
                                  <a:pt x="171" y="1885"/>
                                </a:cubicBezTo>
                                <a:cubicBezTo>
                                  <a:pt x="-337" y="1250"/>
                                  <a:pt x="425" y="870"/>
                                  <a:pt x="679" y="362"/>
                                </a:cubicBezTo>
                                <a:cubicBezTo>
                                  <a:pt x="1568" y="-399"/>
                                  <a:pt x="2964" y="108"/>
                                  <a:pt x="3345" y="1250"/>
                                </a:cubicBezTo>
                              </a:path>
                            </a:pathLst>
                          </a:custGeom>
                          <a:solidFill>
                            <a:srgbClr val="000000"/>
                          </a:solidFill>
                          <a:ln w="12688" cap="flat">
                            <a:noFill/>
                            <a:prstDash val="solid"/>
                            <a:miter/>
                          </a:ln>
                        </wps:spPr>
                        <wps:bodyPr/>
                      </wps:wsp>
                      <wps:wsp>
                        <wps:cNvPr id="1687543926" name="Freeform: Shape 1687543926"/>
                        <wps:cNvSpPr/>
                        <wps:spPr>
                          <a:xfrm>
                            <a:off x="315599" y="153886"/>
                            <a:ext cx="2668" cy="2934"/>
                          </a:xfrm>
                          <a:custGeom>
                            <a:avLst/>
                            <a:gdLst>
                              <a:gd name="csX0" fmla="*/ 2506 w 2668"/>
                              <a:gd name="csY0" fmla="*/ 693 h 2934"/>
                              <a:gd name="csX1" fmla="*/ 2633 w 2668"/>
                              <a:gd name="csY1" fmla="*/ 1836 h 2934"/>
                              <a:gd name="csX2" fmla="*/ 982 w 2668"/>
                              <a:gd name="csY2" fmla="*/ 2851 h 2934"/>
                              <a:gd name="csX3" fmla="*/ 93 w 2668"/>
                              <a:gd name="csY3" fmla="*/ 2216 h 2934"/>
                              <a:gd name="csX4" fmla="*/ 982 w 2668"/>
                              <a:gd name="csY4" fmla="*/ 59 h 2934"/>
                              <a:gd name="csX5" fmla="*/ 2506 w 2668"/>
                              <a:gd name="csY5" fmla="*/ 693 h 2934"/>
                            </a:gdLst>
                            <a:ahLst/>
                            <a:cxnLst>
                              <a:cxn ang="0">
                                <a:pos x="csX0" y="csY0"/>
                              </a:cxn>
                              <a:cxn ang="0">
                                <a:pos x="csX1" y="csY1"/>
                              </a:cxn>
                              <a:cxn ang="0">
                                <a:pos x="csX2" y="csY2"/>
                              </a:cxn>
                              <a:cxn ang="0">
                                <a:pos x="csX3" y="csY3"/>
                              </a:cxn>
                              <a:cxn ang="0">
                                <a:pos x="csX4" y="csY4"/>
                              </a:cxn>
                              <a:cxn ang="0">
                                <a:pos x="csX5" y="csY5"/>
                              </a:cxn>
                            </a:cxnLst>
                            <a:rect l="l" t="t" r="r" b="b"/>
                            <a:pathLst>
                              <a:path w="2668" h="2934">
                                <a:moveTo>
                                  <a:pt x="2506" y="693"/>
                                </a:moveTo>
                                <a:cubicBezTo>
                                  <a:pt x="2506" y="693"/>
                                  <a:pt x="2760" y="1455"/>
                                  <a:pt x="2633" y="1836"/>
                                </a:cubicBezTo>
                                <a:cubicBezTo>
                                  <a:pt x="2125" y="2216"/>
                                  <a:pt x="1871" y="3232"/>
                                  <a:pt x="982" y="2851"/>
                                </a:cubicBezTo>
                                <a:cubicBezTo>
                                  <a:pt x="474" y="2978"/>
                                  <a:pt x="220" y="2343"/>
                                  <a:pt x="93" y="2216"/>
                                </a:cubicBezTo>
                                <a:cubicBezTo>
                                  <a:pt x="-161" y="1455"/>
                                  <a:pt x="93" y="313"/>
                                  <a:pt x="982" y="59"/>
                                </a:cubicBezTo>
                                <a:cubicBezTo>
                                  <a:pt x="1617" y="-195"/>
                                  <a:pt x="2125" y="440"/>
                                  <a:pt x="2506" y="693"/>
                                </a:cubicBezTo>
                              </a:path>
                            </a:pathLst>
                          </a:custGeom>
                          <a:solidFill>
                            <a:srgbClr val="000000"/>
                          </a:solidFill>
                          <a:ln w="12688" cap="flat">
                            <a:noFill/>
                            <a:prstDash val="solid"/>
                            <a:miter/>
                          </a:ln>
                        </wps:spPr>
                        <wps:bodyPr/>
                      </wps:wsp>
                      <wps:wsp>
                        <wps:cNvPr id="793321291" name="Freeform: Shape 793321291"/>
                        <wps:cNvSpPr/>
                        <wps:spPr>
                          <a:xfrm>
                            <a:off x="167751" y="155848"/>
                            <a:ext cx="3079" cy="3230"/>
                          </a:xfrm>
                          <a:custGeom>
                            <a:avLst/>
                            <a:gdLst>
                              <a:gd name="csX0" fmla="*/ 3048 w 3079"/>
                              <a:gd name="csY0" fmla="*/ 1015 h 3230"/>
                              <a:gd name="csX1" fmla="*/ 2286 w 3079"/>
                              <a:gd name="csY1" fmla="*/ 3173 h 3230"/>
                              <a:gd name="csX2" fmla="*/ 0 w 3079"/>
                              <a:gd name="csY2" fmla="*/ 2284 h 3230"/>
                              <a:gd name="csX3" fmla="*/ 889 w 3079"/>
                              <a:gd name="csY3" fmla="*/ 0 h 3230"/>
                              <a:gd name="csX4" fmla="*/ 2920 w 3079"/>
                              <a:gd name="csY4" fmla="*/ 1015 h 3230"/>
                            </a:gdLst>
                            <a:ahLst/>
                            <a:cxnLst>
                              <a:cxn ang="0">
                                <a:pos x="csX0" y="csY0"/>
                              </a:cxn>
                              <a:cxn ang="0">
                                <a:pos x="csX1" y="csY1"/>
                              </a:cxn>
                              <a:cxn ang="0">
                                <a:pos x="csX2" y="csY2"/>
                              </a:cxn>
                              <a:cxn ang="0">
                                <a:pos x="csX3" y="csY3"/>
                              </a:cxn>
                              <a:cxn ang="0">
                                <a:pos x="csX4" y="csY4"/>
                              </a:cxn>
                            </a:cxnLst>
                            <a:rect l="l" t="t" r="r" b="b"/>
                            <a:pathLst>
                              <a:path w="3079" h="3230">
                                <a:moveTo>
                                  <a:pt x="3048" y="1015"/>
                                </a:moveTo>
                                <a:cubicBezTo>
                                  <a:pt x="3175" y="1904"/>
                                  <a:pt x="2920" y="2665"/>
                                  <a:pt x="2286" y="3173"/>
                                </a:cubicBezTo>
                                <a:cubicBezTo>
                                  <a:pt x="1397" y="3300"/>
                                  <a:pt x="381" y="3300"/>
                                  <a:pt x="0" y="2284"/>
                                </a:cubicBezTo>
                                <a:cubicBezTo>
                                  <a:pt x="0" y="1523"/>
                                  <a:pt x="0" y="508"/>
                                  <a:pt x="889" y="0"/>
                                </a:cubicBezTo>
                                <a:cubicBezTo>
                                  <a:pt x="1651" y="0"/>
                                  <a:pt x="2540" y="0"/>
                                  <a:pt x="2920" y="1015"/>
                                </a:cubicBezTo>
                              </a:path>
                            </a:pathLst>
                          </a:custGeom>
                          <a:solidFill>
                            <a:srgbClr val="000000"/>
                          </a:solidFill>
                          <a:ln w="12688" cap="flat">
                            <a:noFill/>
                            <a:prstDash val="solid"/>
                            <a:miter/>
                          </a:ln>
                        </wps:spPr>
                        <wps:bodyPr/>
                      </wps:wsp>
                      <wps:wsp>
                        <wps:cNvPr id="1702584750" name="Freeform: Shape 1702584750"/>
                        <wps:cNvSpPr/>
                        <wps:spPr>
                          <a:xfrm>
                            <a:off x="168640" y="156483"/>
                            <a:ext cx="6476" cy="6984"/>
                          </a:xfrm>
                          <a:custGeom>
                            <a:avLst/>
                            <a:gdLst>
                              <a:gd name="csX0" fmla="*/ 6476 w 6476"/>
                              <a:gd name="csY0" fmla="*/ 0 h 6984"/>
                              <a:gd name="csX1" fmla="*/ 3682 w 6476"/>
                              <a:gd name="csY1" fmla="*/ 6092 h 6984"/>
                              <a:gd name="csX2" fmla="*/ 0 w 6476"/>
                              <a:gd name="csY2" fmla="*/ 6726 h 6984"/>
                              <a:gd name="csX3" fmla="*/ 0 w 6476"/>
                              <a:gd name="csY3" fmla="*/ 6346 h 6984"/>
                              <a:gd name="csX4" fmla="*/ 6476 w 6476"/>
                              <a:gd name="csY4" fmla="*/ 127 h 6984"/>
                            </a:gdLst>
                            <a:ahLst/>
                            <a:cxnLst>
                              <a:cxn ang="0">
                                <a:pos x="csX0" y="csY0"/>
                              </a:cxn>
                              <a:cxn ang="0">
                                <a:pos x="csX1" y="csY1"/>
                              </a:cxn>
                              <a:cxn ang="0">
                                <a:pos x="csX2" y="csY2"/>
                              </a:cxn>
                              <a:cxn ang="0">
                                <a:pos x="csX3" y="csY3"/>
                              </a:cxn>
                              <a:cxn ang="0">
                                <a:pos x="csX4" y="csY4"/>
                              </a:cxn>
                            </a:cxnLst>
                            <a:rect l="l" t="t" r="r" b="b"/>
                            <a:pathLst>
                              <a:path w="6476" h="6984">
                                <a:moveTo>
                                  <a:pt x="6476" y="0"/>
                                </a:moveTo>
                                <a:cubicBezTo>
                                  <a:pt x="6349" y="2158"/>
                                  <a:pt x="5841" y="4823"/>
                                  <a:pt x="3682" y="6092"/>
                                </a:cubicBezTo>
                                <a:cubicBezTo>
                                  <a:pt x="2412" y="6346"/>
                                  <a:pt x="1270" y="7488"/>
                                  <a:pt x="0" y="6726"/>
                                </a:cubicBezTo>
                                <a:lnTo>
                                  <a:pt x="0" y="6346"/>
                                </a:lnTo>
                                <a:cubicBezTo>
                                  <a:pt x="1651" y="4061"/>
                                  <a:pt x="4571" y="2284"/>
                                  <a:pt x="6476" y="127"/>
                                </a:cubicBezTo>
                              </a:path>
                            </a:pathLst>
                          </a:custGeom>
                          <a:solidFill>
                            <a:srgbClr val="000000"/>
                          </a:solidFill>
                          <a:ln w="12688" cap="flat">
                            <a:noFill/>
                            <a:prstDash val="solid"/>
                            <a:miter/>
                          </a:ln>
                        </wps:spPr>
                        <wps:bodyPr/>
                      </wps:wsp>
                      <wps:wsp>
                        <wps:cNvPr id="530484330" name="Freeform: Shape 530484330"/>
                        <wps:cNvSpPr/>
                        <wps:spPr>
                          <a:xfrm>
                            <a:off x="299692" y="157117"/>
                            <a:ext cx="2920" cy="2704"/>
                          </a:xfrm>
                          <a:custGeom>
                            <a:avLst/>
                            <a:gdLst>
                              <a:gd name="csX0" fmla="*/ 2921 w 2920"/>
                              <a:gd name="csY0" fmla="*/ 1142 h 2704"/>
                              <a:gd name="csX1" fmla="*/ 2413 w 2920"/>
                              <a:gd name="csY1" fmla="*/ 2411 h 2704"/>
                              <a:gd name="csX2" fmla="*/ 508 w 2920"/>
                              <a:gd name="csY2" fmla="*/ 2411 h 2704"/>
                              <a:gd name="csX3" fmla="*/ 127 w 2920"/>
                              <a:gd name="csY3" fmla="*/ 888 h 2704"/>
                              <a:gd name="csX4" fmla="*/ 1143 w 2920"/>
                              <a:gd name="csY4" fmla="*/ 0 h 2704"/>
                              <a:gd name="csX5" fmla="*/ 2794 w 2920"/>
                              <a:gd name="csY5" fmla="*/ 1015 h 2704"/>
                            </a:gdLst>
                            <a:ahLst/>
                            <a:cxnLst>
                              <a:cxn ang="0">
                                <a:pos x="csX0" y="csY0"/>
                              </a:cxn>
                              <a:cxn ang="0">
                                <a:pos x="csX1" y="csY1"/>
                              </a:cxn>
                              <a:cxn ang="0">
                                <a:pos x="csX2" y="csY2"/>
                              </a:cxn>
                              <a:cxn ang="0">
                                <a:pos x="csX3" y="csY3"/>
                              </a:cxn>
                              <a:cxn ang="0">
                                <a:pos x="csX4" y="csY4"/>
                              </a:cxn>
                              <a:cxn ang="0">
                                <a:pos x="csX5" y="csY5"/>
                              </a:cxn>
                            </a:cxnLst>
                            <a:rect l="l" t="t" r="r" b="b"/>
                            <a:pathLst>
                              <a:path w="2920" h="2704">
                                <a:moveTo>
                                  <a:pt x="2921" y="1142"/>
                                </a:moveTo>
                                <a:cubicBezTo>
                                  <a:pt x="2921" y="1142"/>
                                  <a:pt x="2667" y="2031"/>
                                  <a:pt x="2413" y="2411"/>
                                </a:cubicBezTo>
                                <a:cubicBezTo>
                                  <a:pt x="1905" y="2919"/>
                                  <a:pt x="1143" y="2665"/>
                                  <a:pt x="508" y="2411"/>
                                </a:cubicBezTo>
                                <a:cubicBezTo>
                                  <a:pt x="0" y="2158"/>
                                  <a:pt x="-127" y="1396"/>
                                  <a:pt x="127" y="888"/>
                                </a:cubicBezTo>
                                <a:cubicBezTo>
                                  <a:pt x="254" y="381"/>
                                  <a:pt x="762" y="127"/>
                                  <a:pt x="1143" y="0"/>
                                </a:cubicBezTo>
                                <a:cubicBezTo>
                                  <a:pt x="1778" y="0"/>
                                  <a:pt x="2413" y="508"/>
                                  <a:pt x="2794" y="1015"/>
                                </a:cubicBezTo>
                              </a:path>
                            </a:pathLst>
                          </a:custGeom>
                          <a:solidFill>
                            <a:srgbClr val="000000"/>
                          </a:solidFill>
                          <a:ln w="12688" cap="flat">
                            <a:noFill/>
                            <a:prstDash val="solid"/>
                            <a:miter/>
                          </a:ln>
                        </wps:spPr>
                        <wps:bodyPr/>
                      </wps:wsp>
                      <wps:wsp>
                        <wps:cNvPr id="467793205" name="Freeform: Shape 467793205"/>
                        <wps:cNvSpPr/>
                        <wps:spPr>
                          <a:xfrm>
                            <a:off x="178926" y="157542"/>
                            <a:ext cx="4952" cy="10371"/>
                          </a:xfrm>
                          <a:custGeom>
                            <a:avLst/>
                            <a:gdLst>
                              <a:gd name="csX0" fmla="*/ 3937 w 4952"/>
                              <a:gd name="csY0" fmla="*/ 4271 h 10371"/>
                              <a:gd name="csX1" fmla="*/ 4952 w 4952"/>
                              <a:gd name="csY1" fmla="*/ 10363 h 10371"/>
                              <a:gd name="csX2" fmla="*/ 2286 w 4952"/>
                              <a:gd name="csY2" fmla="*/ 8333 h 10371"/>
                              <a:gd name="csX3" fmla="*/ 0 w 4952"/>
                              <a:gd name="csY3" fmla="*/ 210 h 10371"/>
                              <a:gd name="csX4" fmla="*/ 508 w 4952"/>
                              <a:gd name="csY4" fmla="*/ 83 h 10371"/>
                              <a:gd name="csX5" fmla="*/ 3429 w 4952"/>
                              <a:gd name="csY5" fmla="*/ 3383 h 10371"/>
                              <a:gd name="csX6" fmla="*/ 3809 w 4952"/>
                              <a:gd name="csY6" fmla="*/ 4398 h 103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952" h="10371">
                                <a:moveTo>
                                  <a:pt x="3937" y="4271"/>
                                </a:moveTo>
                                <a:cubicBezTo>
                                  <a:pt x="4952" y="6048"/>
                                  <a:pt x="4444" y="8460"/>
                                  <a:pt x="4952" y="10363"/>
                                </a:cubicBezTo>
                                <a:cubicBezTo>
                                  <a:pt x="3682" y="10490"/>
                                  <a:pt x="3048" y="9094"/>
                                  <a:pt x="2286" y="8333"/>
                                </a:cubicBezTo>
                                <a:cubicBezTo>
                                  <a:pt x="635" y="6048"/>
                                  <a:pt x="889" y="2875"/>
                                  <a:pt x="0" y="210"/>
                                </a:cubicBezTo>
                                <a:cubicBezTo>
                                  <a:pt x="127" y="-44"/>
                                  <a:pt x="381" y="-44"/>
                                  <a:pt x="508" y="83"/>
                                </a:cubicBezTo>
                                <a:cubicBezTo>
                                  <a:pt x="1651" y="845"/>
                                  <a:pt x="2540" y="2368"/>
                                  <a:pt x="3429" y="3383"/>
                                </a:cubicBezTo>
                                <a:cubicBezTo>
                                  <a:pt x="3301" y="3891"/>
                                  <a:pt x="3937" y="3891"/>
                                  <a:pt x="3809" y="4398"/>
                                </a:cubicBezTo>
                              </a:path>
                            </a:pathLst>
                          </a:custGeom>
                          <a:solidFill>
                            <a:srgbClr val="000000"/>
                          </a:solidFill>
                          <a:ln w="12688" cap="flat">
                            <a:noFill/>
                            <a:prstDash val="solid"/>
                            <a:miter/>
                          </a:ln>
                        </wps:spPr>
                        <wps:bodyPr/>
                      </wps:wsp>
                      <wps:wsp>
                        <wps:cNvPr id="1596575931" name="Freeform: Shape 1596575931"/>
                        <wps:cNvSpPr/>
                        <wps:spPr>
                          <a:xfrm>
                            <a:off x="303824" y="157912"/>
                            <a:ext cx="2597" cy="2123"/>
                          </a:xfrm>
                          <a:custGeom>
                            <a:avLst/>
                            <a:gdLst>
                              <a:gd name="csX0" fmla="*/ 2598 w 2597"/>
                              <a:gd name="csY0" fmla="*/ 982 h 2123"/>
                              <a:gd name="csX1" fmla="*/ 1455 w 2597"/>
                              <a:gd name="csY1" fmla="*/ 2124 h 2123"/>
                              <a:gd name="csX2" fmla="*/ 58 w 2597"/>
                              <a:gd name="csY2" fmla="*/ 1489 h 2123"/>
                              <a:gd name="csX3" fmla="*/ 820 w 2597"/>
                              <a:gd name="csY3" fmla="*/ 93 h 2123"/>
                              <a:gd name="csX4" fmla="*/ 2598 w 2597"/>
                              <a:gd name="csY4" fmla="*/ 982 h 2123"/>
                            </a:gdLst>
                            <a:ahLst/>
                            <a:cxnLst>
                              <a:cxn ang="0">
                                <a:pos x="csX0" y="csY0"/>
                              </a:cxn>
                              <a:cxn ang="0">
                                <a:pos x="csX1" y="csY1"/>
                              </a:cxn>
                              <a:cxn ang="0">
                                <a:pos x="csX2" y="csY2"/>
                              </a:cxn>
                              <a:cxn ang="0">
                                <a:pos x="csX3" y="csY3"/>
                              </a:cxn>
                              <a:cxn ang="0">
                                <a:pos x="csX4" y="csY4"/>
                              </a:cxn>
                            </a:cxnLst>
                            <a:rect l="l" t="t" r="r" b="b"/>
                            <a:pathLst>
                              <a:path w="2597" h="2123">
                                <a:moveTo>
                                  <a:pt x="2598" y="982"/>
                                </a:moveTo>
                                <a:cubicBezTo>
                                  <a:pt x="2598" y="982"/>
                                  <a:pt x="1836" y="1743"/>
                                  <a:pt x="1455" y="2124"/>
                                </a:cubicBezTo>
                                <a:cubicBezTo>
                                  <a:pt x="947" y="2124"/>
                                  <a:pt x="439" y="1870"/>
                                  <a:pt x="58" y="1489"/>
                                </a:cubicBezTo>
                                <a:cubicBezTo>
                                  <a:pt x="-196" y="728"/>
                                  <a:pt x="439" y="474"/>
                                  <a:pt x="820" y="93"/>
                                </a:cubicBezTo>
                                <a:cubicBezTo>
                                  <a:pt x="1582" y="-161"/>
                                  <a:pt x="2344" y="93"/>
                                  <a:pt x="2598" y="982"/>
                                </a:cubicBezTo>
                              </a:path>
                            </a:pathLst>
                          </a:custGeom>
                          <a:solidFill>
                            <a:srgbClr val="000000"/>
                          </a:solidFill>
                          <a:ln w="12688" cap="flat">
                            <a:noFill/>
                            <a:prstDash val="solid"/>
                            <a:miter/>
                          </a:ln>
                        </wps:spPr>
                        <wps:bodyPr/>
                      </wps:wsp>
                      <wps:wsp>
                        <wps:cNvPr id="394940519" name="Freeform: Shape 394940519"/>
                        <wps:cNvSpPr/>
                        <wps:spPr>
                          <a:xfrm>
                            <a:off x="310594" y="158894"/>
                            <a:ext cx="4971" cy="7412"/>
                          </a:xfrm>
                          <a:custGeom>
                            <a:avLst/>
                            <a:gdLst>
                              <a:gd name="csX0" fmla="*/ 4972 w 4971"/>
                              <a:gd name="csY0" fmla="*/ 6853 h 7412"/>
                              <a:gd name="csX1" fmla="*/ 4464 w 4971"/>
                              <a:gd name="csY1" fmla="*/ 7361 h 7412"/>
                              <a:gd name="csX2" fmla="*/ 4210 w 4971"/>
                              <a:gd name="csY2" fmla="*/ 7361 h 7412"/>
                              <a:gd name="csX3" fmla="*/ 19 w 4971"/>
                              <a:gd name="csY3" fmla="*/ 0 h 7412"/>
                              <a:gd name="csX4" fmla="*/ 527 w 4971"/>
                              <a:gd name="csY4" fmla="*/ 0 h 7412"/>
                              <a:gd name="csX5" fmla="*/ 4972 w 4971"/>
                              <a:gd name="csY5" fmla="*/ 6853 h 7412"/>
                            </a:gdLst>
                            <a:ahLst/>
                            <a:cxnLst>
                              <a:cxn ang="0">
                                <a:pos x="csX0" y="csY0"/>
                              </a:cxn>
                              <a:cxn ang="0">
                                <a:pos x="csX1" y="csY1"/>
                              </a:cxn>
                              <a:cxn ang="0">
                                <a:pos x="csX2" y="csY2"/>
                              </a:cxn>
                              <a:cxn ang="0">
                                <a:pos x="csX3" y="csY3"/>
                              </a:cxn>
                              <a:cxn ang="0">
                                <a:pos x="csX4" y="csY4"/>
                              </a:cxn>
                              <a:cxn ang="0">
                                <a:pos x="csX5" y="csY5"/>
                              </a:cxn>
                            </a:cxnLst>
                            <a:rect l="l" t="t" r="r" b="b"/>
                            <a:pathLst>
                              <a:path w="4971" h="7412">
                                <a:moveTo>
                                  <a:pt x="4972" y="6853"/>
                                </a:moveTo>
                                <a:cubicBezTo>
                                  <a:pt x="4972" y="6853"/>
                                  <a:pt x="4972" y="7615"/>
                                  <a:pt x="4464" y="7361"/>
                                </a:cubicBezTo>
                                <a:lnTo>
                                  <a:pt x="4210" y="7361"/>
                                </a:lnTo>
                                <a:cubicBezTo>
                                  <a:pt x="2051" y="5330"/>
                                  <a:pt x="-235" y="3046"/>
                                  <a:pt x="19" y="0"/>
                                </a:cubicBezTo>
                                <a:lnTo>
                                  <a:pt x="527" y="0"/>
                                </a:lnTo>
                                <a:cubicBezTo>
                                  <a:pt x="2559" y="1650"/>
                                  <a:pt x="4972" y="3680"/>
                                  <a:pt x="4972" y="6853"/>
                                </a:cubicBezTo>
                              </a:path>
                            </a:pathLst>
                          </a:custGeom>
                          <a:solidFill>
                            <a:srgbClr val="000000"/>
                          </a:solidFill>
                          <a:ln w="12688" cap="flat">
                            <a:noFill/>
                            <a:prstDash val="solid"/>
                            <a:miter/>
                          </a:ln>
                        </wps:spPr>
                        <wps:bodyPr/>
                      </wps:wsp>
                      <wps:wsp>
                        <wps:cNvPr id="813210623" name="Freeform: Shape 813210623"/>
                        <wps:cNvSpPr/>
                        <wps:spPr>
                          <a:xfrm>
                            <a:off x="306803" y="162263"/>
                            <a:ext cx="3047" cy="2705"/>
                          </a:xfrm>
                          <a:custGeom>
                            <a:avLst/>
                            <a:gdLst>
                              <a:gd name="csX0" fmla="*/ 3048 w 3047"/>
                              <a:gd name="csY0" fmla="*/ 1073 h 2705"/>
                              <a:gd name="csX1" fmla="*/ 2286 w 3047"/>
                              <a:gd name="csY1" fmla="*/ 2596 h 2705"/>
                              <a:gd name="csX2" fmla="*/ 0 w 3047"/>
                              <a:gd name="csY2" fmla="*/ 1580 h 2705"/>
                              <a:gd name="csX3" fmla="*/ 1143 w 3047"/>
                              <a:gd name="csY3" fmla="*/ 57 h 2705"/>
                              <a:gd name="csX4" fmla="*/ 3048 w 3047"/>
                              <a:gd name="csY4" fmla="*/ 1073 h 2705"/>
                            </a:gdLst>
                            <a:ahLst/>
                            <a:cxnLst>
                              <a:cxn ang="0">
                                <a:pos x="csX0" y="csY0"/>
                              </a:cxn>
                              <a:cxn ang="0">
                                <a:pos x="csX1" y="csY1"/>
                              </a:cxn>
                              <a:cxn ang="0">
                                <a:pos x="csX2" y="csY2"/>
                              </a:cxn>
                              <a:cxn ang="0">
                                <a:pos x="csX3" y="csY3"/>
                              </a:cxn>
                              <a:cxn ang="0">
                                <a:pos x="csX4" y="csY4"/>
                              </a:cxn>
                            </a:cxnLst>
                            <a:rect l="l" t="t" r="r" b="b"/>
                            <a:pathLst>
                              <a:path w="3047" h="2705">
                                <a:moveTo>
                                  <a:pt x="3048" y="1073"/>
                                </a:moveTo>
                                <a:cubicBezTo>
                                  <a:pt x="3048" y="1073"/>
                                  <a:pt x="2794" y="2215"/>
                                  <a:pt x="2286" y="2596"/>
                                </a:cubicBezTo>
                                <a:cubicBezTo>
                                  <a:pt x="1397" y="2849"/>
                                  <a:pt x="127" y="2722"/>
                                  <a:pt x="0" y="1580"/>
                                </a:cubicBezTo>
                                <a:cubicBezTo>
                                  <a:pt x="0" y="819"/>
                                  <a:pt x="762" y="438"/>
                                  <a:pt x="1143" y="57"/>
                                </a:cubicBezTo>
                                <a:cubicBezTo>
                                  <a:pt x="2032" y="-197"/>
                                  <a:pt x="2667" y="438"/>
                                  <a:pt x="3048" y="1073"/>
                                </a:cubicBezTo>
                              </a:path>
                            </a:pathLst>
                          </a:custGeom>
                          <a:solidFill>
                            <a:srgbClr val="000000"/>
                          </a:solidFill>
                          <a:ln w="12688" cap="flat">
                            <a:noFill/>
                            <a:prstDash val="solid"/>
                            <a:miter/>
                          </a:ln>
                        </wps:spPr>
                        <wps:bodyPr/>
                      </wps:wsp>
                      <wps:wsp>
                        <wps:cNvPr id="1617412278" name="Freeform: Shape 1617412278"/>
                        <wps:cNvSpPr/>
                        <wps:spPr>
                          <a:xfrm>
                            <a:off x="298549" y="163336"/>
                            <a:ext cx="6669" cy="8122"/>
                          </a:xfrm>
                          <a:custGeom>
                            <a:avLst/>
                            <a:gdLst>
                              <a:gd name="csX0" fmla="*/ 6223 w 6669"/>
                              <a:gd name="csY0" fmla="*/ 1650 h 8122"/>
                              <a:gd name="csX1" fmla="*/ 254 w 6669"/>
                              <a:gd name="csY1" fmla="*/ 8122 h 8122"/>
                              <a:gd name="csX2" fmla="*/ 127 w 6669"/>
                              <a:gd name="csY2" fmla="*/ 6980 h 8122"/>
                              <a:gd name="csX3" fmla="*/ 6095 w 6669"/>
                              <a:gd name="csY3" fmla="*/ 0 h 8122"/>
                              <a:gd name="csX4" fmla="*/ 6349 w 6669"/>
                              <a:gd name="csY4" fmla="*/ 1650 h 8122"/>
                            </a:gdLst>
                            <a:ahLst/>
                            <a:cxnLst>
                              <a:cxn ang="0">
                                <a:pos x="csX0" y="csY0"/>
                              </a:cxn>
                              <a:cxn ang="0">
                                <a:pos x="csX1" y="csY1"/>
                              </a:cxn>
                              <a:cxn ang="0">
                                <a:pos x="csX2" y="csY2"/>
                              </a:cxn>
                              <a:cxn ang="0">
                                <a:pos x="csX3" y="csY3"/>
                              </a:cxn>
                              <a:cxn ang="0">
                                <a:pos x="csX4" y="csY4"/>
                              </a:cxn>
                            </a:cxnLst>
                            <a:rect l="l" t="t" r="r" b="b"/>
                            <a:pathLst>
                              <a:path w="6669" h="8122">
                                <a:moveTo>
                                  <a:pt x="6223" y="1650"/>
                                </a:moveTo>
                                <a:cubicBezTo>
                                  <a:pt x="5079" y="4569"/>
                                  <a:pt x="2159" y="5965"/>
                                  <a:pt x="254" y="8122"/>
                                </a:cubicBezTo>
                                <a:cubicBezTo>
                                  <a:pt x="-127" y="7869"/>
                                  <a:pt x="0" y="7234"/>
                                  <a:pt x="127" y="6980"/>
                                </a:cubicBezTo>
                                <a:cubicBezTo>
                                  <a:pt x="889" y="4061"/>
                                  <a:pt x="3175" y="1142"/>
                                  <a:pt x="6095" y="0"/>
                                </a:cubicBezTo>
                                <a:cubicBezTo>
                                  <a:pt x="7365" y="127"/>
                                  <a:pt x="6095" y="1015"/>
                                  <a:pt x="6349" y="1650"/>
                                </a:cubicBezTo>
                              </a:path>
                            </a:pathLst>
                          </a:custGeom>
                          <a:solidFill>
                            <a:srgbClr val="000000"/>
                          </a:solidFill>
                          <a:ln w="12688" cap="flat">
                            <a:noFill/>
                            <a:prstDash val="solid"/>
                            <a:miter/>
                          </a:ln>
                        </wps:spPr>
                        <wps:bodyPr/>
                      </wps:wsp>
                      <wps:wsp>
                        <wps:cNvPr id="1572736940" name="Freeform: Shape 1572736940"/>
                        <wps:cNvSpPr/>
                        <wps:spPr>
                          <a:xfrm>
                            <a:off x="307692" y="166358"/>
                            <a:ext cx="2793" cy="2308"/>
                          </a:xfrm>
                          <a:custGeom>
                            <a:avLst/>
                            <a:gdLst>
                              <a:gd name="csX0" fmla="*/ 2794 w 2793"/>
                              <a:gd name="csY0" fmla="*/ 913 h 2308"/>
                              <a:gd name="csX1" fmla="*/ 1651 w 2793"/>
                              <a:gd name="csY1" fmla="*/ 2309 h 2308"/>
                              <a:gd name="csX2" fmla="*/ 0 w 2793"/>
                              <a:gd name="csY2" fmla="*/ 1420 h 2308"/>
                              <a:gd name="csX3" fmla="*/ 1016 w 2793"/>
                              <a:gd name="csY3" fmla="*/ 24 h 2308"/>
                              <a:gd name="csX4" fmla="*/ 2794 w 2793"/>
                              <a:gd name="csY4" fmla="*/ 913 h 2308"/>
                            </a:gdLst>
                            <a:ahLst/>
                            <a:cxnLst>
                              <a:cxn ang="0">
                                <a:pos x="csX0" y="csY0"/>
                              </a:cxn>
                              <a:cxn ang="0">
                                <a:pos x="csX1" y="csY1"/>
                              </a:cxn>
                              <a:cxn ang="0">
                                <a:pos x="csX2" y="csY2"/>
                              </a:cxn>
                              <a:cxn ang="0">
                                <a:pos x="csX3" y="csY3"/>
                              </a:cxn>
                              <a:cxn ang="0">
                                <a:pos x="csX4" y="csY4"/>
                              </a:cxn>
                            </a:cxnLst>
                            <a:rect l="l" t="t" r="r" b="b"/>
                            <a:pathLst>
                              <a:path w="2793" h="2308">
                                <a:moveTo>
                                  <a:pt x="2794" y="913"/>
                                </a:moveTo>
                                <a:cubicBezTo>
                                  <a:pt x="2794" y="1674"/>
                                  <a:pt x="2159" y="1928"/>
                                  <a:pt x="1651" y="2309"/>
                                </a:cubicBezTo>
                                <a:cubicBezTo>
                                  <a:pt x="1016" y="2309"/>
                                  <a:pt x="381" y="2055"/>
                                  <a:pt x="0" y="1420"/>
                                </a:cubicBezTo>
                                <a:cubicBezTo>
                                  <a:pt x="0" y="659"/>
                                  <a:pt x="508" y="405"/>
                                  <a:pt x="1016" y="24"/>
                                </a:cubicBezTo>
                                <a:cubicBezTo>
                                  <a:pt x="1778" y="-103"/>
                                  <a:pt x="2540" y="278"/>
                                  <a:pt x="2794" y="913"/>
                                </a:cubicBezTo>
                              </a:path>
                            </a:pathLst>
                          </a:custGeom>
                          <a:solidFill>
                            <a:srgbClr val="000000"/>
                          </a:solidFill>
                          <a:ln w="12688" cap="flat">
                            <a:noFill/>
                            <a:prstDash val="solid"/>
                            <a:miter/>
                          </a:ln>
                        </wps:spPr>
                        <wps:bodyPr/>
                      </wps:wsp>
                      <wps:wsp>
                        <wps:cNvPr id="1476368256" name="Freeform: Shape 1476368256"/>
                        <wps:cNvSpPr/>
                        <wps:spPr>
                          <a:xfrm>
                            <a:off x="228579" y="26651"/>
                            <a:ext cx="26667" cy="3807"/>
                          </a:xfrm>
                          <a:custGeom>
                            <a:avLst/>
                            <a:gdLst>
                              <a:gd name="csX0" fmla="*/ 24762 w 26667"/>
                              <a:gd name="csY0" fmla="*/ 635 h 3807"/>
                              <a:gd name="csX1" fmla="*/ 23873 w 26667"/>
                              <a:gd name="csY1" fmla="*/ 635 h 3807"/>
                              <a:gd name="csX2" fmla="*/ 24762 w 26667"/>
                              <a:gd name="csY2" fmla="*/ 3300 h 3807"/>
                              <a:gd name="csX3" fmla="*/ 24762 w 26667"/>
                              <a:gd name="csY3" fmla="*/ 635 h 3807"/>
                              <a:gd name="csX4" fmla="*/ 17905 w 26667"/>
                              <a:gd name="csY4" fmla="*/ 3427 h 3807"/>
                              <a:gd name="csX5" fmla="*/ 16762 w 26667"/>
                              <a:gd name="csY5" fmla="*/ 761 h 3807"/>
                              <a:gd name="csX6" fmla="*/ 14604 w 26667"/>
                              <a:gd name="csY6" fmla="*/ 761 h 3807"/>
                              <a:gd name="csX7" fmla="*/ 15619 w 26667"/>
                              <a:gd name="csY7" fmla="*/ 3427 h 3807"/>
                              <a:gd name="csX8" fmla="*/ 17905 w 26667"/>
                              <a:gd name="csY8" fmla="*/ 3427 h 3807"/>
                              <a:gd name="csX9" fmla="*/ 8635 w 26667"/>
                              <a:gd name="csY9" fmla="*/ 3427 h 3807"/>
                              <a:gd name="csX10" fmla="*/ 7492 w 26667"/>
                              <a:gd name="csY10" fmla="*/ 761 h 3807"/>
                              <a:gd name="csX11" fmla="*/ 5333 w 26667"/>
                              <a:gd name="csY11" fmla="*/ 761 h 3807"/>
                              <a:gd name="csX12" fmla="*/ 6349 w 26667"/>
                              <a:gd name="csY12" fmla="*/ 3427 h 3807"/>
                              <a:gd name="csX13" fmla="*/ 8635 w 26667"/>
                              <a:gd name="csY13" fmla="*/ 3427 h 3807"/>
                              <a:gd name="csX14" fmla="*/ 24762 w 26667"/>
                              <a:gd name="csY14" fmla="*/ 0 h 3807"/>
                              <a:gd name="csX15" fmla="*/ 26667 w 26667"/>
                              <a:gd name="csY15" fmla="*/ 1904 h 3807"/>
                              <a:gd name="csX16" fmla="*/ 24762 w 26667"/>
                              <a:gd name="csY16" fmla="*/ 3807 h 3807"/>
                              <a:gd name="csX17" fmla="*/ 1905 w 26667"/>
                              <a:gd name="csY17" fmla="*/ 3807 h 3807"/>
                              <a:gd name="csX18" fmla="*/ 0 w 26667"/>
                              <a:gd name="csY18" fmla="*/ 1904 h 3807"/>
                              <a:gd name="csX19" fmla="*/ 1905 w 26667"/>
                              <a:gd name="csY19" fmla="*/ 0 h 3807"/>
                              <a:gd name="csX20" fmla="*/ 24762 w 26667"/>
                              <a:gd name="csY20" fmla="*/ 0 h 38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6667" h="3807">
                                <a:moveTo>
                                  <a:pt x="24762" y="635"/>
                                </a:moveTo>
                                <a:lnTo>
                                  <a:pt x="23873" y="635"/>
                                </a:lnTo>
                                <a:cubicBezTo>
                                  <a:pt x="21588" y="635"/>
                                  <a:pt x="23493" y="3300"/>
                                  <a:pt x="24762" y="3300"/>
                                </a:cubicBezTo>
                                <a:cubicBezTo>
                                  <a:pt x="26286" y="3300"/>
                                  <a:pt x="26286" y="635"/>
                                  <a:pt x="24762" y="635"/>
                                </a:cubicBezTo>
                                <a:moveTo>
                                  <a:pt x="17905" y="3427"/>
                                </a:moveTo>
                                <a:cubicBezTo>
                                  <a:pt x="20064" y="3427"/>
                                  <a:pt x="17905" y="761"/>
                                  <a:pt x="16762" y="761"/>
                                </a:cubicBezTo>
                                <a:lnTo>
                                  <a:pt x="14604" y="761"/>
                                </a:lnTo>
                                <a:cubicBezTo>
                                  <a:pt x="12317" y="761"/>
                                  <a:pt x="14476" y="3427"/>
                                  <a:pt x="15619" y="3427"/>
                                </a:cubicBezTo>
                                <a:lnTo>
                                  <a:pt x="17905" y="3427"/>
                                </a:lnTo>
                                <a:close/>
                                <a:moveTo>
                                  <a:pt x="8635" y="3427"/>
                                </a:moveTo>
                                <a:cubicBezTo>
                                  <a:pt x="10921" y="3427"/>
                                  <a:pt x="8762" y="761"/>
                                  <a:pt x="7492" y="761"/>
                                </a:cubicBezTo>
                                <a:lnTo>
                                  <a:pt x="5333" y="761"/>
                                </a:lnTo>
                                <a:cubicBezTo>
                                  <a:pt x="3048" y="761"/>
                                  <a:pt x="5206" y="3427"/>
                                  <a:pt x="6349" y="3427"/>
                                </a:cubicBezTo>
                                <a:lnTo>
                                  <a:pt x="8635" y="3427"/>
                                </a:lnTo>
                                <a:close/>
                                <a:moveTo>
                                  <a:pt x="24762" y="0"/>
                                </a:moveTo>
                                <a:cubicBezTo>
                                  <a:pt x="25779" y="0"/>
                                  <a:pt x="26667" y="888"/>
                                  <a:pt x="26667" y="1904"/>
                                </a:cubicBezTo>
                                <a:cubicBezTo>
                                  <a:pt x="26667" y="2919"/>
                                  <a:pt x="25779" y="3807"/>
                                  <a:pt x="24762" y="3807"/>
                                </a:cubicBezTo>
                                <a:lnTo>
                                  <a:pt x="1905" y="3807"/>
                                </a:lnTo>
                                <a:cubicBezTo>
                                  <a:pt x="889" y="3807"/>
                                  <a:pt x="0" y="2919"/>
                                  <a:pt x="0" y="1904"/>
                                </a:cubicBezTo>
                                <a:cubicBezTo>
                                  <a:pt x="0" y="888"/>
                                  <a:pt x="889" y="0"/>
                                  <a:pt x="1905" y="0"/>
                                </a:cubicBezTo>
                                <a:lnTo>
                                  <a:pt x="24762" y="0"/>
                                </a:lnTo>
                                <a:close/>
                              </a:path>
                            </a:pathLst>
                          </a:custGeom>
                          <a:solidFill>
                            <a:srgbClr val="000000"/>
                          </a:solidFill>
                          <a:ln w="12688" cap="flat">
                            <a:noFill/>
                            <a:prstDash val="solid"/>
                            <a:miter/>
                          </a:ln>
                        </wps:spPr>
                        <wps:bodyPr/>
                      </wps:wsp>
                      <wps:wsp>
                        <wps:cNvPr id="1965852096" name="Freeform: Shape 1965852096"/>
                        <wps:cNvSpPr/>
                        <wps:spPr>
                          <a:xfrm>
                            <a:off x="249659" y="52795"/>
                            <a:ext cx="12064" cy="19417"/>
                          </a:xfrm>
                          <a:custGeom>
                            <a:avLst/>
                            <a:gdLst>
                              <a:gd name="csX0" fmla="*/ 3810 w 12064"/>
                              <a:gd name="csY0" fmla="*/ 9265 h 19417"/>
                              <a:gd name="csX1" fmla="*/ 6223 w 12064"/>
                              <a:gd name="csY1" fmla="*/ 9645 h 19417"/>
                              <a:gd name="csX2" fmla="*/ 8635 w 12064"/>
                              <a:gd name="csY2" fmla="*/ 9265 h 19417"/>
                              <a:gd name="csX3" fmla="*/ 6223 w 12064"/>
                              <a:gd name="csY3" fmla="*/ 8376 h 19417"/>
                              <a:gd name="csX4" fmla="*/ 3810 w 12064"/>
                              <a:gd name="csY4" fmla="*/ 9265 h 19417"/>
                              <a:gd name="csX5" fmla="*/ 8000 w 12064"/>
                              <a:gd name="csY5" fmla="*/ 11676 h 19417"/>
                              <a:gd name="csX6" fmla="*/ 9016 w 12064"/>
                              <a:gd name="csY6" fmla="*/ 9138 h 19417"/>
                              <a:gd name="csX7" fmla="*/ 5842 w 12064"/>
                              <a:gd name="csY7" fmla="*/ 6599 h 19417"/>
                              <a:gd name="csX8" fmla="*/ 2921 w 12064"/>
                              <a:gd name="csY8" fmla="*/ 9011 h 19417"/>
                              <a:gd name="csX9" fmla="*/ 4445 w 12064"/>
                              <a:gd name="csY9" fmla="*/ 11549 h 19417"/>
                              <a:gd name="csX10" fmla="*/ 7874 w 12064"/>
                              <a:gd name="csY10" fmla="*/ 11549 h 19417"/>
                              <a:gd name="csX11" fmla="*/ 1651 w 12064"/>
                              <a:gd name="csY11" fmla="*/ 0 h 19417"/>
                              <a:gd name="csX12" fmla="*/ 5968 w 12064"/>
                              <a:gd name="csY12" fmla="*/ 1650 h 19417"/>
                              <a:gd name="csX13" fmla="*/ 10286 w 12064"/>
                              <a:gd name="csY13" fmla="*/ 0 h 19417"/>
                              <a:gd name="csX14" fmla="*/ 8635 w 12064"/>
                              <a:gd name="csY14" fmla="*/ 6473 h 19417"/>
                              <a:gd name="csX15" fmla="*/ 12064 w 12064"/>
                              <a:gd name="csY15" fmla="*/ 5711 h 19417"/>
                              <a:gd name="csX16" fmla="*/ 10921 w 12064"/>
                              <a:gd name="csY16" fmla="*/ 9645 h 19417"/>
                              <a:gd name="csX17" fmla="*/ 12064 w 12064"/>
                              <a:gd name="csY17" fmla="*/ 13326 h 19417"/>
                              <a:gd name="csX18" fmla="*/ 9016 w 12064"/>
                              <a:gd name="csY18" fmla="*/ 12564 h 19417"/>
                              <a:gd name="csX19" fmla="*/ 10286 w 12064"/>
                              <a:gd name="csY19" fmla="*/ 19418 h 19417"/>
                              <a:gd name="csX20" fmla="*/ 5968 w 12064"/>
                              <a:gd name="csY20" fmla="*/ 17768 h 19417"/>
                              <a:gd name="csX21" fmla="*/ 1651 w 12064"/>
                              <a:gd name="csY21" fmla="*/ 19418 h 19417"/>
                              <a:gd name="csX22" fmla="*/ 3429 w 12064"/>
                              <a:gd name="csY22" fmla="*/ 12564 h 19417"/>
                              <a:gd name="csX23" fmla="*/ 0 w 12064"/>
                              <a:gd name="csY23" fmla="*/ 13580 h 19417"/>
                              <a:gd name="csX24" fmla="*/ 889 w 12064"/>
                              <a:gd name="csY24" fmla="*/ 9645 h 19417"/>
                              <a:gd name="csX25" fmla="*/ 0 w 12064"/>
                              <a:gd name="csY25" fmla="*/ 5965 h 19417"/>
                              <a:gd name="csX26" fmla="*/ 3302 w 12064"/>
                              <a:gd name="csY26" fmla="*/ 6473 h 19417"/>
                              <a:gd name="csX27" fmla="*/ 1651 w 12064"/>
                              <a:gd name="csY27" fmla="*/ 0 h 194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2064" h="19417">
                                <a:moveTo>
                                  <a:pt x="3810" y="9265"/>
                                </a:moveTo>
                                <a:cubicBezTo>
                                  <a:pt x="3810" y="10280"/>
                                  <a:pt x="5207" y="9645"/>
                                  <a:pt x="6223" y="9645"/>
                                </a:cubicBezTo>
                                <a:cubicBezTo>
                                  <a:pt x="7238" y="9645"/>
                                  <a:pt x="8635" y="10280"/>
                                  <a:pt x="8635" y="9265"/>
                                </a:cubicBezTo>
                                <a:cubicBezTo>
                                  <a:pt x="8635" y="7869"/>
                                  <a:pt x="7238" y="8376"/>
                                  <a:pt x="6223" y="8376"/>
                                </a:cubicBezTo>
                                <a:cubicBezTo>
                                  <a:pt x="5207" y="8376"/>
                                  <a:pt x="3810" y="7869"/>
                                  <a:pt x="3810" y="9265"/>
                                </a:cubicBezTo>
                                <a:moveTo>
                                  <a:pt x="8000" y="11676"/>
                                </a:moveTo>
                                <a:cubicBezTo>
                                  <a:pt x="9016" y="11676"/>
                                  <a:pt x="9016" y="10280"/>
                                  <a:pt x="9016" y="9138"/>
                                </a:cubicBezTo>
                                <a:cubicBezTo>
                                  <a:pt x="9016" y="6473"/>
                                  <a:pt x="6985" y="9138"/>
                                  <a:pt x="5842" y="6599"/>
                                </a:cubicBezTo>
                                <a:cubicBezTo>
                                  <a:pt x="5080" y="8757"/>
                                  <a:pt x="2921" y="6726"/>
                                  <a:pt x="2921" y="9011"/>
                                </a:cubicBezTo>
                                <a:cubicBezTo>
                                  <a:pt x="2921" y="10534"/>
                                  <a:pt x="2921" y="11549"/>
                                  <a:pt x="4445" y="11549"/>
                                </a:cubicBezTo>
                                <a:lnTo>
                                  <a:pt x="7874" y="11549"/>
                                </a:lnTo>
                                <a:close/>
                                <a:moveTo>
                                  <a:pt x="1651" y="0"/>
                                </a:moveTo>
                                <a:lnTo>
                                  <a:pt x="5968" y="1650"/>
                                </a:lnTo>
                                <a:lnTo>
                                  <a:pt x="10286" y="0"/>
                                </a:lnTo>
                                <a:lnTo>
                                  <a:pt x="8635" y="6473"/>
                                </a:lnTo>
                                <a:lnTo>
                                  <a:pt x="12064" y="5711"/>
                                </a:lnTo>
                                <a:lnTo>
                                  <a:pt x="10921" y="9645"/>
                                </a:lnTo>
                                <a:lnTo>
                                  <a:pt x="12064" y="13326"/>
                                </a:lnTo>
                                <a:lnTo>
                                  <a:pt x="9016" y="12564"/>
                                </a:lnTo>
                                <a:lnTo>
                                  <a:pt x="10286" y="19418"/>
                                </a:lnTo>
                                <a:lnTo>
                                  <a:pt x="5968" y="17768"/>
                                </a:lnTo>
                                <a:lnTo>
                                  <a:pt x="1651" y="19418"/>
                                </a:lnTo>
                                <a:lnTo>
                                  <a:pt x="3429" y="12564"/>
                                </a:lnTo>
                                <a:lnTo>
                                  <a:pt x="0" y="13580"/>
                                </a:lnTo>
                                <a:lnTo>
                                  <a:pt x="889" y="9645"/>
                                </a:lnTo>
                                <a:lnTo>
                                  <a:pt x="0" y="5965"/>
                                </a:lnTo>
                                <a:lnTo>
                                  <a:pt x="3302" y="6473"/>
                                </a:lnTo>
                                <a:lnTo>
                                  <a:pt x="1651" y="0"/>
                                </a:lnTo>
                                <a:close/>
                              </a:path>
                            </a:pathLst>
                          </a:custGeom>
                          <a:solidFill>
                            <a:srgbClr val="000000"/>
                          </a:solidFill>
                          <a:ln w="12688" cap="flat">
                            <a:noFill/>
                            <a:prstDash val="solid"/>
                            <a:miter/>
                          </a:ln>
                        </wps:spPr>
                        <wps:bodyPr/>
                      </wps:wsp>
                    </wpg:grpSp>
                    <wps:wsp>
                      <wps:cNvPr id="321080762" name="Freeform: Shape 321080762"/>
                      <wps:cNvSpPr/>
                      <wps:spPr>
                        <a:xfrm>
                          <a:off x="240386" y="59391"/>
                          <a:ext cx="2793" cy="2918"/>
                        </a:xfrm>
                        <a:custGeom>
                          <a:avLst/>
                          <a:gdLst>
                            <a:gd name="csX0" fmla="*/ 889 w 2793"/>
                            <a:gd name="csY0" fmla="*/ 761 h 2918"/>
                            <a:gd name="csX1" fmla="*/ 127 w 2793"/>
                            <a:gd name="csY1" fmla="*/ 635 h 2918"/>
                            <a:gd name="csX2" fmla="*/ 508 w 2793"/>
                            <a:gd name="csY2" fmla="*/ 1396 h 2918"/>
                            <a:gd name="csX3" fmla="*/ 0 w 2793"/>
                            <a:gd name="csY3" fmla="*/ 1904 h 2918"/>
                            <a:gd name="csX4" fmla="*/ 762 w 2793"/>
                            <a:gd name="csY4" fmla="*/ 2031 h 2918"/>
                            <a:gd name="csX5" fmla="*/ 762 w 2793"/>
                            <a:gd name="csY5" fmla="*/ 2919 h 2918"/>
                            <a:gd name="csX6" fmla="*/ 1397 w 2793"/>
                            <a:gd name="csY6" fmla="*/ 2411 h 2918"/>
                            <a:gd name="csX7" fmla="*/ 2032 w 2793"/>
                            <a:gd name="csY7" fmla="*/ 2919 h 2918"/>
                            <a:gd name="csX8" fmla="*/ 2032 w 2793"/>
                            <a:gd name="csY8" fmla="*/ 2031 h 2918"/>
                            <a:gd name="csX9" fmla="*/ 2794 w 2793"/>
                            <a:gd name="csY9" fmla="*/ 1904 h 2918"/>
                            <a:gd name="csX10" fmla="*/ 2286 w 2793"/>
                            <a:gd name="csY10" fmla="*/ 1396 h 2918"/>
                            <a:gd name="csX11" fmla="*/ 2540 w 2793"/>
                            <a:gd name="csY11" fmla="*/ 635 h 2918"/>
                            <a:gd name="csX12" fmla="*/ 1778 w 2793"/>
                            <a:gd name="csY12" fmla="*/ 761 h 2918"/>
                            <a:gd name="csX13" fmla="*/ 1397 w 2793"/>
                            <a:gd name="csY13" fmla="*/ 0 h 2918"/>
                            <a:gd name="csX14" fmla="*/ 889 w 2793"/>
                            <a:gd name="csY14" fmla="*/ 761 h 29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3" h="2918">
                              <a:moveTo>
                                <a:pt x="889" y="761"/>
                              </a:moveTo>
                              <a:lnTo>
                                <a:pt x="127" y="635"/>
                              </a:lnTo>
                              <a:lnTo>
                                <a:pt x="508" y="1396"/>
                              </a:lnTo>
                              <a:lnTo>
                                <a:pt x="0" y="1904"/>
                              </a:lnTo>
                              <a:lnTo>
                                <a:pt x="762" y="2031"/>
                              </a:lnTo>
                              <a:lnTo>
                                <a:pt x="762" y="2919"/>
                              </a:lnTo>
                              <a:lnTo>
                                <a:pt x="1397" y="2411"/>
                              </a:lnTo>
                              <a:lnTo>
                                <a:pt x="2032" y="2919"/>
                              </a:lnTo>
                              <a:lnTo>
                                <a:pt x="2032" y="2031"/>
                              </a:lnTo>
                              <a:lnTo>
                                <a:pt x="2794" y="1904"/>
                              </a:lnTo>
                              <a:lnTo>
                                <a:pt x="2286" y="1396"/>
                              </a:lnTo>
                              <a:lnTo>
                                <a:pt x="2540" y="635"/>
                              </a:lnTo>
                              <a:lnTo>
                                <a:pt x="1778" y="761"/>
                              </a:lnTo>
                              <a:lnTo>
                                <a:pt x="1397" y="0"/>
                              </a:lnTo>
                              <a:lnTo>
                                <a:pt x="889" y="761"/>
                              </a:lnTo>
                              <a:close/>
                            </a:path>
                          </a:pathLst>
                        </a:custGeom>
                        <a:solidFill>
                          <a:srgbClr val="000000"/>
                        </a:solidFill>
                        <a:ln w="12688" cap="flat">
                          <a:noFill/>
                          <a:prstDash val="solid"/>
                          <a:miter/>
                        </a:ln>
                      </wps:spPr>
                      <wps:bodyPr/>
                    </wps:wsp>
                    <wps:wsp>
                      <wps:cNvPr id="617397518" name="Freeform: Shape 617397518"/>
                      <wps:cNvSpPr/>
                      <wps:spPr>
                        <a:xfrm>
                          <a:off x="236957" y="63706"/>
                          <a:ext cx="2920" cy="2919"/>
                        </a:xfrm>
                        <a:custGeom>
                          <a:avLst/>
                          <a:gdLst>
                            <a:gd name="csX0" fmla="*/ 1016 w 2920"/>
                            <a:gd name="csY0" fmla="*/ 761 h 2919"/>
                            <a:gd name="csX1" fmla="*/ 254 w 2920"/>
                            <a:gd name="csY1" fmla="*/ 761 h 2919"/>
                            <a:gd name="csX2" fmla="*/ 635 w 2920"/>
                            <a:gd name="csY2" fmla="*/ 1396 h 2919"/>
                            <a:gd name="csX3" fmla="*/ 0 w 2920"/>
                            <a:gd name="csY3" fmla="*/ 2031 h 2919"/>
                            <a:gd name="csX4" fmla="*/ 762 w 2920"/>
                            <a:gd name="csY4" fmla="*/ 2158 h 2919"/>
                            <a:gd name="csX5" fmla="*/ 762 w 2920"/>
                            <a:gd name="csY5" fmla="*/ 2919 h 2919"/>
                            <a:gd name="csX6" fmla="*/ 1397 w 2920"/>
                            <a:gd name="csY6" fmla="*/ 2411 h 2919"/>
                            <a:gd name="csX7" fmla="*/ 2159 w 2920"/>
                            <a:gd name="csY7" fmla="*/ 2919 h 2919"/>
                            <a:gd name="csX8" fmla="*/ 2159 w 2920"/>
                            <a:gd name="csY8" fmla="*/ 2158 h 2919"/>
                            <a:gd name="csX9" fmla="*/ 2921 w 2920"/>
                            <a:gd name="csY9" fmla="*/ 2031 h 2919"/>
                            <a:gd name="csX10" fmla="*/ 2286 w 2920"/>
                            <a:gd name="csY10" fmla="*/ 1396 h 2919"/>
                            <a:gd name="csX11" fmla="*/ 2667 w 2920"/>
                            <a:gd name="csY11" fmla="*/ 761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761"/>
                              </a:lnTo>
                              <a:lnTo>
                                <a:pt x="635" y="1396"/>
                              </a:lnTo>
                              <a:lnTo>
                                <a:pt x="0" y="2031"/>
                              </a:lnTo>
                              <a:lnTo>
                                <a:pt x="762" y="2158"/>
                              </a:lnTo>
                              <a:lnTo>
                                <a:pt x="762" y="2919"/>
                              </a:lnTo>
                              <a:lnTo>
                                <a:pt x="1397" y="2411"/>
                              </a:lnTo>
                              <a:lnTo>
                                <a:pt x="2159" y="2919"/>
                              </a:lnTo>
                              <a:lnTo>
                                <a:pt x="2159" y="2158"/>
                              </a:lnTo>
                              <a:lnTo>
                                <a:pt x="2921" y="2031"/>
                              </a:lnTo>
                              <a:lnTo>
                                <a:pt x="2286" y="1396"/>
                              </a:lnTo>
                              <a:lnTo>
                                <a:pt x="2667" y="761"/>
                              </a:lnTo>
                              <a:lnTo>
                                <a:pt x="1905" y="761"/>
                              </a:lnTo>
                              <a:lnTo>
                                <a:pt x="1397" y="0"/>
                              </a:lnTo>
                              <a:lnTo>
                                <a:pt x="1016" y="761"/>
                              </a:lnTo>
                              <a:close/>
                            </a:path>
                          </a:pathLst>
                        </a:custGeom>
                        <a:solidFill>
                          <a:srgbClr val="000000"/>
                        </a:solidFill>
                        <a:ln w="12688" cap="flat">
                          <a:noFill/>
                          <a:prstDash val="solid"/>
                          <a:miter/>
                        </a:ln>
                      </wps:spPr>
                      <wps:bodyPr/>
                    </wps:wsp>
                    <wps:wsp>
                      <wps:cNvPr id="455873901" name="Freeform: Shape 455873901"/>
                      <wps:cNvSpPr/>
                      <wps:spPr>
                        <a:xfrm>
                          <a:off x="242671" y="63199"/>
                          <a:ext cx="2920" cy="2919"/>
                        </a:xfrm>
                        <a:custGeom>
                          <a:avLst/>
                          <a:gdLst>
                            <a:gd name="csX0" fmla="*/ 1016 w 2920"/>
                            <a:gd name="csY0" fmla="*/ 761 h 2919"/>
                            <a:gd name="csX1" fmla="*/ 254 w 2920"/>
                            <a:gd name="csY1" fmla="*/ 635 h 2919"/>
                            <a:gd name="csX2" fmla="*/ 635 w 2920"/>
                            <a:gd name="csY2" fmla="*/ 1396 h 2919"/>
                            <a:gd name="csX3" fmla="*/ 0 w 2920"/>
                            <a:gd name="csY3" fmla="*/ 1904 h 2919"/>
                            <a:gd name="csX4" fmla="*/ 762 w 2920"/>
                            <a:gd name="csY4" fmla="*/ 2031 h 2919"/>
                            <a:gd name="csX5" fmla="*/ 762 w 2920"/>
                            <a:gd name="csY5" fmla="*/ 2919 h 2919"/>
                            <a:gd name="csX6" fmla="*/ 1397 w 2920"/>
                            <a:gd name="csY6" fmla="*/ 2411 h 2919"/>
                            <a:gd name="csX7" fmla="*/ 2159 w 2920"/>
                            <a:gd name="csY7" fmla="*/ 2919 h 2919"/>
                            <a:gd name="csX8" fmla="*/ 2159 w 2920"/>
                            <a:gd name="csY8" fmla="*/ 2031 h 2919"/>
                            <a:gd name="csX9" fmla="*/ 2921 w 2920"/>
                            <a:gd name="csY9" fmla="*/ 1904 h 2919"/>
                            <a:gd name="csX10" fmla="*/ 2286 w 2920"/>
                            <a:gd name="csY10" fmla="*/ 1396 h 2919"/>
                            <a:gd name="csX11" fmla="*/ 2667 w 2920"/>
                            <a:gd name="csY11" fmla="*/ 635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635"/>
                              </a:lnTo>
                              <a:lnTo>
                                <a:pt x="635" y="1396"/>
                              </a:lnTo>
                              <a:lnTo>
                                <a:pt x="0" y="1904"/>
                              </a:lnTo>
                              <a:lnTo>
                                <a:pt x="762" y="2031"/>
                              </a:lnTo>
                              <a:lnTo>
                                <a:pt x="762" y="2919"/>
                              </a:lnTo>
                              <a:lnTo>
                                <a:pt x="1397" y="2411"/>
                              </a:lnTo>
                              <a:lnTo>
                                <a:pt x="2159" y="2919"/>
                              </a:lnTo>
                              <a:lnTo>
                                <a:pt x="2159" y="2031"/>
                              </a:lnTo>
                              <a:lnTo>
                                <a:pt x="2921" y="1904"/>
                              </a:lnTo>
                              <a:lnTo>
                                <a:pt x="2286" y="1396"/>
                              </a:lnTo>
                              <a:lnTo>
                                <a:pt x="2667" y="635"/>
                              </a:lnTo>
                              <a:lnTo>
                                <a:pt x="1905" y="761"/>
                              </a:lnTo>
                              <a:lnTo>
                                <a:pt x="1397" y="0"/>
                              </a:lnTo>
                              <a:lnTo>
                                <a:pt x="1016" y="761"/>
                              </a:lnTo>
                              <a:close/>
                            </a:path>
                          </a:pathLst>
                        </a:custGeom>
                        <a:solidFill>
                          <a:srgbClr val="000000"/>
                        </a:solidFill>
                        <a:ln w="12688" cap="flat">
                          <a:noFill/>
                          <a:prstDash val="solid"/>
                          <a:miter/>
                        </a:ln>
                      </wps:spPr>
                      <wps:bodyPr/>
                    </wps:wsp>
                    <wps:wsp>
                      <wps:cNvPr id="1143920917" name="Freeform: Shape 1143920917"/>
                      <wps:cNvSpPr/>
                      <wps:spPr>
                        <a:xfrm>
                          <a:off x="243687" y="67641"/>
                          <a:ext cx="1650" cy="1649"/>
                        </a:xfrm>
                        <a:custGeom>
                          <a:avLst/>
                          <a:gdLst>
                            <a:gd name="csX0" fmla="*/ 508 w 1650"/>
                            <a:gd name="csY0" fmla="*/ 508 h 1649"/>
                            <a:gd name="csX1" fmla="*/ 127 w 1650"/>
                            <a:gd name="csY1" fmla="*/ 508 h 1649"/>
                            <a:gd name="csX2" fmla="*/ 381 w 1650"/>
                            <a:gd name="csY2" fmla="*/ 888 h 1649"/>
                            <a:gd name="csX3" fmla="*/ 0 w 1650"/>
                            <a:gd name="csY3" fmla="*/ 1142 h 1649"/>
                            <a:gd name="csX4" fmla="*/ 381 w 1650"/>
                            <a:gd name="csY4" fmla="*/ 1269 h 1649"/>
                            <a:gd name="csX5" fmla="*/ 381 w 1650"/>
                            <a:gd name="csY5" fmla="*/ 1650 h 1649"/>
                            <a:gd name="csX6" fmla="*/ 762 w 1650"/>
                            <a:gd name="csY6" fmla="*/ 1396 h 1649"/>
                            <a:gd name="csX7" fmla="*/ 1143 w 1650"/>
                            <a:gd name="csY7" fmla="*/ 1650 h 1649"/>
                            <a:gd name="csX8" fmla="*/ 1143 w 1650"/>
                            <a:gd name="csY8" fmla="*/ 1269 h 1649"/>
                            <a:gd name="csX9" fmla="*/ 1651 w 1650"/>
                            <a:gd name="csY9" fmla="*/ 1142 h 1649"/>
                            <a:gd name="csX10" fmla="*/ 1270 w 1650"/>
                            <a:gd name="csY10" fmla="*/ 888 h 1649"/>
                            <a:gd name="csX11" fmla="*/ 1524 w 1650"/>
                            <a:gd name="csY11" fmla="*/ 508 h 1649"/>
                            <a:gd name="csX12" fmla="*/ 1016 w 1650"/>
                            <a:gd name="csY12" fmla="*/ 508 h 1649"/>
                            <a:gd name="csX13" fmla="*/ 762 w 1650"/>
                            <a:gd name="csY13" fmla="*/ 0 h 1649"/>
                            <a:gd name="csX14" fmla="*/ 508 w 1650"/>
                            <a:gd name="csY14" fmla="*/ 508 h 164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650" h="1649">
                              <a:moveTo>
                                <a:pt x="508" y="508"/>
                              </a:moveTo>
                              <a:lnTo>
                                <a:pt x="127" y="508"/>
                              </a:lnTo>
                              <a:lnTo>
                                <a:pt x="381" y="888"/>
                              </a:lnTo>
                              <a:lnTo>
                                <a:pt x="0" y="1142"/>
                              </a:lnTo>
                              <a:lnTo>
                                <a:pt x="381" y="1269"/>
                              </a:lnTo>
                              <a:lnTo>
                                <a:pt x="381" y="1650"/>
                              </a:lnTo>
                              <a:lnTo>
                                <a:pt x="762" y="1396"/>
                              </a:lnTo>
                              <a:lnTo>
                                <a:pt x="1143" y="1650"/>
                              </a:lnTo>
                              <a:lnTo>
                                <a:pt x="1143" y="1269"/>
                              </a:lnTo>
                              <a:lnTo>
                                <a:pt x="1651" y="1142"/>
                              </a:lnTo>
                              <a:lnTo>
                                <a:pt x="1270" y="888"/>
                              </a:lnTo>
                              <a:lnTo>
                                <a:pt x="1524" y="508"/>
                              </a:lnTo>
                              <a:lnTo>
                                <a:pt x="1016" y="508"/>
                              </a:lnTo>
                              <a:lnTo>
                                <a:pt x="762" y="0"/>
                              </a:lnTo>
                              <a:lnTo>
                                <a:pt x="508" y="508"/>
                              </a:lnTo>
                              <a:close/>
                            </a:path>
                          </a:pathLst>
                        </a:custGeom>
                        <a:solidFill>
                          <a:srgbClr val="000000"/>
                        </a:solidFill>
                        <a:ln w="12688" cap="flat">
                          <a:noFill/>
                          <a:prstDash val="solid"/>
                          <a:miter/>
                        </a:ln>
                      </wps:spPr>
                      <wps:bodyPr/>
                    </wps:wsp>
                    <wps:wsp>
                      <wps:cNvPr id="1756402976" name="Freeform: Shape 1756402976"/>
                      <wps:cNvSpPr/>
                      <wps:spPr>
                        <a:xfrm>
                          <a:off x="237592" y="68021"/>
                          <a:ext cx="4825" cy="5076"/>
                        </a:xfrm>
                        <a:custGeom>
                          <a:avLst/>
                          <a:gdLst>
                            <a:gd name="csX0" fmla="*/ 1651 w 4825"/>
                            <a:gd name="csY0" fmla="*/ 1396 h 5076"/>
                            <a:gd name="csX1" fmla="*/ 254 w 4825"/>
                            <a:gd name="csY1" fmla="*/ 1269 h 5076"/>
                            <a:gd name="csX2" fmla="*/ 889 w 4825"/>
                            <a:gd name="csY2" fmla="*/ 2411 h 5076"/>
                            <a:gd name="csX3" fmla="*/ 0 w 4825"/>
                            <a:gd name="csY3" fmla="*/ 3427 h 5076"/>
                            <a:gd name="csX4" fmla="*/ 1143 w 4825"/>
                            <a:gd name="csY4" fmla="*/ 3680 h 5076"/>
                            <a:gd name="csX5" fmla="*/ 1143 w 4825"/>
                            <a:gd name="csY5" fmla="*/ 5077 h 5076"/>
                            <a:gd name="csX6" fmla="*/ 2413 w 4825"/>
                            <a:gd name="csY6" fmla="*/ 4188 h 5076"/>
                            <a:gd name="csX7" fmla="*/ 3556 w 4825"/>
                            <a:gd name="csY7" fmla="*/ 5077 h 5076"/>
                            <a:gd name="csX8" fmla="*/ 3556 w 4825"/>
                            <a:gd name="csY8" fmla="*/ 3680 h 5076"/>
                            <a:gd name="csX9" fmla="*/ 4826 w 4825"/>
                            <a:gd name="csY9" fmla="*/ 3427 h 5076"/>
                            <a:gd name="csX10" fmla="*/ 3809 w 4825"/>
                            <a:gd name="csY10" fmla="*/ 2411 h 5076"/>
                            <a:gd name="csX11" fmla="*/ 4445 w 4825"/>
                            <a:gd name="csY11" fmla="*/ 1269 h 5076"/>
                            <a:gd name="csX12" fmla="*/ 3175 w 4825"/>
                            <a:gd name="csY12" fmla="*/ 1396 h 5076"/>
                            <a:gd name="csX13" fmla="*/ 2413 w 4825"/>
                            <a:gd name="csY13" fmla="*/ 0 h 5076"/>
                            <a:gd name="csX14" fmla="*/ 1651 w 4825"/>
                            <a:gd name="csY14" fmla="*/ 1396 h 50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825" h="5076">
                              <a:moveTo>
                                <a:pt x="1651" y="1396"/>
                              </a:moveTo>
                              <a:lnTo>
                                <a:pt x="254" y="1269"/>
                              </a:lnTo>
                              <a:lnTo>
                                <a:pt x="889" y="2411"/>
                              </a:lnTo>
                              <a:lnTo>
                                <a:pt x="0" y="3427"/>
                              </a:lnTo>
                              <a:lnTo>
                                <a:pt x="1143" y="3680"/>
                              </a:lnTo>
                              <a:lnTo>
                                <a:pt x="1143" y="5077"/>
                              </a:lnTo>
                              <a:lnTo>
                                <a:pt x="2413" y="4188"/>
                              </a:lnTo>
                              <a:lnTo>
                                <a:pt x="3556" y="5077"/>
                              </a:lnTo>
                              <a:lnTo>
                                <a:pt x="3556" y="3680"/>
                              </a:lnTo>
                              <a:lnTo>
                                <a:pt x="4826" y="3427"/>
                              </a:lnTo>
                              <a:lnTo>
                                <a:pt x="3809" y="2411"/>
                              </a:lnTo>
                              <a:lnTo>
                                <a:pt x="4445" y="1269"/>
                              </a:lnTo>
                              <a:lnTo>
                                <a:pt x="3175" y="1396"/>
                              </a:lnTo>
                              <a:lnTo>
                                <a:pt x="2413" y="0"/>
                              </a:lnTo>
                              <a:lnTo>
                                <a:pt x="1651" y="1396"/>
                              </a:lnTo>
                              <a:close/>
                            </a:path>
                          </a:pathLst>
                        </a:custGeom>
                        <a:solidFill>
                          <a:srgbClr val="000000"/>
                        </a:solidFill>
                        <a:ln w="12688" cap="flat">
                          <a:noFill/>
                          <a:prstDash val="solid"/>
                          <a:miter/>
                        </a:ln>
                      </wps:spPr>
                      <wps:bodyPr/>
                    </wps:wsp>
                    <wps:wsp>
                      <wps:cNvPr id="687210497" name="Freeform: Shape 687210497"/>
                      <wps:cNvSpPr/>
                      <wps:spPr>
                        <a:xfrm>
                          <a:off x="229592" y="0"/>
                          <a:ext cx="23873" cy="23477"/>
                        </a:xfrm>
                        <a:custGeom>
                          <a:avLst/>
                          <a:gdLst>
                            <a:gd name="csX0" fmla="*/ 11937 w 23873"/>
                            <a:gd name="csY0" fmla="*/ 0 h 23478"/>
                            <a:gd name="csX1" fmla="*/ 9143 w 23873"/>
                            <a:gd name="csY1" fmla="*/ 6726 h 23478"/>
                            <a:gd name="csX2" fmla="*/ 2286 w 23873"/>
                            <a:gd name="csY2" fmla="*/ 4696 h 23478"/>
                            <a:gd name="csX3" fmla="*/ 5841 w 23873"/>
                            <a:gd name="csY3" fmla="*/ 10914 h 23478"/>
                            <a:gd name="csX4" fmla="*/ 0 w 23873"/>
                            <a:gd name="csY4" fmla="*/ 15103 h 23478"/>
                            <a:gd name="csX5" fmla="*/ 6984 w 23873"/>
                            <a:gd name="csY5" fmla="*/ 16245 h 23478"/>
                            <a:gd name="csX6" fmla="*/ 6603 w 23873"/>
                            <a:gd name="csY6" fmla="*/ 23479 h 23478"/>
                            <a:gd name="csX7" fmla="*/ 11937 w 23873"/>
                            <a:gd name="csY7" fmla="*/ 18656 h 23478"/>
                            <a:gd name="csX8" fmla="*/ 17270 w 23873"/>
                            <a:gd name="csY8" fmla="*/ 23479 h 23478"/>
                            <a:gd name="csX9" fmla="*/ 16763 w 23873"/>
                            <a:gd name="csY9" fmla="*/ 16245 h 23478"/>
                            <a:gd name="csX10" fmla="*/ 23874 w 23873"/>
                            <a:gd name="csY10" fmla="*/ 15103 h 23478"/>
                            <a:gd name="csX11" fmla="*/ 18032 w 23873"/>
                            <a:gd name="csY11" fmla="*/ 10914 h 23478"/>
                            <a:gd name="csX12" fmla="*/ 21461 w 23873"/>
                            <a:gd name="csY12" fmla="*/ 4696 h 23478"/>
                            <a:gd name="csX13" fmla="*/ 14604 w 23873"/>
                            <a:gd name="csY13" fmla="*/ 6726 h 23478"/>
                            <a:gd name="csX14" fmla="*/ 11937 w 23873"/>
                            <a:gd name="csY14" fmla="*/ 0 h 234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3873" h="23478">
                              <a:moveTo>
                                <a:pt x="11937" y="0"/>
                              </a:moveTo>
                              <a:lnTo>
                                <a:pt x="9143" y="6726"/>
                              </a:lnTo>
                              <a:lnTo>
                                <a:pt x="2286" y="4696"/>
                              </a:lnTo>
                              <a:lnTo>
                                <a:pt x="5841" y="10914"/>
                              </a:lnTo>
                              <a:lnTo>
                                <a:pt x="0" y="15103"/>
                              </a:lnTo>
                              <a:lnTo>
                                <a:pt x="6984" y="16245"/>
                              </a:lnTo>
                              <a:lnTo>
                                <a:pt x="6603" y="23479"/>
                              </a:lnTo>
                              <a:lnTo>
                                <a:pt x="11937" y="18656"/>
                              </a:lnTo>
                              <a:lnTo>
                                <a:pt x="17270" y="23479"/>
                              </a:lnTo>
                              <a:lnTo>
                                <a:pt x="16763" y="16245"/>
                              </a:lnTo>
                              <a:lnTo>
                                <a:pt x="23874" y="15103"/>
                              </a:lnTo>
                              <a:lnTo>
                                <a:pt x="18032" y="10914"/>
                              </a:lnTo>
                              <a:lnTo>
                                <a:pt x="21461" y="4696"/>
                              </a:lnTo>
                              <a:lnTo>
                                <a:pt x="14604" y="6726"/>
                              </a:lnTo>
                              <a:lnTo>
                                <a:pt x="11937" y="0"/>
                              </a:lnTo>
                              <a:close/>
                            </a:path>
                          </a:pathLst>
                        </a:custGeom>
                        <a:solidFill>
                          <a:srgbClr val="000000"/>
                        </a:solidFill>
                        <a:ln w="12688" cap="flat">
                          <a:noFill/>
                          <a:prstDash val="solid"/>
                          <a:miter/>
                        </a:ln>
                      </wps:spPr>
                      <wps:bodyPr/>
                    </wps:wsp>
                    <wpg:grpSp>
                      <wpg:cNvPr id="783709681" name="Graphic 1"/>
                      <wpg:cNvGrpSpPr/>
                      <wpg:grpSpPr>
                        <a:xfrm>
                          <a:off x="130290" y="45176"/>
                          <a:ext cx="166773" cy="137791"/>
                          <a:chOff x="130288" y="45178"/>
                          <a:chExt cx="166773" cy="137799"/>
                        </a:xfrm>
                        <a:solidFill>
                          <a:srgbClr val="000000"/>
                        </a:solidFill>
                      </wpg:grpSpPr>
                      <wps:wsp>
                        <wps:cNvPr id="812769095" name="Freeform: Shape 812769095"/>
                        <wps:cNvSpPr/>
                        <wps:spPr>
                          <a:xfrm>
                            <a:off x="206227" y="148866"/>
                            <a:ext cx="10653" cy="10481"/>
                          </a:xfrm>
                          <a:custGeom>
                            <a:avLst/>
                            <a:gdLst>
                              <a:gd name="csX0" fmla="*/ 10413 w 10653"/>
                              <a:gd name="csY0" fmla="*/ 508 h 10481"/>
                              <a:gd name="csX1" fmla="*/ 9524 w 10653"/>
                              <a:gd name="csY1" fmla="*/ 1904 h 10481"/>
                              <a:gd name="csX2" fmla="*/ 10540 w 10653"/>
                              <a:gd name="csY2" fmla="*/ 5965 h 10481"/>
                              <a:gd name="csX3" fmla="*/ 10286 w 10653"/>
                              <a:gd name="csY3" fmla="*/ 8630 h 10481"/>
                              <a:gd name="csX4" fmla="*/ 7492 w 10653"/>
                              <a:gd name="csY4" fmla="*/ 10280 h 10481"/>
                              <a:gd name="csX5" fmla="*/ 4190 w 10653"/>
                              <a:gd name="csY5" fmla="*/ 10280 h 10481"/>
                              <a:gd name="csX6" fmla="*/ 2540 w 10653"/>
                              <a:gd name="csY6" fmla="*/ 8249 h 10481"/>
                              <a:gd name="csX7" fmla="*/ 1524 w 10653"/>
                              <a:gd name="csY7" fmla="*/ 3934 h 10481"/>
                              <a:gd name="csX8" fmla="*/ 0 w 10653"/>
                              <a:gd name="csY8" fmla="*/ 3046 h 10481"/>
                              <a:gd name="csX9" fmla="*/ 0 w 10653"/>
                              <a:gd name="csY9" fmla="*/ 2665 h 10481"/>
                              <a:gd name="csX10" fmla="*/ 5079 w 10653"/>
                              <a:gd name="csY10" fmla="*/ 1396 h 10481"/>
                              <a:gd name="csX11" fmla="*/ 5079 w 10653"/>
                              <a:gd name="csY11" fmla="*/ 1650 h 10481"/>
                              <a:gd name="csX12" fmla="*/ 3937 w 10653"/>
                              <a:gd name="csY12" fmla="*/ 3173 h 10481"/>
                              <a:gd name="csX13" fmla="*/ 4952 w 10653"/>
                              <a:gd name="csY13" fmla="*/ 7488 h 10481"/>
                              <a:gd name="csX14" fmla="*/ 7746 w 10653"/>
                              <a:gd name="csY14" fmla="*/ 9392 h 10481"/>
                              <a:gd name="csX15" fmla="*/ 9778 w 10653"/>
                              <a:gd name="csY15" fmla="*/ 5965 h 10481"/>
                              <a:gd name="csX16" fmla="*/ 8889 w 10653"/>
                              <a:gd name="csY16" fmla="*/ 2031 h 10481"/>
                              <a:gd name="csX17" fmla="*/ 7111 w 10653"/>
                              <a:gd name="csY17" fmla="*/ 1142 h 10481"/>
                              <a:gd name="csX18" fmla="*/ 7111 w 10653"/>
                              <a:gd name="csY18" fmla="*/ 761 h 10481"/>
                              <a:gd name="csX19" fmla="*/ 10413 w 10653"/>
                              <a:gd name="csY19" fmla="*/ 0 h 10481"/>
                              <a:gd name="csX20" fmla="*/ 10413 w 10653"/>
                              <a:gd name="csY20" fmla="*/ 254 h 104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53" h="10481">
                                <a:moveTo>
                                  <a:pt x="10413" y="508"/>
                                </a:moveTo>
                                <a:cubicBezTo>
                                  <a:pt x="9651" y="761"/>
                                  <a:pt x="9270" y="1015"/>
                                  <a:pt x="9524" y="1904"/>
                                </a:cubicBezTo>
                                <a:lnTo>
                                  <a:pt x="10540" y="5965"/>
                                </a:lnTo>
                                <a:cubicBezTo>
                                  <a:pt x="10667" y="6726"/>
                                  <a:pt x="10794" y="7869"/>
                                  <a:pt x="10286" y="8630"/>
                                </a:cubicBezTo>
                                <a:cubicBezTo>
                                  <a:pt x="9651" y="9518"/>
                                  <a:pt x="8381" y="10026"/>
                                  <a:pt x="7492" y="10280"/>
                                </a:cubicBezTo>
                                <a:cubicBezTo>
                                  <a:pt x="6857" y="10407"/>
                                  <a:pt x="5333" y="10661"/>
                                  <a:pt x="4190" y="10280"/>
                                </a:cubicBezTo>
                                <a:cubicBezTo>
                                  <a:pt x="3429" y="9899"/>
                                  <a:pt x="2920" y="9645"/>
                                  <a:pt x="2540" y="8249"/>
                                </a:cubicBezTo>
                                <a:lnTo>
                                  <a:pt x="1524" y="3934"/>
                                </a:lnTo>
                                <a:cubicBezTo>
                                  <a:pt x="1270" y="2919"/>
                                  <a:pt x="889" y="2919"/>
                                  <a:pt x="0" y="3046"/>
                                </a:cubicBezTo>
                                <a:lnTo>
                                  <a:pt x="0" y="2665"/>
                                </a:lnTo>
                                <a:cubicBezTo>
                                  <a:pt x="0" y="2665"/>
                                  <a:pt x="5079" y="1396"/>
                                  <a:pt x="5079" y="1396"/>
                                </a:cubicBezTo>
                                <a:lnTo>
                                  <a:pt x="5079" y="1650"/>
                                </a:lnTo>
                                <a:cubicBezTo>
                                  <a:pt x="4190" y="1904"/>
                                  <a:pt x="3683" y="2031"/>
                                  <a:pt x="3937" y="3173"/>
                                </a:cubicBezTo>
                                <a:lnTo>
                                  <a:pt x="4952" y="7488"/>
                                </a:lnTo>
                                <a:cubicBezTo>
                                  <a:pt x="5079" y="8249"/>
                                  <a:pt x="5588" y="10026"/>
                                  <a:pt x="7746" y="9392"/>
                                </a:cubicBezTo>
                                <a:cubicBezTo>
                                  <a:pt x="10413" y="8757"/>
                                  <a:pt x="10032" y="6853"/>
                                  <a:pt x="9778" y="5965"/>
                                </a:cubicBezTo>
                                <a:lnTo>
                                  <a:pt x="8889" y="2031"/>
                                </a:lnTo>
                                <a:cubicBezTo>
                                  <a:pt x="8762" y="1269"/>
                                  <a:pt x="8381" y="888"/>
                                  <a:pt x="7111" y="1142"/>
                                </a:cubicBezTo>
                                <a:lnTo>
                                  <a:pt x="7111" y="761"/>
                                </a:lnTo>
                                <a:cubicBezTo>
                                  <a:pt x="7111" y="761"/>
                                  <a:pt x="10413" y="0"/>
                                  <a:pt x="10413" y="0"/>
                                </a:cubicBezTo>
                                <a:lnTo>
                                  <a:pt x="10413" y="254"/>
                                </a:lnTo>
                                <a:close/>
                              </a:path>
                            </a:pathLst>
                          </a:custGeom>
                          <a:solidFill>
                            <a:srgbClr val="000000"/>
                          </a:solidFill>
                          <a:ln w="12688" cap="flat">
                            <a:noFill/>
                            <a:prstDash val="solid"/>
                            <a:miter/>
                          </a:ln>
                        </wps:spPr>
                        <wps:bodyPr/>
                      </wps:wsp>
                      <wps:wsp>
                        <wps:cNvPr id="1334057564" name="Freeform: Shape 1334057564"/>
                        <wps:cNvSpPr/>
                        <wps:spPr>
                          <a:xfrm>
                            <a:off x="218132" y="147470"/>
                            <a:ext cx="7829" cy="10279"/>
                          </a:xfrm>
                          <a:custGeom>
                            <a:avLst/>
                            <a:gdLst>
                              <a:gd name="csX0" fmla="*/ 6254 w 7829"/>
                              <a:gd name="csY0" fmla="*/ 2665 h 10279"/>
                              <a:gd name="csX1" fmla="*/ 2699 w 7829"/>
                              <a:gd name="csY1" fmla="*/ 1015 h 10279"/>
                              <a:gd name="csX2" fmla="*/ 1302 w 7829"/>
                              <a:gd name="csY2" fmla="*/ 2538 h 10279"/>
                              <a:gd name="csX3" fmla="*/ 3207 w 7829"/>
                              <a:gd name="csY3" fmla="*/ 3680 h 10279"/>
                              <a:gd name="csX4" fmla="*/ 5619 w 7829"/>
                              <a:gd name="csY4" fmla="*/ 4061 h 10279"/>
                              <a:gd name="csX5" fmla="*/ 7778 w 7829"/>
                              <a:gd name="csY5" fmla="*/ 6092 h 10279"/>
                              <a:gd name="csX6" fmla="*/ 4603 w 7829"/>
                              <a:gd name="csY6" fmla="*/ 9645 h 10279"/>
                              <a:gd name="csX7" fmla="*/ 1937 w 7829"/>
                              <a:gd name="csY7" fmla="*/ 9772 h 10279"/>
                              <a:gd name="csX8" fmla="*/ 1556 w 7829"/>
                              <a:gd name="csY8" fmla="*/ 10280 h 10279"/>
                              <a:gd name="csX9" fmla="*/ 1175 w 7829"/>
                              <a:gd name="csY9" fmla="*/ 10280 h 10279"/>
                              <a:gd name="csX10" fmla="*/ 540 w 7829"/>
                              <a:gd name="csY10" fmla="*/ 7234 h 10279"/>
                              <a:gd name="csX11" fmla="*/ 921 w 7829"/>
                              <a:gd name="csY11" fmla="*/ 7234 h 10279"/>
                              <a:gd name="csX12" fmla="*/ 4730 w 7829"/>
                              <a:gd name="csY12" fmla="*/ 9138 h 10279"/>
                              <a:gd name="csX13" fmla="*/ 6381 w 7829"/>
                              <a:gd name="csY13" fmla="*/ 7234 h 10279"/>
                              <a:gd name="csX14" fmla="*/ 4349 w 7829"/>
                              <a:gd name="csY14" fmla="*/ 6092 h 10279"/>
                              <a:gd name="csX15" fmla="*/ 3207 w 7829"/>
                              <a:gd name="csY15" fmla="*/ 6092 h 10279"/>
                              <a:gd name="csX16" fmla="*/ 32 w 7829"/>
                              <a:gd name="csY16" fmla="*/ 3807 h 10279"/>
                              <a:gd name="csX17" fmla="*/ 2826 w 7829"/>
                              <a:gd name="csY17" fmla="*/ 508 h 10279"/>
                              <a:gd name="csX18" fmla="*/ 5365 w 7829"/>
                              <a:gd name="csY18" fmla="*/ 508 h 10279"/>
                              <a:gd name="csX19" fmla="*/ 5746 w 7829"/>
                              <a:gd name="csY19" fmla="*/ 0 h 10279"/>
                              <a:gd name="csX20" fmla="*/ 6254 w 7829"/>
                              <a:gd name="csY20" fmla="*/ 0 h 10279"/>
                              <a:gd name="csX21" fmla="*/ 6889 w 7829"/>
                              <a:gd name="csY21" fmla="*/ 2665 h 10279"/>
                              <a:gd name="csX22" fmla="*/ 6508 w 7829"/>
                              <a:gd name="csY22" fmla="*/ 2665 h 102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7829" h="10279">
                                <a:moveTo>
                                  <a:pt x="6254" y="2665"/>
                                </a:moveTo>
                                <a:cubicBezTo>
                                  <a:pt x="5746" y="1777"/>
                                  <a:pt x="4477" y="508"/>
                                  <a:pt x="2699" y="1015"/>
                                </a:cubicBezTo>
                                <a:cubicBezTo>
                                  <a:pt x="1937" y="1142"/>
                                  <a:pt x="1175" y="1777"/>
                                  <a:pt x="1302" y="2538"/>
                                </a:cubicBezTo>
                                <a:cubicBezTo>
                                  <a:pt x="1429" y="3173"/>
                                  <a:pt x="1810" y="3427"/>
                                  <a:pt x="3207" y="3680"/>
                                </a:cubicBezTo>
                                <a:lnTo>
                                  <a:pt x="5619" y="4061"/>
                                </a:lnTo>
                                <a:cubicBezTo>
                                  <a:pt x="5619" y="4061"/>
                                  <a:pt x="7524" y="4696"/>
                                  <a:pt x="7778" y="6092"/>
                                </a:cubicBezTo>
                                <a:cubicBezTo>
                                  <a:pt x="8032" y="7234"/>
                                  <a:pt x="7397" y="9011"/>
                                  <a:pt x="4603" y="9645"/>
                                </a:cubicBezTo>
                                <a:cubicBezTo>
                                  <a:pt x="3207" y="10026"/>
                                  <a:pt x="2318" y="9645"/>
                                  <a:pt x="1937" y="9772"/>
                                </a:cubicBezTo>
                                <a:cubicBezTo>
                                  <a:pt x="1683" y="9772"/>
                                  <a:pt x="1556" y="10026"/>
                                  <a:pt x="1556" y="10280"/>
                                </a:cubicBezTo>
                                <a:lnTo>
                                  <a:pt x="1175" y="10280"/>
                                </a:lnTo>
                                <a:cubicBezTo>
                                  <a:pt x="1175" y="10280"/>
                                  <a:pt x="540" y="7234"/>
                                  <a:pt x="540" y="7234"/>
                                </a:cubicBezTo>
                                <a:lnTo>
                                  <a:pt x="921" y="7234"/>
                                </a:lnTo>
                                <a:cubicBezTo>
                                  <a:pt x="1556" y="8376"/>
                                  <a:pt x="2699" y="9645"/>
                                  <a:pt x="4730" y="9138"/>
                                </a:cubicBezTo>
                                <a:cubicBezTo>
                                  <a:pt x="6635" y="8757"/>
                                  <a:pt x="6381" y="7488"/>
                                  <a:pt x="6381" y="7234"/>
                                </a:cubicBezTo>
                                <a:cubicBezTo>
                                  <a:pt x="6254" y="6346"/>
                                  <a:pt x="5365" y="6219"/>
                                  <a:pt x="4349" y="6092"/>
                                </a:cubicBezTo>
                                <a:lnTo>
                                  <a:pt x="3207" y="6092"/>
                                </a:lnTo>
                                <a:cubicBezTo>
                                  <a:pt x="413" y="5457"/>
                                  <a:pt x="159" y="4315"/>
                                  <a:pt x="32" y="3807"/>
                                </a:cubicBezTo>
                                <a:cubicBezTo>
                                  <a:pt x="-95" y="3046"/>
                                  <a:pt x="32" y="1142"/>
                                  <a:pt x="2826" y="508"/>
                                </a:cubicBezTo>
                                <a:cubicBezTo>
                                  <a:pt x="4096" y="254"/>
                                  <a:pt x="4858" y="508"/>
                                  <a:pt x="5365" y="508"/>
                                </a:cubicBezTo>
                                <a:cubicBezTo>
                                  <a:pt x="5746" y="508"/>
                                  <a:pt x="5746" y="254"/>
                                  <a:pt x="5746" y="0"/>
                                </a:cubicBezTo>
                                <a:lnTo>
                                  <a:pt x="6254" y="0"/>
                                </a:lnTo>
                                <a:cubicBezTo>
                                  <a:pt x="6254" y="0"/>
                                  <a:pt x="6889" y="2665"/>
                                  <a:pt x="6889" y="2665"/>
                                </a:cubicBezTo>
                                <a:lnTo>
                                  <a:pt x="6508" y="2665"/>
                                </a:lnTo>
                                <a:close/>
                              </a:path>
                            </a:pathLst>
                          </a:custGeom>
                          <a:solidFill>
                            <a:srgbClr val="000000"/>
                          </a:solidFill>
                          <a:ln w="12688" cap="flat">
                            <a:noFill/>
                            <a:prstDash val="solid"/>
                            <a:miter/>
                          </a:ln>
                        </wps:spPr>
                        <wps:bodyPr/>
                      </wps:wsp>
                      <wps:wsp>
                        <wps:cNvPr id="2108799370" name="Freeform: Shape 2108799370"/>
                        <wps:cNvSpPr/>
                        <wps:spPr>
                          <a:xfrm>
                            <a:off x="226037" y="146201"/>
                            <a:ext cx="9651" cy="9518"/>
                          </a:xfrm>
                          <a:custGeom>
                            <a:avLst/>
                            <a:gdLst>
                              <a:gd name="csX0" fmla="*/ 8381 w 9651"/>
                              <a:gd name="csY0" fmla="*/ 9011 h 9518"/>
                              <a:gd name="csX1" fmla="*/ 2794 w 9651"/>
                              <a:gd name="csY1" fmla="*/ 9518 h 9518"/>
                              <a:gd name="csX2" fmla="*/ 2794 w 9651"/>
                              <a:gd name="csY2" fmla="*/ 9138 h 9518"/>
                              <a:gd name="csX3" fmla="*/ 4190 w 9651"/>
                              <a:gd name="csY3" fmla="*/ 7742 h 9518"/>
                              <a:gd name="csX4" fmla="*/ 3556 w 9651"/>
                              <a:gd name="csY4" fmla="*/ 888 h 9518"/>
                              <a:gd name="csX5" fmla="*/ 762 w 9651"/>
                              <a:gd name="csY5" fmla="*/ 3427 h 9518"/>
                              <a:gd name="csX6" fmla="*/ 254 w 9651"/>
                              <a:gd name="csY6" fmla="*/ 3427 h 9518"/>
                              <a:gd name="csX7" fmla="*/ 0 w 9651"/>
                              <a:gd name="csY7" fmla="*/ 888 h 9518"/>
                              <a:gd name="csX8" fmla="*/ 9397 w 9651"/>
                              <a:gd name="csY8" fmla="*/ 0 h 9518"/>
                              <a:gd name="csX9" fmla="*/ 9651 w 9651"/>
                              <a:gd name="csY9" fmla="*/ 2665 h 9518"/>
                              <a:gd name="csX10" fmla="*/ 9143 w 9651"/>
                              <a:gd name="csY10" fmla="*/ 2665 h 9518"/>
                              <a:gd name="csX11" fmla="*/ 5968 w 9651"/>
                              <a:gd name="csY11" fmla="*/ 761 h 9518"/>
                              <a:gd name="csX12" fmla="*/ 6603 w 9651"/>
                              <a:gd name="csY12" fmla="*/ 7615 h 9518"/>
                              <a:gd name="csX13" fmla="*/ 8254 w 9651"/>
                              <a:gd name="csY13" fmla="*/ 8630 h 9518"/>
                              <a:gd name="csX14" fmla="*/ 8254 w 9651"/>
                              <a:gd name="csY14" fmla="*/ 9011 h 95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9651" h="9518">
                                <a:moveTo>
                                  <a:pt x="8381" y="9011"/>
                                </a:moveTo>
                                <a:lnTo>
                                  <a:pt x="2794" y="9518"/>
                                </a:lnTo>
                                <a:lnTo>
                                  <a:pt x="2794" y="9138"/>
                                </a:lnTo>
                                <a:cubicBezTo>
                                  <a:pt x="3937" y="9011"/>
                                  <a:pt x="4318" y="8884"/>
                                  <a:pt x="4190" y="7742"/>
                                </a:cubicBezTo>
                                <a:lnTo>
                                  <a:pt x="3556" y="888"/>
                                </a:lnTo>
                                <a:cubicBezTo>
                                  <a:pt x="2540" y="1015"/>
                                  <a:pt x="889" y="1269"/>
                                  <a:pt x="762" y="3427"/>
                                </a:cubicBezTo>
                                <a:lnTo>
                                  <a:pt x="254" y="3427"/>
                                </a:lnTo>
                                <a:cubicBezTo>
                                  <a:pt x="254" y="3427"/>
                                  <a:pt x="0" y="888"/>
                                  <a:pt x="0" y="888"/>
                                </a:cubicBezTo>
                                <a:lnTo>
                                  <a:pt x="9397" y="0"/>
                                </a:lnTo>
                                <a:lnTo>
                                  <a:pt x="9651" y="2665"/>
                                </a:lnTo>
                                <a:lnTo>
                                  <a:pt x="9143" y="2665"/>
                                </a:lnTo>
                                <a:cubicBezTo>
                                  <a:pt x="8635" y="635"/>
                                  <a:pt x="6984" y="761"/>
                                  <a:pt x="5968" y="761"/>
                                </a:cubicBezTo>
                                <a:lnTo>
                                  <a:pt x="6603" y="7615"/>
                                </a:lnTo>
                                <a:cubicBezTo>
                                  <a:pt x="6603" y="8757"/>
                                  <a:pt x="7111" y="8757"/>
                                  <a:pt x="8254" y="8630"/>
                                </a:cubicBezTo>
                                <a:lnTo>
                                  <a:pt x="8254" y="9011"/>
                                </a:lnTo>
                                <a:close/>
                              </a:path>
                            </a:pathLst>
                          </a:custGeom>
                          <a:solidFill>
                            <a:srgbClr val="000000"/>
                          </a:solidFill>
                          <a:ln w="12688" cap="flat">
                            <a:noFill/>
                            <a:prstDash val="solid"/>
                            <a:miter/>
                          </a:ln>
                        </wps:spPr>
                        <wps:bodyPr/>
                      </wps:wsp>
                      <wps:wsp>
                        <wps:cNvPr id="965428184" name="Freeform: Shape 965428184"/>
                        <wps:cNvSpPr/>
                        <wps:spPr>
                          <a:xfrm>
                            <a:off x="236704" y="146201"/>
                            <a:ext cx="10794" cy="9137"/>
                          </a:xfrm>
                          <a:custGeom>
                            <a:avLst/>
                            <a:gdLst>
                              <a:gd name="csX0" fmla="*/ 4064 w 10794"/>
                              <a:gd name="csY0" fmla="*/ 4442 h 9137"/>
                              <a:gd name="csX1" fmla="*/ 6984 w 10794"/>
                              <a:gd name="csY1" fmla="*/ 2411 h 9137"/>
                              <a:gd name="csX2" fmla="*/ 5079 w 10794"/>
                              <a:gd name="csY2" fmla="*/ 508 h 9137"/>
                              <a:gd name="csX3" fmla="*/ 4064 w 10794"/>
                              <a:gd name="csY3" fmla="*/ 1015 h 9137"/>
                              <a:gd name="csX4" fmla="*/ 4064 w 10794"/>
                              <a:gd name="csY4" fmla="*/ 4442 h 9137"/>
                              <a:gd name="csX5" fmla="*/ 10794 w 10794"/>
                              <a:gd name="csY5" fmla="*/ 9011 h 9137"/>
                              <a:gd name="csX6" fmla="*/ 7619 w 10794"/>
                              <a:gd name="csY6" fmla="*/ 9011 h 9137"/>
                              <a:gd name="csX7" fmla="*/ 4445 w 10794"/>
                              <a:gd name="csY7" fmla="*/ 4823 h 9137"/>
                              <a:gd name="csX8" fmla="*/ 4064 w 10794"/>
                              <a:gd name="csY8" fmla="*/ 4823 h 9137"/>
                              <a:gd name="csX9" fmla="*/ 4064 w 10794"/>
                              <a:gd name="csY9" fmla="*/ 7361 h 9137"/>
                              <a:gd name="csX10" fmla="*/ 5334 w 10794"/>
                              <a:gd name="csY10" fmla="*/ 8630 h 9137"/>
                              <a:gd name="csX11" fmla="*/ 5334 w 10794"/>
                              <a:gd name="csY11" fmla="*/ 9011 h 9137"/>
                              <a:gd name="csX12" fmla="*/ 0 w 10794"/>
                              <a:gd name="csY12" fmla="*/ 9011 h 9137"/>
                              <a:gd name="csX13" fmla="*/ 0 w 10794"/>
                              <a:gd name="csY13" fmla="*/ 8630 h 9137"/>
                              <a:gd name="csX14" fmla="*/ 1397 w 10794"/>
                              <a:gd name="csY14" fmla="*/ 7488 h 9137"/>
                              <a:gd name="csX15" fmla="*/ 1397 w 10794"/>
                              <a:gd name="csY15" fmla="*/ 1650 h 9137"/>
                              <a:gd name="csX16" fmla="*/ 127 w 10794"/>
                              <a:gd name="csY16" fmla="*/ 381 h 9137"/>
                              <a:gd name="csX17" fmla="*/ 127 w 10794"/>
                              <a:gd name="csY17" fmla="*/ 0 h 9137"/>
                              <a:gd name="csX18" fmla="*/ 5207 w 10794"/>
                              <a:gd name="csY18" fmla="*/ 0 h 9137"/>
                              <a:gd name="csX19" fmla="*/ 9524 w 10794"/>
                              <a:gd name="csY19" fmla="*/ 2538 h 9137"/>
                              <a:gd name="csX20" fmla="*/ 6984 w 10794"/>
                              <a:gd name="csY20" fmla="*/ 4696 h 9137"/>
                              <a:gd name="csX21" fmla="*/ 10032 w 10794"/>
                              <a:gd name="csY21" fmla="*/ 8503 h 9137"/>
                              <a:gd name="csX22" fmla="*/ 10667 w 10794"/>
                              <a:gd name="csY22" fmla="*/ 8757 h 9137"/>
                              <a:gd name="csX23" fmla="*/ 10667 w 10794"/>
                              <a:gd name="csY23" fmla="*/ 9138 h 9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0794" h="9137">
                                <a:moveTo>
                                  <a:pt x="4064" y="4442"/>
                                </a:moveTo>
                                <a:cubicBezTo>
                                  <a:pt x="6096" y="4442"/>
                                  <a:pt x="6984" y="4188"/>
                                  <a:pt x="6984" y="2411"/>
                                </a:cubicBezTo>
                                <a:cubicBezTo>
                                  <a:pt x="6984" y="1142"/>
                                  <a:pt x="6349" y="508"/>
                                  <a:pt x="5079" y="508"/>
                                </a:cubicBezTo>
                                <a:cubicBezTo>
                                  <a:pt x="4190" y="508"/>
                                  <a:pt x="4190" y="635"/>
                                  <a:pt x="4064" y="1015"/>
                                </a:cubicBezTo>
                                <a:lnTo>
                                  <a:pt x="4064" y="4442"/>
                                </a:lnTo>
                                <a:close/>
                                <a:moveTo>
                                  <a:pt x="10794" y="9011"/>
                                </a:moveTo>
                                <a:lnTo>
                                  <a:pt x="7619" y="9011"/>
                                </a:lnTo>
                                <a:cubicBezTo>
                                  <a:pt x="7619" y="9011"/>
                                  <a:pt x="4445" y="4823"/>
                                  <a:pt x="4445" y="4823"/>
                                </a:cubicBezTo>
                                <a:lnTo>
                                  <a:pt x="4064" y="4823"/>
                                </a:lnTo>
                                <a:lnTo>
                                  <a:pt x="4064" y="7361"/>
                                </a:lnTo>
                                <a:cubicBezTo>
                                  <a:pt x="4064" y="8376"/>
                                  <a:pt x="4318" y="8503"/>
                                  <a:pt x="5334" y="8630"/>
                                </a:cubicBezTo>
                                <a:lnTo>
                                  <a:pt x="5334" y="9011"/>
                                </a:lnTo>
                                <a:cubicBezTo>
                                  <a:pt x="5334" y="9011"/>
                                  <a:pt x="0" y="9011"/>
                                  <a:pt x="0" y="9011"/>
                                </a:cubicBezTo>
                                <a:lnTo>
                                  <a:pt x="0" y="8630"/>
                                </a:lnTo>
                                <a:cubicBezTo>
                                  <a:pt x="1143" y="8630"/>
                                  <a:pt x="1397" y="8630"/>
                                  <a:pt x="1397" y="7488"/>
                                </a:cubicBezTo>
                                <a:lnTo>
                                  <a:pt x="1397" y="1650"/>
                                </a:lnTo>
                                <a:cubicBezTo>
                                  <a:pt x="1524" y="508"/>
                                  <a:pt x="1016" y="508"/>
                                  <a:pt x="127" y="381"/>
                                </a:cubicBezTo>
                                <a:lnTo>
                                  <a:pt x="127" y="0"/>
                                </a:lnTo>
                                <a:lnTo>
                                  <a:pt x="5207" y="0"/>
                                </a:lnTo>
                                <a:cubicBezTo>
                                  <a:pt x="6349" y="127"/>
                                  <a:pt x="9651" y="254"/>
                                  <a:pt x="9524" y="2538"/>
                                </a:cubicBezTo>
                                <a:cubicBezTo>
                                  <a:pt x="9524" y="4188"/>
                                  <a:pt x="7873" y="4569"/>
                                  <a:pt x="6984" y="4696"/>
                                </a:cubicBezTo>
                                <a:lnTo>
                                  <a:pt x="10032" y="8503"/>
                                </a:lnTo>
                                <a:cubicBezTo>
                                  <a:pt x="10032" y="8503"/>
                                  <a:pt x="10540" y="8757"/>
                                  <a:pt x="10667" y="8757"/>
                                </a:cubicBezTo>
                                <a:lnTo>
                                  <a:pt x="10667" y="9138"/>
                                </a:lnTo>
                                <a:close/>
                              </a:path>
                            </a:pathLst>
                          </a:custGeom>
                          <a:solidFill>
                            <a:srgbClr val="000000"/>
                          </a:solidFill>
                          <a:ln w="12688" cap="flat">
                            <a:noFill/>
                            <a:prstDash val="solid"/>
                            <a:miter/>
                          </a:ln>
                        </wps:spPr>
                        <wps:bodyPr/>
                      </wps:wsp>
                      <wps:wsp>
                        <wps:cNvPr id="1444314833" name="Freeform: Shape 1444314833"/>
                        <wps:cNvSpPr/>
                        <wps:spPr>
                          <a:xfrm>
                            <a:off x="247117" y="147216"/>
                            <a:ext cx="10666" cy="9772"/>
                          </a:xfrm>
                          <a:custGeom>
                            <a:avLst/>
                            <a:gdLst>
                              <a:gd name="csX0" fmla="*/ 6349 w 10666"/>
                              <a:gd name="csY0" fmla="*/ 5711 h 9772"/>
                              <a:gd name="csX1" fmla="*/ 5207 w 10666"/>
                              <a:gd name="csY1" fmla="*/ 2411 h 9772"/>
                              <a:gd name="csX2" fmla="*/ 3301 w 10666"/>
                              <a:gd name="csY2" fmla="*/ 5330 h 9772"/>
                              <a:gd name="csX3" fmla="*/ 6349 w 10666"/>
                              <a:gd name="csY3" fmla="*/ 5711 h 9772"/>
                              <a:gd name="csX4" fmla="*/ 10667 w 10666"/>
                              <a:gd name="csY4" fmla="*/ 9392 h 9772"/>
                              <a:gd name="csX5" fmla="*/ 5588 w 10666"/>
                              <a:gd name="csY5" fmla="*/ 8757 h 9772"/>
                              <a:gd name="csX6" fmla="*/ 5588 w 10666"/>
                              <a:gd name="csY6" fmla="*/ 8376 h 9772"/>
                              <a:gd name="csX7" fmla="*/ 6984 w 10666"/>
                              <a:gd name="csY7" fmla="*/ 7995 h 9772"/>
                              <a:gd name="csX8" fmla="*/ 6476 w 10666"/>
                              <a:gd name="csY8" fmla="*/ 6219 h 9772"/>
                              <a:gd name="csX9" fmla="*/ 2920 w 10666"/>
                              <a:gd name="csY9" fmla="*/ 5838 h 9772"/>
                              <a:gd name="csX10" fmla="*/ 2032 w 10666"/>
                              <a:gd name="csY10" fmla="*/ 7488 h 9772"/>
                              <a:gd name="csX11" fmla="*/ 3175 w 10666"/>
                              <a:gd name="csY11" fmla="*/ 8249 h 9772"/>
                              <a:gd name="csX12" fmla="*/ 3175 w 10666"/>
                              <a:gd name="csY12" fmla="*/ 8630 h 9772"/>
                              <a:gd name="csX13" fmla="*/ 0 w 10666"/>
                              <a:gd name="csY13" fmla="*/ 8249 h 9772"/>
                              <a:gd name="csX14" fmla="*/ 0 w 10666"/>
                              <a:gd name="csY14" fmla="*/ 7995 h 9772"/>
                              <a:gd name="csX15" fmla="*/ 1778 w 10666"/>
                              <a:gd name="csY15" fmla="*/ 6726 h 9772"/>
                              <a:gd name="csX16" fmla="*/ 6095 w 10666"/>
                              <a:gd name="csY16" fmla="*/ 0 h 9772"/>
                              <a:gd name="csX17" fmla="*/ 6476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349" y="5711"/>
                                </a:moveTo>
                                <a:lnTo>
                                  <a:pt x="5207" y="2411"/>
                                </a:lnTo>
                                <a:lnTo>
                                  <a:pt x="3301" y="5330"/>
                                </a:lnTo>
                                <a:lnTo>
                                  <a:pt x="6349" y="5711"/>
                                </a:lnTo>
                                <a:close/>
                                <a:moveTo>
                                  <a:pt x="10667" y="9392"/>
                                </a:moveTo>
                                <a:lnTo>
                                  <a:pt x="5588" y="8757"/>
                                </a:lnTo>
                                <a:lnTo>
                                  <a:pt x="5588" y="8376"/>
                                </a:lnTo>
                                <a:cubicBezTo>
                                  <a:pt x="6603" y="8376"/>
                                  <a:pt x="6857" y="8376"/>
                                  <a:pt x="6984" y="7995"/>
                                </a:cubicBezTo>
                                <a:cubicBezTo>
                                  <a:pt x="6984" y="7615"/>
                                  <a:pt x="6603" y="6599"/>
                                  <a:pt x="6476" y="6219"/>
                                </a:cubicBezTo>
                                <a:lnTo>
                                  <a:pt x="2920" y="5838"/>
                                </a:lnTo>
                                <a:cubicBezTo>
                                  <a:pt x="2413" y="6726"/>
                                  <a:pt x="2032" y="7234"/>
                                  <a:pt x="2032" y="7488"/>
                                </a:cubicBezTo>
                                <a:cubicBezTo>
                                  <a:pt x="2032" y="7995"/>
                                  <a:pt x="2667" y="8122"/>
                                  <a:pt x="3175" y="8249"/>
                                </a:cubicBezTo>
                                <a:lnTo>
                                  <a:pt x="3175" y="8630"/>
                                </a:lnTo>
                                <a:cubicBezTo>
                                  <a:pt x="3175" y="8630"/>
                                  <a:pt x="0" y="8249"/>
                                  <a:pt x="0" y="8249"/>
                                </a:cubicBezTo>
                                <a:lnTo>
                                  <a:pt x="0" y="7995"/>
                                </a:lnTo>
                                <a:cubicBezTo>
                                  <a:pt x="889" y="7995"/>
                                  <a:pt x="1143" y="7615"/>
                                  <a:pt x="1778" y="6726"/>
                                </a:cubicBezTo>
                                <a:lnTo>
                                  <a:pt x="6095" y="0"/>
                                </a:lnTo>
                                <a:lnTo>
                                  <a:pt x="6476" y="0"/>
                                </a:lnTo>
                                <a:cubicBezTo>
                                  <a:pt x="6476" y="0"/>
                                  <a:pt x="9143" y="7361"/>
                                  <a:pt x="9143" y="7361"/>
                                </a:cubicBezTo>
                                <a:cubicBezTo>
                                  <a:pt x="9651" y="8884"/>
                                  <a:pt x="9905" y="9392"/>
                                  <a:pt x="10667" y="9392"/>
                                </a:cubicBezTo>
                                <a:lnTo>
                                  <a:pt x="10667" y="9772"/>
                                </a:lnTo>
                                <a:close/>
                              </a:path>
                            </a:pathLst>
                          </a:custGeom>
                          <a:solidFill>
                            <a:srgbClr val="000000"/>
                          </a:solidFill>
                          <a:ln w="12688" cap="flat">
                            <a:noFill/>
                            <a:prstDash val="solid"/>
                            <a:miter/>
                          </a:ln>
                        </wps:spPr>
                        <wps:bodyPr/>
                      </wps:wsp>
                      <wps:wsp>
                        <wps:cNvPr id="36316236" name="Freeform: Shape 36316236"/>
                        <wps:cNvSpPr/>
                        <wps:spPr>
                          <a:xfrm>
                            <a:off x="258038" y="148104"/>
                            <a:ext cx="10032" cy="10533"/>
                          </a:xfrm>
                          <a:custGeom>
                            <a:avLst/>
                            <a:gdLst>
                              <a:gd name="csX0" fmla="*/ 8889 w 10032"/>
                              <a:gd name="csY0" fmla="*/ 10280 h 10533"/>
                              <a:gd name="csX1" fmla="*/ 0 w 10032"/>
                              <a:gd name="csY1" fmla="*/ 8630 h 10533"/>
                              <a:gd name="csX2" fmla="*/ 0 w 10032"/>
                              <a:gd name="csY2" fmla="*/ 8376 h 10533"/>
                              <a:gd name="csX3" fmla="*/ 1524 w 10032"/>
                              <a:gd name="csY3" fmla="*/ 7742 h 10533"/>
                              <a:gd name="csX4" fmla="*/ 2667 w 10032"/>
                              <a:gd name="csY4" fmla="*/ 1523 h 10533"/>
                              <a:gd name="csX5" fmla="*/ 1524 w 10032"/>
                              <a:gd name="csY5" fmla="*/ 381 h 10533"/>
                              <a:gd name="csX6" fmla="*/ 1524 w 10032"/>
                              <a:gd name="csY6" fmla="*/ 0 h 10533"/>
                              <a:gd name="csX7" fmla="*/ 6985 w 10032"/>
                              <a:gd name="csY7" fmla="*/ 1015 h 10533"/>
                              <a:gd name="csX8" fmla="*/ 6985 w 10032"/>
                              <a:gd name="csY8" fmla="*/ 1396 h 10533"/>
                              <a:gd name="csX9" fmla="*/ 5207 w 10032"/>
                              <a:gd name="csY9" fmla="*/ 2284 h 10533"/>
                              <a:gd name="csX10" fmla="*/ 4064 w 10032"/>
                              <a:gd name="csY10" fmla="*/ 8376 h 10533"/>
                              <a:gd name="csX11" fmla="*/ 5334 w 10032"/>
                              <a:gd name="csY11" fmla="*/ 9392 h 10533"/>
                              <a:gd name="csX12" fmla="*/ 9651 w 10032"/>
                              <a:gd name="csY12" fmla="*/ 7615 h 10533"/>
                              <a:gd name="csX13" fmla="*/ 10032 w 10032"/>
                              <a:gd name="csY13" fmla="*/ 7615 h 10533"/>
                              <a:gd name="csX14" fmla="*/ 8889 w 10032"/>
                              <a:gd name="csY14" fmla="*/ 10534 h 105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0032" h="10533">
                                <a:moveTo>
                                  <a:pt x="8889" y="10280"/>
                                </a:moveTo>
                                <a:lnTo>
                                  <a:pt x="0" y="8630"/>
                                </a:lnTo>
                                <a:lnTo>
                                  <a:pt x="0" y="8376"/>
                                </a:lnTo>
                                <a:cubicBezTo>
                                  <a:pt x="1016" y="8376"/>
                                  <a:pt x="1397" y="8376"/>
                                  <a:pt x="1524" y="7742"/>
                                </a:cubicBezTo>
                                <a:lnTo>
                                  <a:pt x="2667" y="1523"/>
                                </a:lnTo>
                                <a:cubicBezTo>
                                  <a:pt x="2794" y="635"/>
                                  <a:pt x="2159" y="508"/>
                                  <a:pt x="1524" y="381"/>
                                </a:cubicBezTo>
                                <a:lnTo>
                                  <a:pt x="1524" y="0"/>
                                </a:lnTo>
                                <a:cubicBezTo>
                                  <a:pt x="1524" y="0"/>
                                  <a:pt x="6985" y="1015"/>
                                  <a:pt x="6985" y="1015"/>
                                </a:cubicBezTo>
                                <a:lnTo>
                                  <a:pt x="6985" y="1396"/>
                                </a:lnTo>
                                <a:cubicBezTo>
                                  <a:pt x="5842" y="1269"/>
                                  <a:pt x="5334" y="1142"/>
                                  <a:pt x="5207" y="2284"/>
                                </a:cubicBezTo>
                                <a:lnTo>
                                  <a:pt x="4064" y="8376"/>
                                </a:lnTo>
                                <a:cubicBezTo>
                                  <a:pt x="4064" y="8376"/>
                                  <a:pt x="4318" y="9138"/>
                                  <a:pt x="5334" y="9392"/>
                                </a:cubicBezTo>
                                <a:cubicBezTo>
                                  <a:pt x="7619" y="9772"/>
                                  <a:pt x="8762" y="8884"/>
                                  <a:pt x="9651" y="7615"/>
                                </a:cubicBezTo>
                                <a:lnTo>
                                  <a:pt x="10032" y="7615"/>
                                </a:lnTo>
                                <a:cubicBezTo>
                                  <a:pt x="10032" y="7615"/>
                                  <a:pt x="8889" y="10534"/>
                                  <a:pt x="8889" y="10534"/>
                                </a:cubicBezTo>
                                <a:close/>
                              </a:path>
                            </a:pathLst>
                          </a:custGeom>
                          <a:solidFill>
                            <a:srgbClr val="000000"/>
                          </a:solidFill>
                          <a:ln w="12688" cap="flat">
                            <a:noFill/>
                            <a:prstDash val="solid"/>
                            <a:miter/>
                          </a:ln>
                        </wps:spPr>
                        <wps:bodyPr/>
                      </wps:wsp>
                      <wps:wsp>
                        <wps:cNvPr id="867615784" name="Freeform: Shape 867615784"/>
                        <wps:cNvSpPr/>
                        <wps:spPr>
                          <a:xfrm>
                            <a:off x="267562" y="150008"/>
                            <a:ext cx="7111" cy="9772"/>
                          </a:xfrm>
                          <a:custGeom>
                            <a:avLst/>
                            <a:gdLst>
                              <a:gd name="csX0" fmla="*/ 5334 w 7111"/>
                              <a:gd name="csY0" fmla="*/ 9772 h 9772"/>
                              <a:gd name="csX1" fmla="*/ 0 w 7111"/>
                              <a:gd name="csY1" fmla="*/ 8630 h 9772"/>
                              <a:gd name="csX2" fmla="*/ 0 w 7111"/>
                              <a:gd name="csY2" fmla="*/ 8376 h 9772"/>
                              <a:gd name="csX3" fmla="*/ 1651 w 7111"/>
                              <a:gd name="csY3" fmla="*/ 7742 h 9772"/>
                              <a:gd name="csX4" fmla="*/ 2921 w 7111"/>
                              <a:gd name="csY4" fmla="*/ 1523 h 9772"/>
                              <a:gd name="csX5" fmla="*/ 1651 w 7111"/>
                              <a:gd name="csY5" fmla="*/ 254 h 9772"/>
                              <a:gd name="csX6" fmla="*/ 1651 w 7111"/>
                              <a:gd name="csY6" fmla="*/ 0 h 9772"/>
                              <a:gd name="csX7" fmla="*/ 7111 w 7111"/>
                              <a:gd name="csY7" fmla="*/ 1142 h 9772"/>
                              <a:gd name="csX8" fmla="*/ 7111 w 7111"/>
                              <a:gd name="csY8" fmla="*/ 1396 h 9772"/>
                              <a:gd name="csX9" fmla="*/ 5461 w 7111"/>
                              <a:gd name="csY9" fmla="*/ 2031 h 9772"/>
                              <a:gd name="csX10" fmla="*/ 4191 w 7111"/>
                              <a:gd name="csY10" fmla="*/ 8249 h 9772"/>
                              <a:gd name="csX11" fmla="*/ 5461 w 7111"/>
                              <a:gd name="csY11" fmla="*/ 9518 h 9772"/>
                              <a:gd name="csX12" fmla="*/ 5461 w 7111"/>
                              <a:gd name="csY12"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111" h="9772">
                                <a:moveTo>
                                  <a:pt x="5334" y="9772"/>
                                </a:moveTo>
                                <a:lnTo>
                                  <a:pt x="0" y="8630"/>
                                </a:lnTo>
                                <a:lnTo>
                                  <a:pt x="0" y="8376"/>
                                </a:lnTo>
                                <a:cubicBezTo>
                                  <a:pt x="889" y="8376"/>
                                  <a:pt x="1524" y="8503"/>
                                  <a:pt x="1651" y="7742"/>
                                </a:cubicBezTo>
                                <a:lnTo>
                                  <a:pt x="2921" y="1523"/>
                                </a:lnTo>
                                <a:cubicBezTo>
                                  <a:pt x="3048" y="635"/>
                                  <a:pt x="2413" y="508"/>
                                  <a:pt x="1651" y="254"/>
                                </a:cubicBezTo>
                                <a:lnTo>
                                  <a:pt x="1651" y="0"/>
                                </a:lnTo>
                                <a:cubicBezTo>
                                  <a:pt x="1651" y="0"/>
                                  <a:pt x="7111" y="1142"/>
                                  <a:pt x="7111" y="1142"/>
                                </a:cubicBezTo>
                                <a:lnTo>
                                  <a:pt x="7111" y="1396"/>
                                </a:lnTo>
                                <a:cubicBezTo>
                                  <a:pt x="6349" y="1396"/>
                                  <a:pt x="5588" y="1142"/>
                                  <a:pt x="5461" y="2031"/>
                                </a:cubicBezTo>
                                <a:lnTo>
                                  <a:pt x="4191" y="8249"/>
                                </a:lnTo>
                                <a:cubicBezTo>
                                  <a:pt x="4064" y="9138"/>
                                  <a:pt x="4572" y="9265"/>
                                  <a:pt x="5461" y="9518"/>
                                </a:cubicBezTo>
                                <a:lnTo>
                                  <a:pt x="5461" y="9772"/>
                                </a:lnTo>
                                <a:close/>
                              </a:path>
                            </a:pathLst>
                          </a:custGeom>
                          <a:solidFill>
                            <a:srgbClr val="000000"/>
                          </a:solidFill>
                          <a:ln w="12688" cap="flat">
                            <a:noFill/>
                            <a:prstDash val="solid"/>
                            <a:miter/>
                          </a:ln>
                        </wps:spPr>
                        <wps:bodyPr/>
                      </wps:wsp>
                      <wps:wsp>
                        <wps:cNvPr id="1831207215" name="Freeform: Shape 1831207215"/>
                        <wps:cNvSpPr/>
                        <wps:spPr>
                          <a:xfrm>
                            <a:off x="273150" y="151404"/>
                            <a:ext cx="10666" cy="9772"/>
                          </a:xfrm>
                          <a:custGeom>
                            <a:avLst/>
                            <a:gdLst>
                              <a:gd name="csX0" fmla="*/ 6223 w 10666"/>
                              <a:gd name="csY0" fmla="*/ 6219 h 9772"/>
                              <a:gd name="csX1" fmla="*/ 4953 w 10666"/>
                              <a:gd name="csY1" fmla="*/ 2919 h 9772"/>
                              <a:gd name="csX2" fmla="*/ 3175 w 10666"/>
                              <a:gd name="csY2" fmla="*/ 5965 h 9772"/>
                              <a:gd name="csX3" fmla="*/ 6223 w 10666"/>
                              <a:gd name="csY3" fmla="*/ 6219 h 9772"/>
                              <a:gd name="csX4" fmla="*/ 10667 w 10666"/>
                              <a:gd name="csY4" fmla="*/ 9772 h 9772"/>
                              <a:gd name="csX5" fmla="*/ 5588 w 10666"/>
                              <a:gd name="csY5" fmla="*/ 9265 h 9772"/>
                              <a:gd name="csX6" fmla="*/ 5588 w 10666"/>
                              <a:gd name="csY6" fmla="*/ 8884 h 9772"/>
                              <a:gd name="csX7" fmla="*/ 6857 w 10666"/>
                              <a:gd name="csY7" fmla="*/ 8503 h 9772"/>
                              <a:gd name="csX8" fmla="*/ 6349 w 10666"/>
                              <a:gd name="csY8" fmla="*/ 6726 h 9772"/>
                              <a:gd name="csX9" fmla="*/ 2794 w 10666"/>
                              <a:gd name="csY9" fmla="*/ 6346 h 9772"/>
                              <a:gd name="csX10" fmla="*/ 1905 w 10666"/>
                              <a:gd name="csY10" fmla="*/ 7995 h 9772"/>
                              <a:gd name="csX11" fmla="*/ 3175 w 10666"/>
                              <a:gd name="csY11" fmla="*/ 8630 h 9772"/>
                              <a:gd name="csX12" fmla="*/ 3175 w 10666"/>
                              <a:gd name="csY12" fmla="*/ 9011 h 9772"/>
                              <a:gd name="csX13" fmla="*/ 0 w 10666"/>
                              <a:gd name="csY13" fmla="*/ 8630 h 9772"/>
                              <a:gd name="csX14" fmla="*/ 0 w 10666"/>
                              <a:gd name="csY14" fmla="*/ 8249 h 9772"/>
                              <a:gd name="csX15" fmla="*/ 1778 w 10666"/>
                              <a:gd name="csY15" fmla="*/ 6853 h 9772"/>
                              <a:gd name="csX16" fmla="*/ 5968 w 10666"/>
                              <a:gd name="csY16" fmla="*/ 0 h 9772"/>
                              <a:gd name="csX17" fmla="*/ 6349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223" y="6219"/>
                                </a:moveTo>
                                <a:lnTo>
                                  <a:pt x="4953" y="2919"/>
                                </a:lnTo>
                                <a:lnTo>
                                  <a:pt x="3175" y="5965"/>
                                </a:lnTo>
                                <a:lnTo>
                                  <a:pt x="6223" y="6219"/>
                                </a:lnTo>
                                <a:close/>
                                <a:moveTo>
                                  <a:pt x="10667" y="9772"/>
                                </a:moveTo>
                                <a:lnTo>
                                  <a:pt x="5588" y="9265"/>
                                </a:lnTo>
                                <a:lnTo>
                                  <a:pt x="5588" y="8884"/>
                                </a:lnTo>
                                <a:cubicBezTo>
                                  <a:pt x="6604" y="8884"/>
                                  <a:pt x="6857" y="8884"/>
                                  <a:pt x="6857" y="8503"/>
                                </a:cubicBezTo>
                                <a:cubicBezTo>
                                  <a:pt x="6857" y="8122"/>
                                  <a:pt x="6477" y="7107"/>
                                  <a:pt x="6349" y="6726"/>
                                </a:cubicBezTo>
                                <a:lnTo>
                                  <a:pt x="2794" y="6346"/>
                                </a:lnTo>
                                <a:cubicBezTo>
                                  <a:pt x="2286" y="7234"/>
                                  <a:pt x="1905" y="7742"/>
                                  <a:pt x="1905" y="7995"/>
                                </a:cubicBezTo>
                                <a:cubicBezTo>
                                  <a:pt x="1905" y="8503"/>
                                  <a:pt x="2667" y="8630"/>
                                  <a:pt x="3175" y="8630"/>
                                </a:cubicBezTo>
                                <a:lnTo>
                                  <a:pt x="3175" y="9011"/>
                                </a:lnTo>
                                <a:cubicBezTo>
                                  <a:pt x="3175" y="9011"/>
                                  <a:pt x="0" y="8630"/>
                                  <a:pt x="0" y="8630"/>
                                </a:cubicBezTo>
                                <a:lnTo>
                                  <a:pt x="0" y="8249"/>
                                </a:lnTo>
                                <a:cubicBezTo>
                                  <a:pt x="889" y="8249"/>
                                  <a:pt x="1143" y="7869"/>
                                  <a:pt x="1778" y="6853"/>
                                </a:cubicBezTo>
                                <a:lnTo>
                                  <a:pt x="5968" y="0"/>
                                </a:lnTo>
                                <a:lnTo>
                                  <a:pt x="6349" y="0"/>
                                </a:lnTo>
                                <a:cubicBezTo>
                                  <a:pt x="6349" y="0"/>
                                  <a:pt x="9143" y="7361"/>
                                  <a:pt x="9143" y="7361"/>
                                </a:cubicBezTo>
                                <a:cubicBezTo>
                                  <a:pt x="9651" y="8884"/>
                                  <a:pt x="9905" y="9265"/>
                                  <a:pt x="10667" y="9392"/>
                                </a:cubicBezTo>
                                <a:lnTo>
                                  <a:pt x="10667" y="9772"/>
                                </a:lnTo>
                                <a:close/>
                              </a:path>
                            </a:pathLst>
                          </a:custGeom>
                          <a:solidFill>
                            <a:srgbClr val="000000"/>
                          </a:solidFill>
                          <a:ln w="12688" cap="flat">
                            <a:noFill/>
                            <a:prstDash val="solid"/>
                            <a:miter/>
                          </a:ln>
                        </wps:spPr>
                        <wps:bodyPr/>
                      </wps:wsp>
                      <wps:wsp>
                        <wps:cNvPr id="1705576591" name="Freeform: Shape 1705576591"/>
                        <wps:cNvSpPr/>
                        <wps:spPr>
                          <a:xfrm>
                            <a:off x="238101" y="52031"/>
                            <a:ext cx="5587" cy="5837"/>
                          </a:xfrm>
                          <a:custGeom>
                            <a:avLst/>
                            <a:gdLst>
                              <a:gd name="csX0" fmla="*/ 2793 w 5587"/>
                              <a:gd name="csY0" fmla="*/ 3554 h 5837"/>
                              <a:gd name="csX1" fmla="*/ 635 w 5587"/>
                              <a:gd name="csY1" fmla="*/ 3046 h 5837"/>
                              <a:gd name="csX2" fmla="*/ 2667 w 5587"/>
                              <a:gd name="csY2" fmla="*/ 1904 h 5837"/>
                              <a:gd name="csX3" fmla="*/ 5079 w 5587"/>
                              <a:gd name="csY3" fmla="*/ 3046 h 5837"/>
                              <a:gd name="csX4" fmla="*/ 2920 w 5587"/>
                              <a:gd name="csY4" fmla="*/ 3554 h 5837"/>
                              <a:gd name="csX5" fmla="*/ 5587 w 5587"/>
                              <a:gd name="csY5" fmla="*/ 2919 h 5837"/>
                              <a:gd name="csX6" fmla="*/ 2793 w 5587"/>
                              <a:gd name="csY6" fmla="*/ 0 h 5837"/>
                              <a:gd name="csX7" fmla="*/ 0 w 5587"/>
                              <a:gd name="csY7" fmla="*/ 2792 h 5837"/>
                              <a:gd name="csX8" fmla="*/ 635 w 5587"/>
                              <a:gd name="csY8" fmla="*/ 4569 h 5837"/>
                              <a:gd name="csX9" fmla="*/ 635 w 5587"/>
                              <a:gd name="csY9" fmla="*/ 5457 h 5837"/>
                              <a:gd name="csX10" fmla="*/ 1016 w 5587"/>
                              <a:gd name="csY10" fmla="*/ 5838 h 5837"/>
                              <a:gd name="csX11" fmla="*/ 4318 w 5587"/>
                              <a:gd name="csY11" fmla="*/ 5838 h 5837"/>
                              <a:gd name="csX12" fmla="*/ 4699 w 5587"/>
                              <a:gd name="csY12" fmla="*/ 5457 h 5837"/>
                              <a:gd name="csX13" fmla="*/ 4699 w 5587"/>
                              <a:gd name="csY13" fmla="*/ 4442 h 5837"/>
                              <a:gd name="csX14" fmla="*/ 5333 w 5587"/>
                              <a:gd name="csY14" fmla="*/ 2792 h 5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5587" h="5837">
                                <a:moveTo>
                                  <a:pt x="2793" y="3554"/>
                                </a:moveTo>
                                <a:cubicBezTo>
                                  <a:pt x="1905" y="3554"/>
                                  <a:pt x="635" y="4188"/>
                                  <a:pt x="635" y="3046"/>
                                </a:cubicBezTo>
                                <a:cubicBezTo>
                                  <a:pt x="635" y="1523"/>
                                  <a:pt x="1651" y="1904"/>
                                  <a:pt x="2667" y="1904"/>
                                </a:cubicBezTo>
                                <a:cubicBezTo>
                                  <a:pt x="3682" y="1904"/>
                                  <a:pt x="5079" y="1523"/>
                                  <a:pt x="5079" y="3046"/>
                                </a:cubicBezTo>
                                <a:cubicBezTo>
                                  <a:pt x="5079" y="4188"/>
                                  <a:pt x="3809" y="3554"/>
                                  <a:pt x="2920" y="3554"/>
                                </a:cubicBezTo>
                                <a:moveTo>
                                  <a:pt x="5587" y="2919"/>
                                </a:moveTo>
                                <a:cubicBezTo>
                                  <a:pt x="5587" y="-254"/>
                                  <a:pt x="3809" y="2665"/>
                                  <a:pt x="2793" y="0"/>
                                </a:cubicBezTo>
                                <a:cubicBezTo>
                                  <a:pt x="2031" y="2284"/>
                                  <a:pt x="0" y="381"/>
                                  <a:pt x="0" y="2792"/>
                                </a:cubicBezTo>
                                <a:cubicBezTo>
                                  <a:pt x="0" y="3680"/>
                                  <a:pt x="254" y="4315"/>
                                  <a:pt x="635" y="4569"/>
                                </a:cubicBezTo>
                                <a:lnTo>
                                  <a:pt x="635" y="5457"/>
                                </a:lnTo>
                                <a:cubicBezTo>
                                  <a:pt x="635" y="5457"/>
                                  <a:pt x="889" y="5838"/>
                                  <a:pt x="1016" y="5838"/>
                                </a:cubicBezTo>
                                <a:lnTo>
                                  <a:pt x="4318" y="5838"/>
                                </a:lnTo>
                                <a:cubicBezTo>
                                  <a:pt x="4318" y="5838"/>
                                  <a:pt x="4699" y="5711"/>
                                  <a:pt x="4699" y="5457"/>
                                </a:cubicBezTo>
                                <a:lnTo>
                                  <a:pt x="4699" y="4442"/>
                                </a:lnTo>
                                <a:cubicBezTo>
                                  <a:pt x="4699" y="4442"/>
                                  <a:pt x="5333" y="3554"/>
                                  <a:pt x="5333" y="2792"/>
                                </a:cubicBezTo>
                              </a:path>
                            </a:pathLst>
                          </a:custGeom>
                          <a:solidFill>
                            <a:srgbClr val="000000"/>
                          </a:solidFill>
                          <a:ln w="12688" cap="flat">
                            <a:noFill/>
                            <a:prstDash val="solid"/>
                            <a:miter/>
                          </a:ln>
                        </wps:spPr>
                        <wps:bodyPr/>
                      </wps:wsp>
                      <wps:wsp>
                        <wps:cNvPr id="1065053535" name="Freeform: Shape 1065053535"/>
                        <wps:cNvSpPr/>
                        <wps:spPr>
                          <a:xfrm>
                            <a:off x="269848" y="91248"/>
                            <a:ext cx="2793" cy="2538"/>
                          </a:xfrm>
                          <a:custGeom>
                            <a:avLst/>
                            <a:gdLst>
                              <a:gd name="csX0" fmla="*/ 1397 w 2793"/>
                              <a:gd name="csY0" fmla="*/ 2538 h 2538"/>
                              <a:gd name="csX1" fmla="*/ 2793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3" y="2031"/>
                                  <a:pt x="2793" y="1269"/>
                                </a:cubicBezTo>
                                <a:cubicBezTo>
                                  <a:pt x="2793"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977986458" name="Freeform: Shape 1977986458"/>
                        <wps:cNvSpPr/>
                        <wps:spPr>
                          <a:xfrm>
                            <a:off x="263753" y="46955"/>
                            <a:ext cx="1396" cy="2157"/>
                          </a:xfrm>
                          <a:custGeom>
                            <a:avLst/>
                            <a:gdLst>
                              <a:gd name="csX0" fmla="*/ 635 w 1396"/>
                              <a:gd name="csY0" fmla="*/ 0 h 2157"/>
                              <a:gd name="csX1" fmla="*/ 0 w 1396"/>
                              <a:gd name="csY1" fmla="*/ 1396 h 2157"/>
                              <a:gd name="csX2" fmla="*/ 762 w 1396"/>
                              <a:gd name="csY2" fmla="*/ 2158 h 2157"/>
                              <a:gd name="csX3" fmla="*/ 1397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072333606" name="Freeform: Shape 1072333606"/>
                        <wps:cNvSpPr/>
                        <wps:spPr>
                          <a:xfrm>
                            <a:off x="217275" y="4695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627827129" name="Freeform: Shape 1627827129"/>
                        <wps:cNvSpPr/>
                        <wps:spPr>
                          <a:xfrm>
                            <a:off x="228831" y="4695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539470385" name="Freeform: Shape 539470385"/>
                        <wps:cNvSpPr/>
                        <wps:spPr>
                          <a:xfrm>
                            <a:off x="240513" y="46955"/>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07495053" name="Freeform: Shape 107495053"/>
                        <wps:cNvSpPr/>
                        <wps:spPr>
                          <a:xfrm>
                            <a:off x="252069" y="4695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476567518" name="Freeform: Shape 476567518"/>
                        <wps:cNvSpPr/>
                        <wps:spPr>
                          <a:xfrm>
                            <a:off x="217275" y="62946"/>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660893214" name="Freeform: Shape 1660893214"/>
                        <wps:cNvSpPr/>
                        <wps:spPr>
                          <a:xfrm>
                            <a:off x="217275" y="78429"/>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529984297" name="Freeform: Shape 1529984297"/>
                        <wps:cNvSpPr/>
                        <wps:spPr>
                          <a:xfrm>
                            <a:off x="219053" y="90613"/>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1835656553" name="Freeform: Shape 1835656553"/>
                        <wps:cNvSpPr/>
                        <wps:spPr>
                          <a:xfrm>
                            <a:off x="228831" y="97086"/>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824122522" name="Freeform: Shape 824122522"/>
                        <wps:cNvSpPr/>
                        <wps:spPr>
                          <a:xfrm>
                            <a:off x="264387" y="62946"/>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131689714" name="Freeform: Shape 1131689714"/>
                        <wps:cNvSpPr/>
                        <wps:spPr>
                          <a:xfrm>
                            <a:off x="264387" y="78429"/>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204147936" name="Freeform: Shape 1204147936"/>
                        <wps:cNvSpPr/>
                        <wps:spPr>
                          <a:xfrm>
                            <a:off x="262483" y="90613"/>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138646385" name="Freeform: Shape 1138646385"/>
                        <wps:cNvSpPr/>
                        <wps:spPr>
                          <a:xfrm>
                            <a:off x="252705" y="97086"/>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215869442" name="Freeform: Shape 1215869442"/>
                        <wps:cNvSpPr/>
                        <wps:spPr>
                          <a:xfrm>
                            <a:off x="240894" y="104066"/>
                            <a:ext cx="1269" cy="2157"/>
                          </a:xfrm>
                          <a:custGeom>
                            <a:avLst/>
                            <a:gdLst>
                              <a:gd name="csX0" fmla="*/ 635 w 1269"/>
                              <a:gd name="csY0" fmla="*/ 0 h 2157"/>
                              <a:gd name="csX1" fmla="*/ 0 w 1269"/>
                              <a:gd name="csY1" fmla="*/ 1396 h 2157"/>
                              <a:gd name="csX2" fmla="*/ 635 w 1269"/>
                              <a:gd name="csY2" fmla="*/ 2157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7"/>
                                  <a:pt x="635" y="2157"/>
                                </a:cubicBezTo>
                                <a:cubicBezTo>
                                  <a:pt x="1016" y="2157"/>
                                  <a:pt x="1270" y="1777"/>
                                  <a:pt x="1270" y="1396"/>
                                </a:cubicBezTo>
                                <a:cubicBezTo>
                                  <a:pt x="1270" y="1396"/>
                                  <a:pt x="635" y="0"/>
                                  <a:pt x="635" y="0"/>
                                </a:cubicBezTo>
                              </a:path>
                            </a:pathLst>
                          </a:custGeom>
                          <a:solidFill>
                            <a:srgbClr val="000000"/>
                          </a:solidFill>
                          <a:ln w="12688" cap="flat">
                            <a:noFill/>
                            <a:prstDash val="solid"/>
                            <a:miter/>
                          </a:ln>
                        </wps:spPr>
                        <wps:bodyPr/>
                      </wps:wsp>
                      <wps:wsp>
                        <wps:cNvPr id="1861048472" name="Freeform: Shape 1861048472"/>
                        <wps:cNvSpPr/>
                        <wps:spPr>
                          <a:xfrm>
                            <a:off x="249276" y="78663"/>
                            <a:ext cx="12572" cy="12330"/>
                          </a:xfrm>
                          <a:custGeom>
                            <a:avLst/>
                            <a:gdLst>
                              <a:gd name="csX0" fmla="*/ 11175 w 12572"/>
                              <a:gd name="csY0" fmla="*/ 2305 h 12330"/>
                              <a:gd name="csX1" fmla="*/ 12191 w 12572"/>
                              <a:gd name="csY1" fmla="*/ 2432 h 12330"/>
                              <a:gd name="csX2" fmla="*/ 12572 w 12572"/>
                              <a:gd name="csY2" fmla="*/ 1163 h 12330"/>
                              <a:gd name="csX3" fmla="*/ 11810 w 12572"/>
                              <a:gd name="csY3" fmla="*/ 655 h 12330"/>
                              <a:gd name="csX4" fmla="*/ 8508 w 12572"/>
                              <a:gd name="csY4" fmla="*/ 2305 h 12330"/>
                              <a:gd name="csX5" fmla="*/ 9651 w 12572"/>
                              <a:gd name="csY5" fmla="*/ 4208 h 12330"/>
                              <a:gd name="csX6" fmla="*/ 10413 w 12572"/>
                              <a:gd name="csY6" fmla="*/ 4716 h 12330"/>
                              <a:gd name="csX7" fmla="*/ 9905 w 12572"/>
                              <a:gd name="csY7" fmla="*/ 5351 h 12330"/>
                              <a:gd name="csX8" fmla="*/ 6857 w 12572"/>
                              <a:gd name="csY8" fmla="*/ 4589 h 12330"/>
                              <a:gd name="csX9" fmla="*/ 6857 w 12572"/>
                              <a:gd name="csY9" fmla="*/ 1163 h 12330"/>
                              <a:gd name="csX10" fmla="*/ 7111 w 12572"/>
                              <a:gd name="csY10" fmla="*/ 528 h 12330"/>
                              <a:gd name="csX11" fmla="*/ 4953 w 12572"/>
                              <a:gd name="csY11" fmla="*/ 274 h 12330"/>
                              <a:gd name="csX12" fmla="*/ 2286 w 12572"/>
                              <a:gd name="csY12" fmla="*/ 1670 h 12330"/>
                              <a:gd name="csX13" fmla="*/ 2921 w 12572"/>
                              <a:gd name="csY13" fmla="*/ 2812 h 12330"/>
                              <a:gd name="csX14" fmla="*/ 3429 w 12572"/>
                              <a:gd name="csY14" fmla="*/ 3066 h 12330"/>
                              <a:gd name="csX15" fmla="*/ 2667 w 12572"/>
                              <a:gd name="csY15" fmla="*/ 3447 h 12330"/>
                              <a:gd name="csX16" fmla="*/ 2921 w 12572"/>
                              <a:gd name="csY16" fmla="*/ 4208 h 12330"/>
                              <a:gd name="csX17" fmla="*/ 1651 w 12572"/>
                              <a:gd name="csY17" fmla="*/ 3320 h 12330"/>
                              <a:gd name="csX18" fmla="*/ 889 w 12572"/>
                              <a:gd name="csY18" fmla="*/ 1543 h 12330"/>
                              <a:gd name="csX19" fmla="*/ 254 w 12572"/>
                              <a:gd name="csY19" fmla="*/ 1797 h 12330"/>
                              <a:gd name="csX20" fmla="*/ 0 w 12572"/>
                              <a:gd name="csY20" fmla="*/ 3066 h 12330"/>
                              <a:gd name="csX21" fmla="*/ 254 w 12572"/>
                              <a:gd name="csY21" fmla="*/ 4335 h 12330"/>
                              <a:gd name="csX22" fmla="*/ 3048 w 12572"/>
                              <a:gd name="csY22" fmla="*/ 7001 h 12330"/>
                              <a:gd name="csX23" fmla="*/ 889 w 12572"/>
                              <a:gd name="csY23" fmla="*/ 10935 h 12330"/>
                              <a:gd name="csX24" fmla="*/ 508 w 12572"/>
                              <a:gd name="csY24" fmla="*/ 12077 h 12330"/>
                              <a:gd name="csX25" fmla="*/ 889 w 12572"/>
                              <a:gd name="csY25" fmla="*/ 12331 h 12330"/>
                              <a:gd name="csX26" fmla="*/ 3556 w 12572"/>
                              <a:gd name="csY26" fmla="*/ 10046 h 12330"/>
                              <a:gd name="csX27" fmla="*/ 4953 w 12572"/>
                              <a:gd name="csY27" fmla="*/ 8143 h 12330"/>
                              <a:gd name="csX28" fmla="*/ 6604 w 12572"/>
                              <a:gd name="csY28" fmla="*/ 8904 h 12330"/>
                              <a:gd name="csX29" fmla="*/ 4572 w 12572"/>
                              <a:gd name="csY29" fmla="*/ 11062 h 12330"/>
                              <a:gd name="csX30" fmla="*/ 4572 w 12572"/>
                              <a:gd name="csY30" fmla="*/ 11696 h 12330"/>
                              <a:gd name="csX31" fmla="*/ 6096 w 12572"/>
                              <a:gd name="csY31" fmla="*/ 11950 h 12330"/>
                              <a:gd name="csX32" fmla="*/ 9016 w 12572"/>
                              <a:gd name="csY32" fmla="*/ 9158 h 12330"/>
                              <a:gd name="csX33" fmla="*/ 8508 w 12572"/>
                              <a:gd name="csY33" fmla="*/ 10808 h 12330"/>
                              <a:gd name="csX34" fmla="*/ 10540 w 12572"/>
                              <a:gd name="csY34" fmla="*/ 10046 h 12330"/>
                              <a:gd name="csX35" fmla="*/ 10921 w 12572"/>
                              <a:gd name="csY35" fmla="*/ 7127 h 12330"/>
                              <a:gd name="csX36" fmla="*/ 12064 w 12572"/>
                              <a:gd name="csY36" fmla="*/ 4462 h 12330"/>
                              <a:gd name="csX37" fmla="*/ 9905 w 12572"/>
                              <a:gd name="csY37" fmla="*/ 2178 h 12330"/>
                              <a:gd name="csX38" fmla="*/ 11429 w 12572"/>
                              <a:gd name="csY38" fmla="*/ 2178 h 123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572" h="12330">
                                <a:moveTo>
                                  <a:pt x="11175" y="2305"/>
                                </a:moveTo>
                                <a:cubicBezTo>
                                  <a:pt x="11175" y="2305"/>
                                  <a:pt x="11683" y="2559"/>
                                  <a:pt x="12191" y="2432"/>
                                </a:cubicBezTo>
                                <a:lnTo>
                                  <a:pt x="12572" y="1163"/>
                                </a:lnTo>
                                <a:cubicBezTo>
                                  <a:pt x="12572" y="1163"/>
                                  <a:pt x="12064" y="528"/>
                                  <a:pt x="11810" y="655"/>
                                </a:cubicBezTo>
                                <a:cubicBezTo>
                                  <a:pt x="10540" y="909"/>
                                  <a:pt x="9270" y="1036"/>
                                  <a:pt x="8508" y="2305"/>
                                </a:cubicBezTo>
                                <a:cubicBezTo>
                                  <a:pt x="8508" y="3066"/>
                                  <a:pt x="9143" y="3828"/>
                                  <a:pt x="9651" y="4208"/>
                                </a:cubicBezTo>
                                <a:cubicBezTo>
                                  <a:pt x="10032" y="4082"/>
                                  <a:pt x="10159" y="4462"/>
                                  <a:pt x="10413" y="4716"/>
                                </a:cubicBezTo>
                                <a:cubicBezTo>
                                  <a:pt x="10413" y="5097"/>
                                  <a:pt x="10286" y="5351"/>
                                  <a:pt x="9905" y="5351"/>
                                </a:cubicBezTo>
                                <a:cubicBezTo>
                                  <a:pt x="9016" y="4462"/>
                                  <a:pt x="7492" y="5604"/>
                                  <a:pt x="6857" y="4589"/>
                                </a:cubicBezTo>
                                <a:cubicBezTo>
                                  <a:pt x="7111" y="3447"/>
                                  <a:pt x="7746" y="2178"/>
                                  <a:pt x="6857" y="1163"/>
                                </a:cubicBezTo>
                                <a:cubicBezTo>
                                  <a:pt x="6857" y="909"/>
                                  <a:pt x="7238" y="782"/>
                                  <a:pt x="7111" y="528"/>
                                </a:cubicBezTo>
                                <a:cubicBezTo>
                                  <a:pt x="6730" y="-487"/>
                                  <a:pt x="5715" y="274"/>
                                  <a:pt x="4953" y="274"/>
                                </a:cubicBezTo>
                                <a:cubicBezTo>
                                  <a:pt x="3810" y="147"/>
                                  <a:pt x="2921" y="655"/>
                                  <a:pt x="2286" y="1670"/>
                                </a:cubicBezTo>
                                <a:cubicBezTo>
                                  <a:pt x="2286" y="2051"/>
                                  <a:pt x="2540" y="2432"/>
                                  <a:pt x="2921" y="2812"/>
                                </a:cubicBezTo>
                                <a:cubicBezTo>
                                  <a:pt x="3175" y="2812"/>
                                  <a:pt x="3302" y="2812"/>
                                  <a:pt x="3429" y="3066"/>
                                </a:cubicBezTo>
                                <a:lnTo>
                                  <a:pt x="2667" y="3447"/>
                                </a:lnTo>
                                <a:cubicBezTo>
                                  <a:pt x="2667" y="3447"/>
                                  <a:pt x="2921" y="3955"/>
                                  <a:pt x="2921" y="4208"/>
                                </a:cubicBezTo>
                                <a:cubicBezTo>
                                  <a:pt x="2413" y="4462"/>
                                  <a:pt x="1905" y="3701"/>
                                  <a:pt x="1651" y="3320"/>
                                </a:cubicBezTo>
                                <a:cubicBezTo>
                                  <a:pt x="1651" y="2685"/>
                                  <a:pt x="1651" y="1670"/>
                                  <a:pt x="889" y="1543"/>
                                </a:cubicBezTo>
                                <a:cubicBezTo>
                                  <a:pt x="762" y="1543"/>
                                  <a:pt x="254" y="1797"/>
                                  <a:pt x="254" y="1797"/>
                                </a:cubicBezTo>
                                <a:cubicBezTo>
                                  <a:pt x="127" y="2051"/>
                                  <a:pt x="0" y="2432"/>
                                  <a:pt x="0" y="3066"/>
                                </a:cubicBezTo>
                                <a:cubicBezTo>
                                  <a:pt x="0" y="3701"/>
                                  <a:pt x="254" y="4335"/>
                                  <a:pt x="254" y="4335"/>
                                </a:cubicBezTo>
                                <a:cubicBezTo>
                                  <a:pt x="254" y="4335"/>
                                  <a:pt x="2540" y="5985"/>
                                  <a:pt x="3048" y="7001"/>
                                </a:cubicBezTo>
                                <a:cubicBezTo>
                                  <a:pt x="2413" y="8270"/>
                                  <a:pt x="2413" y="10173"/>
                                  <a:pt x="889" y="10935"/>
                                </a:cubicBezTo>
                                <a:cubicBezTo>
                                  <a:pt x="508" y="11189"/>
                                  <a:pt x="508" y="11696"/>
                                  <a:pt x="508" y="12077"/>
                                </a:cubicBezTo>
                                <a:lnTo>
                                  <a:pt x="889" y="12331"/>
                                </a:lnTo>
                                <a:cubicBezTo>
                                  <a:pt x="1905" y="11823"/>
                                  <a:pt x="3683" y="11696"/>
                                  <a:pt x="3556" y="10046"/>
                                </a:cubicBezTo>
                                <a:cubicBezTo>
                                  <a:pt x="3937" y="9412"/>
                                  <a:pt x="4318" y="8650"/>
                                  <a:pt x="4953" y="8143"/>
                                </a:cubicBezTo>
                                <a:cubicBezTo>
                                  <a:pt x="5715" y="8016"/>
                                  <a:pt x="6349" y="8397"/>
                                  <a:pt x="6604" y="8904"/>
                                </a:cubicBezTo>
                                <a:cubicBezTo>
                                  <a:pt x="6349" y="10046"/>
                                  <a:pt x="5588" y="10808"/>
                                  <a:pt x="4572" y="11062"/>
                                </a:cubicBezTo>
                                <a:cubicBezTo>
                                  <a:pt x="4445" y="11189"/>
                                  <a:pt x="4572" y="11442"/>
                                  <a:pt x="4572" y="11696"/>
                                </a:cubicBezTo>
                                <a:cubicBezTo>
                                  <a:pt x="4826" y="12204"/>
                                  <a:pt x="5715" y="11950"/>
                                  <a:pt x="6096" y="11950"/>
                                </a:cubicBezTo>
                                <a:cubicBezTo>
                                  <a:pt x="7366" y="11189"/>
                                  <a:pt x="7874" y="9666"/>
                                  <a:pt x="9016" y="9158"/>
                                </a:cubicBezTo>
                                <a:cubicBezTo>
                                  <a:pt x="9143" y="9919"/>
                                  <a:pt x="7492" y="10173"/>
                                  <a:pt x="8508" y="10808"/>
                                </a:cubicBezTo>
                                <a:cubicBezTo>
                                  <a:pt x="9143" y="10681"/>
                                  <a:pt x="10032" y="10808"/>
                                  <a:pt x="10540" y="10046"/>
                                </a:cubicBezTo>
                                <a:cubicBezTo>
                                  <a:pt x="10032" y="8777"/>
                                  <a:pt x="12318" y="8143"/>
                                  <a:pt x="10921" y="7127"/>
                                </a:cubicBezTo>
                                <a:cubicBezTo>
                                  <a:pt x="10921" y="5985"/>
                                  <a:pt x="12064" y="5604"/>
                                  <a:pt x="12064" y="4462"/>
                                </a:cubicBezTo>
                                <a:cubicBezTo>
                                  <a:pt x="11683" y="3320"/>
                                  <a:pt x="10286" y="3320"/>
                                  <a:pt x="9905" y="2178"/>
                                </a:cubicBezTo>
                                <a:cubicBezTo>
                                  <a:pt x="10286" y="1924"/>
                                  <a:pt x="11048" y="1924"/>
                                  <a:pt x="11429" y="2178"/>
                                </a:cubicBezTo>
                              </a:path>
                            </a:pathLst>
                          </a:custGeom>
                          <a:solidFill>
                            <a:srgbClr val="000000"/>
                          </a:solidFill>
                          <a:ln w="12688" cap="flat">
                            <a:noFill/>
                            <a:prstDash val="solid"/>
                            <a:miter/>
                          </a:ln>
                        </wps:spPr>
                        <wps:bodyPr/>
                      </wps:wsp>
                      <wps:wsp>
                        <wps:cNvPr id="592391679" name="Freeform: Shape 592391679"/>
                        <wps:cNvSpPr/>
                        <wps:spPr>
                          <a:xfrm>
                            <a:off x="205592" y="91755"/>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716104134" name="Freeform: Shape 1716104134"/>
                        <wps:cNvSpPr/>
                        <wps:spPr>
                          <a:xfrm>
                            <a:off x="130288" y="135540"/>
                            <a:ext cx="2793" cy="2792"/>
                          </a:xfrm>
                          <a:custGeom>
                            <a:avLst/>
                            <a:gdLst>
                              <a:gd name="csX0" fmla="*/ 1397 w 2793"/>
                              <a:gd name="csY0" fmla="*/ 2792 h 2792"/>
                              <a:gd name="csX1" fmla="*/ 2794 w 2793"/>
                              <a:gd name="csY1" fmla="*/ 1396 h 2792"/>
                              <a:gd name="csX2" fmla="*/ 1397 w 2793"/>
                              <a:gd name="csY2" fmla="*/ 0 h 2792"/>
                              <a:gd name="csX3" fmla="*/ 0 w 2793"/>
                              <a:gd name="csY3" fmla="*/ 1396 h 2792"/>
                              <a:gd name="csX4" fmla="*/ 1397 w 2793"/>
                              <a:gd name="csY4" fmla="*/ 2792 h 2792"/>
                            </a:gdLst>
                            <a:ahLst/>
                            <a:cxnLst>
                              <a:cxn ang="0">
                                <a:pos x="csX0" y="csY0"/>
                              </a:cxn>
                              <a:cxn ang="0">
                                <a:pos x="csX1" y="csY1"/>
                              </a:cxn>
                              <a:cxn ang="0">
                                <a:pos x="csX2" y="csY2"/>
                              </a:cxn>
                              <a:cxn ang="0">
                                <a:pos x="csX3" y="csY3"/>
                              </a:cxn>
                              <a:cxn ang="0">
                                <a:pos x="csX4" y="csY4"/>
                              </a:cxn>
                            </a:cxnLst>
                            <a:rect l="l" t="t" r="r" b="b"/>
                            <a:pathLst>
                              <a:path w="2793" h="2792">
                                <a:moveTo>
                                  <a:pt x="1397" y="2792"/>
                                </a:moveTo>
                                <a:cubicBezTo>
                                  <a:pt x="2159" y="2792"/>
                                  <a:pt x="2794" y="2158"/>
                                  <a:pt x="2794" y="1396"/>
                                </a:cubicBezTo>
                                <a:cubicBezTo>
                                  <a:pt x="2794" y="635"/>
                                  <a:pt x="2159" y="0"/>
                                  <a:pt x="1397" y="0"/>
                                </a:cubicBezTo>
                                <a:cubicBezTo>
                                  <a:pt x="635" y="0"/>
                                  <a:pt x="0" y="635"/>
                                  <a:pt x="0" y="1396"/>
                                </a:cubicBezTo>
                                <a:cubicBezTo>
                                  <a:pt x="0" y="2158"/>
                                  <a:pt x="635" y="2792"/>
                                  <a:pt x="1397" y="2792"/>
                                </a:cubicBezTo>
                              </a:path>
                            </a:pathLst>
                          </a:custGeom>
                          <a:solidFill>
                            <a:srgbClr val="000000"/>
                          </a:solidFill>
                          <a:ln w="12688" cap="flat">
                            <a:noFill/>
                            <a:prstDash val="solid"/>
                            <a:miter/>
                          </a:ln>
                        </wps:spPr>
                        <wps:bodyPr/>
                      </wps:wsp>
                      <wps:wsp>
                        <wps:cNvPr id="137669869" name="Freeform: Shape 137669869"/>
                        <wps:cNvSpPr/>
                        <wps:spPr>
                          <a:xfrm>
                            <a:off x="179305" y="148739"/>
                            <a:ext cx="380" cy="253"/>
                          </a:xfrm>
                          <a:custGeom>
                            <a:avLst/>
                            <a:gdLst>
                              <a:gd name="csX0" fmla="*/ 127 w 380"/>
                              <a:gd name="csY0" fmla="*/ 127 h 253"/>
                              <a:gd name="csX1" fmla="*/ 127 w 380"/>
                              <a:gd name="csY1" fmla="*/ 127 h 253"/>
                              <a:gd name="csX2" fmla="*/ 127 w 380"/>
                              <a:gd name="csY2" fmla="*/ 127 h 253"/>
                              <a:gd name="csX3" fmla="*/ 127 w 380"/>
                              <a:gd name="csY3" fmla="*/ 127 h 253"/>
                              <a:gd name="csX4" fmla="*/ 127 w 380"/>
                              <a:gd name="csY4" fmla="*/ 127 h 253"/>
                              <a:gd name="csX5" fmla="*/ 381 w 380"/>
                              <a:gd name="csY5" fmla="*/ 254 h 253"/>
                              <a:gd name="csX6" fmla="*/ 127 w 380"/>
                              <a:gd name="csY6" fmla="*/ 254 h 253"/>
                              <a:gd name="csX7" fmla="*/ 127 w 380"/>
                              <a:gd name="csY7" fmla="*/ 254 h 253"/>
                              <a:gd name="csX8" fmla="*/ 127 w 380"/>
                              <a:gd name="csY8" fmla="*/ 254 h 253"/>
                              <a:gd name="csX9" fmla="*/ 127 w 380"/>
                              <a:gd name="csY9" fmla="*/ 254 h 253"/>
                              <a:gd name="csX10" fmla="*/ 127 w 380"/>
                              <a:gd name="csY10" fmla="*/ 254 h 253"/>
                              <a:gd name="csX11" fmla="*/ 0 w 380"/>
                              <a:gd name="csY11" fmla="*/ 254 h 253"/>
                              <a:gd name="csX12" fmla="*/ 0 w 380"/>
                              <a:gd name="csY12" fmla="*/ 254 h 253"/>
                              <a:gd name="csX13" fmla="*/ 0 w 380"/>
                              <a:gd name="csY13" fmla="*/ 254 h 253"/>
                              <a:gd name="csX14" fmla="*/ 0 w 380"/>
                              <a:gd name="csY14" fmla="*/ 254 h 253"/>
                              <a:gd name="csX15" fmla="*/ 0 w 380"/>
                              <a:gd name="csY15" fmla="*/ 0 h 253"/>
                              <a:gd name="csX16" fmla="*/ 127 w 380"/>
                              <a:gd name="csY16" fmla="*/ 0 h 253"/>
                              <a:gd name="csX17" fmla="*/ 254 w 380"/>
                              <a:gd name="csY17" fmla="*/ 0 h 253"/>
                              <a:gd name="csX18" fmla="*/ 254 w 380"/>
                              <a:gd name="csY18" fmla="*/ 0 h 253"/>
                              <a:gd name="csX19" fmla="*/ 254 w 380"/>
                              <a:gd name="csY19" fmla="*/ 0 h 253"/>
                              <a:gd name="csX20" fmla="*/ 254 w 380"/>
                              <a:gd name="csY20" fmla="*/ 0 h 253"/>
                              <a:gd name="csX21" fmla="*/ 254 w 380"/>
                              <a:gd name="csY21"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380" h="253">
                                <a:moveTo>
                                  <a:pt x="127" y="127"/>
                                </a:moveTo>
                                <a:cubicBezTo>
                                  <a:pt x="127" y="127"/>
                                  <a:pt x="127" y="127"/>
                                  <a:pt x="127" y="127"/>
                                </a:cubicBezTo>
                                <a:cubicBezTo>
                                  <a:pt x="127" y="127"/>
                                  <a:pt x="127" y="127"/>
                                  <a:pt x="127" y="127"/>
                                </a:cubicBezTo>
                                <a:cubicBezTo>
                                  <a:pt x="127" y="127"/>
                                  <a:pt x="127" y="127"/>
                                  <a:pt x="127" y="127"/>
                                </a:cubicBezTo>
                                <a:lnTo>
                                  <a:pt x="127" y="127"/>
                                </a:lnTo>
                                <a:close/>
                                <a:moveTo>
                                  <a:pt x="381" y="254"/>
                                </a:moveTo>
                                <a:lnTo>
                                  <a:pt x="127" y="254"/>
                                </a:lnTo>
                                <a:cubicBezTo>
                                  <a:pt x="127" y="254"/>
                                  <a:pt x="127" y="254"/>
                                  <a:pt x="127" y="254"/>
                                </a:cubicBezTo>
                                <a:lnTo>
                                  <a:pt x="127" y="254"/>
                                </a:lnTo>
                                <a:cubicBezTo>
                                  <a:pt x="127" y="254"/>
                                  <a:pt x="127" y="254"/>
                                  <a:pt x="127" y="254"/>
                                </a:cubicBezTo>
                                <a:lnTo>
                                  <a:pt x="127" y="254"/>
                                </a:lnTo>
                                <a:cubicBezTo>
                                  <a:pt x="127" y="254"/>
                                  <a:pt x="0" y="254"/>
                                  <a:pt x="0" y="254"/>
                                </a:cubicBezTo>
                                <a:lnTo>
                                  <a:pt x="0" y="254"/>
                                </a:lnTo>
                                <a:cubicBezTo>
                                  <a:pt x="0" y="254"/>
                                  <a:pt x="0" y="254"/>
                                  <a:pt x="0" y="254"/>
                                </a:cubicBezTo>
                                <a:lnTo>
                                  <a:pt x="0" y="254"/>
                                </a:lnTo>
                                <a:cubicBezTo>
                                  <a:pt x="0" y="254"/>
                                  <a:pt x="0" y="0"/>
                                  <a:pt x="0" y="0"/>
                                </a:cubicBezTo>
                                <a:lnTo>
                                  <a:pt x="127" y="0"/>
                                </a:lnTo>
                                <a:cubicBezTo>
                                  <a:pt x="127" y="0"/>
                                  <a:pt x="254" y="0"/>
                                  <a:pt x="254" y="0"/>
                                </a:cubicBezTo>
                                <a:cubicBezTo>
                                  <a:pt x="254" y="0"/>
                                  <a:pt x="254" y="0"/>
                                  <a:pt x="254" y="0"/>
                                </a:cubicBezTo>
                                <a:lnTo>
                                  <a:pt x="254" y="0"/>
                                </a:lnTo>
                                <a:cubicBezTo>
                                  <a:pt x="254" y="0"/>
                                  <a:pt x="254" y="0"/>
                                  <a:pt x="254" y="0"/>
                                </a:cubicBezTo>
                                <a:lnTo>
                                  <a:pt x="254" y="0"/>
                                </a:lnTo>
                                <a:close/>
                              </a:path>
                            </a:pathLst>
                          </a:custGeom>
                          <a:solidFill>
                            <a:srgbClr val="000000"/>
                          </a:solidFill>
                          <a:ln w="12688" cap="flat">
                            <a:noFill/>
                            <a:prstDash val="solid"/>
                            <a:miter/>
                          </a:ln>
                        </wps:spPr>
                        <wps:bodyPr/>
                      </wps:wsp>
                      <wps:wsp>
                        <wps:cNvPr id="1389335666" name="Freeform: Shape 1389335666"/>
                        <wps:cNvSpPr/>
                        <wps:spPr>
                          <a:xfrm>
                            <a:off x="179813" y="148866"/>
                            <a:ext cx="12698" cy="12691"/>
                          </a:xfrm>
                          <a:custGeom>
                            <a:avLst/>
                            <a:gdLst>
                              <a:gd name="csX0" fmla="*/ 0 w 12698"/>
                              <a:gd name="csY0" fmla="*/ 0 h 12691"/>
                              <a:gd name="csX1" fmla="*/ 0 w 12698"/>
                              <a:gd name="csY1" fmla="*/ 0 h 12691"/>
                              <a:gd name="csX2" fmla="*/ 0 w 12698"/>
                              <a:gd name="csY2" fmla="*/ 0 h 12691"/>
                              <a:gd name="csX3" fmla="*/ 0 w 12698"/>
                              <a:gd name="csY3" fmla="*/ 0 h 12691"/>
                              <a:gd name="csX4" fmla="*/ 0 w 12698"/>
                              <a:gd name="csY4" fmla="*/ 0 h 12691"/>
                              <a:gd name="csX5" fmla="*/ 0 w 12698"/>
                              <a:gd name="csY5" fmla="*/ 0 h 12691"/>
                              <a:gd name="csX6" fmla="*/ 0 w 12698"/>
                              <a:gd name="csY6" fmla="*/ 0 h 12691"/>
                              <a:gd name="csX7" fmla="*/ 0 w 12698"/>
                              <a:gd name="csY7" fmla="*/ 0 h 12691"/>
                              <a:gd name="csX8" fmla="*/ 0 w 12698"/>
                              <a:gd name="csY8" fmla="*/ 0 h 12691"/>
                              <a:gd name="csX9" fmla="*/ 0 w 12698"/>
                              <a:gd name="csY9" fmla="*/ 0 h 12691"/>
                              <a:gd name="csX10" fmla="*/ 0 w 12698"/>
                              <a:gd name="csY10" fmla="*/ 0 h 12691"/>
                              <a:gd name="csX11" fmla="*/ 0 w 12698"/>
                              <a:gd name="csY11" fmla="*/ 0 h 12691"/>
                              <a:gd name="csX12" fmla="*/ 0 w 12698"/>
                              <a:gd name="csY12" fmla="*/ 0 h 12691"/>
                              <a:gd name="csX13" fmla="*/ 0 w 12698"/>
                              <a:gd name="csY13" fmla="*/ 0 h 12691"/>
                              <a:gd name="csX14" fmla="*/ 0 w 12698"/>
                              <a:gd name="csY14" fmla="*/ 0 h 12691"/>
                              <a:gd name="csX15" fmla="*/ 0 w 12698"/>
                              <a:gd name="csY15" fmla="*/ 0 h 12691"/>
                              <a:gd name="csX16" fmla="*/ 0 w 12698"/>
                              <a:gd name="csY16" fmla="*/ 0 h 12691"/>
                              <a:gd name="csX17" fmla="*/ 0 w 12698"/>
                              <a:gd name="csY17" fmla="*/ 0 h 12691"/>
                              <a:gd name="csX18" fmla="*/ 0 w 12698"/>
                              <a:gd name="csY18" fmla="*/ 0 h 12691"/>
                              <a:gd name="csX19" fmla="*/ 0 w 12698"/>
                              <a:gd name="csY19" fmla="*/ 0 h 12691"/>
                              <a:gd name="csX20" fmla="*/ 0 w 12698"/>
                              <a:gd name="csY20" fmla="*/ 0 h 126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2698" h="12691">
                                <a:moveTo>
                                  <a:pt x="0" y="0"/>
                                </a:move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lose/>
                              </a:path>
                            </a:pathLst>
                          </a:custGeom>
                          <a:solidFill>
                            <a:srgbClr val="000000"/>
                          </a:solidFill>
                          <a:ln w="12688" cap="flat">
                            <a:noFill/>
                            <a:prstDash val="solid"/>
                            <a:miter/>
                          </a:ln>
                        </wps:spPr>
                        <wps:bodyPr/>
                      </wps:wsp>
                      <wps:wsp>
                        <wps:cNvPr id="284641708" name="Freeform: Shape 284641708"/>
                        <wps:cNvSpPr/>
                        <wps:spPr>
                          <a:xfrm>
                            <a:off x="179940" y="148739"/>
                            <a:ext cx="380" cy="253"/>
                          </a:xfrm>
                          <a:custGeom>
                            <a:avLst/>
                            <a:gdLst>
                              <a:gd name="csX0" fmla="*/ 381 w 380"/>
                              <a:gd name="csY0" fmla="*/ 0 h 253"/>
                              <a:gd name="csX1" fmla="*/ 381 w 380"/>
                              <a:gd name="csY1" fmla="*/ 0 h 253"/>
                              <a:gd name="csX2" fmla="*/ 254 w 380"/>
                              <a:gd name="csY2" fmla="*/ 254 h 253"/>
                              <a:gd name="csX3" fmla="*/ 254 w 380"/>
                              <a:gd name="csY3" fmla="*/ 254 h 253"/>
                              <a:gd name="csX4" fmla="*/ 127 w 380"/>
                              <a:gd name="csY4" fmla="*/ 127 h 253"/>
                              <a:gd name="csX5" fmla="*/ 127 w 380"/>
                              <a:gd name="csY5" fmla="*/ 254 h 253"/>
                              <a:gd name="csX6" fmla="*/ 0 w 380"/>
                              <a:gd name="csY6" fmla="*/ 0 h 253"/>
                              <a:gd name="csX7" fmla="*/ 0 w 380"/>
                              <a:gd name="csY7" fmla="*/ 0 h 253"/>
                              <a:gd name="csX8" fmla="*/ 0 w 380"/>
                              <a:gd name="csY8" fmla="*/ 0 h 253"/>
                              <a:gd name="csX9" fmla="*/ 127 w 380"/>
                              <a:gd name="csY9" fmla="*/ 0 h 253"/>
                              <a:gd name="csX10" fmla="*/ 127 w 380"/>
                              <a:gd name="csY10" fmla="*/ 0 h 253"/>
                              <a:gd name="csX11" fmla="*/ 0 w 380"/>
                              <a:gd name="csY11" fmla="*/ 0 h 253"/>
                              <a:gd name="csX12" fmla="*/ 0 w 380"/>
                              <a:gd name="csY12" fmla="*/ 0 h 253"/>
                              <a:gd name="csX13" fmla="*/ 127 w 380"/>
                              <a:gd name="csY13" fmla="*/ 127 h 253"/>
                              <a:gd name="csX14" fmla="*/ 127 w 380"/>
                              <a:gd name="csY14" fmla="*/ 0 h 253"/>
                              <a:gd name="csX15" fmla="*/ 127 w 380"/>
                              <a:gd name="csY15" fmla="*/ 0 h 253"/>
                              <a:gd name="csX16" fmla="*/ 127 w 380"/>
                              <a:gd name="csY16" fmla="*/ 0 h 253"/>
                              <a:gd name="csX17" fmla="*/ 127 w 380"/>
                              <a:gd name="csY17" fmla="*/ 0 h 253"/>
                              <a:gd name="csX18" fmla="*/ 254 w 380"/>
                              <a:gd name="csY18" fmla="*/ 0 h 253"/>
                              <a:gd name="csX19" fmla="*/ 254 w 380"/>
                              <a:gd name="csY19" fmla="*/ 0 h 253"/>
                              <a:gd name="csX20" fmla="*/ 254 w 380"/>
                              <a:gd name="csY20" fmla="*/ 0 h 253"/>
                              <a:gd name="csX21" fmla="*/ 254 w 380"/>
                              <a:gd name="csY21" fmla="*/ 0 h 253"/>
                              <a:gd name="csX22" fmla="*/ 254 w 380"/>
                              <a:gd name="csY22" fmla="*/ 127 h 253"/>
                              <a:gd name="csX23" fmla="*/ 381 w 380"/>
                              <a:gd name="csY23" fmla="*/ 0 h 253"/>
                              <a:gd name="csX24" fmla="*/ 381 w 380"/>
                              <a:gd name="csY24" fmla="*/ 0 h 253"/>
                              <a:gd name="csX25" fmla="*/ 254 w 380"/>
                              <a:gd name="csY25" fmla="*/ 0 h 253"/>
                              <a:gd name="csX26" fmla="*/ 254 w 380"/>
                              <a:gd name="csY26" fmla="*/ 0 h 253"/>
                              <a:gd name="csX27" fmla="*/ 381 w 380"/>
                              <a:gd name="csY27" fmla="*/ 0 h 253"/>
                              <a:gd name="csX28" fmla="*/ 381 w 380"/>
                              <a:gd name="csY28"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80" h="253">
                                <a:moveTo>
                                  <a:pt x="381" y="0"/>
                                </a:moveTo>
                                <a:lnTo>
                                  <a:pt x="381" y="0"/>
                                </a:lnTo>
                                <a:lnTo>
                                  <a:pt x="254" y="254"/>
                                </a:lnTo>
                                <a:lnTo>
                                  <a:pt x="254" y="254"/>
                                </a:lnTo>
                                <a:lnTo>
                                  <a:pt x="127" y="127"/>
                                </a:lnTo>
                                <a:lnTo>
                                  <a:pt x="127" y="254"/>
                                </a:lnTo>
                                <a:lnTo>
                                  <a:pt x="0" y="0"/>
                                </a:lnTo>
                                <a:lnTo>
                                  <a:pt x="0" y="0"/>
                                </a:lnTo>
                                <a:lnTo>
                                  <a:pt x="0" y="0"/>
                                </a:lnTo>
                                <a:lnTo>
                                  <a:pt x="127" y="0"/>
                                </a:lnTo>
                                <a:lnTo>
                                  <a:pt x="127" y="0"/>
                                </a:lnTo>
                                <a:lnTo>
                                  <a:pt x="0" y="0"/>
                                </a:lnTo>
                                <a:lnTo>
                                  <a:pt x="0" y="0"/>
                                </a:lnTo>
                                <a:lnTo>
                                  <a:pt x="127" y="127"/>
                                </a:lnTo>
                                <a:lnTo>
                                  <a:pt x="127" y="0"/>
                                </a:lnTo>
                                <a:lnTo>
                                  <a:pt x="127" y="0"/>
                                </a:lnTo>
                                <a:lnTo>
                                  <a:pt x="127" y="0"/>
                                </a:lnTo>
                                <a:lnTo>
                                  <a:pt x="127" y="0"/>
                                </a:lnTo>
                                <a:lnTo>
                                  <a:pt x="254" y="0"/>
                                </a:lnTo>
                                <a:lnTo>
                                  <a:pt x="254" y="0"/>
                                </a:lnTo>
                                <a:lnTo>
                                  <a:pt x="254" y="0"/>
                                </a:lnTo>
                                <a:lnTo>
                                  <a:pt x="254" y="0"/>
                                </a:lnTo>
                                <a:lnTo>
                                  <a:pt x="254" y="127"/>
                                </a:lnTo>
                                <a:lnTo>
                                  <a:pt x="381" y="0"/>
                                </a:lnTo>
                                <a:lnTo>
                                  <a:pt x="381" y="0"/>
                                </a:lnTo>
                                <a:lnTo>
                                  <a:pt x="254" y="0"/>
                                </a:lnTo>
                                <a:lnTo>
                                  <a:pt x="254" y="0"/>
                                </a:lnTo>
                                <a:lnTo>
                                  <a:pt x="381" y="0"/>
                                </a:lnTo>
                                <a:lnTo>
                                  <a:pt x="381" y="0"/>
                                </a:lnTo>
                                <a:close/>
                              </a:path>
                            </a:pathLst>
                          </a:custGeom>
                          <a:solidFill>
                            <a:srgbClr val="000000"/>
                          </a:solidFill>
                          <a:ln w="12688" cap="flat">
                            <a:noFill/>
                            <a:prstDash val="solid"/>
                            <a:miter/>
                          </a:ln>
                        </wps:spPr>
                        <wps:bodyPr/>
                      </wps:wsp>
                      <wps:wsp>
                        <wps:cNvPr id="1511224125" name="Freeform: Shape 1511224125"/>
                        <wps:cNvSpPr/>
                        <wps:spPr>
                          <a:xfrm>
                            <a:off x="180067" y="148739"/>
                            <a:ext cx="380" cy="380"/>
                          </a:xfrm>
                          <a:custGeom>
                            <a:avLst/>
                            <a:gdLst>
                              <a:gd name="csX0" fmla="*/ 381 w 380"/>
                              <a:gd name="csY0" fmla="*/ 127 h 380"/>
                              <a:gd name="csX1" fmla="*/ 381 w 380"/>
                              <a:gd name="csY1" fmla="*/ 127 h 380"/>
                              <a:gd name="csX2" fmla="*/ 381 w 380"/>
                              <a:gd name="csY2" fmla="*/ 0 h 380"/>
                              <a:gd name="csX3" fmla="*/ 381 w 380"/>
                              <a:gd name="csY3" fmla="*/ 0 h 380"/>
                              <a:gd name="csX4" fmla="*/ 381 w 380"/>
                              <a:gd name="csY4" fmla="*/ 0 h 380"/>
                              <a:gd name="csX5" fmla="*/ 254 w 380"/>
                              <a:gd name="csY5" fmla="*/ 254 h 380"/>
                              <a:gd name="csX6" fmla="*/ 254 w 380"/>
                              <a:gd name="csY6" fmla="*/ 254 h 380"/>
                              <a:gd name="csX7" fmla="*/ 254 w 380"/>
                              <a:gd name="csY7" fmla="*/ 254 h 380"/>
                              <a:gd name="csX8" fmla="*/ 254 w 380"/>
                              <a:gd name="csY8" fmla="*/ 254 h 380"/>
                              <a:gd name="csX9" fmla="*/ 254 w 380"/>
                              <a:gd name="csY9" fmla="*/ 254 h 380"/>
                              <a:gd name="csX10" fmla="*/ 254 w 380"/>
                              <a:gd name="csY10" fmla="*/ 254 h 380"/>
                              <a:gd name="csX11" fmla="*/ 254 w 380"/>
                              <a:gd name="csY11" fmla="*/ 254 h 380"/>
                              <a:gd name="csX12" fmla="*/ 0 w 380"/>
                              <a:gd name="csY12" fmla="*/ 381 h 380"/>
                              <a:gd name="csX13" fmla="*/ 0 w 380"/>
                              <a:gd name="csY13" fmla="*/ 381 h 3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80" h="380">
                                <a:moveTo>
                                  <a:pt x="381" y="127"/>
                                </a:moveTo>
                                <a:lnTo>
                                  <a:pt x="381" y="127"/>
                                </a:lnTo>
                                <a:cubicBezTo>
                                  <a:pt x="381" y="127"/>
                                  <a:pt x="381" y="0"/>
                                  <a:pt x="381" y="0"/>
                                </a:cubicBezTo>
                                <a:cubicBezTo>
                                  <a:pt x="381" y="0"/>
                                  <a:pt x="381" y="0"/>
                                  <a:pt x="381" y="0"/>
                                </a:cubicBezTo>
                                <a:cubicBezTo>
                                  <a:pt x="381" y="0"/>
                                  <a:pt x="381" y="0"/>
                                  <a:pt x="381" y="0"/>
                                </a:cubicBezTo>
                                <a:moveTo>
                                  <a:pt x="254" y="254"/>
                                </a:moveTo>
                                <a:cubicBezTo>
                                  <a:pt x="254" y="254"/>
                                  <a:pt x="254" y="254"/>
                                  <a:pt x="254" y="254"/>
                                </a:cubicBezTo>
                                <a:cubicBezTo>
                                  <a:pt x="254" y="254"/>
                                  <a:pt x="254" y="254"/>
                                  <a:pt x="254" y="254"/>
                                </a:cubicBezTo>
                                <a:lnTo>
                                  <a:pt x="254" y="254"/>
                                </a:lnTo>
                                <a:cubicBezTo>
                                  <a:pt x="254" y="254"/>
                                  <a:pt x="254" y="254"/>
                                  <a:pt x="254" y="254"/>
                                </a:cubicBezTo>
                                <a:cubicBezTo>
                                  <a:pt x="254" y="254"/>
                                  <a:pt x="254" y="254"/>
                                  <a:pt x="254" y="254"/>
                                </a:cubicBezTo>
                                <a:cubicBezTo>
                                  <a:pt x="254" y="254"/>
                                  <a:pt x="254" y="254"/>
                                  <a:pt x="254" y="254"/>
                                </a:cubicBezTo>
                                <a:cubicBezTo>
                                  <a:pt x="254" y="254"/>
                                  <a:pt x="254" y="381"/>
                                  <a:pt x="0" y="381"/>
                                </a:cubicBezTo>
                                <a:lnTo>
                                  <a:pt x="0" y="381"/>
                                </a:lnTo>
                                <a:close/>
                              </a:path>
                            </a:pathLst>
                          </a:custGeom>
                          <a:solidFill>
                            <a:srgbClr val="000000"/>
                          </a:solidFill>
                          <a:ln w="12688" cap="flat">
                            <a:noFill/>
                            <a:prstDash val="solid"/>
                            <a:miter/>
                          </a:ln>
                        </wps:spPr>
                        <wps:bodyPr/>
                      </wps:wsp>
                      <wps:wsp>
                        <wps:cNvPr id="13793603" name="Freeform: Shape 13793603"/>
                        <wps:cNvSpPr/>
                        <wps:spPr>
                          <a:xfrm>
                            <a:off x="180448" y="148739"/>
                            <a:ext cx="126" cy="126"/>
                          </a:xfrm>
                          <a:custGeom>
                            <a:avLst/>
                            <a:gdLst>
                              <a:gd name="csX0" fmla="*/ 127 w 126"/>
                              <a:gd name="csY0" fmla="*/ 127 h 126"/>
                              <a:gd name="csX1" fmla="*/ 127 w 126"/>
                              <a:gd name="csY1" fmla="*/ 127 h 126"/>
                              <a:gd name="csX2" fmla="*/ 127 w 126"/>
                              <a:gd name="csY2" fmla="*/ 127 h 126"/>
                              <a:gd name="csX3" fmla="*/ 0 w 126"/>
                              <a:gd name="csY3" fmla="*/ 127 h 126"/>
                              <a:gd name="csX4" fmla="*/ 0 w 126"/>
                              <a:gd name="csY4" fmla="*/ 127 h 126"/>
                              <a:gd name="csX5" fmla="*/ 0 w 126"/>
                              <a:gd name="csY5" fmla="*/ 127 h 126"/>
                              <a:gd name="csX6" fmla="*/ 0 w 126"/>
                              <a:gd name="csY6" fmla="*/ 127 h 126"/>
                              <a:gd name="csX7" fmla="*/ 0 w 126"/>
                              <a:gd name="csY7" fmla="*/ 127 h 126"/>
                              <a:gd name="csX8" fmla="*/ 0 w 126"/>
                              <a:gd name="csY8" fmla="*/ 127 h 126"/>
                              <a:gd name="csX9" fmla="*/ 0 w 126"/>
                              <a:gd name="csY9" fmla="*/ 127 h 126"/>
                              <a:gd name="csX10" fmla="*/ 0 w 126"/>
                              <a:gd name="csY10" fmla="*/ 127 h 126"/>
                              <a:gd name="csX11" fmla="*/ 127 w 126"/>
                              <a:gd name="csY11" fmla="*/ 0 h 126"/>
                              <a:gd name="csX12" fmla="*/ 127 w 126"/>
                              <a:gd name="csY12" fmla="*/ 0 h 126"/>
                              <a:gd name="csX13" fmla="*/ 0 w 126"/>
                              <a:gd name="csY13" fmla="*/ 0 h 126"/>
                              <a:gd name="csX14" fmla="*/ 0 w 126"/>
                              <a:gd name="csY14" fmla="*/ 0 h 12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26" h="126">
                                <a:moveTo>
                                  <a:pt x="127" y="127"/>
                                </a:moveTo>
                                <a:cubicBezTo>
                                  <a:pt x="127" y="127"/>
                                  <a:pt x="127" y="127"/>
                                  <a:pt x="127" y="127"/>
                                </a:cubicBezTo>
                                <a:cubicBezTo>
                                  <a:pt x="127" y="127"/>
                                  <a:pt x="127" y="127"/>
                                  <a:pt x="127" y="127"/>
                                </a:cubicBezTo>
                                <a:cubicBezTo>
                                  <a:pt x="127" y="127"/>
                                  <a:pt x="127"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lnTo>
                                  <a:pt x="0" y="127"/>
                                </a:lnTo>
                                <a:cubicBezTo>
                                  <a:pt x="0" y="127"/>
                                  <a:pt x="127" y="0"/>
                                  <a:pt x="127" y="0"/>
                                </a:cubicBezTo>
                                <a:lnTo>
                                  <a:pt x="127" y="0"/>
                                </a:lnTo>
                                <a:cubicBezTo>
                                  <a:pt x="127" y="0"/>
                                  <a:pt x="0" y="0"/>
                                  <a:pt x="0" y="0"/>
                                </a:cubicBezTo>
                                <a:lnTo>
                                  <a:pt x="0" y="0"/>
                                </a:lnTo>
                                <a:close/>
                              </a:path>
                            </a:pathLst>
                          </a:custGeom>
                          <a:solidFill>
                            <a:srgbClr val="000000"/>
                          </a:solidFill>
                          <a:ln w="12688" cap="flat">
                            <a:noFill/>
                            <a:prstDash val="solid"/>
                            <a:miter/>
                          </a:ln>
                        </wps:spPr>
                        <wps:bodyPr/>
                      </wps:wsp>
                      <wps:wsp>
                        <wps:cNvPr id="1904488286" name="Freeform: Shape 1904488286"/>
                        <wps:cNvSpPr/>
                        <wps:spPr>
                          <a:xfrm>
                            <a:off x="214608" y="45178"/>
                            <a:ext cx="53589" cy="63837"/>
                          </a:xfrm>
                          <a:custGeom>
                            <a:avLst/>
                            <a:gdLst>
                              <a:gd name="csX0" fmla="*/ 52065 w 53589"/>
                              <a:gd name="csY0" fmla="*/ 41374 h 63837"/>
                              <a:gd name="csX1" fmla="*/ 48636 w 53589"/>
                              <a:gd name="csY1" fmla="*/ 48481 h 63837"/>
                              <a:gd name="csX2" fmla="*/ 28445 w 53589"/>
                              <a:gd name="csY2" fmla="*/ 61299 h 63837"/>
                              <a:gd name="csX3" fmla="*/ 28445 w 53589"/>
                              <a:gd name="csY3" fmla="*/ 61299 h 63837"/>
                              <a:gd name="csX4" fmla="*/ 26921 w 53589"/>
                              <a:gd name="csY4" fmla="*/ 61807 h 63837"/>
                              <a:gd name="csX5" fmla="*/ 25398 w 53589"/>
                              <a:gd name="csY5" fmla="*/ 61172 h 63837"/>
                              <a:gd name="csX6" fmla="*/ 5207 w 53589"/>
                              <a:gd name="csY6" fmla="*/ 48354 h 63837"/>
                              <a:gd name="csX7" fmla="*/ 1778 w 53589"/>
                              <a:gd name="csY7" fmla="*/ 41247 h 63837"/>
                              <a:gd name="csX8" fmla="*/ 1778 w 53589"/>
                              <a:gd name="csY8" fmla="*/ 1142 h 63837"/>
                              <a:gd name="csX9" fmla="*/ 52319 w 53589"/>
                              <a:gd name="csY9" fmla="*/ 1142 h 63837"/>
                              <a:gd name="csX10" fmla="*/ 52319 w 53589"/>
                              <a:gd name="csY10" fmla="*/ 41247 h 63837"/>
                              <a:gd name="csX11" fmla="*/ 53589 w 53589"/>
                              <a:gd name="csY11" fmla="*/ 0 h 63837"/>
                              <a:gd name="csX12" fmla="*/ 53589 w 53589"/>
                              <a:gd name="csY12" fmla="*/ 0 h 63837"/>
                              <a:gd name="csX13" fmla="*/ 0 w 53589"/>
                              <a:gd name="csY13" fmla="*/ 0 h 63837"/>
                              <a:gd name="csX14" fmla="*/ 0 w 53589"/>
                              <a:gd name="csY14" fmla="*/ 0 h 63837"/>
                              <a:gd name="csX15" fmla="*/ 0 w 53589"/>
                              <a:gd name="csY15" fmla="*/ 0 h 63837"/>
                              <a:gd name="csX16" fmla="*/ 0 w 53589"/>
                              <a:gd name="csY16" fmla="*/ 40993 h 63837"/>
                              <a:gd name="csX17" fmla="*/ 4190 w 53589"/>
                              <a:gd name="csY17" fmla="*/ 49877 h 63837"/>
                              <a:gd name="csX18" fmla="*/ 24762 w 53589"/>
                              <a:gd name="csY18" fmla="*/ 62949 h 63837"/>
                              <a:gd name="csX19" fmla="*/ 26668 w 53589"/>
                              <a:gd name="csY19" fmla="*/ 63837 h 63837"/>
                              <a:gd name="csX20" fmla="*/ 28318 w 53589"/>
                              <a:gd name="csY20" fmla="*/ 63203 h 63837"/>
                              <a:gd name="csX21" fmla="*/ 49271 w 53589"/>
                              <a:gd name="csY21" fmla="*/ 49877 h 63837"/>
                              <a:gd name="csX22" fmla="*/ 53462 w 53589"/>
                              <a:gd name="csY22" fmla="*/ 40993 h 63837"/>
                              <a:gd name="csX23" fmla="*/ 53462 w 53589"/>
                              <a:gd name="csY23" fmla="*/ 0 h 63837"/>
                              <a:gd name="csX24" fmla="*/ 53462 w 53589"/>
                              <a:gd name="csY24" fmla="*/ 0 h 63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3589" h="63837">
                                <a:moveTo>
                                  <a:pt x="52065" y="41374"/>
                                </a:moveTo>
                                <a:cubicBezTo>
                                  <a:pt x="51811" y="44419"/>
                                  <a:pt x="50795" y="47085"/>
                                  <a:pt x="48636" y="48481"/>
                                </a:cubicBezTo>
                                <a:lnTo>
                                  <a:pt x="28445" y="61299"/>
                                </a:lnTo>
                                <a:lnTo>
                                  <a:pt x="28445" y="61299"/>
                                </a:lnTo>
                                <a:cubicBezTo>
                                  <a:pt x="28445" y="61299"/>
                                  <a:pt x="27430" y="61807"/>
                                  <a:pt x="26921" y="61807"/>
                                </a:cubicBezTo>
                                <a:cubicBezTo>
                                  <a:pt x="26413" y="61807"/>
                                  <a:pt x="25779" y="61553"/>
                                  <a:pt x="25398" y="61172"/>
                                </a:cubicBezTo>
                                <a:lnTo>
                                  <a:pt x="5207" y="48354"/>
                                </a:lnTo>
                                <a:cubicBezTo>
                                  <a:pt x="3048" y="46958"/>
                                  <a:pt x="2032" y="44293"/>
                                  <a:pt x="1778" y="41247"/>
                                </a:cubicBezTo>
                                <a:lnTo>
                                  <a:pt x="1778" y="1142"/>
                                </a:lnTo>
                                <a:lnTo>
                                  <a:pt x="52319" y="1142"/>
                                </a:lnTo>
                                <a:lnTo>
                                  <a:pt x="52319" y="41247"/>
                                </a:lnTo>
                                <a:close/>
                                <a:moveTo>
                                  <a:pt x="53589" y="0"/>
                                </a:moveTo>
                                <a:lnTo>
                                  <a:pt x="53589" y="0"/>
                                </a:lnTo>
                                <a:cubicBezTo>
                                  <a:pt x="53589" y="0"/>
                                  <a:pt x="0" y="0"/>
                                  <a:pt x="0" y="0"/>
                                </a:cubicBezTo>
                                <a:lnTo>
                                  <a:pt x="0" y="0"/>
                                </a:lnTo>
                                <a:cubicBezTo>
                                  <a:pt x="0" y="0"/>
                                  <a:pt x="0" y="0"/>
                                  <a:pt x="0" y="0"/>
                                </a:cubicBezTo>
                                <a:lnTo>
                                  <a:pt x="0" y="40993"/>
                                </a:lnTo>
                                <a:cubicBezTo>
                                  <a:pt x="0" y="45181"/>
                                  <a:pt x="1778" y="48861"/>
                                  <a:pt x="4190" y="49877"/>
                                </a:cubicBezTo>
                                <a:lnTo>
                                  <a:pt x="24762" y="62949"/>
                                </a:lnTo>
                                <a:cubicBezTo>
                                  <a:pt x="24762" y="62949"/>
                                  <a:pt x="25905" y="63837"/>
                                  <a:pt x="26668" y="63837"/>
                                </a:cubicBezTo>
                                <a:cubicBezTo>
                                  <a:pt x="27302" y="63837"/>
                                  <a:pt x="27937" y="63583"/>
                                  <a:pt x="28318" y="63203"/>
                                </a:cubicBezTo>
                                <a:lnTo>
                                  <a:pt x="49271" y="49877"/>
                                </a:lnTo>
                                <a:cubicBezTo>
                                  <a:pt x="51684" y="48735"/>
                                  <a:pt x="53462" y="45054"/>
                                  <a:pt x="53462" y="40993"/>
                                </a:cubicBezTo>
                                <a:lnTo>
                                  <a:pt x="53462" y="0"/>
                                </a:lnTo>
                                <a:cubicBezTo>
                                  <a:pt x="53462" y="0"/>
                                  <a:pt x="53462" y="0"/>
                                  <a:pt x="53462" y="0"/>
                                </a:cubicBezTo>
                                <a:close/>
                              </a:path>
                            </a:pathLst>
                          </a:custGeom>
                          <a:solidFill>
                            <a:srgbClr val="000000"/>
                          </a:solidFill>
                          <a:ln w="12688" cap="flat">
                            <a:noFill/>
                            <a:prstDash val="solid"/>
                            <a:miter/>
                          </a:ln>
                        </wps:spPr>
                        <wps:bodyPr/>
                      </wps:wsp>
                      <wps:wsp>
                        <wps:cNvPr id="1055239168" name="Freeform: Shape 1055239168"/>
                        <wps:cNvSpPr/>
                        <wps:spPr>
                          <a:xfrm>
                            <a:off x="248641" y="104573"/>
                            <a:ext cx="634" cy="253"/>
                          </a:xfrm>
                          <a:custGeom>
                            <a:avLst/>
                            <a:gdLst>
                              <a:gd name="csX0" fmla="*/ 0 w 634"/>
                              <a:gd name="csY0" fmla="*/ 254 h 253"/>
                              <a:gd name="csX1" fmla="*/ 635 w 634"/>
                              <a:gd name="csY1" fmla="*/ 0 h 253"/>
                              <a:gd name="csX2" fmla="*/ 0 w 634"/>
                              <a:gd name="csY2" fmla="*/ 254 h 253"/>
                            </a:gdLst>
                            <a:ahLst/>
                            <a:cxnLst>
                              <a:cxn ang="0">
                                <a:pos x="csX0" y="csY0"/>
                              </a:cxn>
                              <a:cxn ang="0">
                                <a:pos x="csX1" y="csY1"/>
                              </a:cxn>
                              <a:cxn ang="0">
                                <a:pos x="csX2" y="csY2"/>
                              </a:cxn>
                            </a:cxnLst>
                            <a:rect l="l" t="t" r="r" b="b"/>
                            <a:pathLst>
                              <a:path w="634" h="253">
                                <a:moveTo>
                                  <a:pt x="0" y="254"/>
                                </a:moveTo>
                                <a:lnTo>
                                  <a:pt x="635" y="0"/>
                                </a:lnTo>
                                <a:cubicBezTo>
                                  <a:pt x="635" y="0"/>
                                  <a:pt x="127" y="254"/>
                                  <a:pt x="0" y="254"/>
                                </a:cubicBezTo>
                              </a:path>
                            </a:pathLst>
                          </a:custGeom>
                          <a:solidFill>
                            <a:srgbClr val="000000"/>
                          </a:solidFill>
                          <a:ln w="12688" cap="flat">
                            <a:noFill/>
                            <a:prstDash val="solid"/>
                            <a:miter/>
                          </a:ln>
                        </wps:spPr>
                        <wps:bodyPr/>
                      </wps:wsp>
                      <wps:wsp>
                        <wps:cNvPr id="703248120" name="Freeform: Shape 703248120"/>
                        <wps:cNvSpPr/>
                        <wps:spPr>
                          <a:xfrm>
                            <a:off x="197592" y="152419"/>
                            <a:ext cx="10666" cy="9645"/>
                          </a:xfrm>
                          <a:custGeom>
                            <a:avLst/>
                            <a:gdLst>
                              <a:gd name="csX0" fmla="*/ 5460 w 10666"/>
                              <a:gd name="csY0" fmla="*/ 5838 h 9645"/>
                              <a:gd name="csX1" fmla="*/ 3556 w 10666"/>
                              <a:gd name="csY1" fmla="*/ 2792 h 9645"/>
                              <a:gd name="csX2" fmla="*/ 2413 w 10666"/>
                              <a:gd name="csY2" fmla="*/ 6092 h 9645"/>
                              <a:gd name="csX3" fmla="*/ 5460 w 10666"/>
                              <a:gd name="csY3" fmla="*/ 5711 h 9645"/>
                              <a:gd name="csX4" fmla="*/ 10667 w 10666"/>
                              <a:gd name="csY4" fmla="*/ 8376 h 9645"/>
                              <a:gd name="csX5" fmla="*/ 5588 w 10666"/>
                              <a:gd name="csY5" fmla="*/ 9011 h 9645"/>
                              <a:gd name="csX6" fmla="*/ 5588 w 10666"/>
                              <a:gd name="csY6" fmla="*/ 8630 h 9645"/>
                              <a:gd name="csX7" fmla="*/ 6730 w 10666"/>
                              <a:gd name="csY7" fmla="*/ 7995 h 9645"/>
                              <a:gd name="csX8" fmla="*/ 5841 w 10666"/>
                              <a:gd name="csY8" fmla="*/ 6346 h 9645"/>
                              <a:gd name="csX9" fmla="*/ 2286 w 10666"/>
                              <a:gd name="csY9" fmla="*/ 6726 h 9645"/>
                              <a:gd name="csX10" fmla="*/ 1778 w 10666"/>
                              <a:gd name="csY10" fmla="*/ 8503 h 9645"/>
                              <a:gd name="csX11" fmla="*/ 3175 w 10666"/>
                              <a:gd name="csY11" fmla="*/ 8884 h 9645"/>
                              <a:gd name="csX12" fmla="*/ 3175 w 10666"/>
                              <a:gd name="csY12" fmla="*/ 9265 h 9645"/>
                              <a:gd name="csX13" fmla="*/ 0 w 10666"/>
                              <a:gd name="csY13" fmla="*/ 9645 h 9645"/>
                              <a:gd name="csX14" fmla="*/ 0 w 10666"/>
                              <a:gd name="csY14" fmla="*/ 9265 h 9645"/>
                              <a:gd name="csX15" fmla="*/ 1270 w 10666"/>
                              <a:gd name="csY15" fmla="*/ 7615 h 9645"/>
                              <a:gd name="csX16" fmla="*/ 3937 w 10666"/>
                              <a:gd name="csY16" fmla="*/ 0 h 9645"/>
                              <a:gd name="csX17" fmla="*/ 4318 w 10666"/>
                              <a:gd name="csY17" fmla="*/ 0 h 9645"/>
                              <a:gd name="csX18" fmla="*/ 8635 w 10666"/>
                              <a:gd name="csY18" fmla="*/ 6473 h 9645"/>
                              <a:gd name="csX19" fmla="*/ 10540 w 10666"/>
                              <a:gd name="csY19" fmla="*/ 8122 h 9645"/>
                              <a:gd name="csX20" fmla="*/ 10540 w 10666"/>
                              <a:gd name="csY20" fmla="*/ 8503 h 96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645">
                                <a:moveTo>
                                  <a:pt x="5460" y="5838"/>
                                </a:moveTo>
                                <a:lnTo>
                                  <a:pt x="3556" y="2792"/>
                                </a:lnTo>
                                <a:lnTo>
                                  <a:pt x="2413" y="6092"/>
                                </a:lnTo>
                                <a:lnTo>
                                  <a:pt x="5460" y="5711"/>
                                </a:lnTo>
                                <a:close/>
                                <a:moveTo>
                                  <a:pt x="10667" y="8376"/>
                                </a:moveTo>
                                <a:lnTo>
                                  <a:pt x="5588" y="9011"/>
                                </a:lnTo>
                                <a:lnTo>
                                  <a:pt x="5588" y="8630"/>
                                </a:lnTo>
                                <a:cubicBezTo>
                                  <a:pt x="6476" y="8503"/>
                                  <a:pt x="6730" y="8376"/>
                                  <a:pt x="6730" y="7995"/>
                                </a:cubicBezTo>
                                <a:cubicBezTo>
                                  <a:pt x="6730" y="7615"/>
                                  <a:pt x="6095" y="6726"/>
                                  <a:pt x="5841" y="6346"/>
                                </a:cubicBezTo>
                                <a:lnTo>
                                  <a:pt x="2286" y="6726"/>
                                </a:lnTo>
                                <a:cubicBezTo>
                                  <a:pt x="1905" y="7742"/>
                                  <a:pt x="1778" y="8249"/>
                                  <a:pt x="1778" y="8503"/>
                                </a:cubicBezTo>
                                <a:cubicBezTo>
                                  <a:pt x="1778" y="9011"/>
                                  <a:pt x="2540" y="8884"/>
                                  <a:pt x="3175" y="8884"/>
                                </a:cubicBezTo>
                                <a:lnTo>
                                  <a:pt x="3175" y="9265"/>
                                </a:lnTo>
                                <a:cubicBezTo>
                                  <a:pt x="3175" y="9265"/>
                                  <a:pt x="0" y="9645"/>
                                  <a:pt x="0" y="9645"/>
                                </a:cubicBezTo>
                                <a:lnTo>
                                  <a:pt x="0" y="9265"/>
                                </a:lnTo>
                                <a:cubicBezTo>
                                  <a:pt x="762" y="9011"/>
                                  <a:pt x="1016" y="8630"/>
                                  <a:pt x="1270" y="7615"/>
                                </a:cubicBezTo>
                                <a:lnTo>
                                  <a:pt x="3937" y="0"/>
                                </a:lnTo>
                                <a:lnTo>
                                  <a:pt x="4318" y="0"/>
                                </a:lnTo>
                                <a:cubicBezTo>
                                  <a:pt x="4318" y="0"/>
                                  <a:pt x="8635" y="6473"/>
                                  <a:pt x="8635" y="6473"/>
                                </a:cubicBezTo>
                                <a:cubicBezTo>
                                  <a:pt x="9524" y="7742"/>
                                  <a:pt x="9778" y="8249"/>
                                  <a:pt x="10540" y="8122"/>
                                </a:cubicBezTo>
                                <a:lnTo>
                                  <a:pt x="10540" y="8503"/>
                                </a:lnTo>
                                <a:close/>
                              </a:path>
                            </a:pathLst>
                          </a:custGeom>
                          <a:solidFill>
                            <a:srgbClr val="000000"/>
                          </a:solidFill>
                          <a:ln w="12688" cap="flat">
                            <a:noFill/>
                            <a:prstDash val="solid"/>
                            <a:miter/>
                          </a:ln>
                        </wps:spPr>
                        <wps:bodyPr/>
                      </wps:wsp>
                      <wps:wsp>
                        <wps:cNvPr id="160043293" name="Freeform: Shape 160043293"/>
                        <wps:cNvSpPr/>
                        <wps:spPr>
                          <a:xfrm>
                            <a:off x="178416" y="136475"/>
                            <a:ext cx="118645" cy="46502"/>
                          </a:xfrm>
                          <a:custGeom>
                            <a:avLst/>
                            <a:gdLst>
                              <a:gd name="csX0" fmla="*/ 116575 w 118645"/>
                              <a:gd name="csY0" fmla="*/ 8076 h 46502"/>
                              <a:gd name="csX1" fmla="*/ 113273 w 118645"/>
                              <a:gd name="csY1" fmla="*/ 10741 h 46502"/>
                              <a:gd name="csX2" fmla="*/ 114417 w 118645"/>
                              <a:gd name="csY2" fmla="*/ 5410 h 46502"/>
                              <a:gd name="csX3" fmla="*/ 109591 w 118645"/>
                              <a:gd name="csY3" fmla="*/ 3887 h 46502"/>
                              <a:gd name="csX4" fmla="*/ 108956 w 118645"/>
                              <a:gd name="csY4" fmla="*/ 5791 h 46502"/>
                              <a:gd name="csX5" fmla="*/ 108702 w 118645"/>
                              <a:gd name="csY5" fmla="*/ 8329 h 46502"/>
                              <a:gd name="csX6" fmla="*/ 106670 w 118645"/>
                              <a:gd name="csY6" fmla="*/ 5918 h 46502"/>
                              <a:gd name="csX7" fmla="*/ 109083 w 118645"/>
                              <a:gd name="csY7" fmla="*/ 1857 h 46502"/>
                              <a:gd name="csX8" fmla="*/ 113528 w 118645"/>
                              <a:gd name="csY8" fmla="*/ 1984 h 46502"/>
                              <a:gd name="csX9" fmla="*/ 116067 w 118645"/>
                              <a:gd name="csY9" fmla="*/ 3634 h 46502"/>
                              <a:gd name="csX10" fmla="*/ 116702 w 118645"/>
                              <a:gd name="csY10" fmla="*/ 8076 h 46502"/>
                              <a:gd name="csX11" fmla="*/ 110353 w 118645"/>
                              <a:gd name="csY11" fmla="*/ 8837 h 46502"/>
                              <a:gd name="csX12" fmla="*/ 112511 w 118645"/>
                              <a:gd name="csY12" fmla="*/ 6299 h 46502"/>
                              <a:gd name="csX13" fmla="*/ 112004 w 118645"/>
                              <a:gd name="csY13" fmla="*/ 8329 h 46502"/>
                              <a:gd name="csX14" fmla="*/ 110353 w 118645"/>
                              <a:gd name="csY14" fmla="*/ 8837 h 46502"/>
                              <a:gd name="csX15" fmla="*/ 111242 w 118645"/>
                              <a:gd name="csY15" fmla="*/ 10741 h 46502"/>
                              <a:gd name="csX16" fmla="*/ 109591 w 118645"/>
                              <a:gd name="csY16" fmla="*/ 12137 h 46502"/>
                              <a:gd name="csX17" fmla="*/ 107686 w 118645"/>
                              <a:gd name="csY17" fmla="*/ 12137 h 46502"/>
                              <a:gd name="csX18" fmla="*/ 107432 w 118645"/>
                              <a:gd name="csY18" fmla="*/ 9979 h 46502"/>
                              <a:gd name="csX19" fmla="*/ 111242 w 118645"/>
                              <a:gd name="csY19" fmla="*/ 10741 h 46502"/>
                              <a:gd name="csX20" fmla="*/ 113273 w 118645"/>
                              <a:gd name="csY20" fmla="*/ 20132 h 46502"/>
                              <a:gd name="csX21" fmla="*/ 112385 w 118645"/>
                              <a:gd name="csY21" fmla="*/ 22797 h 46502"/>
                              <a:gd name="csX22" fmla="*/ 110226 w 118645"/>
                              <a:gd name="csY22" fmla="*/ 25463 h 46502"/>
                              <a:gd name="csX23" fmla="*/ 83177 w 118645"/>
                              <a:gd name="csY23" fmla="*/ 22797 h 46502"/>
                              <a:gd name="csX24" fmla="*/ 43684 w 118645"/>
                              <a:gd name="csY24" fmla="*/ 22163 h 46502"/>
                              <a:gd name="csX25" fmla="*/ 26287 w 118645"/>
                              <a:gd name="csY25" fmla="*/ 26224 h 46502"/>
                              <a:gd name="csX26" fmla="*/ 15493 w 118645"/>
                              <a:gd name="csY26" fmla="*/ 26224 h 46502"/>
                              <a:gd name="csX27" fmla="*/ 13080 w 118645"/>
                              <a:gd name="csY27" fmla="*/ 18863 h 46502"/>
                              <a:gd name="csX28" fmla="*/ 12445 w 118645"/>
                              <a:gd name="csY28" fmla="*/ 13533 h 46502"/>
                              <a:gd name="csX29" fmla="*/ 12191 w 118645"/>
                              <a:gd name="csY29" fmla="*/ 11502 h 46502"/>
                              <a:gd name="csX30" fmla="*/ 15746 w 118645"/>
                              <a:gd name="csY30" fmla="*/ 12771 h 46502"/>
                              <a:gd name="csX31" fmla="*/ 34033 w 118645"/>
                              <a:gd name="csY31" fmla="*/ 10868 h 46502"/>
                              <a:gd name="csX32" fmla="*/ 51811 w 118645"/>
                              <a:gd name="csY32" fmla="*/ 8202 h 46502"/>
                              <a:gd name="csX33" fmla="*/ 72383 w 118645"/>
                              <a:gd name="csY33" fmla="*/ 8964 h 46502"/>
                              <a:gd name="csX34" fmla="*/ 78479 w 118645"/>
                              <a:gd name="csY34" fmla="*/ 9725 h 46502"/>
                              <a:gd name="csX35" fmla="*/ 91177 w 118645"/>
                              <a:gd name="csY35" fmla="*/ 11756 h 46502"/>
                              <a:gd name="csX36" fmla="*/ 93463 w 118645"/>
                              <a:gd name="csY36" fmla="*/ 12137 h 46502"/>
                              <a:gd name="csX37" fmla="*/ 114797 w 118645"/>
                              <a:gd name="csY37" fmla="*/ 12137 h 46502"/>
                              <a:gd name="csX38" fmla="*/ 113273 w 118645"/>
                              <a:gd name="csY38" fmla="*/ 20259 h 46502"/>
                              <a:gd name="csX39" fmla="*/ 74288 w 118645"/>
                              <a:gd name="csY39" fmla="*/ 25843 h 46502"/>
                              <a:gd name="csX40" fmla="*/ 75050 w 118645"/>
                              <a:gd name="csY40" fmla="*/ 29270 h 46502"/>
                              <a:gd name="csX41" fmla="*/ 71367 w 118645"/>
                              <a:gd name="csY41" fmla="*/ 31047 h 46502"/>
                              <a:gd name="csX42" fmla="*/ 69590 w 118645"/>
                              <a:gd name="csY42" fmla="*/ 30539 h 46502"/>
                              <a:gd name="csX43" fmla="*/ 69335 w 118645"/>
                              <a:gd name="csY43" fmla="*/ 29778 h 46502"/>
                              <a:gd name="csX44" fmla="*/ 68955 w 118645"/>
                              <a:gd name="csY44" fmla="*/ 26859 h 46502"/>
                              <a:gd name="csX45" fmla="*/ 74415 w 118645"/>
                              <a:gd name="csY45" fmla="*/ 25843 h 46502"/>
                              <a:gd name="csX46" fmla="*/ 75939 w 118645"/>
                              <a:gd name="csY46" fmla="*/ 26097 h 46502"/>
                              <a:gd name="csX47" fmla="*/ 76955 w 118645"/>
                              <a:gd name="csY47" fmla="*/ 28128 h 46502"/>
                              <a:gd name="csX48" fmla="*/ 74288 w 118645"/>
                              <a:gd name="csY48" fmla="*/ 31935 h 46502"/>
                              <a:gd name="csX49" fmla="*/ 71240 w 118645"/>
                              <a:gd name="csY49" fmla="*/ 32189 h 46502"/>
                              <a:gd name="csX50" fmla="*/ 75812 w 118645"/>
                              <a:gd name="csY50" fmla="*/ 29524 h 46502"/>
                              <a:gd name="csX51" fmla="*/ 75812 w 118645"/>
                              <a:gd name="csY51" fmla="*/ 26097 h 46502"/>
                              <a:gd name="csX52" fmla="*/ 77971 w 118645"/>
                              <a:gd name="csY52" fmla="*/ 36377 h 46502"/>
                              <a:gd name="csX53" fmla="*/ 77844 w 118645"/>
                              <a:gd name="csY53" fmla="*/ 36631 h 46502"/>
                              <a:gd name="csX54" fmla="*/ 72510 w 118645"/>
                              <a:gd name="csY54" fmla="*/ 34220 h 46502"/>
                              <a:gd name="csX55" fmla="*/ 72510 w 118645"/>
                              <a:gd name="csY55" fmla="*/ 33839 h 46502"/>
                              <a:gd name="csX56" fmla="*/ 78098 w 118645"/>
                              <a:gd name="csY56" fmla="*/ 36377 h 46502"/>
                              <a:gd name="csX57" fmla="*/ 75050 w 118645"/>
                              <a:gd name="csY57" fmla="*/ 43611 h 46502"/>
                              <a:gd name="csX58" fmla="*/ 74415 w 118645"/>
                              <a:gd name="csY58" fmla="*/ 43611 h 46502"/>
                              <a:gd name="csX59" fmla="*/ 69590 w 118645"/>
                              <a:gd name="csY59" fmla="*/ 34347 h 46502"/>
                              <a:gd name="csX60" fmla="*/ 69844 w 118645"/>
                              <a:gd name="csY60" fmla="*/ 34347 h 46502"/>
                              <a:gd name="csX61" fmla="*/ 75050 w 118645"/>
                              <a:gd name="csY61" fmla="*/ 43611 h 46502"/>
                              <a:gd name="csX62" fmla="*/ 71240 w 118645"/>
                              <a:gd name="csY62" fmla="*/ 41707 h 46502"/>
                              <a:gd name="csX63" fmla="*/ 70859 w 118645"/>
                              <a:gd name="csY63" fmla="*/ 41707 h 46502"/>
                              <a:gd name="csX64" fmla="*/ 70733 w 118645"/>
                              <a:gd name="csY64" fmla="*/ 40185 h 46502"/>
                              <a:gd name="csX65" fmla="*/ 71240 w 118645"/>
                              <a:gd name="csY65" fmla="*/ 41707 h 46502"/>
                              <a:gd name="csX66" fmla="*/ 69082 w 118645"/>
                              <a:gd name="csY66" fmla="*/ 37012 h 46502"/>
                              <a:gd name="csX67" fmla="*/ 69463 w 118645"/>
                              <a:gd name="csY67" fmla="*/ 38788 h 46502"/>
                              <a:gd name="csX68" fmla="*/ 69082 w 118645"/>
                              <a:gd name="csY68" fmla="*/ 37012 h 46502"/>
                              <a:gd name="csX69" fmla="*/ 68701 w 118645"/>
                              <a:gd name="csY69" fmla="*/ 31935 h 46502"/>
                              <a:gd name="csX70" fmla="*/ 68827 w 118645"/>
                              <a:gd name="csY70" fmla="*/ 31935 h 46502"/>
                              <a:gd name="csX71" fmla="*/ 68827 w 118645"/>
                              <a:gd name="csY71" fmla="*/ 32189 h 46502"/>
                              <a:gd name="csX72" fmla="*/ 68701 w 118645"/>
                              <a:gd name="csY72" fmla="*/ 32189 h 46502"/>
                              <a:gd name="csX73" fmla="*/ 68701 w 118645"/>
                              <a:gd name="csY73" fmla="*/ 31935 h 46502"/>
                              <a:gd name="csX74" fmla="*/ 64129 w 118645"/>
                              <a:gd name="csY74" fmla="*/ 43357 h 46502"/>
                              <a:gd name="csX75" fmla="*/ 59049 w 118645"/>
                              <a:gd name="csY75" fmla="*/ 43103 h 46502"/>
                              <a:gd name="csX76" fmla="*/ 58541 w 118645"/>
                              <a:gd name="csY76" fmla="*/ 41581 h 46502"/>
                              <a:gd name="csX77" fmla="*/ 61970 w 118645"/>
                              <a:gd name="csY77" fmla="*/ 41581 h 46502"/>
                              <a:gd name="csX78" fmla="*/ 67304 w 118645"/>
                              <a:gd name="csY78" fmla="*/ 41707 h 46502"/>
                              <a:gd name="csX79" fmla="*/ 69590 w 118645"/>
                              <a:gd name="csY79" fmla="*/ 41961 h 46502"/>
                              <a:gd name="csX80" fmla="*/ 64002 w 118645"/>
                              <a:gd name="csY80" fmla="*/ 43484 h 46502"/>
                              <a:gd name="csX81" fmla="*/ 60827 w 118645"/>
                              <a:gd name="csY81" fmla="*/ 34093 h 46502"/>
                              <a:gd name="csX82" fmla="*/ 61208 w 118645"/>
                              <a:gd name="csY82" fmla="*/ 33458 h 46502"/>
                              <a:gd name="csX83" fmla="*/ 58668 w 118645"/>
                              <a:gd name="csY83" fmla="*/ 39042 h 46502"/>
                              <a:gd name="csX84" fmla="*/ 60827 w 118645"/>
                              <a:gd name="csY84" fmla="*/ 34093 h 46502"/>
                              <a:gd name="csX85" fmla="*/ 62986 w 118645"/>
                              <a:gd name="csY85" fmla="*/ 32697 h 46502"/>
                              <a:gd name="csX86" fmla="*/ 65272 w 118645"/>
                              <a:gd name="csY86" fmla="*/ 34220 h 46502"/>
                              <a:gd name="csX87" fmla="*/ 68320 w 118645"/>
                              <a:gd name="csY87" fmla="*/ 39804 h 46502"/>
                              <a:gd name="csX88" fmla="*/ 62986 w 118645"/>
                              <a:gd name="csY88" fmla="*/ 40819 h 46502"/>
                              <a:gd name="csX89" fmla="*/ 60192 w 118645"/>
                              <a:gd name="csY89" fmla="*/ 40058 h 46502"/>
                              <a:gd name="csX90" fmla="*/ 62986 w 118645"/>
                              <a:gd name="csY90" fmla="*/ 32697 h 46502"/>
                              <a:gd name="csX91" fmla="*/ 62732 w 118645"/>
                              <a:gd name="csY91" fmla="*/ 29651 h 46502"/>
                              <a:gd name="csX92" fmla="*/ 62478 w 118645"/>
                              <a:gd name="csY92" fmla="*/ 29651 h 46502"/>
                              <a:gd name="csX93" fmla="*/ 62986 w 118645"/>
                              <a:gd name="csY93" fmla="*/ 29143 h 46502"/>
                              <a:gd name="csX94" fmla="*/ 62859 w 118645"/>
                              <a:gd name="csY94" fmla="*/ 29651 h 46502"/>
                              <a:gd name="csX95" fmla="*/ 64510 w 118645"/>
                              <a:gd name="csY95" fmla="*/ 29905 h 46502"/>
                              <a:gd name="csX96" fmla="*/ 65780 w 118645"/>
                              <a:gd name="csY96" fmla="*/ 28762 h 46502"/>
                              <a:gd name="csX97" fmla="*/ 65907 w 118645"/>
                              <a:gd name="csY97" fmla="*/ 29016 h 46502"/>
                              <a:gd name="csX98" fmla="*/ 64510 w 118645"/>
                              <a:gd name="csY98" fmla="*/ 29905 h 46502"/>
                              <a:gd name="csX99" fmla="*/ 65526 w 118645"/>
                              <a:gd name="csY99" fmla="*/ 31047 h 46502"/>
                              <a:gd name="csX100" fmla="*/ 66288 w 118645"/>
                              <a:gd name="csY100" fmla="*/ 31047 h 46502"/>
                              <a:gd name="csX101" fmla="*/ 65526 w 118645"/>
                              <a:gd name="csY101" fmla="*/ 31047 h 46502"/>
                              <a:gd name="csX102" fmla="*/ 67685 w 118645"/>
                              <a:gd name="csY102" fmla="*/ 33458 h 46502"/>
                              <a:gd name="csX103" fmla="*/ 67558 w 118645"/>
                              <a:gd name="csY103" fmla="*/ 33966 h 46502"/>
                              <a:gd name="csX104" fmla="*/ 65780 w 118645"/>
                              <a:gd name="csY104" fmla="*/ 32570 h 46502"/>
                              <a:gd name="csX105" fmla="*/ 67685 w 118645"/>
                              <a:gd name="csY105" fmla="*/ 33458 h 46502"/>
                              <a:gd name="csX106" fmla="*/ 67431 w 118645"/>
                              <a:gd name="csY106" fmla="*/ 28889 h 46502"/>
                              <a:gd name="csX107" fmla="*/ 67431 w 118645"/>
                              <a:gd name="csY107" fmla="*/ 28889 h 46502"/>
                              <a:gd name="csX108" fmla="*/ 67431 w 118645"/>
                              <a:gd name="csY108" fmla="*/ 28635 h 46502"/>
                              <a:gd name="csX109" fmla="*/ 67431 w 118645"/>
                              <a:gd name="csY109" fmla="*/ 28635 h 46502"/>
                              <a:gd name="csX110" fmla="*/ 67431 w 118645"/>
                              <a:gd name="csY110" fmla="*/ 28889 h 46502"/>
                              <a:gd name="csX111" fmla="*/ 70733 w 118645"/>
                              <a:gd name="csY111" fmla="*/ 23940 h 46502"/>
                              <a:gd name="csX112" fmla="*/ 68193 w 118645"/>
                              <a:gd name="csY112" fmla="*/ 25590 h 46502"/>
                              <a:gd name="csX113" fmla="*/ 70733 w 118645"/>
                              <a:gd name="csY113" fmla="*/ 23940 h 46502"/>
                              <a:gd name="csX114" fmla="*/ 66923 w 118645"/>
                              <a:gd name="csY114" fmla="*/ 22924 h 46502"/>
                              <a:gd name="csX115" fmla="*/ 67939 w 118645"/>
                              <a:gd name="csY115" fmla="*/ 22417 h 46502"/>
                              <a:gd name="csX116" fmla="*/ 70352 w 118645"/>
                              <a:gd name="csY116" fmla="*/ 22417 h 46502"/>
                              <a:gd name="csX117" fmla="*/ 66923 w 118645"/>
                              <a:gd name="csY117" fmla="*/ 22924 h 46502"/>
                              <a:gd name="csX118" fmla="*/ 61208 w 118645"/>
                              <a:gd name="csY118" fmla="*/ 25082 h 46502"/>
                              <a:gd name="csX119" fmla="*/ 62351 w 118645"/>
                              <a:gd name="csY119" fmla="*/ 22163 h 46502"/>
                              <a:gd name="csX120" fmla="*/ 64383 w 118645"/>
                              <a:gd name="csY120" fmla="*/ 22417 h 46502"/>
                              <a:gd name="csX121" fmla="*/ 64383 w 118645"/>
                              <a:gd name="csY121" fmla="*/ 27366 h 46502"/>
                              <a:gd name="csX122" fmla="*/ 61970 w 118645"/>
                              <a:gd name="csY122" fmla="*/ 27620 h 46502"/>
                              <a:gd name="csX123" fmla="*/ 61208 w 118645"/>
                              <a:gd name="csY123" fmla="*/ 24955 h 46502"/>
                              <a:gd name="csX124" fmla="*/ 60066 w 118645"/>
                              <a:gd name="csY124" fmla="*/ 29905 h 46502"/>
                              <a:gd name="csX125" fmla="*/ 60319 w 118645"/>
                              <a:gd name="csY125" fmla="*/ 28762 h 46502"/>
                              <a:gd name="csX126" fmla="*/ 61208 w 118645"/>
                              <a:gd name="csY126" fmla="*/ 29270 h 46502"/>
                              <a:gd name="csX127" fmla="*/ 60066 w 118645"/>
                              <a:gd name="csY127" fmla="*/ 29778 h 46502"/>
                              <a:gd name="csX128" fmla="*/ 60066 w 118645"/>
                              <a:gd name="csY128" fmla="*/ 26351 h 46502"/>
                              <a:gd name="csX129" fmla="*/ 60066 w 118645"/>
                              <a:gd name="csY129" fmla="*/ 26351 h 46502"/>
                              <a:gd name="csX130" fmla="*/ 60066 w 118645"/>
                              <a:gd name="csY130" fmla="*/ 25463 h 46502"/>
                              <a:gd name="csX131" fmla="*/ 60066 w 118645"/>
                              <a:gd name="csY131" fmla="*/ 25463 h 46502"/>
                              <a:gd name="csX132" fmla="*/ 60066 w 118645"/>
                              <a:gd name="csY132" fmla="*/ 26351 h 46502"/>
                              <a:gd name="csX133" fmla="*/ 59049 w 118645"/>
                              <a:gd name="csY133" fmla="*/ 23940 h 46502"/>
                              <a:gd name="csX134" fmla="*/ 56383 w 118645"/>
                              <a:gd name="csY134" fmla="*/ 22544 h 46502"/>
                              <a:gd name="csX135" fmla="*/ 59303 w 118645"/>
                              <a:gd name="csY135" fmla="*/ 22544 h 46502"/>
                              <a:gd name="csX136" fmla="*/ 59049 w 118645"/>
                              <a:gd name="csY136" fmla="*/ 24067 h 46502"/>
                              <a:gd name="csX137" fmla="*/ 58288 w 118645"/>
                              <a:gd name="csY137" fmla="*/ 30285 h 46502"/>
                              <a:gd name="csX138" fmla="*/ 59558 w 118645"/>
                              <a:gd name="csY138" fmla="*/ 26986 h 46502"/>
                              <a:gd name="csX139" fmla="*/ 58288 w 118645"/>
                              <a:gd name="csY139" fmla="*/ 30285 h 46502"/>
                              <a:gd name="csX140" fmla="*/ 56637 w 118645"/>
                              <a:gd name="csY140" fmla="*/ 30285 h 46502"/>
                              <a:gd name="csX141" fmla="*/ 52954 w 118645"/>
                              <a:gd name="csY141" fmla="*/ 29397 h 46502"/>
                              <a:gd name="csX142" fmla="*/ 52954 w 118645"/>
                              <a:gd name="csY142" fmla="*/ 26859 h 46502"/>
                              <a:gd name="csX143" fmla="*/ 58541 w 118645"/>
                              <a:gd name="csY143" fmla="*/ 25843 h 46502"/>
                              <a:gd name="csX144" fmla="*/ 56637 w 118645"/>
                              <a:gd name="csY144" fmla="*/ 30285 h 46502"/>
                              <a:gd name="csX145" fmla="*/ 57272 w 118645"/>
                              <a:gd name="csY145" fmla="*/ 32316 h 46502"/>
                              <a:gd name="csX146" fmla="*/ 57272 w 118645"/>
                              <a:gd name="csY146" fmla="*/ 32570 h 46502"/>
                              <a:gd name="csX147" fmla="*/ 57145 w 118645"/>
                              <a:gd name="csY147" fmla="*/ 32570 h 46502"/>
                              <a:gd name="csX148" fmla="*/ 57145 w 118645"/>
                              <a:gd name="csY148" fmla="*/ 32316 h 46502"/>
                              <a:gd name="csX149" fmla="*/ 57145 w 118645"/>
                              <a:gd name="csY149" fmla="*/ 32316 h 46502"/>
                              <a:gd name="csX150" fmla="*/ 57399 w 118645"/>
                              <a:gd name="csY150" fmla="*/ 32316 h 46502"/>
                              <a:gd name="csX151" fmla="*/ 57145 w 118645"/>
                              <a:gd name="csY151" fmla="*/ 32316 h 46502"/>
                              <a:gd name="csX152" fmla="*/ 57272 w 118645"/>
                              <a:gd name="csY152" fmla="*/ 32316 h 46502"/>
                              <a:gd name="csX153" fmla="*/ 55367 w 118645"/>
                              <a:gd name="csY153" fmla="*/ 36758 h 46502"/>
                              <a:gd name="csX154" fmla="*/ 51557 w 118645"/>
                              <a:gd name="csY154" fmla="*/ 43992 h 46502"/>
                              <a:gd name="csX155" fmla="*/ 50287 w 118645"/>
                              <a:gd name="csY155" fmla="*/ 44500 h 46502"/>
                              <a:gd name="csX156" fmla="*/ 51811 w 118645"/>
                              <a:gd name="csY156" fmla="*/ 41581 h 46502"/>
                              <a:gd name="csX157" fmla="*/ 55748 w 118645"/>
                              <a:gd name="csY157" fmla="*/ 35235 h 46502"/>
                              <a:gd name="csX158" fmla="*/ 55240 w 118645"/>
                              <a:gd name="csY158" fmla="*/ 36631 h 46502"/>
                              <a:gd name="csX159" fmla="*/ 48002 w 118645"/>
                              <a:gd name="csY159" fmla="*/ 35996 h 46502"/>
                              <a:gd name="csX160" fmla="*/ 53843 w 118645"/>
                              <a:gd name="csY160" fmla="*/ 34347 h 46502"/>
                              <a:gd name="csX161" fmla="*/ 48002 w 118645"/>
                              <a:gd name="csY161" fmla="*/ 35996 h 46502"/>
                              <a:gd name="csX162" fmla="*/ 50795 w 118645"/>
                              <a:gd name="csY162" fmla="*/ 30666 h 46502"/>
                              <a:gd name="csX163" fmla="*/ 53208 w 118645"/>
                              <a:gd name="csY163" fmla="*/ 23686 h 46502"/>
                              <a:gd name="csX164" fmla="*/ 56510 w 118645"/>
                              <a:gd name="csY164" fmla="*/ 23813 h 46502"/>
                              <a:gd name="csX165" fmla="*/ 51557 w 118645"/>
                              <a:gd name="csY165" fmla="*/ 27366 h 46502"/>
                              <a:gd name="csX166" fmla="*/ 51811 w 118645"/>
                              <a:gd name="csY166" fmla="*/ 29778 h 46502"/>
                              <a:gd name="csX167" fmla="*/ 55621 w 118645"/>
                              <a:gd name="csY167" fmla="*/ 31808 h 46502"/>
                              <a:gd name="csX168" fmla="*/ 54859 w 118645"/>
                              <a:gd name="csY168" fmla="*/ 32697 h 46502"/>
                              <a:gd name="csX169" fmla="*/ 50668 w 118645"/>
                              <a:gd name="csY169" fmla="*/ 30666 h 46502"/>
                              <a:gd name="csX170" fmla="*/ 14731 w 118645"/>
                              <a:gd name="csY170" fmla="*/ 5791 h 46502"/>
                              <a:gd name="csX171" fmla="*/ 15620 w 118645"/>
                              <a:gd name="csY171" fmla="*/ 4141 h 46502"/>
                              <a:gd name="csX172" fmla="*/ 17016 w 118645"/>
                              <a:gd name="csY172" fmla="*/ 4649 h 46502"/>
                              <a:gd name="csX173" fmla="*/ 16635 w 118645"/>
                              <a:gd name="csY173" fmla="*/ 7314 h 46502"/>
                              <a:gd name="csX174" fmla="*/ 14731 w 118645"/>
                              <a:gd name="csY174" fmla="*/ 5791 h 46502"/>
                              <a:gd name="csX175" fmla="*/ 14985 w 118645"/>
                              <a:gd name="csY175" fmla="*/ 8456 h 46502"/>
                              <a:gd name="csX176" fmla="*/ 19175 w 118645"/>
                              <a:gd name="csY176" fmla="*/ 9218 h 46502"/>
                              <a:gd name="csX177" fmla="*/ 18794 w 118645"/>
                              <a:gd name="csY177" fmla="*/ 11883 h 46502"/>
                              <a:gd name="csX178" fmla="*/ 15112 w 118645"/>
                              <a:gd name="csY178" fmla="*/ 10487 h 46502"/>
                              <a:gd name="csX179" fmla="*/ 15112 w 118645"/>
                              <a:gd name="csY179" fmla="*/ 8583 h 46502"/>
                              <a:gd name="csX180" fmla="*/ 11302 w 118645"/>
                              <a:gd name="csY180" fmla="*/ 6172 h 46502"/>
                              <a:gd name="csX181" fmla="*/ 13080 w 118645"/>
                              <a:gd name="csY181" fmla="*/ 2238 h 46502"/>
                              <a:gd name="csX182" fmla="*/ 19175 w 118645"/>
                              <a:gd name="csY182" fmla="*/ 2491 h 46502"/>
                              <a:gd name="csX183" fmla="*/ 20445 w 118645"/>
                              <a:gd name="csY183" fmla="*/ 4014 h 46502"/>
                              <a:gd name="csX184" fmla="*/ 19302 w 118645"/>
                              <a:gd name="csY184" fmla="*/ 7441 h 46502"/>
                              <a:gd name="csX185" fmla="*/ 18540 w 118645"/>
                              <a:gd name="csY185" fmla="*/ 7441 h 46502"/>
                              <a:gd name="csX186" fmla="*/ 19048 w 118645"/>
                              <a:gd name="csY186" fmla="*/ 4014 h 46502"/>
                              <a:gd name="csX187" fmla="*/ 17524 w 118645"/>
                              <a:gd name="csY187" fmla="*/ 2618 h 46502"/>
                              <a:gd name="csX188" fmla="*/ 14096 w 118645"/>
                              <a:gd name="csY188" fmla="*/ 3380 h 46502"/>
                              <a:gd name="csX189" fmla="*/ 13080 w 118645"/>
                              <a:gd name="csY189" fmla="*/ 6806 h 46502"/>
                              <a:gd name="csX190" fmla="*/ 13461 w 118645"/>
                              <a:gd name="csY190" fmla="*/ 9725 h 46502"/>
                              <a:gd name="csX191" fmla="*/ 13207 w 118645"/>
                              <a:gd name="csY191" fmla="*/ 9979 h 46502"/>
                              <a:gd name="csX192" fmla="*/ 11302 w 118645"/>
                              <a:gd name="csY192" fmla="*/ 6045 h 46502"/>
                              <a:gd name="csX193" fmla="*/ 83558 w 118645"/>
                              <a:gd name="csY193" fmla="*/ 39169 h 46502"/>
                              <a:gd name="csX194" fmla="*/ 91813 w 118645"/>
                              <a:gd name="csY194" fmla="*/ 41073 h 46502"/>
                              <a:gd name="csX195" fmla="*/ 89907 w 118645"/>
                              <a:gd name="csY195" fmla="*/ 42596 h 46502"/>
                              <a:gd name="csX196" fmla="*/ 82923 w 118645"/>
                              <a:gd name="csY196" fmla="*/ 39296 h 46502"/>
                              <a:gd name="csX197" fmla="*/ 83558 w 118645"/>
                              <a:gd name="csY197" fmla="*/ 39042 h 46502"/>
                              <a:gd name="csX198" fmla="*/ 35557 w 118645"/>
                              <a:gd name="csY198" fmla="*/ 40438 h 46502"/>
                              <a:gd name="csX199" fmla="*/ 34414 w 118645"/>
                              <a:gd name="csY199" fmla="*/ 39423 h 46502"/>
                              <a:gd name="csX200" fmla="*/ 36954 w 118645"/>
                              <a:gd name="csY200" fmla="*/ 38662 h 46502"/>
                              <a:gd name="csX201" fmla="*/ 43430 w 118645"/>
                              <a:gd name="csY201" fmla="*/ 37773 h 46502"/>
                              <a:gd name="csX202" fmla="*/ 35430 w 118645"/>
                              <a:gd name="csY202" fmla="*/ 40438 h 46502"/>
                              <a:gd name="csX203" fmla="*/ 118607 w 118645"/>
                              <a:gd name="csY203" fmla="*/ 5030 h 46502"/>
                              <a:gd name="csX204" fmla="*/ 113400 w 118645"/>
                              <a:gd name="csY204" fmla="*/ 207 h 46502"/>
                              <a:gd name="csX205" fmla="*/ 106670 w 118645"/>
                              <a:gd name="csY205" fmla="*/ 1857 h 46502"/>
                              <a:gd name="csX206" fmla="*/ 105908 w 118645"/>
                              <a:gd name="csY206" fmla="*/ 10868 h 46502"/>
                              <a:gd name="csX207" fmla="*/ 105400 w 118645"/>
                              <a:gd name="csY207" fmla="*/ 12264 h 46502"/>
                              <a:gd name="csX208" fmla="*/ 72764 w 118645"/>
                              <a:gd name="csY208" fmla="*/ 7314 h 46502"/>
                              <a:gd name="csX209" fmla="*/ 65272 w 118645"/>
                              <a:gd name="csY209" fmla="*/ 6426 h 46502"/>
                              <a:gd name="csX210" fmla="*/ 62224 w 118645"/>
                              <a:gd name="csY210" fmla="*/ 6045 h 46502"/>
                              <a:gd name="csX211" fmla="*/ 34033 w 118645"/>
                              <a:gd name="csY211" fmla="*/ 9218 h 46502"/>
                              <a:gd name="csX212" fmla="*/ 28064 w 118645"/>
                              <a:gd name="csY212" fmla="*/ 10741 h 46502"/>
                              <a:gd name="csX213" fmla="*/ 24255 w 118645"/>
                              <a:gd name="csY213" fmla="*/ 11121 h 46502"/>
                              <a:gd name="csX214" fmla="*/ 21715 w 118645"/>
                              <a:gd name="csY214" fmla="*/ 11756 h 46502"/>
                              <a:gd name="csX215" fmla="*/ 20826 w 118645"/>
                              <a:gd name="csY215" fmla="*/ 11756 h 46502"/>
                              <a:gd name="csX216" fmla="*/ 22096 w 118645"/>
                              <a:gd name="csY216" fmla="*/ 3507 h 46502"/>
                              <a:gd name="csX217" fmla="*/ 16763 w 118645"/>
                              <a:gd name="csY217" fmla="*/ 334 h 46502"/>
                              <a:gd name="csX218" fmla="*/ 10540 w 118645"/>
                              <a:gd name="csY218" fmla="*/ 3507 h 46502"/>
                              <a:gd name="csX219" fmla="*/ 11683 w 118645"/>
                              <a:gd name="csY219" fmla="*/ 15183 h 46502"/>
                              <a:gd name="csX220" fmla="*/ 11683 w 118645"/>
                              <a:gd name="csY220" fmla="*/ 18863 h 46502"/>
                              <a:gd name="csX221" fmla="*/ 3048 w 118645"/>
                              <a:gd name="csY221" fmla="*/ 17086 h 46502"/>
                              <a:gd name="csX222" fmla="*/ 0 w 118645"/>
                              <a:gd name="csY222" fmla="*/ 17975 h 46502"/>
                              <a:gd name="csX223" fmla="*/ 11175 w 118645"/>
                              <a:gd name="csY223" fmla="*/ 19371 h 46502"/>
                              <a:gd name="csX224" fmla="*/ 12318 w 118645"/>
                              <a:gd name="csY224" fmla="*/ 19371 h 46502"/>
                              <a:gd name="csX225" fmla="*/ 13207 w 118645"/>
                              <a:gd name="csY225" fmla="*/ 25843 h 46502"/>
                              <a:gd name="csX226" fmla="*/ 19175 w 118645"/>
                              <a:gd name="csY226" fmla="*/ 28382 h 46502"/>
                              <a:gd name="csX227" fmla="*/ 38985 w 118645"/>
                              <a:gd name="csY227" fmla="*/ 24447 h 46502"/>
                              <a:gd name="csX228" fmla="*/ 41779 w 118645"/>
                              <a:gd name="csY228" fmla="*/ 23813 h 46502"/>
                              <a:gd name="csX229" fmla="*/ 52700 w 118645"/>
                              <a:gd name="csY229" fmla="*/ 22290 h 46502"/>
                              <a:gd name="csX230" fmla="*/ 49398 w 118645"/>
                              <a:gd name="csY230" fmla="*/ 29270 h 46502"/>
                              <a:gd name="csX231" fmla="*/ 51811 w 118645"/>
                              <a:gd name="csY231" fmla="*/ 32824 h 46502"/>
                              <a:gd name="csX232" fmla="*/ 45462 w 118645"/>
                              <a:gd name="csY232" fmla="*/ 36123 h 46502"/>
                              <a:gd name="csX233" fmla="*/ 31747 w 118645"/>
                              <a:gd name="csY233" fmla="*/ 38408 h 46502"/>
                              <a:gd name="csX234" fmla="*/ 33525 w 118645"/>
                              <a:gd name="csY234" fmla="*/ 40058 h 46502"/>
                              <a:gd name="csX235" fmla="*/ 32128 w 118645"/>
                              <a:gd name="csY235" fmla="*/ 41200 h 46502"/>
                              <a:gd name="csX236" fmla="*/ 32636 w 118645"/>
                              <a:gd name="csY236" fmla="*/ 41834 h 46502"/>
                              <a:gd name="csX237" fmla="*/ 34541 w 118645"/>
                              <a:gd name="csY237" fmla="*/ 41073 h 46502"/>
                              <a:gd name="csX238" fmla="*/ 38858 w 118645"/>
                              <a:gd name="csY238" fmla="*/ 40565 h 46502"/>
                              <a:gd name="csX239" fmla="*/ 42795 w 118645"/>
                              <a:gd name="csY239" fmla="*/ 39042 h 46502"/>
                              <a:gd name="csX240" fmla="*/ 46986 w 118645"/>
                              <a:gd name="csY240" fmla="*/ 37012 h 46502"/>
                              <a:gd name="csX241" fmla="*/ 53462 w 118645"/>
                              <a:gd name="csY241" fmla="*/ 36123 h 46502"/>
                              <a:gd name="csX242" fmla="*/ 53462 w 118645"/>
                              <a:gd name="csY242" fmla="*/ 36631 h 46502"/>
                              <a:gd name="csX243" fmla="*/ 48002 w 118645"/>
                              <a:gd name="csY243" fmla="*/ 45134 h 46502"/>
                              <a:gd name="csX244" fmla="*/ 48510 w 118645"/>
                              <a:gd name="csY244" fmla="*/ 46403 h 46502"/>
                              <a:gd name="csX245" fmla="*/ 51557 w 118645"/>
                              <a:gd name="csY245" fmla="*/ 45896 h 46502"/>
                              <a:gd name="csX246" fmla="*/ 56002 w 118645"/>
                              <a:gd name="csY246" fmla="*/ 37646 h 46502"/>
                              <a:gd name="csX247" fmla="*/ 60319 w 118645"/>
                              <a:gd name="csY247" fmla="*/ 31808 h 46502"/>
                              <a:gd name="csX248" fmla="*/ 61462 w 118645"/>
                              <a:gd name="csY248" fmla="*/ 31681 h 46502"/>
                              <a:gd name="csX249" fmla="*/ 57779 w 118645"/>
                              <a:gd name="csY249" fmla="*/ 37139 h 46502"/>
                              <a:gd name="csX250" fmla="*/ 58922 w 118645"/>
                              <a:gd name="csY250" fmla="*/ 43865 h 46502"/>
                              <a:gd name="csX251" fmla="*/ 62478 w 118645"/>
                              <a:gd name="csY251" fmla="*/ 44500 h 46502"/>
                              <a:gd name="csX252" fmla="*/ 71621 w 118645"/>
                              <a:gd name="csY252" fmla="*/ 42469 h 46502"/>
                              <a:gd name="csX253" fmla="*/ 74034 w 118645"/>
                              <a:gd name="csY253" fmla="*/ 44626 h 46502"/>
                              <a:gd name="csX254" fmla="*/ 78098 w 118645"/>
                              <a:gd name="csY254" fmla="*/ 45388 h 46502"/>
                              <a:gd name="csX255" fmla="*/ 76574 w 118645"/>
                              <a:gd name="csY255" fmla="*/ 42977 h 46502"/>
                              <a:gd name="csX256" fmla="*/ 73653 w 118645"/>
                              <a:gd name="csY256" fmla="*/ 38535 h 46502"/>
                              <a:gd name="csX257" fmla="*/ 72383 w 118645"/>
                              <a:gd name="csY257" fmla="*/ 35616 h 46502"/>
                              <a:gd name="csX258" fmla="*/ 76574 w 118645"/>
                              <a:gd name="csY258" fmla="*/ 37266 h 46502"/>
                              <a:gd name="csX259" fmla="*/ 80764 w 118645"/>
                              <a:gd name="csY259" fmla="*/ 38535 h 46502"/>
                              <a:gd name="csX260" fmla="*/ 84574 w 118645"/>
                              <a:gd name="csY260" fmla="*/ 41454 h 46502"/>
                              <a:gd name="csX261" fmla="*/ 90669 w 118645"/>
                              <a:gd name="csY261" fmla="*/ 43357 h 46502"/>
                              <a:gd name="csX262" fmla="*/ 93082 w 118645"/>
                              <a:gd name="csY262" fmla="*/ 43357 h 46502"/>
                              <a:gd name="csX263" fmla="*/ 91939 w 118645"/>
                              <a:gd name="csY263" fmla="*/ 42469 h 46502"/>
                              <a:gd name="csX264" fmla="*/ 93844 w 118645"/>
                              <a:gd name="csY264" fmla="*/ 41200 h 46502"/>
                              <a:gd name="csX265" fmla="*/ 92955 w 118645"/>
                              <a:gd name="csY265" fmla="*/ 40565 h 46502"/>
                              <a:gd name="csX266" fmla="*/ 88384 w 118645"/>
                              <a:gd name="csY266" fmla="*/ 39423 h 46502"/>
                              <a:gd name="csX267" fmla="*/ 85717 w 118645"/>
                              <a:gd name="csY267" fmla="*/ 38535 h 46502"/>
                              <a:gd name="csX268" fmla="*/ 74923 w 118645"/>
                              <a:gd name="csY268" fmla="*/ 32824 h 46502"/>
                              <a:gd name="csX269" fmla="*/ 77590 w 118645"/>
                              <a:gd name="csY269" fmla="*/ 30285 h 46502"/>
                              <a:gd name="csX270" fmla="*/ 77844 w 118645"/>
                              <a:gd name="csY270" fmla="*/ 26224 h 46502"/>
                              <a:gd name="csX271" fmla="*/ 72256 w 118645"/>
                              <a:gd name="csY271" fmla="*/ 22797 h 46502"/>
                              <a:gd name="csX272" fmla="*/ 72510 w 118645"/>
                              <a:gd name="csY272" fmla="*/ 22544 h 46502"/>
                              <a:gd name="csX273" fmla="*/ 80764 w 118645"/>
                              <a:gd name="csY273" fmla="*/ 23559 h 46502"/>
                              <a:gd name="csX274" fmla="*/ 102733 w 118645"/>
                              <a:gd name="csY274" fmla="*/ 27493 h 46502"/>
                              <a:gd name="csX275" fmla="*/ 114289 w 118645"/>
                              <a:gd name="csY275" fmla="*/ 23686 h 46502"/>
                              <a:gd name="csX276" fmla="*/ 115559 w 118645"/>
                              <a:gd name="csY276" fmla="*/ 16452 h 46502"/>
                              <a:gd name="csX277" fmla="*/ 118607 w 118645"/>
                              <a:gd name="csY277" fmla="*/ 4776 h 465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Lst>
                            <a:rect l="l" t="t" r="r" b="b"/>
                            <a:pathLst>
                              <a:path w="118645" h="46502">
                                <a:moveTo>
                                  <a:pt x="116575" y="8076"/>
                                </a:moveTo>
                                <a:cubicBezTo>
                                  <a:pt x="115813" y="9472"/>
                                  <a:pt x="114797" y="10487"/>
                                  <a:pt x="113273" y="10741"/>
                                </a:cubicBezTo>
                                <a:cubicBezTo>
                                  <a:pt x="113273" y="8837"/>
                                  <a:pt x="115051" y="7568"/>
                                  <a:pt x="114417" y="5410"/>
                                </a:cubicBezTo>
                                <a:cubicBezTo>
                                  <a:pt x="113400" y="3887"/>
                                  <a:pt x="111369" y="3507"/>
                                  <a:pt x="109591" y="3887"/>
                                </a:cubicBezTo>
                                <a:cubicBezTo>
                                  <a:pt x="108956" y="4395"/>
                                  <a:pt x="109210" y="5157"/>
                                  <a:pt x="108956" y="5791"/>
                                </a:cubicBezTo>
                                <a:lnTo>
                                  <a:pt x="108702" y="8329"/>
                                </a:lnTo>
                                <a:cubicBezTo>
                                  <a:pt x="107178" y="8329"/>
                                  <a:pt x="107051" y="6933"/>
                                  <a:pt x="106670" y="5918"/>
                                </a:cubicBezTo>
                                <a:cubicBezTo>
                                  <a:pt x="106670" y="4268"/>
                                  <a:pt x="107432" y="2618"/>
                                  <a:pt x="109083" y="1857"/>
                                </a:cubicBezTo>
                                <a:cubicBezTo>
                                  <a:pt x="110353" y="1222"/>
                                  <a:pt x="112258" y="1349"/>
                                  <a:pt x="113528" y="1984"/>
                                </a:cubicBezTo>
                                <a:cubicBezTo>
                                  <a:pt x="114543" y="2238"/>
                                  <a:pt x="115686" y="2745"/>
                                  <a:pt x="116067" y="3634"/>
                                </a:cubicBezTo>
                                <a:cubicBezTo>
                                  <a:pt x="117210" y="4776"/>
                                  <a:pt x="116956" y="6680"/>
                                  <a:pt x="116702" y="8076"/>
                                </a:cubicBezTo>
                                <a:moveTo>
                                  <a:pt x="110353" y="8837"/>
                                </a:moveTo>
                                <a:cubicBezTo>
                                  <a:pt x="111242" y="7949"/>
                                  <a:pt x="110099" y="3126"/>
                                  <a:pt x="112511" y="6299"/>
                                </a:cubicBezTo>
                                <a:cubicBezTo>
                                  <a:pt x="112511" y="6933"/>
                                  <a:pt x="112511" y="7822"/>
                                  <a:pt x="112004" y="8329"/>
                                </a:cubicBezTo>
                                <a:cubicBezTo>
                                  <a:pt x="111623" y="8710"/>
                                  <a:pt x="110988" y="9218"/>
                                  <a:pt x="110353" y="8837"/>
                                </a:cubicBezTo>
                                <a:moveTo>
                                  <a:pt x="111242" y="10741"/>
                                </a:moveTo>
                                <a:cubicBezTo>
                                  <a:pt x="111242" y="12010"/>
                                  <a:pt x="110226" y="11629"/>
                                  <a:pt x="109591" y="12137"/>
                                </a:cubicBezTo>
                                <a:lnTo>
                                  <a:pt x="107686" y="12137"/>
                                </a:lnTo>
                                <a:cubicBezTo>
                                  <a:pt x="107686" y="12137"/>
                                  <a:pt x="107432" y="10614"/>
                                  <a:pt x="107432" y="9979"/>
                                </a:cubicBezTo>
                                <a:cubicBezTo>
                                  <a:pt x="108702" y="10233"/>
                                  <a:pt x="110099" y="10233"/>
                                  <a:pt x="111242" y="10741"/>
                                </a:cubicBezTo>
                                <a:moveTo>
                                  <a:pt x="113273" y="20132"/>
                                </a:moveTo>
                                <a:cubicBezTo>
                                  <a:pt x="112638" y="20894"/>
                                  <a:pt x="113273" y="22163"/>
                                  <a:pt x="112385" y="22797"/>
                                </a:cubicBezTo>
                                <a:cubicBezTo>
                                  <a:pt x="112385" y="24193"/>
                                  <a:pt x="111242" y="24828"/>
                                  <a:pt x="110226" y="25463"/>
                                </a:cubicBezTo>
                                <a:cubicBezTo>
                                  <a:pt x="101083" y="27493"/>
                                  <a:pt x="92066" y="24320"/>
                                  <a:pt x="83177" y="22797"/>
                                </a:cubicBezTo>
                                <a:cubicBezTo>
                                  <a:pt x="70733" y="20132"/>
                                  <a:pt x="56383" y="19371"/>
                                  <a:pt x="43684" y="22163"/>
                                </a:cubicBezTo>
                                <a:cubicBezTo>
                                  <a:pt x="37716" y="23305"/>
                                  <a:pt x="32001" y="24701"/>
                                  <a:pt x="26287" y="26224"/>
                                </a:cubicBezTo>
                                <a:cubicBezTo>
                                  <a:pt x="22731" y="26732"/>
                                  <a:pt x="18921" y="27239"/>
                                  <a:pt x="15493" y="26224"/>
                                </a:cubicBezTo>
                                <a:cubicBezTo>
                                  <a:pt x="12699" y="24955"/>
                                  <a:pt x="13842" y="21275"/>
                                  <a:pt x="13080" y="18863"/>
                                </a:cubicBezTo>
                                <a:cubicBezTo>
                                  <a:pt x="13207" y="16959"/>
                                  <a:pt x="12572" y="15437"/>
                                  <a:pt x="12445" y="13533"/>
                                </a:cubicBezTo>
                                <a:cubicBezTo>
                                  <a:pt x="12191" y="12898"/>
                                  <a:pt x="12064" y="12137"/>
                                  <a:pt x="12191" y="11502"/>
                                </a:cubicBezTo>
                                <a:cubicBezTo>
                                  <a:pt x="13334" y="11629"/>
                                  <a:pt x="14476" y="12518"/>
                                  <a:pt x="15746" y="12771"/>
                                </a:cubicBezTo>
                                <a:cubicBezTo>
                                  <a:pt x="22223" y="14040"/>
                                  <a:pt x="27938" y="11883"/>
                                  <a:pt x="34033" y="10868"/>
                                </a:cubicBezTo>
                                <a:cubicBezTo>
                                  <a:pt x="39747" y="9599"/>
                                  <a:pt x="45716" y="8583"/>
                                  <a:pt x="51811" y="8202"/>
                                </a:cubicBezTo>
                                <a:cubicBezTo>
                                  <a:pt x="58796" y="8202"/>
                                  <a:pt x="65780" y="7695"/>
                                  <a:pt x="72383" y="8964"/>
                                </a:cubicBezTo>
                                <a:cubicBezTo>
                                  <a:pt x="74542" y="8964"/>
                                  <a:pt x="76320" y="9599"/>
                                  <a:pt x="78479" y="9725"/>
                                </a:cubicBezTo>
                                <a:cubicBezTo>
                                  <a:pt x="82796" y="10233"/>
                                  <a:pt x="86860" y="11375"/>
                                  <a:pt x="91177" y="11756"/>
                                </a:cubicBezTo>
                                <a:cubicBezTo>
                                  <a:pt x="91813" y="12010"/>
                                  <a:pt x="92701" y="12010"/>
                                  <a:pt x="93463" y="12137"/>
                                </a:cubicBezTo>
                                <a:cubicBezTo>
                                  <a:pt x="100448" y="13279"/>
                                  <a:pt x="108194" y="15183"/>
                                  <a:pt x="114797" y="12137"/>
                                </a:cubicBezTo>
                                <a:cubicBezTo>
                                  <a:pt x="114797" y="14929"/>
                                  <a:pt x="113655" y="17467"/>
                                  <a:pt x="113273" y="20259"/>
                                </a:cubicBezTo>
                                <a:moveTo>
                                  <a:pt x="74288" y="25843"/>
                                </a:moveTo>
                                <a:cubicBezTo>
                                  <a:pt x="74669" y="26986"/>
                                  <a:pt x="75304" y="28001"/>
                                  <a:pt x="75050" y="29270"/>
                                </a:cubicBezTo>
                                <a:cubicBezTo>
                                  <a:pt x="74288" y="30793"/>
                                  <a:pt x="72764" y="30793"/>
                                  <a:pt x="71367" y="31047"/>
                                </a:cubicBezTo>
                                <a:cubicBezTo>
                                  <a:pt x="70733" y="31047"/>
                                  <a:pt x="70097" y="30920"/>
                                  <a:pt x="69590" y="30539"/>
                                </a:cubicBezTo>
                                <a:cubicBezTo>
                                  <a:pt x="69590" y="30285"/>
                                  <a:pt x="69590" y="30031"/>
                                  <a:pt x="69335" y="29778"/>
                                </a:cubicBezTo>
                                <a:cubicBezTo>
                                  <a:pt x="69590" y="28762"/>
                                  <a:pt x="67558" y="27747"/>
                                  <a:pt x="68955" y="26859"/>
                                </a:cubicBezTo>
                                <a:cubicBezTo>
                                  <a:pt x="70224" y="25716"/>
                                  <a:pt x="73145" y="23051"/>
                                  <a:pt x="74415" y="25843"/>
                                </a:cubicBezTo>
                                <a:moveTo>
                                  <a:pt x="75939" y="26097"/>
                                </a:moveTo>
                                <a:cubicBezTo>
                                  <a:pt x="76828" y="26351"/>
                                  <a:pt x="76955" y="27366"/>
                                  <a:pt x="76955" y="28128"/>
                                </a:cubicBezTo>
                                <a:cubicBezTo>
                                  <a:pt x="76955" y="29778"/>
                                  <a:pt x="75939" y="31301"/>
                                  <a:pt x="74288" y="31935"/>
                                </a:cubicBezTo>
                                <a:cubicBezTo>
                                  <a:pt x="73399" y="32443"/>
                                  <a:pt x="72129" y="32570"/>
                                  <a:pt x="71240" y="32189"/>
                                </a:cubicBezTo>
                                <a:cubicBezTo>
                                  <a:pt x="73145" y="32189"/>
                                  <a:pt x="75050" y="31428"/>
                                  <a:pt x="75812" y="29524"/>
                                </a:cubicBezTo>
                                <a:lnTo>
                                  <a:pt x="75812" y="26097"/>
                                </a:lnTo>
                                <a:close/>
                                <a:moveTo>
                                  <a:pt x="77971" y="36377"/>
                                </a:moveTo>
                                <a:cubicBezTo>
                                  <a:pt x="77971" y="36377"/>
                                  <a:pt x="77844" y="36631"/>
                                  <a:pt x="77844" y="36631"/>
                                </a:cubicBezTo>
                                <a:cubicBezTo>
                                  <a:pt x="75558" y="36631"/>
                                  <a:pt x="74161" y="35362"/>
                                  <a:pt x="72510" y="34220"/>
                                </a:cubicBezTo>
                                <a:lnTo>
                                  <a:pt x="72510" y="33839"/>
                                </a:lnTo>
                                <a:cubicBezTo>
                                  <a:pt x="74542" y="33966"/>
                                  <a:pt x="76193" y="35362"/>
                                  <a:pt x="78098" y="36377"/>
                                </a:cubicBezTo>
                                <a:moveTo>
                                  <a:pt x="75050" y="43611"/>
                                </a:moveTo>
                                <a:cubicBezTo>
                                  <a:pt x="75050" y="43611"/>
                                  <a:pt x="74542" y="43865"/>
                                  <a:pt x="74415" y="43611"/>
                                </a:cubicBezTo>
                                <a:cubicBezTo>
                                  <a:pt x="72129" y="40692"/>
                                  <a:pt x="70986" y="37519"/>
                                  <a:pt x="69590" y="34347"/>
                                </a:cubicBezTo>
                                <a:lnTo>
                                  <a:pt x="69844" y="34347"/>
                                </a:lnTo>
                                <a:cubicBezTo>
                                  <a:pt x="71748" y="37266"/>
                                  <a:pt x="73145" y="40565"/>
                                  <a:pt x="75050" y="43611"/>
                                </a:cubicBezTo>
                                <a:moveTo>
                                  <a:pt x="71240" y="41707"/>
                                </a:moveTo>
                                <a:lnTo>
                                  <a:pt x="70859" y="41707"/>
                                </a:lnTo>
                                <a:cubicBezTo>
                                  <a:pt x="70859" y="41707"/>
                                  <a:pt x="70605" y="40692"/>
                                  <a:pt x="70733" y="40185"/>
                                </a:cubicBezTo>
                                <a:cubicBezTo>
                                  <a:pt x="71240" y="40565"/>
                                  <a:pt x="71621" y="41073"/>
                                  <a:pt x="71240" y="41707"/>
                                </a:cubicBezTo>
                                <a:moveTo>
                                  <a:pt x="69082" y="37012"/>
                                </a:moveTo>
                                <a:cubicBezTo>
                                  <a:pt x="69082" y="37773"/>
                                  <a:pt x="69971" y="38154"/>
                                  <a:pt x="69463" y="38788"/>
                                </a:cubicBezTo>
                                <a:cubicBezTo>
                                  <a:pt x="69335" y="38408"/>
                                  <a:pt x="68827" y="37773"/>
                                  <a:pt x="69082" y="37012"/>
                                </a:cubicBezTo>
                                <a:moveTo>
                                  <a:pt x="68701" y="31935"/>
                                </a:moveTo>
                                <a:lnTo>
                                  <a:pt x="68827" y="31935"/>
                                </a:lnTo>
                                <a:lnTo>
                                  <a:pt x="68827" y="32189"/>
                                </a:lnTo>
                                <a:lnTo>
                                  <a:pt x="68701" y="32189"/>
                                </a:lnTo>
                                <a:lnTo>
                                  <a:pt x="68701" y="31935"/>
                                </a:lnTo>
                                <a:close/>
                                <a:moveTo>
                                  <a:pt x="64129" y="43357"/>
                                </a:moveTo>
                                <a:cubicBezTo>
                                  <a:pt x="62732" y="43357"/>
                                  <a:pt x="60447" y="44246"/>
                                  <a:pt x="59049" y="43103"/>
                                </a:cubicBezTo>
                                <a:cubicBezTo>
                                  <a:pt x="59049" y="42469"/>
                                  <a:pt x="58415" y="42215"/>
                                  <a:pt x="58541" y="41581"/>
                                </a:cubicBezTo>
                                <a:cubicBezTo>
                                  <a:pt x="59811" y="41073"/>
                                  <a:pt x="60827" y="42596"/>
                                  <a:pt x="61970" y="41581"/>
                                </a:cubicBezTo>
                                <a:cubicBezTo>
                                  <a:pt x="63748" y="41581"/>
                                  <a:pt x="65653" y="41327"/>
                                  <a:pt x="67304" y="41707"/>
                                </a:cubicBezTo>
                                <a:cubicBezTo>
                                  <a:pt x="68193" y="41961"/>
                                  <a:pt x="69463" y="40311"/>
                                  <a:pt x="69590" y="41961"/>
                                </a:cubicBezTo>
                                <a:cubicBezTo>
                                  <a:pt x="68955" y="44500"/>
                                  <a:pt x="65907" y="42723"/>
                                  <a:pt x="64002" y="43484"/>
                                </a:cubicBezTo>
                                <a:moveTo>
                                  <a:pt x="60827" y="34093"/>
                                </a:moveTo>
                                <a:lnTo>
                                  <a:pt x="61208" y="33458"/>
                                </a:lnTo>
                                <a:cubicBezTo>
                                  <a:pt x="60573" y="35362"/>
                                  <a:pt x="59685" y="37266"/>
                                  <a:pt x="58668" y="39042"/>
                                </a:cubicBezTo>
                                <a:cubicBezTo>
                                  <a:pt x="58160" y="37139"/>
                                  <a:pt x="60066" y="35743"/>
                                  <a:pt x="60827" y="34093"/>
                                </a:cubicBezTo>
                                <a:moveTo>
                                  <a:pt x="62986" y="32697"/>
                                </a:moveTo>
                                <a:cubicBezTo>
                                  <a:pt x="64002" y="31554"/>
                                  <a:pt x="64891" y="33331"/>
                                  <a:pt x="65272" y="34220"/>
                                </a:cubicBezTo>
                                <a:cubicBezTo>
                                  <a:pt x="66415" y="35869"/>
                                  <a:pt x="69463" y="37519"/>
                                  <a:pt x="68320" y="39804"/>
                                </a:cubicBezTo>
                                <a:cubicBezTo>
                                  <a:pt x="66923" y="41073"/>
                                  <a:pt x="64510" y="39804"/>
                                  <a:pt x="62986" y="40819"/>
                                </a:cubicBezTo>
                                <a:cubicBezTo>
                                  <a:pt x="62097" y="40819"/>
                                  <a:pt x="60700" y="40946"/>
                                  <a:pt x="60192" y="40058"/>
                                </a:cubicBezTo>
                                <a:cubicBezTo>
                                  <a:pt x="61081" y="37646"/>
                                  <a:pt x="61843" y="34854"/>
                                  <a:pt x="62986" y="32697"/>
                                </a:cubicBezTo>
                                <a:moveTo>
                                  <a:pt x="62732" y="29651"/>
                                </a:moveTo>
                                <a:lnTo>
                                  <a:pt x="62478" y="29651"/>
                                </a:lnTo>
                                <a:lnTo>
                                  <a:pt x="62986" y="29143"/>
                                </a:lnTo>
                                <a:cubicBezTo>
                                  <a:pt x="62986" y="29143"/>
                                  <a:pt x="62986" y="29397"/>
                                  <a:pt x="62859" y="29651"/>
                                </a:cubicBezTo>
                                <a:moveTo>
                                  <a:pt x="64510" y="29905"/>
                                </a:moveTo>
                                <a:cubicBezTo>
                                  <a:pt x="64510" y="29905"/>
                                  <a:pt x="65272" y="28762"/>
                                  <a:pt x="65780" y="28762"/>
                                </a:cubicBezTo>
                                <a:cubicBezTo>
                                  <a:pt x="65780" y="28762"/>
                                  <a:pt x="65780" y="28889"/>
                                  <a:pt x="65907" y="29016"/>
                                </a:cubicBezTo>
                                <a:cubicBezTo>
                                  <a:pt x="65399" y="29397"/>
                                  <a:pt x="65018" y="29778"/>
                                  <a:pt x="64510" y="29905"/>
                                </a:cubicBezTo>
                                <a:moveTo>
                                  <a:pt x="65526" y="31047"/>
                                </a:moveTo>
                                <a:cubicBezTo>
                                  <a:pt x="65526" y="31047"/>
                                  <a:pt x="66034" y="30920"/>
                                  <a:pt x="66288" y="31047"/>
                                </a:cubicBezTo>
                                <a:lnTo>
                                  <a:pt x="65526" y="31047"/>
                                </a:lnTo>
                                <a:close/>
                                <a:moveTo>
                                  <a:pt x="67685" y="33458"/>
                                </a:moveTo>
                                <a:cubicBezTo>
                                  <a:pt x="67685" y="33458"/>
                                  <a:pt x="67685" y="33839"/>
                                  <a:pt x="67558" y="33966"/>
                                </a:cubicBezTo>
                                <a:lnTo>
                                  <a:pt x="65780" y="32570"/>
                                </a:lnTo>
                                <a:cubicBezTo>
                                  <a:pt x="66669" y="32443"/>
                                  <a:pt x="67177" y="32824"/>
                                  <a:pt x="67685" y="33458"/>
                                </a:cubicBezTo>
                                <a:moveTo>
                                  <a:pt x="67431" y="28889"/>
                                </a:moveTo>
                                <a:lnTo>
                                  <a:pt x="67431" y="28889"/>
                                </a:lnTo>
                                <a:lnTo>
                                  <a:pt x="67431" y="28635"/>
                                </a:lnTo>
                                <a:lnTo>
                                  <a:pt x="67431" y="28635"/>
                                </a:lnTo>
                                <a:lnTo>
                                  <a:pt x="67431" y="28889"/>
                                </a:lnTo>
                                <a:close/>
                                <a:moveTo>
                                  <a:pt x="70733" y="23940"/>
                                </a:moveTo>
                                <a:cubicBezTo>
                                  <a:pt x="69844" y="24193"/>
                                  <a:pt x="69082" y="25336"/>
                                  <a:pt x="68193" y="25590"/>
                                </a:cubicBezTo>
                                <a:cubicBezTo>
                                  <a:pt x="68701" y="24701"/>
                                  <a:pt x="69844" y="23940"/>
                                  <a:pt x="70733" y="23940"/>
                                </a:cubicBezTo>
                                <a:moveTo>
                                  <a:pt x="66923" y="22924"/>
                                </a:moveTo>
                                <a:cubicBezTo>
                                  <a:pt x="66796" y="22163"/>
                                  <a:pt x="67558" y="22797"/>
                                  <a:pt x="67939" y="22417"/>
                                </a:cubicBezTo>
                                <a:lnTo>
                                  <a:pt x="70352" y="22417"/>
                                </a:lnTo>
                                <a:cubicBezTo>
                                  <a:pt x="69082" y="22417"/>
                                  <a:pt x="67558" y="25336"/>
                                  <a:pt x="66923" y="22924"/>
                                </a:cubicBezTo>
                                <a:moveTo>
                                  <a:pt x="61208" y="25082"/>
                                </a:moveTo>
                                <a:cubicBezTo>
                                  <a:pt x="61589" y="23940"/>
                                  <a:pt x="61716" y="23051"/>
                                  <a:pt x="62351" y="22163"/>
                                </a:cubicBezTo>
                                <a:cubicBezTo>
                                  <a:pt x="63113" y="22163"/>
                                  <a:pt x="63748" y="22163"/>
                                  <a:pt x="64383" y="22417"/>
                                </a:cubicBezTo>
                                <a:cubicBezTo>
                                  <a:pt x="64510" y="23940"/>
                                  <a:pt x="66415" y="26097"/>
                                  <a:pt x="64383" y="27366"/>
                                </a:cubicBezTo>
                                <a:cubicBezTo>
                                  <a:pt x="63748" y="27620"/>
                                  <a:pt x="62732" y="28382"/>
                                  <a:pt x="61970" y="27620"/>
                                </a:cubicBezTo>
                                <a:cubicBezTo>
                                  <a:pt x="60954" y="26732"/>
                                  <a:pt x="60827" y="25970"/>
                                  <a:pt x="61208" y="24955"/>
                                </a:cubicBezTo>
                                <a:moveTo>
                                  <a:pt x="60066" y="29905"/>
                                </a:moveTo>
                                <a:cubicBezTo>
                                  <a:pt x="60066" y="29905"/>
                                  <a:pt x="60192" y="29143"/>
                                  <a:pt x="60319" y="28762"/>
                                </a:cubicBezTo>
                                <a:cubicBezTo>
                                  <a:pt x="60700" y="28382"/>
                                  <a:pt x="61081" y="29016"/>
                                  <a:pt x="61208" y="29270"/>
                                </a:cubicBezTo>
                                <a:cubicBezTo>
                                  <a:pt x="60954" y="29651"/>
                                  <a:pt x="60447" y="29905"/>
                                  <a:pt x="60066" y="29778"/>
                                </a:cubicBezTo>
                                <a:moveTo>
                                  <a:pt x="60066" y="26351"/>
                                </a:moveTo>
                                <a:lnTo>
                                  <a:pt x="60066" y="26351"/>
                                </a:lnTo>
                                <a:lnTo>
                                  <a:pt x="60066" y="25463"/>
                                </a:lnTo>
                                <a:lnTo>
                                  <a:pt x="60066" y="25463"/>
                                </a:lnTo>
                                <a:lnTo>
                                  <a:pt x="60066" y="26351"/>
                                </a:lnTo>
                                <a:close/>
                                <a:moveTo>
                                  <a:pt x="59049" y="23940"/>
                                </a:moveTo>
                                <a:cubicBezTo>
                                  <a:pt x="58034" y="23686"/>
                                  <a:pt x="57526" y="22544"/>
                                  <a:pt x="56383" y="22544"/>
                                </a:cubicBezTo>
                                <a:cubicBezTo>
                                  <a:pt x="57272" y="22163"/>
                                  <a:pt x="58288" y="22290"/>
                                  <a:pt x="59303" y="22544"/>
                                </a:cubicBezTo>
                                <a:cubicBezTo>
                                  <a:pt x="59685" y="23051"/>
                                  <a:pt x="59049" y="23559"/>
                                  <a:pt x="59049" y="24067"/>
                                </a:cubicBezTo>
                                <a:moveTo>
                                  <a:pt x="58288" y="30285"/>
                                </a:moveTo>
                                <a:cubicBezTo>
                                  <a:pt x="58541" y="29270"/>
                                  <a:pt x="58922" y="28001"/>
                                  <a:pt x="59558" y="26986"/>
                                </a:cubicBezTo>
                                <a:cubicBezTo>
                                  <a:pt x="59558" y="28001"/>
                                  <a:pt x="59049" y="29397"/>
                                  <a:pt x="58288" y="30285"/>
                                </a:cubicBezTo>
                                <a:moveTo>
                                  <a:pt x="56637" y="30285"/>
                                </a:moveTo>
                                <a:cubicBezTo>
                                  <a:pt x="55367" y="30158"/>
                                  <a:pt x="54097" y="29778"/>
                                  <a:pt x="52954" y="29397"/>
                                </a:cubicBezTo>
                                <a:cubicBezTo>
                                  <a:pt x="52192" y="28635"/>
                                  <a:pt x="52954" y="27747"/>
                                  <a:pt x="52954" y="26859"/>
                                </a:cubicBezTo>
                                <a:cubicBezTo>
                                  <a:pt x="53970" y="25209"/>
                                  <a:pt x="57145" y="24320"/>
                                  <a:pt x="58541" y="25843"/>
                                </a:cubicBezTo>
                                <a:cubicBezTo>
                                  <a:pt x="58288" y="27493"/>
                                  <a:pt x="57653" y="29016"/>
                                  <a:pt x="56637" y="30285"/>
                                </a:cubicBezTo>
                                <a:moveTo>
                                  <a:pt x="57272" y="32316"/>
                                </a:moveTo>
                                <a:lnTo>
                                  <a:pt x="57272" y="32570"/>
                                </a:lnTo>
                                <a:lnTo>
                                  <a:pt x="57145" y="32570"/>
                                </a:lnTo>
                                <a:lnTo>
                                  <a:pt x="57145" y="32316"/>
                                </a:lnTo>
                                <a:lnTo>
                                  <a:pt x="57145" y="32316"/>
                                </a:lnTo>
                                <a:cubicBezTo>
                                  <a:pt x="57145" y="32316"/>
                                  <a:pt x="57399" y="32316"/>
                                  <a:pt x="57399" y="32316"/>
                                </a:cubicBezTo>
                                <a:cubicBezTo>
                                  <a:pt x="57399" y="32316"/>
                                  <a:pt x="57145" y="32316"/>
                                  <a:pt x="57145" y="32316"/>
                                </a:cubicBezTo>
                                <a:lnTo>
                                  <a:pt x="57272" y="32316"/>
                                </a:lnTo>
                                <a:close/>
                                <a:moveTo>
                                  <a:pt x="55367" y="36758"/>
                                </a:moveTo>
                                <a:cubicBezTo>
                                  <a:pt x="54224" y="39169"/>
                                  <a:pt x="53081" y="41581"/>
                                  <a:pt x="51557" y="43992"/>
                                </a:cubicBezTo>
                                <a:cubicBezTo>
                                  <a:pt x="51430" y="44373"/>
                                  <a:pt x="50795" y="44500"/>
                                  <a:pt x="50287" y="44500"/>
                                </a:cubicBezTo>
                                <a:cubicBezTo>
                                  <a:pt x="50287" y="43357"/>
                                  <a:pt x="51430" y="42596"/>
                                  <a:pt x="51811" y="41581"/>
                                </a:cubicBezTo>
                                <a:cubicBezTo>
                                  <a:pt x="53462" y="39550"/>
                                  <a:pt x="53843" y="37266"/>
                                  <a:pt x="55748" y="35235"/>
                                </a:cubicBezTo>
                                <a:cubicBezTo>
                                  <a:pt x="56256" y="35743"/>
                                  <a:pt x="55240" y="35996"/>
                                  <a:pt x="55240" y="36631"/>
                                </a:cubicBezTo>
                                <a:moveTo>
                                  <a:pt x="48002" y="35996"/>
                                </a:moveTo>
                                <a:cubicBezTo>
                                  <a:pt x="49906" y="35235"/>
                                  <a:pt x="51811" y="33585"/>
                                  <a:pt x="53843" y="34347"/>
                                </a:cubicBezTo>
                                <a:cubicBezTo>
                                  <a:pt x="52319" y="35489"/>
                                  <a:pt x="50033" y="35996"/>
                                  <a:pt x="48002" y="35996"/>
                                </a:cubicBezTo>
                                <a:moveTo>
                                  <a:pt x="50795" y="30666"/>
                                </a:moveTo>
                                <a:cubicBezTo>
                                  <a:pt x="50414" y="28001"/>
                                  <a:pt x="51557" y="25590"/>
                                  <a:pt x="53208" y="23686"/>
                                </a:cubicBezTo>
                                <a:cubicBezTo>
                                  <a:pt x="54224" y="23432"/>
                                  <a:pt x="55494" y="23178"/>
                                  <a:pt x="56510" y="23813"/>
                                </a:cubicBezTo>
                                <a:cubicBezTo>
                                  <a:pt x="54478" y="24320"/>
                                  <a:pt x="51938" y="24828"/>
                                  <a:pt x="51557" y="27366"/>
                                </a:cubicBezTo>
                                <a:cubicBezTo>
                                  <a:pt x="51557" y="28382"/>
                                  <a:pt x="51303" y="28889"/>
                                  <a:pt x="51811" y="29778"/>
                                </a:cubicBezTo>
                                <a:cubicBezTo>
                                  <a:pt x="52700" y="31301"/>
                                  <a:pt x="54605" y="30666"/>
                                  <a:pt x="55621" y="31808"/>
                                </a:cubicBezTo>
                                <a:cubicBezTo>
                                  <a:pt x="55621" y="32189"/>
                                  <a:pt x="55367" y="32697"/>
                                  <a:pt x="54859" y="32697"/>
                                </a:cubicBezTo>
                                <a:cubicBezTo>
                                  <a:pt x="53589" y="31935"/>
                                  <a:pt x="51938" y="31681"/>
                                  <a:pt x="50668" y="30666"/>
                                </a:cubicBezTo>
                                <a:moveTo>
                                  <a:pt x="14731" y="5791"/>
                                </a:moveTo>
                                <a:cubicBezTo>
                                  <a:pt x="14731" y="5791"/>
                                  <a:pt x="14731" y="4268"/>
                                  <a:pt x="15620" y="4141"/>
                                </a:cubicBezTo>
                                <a:cubicBezTo>
                                  <a:pt x="16127" y="4014"/>
                                  <a:pt x="17016" y="4014"/>
                                  <a:pt x="17016" y="4649"/>
                                </a:cubicBezTo>
                                <a:cubicBezTo>
                                  <a:pt x="17016" y="5537"/>
                                  <a:pt x="16889" y="6553"/>
                                  <a:pt x="16635" y="7314"/>
                                </a:cubicBezTo>
                                <a:cubicBezTo>
                                  <a:pt x="15493" y="7314"/>
                                  <a:pt x="14985" y="6806"/>
                                  <a:pt x="14731" y="5791"/>
                                </a:cubicBezTo>
                                <a:moveTo>
                                  <a:pt x="14985" y="8456"/>
                                </a:moveTo>
                                <a:cubicBezTo>
                                  <a:pt x="16127" y="9345"/>
                                  <a:pt x="17778" y="8964"/>
                                  <a:pt x="19175" y="9218"/>
                                </a:cubicBezTo>
                                <a:cubicBezTo>
                                  <a:pt x="19429" y="10106"/>
                                  <a:pt x="19429" y="11121"/>
                                  <a:pt x="18794" y="11883"/>
                                </a:cubicBezTo>
                                <a:cubicBezTo>
                                  <a:pt x="17524" y="11629"/>
                                  <a:pt x="15746" y="11756"/>
                                  <a:pt x="15112" y="10487"/>
                                </a:cubicBezTo>
                                <a:cubicBezTo>
                                  <a:pt x="15239" y="9979"/>
                                  <a:pt x="14857" y="9218"/>
                                  <a:pt x="15112" y="8583"/>
                                </a:cubicBezTo>
                                <a:moveTo>
                                  <a:pt x="11302" y="6172"/>
                                </a:moveTo>
                                <a:cubicBezTo>
                                  <a:pt x="11556" y="4776"/>
                                  <a:pt x="11810" y="3253"/>
                                  <a:pt x="13080" y="2238"/>
                                </a:cubicBezTo>
                                <a:cubicBezTo>
                                  <a:pt x="14985" y="1222"/>
                                  <a:pt x="17524" y="1476"/>
                                  <a:pt x="19175" y="2491"/>
                                </a:cubicBezTo>
                                <a:cubicBezTo>
                                  <a:pt x="19683" y="2745"/>
                                  <a:pt x="20064" y="3253"/>
                                  <a:pt x="20445" y="4014"/>
                                </a:cubicBezTo>
                                <a:cubicBezTo>
                                  <a:pt x="20826" y="5283"/>
                                  <a:pt x="20191" y="6680"/>
                                  <a:pt x="19302" y="7441"/>
                                </a:cubicBezTo>
                                <a:lnTo>
                                  <a:pt x="18540" y="7441"/>
                                </a:lnTo>
                                <a:cubicBezTo>
                                  <a:pt x="18540" y="6172"/>
                                  <a:pt x="18540" y="4903"/>
                                  <a:pt x="19048" y="4014"/>
                                </a:cubicBezTo>
                                <a:cubicBezTo>
                                  <a:pt x="19048" y="3126"/>
                                  <a:pt x="18159" y="2999"/>
                                  <a:pt x="17524" y="2618"/>
                                </a:cubicBezTo>
                                <a:cubicBezTo>
                                  <a:pt x="16254" y="2238"/>
                                  <a:pt x="15112" y="2872"/>
                                  <a:pt x="14096" y="3380"/>
                                </a:cubicBezTo>
                                <a:cubicBezTo>
                                  <a:pt x="13334" y="4268"/>
                                  <a:pt x="12699" y="5410"/>
                                  <a:pt x="13080" y="6806"/>
                                </a:cubicBezTo>
                                <a:cubicBezTo>
                                  <a:pt x="13588" y="7695"/>
                                  <a:pt x="13080" y="8837"/>
                                  <a:pt x="13461" y="9725"/>
                                </a:cubicBezTo>
                                <a:lnTo>
                                  <a:pt x="13207" y="9979"/>
                                </a:lnTo>
                                <a:cubicBezTo>
                                  <a:pt x="12318" y="8964"/>
                                  <a:pt x="11048" y="7949"/>
                                  <a:pt x="11302" y="6045"/>
                                </a:cubicBezTo>
                                <a:moveTo>
                                  <a:pt x="83558" y="39169"/>
                                </a:moveTo>
                                <a:cubicBezTo>
                                  <a:pt x="85336" y="39931"/>
                                  <a:pt x="89146" y="40819"/>
                                  <a:pt x="91813" y="41073"/>
                                </a:cubicBezTo>
                                <a:cubicBezTo>
                                  <a:pt x="91558" y="42088"/>
                                  <a:pt x="89654" y="41073"/>
                                  <a:pt x="89907" y="42596"/>
                                </a:cubicBezTo>
                                <a:cubicBezTo>
                                  <a:pt x="87495" y="41707"/>
                                  <a:pt x="84701" y="41200"/>
                                  <a:pt x="82923" y="39296"/>
                                </a:cubicBezTo>
                                <a:cubicBezTo>
                                  <a:pt x="83050" y="39296"/>
                                  <a:pt x="83177" y="39042"/>
                                  <a:pt x="83558" y="39042"/>
                                </a:cubicBezTo>
                                <a:moveTo>
                                  <a:pt x="35557" y="40438"/>
                                </a:moveTo>
                                <a:lnTo>
                                  <a:pt x="34414" y="39423"/>
                                </a:lnTo>
                                <a:cubicBezTo>
                                  <a:pt x="34922" y="38788"/>
                                  <a:pt x="36065" y="39169"/>
                                  <a:pt x="36954" y="38662"/>
                                </a:cubicBezTo>
                                <a:cubicBezTo>
                                  <a:pt x="38985" y="38027"/>
                                  <a:pt x="41271" y="37266"/>
                                  <a:pt x="43430" y="37773"/>
                                </a:cubicBezTo>
                                <a:cubicBezTo>
                                  <a:pt x="41144" y="39677"/>
                                  <a:pt x="38096" y="39931"/>
                                  <a:pt x="35430" y="40438"/>
                                </a:cubicBezTo>
                                <a:moveTo>
                                  <a:pt x="118607" y="5030"/>
                                </a:moveTo>
                                <a:cubicBezTo>
                                  <a:pt x="117718" y="2618"/>
                                  <a:pt x="115813" y="968"/>
                                  <a:pt x="113400" y="207"/>
                                </a:cubicBezTo>
                                <a:cubicBezTo>
                                  <a:pt x="110988" y="-301"/>
                                  <a:pt x="108321" y="80"/>
                                  <a:pt x="106670" y="1857"/>
                                </a:cubicBezTo>
                                <a:cubicBezTo>
                                  <a:pt x="103876" y="4141"/>
                                  <a:pt x="105781" y="7822"/>
                                  <a:pt x="105908" y="10868"/>
                                </a:cubicBezTo>
                                <a:cubicBezTo>
                                  <a:pt x="105908" y="11502"/>
                                  <a:pt x="105908" y="12010"/>
                                  <a:pt x="105400" y="12264"/>
                                </a:cubicBezTo>
                                <a:cubicBezTo>
                                  <a:pt x="94225" y="11248"/>
                                  <a:pt x="83812" y="8456"/>
                                  <a:pt x="72764" y="7314"/>
                                </a:cubicBezTo>
                                <a:cubicBezTo>
                                  <a:pt x="70224" y="6933"/>
                                  <a:pt x="67685" y="7060"/>
                                  <a:pt x="65272" y="6426"/>
                                </a:cubicBezTo>
                                <a:lnTo>
                                  <a:pt x="62224" y="6045"/>
                                </a:lnTo>
                                <a:cubicBezTo>
                                  <a:pt x="52573" y="6299"/>
                                  <a:pt x="43049" y="6933"/>
                                  <a:pt x="34033" y="9218"/>
                                </a:cubicBezTo>
                                <a:cubicBezTo>
                                  <a:pt x="32128" y="9852"/>
                                  <a:pt x="29969" y="9979"/>
                                  <a:pt x="28064" y="10741"/>
                                </a:cubicBezTo>
                                <a:cubicBezTo>
                                  <a:pt x="26668" y="10487"/>
                                  <a:pt x="25525" y="11502"/>
                                  <a:pt x="24255" y="11121"/>
                                </a:cubicBezTo>
                                <a:lnTo>
                                  <a:pt x="21715" y="11756"/>
                                </a:lnTo>
                                <a:cubicBezTo>
                                  <a:pt x="21715" y="11756"/>
                                  <a:pt x="21207" y="11756"/>
                                  <a:pt x="20826" y="11756"/>
                                </a:cubicBezTo>
                                <a:cubicBezTo>
                                  <a:pt x="19556" y="8583"/>
                                  <a:pt x="23239" y="6680"/>
                                  <a:pt x="22096" y="3507"/>
                                </a:cubicBezTo>
                                <a:cubicBezTo>
                                  <a:pt x="21080" y="1730"/>
                                  <a:pt x="19048" y="80"/>
                                  <a:pt x="16763" y="334"/>
                                </a:cubicBezTo>
                                <a:cubicBezTo>
                                  <a:pt x="14096" y="80"/>
                                  <a:pt x="11810" y="1476"/>
                                  <a:pt x="10540" y="3507"/>
                                </a:cubicBezTo>
                                <a:cubicBezTo>
                                  <a:pt x="8762" y="7441"/>
                                  <a:pt x="11048" y="11375"/>
                                  <a:pt x="11683" y="15183"/>
                                </a:cubicBezTo>
                                <a:cubicBezTo>
                                  <a:pt x="11556" y="16452"/>
                                  <a:pt x="12953" y="17848"/>
                                  <a:pt x="11683" y="18863"/>
                                </a:cubicBezTo>
                                <a:cubicBezTo>
                                  <a:pt x="9270" y="17213"/>
                                  <a:pt x="5968" y="16198"/>
                                  <a:pt x="3048" y="17086"/>
                                </a:cubicBezTo>
                                <a:cubicBezTo>
                                  <a:pt x="2159" y="17594"/>
                                  <a:pt x="381" y="16959"/>
                                  <a:pt x="0" y="17975"/>
                                </a:cubicBezTo>
                                <a:cubicBezTo>
                                  <a:pt x="3302" y="19752"/>
                                  <a:pt x="7492" y="19498"/>
                                  <a:pt x="11175" y="19371"/>
                                </a:cubicBezTo>
                                <a:cubicBezTo>
                                  <a:pt x="11683" y="19244"/>
                                  <a:pt x="11937" y="19117"/>
                                  <a:pt x="12318" y="19371"/>
                                </a:cubicBezTo>
                                <a:cubicBezTo>
                                  <a:pt x="12572" y="21401"/>
                                  <a:pt x="11937" y="24067"/>
                                  <a:pt x="13207" y="25843"/>
                                </a:cubicBezTo>
                                <a:cubicBezTo>
                                  <a:pt x="14604" y="27747"/>
                                  <a:pt x="16889" y="28128"/>
                                  <a:pt x="19175" y="28382"/>
                                </a:cubicBezTo>
                                <a:cubicBezTo>
                                  <a:pt x="26287" y="28128"/>
                                  <a:pt x="32509" y="26097"/>
                                  <a:pt x="38985" y="24447"/>
                                </a:cubicBezTo>
                                <a:cubicBezTo>
                                  <a:pt x="40001" y="24447"/>
                                  <a:pt x="40763" y="23813"/>
                                  <a:pt x="41779" y="23813"/>
                                </a:cubicBezTo>
                                <a:cubicBezTo>
                                  <a:pt x="45208" y="23051"/>
                                  <a:pt x="49017" y="22417"/>
                                  <a:pt x="52700" y="22290"/>
                                </a:cubicBezTo>
                                <a:cubicBezTo>
                                  <a:pt x="51049" y="24320"/>
                                  <a:pt x="50161" y="26732"/>
                                  <a:pt x="49398" y="29270"/>
                                </a:cubicBezTo>
                                <a:cubicBezTo>
                                  <a:pt x="48510" y="31301"/>
                                  <a:pt x="51049" y="31681"/>
                                  <a:pt x="51811" y="32824"/>
                                </a:cubicBezTo>
                                <a:cubicBezTo>
                                  <a:pt x="49398" y="33585"/>
                                  <a:pt x="47748" y="35108"/>
                                  <a:pt x="45462" y="36123"/>
                                </a:cubicBezTo>
                                <a:cubicBezTo>
                                  <a:pt x="40509" y="35996"/>
                                  <a:pt x="36446" y="37900"/>
                                  <a:pt x="31747" y="38408"/>
                                </a:cubicBezTo>
                                <a:cubicBezTo>
                                  <a:pt x="31747" y="39423"/>
                                  <a:pt x="33398" y="39169"/>
                                  <a:pt x="33525" y="40058"/>
                                </a:cubicBezTo>
                                <a:cubicBezTo>
                                  <a:pt x="33271" y="40819"/>
                                  <a:pt x="32636" y="40819"/>
                                  <a:pt x="32128" y="41200"/>
                                </a:cubicBezTo>
                                <a:cubicBezTo>
                                  <a:pt x="32128" y="41707"/>
                                  <a:pt x="32128" y="41707"/>
                                  <a:pt x="32636" y="41834"/>
                                </a:cubicBezTo>
                                <a:cubicBezTo>
                                  <a:pt x="33144" y="41327"/>
                                  <a:pt x="34033" y="41707"/>
                                  <a:pt x="34541" y="41073"/>
                                </a:cubicBezTo>
                                <a:cubicBezTo>
                                  <a:pt x="36065" y="41073"/>
                                  <a:pt x="37335" y="40565"/>
                                  <a:pt x="38858" y="40565"/>
                                </a:cubicBezTo>
                                <a:cubicBezTo>
                                  <a:pt x="40128" y="40058"/>
                                  <a:pt x="41652" y="39931"/>
                                  <a:pt x="42795" y="39042"/>
                                </a:cubicBezTo>
                                <a:cubicBezTo>
                                  <a:pt x="44446" y="38535"/>
                                  <a:pt x="45462" y="37519"/>
                                  <a:pt x="46986" y="37012"/>
                                </a:cubicBezTo>
                                <a:cubicBezTo>
                                  <a:pt x="49271" y="37012"/>
                                  <a:pt x="51430" y="36250"/>
                                  <a:pt x="53462" y="36123"/>
                                </a:cubicBezTo>
                                <a:lnTo>
                                  <a:pt x="53462" y="36631"/>
                                </a:lnTo>
                                <a:cubicBezTo>
                                  <a:pt x="51684" y="39550"/>
                                  <a:pt x="49906" y="42469"/>
                                  <a:pt x="48002" y="45134"/>
                                </a:cubicBezTo>
                                <a:cubicBezTo>
                                  <a:pt x="47748" y="45642"/>
                                  <a:pt x="48002" y="46276"/>
                                  <a:pt x="48510" y="46403"/>
                                </a:cubicBezTo>
                                <a:cubicBezTo>
                                  <a:pt x="49652" y="46657"/>
                                  <a:pt x="50668" y="46403"/>
                                  <a:pt x="51557" y="45896"/>
                                </a:cubicBezTo>
                                <a:cubicBezTo>
                                  <a:pt x="53208" y="43103"/>
                                  <a:pt x="54605" y="40438"/>
                                  <a:pt x="56002" y="37646"/>
                                </a:cubicBezTo>
                                <a:cubicBezTo>
                                  <a:pt x="56510" y="34981"/>
                                  <a:pt x="58415" y="33585"/>
                                  <a:pt x="60319" y="31808"/>
                                </a:cubicBezTo>
                                <a:cubicBezTo>
                                  <a:pt x="60573" y="31681"/>
                                  <a:pt x="61081" y="31174"/>
                                  <a:pt x="61462" y="31681"/>
                                </a:cubicBezTo>
                                <a:cubicBezTo>
                                  <a:pt x="59938" y="33458"/>
                                  <a:pt x="58922" y="35108"/>
                                  <a:pt x="57779" y="37139"/>
                                </a:cubicBezTo>
                                <a:cubicBezTo>
                                  <a:pt x="57145" y="39296"/>
                                  <a:pt x="57018" y="42088"/>
                                  <a:pt x="58922" y="43865"/>
                                </a:cubicBezTo>
                                <a:cubicBezTo>
                                  <a:pt x="59811" y="44626"/>
                                  <a:pt x="61208" y="44373"/>
                                  <a:pt x="62478" y="44500"/>
                                </a:cubicBezTo>
                                <a:cubicBezTo>
                                  <a:pt x="65526" y="42977"/>
                                  <a:pt x="69335" y="45388"/>
                                  <a:pt x="71621" y="42469"/>
                                </a:cubicBezTo>
                                <a:cubicBezTo>
                                  <a:pt x="73018" y="42215"/>
                                  <a:pt x="73272" y="43865"/>
                                  <a:pt x="74034" y="44626"/>
                                </a:cubicBezTo>
                                <a:cubicBezTo>
                                  <a:pt x="75304" y="45007"/>
                                  <a:pt x="76701" y="46276"/>
                                  <a:pt x="78098" y="45388"/>
                                </a:cubicBezTo>
                                <a:cubicBezTo>
                                  <a:pt x="78098" y="44500"/>
                                  <a:pt x="77082" y="43738"/>
                                  <a:pt x="76574" y="42977"/>
                                </a:cubicBezTo>
                                <a:cubicBezTo>
                                  <a:pt x="75685" y="41327"/>
                                  <a:pt x="74542" y="40058"/>
                                  <a:pt x="73653" y="38535"/>
                                </a:cubicBezTo>
                                <a:cubicBezTo>
                                  <a:pt x="73272" y="37392"/>
                                  <a:pt x="72637" y="36758"/>
                                  <a:pt x="72383" y="35616"/>
                                </a:cubicBezTo>
                                <a:cubicBezTo>
                                  <a:pt x="73780" y="36123"/>
                                  <a:pt x="75050" y="37012"/>
                                  <a:pt x="76574" y="37266"/>
                                </a:cubicBezTo>
                                <a:cubicBezTo>
                                  <a:pt x="77844" y="37773"/>
                                  <a:pt x="79495" y="37773"/>
                                  <a:pt x="80764" y="38535"/>
                                </a:cubicBezTo>
                                <a:cubicBezTo>
                                  <a:pt x="81780" y="39804"/>
                                  <a:pt x="83304" y="40565"/>
                                  <a:pt x="84574" y="41454"/>
                                </a:cubicBezTo>
                                <a:cubicBezTo>
                                  <a:pt x="86479" y="42342"/>
                                  <a:pt x="88638" y="42596"/>
                                  <a:pt x="90669" y="43357"/>
                                </a:cubicBezTo>
                                <a:cubicBezTo>
                                  <a:pt x="91432" y="43357"/>
                                  <a:pt x="92575" y="43992"/>
                                  <a:pt x="93082" y="43357"/>
                                </a:cubicBezTo>
                                <a:cubicBezTo>
                                  <a:pt x="92828" y="42977"/>
                                  <a:pt x="92447" y="42723"/>
                                  <a:pt x="91939" y="42469"/>
                                </a:cubicBezTo>
                                <a:cubicBezTo>
                                  <a:pt x="91686" y="41454"/>
                                  <a:pt x="93336" y="41961"/>
                                  <a:pt x="93844" y="41200"/>
                                </a:cubicBezTo>
                                <a:cubicBezTo>
                                  <a:pt x="93717" y="40819"/>
                                  <a:pt x="93336" y="40692"/>
                                  <a:pt x="92955" y="40565"/>
                                </a:cubicBezTo>
                                <a:cubicBezTo>
                                  <a:pt x="91813" y="39931"/>
                                  <a:pt x="89146" y="39804"/>
                                  <a:pt x="88384" y="39423"/>
                                </a:cubicBezTo>
                                <a:cubicBezTo>
                                  <a:pt x="87495" y="39296"/>
                                  <a:pt x="86606" y="38915"/>
                                  <a:pt x="85717" y="38535"/>
                                </a:cubicBezTo>
                                <a:cubicBezTo>
                                  <a:pt x="81145" y="38535"/>
                                  <a:pt x="78606" y="34347"/>
                                  <a:pt x="74923" y="32824"/>
                                </a:cubicBezTo>
                                <a:cubicBezTo>
                                  <a:pt x="75812" y="32062"/>
                                  <a:pt x="77082" y="31428"/>
                                  <a:pt x="77590" y="30285"/>
                                </a:cubicBezTo>
                                <a:cubicBezTo>
                                  <a:pt x="78225" y="29270"/>
                                  <a:pt x="78479" y="27366"/>
                                  <a:pt x="77844" y="26224"/>
                                </a:cubicBezTo>
                                <a:cubicBezTo>
                                  <a:pt x="77209" y="23813"/>
                                  <a:pt x="74034" y="24193"/>
                                  <a:pt x="72256" y="22797"/>
                                </a:cubicBezTo>
                                <a:lnTo>
                                  <a:pt x="72510" y="22544"/>
                                </a:lnTo>
                                <a:cubicBezTo>
                                  <a:pt x="75558" y="22417"/>
                                  <a:pt x="78098" y="23051"/>
                                  <a:pt x="80764" y="23559"/>
                                </a:cubicBezTo>
                                <a:cubicBezTo>
                                  <a:pt x="88130" y="24574"/>
                                  <a:pt x="94987" y="27366"/>
                                  <a:pt x="102733" y="27493"/>
                                </a:cubicBezTo>
                                <a:cubicBezTo>
                                  <a:pt x="106924" y="27493"/>
                                  <a:pt x="112258" y="27747"/>
                                  <a:pt x="114289" y="23686"/>
                                </a:cubicBezTo>
                                <a:cubicBezTo>
                                  <a:pt x="114670" y="21275"/>
                                  <a:pt x="115178" y="18863"/>
                                  <a:pt x="115559" y="16452"/>
                                </a:cubicBezTo>
                                <a:cubicBezTo>
                                  <a:pt x="116448" y="12518"/>
                                  <a:pt x="118988" y="8964"/>
                                  <a:pt x="118607" y="4776"/>
                                </a:cubicBezTo>
                              </a:path>
                            </a:pathLst>
                          </a:custGeom>
                          <a:solidFill>
                            <a:srgbClr val="000000"/>
                          </a:solidFill>
                          <a:ln w="12688" cap="flat">
                            <a:noFill/>
                            <a:prstDash val="solid"/>
                            <a:miter/>
                          </a:ln>
                        </wps:spPr>
                        <wps:bodyPr/>
                      </wps:wsp>
                    </wpg:grpSp>
                    <wps:wsp>
                      <wps:cNvPr id="23196399" name="Rectangle 23196399"/>
                      <wps:cNvSpPr/>
                      <wps:spPr>
                        <a:xfrm>
                          <a:off x="127" y="264597"/>
                          <a:ext cx="482802" cy="2157"/>
                        </a:xfrm>
                        <a:prstGeom prst="rect">
                          <a:avLst/>
                        </a:prstGeom>
                        <a:solidFill>
                          <a:srgbClr val="000000"/>
                        </a:solidFill>
                        <a:ln w="12688" cap="flat">
                          <a:noFill/>
                          <a:prstDash val="solid"/>
                          <a:miter/>
                        </a:ln>
                      </wps:spPr>
                      <wps:bodyPr/>
                    </wps:wsp>
                    <wpg:grpSp>
                      <wpg:cNvPr id="973214055" name="Graphic 1"/>
                      <wpg:cNvGrpSpPr/>
                      <wpg:grpSpPr>
                        <a:xfrm>
                          <a:off x="20572" y="287944"/>
                          <a:ext cx="441792" cy="91878"/>
                          <a:chOff x="20572" y="287947"/>
                          <a:chExt cx="441792" cy="91885"/>
                        </a:xfrm>
                        <a:solidFill>
                          <a:srgbClr val="000000"/>
                        </a:solidFill>
                      </wpg:grpSpPr>
                      <wps:wsp>
                        <wps:cNvPr id="1545014713" name="Freeform: Shape 1545014713"/>
                        <wps:cNvSpPr/>
                        <wps:spPr>
                          <a:xfrm>
                            <a:off x="20572" y="288836"/>
                            <a:ext cx="30985" cy="30585"/>
                          </a:xfrm>
                          <a:custGeom>
                            <a:avLst/>
                            <a:gdLst>
                              <a:gd name="csX0" fmla="*/ 11810 w 30985"/>
                              <a:gd name="csY0" fmla="*/ 1650 h 30585"/>
                              <a:gd name="csX1" fmla="*/ 11810 w 30985"/>
                              <a:gd name="csY1" fmla="*/ 25636 h 30585"/>
                              <a:gd name="csX2" fmla="*/ 11937 w 30985"/>
                              <a:gd name="csY2" fmla="*/ 27921 h 30585"/>
                              <a:gd name="csX3" fmla="*/ 12572 w 30985"/>
                              <a:gd name="csY3" fmla="*/ 28555 h 30585"/>
                              <a:gd name="csX4" fmla="*/ 14350 w 30985"/>
                              <a:gd name="csY4" fmla="*/ 28936 h 30585"/>
                              <a:gd name="csX5" fmla="*/ 20064 w 30985"/>
                              <a:gd name="csY5" fmla="*/ 26398 h 30585"/>
                              <a:gd name="csX6" fmla="*/ 22731 w 30985"/>
                              <a:gd name="csY6" fmla="*/ 15610 h 30585"/>
                              <a:gd name="csX7" fmla="*/ 20826 w 30985"/>
                              <a:gd name="csY7" fmla="*/ 6219 h 30585"/>
                              <a:gd name="csX8" fmla="*/ 17016 w 30985"/>
                              <a:gd name="csY8" fmla="*/ 2411 h 30585"/>
                              <a:gd name="csX9" fmla="*/ 11556 w 30985"/>
                              <a:gd name="csY9" fmla="*/ 1777 h 30585"/>
                              <a:gd name="csX10" fmla="*/ 127 w 30985"/>
                              <a:gd name="csY10" fmla="*/ 30586 h 30585"/>
                              <a:gd name="csX11" fmla="*/ 127 w 30985"/>
                              <a:gd name="csY11" fmla="*/ 29698 h 30585"/>
                              <a:gd name="csX12" fmla="*/ 1143 w 30985"/>
                              <a:gd name="csY12" fmla="*/ 29698 h 30585"/>
                              <a:gd name="csX13" fmla="*/ 3175 w 30985"/>
                              <a:gd name="csY13" fmla="*/ 29317 h 30585"/>
                              <a:gd name="csX14" fmla="*/ 4190 w 30985"/>
                              <a:gd name="csY14" fmla="*/ 28175 h 30585"/>
                              <a:gd name="csX15" fmla="*/ 4318 w 30985"/>
                              <a:gd name="csY15" fmla="*/ 25383 h 30585"/>
                              <a:gd name="csX16" fmla="*/ 4318 w 30985"/>
                              <a:gd name="csY16" fmla="*/ 5203 h 30585"/>
                              <a:gd name="csX17" fmla="*/ 4063 w 30985"/>
                              <a:gd name="csY17" fmla="*/ 2284 h 30585"/>
                              <a:gd name="csX18" fmla="*/ 3048 w 30985"/>
                              <a:gd name="csY18" fmla="*/ 1269 h 30585"/>
                              <a:gd name="csX19" fmla="*/ 1016 w 30985"/>
                              <a:gd name="csY19" fmla="*/ 888 h 30585"/>
                              <a:gd name="csX20" fmla="*/ 0 w 30985"/>
                              <a:gd name="csY20" fmla="*/ 888 h 30585"/>
                              <a:gd name="csX21" fmla="*/ 0 w 30985"/>
                              <a:gd name="csY21" fmla="*/ 0 h 30585"/>
                              <a:gd name="csX22" fmla="*/ 13715 w 30985"/>
                              <a:gd name="csY22" fmla="*/ 0 h 30585"/>
                              <a:gd name="csX23" fmla="*/ 22604 w 30985"/>
                              <a:gd name="csY23" fmla="*/ 1523 h 30585"/>
                              <a:gd name="csX24" fmla="*/ 28826 w 30985"/>
                              <a:gd name="csY24" fmla="*/ 7107 h 30585"/>
                              <a:gd name="csX25" fmla="*/ 30985 w 30985"/>
                              <a:gd name="csY25" fmla="*/ 15483 h 30585"/>
                              <a:gd name="csX26" fmla="*/ 29969 w 30985"/>
                              <a:gd name="csY26" fmla="*/ 21448 h 30585"/>
                              <a:gd name="csX27" fmla="*/ 27302 w 30985"/>
                              <a:gd name="csY27" fmla="*/ 25890 h 30585"/>
                              <a:gd name="csX28" fmla="*/ 23493 w 30985"/>
                              <a:gd name="csY28" fmla="*/ 28682 h 30585"/>
                              <a:gd name="csX29" fmla="*/ 18159 w 30985"/>
                              <a:gd name="csY29" fmla="*/ 30332 h 30585"/>
                              <a:gd name="csX30" fmla="*/ 13842 w 30985"/>
                              <a:gd name="csY30" fmla="*/ 30586 h 30585"/>
                              <a:gd name="csX31" fmla="*/ 127 w 30985"/>
                              <a:gd name="csY31" fmla="*/ 30586 h 30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585">
                                <a:moveTo>
                                  <a:pt x="11810" y="1650"/>
                                </a:moveTo>
                                <a:lnTo>
                                  <a:pt x="11810" y="25636"/>
                                </a:lnTo>
                                <a:cubicBezTo>
                                  <a:pt x="11810" y="26906"/>
                                  <a:pt x="11810" y="27667"/>
                                  <a:pt x="11937" y="27921"/>
                                </a:cubicBezTo>
                                <a:cubicBezTo>
                                  <a:pt x="11937" y="28175"/>
                                  <a:pt x="12318" y="28428"/>
                                  <a:pt x="12572" y="28555"/>
                                </a:cubicBezTo>
                                <a:cubicBezTo>
                                  <a:pt x="12953" y="28809"/>
                                  <a:pt x="13587" y="28936"/>
                                  <a:pt x="14350" y="28936"/>
                                </a:cubicBezTo>
                                <a:cubicBezTo>
                                  <a:pt x="16889" y="28936"/>
                                  <a:pt x="18794" y="28048"/>
                                  <a:pt x="20064" y="26398"/>
                                </a:cubicBezTo>
                                <a:cubicBezTo>
                                  <a:pt x="21842" y="24113"/>
                                  <a:pt x="22731" y="20433"/>
                                  <a:pt x="22731" y="15610"/>
                                </a:cubicBezTo>
                                <a:cubicBezTo>
                                  <a:pt x="22731" y="11676"/>
                                  <a:pt x="22096" y="8503"/>
                                  <a:pt x="20826" y="6219"/>
                                </a:cubicBezTo>
                                <a:cubicBezTo>
                                  <a:pt x="19810" y="4442"/>
                                  <a:pt x="18540" y="3173"/>
                                  <a:pt x="17016" y="2411"/>
                                </a:cubicBezTo>
                                <a:cubicBezTo>
                                  <a:pt x="15874" y="1904"/>
                                  <a:pt x="14096" y="1777"/>
                                  <a:pt x="11556" y="1777"/>
                                </a:cubicBezTo>
                                <a:moveTo>
                                  <a:pt x="127" y="30586"/>
                                </a:moveTo>
                                <a:lnTo>
                                  <a:pt x="127" y="29698"/>
                                </a:lnTo>
                                <a:lnTo>
                                  <a:pt x="1143" y="29698"/>
                                </a:lnTo>
                                <a:cubicBezTo>
                                  <a:pt x="2032" y="29698"/>
                                  <a:pt x="2667" y="29571"/>
                                  <a:pt x="3175" y="29317"/>
                                </a:cubicBezTo>
                                <a:cubicBezTo>
                                  <a:pt x="3682" y="29063"/>
                                  <a:pt x="3937" y="28682"/>
                                  <a:pt x="4190" y="28175"/>
                                </a:cubicBezTo>
                                <a:cubicBezTo>
                                  <a:pt x="4190" y="27794"/>
                                  <a:pt x="4318" y="26906"/>
                                  <a:pt x="4318" y="25383"/>
                                </a:cubicBezTo>
                                <a:lnTo>
                                  <a:pt x="4318" y="5203"/>
                                </a:lnTo>
                                <a:cubicBezTo>
                                  <a:pt x="4318" y="3680"/>
                                  <a:pt x="4318" y="2665"/>
                                  <a:pt x="4063" y="2284"/>
                                </a:cubicBezTo>
                                <a:cubicBezTo>
                                  <a:pt x="3937" y="1904"/>
                                  <a:pt x="3556" y="1523"/>
                                  <a:pt x="3048" y="1269"/>
                                </a:cubicBezTo>
                                <a:cubicBezTo>
                                  <a:pt x="2540" y="1015"/>
                                  <a:pt x="1905" y="888"/>
                                  <a:pt x="1016" y="888"/>
                                </a:cubicBezTo>
                                <a:lnTo>
                                  <a:pt x="0" y="888"/>
                                </a:lnTo>
                                <a:lnTo>
                                  <a:pt x="0" y="0"/>
                                </a:lnTo>
                                <a:lnTo>
                                  <a:pt x="13715" y="0"/>
                                </a:lnTo>
                                <a:cubicBezTo>
                                  <a:pt x="17397" y="0"/>
                                  <a:pt x="20318" y="508"/>
                                  <a:pt x="22604" y="1523"/>
                                </a:cubicBezTo>
                                <a:cubicBezTo>
                                  <a:pt x="25271" y="2792"/>
                                  <a:pt x="27430" y="4569"/>
                                  <a:pt x="28826" y="7107"/>
                                </a:cubicBezTo>
                                <a:cubicBezTo>
                                  <a:pt x="30223" y="9645"/>
                                  <a:pt x="30985" y="12311"/>
                                  <a:pt x="30985" y="15483"/>
                                </a:cubicBezTo>
                                <a:cubicBezTo>
                                  <a:pt x="30985" y="17641"/>
                                  <a:pt x="30604" y="19671"/>
                                  <a:pt x="29969" y="21448"/>
                                </a:cubicBezTo>
                                <a:cubicBezTo>
                                  <a:pt x="29334" y="23225"/>
                                  <a:pt x="28445" y="24748"/>
                                  <a:pt x="27302" y="25890"/>
                                </a:cubicBezTo>
                                <a:cubicBezTo>
                                  <a:pt x="26160" y="27032"/>
                                  <a:pt x="24890" y="28048"/>
                                  <a:pt x="23493" y="28682"/>
                                </a:cubicBezTo>
                                <a:cubicBezTo>
                                  <a:pt x="22096" y="29444"/>
                                  <a:pt x="20318" y="29951"/>
                                  <a:pt x="18159" y="30332"/>
                                </a:cubicBezTo>
                                <a:cubicBezTo>
                                  <a:pt x="17270" y="30459"/>
                                  <a:pt x="15746" y="30586"/>
                                  <a:pt x="13842" y="30586"/>
                                </a:cubicBezTo>
                                <a:lnTo>
                                  <a:pt x="127" y="30586"/>
                                </a:lnTo>
                                <a:close/>
                              </a:path>
                            </a:pathLst>
                          </a:custGeom>
                          <a:solidFill>
                            <a:srgbClr val="000000"/>
                          </a:solidFill>
                          <a:ln w="12688" cap="flat">
                            <a:noFill/>
                            <a:prstDash val="solid"/>
                            <a:miter/>
                          </a:ln>
                        </wps:spPr>
                        <wps:bodyPr/>
                      </wps:wsp>
                      <wps:wsp>
                        <wps:cNvPr id="1536735058" name="Freeform: Shape 1536735058"/>
                        <wps:cNvSpPr/>
                        <wps:spPr>
                          <a:xfrm>
                            <a:off x="55494" y="297593"/>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714 w 17778"/>
                              <a:gd name="csY5" fmla="*/ 8249 h 22463"/>
                              <a:gd name="csX6" fmla="*/ 5714 w 17778"/>
                              <a:gd name="csY6" fmla="*/ 9011 h 22463"/>
                              <a:gd name="csX7" fmla="*/ 11810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0 w 17778"/>
                              <a:gd name="csY19" fmla="*/ 3173 h 22463"/>
                              <a:gd name="csX20" fmla="*/ 9651 w 17778"/>
                              <a:gd name="csY20" fmla="*/ 0 h 22463"/>
                              <a:gd name="csX21" fmla="*/ 15238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714" y="5965"/>
                                  <a:pt x="5714" y="8249"/>
                                </a:cubicBezTo>
                                <a:lnTo>
                                  <a:pt x="5714" y="9011"/>
                                </a:lnTo>
                                <a:lnTo>
                                  <a:pt x="11810" y="9011"/>
                                </a:lnTo>
                                <a:close/>
                                <a:moveTo>
                                  <a:pt x="17524" y="10407"/>
                                </a:moveTo>
                                <a:lnTo>
                                  <a:pt x="5968" y="10407"/>
                                </a:lnTo>
                                <a:cubicBezTo>
                                  <a:pt x="5968" y="13199"/>
                                  <a:pt x="6857" y="15483"/>
                                  <a:pt x="8254" y="17006"/>
                                </a:cubicBezTo>
                                <a:cubicBezTo>
                                  <a:pt x="9270" y="18275"/>
                                  <a:pt x="10540" y="18910"/>
                                  <a:pt x="12064" y="18910"/>
                                </a:cubicBezTo>
                                <a:cubicBezTo>
                                  <a:pt x="12953" y="18910"/>
                                  <a:pt x="13842" y="18656"/>
                                  <a:pt x="14476" y="18149"/>
                                </a:cubicBezTo>
                                <a:cubicBezTo>
                                  <a:pt x="15238" y="17641"/>
                                  <a:pt x="16000" y="16752"/>
                                  <a:pt x="16889" y="15483"/>
                                </a:cubicBezTo>
                                <a:lnTo>
                                  <a:pt x="17651" y="15991"/>
                                </a:lnTo>
                                <a:cubicBezTo>
                                  <a:pt x="16508" y="18275"/>
                                  <a:pt x="15238"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889" y="5203"/>
                                  <a:pt x="2920" y="3173"/>
                                </a:cubicBezTo>
                                <a:cubicBezTo>
                                  <a:pt x="4826" y="1142"/>
                                  <a:pt x="7111" y="0"/>
                                  <a:pt x="9651" y="0"/>
                                </a:cubicBezTo>
                                <a:cubicBezTo>
                                  <a:pt x="11810" y="0"/>
                                  <a:pt x="13715" y="888"/>
                                  <a:pt x="15238" y="2665"/>
                                </a:cubicBezTo>
                                <a:cubicBezTo>
                                  <a:pt x="16762" y="4442"/>
                                  <a:pt x="17651" y="6980"/>
                                  <a:pt x="17778" y="10534"/>
                                </a:cubicBezTo>
                              </a:path>
                            </a:pathLst>
                          </a:custGeom>
                          <a:solidFill>
                            <a:srgbClr val="000000"/>
                          </a:solidFill>
                          <a:ln w="12688" cap="flat">
                            <a:noFill/>
                            <a:prstDash val="solid"/>
                            <a:miter/>
                          </a:ln>
                        </wps:spPr>
                        <wps:bodyPr/>
                      </wps:wsp>
                      <wps:wsp>
                        <wps:cNvPr id="16791615" name="Freeform: Shape 16791615"/>
                        <wps:cNvSpPr/>
                        <wps:spPr>
                          <a:xfrm>
                            <a:off x="74796" y="297593"/>
                            <a:ext cx="22984" cy="31728"/>
                          </a:xfrm>
                          <a:custGeom>
                            <a:avLst/>
                            <a:gdLst>
                              <a:gd name="csX0" fmla="*/ 8889 w 22984"/>
                              <a:gd name="csY0" fmla="*/ 17387 h 31728"/>
                              <a:gd name="csX1" fmla="*/ 13080 w 22984"/>
                              <a:gd name="csY1" fmla="*/ 20179 h 31728"/>
                              <a:gd name="csX2" fmla="*/ 15112 w 22984"/>
                              <a:gd name="csY2" fmla="*/ 18910 h 31728"/>
                              <a:gd name="csX3" fmla="*/ 16254 w 22984"/>
                              <a:gd name="csY3" fmla="*/ 11676 h 31728"/>
                              <a:gd name="csX4" fmla="*/ 14985 w 22984"/>
                              <a:gd name="csY4" fmla="*/ 4188 h 31728"/>
                              <a:gd name="csX5" fmla="*/ 12699 w 22984"/>
                              <a:gd name="csY5" fmla="*/ 2792 h 31728"/>
                              <a:gd name="csX6" fmla="*/ 8889 w 22984"/>
                              <a:gd name="csY6" fmla="*/ 6092 h 31728"/>
                              <a:gd name="csX7" fmla="*/ 8889 w 22984"/>
                              <a:gd name="csY7" fmla="*/ 17387 h 31728"/>
                              <a:gd name="csX8" fmla="*/ 8889 w 22984"/>
                              <a:gd name="csY8" fmla="*/ 19671 h 31728"/>
                              <a:gd name="csX9" fmla="*/ 8889 w 22984"/>
                              <a:gd name="csY9" fmla="*/ 27540 h 31728"/>
                              <a:gd name="csX10" fmla="*/ 9143 w 22984"/>
                              <a:gd name="csY10" fmla="*/ 29698 h 31728"/>
                              <a:gd name="csX11" fmla="*/ 9905 w 22984"/>
                              <a:gd name="csY11" fmla="*/ 30586 h 31728"/>
                              <a:gd name="csX12" fmla="*/ 12064 w 22984"/>
                              <a:gd name="csY12" fmla="*/ 30840 h 31728"/>
                              <a:gd name="csX13" fmla="*/ 12064 w 22984"/>
                              <a:gd name="csY13" fmla="*/ 31728 h 31728"/>
                              <a:gd name="csX14" fmla="*/ 0 w 22984"/>
                              <a:gd name="csY14" fmla="*/ 31728 h 31728"/>
                              <a:gd name="csX15" fmla="*/ 0 w 22984"/>
                              <a:gd name="csY15" fmla="*/ 30840 h 31728"/>
                              <a:gd name="csX16" fmla="*/ 2032 w 22984"/>
                              <a:gd name="csY16" fmla="*/ 30078 h 31728"/>
                              <a:gd name="csX17" fmla="*/ 2540 w 22984"/>
                              <a:gd name="csY17" fmla="*/ 27413 h 31728"/>
                              <a:gd name="csX18" fmla="*/ 2540 w 22984"/>
                              <a:gd name="csY18" fmla="*/ 5076 h 31728"/>
                              <a:gd name="csX19" fmla="*/ 2032 w 22984"/>
                              <a:gd name="csY19" fmla="*/ 2157 h 31728"/>
                              <a:gd name="csX20" fmla="*/ 0 w 22984"/>
                              <a:gd name="csY20" fmla="*/ 1396 h 31728"/>
                              <a:gd name="csX21" fmla="*/ 0 w 22984"/>
                              <a:gd name="csY21" fmla="*/ 508 h 31728"/>
                              <a:gd name="csX22" fmla="*/ 8889 w 22984"/>
                              <a:gd name="csY22" fmla="*/ 508 h 31728"/>
                              <a:gd name="csX23" fmla="*/ 8889 w 22984"/>
                              <a:gd name="csY23" fmla="*/ 3300 h 31728"/>
                              <a:gd name="csX24" fmla="*/ 11175 w 22984"/>
                              <a:gd name="csY24" fmla="*/ 1015 h 31728"/>
                              <a:gd name="csX25" fmla="*/ 14731 w 22984"/>
                              <a:gd name="csY25" fmla="*/ 0 h 31728"/>
                              <a:gd name="csX26" fmla="*/ 19048 w 22984"/>
                              <a:gd name="csY26" fmla="*/ 1523 h 31728"/>
                              <a:gd name="csX27" fmla="*/ 21969 w 22984"/>
                              <a:gd name="csY27" fmla="*/ 5584 h 31728"/>
                              <a:gd name="csX28" fmla="*/ 22985 w 22984"/>
                              <a:gd name="csY28" fmla="*/ 11168 h 31728"/>
                              <a:gd name="csX29" fmla="*/ 21969 w 22984"/>
                              <a:gd name="csY29" fmla="*/ 17006 h 31728"/>
                              <a:gd name="csX30" fmla="*/ 18921 w 22984"/>
                              <a:gd name="csY30" fmla="*/ 21068 h 31728"/>
                              <a:gd name="csX31" fmla="*/ 14604 w 22984"/>
                              <a:gd name="csY31" fmla="*/ 22464 h 31728"/>
                              <a:gd name="csX32" fmla="*/ 11302 w 22984"/>
                              <a:gd name="csY32" fmla="*/ 21702 h 31728"/>
                              <a:gd name="csX33" fmla="*/ 8889 w 22984"/>
                              <a:gd name="csY33" fmla="*/ 19671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984" h="31728">
                                <a:moveTo>
                                  <a:pt x="8889" y="17387"/>
                                </a:moveTo>
                                <a:cubicBezTo>
                                  <a:pt x="10159" y="19164"/>
                                  <a:pt x="11556" y="20179"/>
                                  <a:pt x="13080" y="20179"/>
                                </a:cubicBezTo>
                                <a:cubicBezTo>
                                  <a:pt x="13842" y="20179"/>
                                  <a:pt x="14604" y="19798"/>
                                  <a:pt x="15112" y="18910"/>
                                </a:cubicBezTo>
                                <a:cubicBezTo>
                                  <a:pt x="15874" y="17641"/>
                                  <a:pt x="16254" y="15230"/>
                                  <a:pt x="16254" y="11676"/>
                                </a:cubicBezTo>
                                <a:cubicBezTo>
                                  <a:pt x="16254" y="8122"/>
                                  <a:pt x="15874" y="5457"/>
                                  <a:pt x="14985" y="4188"/>
                                </a:cubicBezTo>
                                <a:cubicBezTo>
                                  <a:pt x="14350" y="3300"/>
                                  <a:pt x="13588" y="2792"/>
                                  <a:pt x="12699" y="2792"/>
                                </a:cubicBezTo>
                                <a:cubicBezTo>
                                  <a:pt x="11175" y="2792"/>
                                  <a:pt x="9905" y="3934"/>
                                  <a:pt x="8889" y="6092"/>
                                </a:cubicBezTo>
                                <a:lnTo>
                                  <a:pt x="8889" y="17387"/>
                                </a:lnTo>
                                <a:close/>
                                <a:moveTo>
                                  <a:pt x="8889" y="19671"/>
                                </a:moveTo>
                                <a:lnTo>
                                  <a:pt x="8889" y="27540"/>
                                </a:lnTo>
                                <a:cubicBezTo>
                                  <a:pt x="8889" y="28682"/>
                                  <a:pt x="8889" y="29317"/>
                                  <a:pt x="9143" y="29698"/>
                                </a:cubicBezTo>
                                <a:cubicBezTo>
                                  <a:pt x="9270" y="30078"/>
                                  <a:pt x="9524" y="30332"/>
                                  <a:pt x="9905" y="30586"/>
                                </a:cubicBezTo>
                                <a:cubicBezTo>
                                  <a:pt x="10286" y="30840"/>
                                  <a:pt x="10921" y="30840"/>
                                  <a:pt x="12064" y="30840"/>
                                </a:cubicBezTo>
                                <a:lnTo>
                                  <a:pt x="12064" y="31728"/>
                                </a:lnTo>
                                <a:lnTo>
                                  <a:pt x="0" y="31728"/>
                                </a:lnTo>
                                <a:lnTo>
                                  <a:pt x="0" y="30840"/>
                                </a:lnTo>
                                <a:cubicBezTo>
                                  <a:pt x="889" y="30840"/>
                                  <a:pt x="1651" y="30586"/>
                                  <a:pt x="2032" y="30078"/>
                                </a:cubicBezTo>
                                <a:cubicBezTo>
                                  <a:pt x="2286" y="29698"/>
                                  <a:pt x="2540" y="28809"/>
                                  <a:pt x="2540" y="27413"/>
                                </a:cubicBezTo>
                                <a:lnTo>
                                  <a:pt x="2540" y="5076"/>
                                </a:lnTo>
                                <a:cubicBezTo>
                                  <a:pt x="2540" y="3554"/>
                                  <a:pt x="2413" y="2665"/>
                                  <a:pt x="2032" y="2157"/>
                                </a:cubicBezTo>
                                <a:cubicBezTo>
                                  <a:pt x="1651" y="1777"/>
                                  <a:pt x="1016" y="1523"/>
                                  <a:pt x="0" y="1396"/>
                                </a:cubicBezTo>
                                <a:lnTo>
                                  <a:pt x="0" y="508"/>
                                </a:lnTo>
                                <a:lnTo>
                                  <a:pt x="8889" y="508"/>
                                </a:lnTo>
                                <a:lnTo>
                                  <a:pt x="8889" y="3300"/>
                                </a:lnTo>
                                <a:cubicBezTo>
                                  <a:pt x="9651" y="2157"/>
                                  <a:pt x="10413" y="1396"/>
                                  <a:pt x="11175" y="1015"/>
                                </a:cubicBezTo>
                                <a:cubicBezTo>
                                  <a:pt x="12318" y="254"/>
                                  <a:pt x="13461" y="0"/>
                                  <a:pt x="14731" y="0"/>
                                </a:cubicBezTo>
                                <a:cubicBezTo>
                                  <a:pt x="16254" y="0"/>
                                  <a:pt x="17652" y="508"/>
                                  <a:pt x="19048" y="1523"/>
                                </a:cubicBezTo>
                                <a:cubicBezTo>
                                  <a:pt x="20318" y="2538"/>
                                  <a:pt x="21334" y="3807"/>
                                  <a:pt x="21969" y="5584"/>
                                </a:cubicBezTo>
                                <a:cubicBezTo>
                                  <a:pt x="22604" y="7361"/>
                                  <a:pt x="22985" y="9138"/>
                                  <a:pt x="22985" y="11168"/>
                                </a:cubicBezTo>
                                <a:cubicBezTo>
                                  <a:pt x="22985" y="13326"/>
                                  <a:pt x="22604" y="15230"/>
                                  <a:pt x="21969" y="17006"/>
                                </a:cubicBezTo>
                                <a:cubicBezTo>
                                  <a:pt x="21334" y="18783"/>
                                  <a:pt x="20318" y="20179"/>
                                  <a:pt x="18921" y="21068"/>
                                </a:cubicBezTo>
                                <a:cubicBezTo>
                                  <a:pt x="17652" y="21956"/>
                                  <a:pt x="16127" y="22464"/>
                                  <a:pt x="14604" y="22464"/>
                                </a:cubicBezTo>
                                <a:cubicBezTo>
                                  <a:pt x="13461" y="22464"/>
                                  <a:pt x="12318" y="22210"/>
                                  <a:pt x="11302" y="21702"/>
                                </a:cubicBezTo>
                                <a:cubicBezTo>
                                  <a:pt x="10540" y="21321"/>
                                  <a:pt x="9778" y="20687"/>
                                  <a:pt x="8889" y="19671"/>
                                </a:cubicBezTo>
                              </a:path>
                            </a:pathLst>
                          </a:custGeom>
                          <a:solidFill>
                            <a:srgbClr val="000000"/>
                          </a:solidFill>
                          <a:ln w="12688" cap="flat">
                            <a:noFill/>
                            <a:prstDash val="solid"/>
                            <a:miter/>
                          </a:ln>
                        </wps:spPr>
                        <wps:bodyPr/>
                      </wps:wsp>
                      <wps:wsp>
                        <wps:cNvPr id="1666120032" name="Freeform: Shape 1666120032"/>
                        <wps:cNvSpPr/>
                        <wps:spPr>
                          <a:xfrm>
                            <a:off x="101209" y="297720"/>
                            <a:ext cx="20191" cy="21955"/>
                          </a:xfrm>
                          <a:custGeom>
                            <a:avLst/>
                            <a:gdLst>
                              <a:gd name="csX0" fmla="*/ 11175 w 20191"/>
                              <a:gd name="csY0" fmla="*/ 16879 h 21955"/>
                              <a:gd name="csX1" fmla="*/ 11175 w 20191"/>
                              <a:gd name="csY1" fmla="*/ 9772 h 21955"/>
                              <a:gd name="csX2" fmla="*/ 7112 w 20191"/>
                              <a:gd name="csY2" fmla="*/ 13199 h 21955"/>
                              <a:gd name="csX3" fmla="*/ 6223 w 20191"/>
                              <a:gd name="csY3" fmla="*/ 15610 h 21955"/>
                              <a:gd name="csX4" fmla="*/ 6985 w 20191"/>
                              <a:gd name="csY4" fmla="*/ 17387 h 21955"/>
                              <a:gd name="csX5" fmla="*/ 8508 w 20191"/>
                              <a:gd name="csY5" fmla="*/ 18022 h 21955"/>
                              <a:gd name="csX6" fmla="*/ 11175 w 20191"/>
                              <a:gd name="csY6" fmla="*/ 16752 h 21955"/>
                              <a:gd name="csX7" fmla="*/ 11175 w 20191"/>
                              <a:gd name="csY7" fmla="*/ 18529 h 21955"/>
                              <a:gd name="csX8" fmla="*/ 4191 w 20191"/>
                              <a:gd name="csY8" fmla="*/ 21956 h 21955"/>
                              <a:gd name="csX9" fmla="*/ 1143 w 20191"/>
                              <a:gd name="csY9" fmla="*/ 20814 h 21955"/>
                              <a:gd name="csX10" fmla="*/ 0 w 20191"/>
                              <a:gd name="csY10" fmla="*/ 17895 h 21955"/>
                              <a:gd name="csX11" fmla="*/ 2032 w 20191"/>
                              <a:gd name="csY11" fmla="*/ 13580 h 21955"/>
                              <a:gd name="csX12" fmla="*/ 11175 w 20191"/>
                              <a:gd name="csY12" fmla="*/ 8503 h 21955"/>
                              <a:gd name="csX13" fmla="*/ 11175 w 20191"/>
                              <a:gd name="csY13" fmla="*/ 6346 h 21955"/>
                              <a:gd name="csX14" fmla="*/ 10921 w 20191"/>
                              <a:gd name="csY14" fmla="*/ 3300 h 21955"/>
                              <a:gd name="csX15" fmla="*/ 9905 w 20191"/>
                              <a:gd name="csY15" fmla="*/ 2158 h 21955"/>
                              <a:gd name="csX16" fmla="*/ 8255 w 20191"/>
                              <a:gd name="csY16" fmla="*/ 1650 h 21955"/>
                              <a:gd name="csX17" fmla="*/ 5842 w 20191"/>
                              <a:gd name="csY17" fmla="*/ 2284 h 21955"/>
                              <a:gd name="csX18" fmla="*/ 5207 w 20191"/>
                              <a:gd name="csY18" fmla="*/ 3300 h 21955"/>
                              <a:gd name="csX19" fmla="*/ 5842 w 20191"/>
                              <a:gd name="csY19" fmla="*/ 4442 h 21955"/>
                              <a:gd name="csX20" fmla="*/ 6731 w 20191"/>
                              <a:gd name="csY20" fmla="*/ 6346 h 21955"/>
                              <a:gd name="csX21" fmla="*/ 5968 w 20191"/>
                              <a:gd name="csY21" fmla="*/ 8249 h 21955"/>
                              <a:gd name="csX22" fmla="*/ 3810 w 20191"/>
                              <a:gd name="csY22" fmla="*/ 9011 h 21955"/>
                              <a:gd name="csX23" fmla="*/ 1397 w 20191"/>
                              <a:gd name="csY23" fmla="*/ 8122 h 21955"/>
                              <a:gd name="csX24" fmla="*/ 381 w 20191"/>
                              <a:gd name="csY24" fmla="*/ 6092 h 21955"/>
                              <a:gd name="csX25" fmla="*/ 1651 w 20191"/>
                              <a:gd name="csY25" fmla="*/ 3046 h 21955"/>
                              <a:gd name="csX26" fmla="*/ 5207 w 20191"/>
                              <a:gd name="csY26" fmla="*/ 761 h 21955"/>
                              <a:gd name="csX27" fmla="*/ 10032 w 20191"/>
                              <a:gd name="csY27" fmla="*/ 0 h 21955"/>
                              <a:gd name="csX28" fmla="*/ 14858 w 20191"/>
                              <a:gd name="csY28" fmla="*/ 1269 h 21955"/>
                              <a:gd name="csX29" fmla="*/ 17143 w 20191"/>
                              <a:gd name="csY29" fmla="*/ 4061 h 21955"/>
                              <a:gd name="csX30" fmla="*/ 17524 w 20191"/>
                              <a:gd name="csY30" fmla="*/ 8376 h 21955"/>
                              <a:gd name="csX31" fmla="*/ 17524 w 20191"/>
                              <a:gd name="csY31" fmla="*/ 16626 h 21955"/>
                              <a:gd name="csX32" fmla="*/ 17524 w 20191"/>
                              <a:gd name="csY32" fmla="*/ 18402 h 21955"/>
                              <a:gd name="csX33" fmla="*/ 17905 w 20191"/>
                              <a:gd name="csY33" fmla="*/ 18910 h 21955"/>
                              <a:gd name="csX34" fmla="*/ 18413 w 20191"/>
                              <a:gd name="csY34" fmla="*/ 19037 h 21955"/>
                              <a:gd name="csX35" fmla="*/ 19556 w 20191"/>
                              <a:gd name="csY35" fmla="*/ 18149 h 21955"/>
                              <a:gd name="csX36" fmla="*/ 20191 w 20191"/>
                              <a:gd name="csY36" fmla="*/ 18656 h 21955"/>
                              <a:gd name="csX37" fmla="*/ 17905 w 20191"/>
                              <a:gd name="csY37" fmla="*/ 21068 h 21955"/>
                              <a:gd name="csX38" fmla="*/ 15112 w 20191"/>
                              <a:gd name="csY38" fmla="*/ 21829 h 21955"/>
                              <a:gd name="csX39" fmla="*/ 12318 w 20191"/>
                              <a:gd name="csY39" fmla="*/ 20941 h 21955"/>
                              <a:gd name="csX40" fmla="*/ 11048 w 20191"/>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191" h="21955">
                                <a:moveTo>
                                  <a:pt x="11175" y="16879"/>
                                </a:moveTo>
                                <a:lnTo>
                                  <a:pt x="11175" y="9772"/>
                                </a:lnTo>
                                <a:cubicBezTo>
                                  <a:pt x="9397" y="10788"/>
                                  <a:pt x="8000" y="11930"/>
                                  <a:pt x="7112" y="13199"/>
                                </a:cubicBezTo>
                                <a:cubicBezTo>
                                  <a:pt x="6477" y="13960"/>
                                  <a:pt x="6223" y="14849"/>
                                  <a:pt x="6223" y="15610"/>
                                </a:cubicBezTo>
                                <a:cubicBezTo>
                                  <a:pt x="6223" y="16245"/>
                                  <a:pt x="6477" y="16879"/>
                                  <a:pt x="6985" y="17387"/>
                                </a:cubicBezTo>
                                <a:cubicBezTo>
                                  <a:pt x="7366" y="17768"/>
                                  <a:pt x="7874" y="18022"/>
                                  <a:pt x="8508" y="18022"/>
                                </a:cubicBezTo>
                                <a:cubicBezTo>
                                  <a:pt x="9270" y="18022"/>
                                  <a:pt x="10159" y="17641"/>
                                  <a:pt x="11175" y="16752"/>
                                </a:cubicBezTo>
                                <a:moveTo>
                                  <a:pt x="11175" y="18529"/>
                                </a:moveTo>
                                <a:cubicBezTo>
                                  <a:pt x="8635" y="20814"/>
                                  <a:pt x="6223" y="21956"/>
                                  <a:pt x="4191" y="21956"/>
                                </a:cubicBezTo>
                                <a:cubicBezTo>
                                  <a:pt x="3048" y="21956"/>
                                  <a:pt x="2032" y="21575"/>
                                  <a:pt x="1143" y="20814"/>
                                </a:cubicBezTo>
                                <a:cubicBezTo>
                                  <a:pt x="381" y="20052"/>
                                  <a:pt x="0" y="19037"/>
                                  <a:pt x="0" y="17895"/>
                                </a:cubicBezTo>
                                <a:cubicBezTo>
                                  <a:pt x="0" y="16245"/>
                                  <a:pt x="635" y="14849"/>
                                  <a:pt x="2032" y="13580"/>
                                </a:cubicBezTo>
                                <a:cubicBezTo>
                                  <a:pt x="3429" y="12311"/>
                                  <a:pt x="6477" y="10534"/>
                                  <a:pt x="11175" y="8503"/>
                                </a:cubicBezTo>
                                <a:lnTo>
                                  <a:pt x="11175" y="6346"/>
                                </a:lnTo>
                                <a:cubicBezTo>
                                  <a:pt x="11175" y="4696"/>
                                  <a:pt x="11175" y="3807"/>
                                  <a:pt x="10921" y="3300"/>
                                </a:cubicBezTo>
                                <a:cubicBezTo>
                                  <a:pt x="10794" y="2919"/>
                                  <a:pt x="10413" y="2538"/>
                                  <a:pt x="9905" y="2158"/>
                                </a:cubicBezTo>
                                <a:cubicBezTo>
                                  <a:pt x="9397" y="1777"/>
                                  <a:pt x="8889" y="1650"/>
                                  <a:pt x="8255" y="1650"/>
                                </a:cubicBezTo>
                                <a:cubicBezTo>
                                  <a:pt x="7238" y="1650"/>
                                  <a:pt x="6477" y="1904"/>
                                  <a:pt x="5842" y="2284"/>
                                </a:cubicBezTo>
                                <a:cubicBezTo>
                                  <a:pt x="5461" y="2538"/>
                                  <a:pt x="5207" y="2919"/>
                                  <a:pt x="5207" y="3300"/>
                                </a:cubicBezTo>
                                <a:cubicBezTo>
                                  <a:pt x="5207" y="3680"/>
                                  <a:pt x="5461" y="4061"/>
                                  <a:pt x="5842" y="4442"/>
                                </a:cubicBezTo>
                                <a:cubicBezTo>
                                  <a:pt x="6477" y="5077"/>
                                  <a:pt x="6731" y="5711"/>
                                  <a:pt x="6731" y="6346"/>
                                </a:cubicBezTo>
                                <a:cubicBezTo>
                                  <a:pt x="6731" y="7107"/>
                                  <a:pt x="6477" y="7742"/>
                                  <a:pt x="5968" y="8249"/>
                                </a:cubicBezTo>
                                <a:cubicBezTo>
                                  <a:pt x="5461" y="8757"/>
                                  <a:pt x="4699" y="9011"/>
                                  <a:pt x="3810" y="9011"/>
                                </a:cubicBezTo>
                                <a:cubicBezTo>
                                  <a:pt x="2921" y="9011"/>
                                  <a:pt x="2032" y="8757"/>
                                  <a:pt x="1397" y="8122"/>
                                </a:cubicBezTo>
                                <a:cubicBezTo>
                                  <a:pt x="762" y="7488"/>
                                  <a:pt x="381" y="6853"/>
                                  <a:pt x="381" y="6092"/>
                                </a:cubicBezTo>
                                <a:cubicBezTo>
                                  <a:pt x="381" y="4950"/>
                                  <a:pt x="762" y="3934"/>
                                  <a:pt x="1651" y="3046"/>
                                </a:cubicBezTo>
                                <a:cubicBezTo>
                                  <a:pt x="2540" y="2031"/>
                                  <a:pt x="3683" y="1269"/>
                                  <a:pt x="5207" y="761"/>
                                </a:cubicBezTo>
                                <a:cubicBezTo>
                                  <a:pt x="6731" y="254"/>
                                  <a:pt x="8381" y="0"/>
                                  <a:pt x="10032" y="0"/>
                                </a:cubicBezTo>
                                <a:cubicBezTo>
                                  <a:pt x="12064" y="0"/>
                                  <a:pt x="13588" y="381"/>
                                  <a:pt x="14858" y="1269"/>
                                </a:cubicBezTo>
                                <a:cubicBezTo>
                                  <a:pt x="16001" y="2158"/>
                                  <a:pt x="16763" y="3046"/>
                                  <a:pt x="17143" y="4061"/>
                                </a:cubicBezTo>
                                <a:cubicBezTo>
                                  <a:pt x="17398" y="4696"/>
                                  <a:pt x="17524" y="6092"/>
                                  <a:pt x="17524" y="8376"/>
                                </a:cubicBezTo>
                                <a:lnTo>
                                  <a:pt x="17524" y="16626"/>
                                </a:lnTo>
                                <a:cubicBezTo>
                                  <a:pt x="17524" y="17641"/>
                                  <a:pt x="17524" y="18149"/>
                                  <a:pt x="17524" y="18402"/>
                                </a:cubicBezTo>
                                <a:cubicBezTo>
                                  <a:pt x="17524" y="18656"/>
                                  <a:pt x="17779" y="18783"/>
                                  <a:pt x="17905" y="18910"/>
                                </a:cubicBezTo>
                                <a:cubicBezTo>
                                  <a:pt x="18032" y="18910"/>
                                  <a:pt x="18160" y="19037"/>
                                  <a:pt x="18413" y="19037"/>
                                </a:cubicBezTo>
                                <a:cubicBezTo>
                                  <a:pt x="18794" y="19037"/>
                                  <a:pt x="19175" y="18783"/>
                                  <a:pt x="19556" y="18149"/>
                                </a:cubicBezTo>
                                <a:lnTo>
                                  <a:pt x="20191" y="18656"/>
                                </a:lnTo>
                                <a:cubicBezTo>
                                  <a:pt x="19430" y="19798"/>
                                  <a:pt x="18667" y="20560"/>
                                  <a:pt x="17905" y="21068"/>
                                </a:cubicBezTo>
                                <a:cubicBezTo>
                                  <a:pt x="17143" y="21575"/>
                                  <a:pt x="16128" y="21829"/>
                                  <a:pt x="15112" y="21829"/>
                                </a:cubicBezTo>
                                <a:cubicBezTo>
                                  <a:pt x="13969" y="21829"/>
                                  <a:pt x="12953" y="21575"/>
                                  <a:pt x="12318" y="20941"/>
                                </a:cubicBezTo>
                                <a:cubicBezTo>
                                  <a:pt x="11683" y="20433"/>
                                  <a:pt x="11175" y="19545"/>
                                  <a:pt x="11048" y="18402"/>
                                </a:cubicBezTo>
                              </a:path>
                            </a:pathLst>
                          </a:custGeom>
                          <a:solidFill>
                            <a:srgbClr val="000000"/>
                          </a:solidFill>
                          <a:ln w="12688" cap="flat">
                            <a:noFill/>
                            <a:prstDash val="solid"/>
                            <a:miter/>
                          </a:ln>
                        </wps:spPr>
                        <wps:bodyPr/>
                      </wps:wsp>
                      <wps:wsp>
                        <wps:cNvPr id="1093426921" name="Freeform: Shape 1093426921"/>
                        <wps:cNvSpPr/>
                        <wps:spPr>
                          <a:xfrm>
                            <a:off x="123814" y="297593"/>
                            <a:ext cx="18285" cy="21702"/>
                          </a:xfrm>
                          <a:custGeom>
                            <a:avLst/>
                            <a:gdLst>
                              <a:gd name="csX0" fmla="*/ 8762 w 18285"/>
                              <a:gd name="csY0" fmla="*/ 635 h 21702"/>
                              <a:gd name="csX1" fmla="*/ 8762 w 18285"/>
                              <a:gd name="csY1" fmla="*/ 5457 h 21702"/>
                              <a:gd name="csX2" fmla="*/ 12445 w 18285"/>
                              <a:gd name="csY2" fmla="*/ 1142 h 21702"/>
                              <a:gd name="csX3" fmla="*/ 15492 w 18285"/>
                              <a:gd name="csY3" fmla="*/ 0 h 21702"/>
                              <a:gd name="csX4" fmla="*/ 17524 w 18285"/>
                              <a:gd name="csY4" fmla="*/ 761 h 21702"/>
                              <a:gd name="csX5" fmla="*/ 18286 w 18285"/>
                              <a:gd name="csY5" fmla="*/ 2919 h 21702"/>
                              <a:gd name="csX6" fmla="*/ 17524 w 18285"/>
                              <a:gd name="csY6" fmla="*/ 5203 h 21702"/>
                              <a:gd name="csX7" fmla="*/ 15746 w 18285"/>
                              <a:gd name="csY7" fmla="*/ 6092 h 21702"/>
                              <a:gd name="csX8" fmla="*/ 13715 w 18285"/>
                              <a:gd name="csY8" fmla="*/ 5330 h 21702"/>
                              <a:gd name="csX9" fmla="*/ 12699 w 18285"/>
                              <a:gd name="csY9" fmla="*/ 4442 h 21702"/>
                              <a:gd name="csX10" fmla="*/ 12191 w 18285"/>
                              <a:gd name="csY10" fmla="*/ 4442 h 21702"/>
                              <a:gd name="csX11" fmla="*/ 10921 w 18285"/>
                              <a:gd name="csY11" fmla="*/ 4950 h 21702"/>
                              <a:gd name="csX12" fmla="*/ 9524 w 18285"/>
                              <a:gd name="csY12" fmla="*/ 7107 h 21702"/>
                              <a:gd name="csX13" fmla="*/ 8762 w 18285"/>
                              <a:gd name="csY13" fmla="*/ 11930 h 21702"/>
                              <a:gd name="csX14" fmla="*/ 8762 w 18285"/>
                              <a:gd name="csY14" fmla="*/ 18022 h 21702"/>
                              <a:gd name="csX15" fmla="*/ 8889 w 18285"/>
                              <a:gd name="csY15" fmla="*/ 19671 h 21702"/>
                              <a:gd name="csX16" fmla="*/ 9651 w 18285"/>
                              <a:gd name="csY16" fmla="*/ 20560 h 21702"/>
                              <a:gd name="csX17" fmla="*/ 11429 w 18285"/>
                              <a:gd name="csY17" fmla="*/ 20941 h 21702"/>
                              <a:gd name="csX18" fmla="*/ 11429 w 18285"/>
                              <a:gd name="csY18" fmla="*/ 21702 h 21702"/>
                              <a:gd name="csX19" fmla="*/ 0 w 18285"/>
                              <a:gd name="csY19" fmla="*/ 21702 h 21702"/>
                              <a:gd name="csX20" fmla="*/ 0 w 18285"/>
                              <a:gd name="csY20" fmla="*/ 20941 h 21702"/>
                              <a:gd name="csX21" fmla="*/ 1905 w 18285"/>
                              <a:gd name="csY21" fmla="*/ 20179 h 21702"/>
                              <a:gd name="csX22" fmla="*/ 2412 w 18285"/>
                              <a:gd name="csY22" fmla="*/ 16752 h 21702"/>
                              <a:gd name="csX23" fmla="*/ 2412 w 18285"/>
                              <a:gd name="csY23" fmla="*/ 5076 h 21702"/>
                              <a:gd name="csX24" fmla="*/ 2286 w 18285"/>
                              <a:gd name="csY24" fmla="*/ 2792 h 21702"/>
                              <a:gd name="csX25" fmla="*/ 1651 w 18285"/>
                              <a:gd name="csY25" fmla="*/ 1904 h 21702"/>
                              <a:gd name="csX26" fmla="*/ 127 w 18285"/>
                              <a:gd name="csY26" fmla="*/ 1523 h 21702"/>
                              <a:gd name="csX27" fmla="*/ 127 w 18285"/>
                              <a:gd name="csY27" fmla="*/ 635 h 21702"/>
                              <a:gd name="csX28" fmla="*/ 8762 w 18285"/>
                              <a:gd name="csY28"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8285" h="21702">
                                <a:moveTo>
                                  <a:pt x="8762" y="635"/>
                                </a:moveTo>
                                <a:lnTo>
                                  <a:pt x="8762" y="5457"/>
                                </a:lnTo>
                                <a:cubicBezTo>
                                  <a:pt x="10159" y="3300"/>
                                  <a:pt x="11429" y="1777"/>
                                  <a:pt x="12445" y="1142"/>
                                </a:cubicBezTo>
                                <a:cubicBezTo>
                                  <a:pt x="13461" y="381"/>
                                  <a:pt x="14476" y="0"/>
                                  <a:pt x="15492" y="0"/>
                                </a:cubicBezTo>
                                <a:cubicBezTo>
                                  <a:pt x="16381" y="0"/>
                                  <a:pt x="17016" y="254"/>
                                  <a:pt x="17524" y="761"/>
                                </a:cubicBezTo>
                                <a:cubicBezTo>
                                  <a:pt x="18032" y="1269"/>
                                  <a:pt x="18286" y="2031"/>
                                  <a:pt x="18286" y="2919"/>
                                </a:cubicBezTo>
                                <a:cubicBezTo>
                                  <a:pt x="18286" y="3934"/>
                                  <a:pt x="18032" y="4696"/>
                                  <a:pt x="17524" y="5203"/>
                                </a:cubicBezTo>
                                <a:cubicBezTo>
                                  <a:pt x="17016" y="5711"/>
                                  <a:pt x="16381" y="6092"/>
                                  <a:pt x="15746" y="6092"/>
                                </a:cubicBezTo>
                                <a:cubicBezTo>
                                  <a:pt x="14985" y="6092"/>
                                  <a:pt x="14223" y="5838"/>
                                  <a:pt x="13715" y="5330"/>
                                </a:cubicBezTo>
                                <a:cubicBezTo>
                                  <a:pt x="13080" y="4823"/>
                                  <a:pt x="12826" y="4569"/>
                                  <a:pt x="12699" y="4442"/>
                                </a:cubicBezTo>
                                <a:cubicBezTo>
                                  <a:pt x="12572" y="4442"/>
                                  <a:pt x="12317" y="4442"/>
                                  <a:pt x="12191" y="4442"/>
                                </a:cubicBezTo>
                                <a:cubicBezTo>
                                  <a:pt x="11810" y="4442"/>
                                  <a:pt x="11302" y="4569"/>
                                  <a:pt x="10921" y="4950"/>
                                </a:cubicBezTo>
                                <a:cubicBezTo>
                                  <a:pt x="10286" y="5457"/>
                                  <a:pt x="9778" y="6219"/>
                                  <a:pt x="9524" y="7107"/>
                                </a:cubicBezTo>
                                <a:cubicBezTo>
                                  <a:pt x="9016" y="8630"/>
                                  <a:pt x="8762" y="10153"/>
                                  <a:pt x="8762" y="11930"/>
                                </a:cubicBezTo>
                                <a:lnTo>
                                  <a:pt x="8762" y="18022"/>
                                </a:lnTo>
                                <a:cubicBezTo>
                                  <a:pt x="8762" y="18910"/>
                                  <a:pt x="8762" y="19418"/>
                                  <a:pt x="8889" y="19671"/>
                                </a:cubicBezTo>
                                <a:cubicBezTo>
                                  <a:pt x="9016" y="20052"/>
                                  <a:pt x="9397" y="20433"/>
                                  <a:pt x="9651" y="20560"/>
                                </a:cubicBezTo>
                                <a:cubicBezTo>
                                  <a:pt x="10032" y="20687"/>
                                  <a:pt x="10667" y="20814"/>
                                  <a:pt x="11429" y="20941"/>
                                </a:cubicBezTo>
                                <a:lnTo>
                                  <a:pt x="11429" y="21702"/>
                                </a:lnTo>
                                <a:lnTo>
                                  <a:pt x="0" y="21702"/>
                                </a:lnTo>
                                <a:lnTo>
                                  <a:pt x="0" y="20941"/>
                                </a:lnTo>
                                <a:cubicBezTo>
                                  <a:pt x="889" y="20941"/>
                                  <a:pt x="1524" y="20560"/>
                                  <a:pt x="1905" y="20179"/>
                                </a:cubicBezTo>
                                <a:cubicBezTo>
                                  <a:pt x="2159" y="19798"/>
                                  <a:pt x="2412" y="18656"/>
                                  <a:pt x="2412" y="16752"/>
                                </a:cubicBezTo>
                                <a:lnTo>
                                  <a:pt x="2412" y="5076"/>
                                </a:lnTo>
                                <a:cubicBezTo>
                                  <a:pt x="2412" y="3934"/>
                                  <a:pt x="2412" y="3046"/>
                                  <a:pt x="2286" y="2792"/>
                                </a:cubicBezTo>
                                <a:cubicBezTo>
                                  <a:pt x="2159" y="2411"/>
                                  <a:pt x="1905" y="2031"/>
                                  <a:pt x="1651" y="1904"/>
                                </a:cubicBezTo>
                                <a:cubicBezTo>
                                  <a:pt x="1397" y="1650"/>
                                  <a:pt x="889" y="1523"/>
                                  <a:pt x="127" y="1523"/>
                                </a:cubicBezTo>
                                <a:lnTo>
                                  <a:pt x="127" y="635"/>
                                </a:lnTo>
                                <a:lnTo>
                                  <a:pt x="8762" y="635"/>
                                </a:lnTo>
                                <a:close/>
                              </a:path>
                            </a:pathLst>
                          </a:custGeom>
                          <a:solidFill>
                            <a:srgbClr val="000000"/>
                          </a:solidFill>
                          <a:ln w="12688" cap="flat">
                            <a:noFill/>
                            <a:prstDash val="solid"/>
                            <a:miter/>
                          </a:ln>
                        </wps:spPr>
                        <wps:bodyPr/>
                      </wps:wsp>
                      <wps:wsp>
                        <wps:cNvPr id="36267108" name="Freeform: Shape 36267108"/>
                        <wps:cNvSpPr/>
                        <wps:spPr>
                          <a:xfrm>
                            <a:off x="144386" y="290486"/>
                            <a:ext cx="14349" cy="29316"/>
                          </a:xfrm>
                          <a:custGeom>
                            <a:avLst/>
                            <a:gdLst>
                              <a:gd name="csX0" fmla="*/ 9270 w 14349"/>
                              <a:gd name="csY0" fmla="*/ 0 h 29316"/>
                              <a:gd name="csX1" fmla="*/ 9270 w 14349"/>
                              <a:gd name="csY1" fmla="*/ 7742 h 29316"/>
                              <a:gd name="csX2" fmla="*/ 14350 w 14349"/>
                              <a:gd name="csY2" fmla="*/ 7742 h 29316"/>
                              <a:gd name="csX3" fmla="*/ 14350 w 14349"/>
                              <a:gd name="csY3" fmla="*/ 10026 h 29316"/>
                              <a:gd name="csX4" fmla="*/ 9270 w 14349"/>
                              <a:gd name="csY4" fmla="*/ 10026 h 29316"/>
                              <a:gd name="csX5" fmla="*/ 9270 w 14349"/>
                              <a:gd name="csY5" fmla="*/ 23098 h 29316"/>
                              <a:gd name="csX6" fmla="*/ 9397 w 14349"/>
                              <a:gd name="csY6" fmla="*/ 25509 h 29316"/>
                              <a:gd name="csX7" fmla="*/ 10032 w 14349"/>
                              <a:gd name="csY7" fmla="*/ 26398 h 29316"/>
                              <a:gd name="csX8" fmla="*/ 10794 w 14349"/>
                              <a:gd name="csY8" fmla="*/ 26779 h 29316"/>
                              <a:gd name="csX9" fmla="*/ 13587 w 14349"/>
                              <a:gd name="csY9" fmla="*/ 24494 h 29316"/>
                              <a:gd name="csX10" fmla="*/ 14223 w 14349"/>
                              <a:gd name="csY10" fmla="*/ 25002 h 29316"/>
                              <a:gd name="csX11" fmla="*/ 8254 w 14349"/>
                              <a:gd name="csY11" fmla="*/ 29317 h 29316"/>
                              <a:gd name="csX12" fmla="*/ 4826 w 14349"/>
                              <a:gd name="csY12" fmla="*/ 28175 h 29316"/>
                              <a:gd name="csX13" fmla="*/ 3048 w 14349"/>
                              <a:gd name="csY13" fmla="*/ 25636 h 29316"/>
                              <a:gd name="csX14" fmla="*/ 2794 w 14349"/>
                              <a:gd name="csY14" fmla="*/ 21448 h 29316"/>
                              <a:gd name="csX15" fmla="*/ 2794 w 14349"/>
                              <a:gd name="csY15" fmla="*/ 10026 h 29316"/>
                              <a:gd name="csX16" fmla="*/ 0 w 14349"/>
                              <a:gd name="csY16" fmla="*/ 10026 h 29316"/>
                              <a:gd name="csX17" fmla="*/ 0 w 14349"/>
                              <a:gd name="csY17" fmla="*/ 9265 h 29316"/>
                              <a:gd name="csX18" fmla="*/ 4826 w 14349"/>
                              <a:gd name="csY18" fmla="*/ 5077 h 29316"/>
                              <a:gd name="csX19" fmla="*/ 8381 w 14349"/>
                              <a:gd name="csY19" fmla="*/ 127 h 29316"/>
                              <a:gd name="csX20" fmla="*/ 9143 w 14349"/>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349" h="29316">
                                <a:moveTo>
                                  <a:pt x="9270" y="0"/>
                                </a:moveTo>
                                <a:lnTo>
                                  <a:pt x="9270" y="7742"/>
                                </a:lnTo>
                                <a:lnTo>
                                  <a:pt x="14350" y="7742"/>
                                </a:lnTo>
                                <a:lnTo>
                                  <a:pt x="14350"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7"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74946123" name="Freeform: Shape 174946123"/>
                        <wps:cNvSpPr/>
                        <wps:spPr>
                          <a:xfrm>
                            <a:off x="161021" y="297593"/>
                            <a:ext cx="36064" cy="21702"/>
                          </a:xfrm>
                          <a:custGeom>
                            <a:avLst/>
                            <a:gdLst>
                              <a:gd name="csX0" fmla="*/ 9016 w 36064"/>
                              <a:gd name="csY0" fmla="*/ 635 h 21702"/>
                              <a:gd name="csX1" fmla="*/ 9016 w 36064"/>
                              <a:gd name="csY1" fmla="*/ 3427 h 21702"/>
                              <a:gd name="csX2" fmla="*/ 12191 w 36064"/>
                              <a:gd name="csY2" fmla="*/ 761 h 21702"/>
                              <a:gd name="csX3" fmla="*/ 15493 w 36064"/>
                              <a:gd name="csY3" fmla="*/ 0 h 21702"/>
                              <a:gd name="csX4" fmla="*/ 18921 w 36064"/>
                              <a:gd name="csY4" fmla="*/ 888 h 21702"/>
                              <a:gd name="csX5" fmla="*/ 21080 w 36064"/>
                              <a:gd name="csY5" fmla="*/ 3807 h 21702"/>
                              <a:gd name="csX6" fmla="*/ 24509 w 36064"/>
                              <a:gd name="csY6" fmla="*/ 888 h 21702"/>
                              <a:gd name="csX7" fmla="*/ 27937 w 36064"/>
                              <a:gd name="csY7" fmla="*/ 0 h 21702"/>
                              <a:gd name="csX8" fmla="*/ 31493 w 36064"/>
                              <a:gd name="csY8" fmla="*/ 1015 h 21702"/>
                              <a:gd name="csX9" fmla="*/ 33271 w 36064"/>
                              <a:gd name="csY9" fmla="*/ 3554 h 21702"/>
                              <a:gd name="csX10" fmla="*/ 33779 w 36064"/>
                              <a:gd name="csY10" fmla="*/ 8503 h 21702"/>
                              <a:gd name="csX11" fmla="*/ 33779 w 36064"/>
                              <a:gd name="csY11" fmla="*/ 17133 h 21702"/>
                              <a:gd name="csX12" fmla="*/ 34160 w 36064"/>
                              <a:gd name="csY12" fmla="*/ 20179 h 21702"/>
                              <a:gd name="csX13" fmla="*/ 36065 w 36064"/>
                              <a:gd name="csY13" fmla="*/ 20941 h 21702"/>
                              <a:gd name="csX14" fmla="*/ 36065 w 36064"/>
                              <a:gd name="csY14" fmla="*/ 21702 h 21702"/>
                              <a:gd name="csX15" fmla="*/ 25143 w 36064"/>
                              <a:gd name="csY15" fmla="*/ 21702 h 21702"/>
                              <a:gd name="csX16" fmla="*/ 25143 w 36064"/>
                              <a:gd name="csY16" fmla="*/ 20941 h 21702"/>
                              <a:gd name="csX17" fmla="*/ 27049 w 36064"/>
                              <a:gd name="csY17" fmla="*/ 19925 h 21702"/>
                              <a:gd name="csX18" fmla="*/ 27430 w 36064"/>
                              <a:gd name="csY18" fmla="*/ 17133 h 21702"/>
                              <a:gd name="csX19" fmla="*/ 27430 w 36064"/>
                              <a:gd name="csY19" fmla="*/ 7995 h 21702"/>
                              <a:gd name="csX20" fmla="*/ 27175 w 36064"/>
                              <a:gd name="csY20" fmla="*/ 4442 h 21702"/>
                              <a:gd name="csX21" fmla="*/ 26413 w 36064"/>
                              <a:gd name="csY21" fmla="*/ 3300 h 21702"/>
                              <a:gd name="csX22" fmla="*/ 25271 w 36064"/>
                              <a:gd name="csY22" fmla="*/ 2919 h 21702"/>
                              <a:gd name="csX23" fmla="*/ 23239 w 36064"/>
                              <a:gd name="csY23" fmla="*/ 3680 h 21702"/>
                              <a:gd name="csX24" fmla="*/ 21207 w 36064"/>
                              <a:gd name="csY24" fmla="*/ 5838 h 21702"/>
                              <a:gd name="csX25" fmla="*/ 21207 w 36064"/>
                              <a:gd name="csY25" fmla="*/ 17133 h 21702"/>
                              <a:gd name="csX26" fmla="*/ 21588 w 36064"/>
                              <a:gd name="csY26" fmla="*/ 20052 h 21702"/>
                              <a:gd name="csX27" fmla="*/ 23620 w 36064"/>
                              <a:gd name="csY27" fmla="*/ 20941 h 21702"/>
                              <a:gd name="csX28" fmla="*/ 23620 w 36064"/>
                              <a:gd name="csY28" fmla="*/ 21702 h 21702"/>
                              <a:gd name="csX29" fmla="*/ 12699 w 36064"/>
                              <a:gd name="csY29" fmla="*/ 21702 h 21702"/>
                              <a:gd name="csX30" fmla="*/ 12699 w 36064"/>
                              <a:gd name="csY30" fmla="*/ 20941 h 21702"/>
                              <a:gd name="csX31" fmla="*/ 14096 w 36064"/>
                              <a:gd name="csY31" fmla="*/ 20560 h 21702"/>
                              <a:gd name="csX32" fmla="*/ 14731 w 36064"/>
                              <a:gd name="csY32" fmla="*/ 19545 h 21702"/>
                              <a:gd name="csX33" fmla="*/ 14857 w 36064"/>
                              <a:gd name="csY33" fmla="*/ 17133 h 21702"/>
                              <a:gd name="csX34" fmla="*/ 14857 w 36064"/>
                              <a:gd name="csY34" fmla="*/ 7995 h 21702"/>
                              <a:gd name="csX35" fmla="*/ 14604 w 36064"/>
                              <a:gd name="csY35" fmla="*/ 4442 h 21702"/>
                              <a:gd name="csX36" fmla="*/ 13842 w 36064"/>
                              <a:gd name="csY36" fmla="*/ 3300 h 21702"/>
                              <a:gd name="csX37" fmla="*/ 12699 w 36064"/>
                              <a:gd name="csY37" fmla="*/ 2919 h 21702"/>
                              <a:gd name="csX38" fmla="*/ 11048 w 36064"/>
                              <a:gd name="csY38" fmla="*/ 3427 h 21702"/>
                              <a:gd name="csX39" fmla="*/ 8762 w 36064"/>
                              <a:gd name="csY39" fmla="*/ 5838 h 21702"/>
                              <a:gd name="csX40" fmla="*/ 8762 w 36064"/>
                              <a:gd name="csY40" fmla="*/ 17133 h 21702"/>
                              <a:gd name="csX41" fmla="*/ 9143 w 36064"/>
                              <a:gd name="csY41" fmla="*/ 20052 h 21702"/>
                              <a:gd name="csX42" fmla="*/ 10921 w 36064"/>
                              <a:gd name="csY42" fmla="*/ 20941 h 21702"/>
                              <a:gd name="csX43" fmla="*/ 10921 w 36064"/>
                              <a:gd name="csY43" fmla="*/ 21702 h 21702"/>
                              <a:gd name="csX44" fmla="*/ 0 w 36064"/>
                              <a:gd name="csY44" fmla="*/ 21702 h 21702"/>
                              <a:gd name="csX45" fmla="*/ 0 w 36064"/>
                              <a:gd name="csY45" fmla="*/ 20941 h 21702"/>
                              <a:gd name="csX46" fmla="*/ 1905 w 36064"/>
                              <a:gd name="csY46" fmla="*/ 20052 h 21702"/>
                              <a:gd name="csX47" fmla="*/ 2286 w 36064"/>
                              <a:gd name="csY47" fmla="*/ 17133 h 21702"/>
                              <a:gd name="csX48" fmla="*/ 2286 w 36064"/>
                              <a:gd name="csY48" fmla="*/ 5203 h 21702"/>
                              <a:gd name="csX49" fmla="*/ 1905 w 36064"/>
                              <a:gd name="csY49" fmla="*/ 2284 h 21702"/>
                              <a:gd name="csX50" fmla="*/ 0 w 36064"/>
                              <a:gd name="csY50" fmla="*/ 1523 h 21702"/>
                              <a:gd name="csX51" fmla="*/ 0 w 36064"/>
                              <a:gd name="csY51" fmla="*/ 635 h 21702"/>
                              <a:gd name="csX52" fmla="*/ 8635 w 36064"/>
                              <a:gd name="csY5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6064" h="21702">
                                <a:moveTo>
                                  <a:pt x="9016" y="635"/>
                                </a:moveTo>
                                <a:lnTo>
                                  <a:pt x="9016" y="3427"/>
                                </a:lnTo>
                                <a:cubicBezTo>
                                  <a:pt x="10159" y="2157"/>
                                  <a:pt x="11302" y="1269"/>
                                  <a:pt x="12191" y="761"/>
                                </a:cubicBezTo>
                                <a:cubicBezTo>
                                  <a:pt x="13080" y="254"/>
                                  <a:pt x="14223" y="0"/>
                                  <a:pt x="15493" y="0"/>
                                </a:cubicBezTo>
                                <a:cubicBezTo>
                                  <a:pt x="16889" y="0"/>
                                  <a:pt x="18032" y="381"/>
                                  <a:pt x="18921" y="888"/>
                                </a:cubicBezTo>
                                <a:cubicBezTo>
                                  <a:pt x="19810" y="1523"/>
                                  <a:pt x="20572" y="2538"/>
                                  <a:pt x="21080" y="3807"/>
                                </a:cubicBezTo>
                                <a:cubicBezTo>
                                  <a:pt x="22350" y="2411"/>
                                  <a:pt x="23493" y="1523"/>
                                  <a:pt x="24509" y="888"/>
                                </a:cubicBezTo>
                                <a:cubicBezTo>
                                  <a:pt x="25651" y="254"/>
                                  <a:pt x="26794" y="0"/>
                                  <a:pt x="27937" y="0"/>
                                </a:cubicBezTo>
                                <a:cubicBezTo>
                                  <a:pt x="29461" y="0"/>
                                  <a:pt x="30604" y="381"/>
                                  <a:pt x="31493" y="1015"/>
                                </a:cubicBezTo>
                                <a:cubicBezTo>
                                  <a:pt x="32382" y="1650"/>
                                  <a:pt x="33017" y="2538"/>
                                  <a:pt x="33271" y="3554"/>
                                </a:cubicBezTo>
                                <a:cubicBezTo>
                                  <a:pt x="33652" y="4569"/>
                                  <a:pt x="33779" y="6219"/>
                                  <a:pt x="33779" y="8503"/>
                                </a:cubicBezTo>
                                <a:lnTo>
                                  <a:pt x="33779" y="17133"/>
                                </a:lnTo>
                                <a:cubicBezTo>
                                  <a:pt x="33779" y="18783"/>
                                  <a:pt x="33906" y="19798"/>
                                  <a:pt x="34160" y="20179"/>
                                </a:cubicBezTo>
                                <a:cubicBezTo>
                                  <a:pt x="34414" y="20560"/>
                                  <a:pt x="35048" y="20814"/>
                                  <a:pt x="36065" y="20941"/>
                                </a:cubicBezTo>
                                <a:lnTo>
                                  <a:pt x="36065" y="21702"/>
                                </a:lnTo>
                                <a:lnTo>
                                  <a:pt x="25143" y="21702"/>
                                </a:lnTo>
                                <a:lnTo>
                                  <a:pt x="25143" y="20941"/>
                                </a:lnTo>
                                <a:cubicBezTo>
                                  <a:pt x="26032" y="20941"/>
                                  <a:pt x="26668" y="20560"/>
                                  <a:pt x="27049" y="19925"/>
                                </a:cubicBezTo>
                                <a:cubicBezTo>
                                  <a:pt x="27302" y="19545"/>
                                  <a:pt x="27430" y="18529"/>
                                  <a:pt x="27430" y="17133"/>
                                </a:cubicBezTo>
                                <a:lnTo>
                                  <a:pt x="27430" y="7995"/>
                                </a:lnTo>
                                <a:cubicBezTo>
                                  <a:pt x="27430" y="6092"/>
                                  <a:pt x="27430" y="4950"/>
                                  <a:pt x="27175" y="4442"/>
                                </a:cubicBezTo>
                                <a:cubicBezTo>
                                  <a:pt x="27049" y="3934"/>
                                  <a:pt x="26794" y="3554"/>
                                  <a:pt x="26413" y="3300"/>
                                </a:cubicBezTo>
                                <a:cubicBezTo>
                                  <a:pt x="26032" y="3046"/>
                                  <a:pt x="25651" y="2919"/>
                                  <a:pt x="25271" y="2919"/>
                                </a:cubicBezTo>
                                <a:cubicBezTo>
                                  <a:pt x="24636" y="2919"/>
                                  <a:pt x="24001" y="3173"/>
                                  <a:pt x="23239" y="3680"/>
                                </a:cubicBezTo>
                                <a:cubicBezTo>
                                  <a:pt x="22604" y="4188"/>
                                  <a:pt x="21969" y="4823"/>
                                  <a:pt x="21207" y="5838"/>
                                </a:cubicBezTo>
                                <a:lnTo>
                                  <a:pt x="21207" y="17133"/>
                                </a:lnTo>
                                <a:cubicBezTo>
                                  <a:pt x="21207" y="18656"/>
                                  <a:pt x="21334" y="19671"/>
                                  <a:pt x="21588" y="20052"/>
                                </a:cubicBezTo>
                                <a:cubicBezTo>
                                  <a:pt x="21969" y="20560"/>
                                  <a:pt x="22604" y="20941"/>
                                  <a:pt x="23620" y="20941"/>
                                </a:cubicBezTo>
                                <a:lnTo>
                                  <a:pt x="23620" y="21702"/>
                                </a:lnTo>
                                <a:lnTo>
                                  <a:pt x="12699" y="21702"/>
                                </a:lnTo>
                                <a:lnTo>
                                  <a:pt x="12699" y="20941"/>
                                </a:lnTo>
                                <a:cubicBezTo>
                                  <a:pt x="12699" y="20941"/>
                                  <a:pt x="13715" y="20814"/>
                                  <a:pt x="14096" y="20560"/>
                                </a:cubicBezTo>
                                <a:cubicBezTo>
                                  <a:pt x="14476" y="20306"/>
                                  <a:pt x="14731" y="19925"/>
                                  <a:pt x="14731" y="19545"/>
                                </a:cubicBezTo>
                                <a:cubicBezTo>
                                  <a:pt x="14731" y="19164"/>
                                  <a:pt x="14857" y="18402"/>
                                  <a:pt x="14857" y="17133"/>
                                </a:cubicBezTo>
                                <a:lnTo>
                                  <a:pt x="14857" y="7995"/>
                                </a:lnTo>
                                <a:cubicBezTo>
                                  <a:pt x="14857" y="6092"/>
                                  <a:pt x="14857" y="4823"/>
                                  <a:pt x="14604" y="4442"/>
                                </a:cubicBezTo>
                                <a:cubicBezTo>
                                  <a:pt x="14476" y="3934"/>
                                  <a:pt x="14223" y="3554"/>
                                  <a:pt x="13842" y="3300"/>
                                </a:cubicBezTo>
                                <a:cubicBezTo>
                                  <a:pt x="13461" y="3046"/>
                                  <a:pt x="13080" y="2919"/>
                                  <a:pt x="12699" y="2919"/>
                                </a:cubicBezTo>
                                <a:cubicBezTo>
                                  <a:pt x="12064" y="2919"/>
                                  <a:pt x="11556" y="3046"/>
                                  <a:pt x="11048" y="3427"/>
                                </a:cubicBezTo>
                                <a:cubicBezTo>
                                  <a:pt x="10286" y="3934"/>
                                  <a:pt x="9651" y="4696"/>
                                  <a:pt x="8762" y="5838"/>
                                </a:cubicBezTo>
                                <a:lnTo>
                                  <a:pt x="8762" y="17133"/>
                                </a:lnTo>
                                <a:cubicBezTo>
                                  <a:pt x="8762" y="18656"/>
                                  <a:pt x="8889" y="19671"/>
                                  <a:pt x="9143" y="20052"/>
                                </a:cubicBezTo>
                                <a:cubicBezTo>
                                  <a:pt x="9397" y="20560"/>
                                  <a:pt x="10032" y="20814"/>
                                  <a:pt x="10921" y="20941"/>
                                </a:cubicBezTo>
                                <a:lnTo>
                                  <a:pt x="10921"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553165708" name="Freeform: Shape 1553165708"/>
                        <wps:cNvSpPr/>
                        <wps:spPr>
                          <a:xfrm>
                            <a:off x="199752" y="297593"/>
                            <a:ext cx="17778" cy="22463"/>
                          </a:xfrm>
                          <a:custGeom>
                            <a:avLst/>
                            <a:gdLst>
                              <a:gd name="csX0" fmla="*/ 12064 w 17778"/>
                              <a:gd name="csY0" fmla="*/ 9011 h 22463"/>
                              <a:gd name="csX1" fmla="*/ 11683 w 17778"/>
                              <a:gd name="csY1" fmla="*/ 4061 h 22463"/>
                              <a:gd name="csX2" fmla="*/ 10413 w 17778"/>
                              <a:gd name="csY2" fmla="*/ 2031 h 22463"/>
                              <a:gd name="csX3" fmla="*/ 9143 w 17778"/>
                              <a:gd name="csY3" fmla="*/ 1650 h 22463"/>
                              <a:gd name="csX4" fmla="*/ 7238 w 17778"/>
                              <a:gd name="csY4" fmla="*/ 2792 h 22463"/>
                              <a:gd name="csX5" fmla="*/ 5968 w 17778"/>
                              <a:gd name="csY5" fmla="*/ 8249 h 22463"/>
                              <a:gd name="csX6" fmla="*/ 5968 w 17778"/>
                              <a:gd name="csY6" fmla="*/ 9011 h 22463"/>
                              <a:gd name="csX7" fmla="*/ 12064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2064" y="9011"/>
                                </a:moveTo>
                                <a:cubicBezTo>
                                  <a:pt x="12064" y="6599"/>
                                  <a:pt x="11937" y="4950"/>
                                  <a:pt x="11683" y="4061"/>
                                </a:cubicBezTo>
                                <a:cubicBezTo>
                                  <a:pt x="11429" y="3173"/>
                                  <a:pt x="11048" y="2411"/>
                                  <a:pt x="10413" y="2031"/>
                                </a:cubicBezTo>
                                <a:cubicBezTo>
                                  <a:pt x="10032" y="1777"/>
                                  <a:pt x="9651" y="1650"/>
                                  <a:pt x="9143" y="1650"/>
                                </a:cubicBezTo>
                                <a:cubicBezTo>
                                  <a:pt x="8381" y="1650"/>
                                  <a:pt x="7746" y="2031"/>
                                  <a:pt x="7238" y="2792"/>
                                </a:cubicBezTo>
                                <a:cubicBezTo>
                                  <a:pt x="6349" y="4188"/>
                                  <a:pt x="5968" y="5965"/>
                                  <a:pt x="5968" y="8249"/>
                                </a:cubicBezTo>
                                <a:lnTo>
                                  <a:pt x="5968" y="9011"/>
                                </a:lnTo>
                                <a:lnTo>
                                  <a:pt x="12064"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923155576" name="Freeform: Shape 923155576"/>
                        <wps:cNvSpPr/>
                        <wps:spPr>
                          <a:xfrm>
                            <a:off x="220071" y="29772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7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8"/>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7"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57132900" name="Freeform: Shape 157132900"/>
                        <wps:cNvSpPr/>
                        <wps:spPr>
                          <a:xfrm>
                            <a:off x="243944" y="290486"/>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7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904592554" name="Freeform: Shape 904592554"/>
                        <wps:cNvSpPr/>
                        <wps:spPr>
                          <a:xfrm>
                            <a:off x="271501" y="297593"/>
                            <a:ext cx="19810" cy="22336"/>
                          </a:xfrm>
                          <a:custGeom>
                            <a:avLst/>
                            <a:gdLst>
                              <a:gd name="csX0" fmla="*/ 9905 w 19810"/>
                              <a:gd name="csY0" fmla="*/ 1650 h 22336"/>
                              <a:gd name="csX1" fmla="*/ 7874 w 19810"/>
                              <a:gd name="csY1" fmla="*/ 2538 h 22336"/>
                              <a:gd name="csX2" fmla="*/ 6730 w 19810"/>
                              <a:gd name="csY2" fmla="*/ 5965 h 22336"/>
                              <a:gd name="csX3" fmla="*/ 6477 w 19810"/>
                              <a:gd name="csY3" fmla="*/ 13072 h 22336"/>
                              <a:gd name="csX4" fmla="*/ 6730 w 19810"/>
                              <a:gd name="csY4" fmla="*/ 17641 h 22336"/>
                              <a:gd name="csX5" fmla="*/ 7746 w 19810"/>
                              <a:gd name="csY5" fmla="*/ 20052 h 22336"/>
                              <a:gd name="csX6" fmla="*/ 9651 w 19810"/>
                              <a:gd name="csY6" fmla="*/ 20941 h 22336"/>
                              <a:gd name="csX7" fmla="*/ 11302 w 19810"/>
                              <a:gd name="csY7" fmla="*/ 20306 h 22336"/>
                              <a:gd name="csX8" fmla="*/ 12445 w 19810"/>
                              <a:gd name="csY8" fmla="*/ 18149 h 22336"/>
                              <a:gd name="csX9" fmla="*/ 12953 w 19810"/>
                              <a:gd name="csY9" fmla="*/ 9518 h 22336"/>
                              <a:gd name="csX10" fmla="*/ 12572 w 19810"/>
                              <a:gd name="csY10" fmla="*/ 4188 h 22336"/>
                              <a:gd name="csX11" fmla="*/ 11302 w 19810"/>
                              <a:gd name="csY11" fmla="*/ 2157 h 22336"/>
                              <a:gd name="csX12" fmla="*/ 9778 w 19810"/>
                              <a:gd name="csY12" fmla="*/ 1650 h 22336"/>
                              <a:gd name="csX13" fmla="*/ 9905 w 19810"/>
                              <a:gd name="csY13" fmla="*/ 0 h 22336"/>
                              <a:gd name="csX14" fmla="*/ 14985 w 19810"/>
                              <a:gd name="csY14" fmla="*/ 1396 h 22336"/>
                              <a:gd name="csX15" fmla="*/ 18541 w 19810"/>
                              <a:gd name="csY15" fmla="*/ 5457 h 22336"/>
                              <a:gd name="csX16" fmla="*/ 19810 w 19810"/>
                              <a:gd name="csY16" fmla="*/ 11168 h 22336"/>
                              <a:gd name="csX17" fmla="*/ 17524 w 19810"/>
                              <a:gd name="csY17" fmla="*/ 18656 h 22336"/>
                              <a:gd name="csX18" fmla="*/ 9905 w 19810"/>
                              <a:gd name="csY18" fmla="*/ 22337 h 22336"/>
                              <a:gd name="csX19" fmla="*/ 2540 w 19810"/>
                              <a:gd name="csY19" fmla="*/ 19037 h 22336"/>
                              <a:gd name="csX20" fmla="*/ 0 w 19810"/>
                              <a:gd name="csY20" fmla="*/ 11295 h 22336"/>
                              <a:gd name="csX21" fmla="*/ 2667 w 19810"/>
                              <a:gd name="csY21" fmla="*/ 3427 h 22336"/>
                              <a:gd name="csX22" fmla="*/ 9905 w 19810"/>
                              <a:gd name="csY22" fmla="*/ 0 h 223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810" h="22336">
                                <a:moveTo>
                                  <a:pt x="9905" y="1650"/>
                                </a:moveTo>
                                <a:cubicBezTo>
                                  <a:pt x="9143" y="1650"/>
                                  <a:pt x="8508" y="1904"/>
                                  <a:pt x="7874" y="2538"/>
                                </a:cubicBezTo>
                                <a:cubicBezTo>
                                  <a:pt x="7366" y="3173"/>
                                  <a:pt x="6985" y="4315"/>
                                  <a:pt x="6730" y="5965"/>
                                </a:cubicBezTo>
                                <a:cubicBezTo>
                                  <a:pt x="6604" y="7742"/>
                                  <a:pt x="6477" y="10026"/>
                                  <a:pt x="6477" y="13072"/>
                                </a:cubicBezTo>
                                <a:cubicBezTo>
                                  <a:pt x="6477" y="14722"/>
                                  <a:pt x="6477" y="16245"/>
                                  <a:pt x="6730" y="17641"/>
                                </a:cubicBezTo>
                                <a:cubicBezTo>
                                  <a:pt x="6857" y="18783"/>
                                  <a:pt x="7238" y="19545"/>
                                  <a:pt x="7746" y="20052"/>
                                </a:cubicBezTo>
                                <a:cubicBezTo>
                                  <a:pt x="8255" y="20560"/>
                                  <a:pt x="8889" y="20941"/>
                                  <a:pt x="9651" y="20941"/>
                                </a:cubicBezTo>
                                <a:cubicBezTo>
                                  <a:pt x="10413" y="20941"/>
                                  <a:pt x="10921" y="20814"/>
                                  <a:pt x="11302" y="20306"/>
                                </a:cubicBezTo>
                                <a:cubicBezTo>
                                  <a:pt x="11937" y="19798"/>
                                  <a:pt x="12318" y="19037"/>
                                  <a:pt x="12445" y="18149"/>
                                </a:cubicBezTo>
                                <a:cubicBezTo>
                                  <a:pt x="12699" y="16752"/>
                                  <a:pt x="12953" y="13833"/>
                                  <a:pt x="12953" y="9518"/>
                                </a:cubicBezTo>
                                <a:cubicBezTo>
                                  <a:pt x="12953" y="6980"/>
                                  <a:pt x="12826" y="5203"/>
                                  <a:pt x="12572" y="4188"/>
                                </a:cubicBezTo>
                                <a:cubicBezTo>
                                  <a:pt x="12318" y="3173"/>
                                  <a:pt x="11810" y="2538"/>
                                  <a:pt x="11302" y="2157"/>
                                </a:cubicBezTo>
                                <a:cubicBezTo>
                                  <a:pt x="10921" y="1904"/>
                                  <a:pt x="10413" y="1650"/>
                                  <a:pt x="9778" y="1650"/>
                                </a:cubicBezTo>
                                <a:moveTo>
                                  <a:pt x="9905" y="0"/>
                                </a:moveTo>
                                <a:cubicBezTo>
                                  <a:pt x="11683" y="0"/>
                                  <a:pt x="13461" y="508"/>
                                  <a:pt x="14985" y="1396"/>
                                </a:cubicBezTo>
                                <a:cubicBezTo>
                                  <a:pt x="16509" y="2284"/>
                                  <a:pt x="17779" y="3680"/>
                                  <a:pt x="18541" y="5457"/>
                                </a:cubicBezTo>
                                <a:cubicBezTo>
                                  <a:pt x="19302" y="7234"/>
                                  <a:pt x="19810" y="9138"/>
                                  <a:pt x="19810" y="11168"/>
                                </a:cubicBezTo>
                                <a:cubicBezTo>
                                  <a:pt x="19810" y="14214"/>
                                  <a:pt x="19048" y="16626"/>
                                  <a:pt x="17524" y="18656"/>
                                </a:cubicBezTo>
                                <a:cubicBezTo>
                                  <a:pt x="15620" y="21068"/>
                                  <a:pt x="13207" y="22337"/>
                                  <a:pt x="9905" y="22337"/>
                                </a:cubicBezTo>
                                <a:cubicBezTo>
                                  <a:pt x="6604" y="22337"/>
                                  <a:pt x="4318" y="21194"/>
                                  <a:pt x="2540" y="19037"/>
                                </a:cubicBezTo>
                                <a:cubicBezTo>
                                  <a:pt x="762" y="16752"/>
                                  <a:pt x="0" y="14214"/>
                                  <a:pt x="0" y="11295"/>
                                </a:cubicBezTo>
                                <a:cubicBezTo>
                                  <a:pt x="0" y="8376"/>
                                  <a:pt x="889" y="5584"/>
                                  <a:pt x="2667" y="3427"/>
                                </a:cubicBezTo>
                                <a:cubicBezTo>
                                  <a:pt x="4445" y="1142"/>
                                  <a:pt x="6857" y="0"/>
                                  <a:pt x="9905" y="0"/>
                                </a:cubicBezTo>
                              </a:path>
                            </a:pathLst>
                          </a:custGeom>
                          <a:solidFill>
                            <a:srgbClr val="000000"/>
                          </a:solidFill>
                          <a:ln w="12688" cap="flat">
                            <a:noFill/>
                            <a:prstDash val="solid"/>
                            <a:miter/>
                          </a:ln>
                        </wps:spPr>
                        <wps:bodyPr/>
                      </wps:wsp>
                      <wps:wsp>
                        <wps:cNvPr id="1088207544" name="Freeform: Shape 1088207544"/>
                        <wps:cNvSpPr/>
                        <wps:spPr>
                          <a:xfrm>
                            <a:off x="293724" y="287947"/>
                            <a:ext cx="17651" cy="31474"/>
                          </a:xfrm>
                          <a:custGeom>
                            <a:avLst/>
                            <a:gdLst>
                              <a:gd name="csX0" fmla="*/ 9397 w 17651"/>
                              <a:gd name="csY0" fmla="*/ 12564 h 31474"/>
                              <a:gd name="csX1" fmla="*/ 9397 w 17651"/>
                              <a:gd name="csY1" fmla="*/ 27286 h 31474"/>
                              <a:gd name="csX2" fmla="*/ 9778 w 17651"/>
                              <a:gd name="csY2" fmla="*/ 29951 h 31474"/>
                              <a:gd name="csX3" fmla="*/ 12445 w 17651"/>
                              <a:gd name="csY3" fmla="*/ 30713 h 31474"/>
                              <a:gd name="csX4" fmla="*/ 12445 w 17651"/>
                              <a:gd name="csY4" fmla="*/ 31474 h 31474"/>
                              <a:gd name="csX5" fmla="*/ 0 w 17651"/>
                              <a:gd name="csY5" fmla="*/ 31474 h 31474"/>
                              <a:gd name="csX6" fmla="*/ 0 w 17651"/>
                              <a:gd name="csY6" fmla="*/ 30713 h 31474"/>
                              <a:gd name="csX7" fmla="*/ 2032 w 17651"/>
                              <a:gd name="csY7" fmla="*/ 30332 h 31474"/>
                              <a:gd name="csX8" fmla="*/ 2921 w 17651"/>
                              <a:gd name="csY8" fmla="*/ 29444 h 31474"/>
                              <a:gd name="csX9" fmla="*/ 3175 w 17651"/>
                              <a:gd name="csY9" fmla="*/ 27159 h 31474"/>
                              <a:gd name="csX10" fmla="*/ 3175 w 17651"/>
                              <a:gd name="csY10" fmla="*/ 12437 h 31474"/>
                              <a:gd name="csX11" fmla="*/ 127 w 17651"/>
                              <a:gd name="csY11" fmla="*/ 12437 h 31474"/>
                              <a:gd name="csX12" fmla="*/ 127 w 17651"/>
                              <a:gd name="csY12" fmla="*/ 10280 h 31474"/>
                              <a:gd name="csX13" fmla="*/ 3175 w 17651"/>
                              <a:gd name="csY13" fmla="*/ 10280 h 31474"/>
                              <a:gd name="csX14" fmla="*/ 3175 w 17651"/>
                              <a:gd name="csY14" fmla="*/ 7615 h 31474"/>
                              <a:gd name="csX15" fmla="*/ 5588 w 17651"/>
                              <a:gd name="csY15" fmla="*/ 2158 h 31474"/>
                              <a:gd name="csX16" fmla="*/ 12064 w 17651"/>
                              <a:gd name="csY16" fmla="*/ 0 h 31474"/>
                              <a:gd name="csX17" fmla="*/ 16254 w 17651"/>
                              <a:gd name="csY17" fmla="*/ 1015 h 31474"/>
                              <a:gd name="csX18" fmla="*/ 17652 w 17651"/>
                              <a:gd name="csY18" fmla="*/ 3300 h 31474"/>
                              <a:gd name="csX19" fmla="*/ 16763 w 17651"/>
                              <a:gd name="csY19" fmla="*/ 5077 h 31474"/>
                              <a:gd name="csX20" fmla="*/ 14604 w 17651"/>
                              <a:gd name="csY20" fmla="*/ 5838 h 31474"/>
                              <a:gd name="csX21" fmla="*/ 12699 w 17651"/>
                              <a:gd name="csY21" fmla="*/ 5203 h 31474"/>
                              <a:gd name="csX22" fmla="*/ 12064 w 17651"/>
                              <a:gd name="csY22" fmla="*/ 3807 h 31474"/>
                              <a:gd name="csX23" fmla="*/ 12064 w 17651"/>
                              <a:gd name="csY23" fmla="*/ 2919 h 31474"/>
                              <a:gd name="csX24" fmla="*/ 12064 w 17651"/>
                              <a:gd name="csY24" fmla="*/ 2158 h 31474"/>
                              <a:gd name="csX25" fmla="*/ 11810 w 17651"/>
                              <a:gd name="csY25" fmla="*/ 1523 h 31474"/>
                              <a:gd name="csX26" fmla="*/ 10921 w 17651"/>
                              <a:gd name="csY26" fmla="*/ 1142 h 31474"/>
                              <a:gd name="csX27" fmla="*/ 9778 w 17651"/>
                              <a:gd name="csY27" fmla="*/ 1650 h 31474"/>
                              <a:gd name="csX28" fmla="*/ 9397 w 17651"/>
                              <a:gd name="csY28" fmla="*/ 3427 h 31474"/>
                              <a:gd name="csX29" fmla="*/ 9397 w 17651"/>
                              <a:gd name="csY29" fmla="*/ 7361 h 31474"/>
                              <a:gd name="csX30" fmla="*/ 9397 w 17651"/>
                              <a:gd name="csY30" fmla="*/ 10026 h 31474"/>
                              <a:gd name="csX31" fmla="*/ 12572 w 17651"/>
                              <a:gd name="csY31" fmla="*/ 10026 h 31474"/>
                              <a:gd name="csX32" fmla="*/ 12572 w 17651"/>
                              <a:gd name="csY32" fmla="*/ 12184 h 31474"/>
                              <a:gd name="csX33" fmla="*/ 9397 w 17651"/>
                              <a:gd name="csY33" fmla="*/ 12184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17651" h="31474">
                                <a:moveTo>
                                  <a:pt x="9397" y="12564"/>
                                </a:moveTo>
                                <a:lnTo>
                                  <a:pt x="9397" y="27286"/>
                                </a:lnTo>
                                <a:cubicBezTo>
                                  <a:pt x="9397" y="28682"/>
                                  <a:pt x="9524" y="29571"/>
                                  <a:pt x="9778" y="29951"/>
                                </a:cubicBezTo>
                                <a:cubicBezTo>
                                  <a:pt x="10286" y="30459"/>
                                  <a:pt x="11175" y="30713"/>
                                  <a:pt x="12445" y="30713"/>
                                </a:cubicBezTo>
                                <a:lnTo>
                                  <a:pt x="12445" y="31474"/>
                                </a:lnTo>
                                <a:lnTo>
                                  <a:pt x="0" y="31474"/>
                                </a:lnTo>
                                <a:lnTo>
                                  <a:pt x="0" y="30713"/>
                                </a:lnTo>
                                <a:cubicBezTo>
                                  <a:pt x="889" y="30713"/>
                                  <a:pt x="1651" y="30713"/>
                                  <a:pt x="2032" y="30332"/>
                                </a:cubicBezTo>
                                <a:cubicBezTo>
                                  <a:pt x="2413" y="30078"/>
                                  <a:pt x="2667" y="29825"/>
                                  <a:pt x="2921" y="29444"/>
                                </a:cubicBezTo>
                                <a:cubicBezTo>
                                  <a:pt x="3048" y="29063"/>
                                  <a:pt x="3175" y="28302"/>
                                  <a:pt x="3175" y="27159"/>
                                </a:cubicBezTo>
                                <a:lnTo>
                                  <a:pt x="3175" y="12437"/>
                                </a:lnTo>
                                <a:lnTo>
                                  <a:pt x="127" y="12437"/>
                                </a:lnTo>
                                <a:lnTo>
                                  <a:pt x="127" y="10280"/>
                                </a:lnTo>
                                <a:lnTo>
                                  <a:pt x="3175" y="10280"/>
                                </a:lnTo>
                                <a:lnTo>
                                  <a:pt x="3175" y="7615"/>
                                </a:lnTo>
                                <a:cubicBezTo>
                                  <a:pt x="3175" y="5457"/>
                                  <a:pt x="3937" y="3680"/>
                                  <a:pt x="5588" y="2158"/>
                                </a:cubicBezTo>
                                <a:cubicBezTo>
                                  <a:pt x="7111" y="761"/>
                                  <a:pt x="9397" y="0"/>
                                  <a:pt x="12064" y="0"/>
                                </a:cubicBezTo>
                                <a:cubicBezTo>
                                  <a:pt x="13969" y="0"/>
                                  <a:pt x="15366" y="381"/>
                                  <a:pt x="16254" y="1015"/>
                                </a:cubicBezTo>
                                <a:cubicBezTo>
                                  <a:pt x="17143" y="1650"/>
                                  <a:pt x="17652" y="2411"/>
                                  <a:pt x="17652" y="3300"/>
                                </a:cubicBezTo>
                                <a:cubicBezTo>
                                  <a:pt x="17652" y="3934"/>
                                  <a:pt x="17398" y="4569"/>
                                  <a:pt x="16763" y="5077"/>
                                </a:cubicBezTo>
                                <a:cubicBezTo>
                                  <a:pt x="16254" y="5584"/>
                                  <a:pt x="15493" y="5838"/>
                                  <a:pt x="14604" y="5838"/>
                                </a:cubicBezTo>
                                <a:cubicBezTo>
                                  <a:pt x="13842" y="5838"/>
                                  <a:pt x="13207" y="5584"/>
                                  <a:pt x="12699" y="5203"/>
                                </a:cubicBezTo>
                                <a:cubicBezTo>
                                  <a:pt x="12191" y="4823"/>
                                  <a:pt x="12064" y="4315"/>
                                  <a:pt x="12064" y="3807"/>
                                </a:cubicBezTo>
                                <a:cubicBezTo>
                                  <a:pt x="12064" y="3680"/>
                                  <a:pt x="12064" y="3427"/>
                                  <a:pt x="12064" y="2919"/>
                                </a:cubicBezTo>
                                <a:cubicBezTo>
                                  <a:pt x="12064" y="2665"/>
                                  <a:pt x="12064" y="2411"/>
                                  <a:pt x="12064" y="2158"/>
                                </a:cubicBezTo>
                                <a:cubicBezTo>
                                  <a:pt x="12064" y="1777"/>
                                  <a:pt x="12064" y="1650"/>
                                  <a:pt x="11810" y="1523"/>
                                </a:cubicBezTo>
                                <a:cubicBezTo>
                                  <a:pt x="11556" y="1269"/>
                                  <a:pt x="11302" y="1142"/>
                                  <a:pt x="10921" y="1142"/>
                                </a:cubicBezTo>
                                <a:cubicBezTo>
                                  <a:pt x="10540" y="1142"/>
                                  <a:pt x="10159" y="1269"/>
                                  <a:pt x="9778" y="1650"/>
                                </a:cubicBezTo>
                                <a:cubicBezTo>
                                  <a:pt x="9524" y="2031"/>
                                  <a:pt x="9397" y="2538"/>
                                  <a:pt x="9397" y="3427"/>
                                </a:cubicBezTo>
                                <a:lnTo>
                                  <a:pt x="9397" y="7361"/>
                                </a:lnTo>
                                <a:cubicBezTo>
                                  <a:pt x="9397" y="7361"/>
                                  <a:pt x="9397" y="10026"/>
                                  <a:pt x="9397" y="10026"/>
                                </a:cubicBezTo>
                                <a:lnTo>
                                  <a:pt x="12572" y="10026"/>
                                </a:lnTo>
                                <a:lnTo>
                                  <a:pt x="12572" y="12184"/>
                                </a:lnTo>
                                <a:lnTo>
                                  <a:pt x="9397" y="12184"/>
                                </a:lnTo>
                                <a:close/>
                              </a:path>
                            </a:pathLst>
                          </a:custGeom>
                          <a:solidFill>
                            <a:srgbClr val="000000"/>
                          </a:solidFill>
                          <a:ln w="12688" cap="flat">
                            <a:noFill/>
                            <a:prstDash val="solid"/>
                            <a:miter/>
                          </a:ln>
                        </wps:spPr>
                        <wps:bodyPr/>
                      </wps:wsp>
                      <wps:wsp>
                        <wps:cNvPr id="1323037560" name="Freeform: Shape 1323037560"/>
                        <wps:cNvSpPr/>
                        <wps:spPr>
                          <a:xfrm>
                            <a:off x="319883" y="288709"/>
                            <a:ext cx="34159" cy="31093"/>
                          </a:xfrm>
                          <a:custGeom>
                            <a:avLst/>
                            <a:gdLst>
                              <a:gd name="csX0" fmla="*/ 11683 w 34159"/>
                              <a:gd name="csY0" fmla="*/ 15991 h 31093"/>
                              <a:gd name="csX1" fmla="*/ 11683 w 34159"/>
                              <a:gd name="csY1" fmla="*/ 25509 h 31093"/>
                              <a:gd name="csX2" fmla="*/ 11937 w 34159"/>
                              <a:gd name="csY2" fmla="*/ 28428 h 31093"/>
                              <a:gd name="csX3" fmla="*/ 12953 w 34159"/>
                              <a:gd name="csY3" fmla="*/ 29444 h 31093"/>
                              <a:gd name="csX4" fmla="*/ 14985 w 34159"/>
                              <a:gd name="csY4" fmla="*/ 29824 h 31093"/>
                              <a:gd name="csX5" fmla="*/ 16001 w 34159"/>
                              <a:gd name="csY5" fmla="*/ 29824 h 31093"/>
                              <a:gd name="csX6" fmla="*/ 16001 w 34159"/>
                              <a:gd name="csY6" fmla="*/ 30713 h 31093"/>
                              <a:gd name="csX7" fmla="*/ 0 w 34159"/>
                              <a:gd name="csY7" fmla="*/ 30713 h 31093"/>
                              <a:gd name="csX8" fmla="*/ 0 w 34159"/>
                              <a:gd name="csY8" fmla="*/ 29824 h 31093"/>
                              <a:gd name="csX9" fmla="*/ 1016 w 34159"/>
                              <a:gd name="csY9" fmla="*/ 29824 h 31093"/>
                              <a:gd name="csX10" fmla="*/ 3175 w 34159"/>
                              <a:gd name="csY10" fmla="*/ 29317 h 31093"/>
                              <a:gd name="csX11" fmla="*/ 4064 w 34159"/>
                              <a:gd name="csY11" fmla="*/ 28175 h 31093"/>
                              <a:gd name="csX12" fmla="*/ 4318 w 34159"/>
                              <a:gd name="csY12" fmla="*/ 25383 h 31093"/>
                              <a:gd name="csX13" fmla="*/ 4318 w 34159"/>
                              <a:gd name="csY13" fmla="*/ 5203 h 31093"/>
                              <a:gd name="csX14" fmla="*/ 4064 w 34159"/>
                              <a:gd name="csY14" fmla="*/ 2284 h 31093"/>
                              <a:gd name="csX15" fmla="*/ 3048 w 34159"/>
                              <a:gd name="csY15" fmla="*/ 1269 h 31093"/>
                              <a:gd name="csX16" fmla="*/ 1016 w 34159"/>
                              <a:gd name="csY16" fmla="*/ 888 h 31093"/>
                              <a:gd name="csX17" fmla="*/ 0 w 34159"/>
                              <a:gd name="csY17" fmla="*/ 888 h 31093"/>
                              <a:gd name="csX18" fmla="*/ 0 w 34159"/>
                              <a:gd name="csY18" fmla="*/ 0 h 31093"/>
                              <a:gd name="csX19" fmla="*/ 16001 w 34159"/>
                              <a:gd name="csY19" fmla="*/ 0 h 31093"/>
                              <a:gd name="csX20" fmla="*/ 16001 w 34159"/>
                              <a:gd name="csY20" fmla="*/ 888 h 31093"/>
                              <a:gd name="csX21" fmla="*/ 14985 w 34159"/>
                              <a:gd name="csY21" fmla="*/ 888 h 31093"/>
                              <a:gd name="csX22" fmla="*/ 12826 w 34159"/>
                              <a:gd name="csY22" fmla="*/ 1396 h 31093"/>
                              <a:gd name="csX23" fmla="*/ 11937 w 34159"/>
                              <a:gd name="csY23" fmla="*/ 2538 h 31093"/>
                              <a:gd name="csX24" fmla="*/ 11683 w 34159"/>
                              <a:gd name="csY24" fmla="*/ 5457 h 31093"/>
                              <a:gd name="csX25" fmla="*/ 11683 w 34159"/>
                              <a:gd name="csY25" fmla="*/ 14087 h 31093"/>
                              <a:gd name="csX26" fmla="*/ 22477 w 34159"/>
                              <a:gd name="csY26" fmla="*/ 14087 h 31093"/>
                              <a:gd name="csX27" fmla="*/ 22477 w 34159"/>
                              <a:gd name="csY27" fmla="*/ 5457 h 31093"/>
                              <a:gd name="csX28" fmla="*/ 22223 w 34159"/>
                              <a:gd name="csY28" fmla="*/ 2538 h 31093"/>
                              <a:gd name="csX29" fmla="*/ 21207 w 34159"/>
                              <a:gd name="csY29" fmla="*/ 1523 h 31093"/>
                              <a:gd name="csX30" fmla="*/ 19175 w 34159"/>
                              <a:gd name="csY30" fmla="*/ 1142 h 31093"/>
                              <a:gd name="csX31" fmla="*/ 18160 w 34159"/>
                              <a:gd name="csY31" fmla="*/ 1142 h 31093"/>
                              <a:gd name="csX32" fmla="*/ 18160 w 34159"/>
                              <a:gd name="csY32" fmla="*/ 254 h 31093"/>
                              <a:gd name="csX33" fmla="*/ 34160 w 34159"/>
                              <a:gd name="csY33" fmla="*/ 254 h 31093"/>
                              <a:gd name="csX34" fmla="*/ 34160 w 34159"/>
                              <a:gd name="csY34" fmla="*/ 1142 h 31093"/>
                              <a:gd name="csX35" fmla="*/ 33144 w 34159"/>
                              <a:gd name="csY35" fmla="*/ 1142 h 31093"/>
                              <a:gd name="csX36" fmla="*/ 30985 w 34159"/>
                              <a:gd name="csY36" fmla="*/ 1650 h 31093"/>
                              <a:gd name="csX37" fmla="*/ 30097 w 34159"/>
                              <a:gd name="csY37" fmla="*/ 2792 h 31093"/>
                              <a:gd name="csX38" fmla="*/ 29842 w 34159"/>
                              <a:gd name="csY38" fmla="*/ 5711 h 31093"/>
                              <a:gd name="csX39" fmla="*/ 29842 w 34159"/>
                              <a:gd name="csY39" fmla="*/ 25890 h 31093"/>
                              <a:gd name="csX40" fmla="*/ 30097 w 34159"/>
                              <a:gd name="csY40" fmla="*/ 28809 h 31093"/>
                              <a:gd name="csX41" fmla="*/ 31112 w 34159"/>
                              <a:gd name="csY41" fmla="*/ 29824 h 31093"/>
                              <a:gd name="csX42" fmla="*/ 33144 w 34159"/>
                              <a:gd name="csY42" fmla="*/ 30205 h 31093"/>
                              <a:gd name="csX43" fmla="*/ 34160 w 34159"/>
                              <a:gd name="csY43" fmla="*/ 30205 h 31093"/>
                              <a:gd name="csX44" fmla="*/ 34160 w 34159"/>
                              <a:gd name="csY44" fmla="*/ 31094 h 31093"/>
                              <a:gd name="csX45" fmla="*/ 18160 w 34159"/>
                              <a:gd name="csY45" fmla="*/ 31094 h 31093"/>
                              <a:gd name="csX46" fmla="*/ 18160 w 34159"/>
                              <a:gd name="csY46" fmla="*/ 30205 h 31093"/>
                              <a:gd name="csX47" fmla="*/ 19175 w 34159"/>
                              <a:gd name="csY47" fmla="*/ 30205 h 31093"/>
                              <a:gd name="csX48" fmla="*/ 21334 w 34159"/>
                              <a:gd name="csY48" fmla="*/ 29698 h 31093"/>
                              <a:gd name="csX49" fmla="*/ 22223 w 34159"/>
                              <a:gd name="csY49" fmla="*/ 28555 h 31093"/>
                              <a:gd name="csX50" fmla="*/ 22477 w 34159"/>
                              <a:gd name="csY50" fmla="*/ 25763 h 31093"/>
                              <a:gd name="csX51" fmla="*/ 22477 w 34159"/>
                              <a:gd name="csY51" fmla="*/ 16245 h 31093"/>
                              <a:gd name="csX52" fmla="*/ 11683 w 34159"/>
                              <a:gd name="csY52" fmla="*/ 16245 h 310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4159" h="31093">
                                <a:moveTo>
                                  <a:pt x="11683" y="15991"/>
                                </a:moveTo>
                                <a:lnTo>
                                  <a:pt x="11683" y="25509"/>
                                </a:lnTo>
                                <a:cubicBezTo>
                                  <a:pt x="11683" y="27032"/>
                                  <a:pt x="11683" y="28048"/>
                                  <a:pt x="11937" y="28428"/>
                                </a:cubicBezTo>
                                <a:cubicBezTo>
                                  <a:pt x="12064" y="28809"/>
                                  <a:pt x="12445" y="29190"/>
                                  <a:pt x="12953" y="29444"/>
                                </a:cubicBezTo>
                                <a:cubicBezTo>
                                  <a:pt x="13461" y="29698"/>
                                  <a:pt x="14096" y="29824"/>
                                  <a:pt x="14985" y="29824"/>
                                </a:cubicBezTo>
                                <a:lnTo>
                                  <a:pt x="16001" y="29824"/>
                                </a:lnTo>
                                <a:lnTo>
                                  <a:pt x="16001" y="30713"/>
                                </a:lnTo>
                                <a:lnTo>
                                  <a:pt x="0" y="30713"/>
                                </a:lnTo>
                                <a:lnTo>
                                  <a:pt x="0" y="29824"/>
                                </a:lnTo>
                                <a:lnTo>
                                  <a:pt x="1016" y="29824"/>
                                </a:lnTo>
                                <a:cubicBezTo>
                                  <a:pt x="1905" y="29824"/>
                                  <a:pt x="2667" y="29698"/>
                                  <a:pt x="3175" y="29317"/>
                                </a:cubicBezTo>
                                <a:cubicBezTo>
                                  <a:pt x="3556" y="29063"/>
                                  <a:pt x="3937" y="28809"/>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6001" y="0"/>
                                </a:lnTo>
                                <a:lnTo>
                                  <a:pt x="16001" y="888"/>
                                </a:lnTo>
                                <a:lnTo>
                                  <a:pt x="14985" y="888"/>
                                </a:lnTo>
                                <a:cubicBezTo>
                                  <a:pt x="14096" y="888"/>
                                  <a:pt x="13334" y="1015"/>
                                  <a:pt x="12826" y="1396"/>
                                </a:cubicBezTo>
                                <a:cubicBezTo>
                                  <a:pt x="12445" y="1650"/>
                                  <a:pt x="12064" y="2031"/>
                                  <a:pt x="11937" y="2538"/>
                                </a:cubicBezTo>
                                <a:cubicBezTo>
                                  <a:pt x="11810" y="2919"/>
                                  <a:pt x="11683" y="3807"/>
                                  <a:pt x="11683" y="5457"/>
                                </a:cubicBezTo>
                                <a:lnTo>
                                  <a:pt x="11683" y="14087"/>
                                </a:lnTo>
                                <a:lnTo>
                                  <a:pt x="22477" y="14087"/>
                                </a:lnTo>
                                <a:lnTo>
                                  <a:pt x="22477" y="5457"/>
                                </a:lnTo>
                                <a:cubicBezTo>
                                  <a:pt x="22477" y="3934"/>
                                  <a:pt x="22477" y="2919"/>
                                  <a:pt x="22223" y="2538"/>
                                </a:cubicBezTo>
                                <a:cubicBezTo>
                                  <a:pt x="22096" y="2157"/>
                                  <a:pt x="21715" y="1777"/>
                                  <a:pt x="21207" y="1523"/>
                                </a:cubicBezTo>
                                <a:cubicBezTo>
                                  <a:pt x="20699" y="1269"/>
                                  <a:pt x="19937" y="1142"/>
                                  <a:pt x="19175" y="1142"/>
                                </a:cubicBezTo>
                                <a:lnTo>
                                  <a:pt x="18160" y="1142"/>
                                </a:lnTo>
                                <a:lnTo>
                                  <a:pt x="18160" y="254"/>
                                </a:lnTo>
                                <a:lnTo>
                                  <a:pt x="34160" y="254"/>
                                </a:lnTo>
                                <a:lnTo>
                                  <a:pt x="34160" y="1142"/>
                                </a:lnTo>
                                <a:lnTo>
                                  <a:pt x="33144" y="1142"/>
                                </a:lnTo>
                                <a:cubicBezTo>
                                  <a:pt x="32255" y="1142"/>
                                  <a:pt x="31493" y="1269"/>
                                  <a:pt x="30985" y="1650"/>
                                </a:cubicBezTo>
                                <a:cubicBezTo>
                                  <a:pt x="30604" y="1904"/>
                                  <a:pt x="30223" y="2284"/>
                                  <a:pt x="30097" y="2792"/>
                                </a:cubicBezTo>
                                <a:cubicBezTo>
                                  <a:pt x="29969" y="3173"/>
                                  <a:pt x="29842" y="4061"/>
                                  <a:pt x="29842" y="5711"/>
                                </a:cubicBezTo>
                                <a:lnTo>
                                  <a:pt x="29842" y="25890"/>
                                </a:lnTo>
                                <a:cubicBezTo>
                                  <a:pt x="29842" y="27413"/>
                                  <a:pt x="29842" y="28428"/>
                                  <a:pt x="30097" y="28809"/>
                                </a:cubicBezTo>
                                <a:cubicBezTo>
                                  <a:pt x="30223" y="29190"/>
                                  <a:pt x="30604" y="29571"/>
                                  <a:pt x="31112" y="29824"/>
                                </a:cubicBezTo>
                                <a:cubicBezTo>
                                  <a:pt x="31620" y="30078"/>
                                  <a:pt x="32255" y="30205"/>
                                  <a:pt x="33144" y="30205"/>
                                </a:cubicBezTo>
                                <a:lnTo>
                                  <a:pt x="34160" y="30205"/>
                                </a:lnTo>
                                <a:lnTo>
                                  <a:pt x="34160" y="31094"/>
                                </a:lnTo>
                                <a:lnTo>
                                  <a:pt x="18160" y="31094"/>
                                </a:lnTo>
                                <a:lnTo>
                                  <a:pt x="18160" y="30205"/>
                                </a:lnTo>
                                <a:lnTo>
                                  <a:pt x="19175" y="30205"/>
                                </a:lnTo>
                                <a:cubicBezTo>
                                  <a:pt x="20064" y="30205"/>
                                  <a:pt x="20826" y="30078"/>
                                  <a:pt x="21334" y="29698"/>
                                </a:cubicBezTo>
                                <a:cubicBezTo>
                                  <a:pt x="21715" y="29444"/>
                                  <a:pt x="22096" y="29190"/>
                                  <a:pt x="22223" y="28555"/>
                                </a:cubicBezTo>
                                <a:cubicBezTo>
                                  <a:pt x="22350" y="28175"/>
                                  <a:pt x="22477" y="27286"/>
                                  <a:pt x="22477" y="25763"/>
                                </a:cubicBezTo>
                                <a:lnTo>
                                  <a:pt x="22477" y="16245"/>
                                </a:lnTo>
                                <a:lnTo>
                                  <a:pt x="11683" y="16245"/>
                                </a:lnTo>
                                <a:close/>
                              </a:path>
                            </a:pathLst>
                          </a:custGeom>
                          <a:solidFill>
                            <a:srgbClr val="000000"/>
                          </a:solidFill>
                          <a:ln w="12688" cap="flat">
                            <a:noFill/>
                            <a:prstDash val="solid"/>
                            <a:miter/>
                          </a:ln>
                        </wps:spPr>
                        <wps:bodyPr/>
                      </wps:wsp>
                      <wps:wsp>
                        <wps:cNvPr id="1441215185" name="Freeform: Shape 1441215185"/>
                        <wps:cNvSpPr/>
                        <wps:spPr>
                          <a:xfrm>
                            <a:off x="356202" y="297593"/>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841 w 17778"/>
                              <a:gd name="csY5" fmla="*/ 8249 h 22463"/>
                              <a:gd name="csX6" fmla="*/ 5841 w 17778"/>
                              <a:gd name="csY6" fmla="*/ 9011 h 22463"/>
                              <a:gd name="csX7" fmla="*/ 11937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841" y="5965"/>
                                  <a:pt x="5841" y="8249"/>
                                </a:cubicBezTo>
                                <a:lnTo>
                                  <a:pt x="5841" y="9011"/>
                                </a:lnTo>
                                <a:lnTo>
                                  <a:pt x="11937"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6" y="18149"/>
                                </a:cubicBezTo>
                                <a:cubicBezTo>
                                  <a:pt x="15239" y="17641"/>
                                  <a:pt x="16001" y="16752"/>
                                  <a:pt x="16889" y="15483"/>
                                </a:cubicBezTo>
                                <a:lnTo>
                                  <a:pt x="17651" y="15991"/>
                                </a:lnTo>
                                <a:cubicBezTo>
                                  <a:pt x="16508"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1" y="6980"/>
                                  <a:pt x="17778" y="10534"/>
                                </a:cubicBezTo>
                              </a:path>
                            </a:pathLst>
                          </a:custGeom>
                          <a:solidFill>
                            <a:srgbClr val="000000"/>
                          </a:solidFill>
                          <a:ln w="12688" cap="flat">
                            <a:noFill/>
                            <a:prstDash val="solid"/>
                            <a:miter/>
                          </a:ln>
                        </wps:spPr>
                        <wps:bodyPr/>
                      </wps:wsp>
                      <wps:wsp>
                        <wps:cNvPr id="480061621" name="Freeform: Shape 480061621"/>
                        <wps:cNvSpPr/>
                        <wps:spPr>
                          <a:xfrm>
                            <a:off x="376901" y="297720"/>
                            <a:ext cx="19937" cy="21955"/>
                          </a:xfrm>
                          <a:custGeom>
                            <a:avLst/>
                            <a:gdLst>
                              <a:gd name="csX0" fmla="*/ 11175 w 19937"/>
                              <a:gd name="csY0" fmla="*/ 16879 h 21955"/>
                              <a:gd name="csX1" fmla="*/ 11175 w 19937"/>
                              <a:gd name="csY1" fmla="*/ 9772 h 21955"/>
                              <a:gd name="csX2" fmla="*/ 7111 w 19937"/>
                              <a:gd name="csY2" fmla="*/ 13199 h 21955"/>
                              <a:gd name="csX3" fmla="*/ 6222 w 19937"/>
                              <a:gd name="csY3" fmla="*/ 15610 h 21955"/>
                              <a:gd name="csX4" fmla="*/ 6984 w 19937"/>
                              <a:gd name="csY4" fmla="*/ 17387 h 21955"/>
                              <a:gd name="csX5" fmla="*/ 8508 w 19937"/>
                              <a:gd name="csY5" fmla="*/ 18022 h 21955"/>
                              <a:gd name="csX6" fmla="*/ 11175 w 19937"/>
                              <a:gd name="csY6" fmla="*/ 16752 h 21955"/>
                              <a:gd name="csX7" fmla="*/ 11175 w 19937"/>
                              <a:gd name="csY7" fmla="*/ 18529 h 21955"/>
                              <a:gd name="csX8" fmla="*/ 4190 w 19937"/>
                              <a:gd name="csY8" fmla="*/ 21956 h 21955"/>
                              <a:gd name="csX9" fmla="*/ 1143 w 19937"/>
                              <a:gd name="csY9" fmla="*/ 20814 h 21955"/>
                              <a:gd name="csX10" fmla="*/ 0 w 19937"/>
                              <a:gd name="csY10" fmla="*/ 17895 h 21955"/>
                              <a:gd name="csX11" fmla="*/ 2032 w 19937"/>
                              <a:gd name="csY11" fmla="*/ 13580 h 21955"/>
                              <a:gd name="csX12" fmla="*/ 11048 w 19937"/>
                              <a:gd name="csY12" fmla="*/ 8503 h 21955"/>
                              <a:gd name="csX13" fmla="*/ 11048 w 19937"/>
                              <a:gd name="csY13" fmla="*/ 6346 h 21955"/>
                              <a:gd name="csX14" fmla="*/ 10794 w 19937"/>
                              <a:gd name="csY14" fmla="*/ 3300 h 21955"/>
                              <a:gd name="csX15" fmla="*/ 9778 w 19937"/>
                              <a:gd name="csY15" fmla="*/ 2158 h 21955"/>
                              <a:gd name="csX16" fmla="*/ 8127 w 19937"/>
                              <a:gd name="csY16" fmla="*/ 1650 h 21955"/>
                              <a:gd name="csX17" fmla="*/ 5714 w 19937"/>
                              <a:gd name="csY17" fmla="*/ 2284 h 21955"/>
                              <a:gd name="csX18" fmla="*/ 5079 w 19937"/>
                              <a:gd name="csY18" fmla="*/ 3300 h 21955"/>
                              <a:gd name="csX19" fmla="*/ 5714 w 19937"/>
                              <a:gd name="csY19" fmla="*/ 4442 h 21955"/>
                              <a:gd name="csX20" fmla="*/ 6603 w 19937"/>
                              <a:gd name="csY20" fmla="*/ 6346 h 21955"/>
                              <a:gd name="csX21" fmla="*/ 5714 w 19937"/>
                              <a:gd name="csY21" fmla="*/ 8249 h 21955"/>
                              <a:gd name="csX22" fmla="*/ 3556 w 19937"/>
                              <a:gd name="csY22" fmla="*/ 9011 h 21955"/>
                              <a:gd name="csX23" fmla="*/ 1143 w 19937"/>
                              <a:gd name="csY23" fmla="*/ 8122 h 21955"/>
                              <a:gd name="csX24" fmla="*/ 127 w 19937"/>
                              <a:gd name="csY24" fmla="*/ 6092 h 21955"/>
                              <a:gd name="csX25" fmla="*/ 1397 w 19937"/>
                              <a:gd name="csY25" fmla="*/ 3046 h 21955"/>
                              <a:gd name="csX26" fmla="*/ 4952 w 19937"/>
                              <a:gd name="csY26" fmla="*/ 761 h 21955"/>
                              <a:gd name="csX27" fmla="*/ 9778 w 19937"/>
                              <a:gd name="csY27" fmla="*/ 0 h 21955"/>
                              <a:gd name="csX28" fmla="*/ 14604 w 19937"/>
                              <a:gd name="csY28" fmla="*/ 1269 h 21955"/>
                              <a:gd name="csX29" fmla="*/ 16889 w 19937"/>
                              <a:gd name="csY29" fmla="*/ 4061 h 21955"/>
                              <a:gd name="csX30" fmla="*/ 17270 w 19937"/>
                              <a:gd name="csY30" fmla="*/ 8376 h 21955"/>
                              <a:gd name="csX31" fmla="*/ 17270 w 19937"/>
                              <a:gd name="csY31" fmla="*/ 16626 h 21955"/>
                              <a:gd name="csX32" fmla="*/ 17270 w 19937"/>
                              <a:gd name="csY32" fmla="*/ 18402 h 21955"/>
                              <a:gd name="csX33" fmla="*/ 17651 w 19937"/>
                              <a:gd name="csY33" fmla="*/ 18910 h 21955"/>
                              <a:gd name="csX34" fmla="*/ 18159 w 19937"/>
                              <a:gd name="csY34" fmla="*/ 19037 h 21955"/>
                              <a:gd name="csX35" fmla="*/ 19302 w 19937"/>
                              <a:gd name="csY35" fmla="*/ 18149 h 21955"/>
                              <a:gd name="csX36" fmla="*/ 19937 w 19937"/>
                              <a:gd name="csY36" fmla="*/ 18656 h 21955"/>
                              <a:gd name="csX37" fmla="*/ 17651 w 19937"/>
                              <a:gd name="csY37" fmla="*/ 21068 h 21955"/>
                              <a:gd name="csX38" fmla="*/ 14857 w 19937"/>
                              <a:gd name="csY38" fmla="*/ 21829 h 21955"/>
                              <a:gd name="csX39" fmla="*/ 12064 w 19937"/>
                              <a:gd name="csY39" fmla="*/ 20941 h 21955"/>
                              <a:gd name="csX40" fmla="*/ 10794 w 19937"/>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955">
                                <a:moveTo>
                                  <a:pt x="11175" y="16879"/>
                                </a:moveTo>
                                <a:lnTo>
                                  <a:pt x="11175" y="9772"/>
                                </a:lnTo>
                                <a:cubicBezTo>
                                  <a:pt x="9397" y="10788"/>
                                  <a:pt x="8000" y="11930"/>
                                  <a:pt x="7111" y="13199"/>
                                </a:cubicBezTo>
                                <a:cubicBezTo>
                                  <a:pt x="6476" y="13960"/>
                                  <a:pt x="6222" y="14849"/>
                                  <a:pt x="6222" y="15610"/>
                                </a:cubicBezTo>
                                <a:cubicBezTo>
                                  <a:pt x="6222" y="16245"/>
                                  <a:pt x="6476" y="16879"/>
                                  <a:pt x="6984" y="17387"/>
                                </a:cubicBezTo>
                                <a:cubicBezTo>
                                  <a:pt x="7365" y="17768"/>
                                  <a:pt x="7873" y="18022"/>
                                  <a:pt x="8508" y="18022"/>
                                </a:cubicBezTo>
                                <a:cubicBezTo>
                                  <a:pt x="9270" y="18022"/>
                                  <a:pt x="10159" y="17641"/>
                                  <a:pt x="11175" y="16752"/>
                                </a:cubicBezTo>
                                <a:moveTo>
                                  <a:pt x="11175" y="18529"/>
                                </a:moveTo>
                                <a:cubicBezTo>
                                  <a:pt x="8635" y="20814"/>
                                  <a:pt x="6222" y="21956"/>
                                  <a:pt x="4190" y="21956"/>
                                </a:cubicBezTo>
                                <a:cubicBezTo>
                                  <a:pt x="3048" y="21956"/>
                                  <a:pt x="2032" y="21575"/>
                                  <a:pt x="1143" y="20814"/>
                                </a:cubicBezTo>
                                <a:cubicBezTo>
                                  <a:pt x="381" y="20052"/>
                                  <a:pt x="0" y="19037"/>
                                  <a:pt x="0" y="17895"/>
                                </a:cubicBezTo>
                                <a:cubicBezTo>
                                  <a:pt x="0" y="16245"/>
                                  <a:pt x="635" y="14849"/>
                                  <a:pt x="2032" y="13580"/>
                                </a:cubicBezTo>
                                <a:cubicBezTo>
                                  <a:pt x="3429" y="12311"/>
                                  <a:pt x="6476" y="10534"/>
                                  <a:pt x="11048" y="8503"/>
                                </a:cubicBezTo>
                                <a:lnTo>
                                  <a:pt x="11048" y="6346"/>
                                </a:lnTo>
                                <a:cubicBezTo>
                                  <a:pt x="11048" y="4696"/>
                                  <a:pt x="11048" y="3807"/>
                                  <a:pt x="10794" y="3300"/>
                                </a:cubicBezTo>
                                <a:cubicBezTo>
                                  <a:pt x="10667" y="2919"/>
                                  <a:pt x="10286" y="2538"/>
                                  <a:pt x="9778" y="2158"/>
                                </a:cubicBezTo>
                                <a:cubicBezTo>
                                  <a:pt x="9270" y="1777"/>
                                  <a:pt x="8762" y="1650"/>
                                  <a:pt x="8127" y="1650"/>
                                </a:cubicBezTo>
                                <a:cubicBezTo>
                                  <a:pt x="7111" y="1650"/>
                                  <a:pt x="6349" y="1904"/>
                                  <a:pt x="5714" y="2284"/>
                                </a:cubicBezTo>
                                <a:cubicBezTo>
                                  <a:pt x="5333" y="2538"/>
                                  <a:pt x="5079" y="2919"/>
                                  <a:pt x="5079" y="3300"/>
                                </a:cubicBezTo>
                                <a:cubicBezTo>
                                  <a:pt x="5079" y="3680"/>
                                  <a:pt x="5333" y="4061"/>
                                  <a:pt x="5714" y="4442"/>
                                </a:cubicBezTo>
                                <a:cubicBezTo>
                                  <a:pt x="6349" y="5077"/>
                                  <a:pt x="6603" y="5711"/>
                                  <a:pt x="6603" y="6346"/>
                                </a:cubicBezTo>
                                <a:cubicBezTo>
                                  <a:pt x="6603" y="7107"/>
                                  <a:pt x="6349" y="7742"/>
                                  <a:pt x="5714"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2" y="761"/>
                                </a:cubicBezTo>
                                <a:cubicBezTo>
                                  <a:pt x="6476" y="254"/>
                                  <a:pt x="8127" y="0"/>
                                  <a:pt x="9778" y="0"/>
                                </a:cubicBezTo>
                                <a:cubicBezTo>
                                  <a:pt x="11810" y="0"/>
                                  <a:pt x="13334" y="381"/>
                                  <a:pt x="14604" y="1269"/>
                                </a:cubicBezTo>
                                <a:cubicBezTo>
                                  <a:pt x="15746" y="2158"/>
                                  <a:pt x="16508" y="3046"/>
                                  <a:pt x="16889" y="4061"/>
                                </a:cubicBezTo>
                                <a:cubicBezTo>
                                  <a:pt x="17143" y="4696"/>
                                  <a:pt x="17270" y="6092"/>
                                  <a:pt x="17270" y="8376"/>
                                </a:cubicBezTo>
                                <a:lnTo>
                                  <a:pt x="17270" y="16626"/>
                                </a:lnTo>
                                <a:cubicBezTo>
                                  <a:pt x="17270" y="17641"/>
                                  <a:pt x="17270" y="18149"/>
                                  <a:pt x="17270" y="18402"/>
                                </a:cubicBezTo>
                                <a:cubicBezTo>
                                  <a:pt x="17270" y="18656"/>
                                  <a:pt x="17524" y="18783"/>
                                  <a:pt x="17651" y="18910"/>
                                </a:cubicBezTo>
                                <a:cubicBezTo>
                                  <a:pt x="17778" y="18910"/>
                                  <a:pt x="17905" y="19037"/>
                                  <a:pt x="18159" y="19037"/>
                                </a:cubicBezTo>
                                <a:cubicBezTo>
                                  <a:pt x="18540" y="19037"/>
                                  <a:pt x="18921" y="18783"/>
                                  <a:pt x="19302" y="18149"/>
                                </a:cubicBezTo>
                                <a:lnTo>
                                  <a:pt x="19937" y="18656"/>
                                </a:lnTo>
                                <a:cubicBezTo>
                                  <a:pt x="19175" y="19798"/>
                                  <a:pt x="18413" y="20560"/>
                                  <a:pt x="17651" y="21068"/>
                                </a:cubicBezTo>
                                <a:cubicBezTo>
                                  <a:pt x="16889" y="21575"/>
                                  <a:pt x="15874" y="21829"/>
                                  <a:pt x="14857"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489417125" name="Freeform: Shape 489417125"/>
                        <wps:cNvSpPr/>
                        <wps:spPr>
                          <a:xfrm>
                            <a:off x="399124" y="288709"/>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391264383" name="Freeform: Shape 391264383"/>
                        <wps:cNvSpPr/>
                        <wps:spPr>
                          <a:xfrm>
                            <a:off x="411569" y="290486"/>
                            <a:ext cx="14223" cy="29316"/>
                          </a:xfrm>
                          <a:custGeom>
                            <a:avLst/>
                            <a:gdLst>
                              <a:gd name="csX0" fmla="*/ 9270 w 14223"/>
                              <a:gd name="csY0" fmla="*/ 0 h 29316"/>
                              <a:gd name="csX1" fmla="*/ 9270 w 14223"/>
                              <a:gd name="csY1" fmla="*/ 7742 h 29316"/>
                              <a:gd name="csX2" fmla="*/ 14223 w 14223"/>
                              <a:gd name="csY2" fmla="*/ 7742 h 29316"/>
                              <a:gd name="csX3" fmla="*/ 14223 w 14223"/>
                              <a:gd name="csY3" fmla="*/ 10026 h 29316"/>
                              <a:gd name="csX4" fmla="*/ 9270 w 14223"/>
                              <a:gd name="csY4" fmla="*/ 10026 h 29316"/>
                              <a:gd name="csX5" fmla="*/ 9270 w 14223"/>
                              <a:gd name="csY5" fmla="*/ 23098 h 29316"/>
                              <a:gd name="csX6" fmla="*/ 9397 w 14223"/>
                              <a:gd name="csY6" fmla="*/ 25509 h 29316"/>
                              <a:gd name="csX7" fmla="*/ 10032 w 14223"/>
                              <a:gd name="csY7" fmla="*/ 26398 h 29316"/>
                              <a:gd name="csX8" fmla="*/ 10794 w 14223"/>
                              <a:gd name="csY8" fmla="*/ 26779 h 29316"/>
                              <a:gd name="csX9" fmla="*/ 13588 w 14223"/>
                              <a:gd name="csY9" fmla="*/ 24494 h 29316"/>
                              <a:gd name="csX10" fmla="*/ 14223 w 14223"/>
                              <a:gd name="csY10" fmla="*/ 25002 h 29316"/>
                              <a:gd name="csX11" fmla="*/ 8255 w 14223"/>
                              <a:gd name="csY11" fmla="*/ 29317 h 29316"/>
                              <a:gd name="csX12" fmla="*/ 4826 w 14223"/>
                              <a:gd name="csY12" fmla="*/ 28175 h 29316"/>
                              <a:gd name="csX13" fmla="*/ 3048 w 14223"/>
                              <a:gd name="csY13" fmla="*/ 25636 h 29316"/>
                              <a:gd name="csX14" fmla="*/ 2794 w 14223"/>
                              <a:gd name="csY14" fmla="*/ 21448 h 29316"/>
                              <a:gd name="csX15" fmla="*/ 2794 w 14223"/>
                              <a:gd name="csY15" fmla="*/ 10026 h 29316"/>
                              <a:gd name="csX16" fmla="*/ 0 w 14223"/>
                              <a:gd name="csY16" fmla="*/ 10026 h 29316"/>
                              <a:gd name="csX17" fmla="*/ 0 w 14223"/>
                              <a:gd name="csY17" fmla="*/ 9265 h 29316"/>
                              <a:gd name="csX18" fmla="*/ 4826 w 14223"/>
                              <a:gd name="csY18" fmla="*/ 5077 h 29316"/>
                              <a:gd name="csX19" fmla="*/ 8381 w 14223"/>
                              <a:gd name="csY19" fmla="*/ 127 h 29316"/>
                              <a:gd name="csX20" fmla="*/ 9143 w 14223"/>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3"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778"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5" y="29317"/>
                                </a:cubicBezTo>
                                <a:cubicBezTo>
                                  <a:pt x="6857" y="29317"/>
                                  <a:pt x="5842"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7"/>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575191841" name="Freeform: Shape 575191841"/>
                        <wps:cNvSpPr/>
                        <wps:spPr>
                          <a:xfrm>
                            <a:off x="427569" y="288709"/>
                            <a:ext cx="23111" cy="30839"/>
                          </a:xfrm>
                          <a:custGeom>
                            <a:avLst/>
                            <a:gdLst>
                              <a:gd name="csX0" fmla="*/ 8762 w 23111"/>
                              <a:gd name="csY0" fmla="*/ 0 h 30839"/>
                              <a:gd name="csX1" fmla="*/ 8762 w 23111"/>
                              <a:gd name="csY1" fmla="*/ 12184 h 30839"/>
                              <a:gd name="csX2" fmla="*/ 11937 w 23111"/>
                              <a:gd name="csY2" fmla="*/ 9645 h 30839"/>
                              <a:gd name="csX3" fmla="*/ 14985 w 23111"/>
                              <a:gd name="csY3" fmla="*/ 8884 h 30839"/>
                              <a:gd name="csX4" fmla="*/ 18413 w 23111"/>
                              <a:gd name="csY4" fmla="*/ 10026 h 30839"/>
                              <a:gd name="csX5" fmla="*/ 20318 w 23111"/>
                              <a:gd name="csY5" fmla="*/ 12691 h 30839"/>
                              <a:gd name="csX6" fmla="*/ 20826 w 23111"/>
                              <a:gd name="csY6" fmla="*/ 17895 h 30839"/>
                              <a:gd name="csX7" fmla="*/ 20826 w 23111"/>
                              <a:gd name="csY7" fmla="*/ 26144 h 30839"/>
                              <a:gd name="csX8" fmla="*/ 21334 w 23111"/>
                              <a:gd name="csY8" fmla="*/ 29190 h 30839"/>
                              <a:gd name="csX9" fmla="*/ 23112 w 23111"/>
                              <a:gd name="csY9" fmla="*/ 29951 h 30839"/>
                              <a:gd name="csX10" fmla="*/ 23112 w 23111"/>
                              <a:gd name="csY10" fmla="*/ 30840 h 30839"/>
                              <a:gd name="csX11" fmla="*/ 12318 w 23111"/>
                              <a:gd name="csY11" fmla="*/ 30840 h 30839"/>
                              <a:gd name="csX12" fmla="*/ 12318 w 23111"/>
                              <a:gd name="csY12" fmla="*/ 29951 h 30839"/>
                              <a:gd name="csX13" fmla="*/ 13969 w 23111"/>
                              <a:gd name="csY13" fmla="*/ 29063 h 30839"/>
                              <a:gd name="csX14" fmla="*/ 14350 w 23111"/>
                              <a:gd name="csY14" fmla="*/ 26144 h 30839"/>
                              <a:gd name="csX15" fmla="*/ 14350 w 23111"/>
                              <a:gd name="csY15" fmla="*/ 16752 h 30839"/>
                              <a:gd name="csX16" fmla="*/ 14096 w 23111"/>
                              <a:gd name="csY16" fmla="*/ 13453 h 30839"/>
                              <a:gd name="csX17" fmla="*/ 13334 w 23111"/>
                              <a:gd name="csY17" fmla="*/ 12437 h 30839"/>
                              <a:gd name="csX18" fmla="*/ 12191 w 23111"/>
                              <a:gd name="csY18" fmla="*/ 12057 h 30839"/>
                              <a:gd name="csX19" fmla="*/ 10413 w 23111"/>
                              <a:gd name="csY19" fmla="*/ 12691 h 30839"/>
                              <a:gd name="csX20" fmla="*/ 8508 w 23111"/>
                              <a:gd name="csY20" fmla="*/ 14849 h 30839"/>
                              <a:gd name="csX21" fmla="*/ 8508 w 23111"/>
                              <a:gd name="csY21" fmla="*/ 26144 h 30839"/>
                              <a:gd name="csX22" fmla="*/ 8889 w 23111"/>
                              <a:gd name="csY22" fmla="*/ 28936 h 30839"/>
                              <a:gd name="csX23" fmla="*/ 10667 w 23111"/>
                              <a:gd name="csY23" fmla="*/ 29824 h 30839"/>
                              <a:gd name="csX24" fmla="*/ 10667 w 23111"/>
                              <a:gd name="csY24" fmla="*/ 30713 h 30839"/>
                              <a:gd name="csX25" fmla="*/ 0 w 23111"/>
                              <a:gd name="csY25" fmla="*/ 30713 h 30839"/>
                              <a:gd name="csX26" fmla="*/ 0 w 23111"/>
                              <a:gd name="csY26" fmla="*/ 29824 h 30839"/>
                              <a:gd name="csX27" fmla="*/ 1905 w 23111"/>
                              <a:gd name="csY27" fmla="*/ 28936 h 30839"/>
                              <a:gd name="csX28" fmla="*/ 2286 w 23111"/>
                              <a:gd name="csY28" fmla="*/ 26017 h 30839"/>
                              <a:gd name="csX29" fmla="*/ 2286 w 23111"/>
                              <a:gd name="csY29" fmla="*/ 4569 h 30839"/>
                              <a:gd name="csX30" fmla="*/ 1905 w 23111"/>
                              <a:gd name="csY30" fmla="*/ 1650 h 30839"/>
                              <a:gd name="csX31" fmla="*/ 0 w 23111"/>
                              <a:gd name="csY31" fmla="*/ 888 h 30839"/>
                              <a:gd name="csX32" fmla="*/ 0 w 23111"/>
                              <a:gd name="csY32" fmla="*/ 0 h 30839"/>
                              <a:gd name="csX33" fmla="*/ 8635 w 23111"/>
                              <a:gd name="csY33" fmla="*/ 0 h 308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3111" h="30839">
                                <a:moveTo>
                                  <a:pt x="8762" y="0"/>
                                </a:moveTo>
                                <a:lnTo>
                                  <a:pt x="8762" y="12184"/>
                                </a:lnTo>
                                <a:cubicBezTo>
                                  <a:pt x="9905" y="10915"/>
                                  <a:pt x="10921" y="10153"/>
                                  <a:pt x="11937" y="9645"/>
                                </a:cubicBezTo>
                                <a:cubicBezTo>
                                  <a:pt x="12953" y="9138"/>
                                  <a:pt x="13842" y="8884"/>
                                  <a:pt x="14985" y="8884"/>
                                </a:cubicBezTo>
                                <a:cubicBezTo>
                                  <a:pt x="16254" y="8884"/>
                                  <a:pt x="17397" y="9265"/>
                                  <a:pt x="18413" y="10026"/>
                                </a:cubicBezTo>
                                <a:cubicBezTo>
                                  <a:pt x="19302" y="10788"/>
                                  <a:pt x="19937" y="11676"/>
                                  <a:pt x="20318" y="12691"/>
                                </a:cubicBezTo>
                                <a:cubicBezTo>
                                  <a:pt x="20572" y="13707"/>
                                  <a:pt x="20826" y="15483"/>
                                  <a:pt x="20826" y="17895"/>
                                </a:cubicBezTo>
                                <a:lnTo>
                                  <a:pt x="20826" y="26144"/>
                                </a:lnTo>
                                <a:cubicBezTo>
                                  <a:pt x="20826" y="27794"/>
                                  <a:pt x="20953" y="28809"/>
                                  <a:pt x="21334" y="29190"/>
                                </a:cubicBezTo>
                                <a:cubicBezTo>
                                  <a:pt x="21588" y="29571"/>
                                  <a:pt x="22223" y="29824"/>
                                  <a:pt x="23112" y="29951"/>
                                </a:cubicBezTo>
                                <a:lnTo>
                                  <a:pt x="23112" y="30840"/>
                                </a:lnTo>
                                <a:lnTo>
                                  <a:pt x="12318" y="30840"/>
                                </a:lnTo>
                                <a:lnTo>
                                  <a:pt x="12318" y="29951"/>
                                </a:lnTo>
                                <a:cubicBezTo>
                                  <a:pt x="13080" y="29951"/>
                                  <a:pt x="13588" y="29571"/>
                                  <a:pt x="13969" y="29063"/>
                                </a:cubicBezTo>
                                <a:cubicBezTo>
                                  <a:pt x="14223" y="28682"/>
                                  <a:pt x="14350" y="27667"/>
                                  <a:pt x="14350" y="26144"/>
                                </a:cubicBezTo>
                                <a:lnTo>
                                  <a:pt x="14350" y="16752"/>
                                </a:lnTo>
                                <a:cubicBezTo>
                                  <a:pt x="14350" y="14976"/>
                                  <a:pt x="14350" y="13960"/>
                                  <a:pt x="14096" y="13453"/>
                                </a:cubicBezTo>
                                <a:cubicBezTo>
                                  <a:pt x="13969" y="13072"/>
                                  <a:pt x="13715" y="12691"/>
                                  <a:pt x="13334" y="12437"/>
                                </a:cubicBezTo>
                                <a:cubicBezTo>
                                  <a:pt x="12953" y="12184"/>
                                  <a:pt x="12699" y="12057"/>
                                  <a:pt x="12191" y="12057"/>
                                </a:cubicBezTo>
                                <a:cubicBezTo>
                                  <a:pt x="11556" y="12057"/>
                                  <a:pt x="11048" y="12311"/>
                                  <a:pt x="10413" y="12691"/>
                                </a:cubicBezTo>
                                <a:cubicBezTo>
                                  <a:pt x="9778" y="13072"/>
                                  <a:pt x="9270" y="13833"/>
                                  <a:pt x="8508" y="14849"/>
                                </a:cubicBezTo>
                                <a:lnTo>
                                  <a:pt x="8508" y="26144"/>
                                </a:lnTo>
                                <a:cubicBezTo>
                                  <a:pt x="8508" y="27667"/>
                                  <a:pt x="8508" y="28555"/>
                                  <a:pt x="8889" y="28936"/>
                                </a:cubicBezTo>
                                <a:cubicBezTo>
                                  <a:pt x="9143" y="29444"/>
                                  <a:pt x="9778" y="29698"/>
                                  <a:pt x="10667" y="29824"/>
                                </a:cubicBezTo>
                                <a:lnTo>
                                  <a:pt x="10667" y="30713"/>
                                </a:lnTo>
                                <a:lnTo>
                                  <a:pt x="0" y="30713"/>
                                </a:lnTo>
                                <a:lnTo>
                                  <a:pt x="0" y="29824"/>
                                </a:lnTo>
                                <a:cubicBezTo>
                                  <a:pt x="889" y="29824"/>
                                  <a:pt x="1524" y="29444"/>
                                  <a:pt x="1905" y="28936"/>
                                </a:cubicBezTo>
                                <a:cubicBezTo>
                                  <a:pt x="2159" y="28555"/>
                                  <a:pt x="2286" y="27667"/>
                                  <a:pt x="2286" y="26017"/>
                                </a:cubicBezTo>
                                <a:lnTo>
                                  <a:pt x="2286" y="4569"/>
                                </a:lnTo>
                                <a:cubicBezTo>
                                  <a:pt x="2286" y="2919"/>
                                  <a:pt x="2159" y="2031"/>
                                  <a:pt x="1905" y="1650"/>
                                </a:cubicBezTo>
                                <a:cubicBezTo>
                                  <a:pt x="1651" y="1269"/>
                                  <a:pt x="1016" y="1015"/>
                                  <a:pt x="0" y="888"/>
                                </a:cubicBezTo>
                                <a:lnTo>
                                  <a:pt x="0" y="0"/>
                                </a:lnTo>
                                <a:lnTo>
                                  <a:pt x="8635" y="0"/>
                                </a:lnTo>
                                <a:close/>
                              </a:path>
                            </a:pathLst>
                          </a:custGeom>
                          <a:solidFill>
                            <a:srgbClr val="000000"/>
                          </a:solidFill>
                          <a:ln w="12688" cap="flat">
                            <a:noFill/>
                            <a:prstDash val="solid"/>
                            <a:miter/>
                          </a:ln>
                        </wps:spPr>
                        <wps:bodyPr/>
                      </wps:wsp>
                      <wps:wsp>
                        <wps:cNvPr id="13007213" name="Freeform: Shape 13007213"/>
                        <wps:cNvSpPr/>
                        <wps:spPr>
                          <a:xfrm>
                            <a:off x="453729" y="312441"/>
                            <a:ext cx="8635" cy="15102"/>
                          </a:xfrm>
                          <a:custGeom>
                            <a:avLst/>
                            <a:gdLst>
                              <a:gd name="csX0" fmla="*/ 762 w 8635"/>
                              <a:gd name="csY0" fmla="*/ 15103 h 15102"/>
                              <a:gd name="csX1" fmla="*/ 762 w 8635"/>
                              <a:gd name="csY1" fmla="*/ 14087 h 15102"/>
                              <a:gd name="csX2" fmla="*/ 4572 w 8635"/>
                              <a:gd name="csY2" fmla="*/ 11168 h 15102"/>
                              <a:gd name="csX3" fmla="*/ 5715 w 8635"/>
                              <a:gd name="csY3" fmla="*/ 7488 h 15102"/>
                              <a:gd name="csX4" fmla="*/ 5588 w 8635"/>
                              <a:gd name="csY4" fmla="*/ 6853 h 15102"/>
                              <a:gd name="csX5" fmla="*/ 5334 w 8635"/>
                              <a:gd name="csY5" fmla="*/ 6726 h 15102"/>
                              <a:gd name="csX6" fmla="*/ 4953 w 8635"/>
                              <a:gd name="csY6" fmla="*/ 6853 h 15102"/>
                              <a:gd name="csX7" fmla="*/ 3302 w 8635"/>
                              <a:gd name="csY7" fmla="*/ 7234 h 15102"/>
                              <a:gd name="csX8" fmla="*/ 1016 w 8635"/>
                              <a:gd name="csY8" fmla="*/ 6219 h 15102"/>
                              <a:gd name="csX9" fmla="*/ 0 w 8635"/>
                              <a:gd name="csY9" fmla="*/ 3807 h 15102"/>
                              <a:gd name="csX10" fmla="*/ 1143 w 8635"/>
                              <a:gd name="csY10" fmla="*/ 1142 h 15102"/>
                              <a:gd name="csX11" fmla="*/ 3937 w 8635"/>
                              <a:gd name="csY11" fmla="*/ 0 h 15102"/>
                              <a:gd name="csX12" fmla="*/ 7238 w 8635"/>
                              <a:gd name="csY12" fmla="*/ 1523 h 15102"/>
                              <a:gd name="csX13" fmla="*/ 8635 w 8635"/>
                              <a:gd name="csY13" fmla="*/ 5711 h 15102"/>
                              <a:gd name="csX14" fmla="*/ 6730 w 8635"/>
                              <a:gd name="csY14" fmla="*/ 11422 h 15102"/>
                              <a:gd name="csX15" fmla="*/ 889 w 8635"/>
                              <a:gd name="csY15" fmla="*/ 15103 h 151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8635" h="15102">
                                <a:moveTo>
                                  <a:pt x="762" y="15103"/>
                                </a:moveTo>
                                <a:lnTo>
                                  <a:pt x="762" y="14087"/>
                                </a:lnTo>
                                <a:cubicBezTo>
                                  <a:pt x="2540" y="13326"/>
                                  <a:pt x="3810" y="12311"/>
                                  <a:pt x="4572" y="11168"/>
                                </a:cubicBezTo>
                                <a:cubicBezTo>
                                  <a:pt x="5334" y="9899"/>
                                  <a:pt x="5715" y="8757"/>
                                  <a:pt x="5715" y="7488"/>
                                </a:cubicBezTo>
                                <a:cubicBezTo>
                                  <a:pt x="5715" y="7234"/>
                                  <a:pt x="5715" y="7107"/>
                                  <a:pt x="5588" y="6853"/>
                                </a:cubicBezTo>
                                <a:cubicBezTo>
                                  <a:pt x="5588" y="6853"/>
                                  <a:pt x="5334" y="6726"/>
                                  <a:pt x="5334" y="6726"/>
                                </a:cubicBezTo>
                                <a:cubicBezTo>
                                  <a:pt x="5334" y="6726"/>
                                  <a:pt x="5079" y="6726"/>
                                  <a:pt x="4953" y="6853"/>
                                </a:cubicBezTo>
                                <a:cubicBezTo>
                                  <a:pt x="4572" y="7107"/>
                                  <a:pt x="3937" y="7234"/>
                                  <a:pt x="3302" y="7234"/>
                                </a:cubicBezTo>
                                <a:cubicBezTo>
                                  <a:pt x="2413" y="7234"/>
                                  <a:pt x="1651" y="6853"/>
                                  <a:pt x="1016" y="6219"/>
                                </a:cubicBezTo>
                                <a:cubicBezTo>
                                  <a:pt x="381" y="5584"/>
                                  <a:pt x="0" y="4696"/>
                                  <a:pt x="0" y="3807"/>
                                </a:cubicBezTo>
                                <a:cubicBezTo>
                                  <a:pt x="0" y="2792"/>
                                  <a:pt x="381" y="1904"/>
                                  <a:pt x="1143" y="1142"/>
                                </a:cubicBezTo>
                                <a:cubicBezTo>
                                  <a:pt x="1905" y="381"/>
                                  <a:pt x="2794" y="0"/>
                                  <a:pt x="3937" y="0"/>
                                </a:cubicBezTo>
                                <a:cubicBezTo>
                                  <a:pt x="5207" y="0"/>
                                  <a:pt x="6349" y="508"/>
                                  <a:pt x="7238" y="1523"/>
                                </a:cubicBezTo>
                                <a:cubicBezTo>
                                  <a:pt x="8127" y="2538"/>
                                  <a:pt x="8635" y="3934"/>
                                  <a:pt x="8635" y="5711"/>
                                </a:cubicBezTo>
                                <a:cubicBezTo>
                                  <a:pt x="8635" y="7869"/>
                                  <a:pt x="8000" y="9772"/>
                                  <a:pt x="6730" y="11422"/>
                                </a:cubicBezTo>
                                <a:cubicBezTo>
                                  <a:pt x="5460" y="13072"/>
                                  <a:pt x="3556" y="14341"/>
                                  <a:pt x="889" y="15103"/>
                                </a:cubicBezTo>
                              </a:path>
                            </a:pathLst>
                          </a:custGeom>
                          <a:solidFill>
                            <a:srgbClr val="000000"/>
                          </a:solidFill>
                          <a:ln w="12688" cap="flat">
                            <a:noFill/>
                            <a:prstDash val="solid"/>
                            <a:miter/>
                          </a:ln>
                        </wps:spPr>
                        <wps:bodyPr/>
                      </wps:wsp>
                      <wps:wsp>
                        <wps:cNvPr id="1379506559" name="Freeform: Shape 1379506559"/>
                        <wps:cNvSpPr/>
                        <wps:spPr>
                          <a:xfrm>
                            <a:off x="28191" y="339220"/>
                            <a:ext cx="30985" cy="30712"/>
                          </a:xfrm>
                          <a:custGeom>
                            <a:avLst/>
                            <a:gdLst>
                              <a:gd name="csX0" fmla="*/ 11683 w 30985"/>
                              <a:gd name="csY0" fmla="*/ 1650 h 30712"/>
                              <a:gd name="csX1" fmla="*/ 11683 w 30985"/>
                              <a:gd name="csY1" fmla="*/ 25509 h 30712"/>
                              <a:gd name="csX2" fmla="*/ 11810 w 30985"/>
                              <a:gd name="csY2" fmla="*/ 27794 h 30712"/>
                              <a:gd name="csX3" fmla="*/ 12445 w 30985"/>
                              <a:gd name="csY3" fmla="*/ 28428 h 30712"/>
                              <a:gd name="csX4" fmla="*/ 14223 w 30985"/>
                              <a:gd name="csY4" fmla="*/ 28809 h 30712"/>
                              <a:gd name="csX5" fmla="*/ 19937 w 30985"/>
                              <a:gd name="csY5" fmla="*/ 26271 h 30712"/>
                              <a:gd name="csX6" fmla="*/ 22604 w 30985"/>
                              <a:gd name="csY6" fmla="*/ 15483 h 30712"/>
                              <a:gd name="csX7" fmla="*/ 20699 w 30985"/>
                              <a:gd name="csY7" fmla="*/ 6092 h 30712"/>
                              <a:gd name="csX8" fmla="*/ 16890 w 30985"/>
                              <a:gd name="csY8" fmla="*/ 2284 h 30712"/>
                              <a:gd name="csX9" fmla="*/ 11429 w 30985"/>
                              <a:gd name="csY9" fmla="*/ 1650 h 30712"/>
                              <a:gd name="csX10" fmla="*/ 0 w 30985"/>
                              <a:gd name="csY10" fmla="*/ 30586 h 30712"/>
                              <a:gd name="csX11" fmla="*/ 0 w 30985"/>
                              <a:gd name="csY11" fmla="*/ 29698 h 30712"/>
                              <a:gd name="csX12" fmla="*/ 1016 w 30985"/>
                              <a:gd name="csY12" fmla="*/ 29698 h 30712"/>
                              <a:gd name="csX13" fmla="*/ 3048 w 30985"/>
                              <a:gd name="csY13" fmla="*/ 29317 h 30712"/>
                              <a:gd name="csX14" fmla="*/ 4064 w 30985"/>
                              <a:gd name="csY14" fmla="*/ 28175 h 30712"/>
                              <a:gd name="csX15" fmla="*/ 4318 w 30985"/>
                              <a:gd name="csY15" fmla="*/ 25383 h 30712"/>
                              <a:gd name="csX16" fmla="*/ 4318 w 30985"/>
                              <a:gd name="csY16" fmla="*/ 5203 h 30712"/>
                              <a:gd name="csX17" fmla="*/ 4064 w 30985"/>
                              <a:gd name="csY17" fmla="*/ 2284 h 30712"/>
                              <a:gd name="csX18" fmla="*/ 3048 w 30985"/>
                              <a:gd name="csY18" fmla="*/ 1269 h 30712"/>
                              <a:gd name="csX19" fmla="*/ 1016 w 30985"/>
                              <a:gd name="csY19" fmla="*/ 888 h 30712"/>
                              <a:gd name="csX20" fmla="*/ 0 w 30985"/>
                              <a:gd name="csY20" fmla="*/ 888 h 30712"/>
                              <a:gd name="csX21" fmla="*/ 0 w 30985"/>
                              <a:gd name="csY21" fmla="*/ 0 h 30712"/>
                              <a:gd name="csX22" fmla="*/ 13715 w 30985"/>
                              <a:gd name="csY22" fmla="*/ 0 h 30712"/>
                              <a:gd name="csX23" fmla="*/ 22604 w 30985"/>
                              <a:gd name="csY23" fmla="*/ 1523 h 30712"/>
                              <a:gd name="csX24" fmla="*/ 28827 w 30985"/>
                              <a:gd name="csY24" fmla="*/ 7107 h 30712"/>
                              <a:gd name="csX25" fmla="*/ 30985 w 30985"/>
                              <a:gd name="csY25" fmla="*/ 15483 h 30712"/>
                              <a:gd name="csX26" fmla="*/ 29969 w 30985"/>
                              <a:gd name="csY26" fmla="*/ 21448 h 30712"/>
                              <a:gd name="csX27" fmla="*/ 27303 w 30985"/>
                              <a:gd name="csY27" fmla="*/ 26017 h 30712"/>
                              <a:gd name="csX28" fmla="*/ 23493 w 30985"/>
                              <a:gd name="csY28" fmla="*/ 28809 h 30712"/>
                              <a:gd name="csX29" fmla="*/ 18160 w 30985"/>
                              <a:gd name="csY29" fmla="*/ 30459 h 30712"/>
                              <a:gd name="csX30" fmla="*/ 13842 w 30985"/>
                              <a:gd name="csY30" fmla="*/ 30713 h 30712"/>
                              <a:gd name="csX31" fmla="*/ 127 w 30985"/>
                              <a:gd name="csY31" fmla="*/ 30713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712">
                                <a:moveTo>
                                  <a:pt x="11683" y="1650"/>
                                </a:moveTo>
                                <a:lnTo>
                                  <a:pt x="11683" y="25509"/>
                                </a:lnTo>
                                <a:cubicBezTo>
                                  <a:pt x="11683" y="26779"/>
                                  <a:pt x="11683" y="27540"/>
                                  <a:pt x="11810" y="27794"/>
                                </a:cubicBezTo>
                                <a:cubicBezTo>
                                  <a:pt x="11810" y="28048"/>
                                  <a:pt x="12191" y="28302"/>
                                  <a:pt x="12445" y="28428"/>
                                </a:cubicBezTo>
                                <a:cubicBezTo>
                                  <a:pt x="12826" y="28682"/>
                                  <a:pt x="13461" y="28809"/>
                                  <a:pt x="14223" y="28809"/>
                                </a:cubicBezTo>
                                <a:cubicBezTo>
                                  <a:pt x="16763" y="28809"/>
                                  <a:pt x="18667" y="27921"/>
                                  <a:pt x="19937" y="26271"/>
                                </a:cubicBezTo>
                                <a:cubicBezTo>
                                  <a:pt x="21715" y="23987"/>
                                  <a:pt x="22604" y="20306"/>
                                  <a:pt x="22604" y="15483"/>
                                </a:cubicBezTo>
                                <a:cubicBezTo>
                                  <a:pt x="22604" y="11549"/>
                                  <a:pt x="21969" y="8376"/>
                                  <a:pt x="20699" y="6092"/>
                                </a:cubicBezTo>
                                <a:cubicBezTo>
                                  <a:pt x="19683" y="4315"/>
                                  <a:pt x="18413" y="3046"/>
                                  <a:pt x="16890" y="2284"/>
                                </a:cubicBezTo>
                                <a:cubicBezTo>
                                  <a:pt x="15747" y="1777"/>
                                  <a:pt x="13969" y="1650"/>
                                  <a:pt x="11429" y="1650"/>
                                </a:cubicBezTo>
                                <a:moveTo>
                                  <a:pt x="0" y="30586"/>
                                </a:moveTo>
                                <a:lnTo>
                                  <a:pt x="0" y="29698"/>
                                </a:lnTo>
                                <a:lnTo>
                                  <a:pt x="1016" y="29698"/>
                                </a:lnTo>
                                <a:cubicBezTo>
                                  <a:pt x="1905" y="29698"/>
                                  <a:pt x="2540" y="29571"/>
                                  <a:pt x="3048" y="29317"/>
                                </a:cubicBezTo>
                                <a:cubicBezTo>
                                  <a:pt x="3556" y="29063"/>
                                  <a:pt x="3937" y="28682"/>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3715" y="0"/>
                                </a:lnTo>
                                <a:cubicBezTo>
                                  <a:pt x="17398" y="0"/>
                                  <a:pt x="20318" y="508"/>
                                  <a:pt x="22604" y="1523"/>
                                </a:cubicBezTo>
                                <a:cubicBezTo>
                                  <a:pt x="25271" y="2792"/>
                                  <a:pt x="27430" y="4569"/>
                                  <a:pt x="28827" y="7107"/>
                                </a:cubicBezTo>
                                <a:cubicBezTo>
                                  <a:pt x="30223" y="9518"/>
                                  <a:pt x="30985" y="12311"/>
                                  <a:pt x="30985" y="15483"/>
                                </a:cubicBezTo>
                                <a:cubicBezTo>
                                  <a:pt x="30985" y="17641"/>
                                  <a:pt x="30604" y="19671"/>
                                  <a:pt x="29969" y="21448"/>
                                </a:cubicBezTo>
                                <a:cubicBezTo>
                                  <a:pt x="29208" y="23225"/>
                                  <a:pt x="28446" y="24748"/>
                                  <a:pt x="27303" y="26017"/>
                                </a:cubicBezTo>
                                <a:cubicBezTo>
                                  <a:pt x="26160" y="27159"/>
                                  <a:pt x="24890" y="28175"/>
                                  <a:pt x="23493" y="28809"/>
                                </a:cubicBezTo>
                                <a:cubicBezTo>
                                  <a:pt x="22096" y="29571"/>
                                  <a:pt x="20318" y="30078"/>
                                  <a:pt x="18160" y="30459"/>
                                </a:cubicBezTo>
                                <a:cubicBezTo>
                                  <a:pt x="17271" y="30586"/>
                                  <a:pt x="15747" y="30713"/>
                                  <a:pt x="13842" y="30713"/>
                                </a:cubicBezTo>
                                <a:lnTo>
                                  <a:pt x="127" y="30713"/>
                                </a:lnTo>
                                <a:close/>
                              </a:path>
                            </a:pathLst>
                          </a:custGeom>
                          <a:solidFill>
                            <a:srgbClr val="000000"/>
                          </a:solidFill>
                          <a:ln w="12688" cap="flat">
                            <a:noFill/>
                            <a:prstDash val="solid"/>
                            <a:miter/>
                          </a:ln>
                        </wps:spPr>
                        <wps:bodyPr/>
                      </wps:wsp>
                      <wps:wsp>
                        <wps:cNvPr id="135627816" name="Freeform: Shape 135627816"/>
                        <wps:cNvSpPr/>
                        <wps:spPr>
                          <a:xfrm>
                            <a:off x="62097" y="338459"/>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391992177" name="Freeform: Shape 391992177"/>
                        <wps:cNvSpPr/>
                        <wps:spPr>
                          <a:xfrm>
                            <a:off x="76066" y="347850"/>
                            <a:ext cx="14603" cy="22590"/>
                          </a:xfrm>
                          <a:custGeom>
                            <a:avLst/>
                            <a:gdLst>
                              <a:gd name="csX0" fmla="*/ 13080 w 14603"/>
                              <a:gd name="csY0" fmla="*/ 254 h 22590"/>
                              <a:gd name="csX1" fmla="*/ 13461 w 14603"/>
                              <a:gd name="csY1" fmla="*/ 7488 h 22590"/>
                              <a:gd name="csX2" fmla="*/ 12699 w 14603"/>
                              <a:gd name="csY2" fmla="*/ 7488 h 22590"/>
                              <a:gd name="csX3" fmla="*/ 9905 w 14603"/>
                              <a:gd name="csY3" fmla="*/ 3046 h 22590"/>
                              <a:gd name="csX4" fmla="*/ 6984 w 14603"/>
                              <a:gd name="csY4" fmla="*/ 1904 h 22590"/>
                              <a:gd name="csX5" fmla="*/ 5460 w 14603"/>
                              <a:gd name="csY5" fmla="*/ 2538 h 22590"/>
                              <a:gd name="csX6" fmla="*/ 4826 w 14603"/>
                              <a:gd name="csY6" fmla="*/ 3934 h 22590"/>
                              <a:gd name="csX7" fmla="*/ 5207 w 14603"/>
                              <a:gd name="csY7" fmla="*/ 5077 h 22590"/>
                              <a:gd name="csX8" fmla="*/ 9270 w 14603"/>
                              <a:gd name="csY8" fmla="*/ 8249 h 22590"/>
                              <a:gd name="csX9" fmla="*/ 13588 w 14603"/>
                              <a:gd name="csY9" fmla="*/ 12057 h 22590"/>
                              <a:gd name="csX10" fmla="*/ 14604 w 14603"/>
                              <a:gd name="csY10" fmla="*/ 15610 h 22590"/>
                              <a:gd name="csX11" fmla="*/ 13715 w 14603"/>
                              <a:gd name="csY11" fmla="*/ 19037 h 22590"/>
                              <a:gd name="csX12" fmla="*/ 11175 w 14603"/>
                              <a:gd name="csY12" fmla="*/ 21702 h 22590"/>
                              <a:gd name="csX13" fmla="*/ 7619 w 14603"/>
                              <a:gd name="csY13" fmla="*/ 22590 h 22590"/>
                              <a:gd name="csX14" fmla="*/ 3556 w 14603"/>
                              <a:gd name="csY14" fmla="*/ 21575 h 22590"/>
                              <a:gd name="csX15" fmla="*/ 2667 w 14603"/>
                              <a:gd name="csY15" fmla="*/ 21321 h 22590"/>
                              <a:gd name="csX16" fmla="*/ 1397 w 14603"/>
                              <a:gd name="csY16" fmla="*/ 22464 h 22590"/>
                              <a:gd name="csX17" fmla="*/ 635 w 14603"/>
                              <a:gd name="csY17" fmla="*/ 22464 h 22590"/>
                              <a:gd name="csX18" fmla="*/ 254 w 14603"/>
                              <a:gd name="csY18" fmla="*/ 14849 h 22590"/>
                              <a:gd name="csX19" fmla="*/ 1016 w 14603"/>
                              <a:gd name="csY19" fmla="*/ 14849 h 22590"/>
                              <a:gd name="csX20" fmla="*/ 3809 w 14603"/>
                              <a:gd name="csY20" fmla="*/ 19291 h 22590"/>
                              <a:gd name="csX21" fmla="*/ 7111 w 14603"/>
                              <a:gd name="csY21" fmla="*/ 20814 h 22590"/>
                              <a:gd name="csX22" fmla="*/ 8889 w 14603"/>
                              <a:gd name="csY22" fmla="*/ 20179 h 22590"/>
                              <a:gd name="csX23" fmla="*/ 9651 w 14603"/>
                              <a:gd name="csY23" fmla="*/ 18529 h 22590"/>
                              <a:gd name="csX24" fmla="*/ 9016 w 14603"/>
                              <a:gd name="csY24" fmla="*/ 16626 h 22590"/>
                              <a:gd name="csX25" fmla="*/ 5968 w 14603"/>
                              <a:gd name="csY25" fmla="*/ 14214 h 22590"/>
                              <a:gd name="csX26" fmla="*/ 1524 w 14603"/>
                              <a:gd name="csY26" fmla="*/ 10534 h 22590"/>
                              <a:gd name="csX27" fmla="*/ 0 w 14603"/>
                              <a:gd name="csY27" fmla="*/ 6473 h 22590"/>
                              <a:gd name="csX28" fmla="*/ 1651 w 14603"/>
                              <a:gd name="csY28" fmla="*/ 2031 h 22590"/>
                              <a:gd name="csX29" fmla="*/ 6477 w 14603"/>
                              <a:gd name="csY29" fmla="*/ 0 h 22590"/>
                              <a:gd name="csX30" fmla="*/ 9778 w 14603"/>
                              <a:gd name="csY30" fmla="*/ 761 h 22590"/>
                              <a:gd name="csX31" fmla="*/ 10794 w 14603"/>
                              <a:gd name="csY31" fmla="*/ 1142 h 22590"/>
                              <a:gd name="csX32" fmla="*/ 11429 w 14603"/>
                              <a:gd name="csY32" fmla="*/ 1015 h 22590"/>
                              <a:gd name="csX33" fmla="*/ 12191 w 14603"/>
                              <a:gd name="csY33" fmla="*/ 0 h 22590"/>
                              <a:gd name="csX34" fmla="*/ 12953 w 14603"/>
                              <a:gd name="csY34" fmla="*/ 0 h 225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4603" h="22590">
                                <a:moveTo>
                                  <a:pt x="13080" y="254"/>
                                </a:moveTo>
                                <a:lnTo>
                                  <a:pt x="13461" y="7488"/>
                                </a:lnTo>
                                <a:lnTo>
                                  <a:pt x="12699" y="7488"/>
                                </a:lnTo>
                                <a:cubicBezTo>
                                  <a:pt x="11810" y="5330"/>
                                  <a:pt x="10794" y="3934"/>
                                  <a:pt x="9905" y="3046"/>
                                </a:cubicBezTo>
                                <a:cubicBezTo>
                                  <a:pt x="8889" y="2284"/>
                                  <a:pt x="7873" y="1904"/>
                                  <a:pt x="6984" y="1904"/>
                                </a:cubicBezTo>
                                <a:cubicBezTo>
                                  <a:pt x="6349" y="1904"/>
                                  <a:pt x="5841" y="2157"/>
                                  <a:pt x="5460" y="2538"/>
                                </a:cubicBezTo>
                                <a:cubicBezTo>
                                  <a:pt x="5079" y="2919"/>
                                  <a:pt x="4826" y="3427"/>
                                  <a:pt x="4826" y="3934"/>
                                </a:cubicBezTo>
                                <a:cubicBezTo>
                                  <a:pt x="4826" y="4315"/>
                                  <a:pt x="4952" y="4696"/>
                                  <a:pt x="5207" y="5077"/>
                                </a:cubicBezTo>
                                <a:cubicBezTo>
                                  <a:pt x="5714" y="5711"/>
                                  <a:pt x="6984" y="6726"/>
                                  <a:pt x="9270" y="8249"/>
                                </a:cubicBezTo>
                                <a:cubicBezTo>
                                  <a:pt x="11429" y="9772"/>
                                  <a:pt x="12953" y="11041"/>
                                  <a:pt x="13588" y="12057"/>
                                </a:cubicBezTo>
                                <a:cubicBezTo>
                                  <a:pt x="14350" y="13072"/>
                                  <a:pt x="14604" y="14214"/>
                                  <a:pt x="14604" y="15610"/>
                                </a:cubicBezTo>
                                <a:cubicBezTo>
                                  <a:pt x="14604" y="16752"/>
                                  <a:pt x="14350" y="17895"/>
                                  <a:pt x="13715" y="19037"/>
                                </a:cubicBezTo>
                                <a:cubicBezTo>
                                  <a:pt x="13080" y="20179"/>
                                  <a:pt x="12318" y="21068"/>
                                  <a:pt x="11175" y="21702"/>
                                </a:cubicBezTo>
                                <a:cubicBezTo>
                                  <a:pt x="10032" y="22337"/>
                                  <a:pt x="8889" y="22590"/>
                                  <a:pt x="7619" y="22590"/>
                                </a:cubicBezTo>
                                <a:cubicBezTo>
                                  <a:pt x="6603" y="22590"/>
                                  <a:pt x="5207" y="22337"/>
                                  <a:pt x="3556" y="21575"/>
                                </a:cubicBezTo>
                                <a:cubicBezTo>
                                  <a:pt x="3048" y="21448"/>
                                  <a:pt x="2794" y="21321"/>
                                  <a:pt x="2667" y="21321"/>
                                </a:cubicBezTo>
                                <a:cubicBezTo>
                                  <a:pt x="2159" y="21321"/>
                                  <a:pt x="1778" y="21702"/>
                                  <a:pt x="1397" y="22464"/>
                                </a:cubicBezTo>
                                <a:lnTo>
                                  <a:pt x="635" y="22464"/>
                                </a:lnTo>
                                <a:lnTo>
                                  <a:pt x="254" y="14849"/>
                                </a:lnTo>
                                <a:lnTo>
                                  <a:pt x="1016" y="14849"/>
                                </a:lnTo>
                                <a:cubicBezTo>
                                  <a:pt x="1651" y="16879"/>
                                  <a:pt x="2667" y="18275"/>
                                  <a:pt x="3809" y="19291"/>
                                </a:cubicBezTo>
                                <a:cubicBezTo>
                                  <a:pt x="4952" y="20306"/>
                                  <a:pt x="6095" y="20814"/>
                                  <a:pt x="7111" y="20814"/>
                                </a:cubicBezTo>
                                <a:cubicBezTo>
                                  <a:pt x="7873" y="20814"/>
                                  <a:pt x="8381" y="20560"/>
                                  <a:pt x="8889" y="20179"/>
                                </a:cubicBezTo>
                                <a:cubicBezTo>
                                  <a:pt x="9397" y="19798"/>
                                  <a:pt x="9651" y="19164"/>
                                  <a:pt x="9651" y="18529"/>
                                </a:cubicBezTo>
                                <a:cubicBezTo>
                                  <a:pt x="9651" y="17768"/>
                                  <a:pt x="9397" y="17133"/>
                                  <a:pt x="9016" y="16626"/>
                                </a:cubicBezTo>
                                <a:cubicBezTo>
                                  <a:pt x="8635" y="16118"/>
                                  <a:pt x="7619" y="15230"/>
                                  <a:pt x="5968" y="14214"/>
                                </a:cubicBezTo>
                                <a:cubicBezTo>
                                  <a:pt x="3683" y="12564"/>
                                  <a:pt x="2159" y="11422"/>
                                  <a:pt x="1524" y="10534"/>
                                </a:cubicBezTo>
                                <a:cubicBezTo>
                                  <a:pt x="508" y="9265"/>
                                  <a:pt x="0" y="7869"/>
                                  <a:pt x="0" y="6473"/>
                                </a:cubicBezTo>
                                <a:cubicBezTo>
                                  <a:pt x="0" y="4823"/>
                                  <a:pt x="508" y="3300"/>
                                  <a:pt x="1651" y="2031"/>
                                </a:cubicBezTo>
                                <a:cubicBezTo>
                                  <a:pt x="2794" y="761"/>
                                  <a:pt x="4445" y="0"/>
                                  <a:pt x="6477" y="0"/>
                                </a:cubicBezTo>
                                <a:cubicBezTo>
                                  <a:pt x="7619" y="0"/>
                                  <a:pt x="8762" y="254"/>
                                  <a:pt x="9778" y="761"/>
                                </a:cubicBezTo>
                                <a:cubicBezTo>
                                  <a:pt x="10159" y="1015"/>
                                  <a:pt x="10540" y="1142"/>
                                  <a:pt x="10794" y="1142"/>
                                </a:cubicBezTo>
                                <a:cubicBezTo>
                                  <a:pt x="11048" y="1142"/>
                                  <a:pt x="11302" y="1142"/>
                                  <a:pt x="11429" y="1015"/>
                                </a:cubicBezTo>
                                <a:cubicBezTo>
                                  <a:pt x="11556" y="1015"/>
                                  <a:pt x="11810" y="635"/>
                                  <a:pt x="12191" y="0"/>
                                </a:cubicBezTo>
                                <a:lnTo>
                                  <a:pt x="12953" y="0"/>
                                </a:lnTo>
                                <a:close/>
                              </a:path>
                            </a:pathLst>
                          </a:custGeom>
                          <a:solidFill>
                            <a:srgbClr val="000000"/>
                          </a:solidFill>
                          <a:ln w="12688" cap="flat">
                            <a:noFill/>
                            <a:prstDash val="solid"/>
                            <a:miter/>
                          </a:ln>
                        </wps:spPr>
                        <wps:bodyPr/>
                      </wps:wsp>
                      <wps:wsp>
                        <wps:cNvPr id="1537870144" name="Freeform: Shape 1537870144"/>
                        <wps:cNvSpPr/>
                        <wps:spPr>
                          <a:xfrm>
                            <a:off x="94098" y="348231"/>
                            <a:ext cx="19937" cy="21829"/>
                          </a:xfrm>
                          <a:custGeom>
                            <a:avLst/>
                            <a:gdLst>
                              <a:gd name="csX0" fmla="*/ 11175 w 19937"/>
                              <a:gd name="csY0" fmla="*/ 16752 h 21829"/>
                              <a:gd name="csX1" fmla="*/ 11175 w 19937"/>
                              <a:gd name="csY1" fmla="*/ 9645 h 21829"/>
                              <a:gd name="csX2" fmla="*/ 7111 w 19937"/>
                              <a:gd name="csY2" fmla="*/ 13072 h 21829"/>
                              <a:gd name="csX3" fmla="*/ 6223 w 19937"/>
                              <a:gd name="csY3" fmla="*/ 15483 h 21829"/>
                              <a:gd name="csX4" fmla="*/ 6985 w 19937"/>
                              <a:gd name="csY4" fmla="*/ 17260 h 21829"/>
                              <a:gd name="csX5" fmla="*/ 8508 w 19937"/>
                              <a:gd name="csY5" fmla="*/ 17895 h 21829"/>
                              <a:gd name="csX6" fmla="*/ 11175 w 19937"/>
                              <a:gd name="csY6" fmla="*/ 16626 h 21829"/>
                              <a:gd name="csX7" fmla="*/ 11175 w 19937"/>
                              <a:gd name="csY7" fmla="*/ 18402 h 21829"/>
                              <a:gd name="csX8" fmla="*/ 4191 w 19937"/>
                              <a:gd name="csY8" fmla="*/ 21829 h 21829"/>
                              <a:gd name="csX9" fmla="*/ 1143 w 19937"/>
                              <a:gd name="csY9" fmla="*/ 20687 h 21829"/>
                              <a:gd name="csX10" fmla="*/ 0 w 19937"/>
                              <a:gd name="csY10" fmla="*/ 17768 h 21829"/>
                              <a:gd name="csX11" fmla="*/ 2032 w 19937"/>
                              <a:gd name="csY11" fmla="*/ 13453 h 21829"/>
                              <a:gd name="csX12" fmla="*/ 11048 w 19937"/>
                              <a:gd name="csY12" fmla="*/ 8376 h 21829"/>
                              <a:gd name="csX13" fmla="*/ 11048 w 19937"/>
                              <a:gd name="csY13" fmla="*/ 6219 h 21829"/>
                              <a:gd name="csX14" fmla="*/ 10794 w 19937"/>
                              <a:gd name="csY14" fmla="*/ 3173 h 21829"/>
                              <a:gd name="csX15" fmla="*/ 9778 w 19937"/>
                              <a:gd name="csY15" fmla="*/ 2158 h 21829"/>
                              <a:gd name="csX16" fmla="*/ 8127 w 19937"/>
                              <a:gd name="csY16" fmla="*/ 1650 h 21829"/>
                              <a:gd name="csX17" fmla="*/ 5715 w 19937"/>
                              <a:gd name="csY17" fmla="*/ 2284 h 21829"/>
                              <a:gd name="csX18" fmla="*/ 5080 w 19937"/>
                              <a:gd name="csY18" fmla="*/ 3300 h 21829"/>
                              <a:gd name="csX19" fmla="*/ 5715 w 19937"/>
                              <a:gd name="csY19" fmla="*/ 4442 h 21829"/>
                              <a:gd name="csX20" fmla="*/ 6604 w 19937"/>
                              <a:gd name="csY20" fmla="*/ 6346 h 21829"/>
                              <a:gd name="csX21" fmla="*/ 5715 w 19937"/>
                              <a:gd name="csY21" fmla="*/ 8249 h 21829"/>
                              <a:gd name="csX22" fmla="*/ 3556 w 19937"/>
                              <a:gd name="csY22" fmla="*/ 9011 h 21829"/>
                              <a:gd name="csX23" fmla="*/ 1143 w 19937"/>
                              <a:gd name="csY23" fmla="*/ 8122 h 21829"/>
                              <a:gd name="csX24" fmla="*/ 127 w 19937"/>
                              <a:gd name="csY24" fmla="*/ 6092 h 21829"/>
                              <a:gd name="csX25" fmla="*/ 1397 w 19937"/>
                              <a:gd name="csY25" fmla="*/ 3046 h 21829"/>
                              <a:gd name="csX26" fmla="*/ 4953 w 19937"/>
                              <a:gd name="csY26" fmla="*/ 761 h 21829"/>
                              <a:gd name="csX27" fmla="*/ 9778 w 19937"/>
                              <a:gd name="csY27" fmla="*/ 0 h 21829"/>
                              <a:gd name="csX28" fmla="*/ 14604 w 19937"/>
                              <a:gd name="csY28" fmla="*/ 1269 h 21829"/>
                              <a:gd name="csX29" fmla="*/ 16890 w 19937"/>
                              <a:gd name="csY29" fmla="*/ 4061 h 21829"/>
                              <a:gd name="csX30" fmla="*/ 17271 w 19937"/>
                              <a:gd name="csY30" fmla="*/ 8376 h 21829"/>
                              <a:gd name="csX31" fmla="*/ 17271 w 19937"/>
                              <a:gd name="csY31" fmla="*/ 16626 h 21829"/>
                              <a:gd name="csX32" fmla="*/ 17271 w 19937"/>
                              <a:gd name="csY32" fmla="*/ 18402 h 21829"/>
                              <a:gd name="csX33" fmla="*/ 17652 w 19937"/>
                              <a:gd name="csY33" fmla="*/ 18910 h 21829"/>
                              <a:gd name="csX34" fmla="*/ 18160 w 19937"/>
                              <a:gd name="csY34" fmla="*/ 19037 h 21829"/>
                              <a:gd name="csX35" fmla="*/ 19302 w 19937"/>
                              <a:gd name="csY35" fmla="*/ 18149 h 21829"/>
                              <a:gd name="csX36" fmla="*/ 19937 w 19937"/>
                              <a:gd name="csY36" fmla="*/ 18656 h 21829"/>
                              <a:gd name="csX37" fmla="*/ 17652 w 19937"/>
                              <a:gd name="csY37" fmla="*/ 21068 h 21829"/>
                              <a:gd name="csX38" fmla="*/ 14858 w 19937"/>
                              <a:gd name="csY38" fmla="*/ 21829 h 21829"/>
                              <a:gd name="csX39" fmla="*/ 12064 w 19937"/>
                              <a:gd name="csY39" fmla="*/ 20941 h 21829"/>
                              <a:gd name="csX40" fmla="*/ 10794 w 19937"/>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829">
                                <a:moveTo>
                                  <a:pt x="11175" y="16752"/>
                                </a:moveTo>
                                <a:lnTo>
                                  <a:pt x="11175" y="9645"/>
                                </a:lnTo>
                                <a:cubicBezTo>
                                  <a:pt x="9397" y="10661"/>
                                  <a:pt x="8000" y="11803"/>
                                  <a:pt x="7111" y="13072"/>
                                </a:cubicBezTo>
                                <a:cubicBezTo>
                                  <a:pt x="6477" y="13833"/>
                                  <a:pt x="6223" y="14722"/>
                                  <a:pt x="6223" y="15483"/>
                                </a:cubicBezTo>
                                <a:cubicBezTo>
                                  <a:pt x="6223" y="16118"/>
                                  <a:pt x="6477" y="16752"/>
                                  <a:pt x="6985" y="17260"/>
                                </a:cubicBezTo>
                                <a:cubicBezTo>
                                  <a:pt x="7366" y="17641"/>
                                  <a:pt x="7874" y="17895"/>
                                  <a:pt x="8508" y="17895"/>
                                </a:cubicBezTo>
                                <a:cubicBezTo>
                                  <a:pt x="9270" y="17895"/>
                                  <a:pt x="10159" y="17514"/>
                                  <a:pt x="11175" y="16626"/>
                                </a:cubicBezTo>
                                <a:moveTo>
                                  <a:pt x="11175" y="18402"/>
                                </a:moveTo>
                                <a:cubicBezTo>
                                  <a:pt x="8635" y="20687"/>
                                  <a:pt x="6223" y="21829"/>
                                  <a:pt x="4191" y="21829"/>
                                </a:cubicBezTo>
                                <a:cubicBezTo>
                                  <a:pt x="3048" y="21829"/>
                                  <a:pt x="2032" y="21448"/>
                                  <a:pt x="1143" y="20687"/>
                                </a:cubicBezTo>
                                <a:cubicBezTo>
                                  <a:pt x="381" y="19925"/>
                                  <a:pt x="0" y="18910"/>
                                  <a:pt x="0" y="17768"/>
                                </a:cubicBezTo>
                                <a:cubicBezTo>
                                  <a:pt x="0" y="16118"/>
                                  <a:pt x="635" y="14722"/>
                                  <a:pt x="2032" y="13453"/>
                                </a:cubicBezTo>
                                <a:cubicBezTo>
                                  <a:pt x="3429" y="12184"/>
                                  <a:pt x="6477" y="10407"/>
                                  <a:pt x="11048" y="8376"/>
                                </a:cubicBezTo>
                                <a:lnTo>
                                  <a:pt x="11048" y="6219"/>
                                </a:lnTo>
                                <a:cubicBezTo>
                                  <a:pt x="11048" y="4569"/>
                                  <a:pt x="11048" y="3680"/>
                                  <a:pt x="10794" y="3173"/>
                                </a:cubicBezTo>
                                <a:cubicBezTo>
                                  <a:pt x="10667" y="2792"/>
                                  <a:pt x="10286" y="2411"/>
                                  <a:pt x="9778" y="2158"/>
                                </a:cubicBezTo>
                                <a:cubicBezTo>
                                  <a:pt x="9270" y="1777"/>
                                  <a:pt x="8762" y="1650"/>
                                  <a:pt x="8127" y="1650"/>
                                </a:cubicBezTo>
                                <a:cubicBezTo>
                                  <a:pt x="7111" y="1650"/>
                                  <a:pt x="6349" y="1904"/>
                                  <a:pt x="5715" y="2284"/>
                                </a:cubicBezTo>
                                <a:cubicBezTo>
                                  <a:pt x="5334" y="2538"/>
                                  <a:pt x="5080" y="2919"/>
                                  <a:pt x="5080" y="3300"/>
                                </a:cubicBezTo>
                                <a:cubicBezTo>
                                  <a:pt x="5080" y="3680"/>
                                  <a:pt x="5334" y="4061"/>
                                  <a:pt x="5715" y="4442"/>
                                </a:cubicBezTo>
                                <a:cubicBezTo>
                                  <a:pt x="6349" y="5077"/>
                                  <a:pt x="6604" y="5711"/>
                                  <a:pt x="6604" y="6346"/>
                                </a:cubicBezTo>
                                <a:cubicBezTo>
                                  <a:pt x="6604" y="7107"/>
                                  <a:pt x="6349" y="7742"/>
                                  <a:pt x="5715"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3" y="761"/>
                                </a:cubicBezTo>
                                <a:cubicBezTo>
                                  <a:pt x="6477" y="254"/>
                                  <a:pt x="8127" y="0"/>
                                  <a:pt x="9778" y="0"/>
                                </a:cubicBezTo>
                                <a:cubicBezTo>
                                  <a:pt x="11810" y="0"/>
                                  <a:pt x="13334" y="381"/>
                                  <a:pt x="14604" y="1269"/>
                                </a:cubicBezTo>
                                <a:cubicBezTo>
                                  <a:pt x="15747" y="2158"/>
                                  <a:pt x="16509" y="3046"/>
                                  <a:pt x="16890" y="4061"/>
                                </a:cubicBezTo>
                                <a:cubicBezTo>
                                  <a:pt x="17143" y="4696"/>
                                  <a:pt x="17271" y="6092"/>
                                  <a:pt x="17271" y="8376"/>
                                </a:cubicBezTo>
                                <a:lnTo>
                                  <a:pt x="17271" y="16626"/>
                                </a:lnTo>
                                <a:cubicBezTo>
                                  <a:pt x="17271" y="17641"/>
                                  <a:pt x="17271" y="18149"/>
                                  <a:pt x="17271" y="18402"/>
                                </a:cubicBezTo>
                                <a:cubicBezTo>
                                  <a:pt x="17271" y="18656"/>
                                  <a:pt x="17524" y="18783"/>
                                  <a:pt x="17652" y="18910"/>
                                </a:cubicBezTo>
                                <a:cubicBezTo>
                                  <a:pt x="17779" y="18910"/>
                                  <a:pt x="17905" y="19037"/>
                                  <a:pt x="18160" y="19037"/>
                                </a:cubicBezTo>
                                <a:cubicBezTo>
                                  <a:pt x="18541" y="19037"/>
                                  <a:pt x="18922" y="18783"/>
                                  <a:pt x="19302" y="18149"/>
                                </a:cubicBezTo>
                                <a:lnTo>
                                  <a:pt x="19937" y="18656"/>
                                </a:lnTo>
                                <a:cubicBezTo>
                                  <a:pt x="19175" y="19798"/>
                                  <a:pt x="18413" y="20560"/>
                                  <a:pt x="17652" y="21068"/>
                                </a:cubicBezTo>
                                <a:cubicBezTo>
                                  <a:pt x="16890" y="21575"/>
                                  <a:pt x="15874" y="21829"/>
                                  <a:pt x="14858"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1597108939" name="Freeform: Shape 1597108939"/>
                        <wps:cNvSpPr/>
                        <wps:spPr>
                          <a:xfrm>
                            <a:off x="115686" y="339093"/>
                            <a:ext cx="22984" cy="31474"/>
                          </a:xfrm>
                          <a:custGeom>
                            <a:avLst/>
                            <a:gdLst>
                              <a:gd name="csX0" fmla="*/ 8889 w 22984"/>
                              <a:gd name="csY0" fmla="*/ 13707 h 31474"/>
                              <a:gd name="csX1" fmla="*/ 8889 w 22984"/>
                              <a:gd name="csY1" fmla="*/ 23098 h 31474"/>
                              <a:gd name="csX2" fmla="*/ 9016 w 22984"/>
                              <a:gd name="csY2" fmla="*/ 26779 h 31474"/>
                              <a:gd name="csX3" fmla="*/ 10159 w 22984"/>
                              <a:gd name="csY3" fmla="*/ 28936 h 31474"/>
                              <a:gd name="csX4" fmla="*/ 12318 w 22984"/>
                              <a:gd name="csY4" fmla="*/ 29824 h 31474"/>
                              <a:gd name="csX5" fmla="*/ 14350 w 22984"/>
                              <a:gd name="csY5" fmla="*/ 29190 h 31474"/>
                              <a:gd name="csX6" fmla="*/ 15746 w 22984"/>
                              <a:gd name="csY6" fmla="*/ 26652 h 31474"/>
                              <a:gd name="csX7" fmla="*/ 16254 w 22984"/>
                              <a:gd name="csY7" fmla="*/ 19671 h 31474"/>
                              <a:gd name="csX8" fmla="*/ 14985 w 22984"/>
                              <a:gd name="csY8" fmla="*/ 12945 h 31474"/>
                              <a:gd name="csX9" fmla="*/ 12572 w 22984"/>
                              <a:gd name="csY9" fmla="*/ 11676 h 31474"/>
                              <a:gd name="csX10" fmla="*/ 8889 w 22984"/>
                              <a:gd name="csY10" fmla="*/ 13833 h 31474"/>
                              <a:gd name="csX11" fmla="*/ 8889 w 22984"/>
                              <a:gd name="csY11" fmla="*/ 0 h 31474"/>
                              <a:gd name="csX12" fmla="*/ 8889 w 22984"/>
                              <a:gd name="csY12" fmla="*/ 11676 h 31474"/>
                              <a:gd name="csX13" fmla="*/ 14731 w 22984"/>
                              <a:gd name="csY13" fmla="*/ 8884 h 31474"/>
                              <a:gd name="csX14" fmla="*/ 18794 w 22984"/>
                              <a:gd name="csY14" fmla="*/ 10153 h 31474"/>
                              <a:gd name="csX15" fmla="*/ 21842 w 22984"/>
                              <a:gd name="csY15" fmla="*/ 13833 h 31474"/>
                              <a:gd name="csX16" fmla="*/ 22985 w 22984"/>
                              <a:gd name="csY16" fmla="*/ 19291 h 31474"/>
                              <a:gd name="csX17" fmla="*/ 21588 w 22984"/>
                              <a:gd name="csY17" fmla="*/ 25636 h 31474"/>
                              <a:gd name="csX18" fmla="*/ 17905 w 22984"/>
                              <a:gd name="csY18" fmla="*/ 29951 h 31474"/>
                              <a:gd name="csX19" fmla="*/ 12572 w 22984"/>
                              <a:gd name="csY19" fmla="*/ 31474 h 31474"/>
                              <a:gd name="csX20" fmla="*/ 9524 w 22984"/>
                              <a:gd name="csY20" fmla="*/ 30967 h 31474"/>
                              <a:gd name="csX21" fmla="*/ 6857 w 22984"/>
                              <a:gd name="csY21" fmla="*/ 29190 h 31474"/>
                              <a:gd name="csX22" fmla="*/ 3302 w 22984"/>
                              <a:gd name="csY22" fmla="*/ 31474 h 31474"/>
                              <a:gd name="csX23" fmla="*/ 2540 w 22984"/>
                              <a:gd name="csY23" fmla="*/ 31474 h 31474"/>
                              <a:gd name="csX24" fmla="*/ 2540 w 22984"/>
                              <a:gd name="csY24" fmla="*/ 4569 h 31474"/>
                              <a:gd name="csX25" fmla="*/ 2413 w 22984"/>
                              <a:gd name="csY25" fmla="*/ 2284 h 31474"/>
                              <a:gd name="csX26" fmla="*/ 1651 w 22984"/>
                              <a:gd name="csY26" fmla="*/ 1269 h 31474"/>
                              <a:gd name="csX27" fmla="*/ 0 w 22984"/>
                              <a:gd name="csY27" fmla="*/ 888 h 31474"/>
                              <a:gd name="csX28" fmla="*/ 0 w 22984"/>
                              <a:gd name="csY28" fmla="*/ 0 h 31474"/>
                              <a:gd name="csX29" fmla="*/ 8762 w 22984"/>
                              <a:gd name="csY29" fmla="*/ 0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Lst>
                            <a:rect l="l" t="t" r="r" b="b"/>
                            <a:pathLst>
                              <a:path w="22984" h="31474">
                                <a:moveTo>
                                  <a:pt x="8889" y="13707"/>
                                </a:moveTo>
                                <a:lnTo>
                                  <a:pt x="8889" y="23098"/>
                                </a:lnTo>
                                <a:cubicBezTo>
                                  <a:pt x="8889" y="25002"/>
                                  <a:pt x="8889" y="26271"/>
                                  <a:pt x="9016" y="26779"/>
                                </a:cubicBezTo>
                                <a:cubicBezTo>
                                  <a:pt x="9143" y="27667"/>
                                  <a:pt x="9524" y="28428"/>
                                  <a:pt x="10159" y="28936"/>
                                </a:cubicBezTo>
                                <a:cubicBezTo>
                                  <a:pt x="10794" y="29444"/>
                                  <a:pt x="11429" y="29824"/>
                                  <a:pt x="12318" y="29824"/>
                                </a:cubicBezTo>
                                <a:cubicBezTo>
                                  <a:pt x="13080" y="29824"/>
                                  <a:pt x="13715" y="29571"/>
                                  <a:pt x="14350" y="29190"/>
                                </a:cubicBezTo>
                                <a:cubicBezTo>
                                  <a:pt x="14858" y="28809"/>
                                  <a:pt x="15365" y="27921"/>
                                  <a:pt x="15746" y="26652"/>
                                </a:cubicBezTo>
                                <a:cubicBezTo>
                                  <a:pt x="16127" y="25383"/>
                                  <a:pt x="16254" y="22971"/>
                                  <a:pt x="16254" y="19671"/>
                                </a:cubicBezTo>
                                <a:cubicBezTo>
                                  <a:pt x="16254" y="16372"/>
                                  <a:pt x="15874" y="14214"/>
                                  <a:pt x="14985" y="12945"/>
                                </a:cubicBezTo>
                                <a:cubicBezTo>
                                  <a:pt x="14350" y="12057"/>
                                  <a:pt x="13588" y="11676"/>
                                  <a:pt x="12572" y="11676"/>
                                </a:cubicBezTo>
                                <a:cubicBezTo>
                                  <a:pt x="11302" y="11676"/>
                                  <a:pt x="10032" y="12437"/>
                                  <a:pt x="8889" y="13833"/>
                                </a:cubicBezTo>
                                <a:moveTo>
                                  <a:pt x="8889" y="0"/>
                                </a:moveTo>
                                <a:lnTo>
                                  <a:pt x="8889" y="11676"/>
                                </a:lnTo>
                                <a:cubicBezTo>
                                  <a:pt x="10667" y="9899"/>
                                  <a:pt x="12572" y="8884"/>
                                  <a:pt x="14731" y="8884"/>
                                </a:cubicBezTo>
                                <a:cubicBezTo>
                                  <a:pt x="16127" y="8884"/>
                                  <a:pt x="17524" y="9265"/>
                                  <a:pt x="18794" y="10153"/>
                                </a:cubicBezTo>
                                <a:cubicBezTo>
                                  <a:pt x="20064" y="11041"/>
                                  <a:pt x="21080" y="12184"/>
                                  <a:pt x="21842" y="13833"/>
                                </a:cubicBezTo>
                                <a:cubicBezTo>
                                  <a:pt x="22604" y="15356"/>
                                  <a:pt x="22985" y="17260"/>
                                  <a:pt x="22985" y="19291"/>
                                </a:cubicBezTo>
                                <a:cubicBezTo>
                                  <a:pt x="22985" y="21575"/>
                                  <a:pt x="22477" y="23733"/>
                                  <a:pt x="21588" y="25636"/>
                                </a:cubicBezTo>
                                <a:cubicBezTo>
                                  <a:pt x="20699" y="27540"/>
                                  <a:pt x="19429" y="28936"/>
                                  <a:pt x="17905" y="29951"/>
                                </a:cubicBezTo>
                                <a:cubicBezTo>
                                  <a:pt x="16382" y="30967"/>
                                  <a:pt x="14604" y="31474"/>
                                  <a:pt x="12572" y="31474"/>
                                </a:cubicBezTo>
                                <a:cubicBezTo>
                                  <a:pt x="11429" y="31474"/>
                                  <a:pt x="10413" y="31221"/>
                                  <a:pt x="9524" y="30967"/>
                                </a:cubicBezTo>
                                <a:cubicBezTo>
                                  <a:pt x="8635" y="30586"/>
                                  <a:pt x="7746" y="29951"/>
                                  <a:pt x="6857" y="29190"/>
                                </a:cubicBezTo>
                                <a:lnTo>
                                  <a:pt x="3302" y="31474"/>
                                </a:lnTo>
                                <a:lnTo>
                                  <a:pt x="2540" y="31474"/>
                                </a:lnTo>
                                <a:lnTo>
                                  <a:pt x="2540" y="4569"/>
                                </a:lnTo>
                                <a:cubicBezTo>
                                  <a:pt x="2540" y="3300"/>
                                  <a:pt x="2540" y="2538"/>
                                  <a:pt x="2413" y="2284"/>
                                </a:cubicBezTo>
                                <a:cubicBezTo>
                                  <a:pt x="2286" y="1904"/>
                                  <a:pt x="2032" y="1523"/>
                                  <a:pt x="1651" y="1269"/>
                                </a:cubicBezTo>
                                <a:cubicBezTo>
                                  <a:pt x="1270" y="1015"/>
                                  <a:pt x="762" y="888"/>
                                  <a:pt x="0" y="888"/>
                                </a:cubicBezTo>
                                <a:lnTo>
                                  <a:pt x="0" y="0"/>
                                </a:lnTo>
                                <a:lnTo>
                                  <a:pt x="8762" y="0"/>
                                </a:lnTo>
                                <a:close/>
                              </a:path>
                            </a:pathLst>
                          </a:custGeom>
                          <a:solidFill>
                            <a:srgbClr val="000000"/>
                          </a:solidFill>
                          <a:ln w="12688" cap="flat">
                            <a:noFill/>
                            <a:prstDash val="solid"/>
                            <a:miter/>
                          </a:ln>
                        </wps:spPr>
                        <wps:bodyPr/>
                      </wps:wsp>
                      <wps:wsp>
                        <wps:cNvPr id="1287418699" name="Freeform: Shape 1287418699"/>
                        <wps:cNvSpPr/>
                        <wps:spPr>
                          <a:xfrm>
                            <a:off x="141084" y="338459"/>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955908463" name="Freeform: Shape 1955908463"/>
                        <wps:cNvSpPr/>
                        <wps:spPr>
                          <a:xfrm>
                            <a:off x="154798" y="339093"/>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157638036" name="Freeform: Shape 1157638036"/>
                        <wps:cNvSpPr/>
                        <wps:spPr>
                          <a:xfrm>
                            <a:off x="168640" y="338459"/>
                            <a:ext cx="11555" cy="31347"/>
                          </a:xfrm>
                          <a:custGeom>
                            <a:avLst/>
                            <a:gdLst>
                              <a:gd name="csX0" fmla="*/ 5841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1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1"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0" y="6473"/>
                                  <a:pt x="3556" y="5838"/>
                                </a:cubicBezTo>
                                <a:cubicBezTo>
                                  <a:pt x="2920" y="5203"/>
                                  <a:pt x="2540" y="4315"/>
                                  <a:pt x="2540" y="3427"/>
                                </a:cubicBezTo>
                                <a:cubicBezTo>
                                  <a:pt x="2540" y="2538"/>
                                  <a:pt x="2920" y="1650"/>
                                  <a:pt x="3556" y="1015"/>
                                </a:cubicBezTo>
                                <a:cubicBezTo>
                                  <a:pt x="4190"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2" y="29444"/>
                                  <a:pt x="2540" y="28555"/>
                                  <a:pt x="2540" y="27032"/>
                                </a:cubicBezTo>
                                <a:lnTo>
                                  <a:pt x="2540" y="14722"/>
                                </a:lnTo>
                                <a:cubicBezTo>
                                  <a:pt x="2540" y="13199"/>
                                  <a:pt x="2412" y="12311"/>
                                  <a:pt x="2031"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139575447" name="Freeform: Shape 1139575447"/>
                        <wps:cNvSpPr/>
                        <wps:spPr>
                          <a:xfrm>
                            <a:off x="181085" y="340870"/>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6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6"/>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73839344" name="Freeform: Shape 73839344"/>
                        <wps:cNvSpPr/>
                        <wps:spPr>
                          <a:xfrm>
                            <a:off x="197467" y="348485"/>
                            <a:ext cx="22350" cy="31220"/>
                          </a:xfrm>
                          <a:custGeom>
                            <a:avLst/>
                            <a:gdLst>
                              <a:gd name="csX0" fmla="*/ 10921 w 22350"/>
                              <a:gd name="csY0" fmla="*/ 22210 h 31220"/>
                              <a:gd name="csX1" fmla="*/ 4064 w 22350"/>
                              <a:gd name="csY1" fmla="*/ 6473 h 31220"/>
                              <a:gd name="csX2" fmla="*/ 1778 w 22350"/>
                              <a:gd name="csY2" fmla="*/ 2158 h 31220"/>
                              <a:gd name="csX3" fmla="*/ 0 w 22350"/>
                              <a:gd name="csY3" fmla="*/ 1015 h 31220"/>
                              <a:gd name="csX4" fmla="*/ 0 w 22350"/>
                              <a:gd name="csY4" fmla="*/ 127 h 31220"/>
                              <a:gd name="csX5" fmla="*/ 11302 w 22350"/>
                              <a:gd name="csY5" fmla="*/ 127 h 31220"/>
                              <a:gd name="csX6" fmla="*/ 11302 w 22350"/>
                              <a:gd name="csY6" fmla="*/ 1015 h 31220"/>
                              <a:gd name="csX7" fmla="*/ 9778 w 22350"/>
                              <a:gd name="csY7" fmla="*/ 1396 h 31220"/>
                              <a:gd name="csX8" fmla="*/ 9270 w 22350"/>
                              <a:gd name="csY8" fmla="*/ 2284 h 31220"/>
                              <a:gd name="csX9" fmla="*/ 10413 w 22350"/>
                              <a:gd name="csY9" fmla="*/ 5711 h 31220"/>
                              <a:gd name="csX10" fmla="*/ 13969 w 22350"/>
                              <a:gd name="csY10" fmla="*/ 13960 h 31220"/>
                              <a:gd name="csX11" fmla="*/ 16382 w 22350"/>
                              <a:gd name="csY11" fmla="*/ 7488 h 31220"/>
                              <a:gd name="csX12" fmla="*/ 17651 w 22350"/>
                              <a:gd name="csY12" fmla="*/ 2792 h 31220"/>
                              <a:gd name="csX13" fmla="*/ 17143 w 22350"/>
                              <a:gd name="csY13" fmla="*/ 1396 h 31220"/>
                              <a:gd name="csX14" fmla="*/ 15239 w 22350"/>
                              <a:gd name="csY14" fmla="*/ 888 h 31220"/>
                              <a:gd name="csX15" fmla="*/ 15239 w 22350"/>
                              <a:gd name="csY15" fmla="*/ 0 h 31220"/>
                              <a:gd name="csX16" fmla="*/ 22350 w 22350"/>
                              <a:gd name="csY16" fmla="*/ 0 h 31220"/>
                              <a:gd name="csX17" fmla="*/ 22350 w 22350"/>
                              <a:gd name="csY17" fmla="*/ 888 h 31220"/>
                              <a:gd name="csX18" fmla="*/ 20699 w 22350"/>
                              <a:gd name="csY18" fmla="*/ 1650 h 31220"/>
                              <a:gd name="csX19" fmla="*/ 18540 w 22350"/>
                              <a:gd name="csY19" fmla="*/ 6346 h 31220"/>
                              <a:gd name="csX20" fmla="*/ 12445 w 22350"/>
                              <a:gd name="csY20" fmla="*/ 22083 h 31220"/>
                              <a:gd name="csX21" fmla="*/ 9016 w 22350"/>
                              <a:gd name="csY21" fmla="*/ 29317 h 31220"/>
                              <a:gd name="csX22" fmla="*/ 5079 w 22350"/>
                              <a:gd name="csY22" fmla="*/ 31221 h 31220"/>
                              <a:gd name="csX23" fmla="*/ 2032 w 22350"/>
                              <a:gd name="csY23" fmla="*/ 30078 h 31220"/>
                              <a:gd name="csX24" fmla="*/ 889 w 22350"/>
                              <a:gd name="csY24" fmla="*/ 27540 h 31220"/>
                              <a:gd name="csX25" fmla="*/ 1651 w 22350"/>
                              <a:gd name="csY25" fmla="*/ 25383 h 31220"/>
                              <a:gd name="csX26" fmla="*/ 3556 w 22350"/>
                              <a:gd name="csY26" fmla="*/ 24494 h 31220"/>
                              <a:gd name="csX27" fmla="*/ 5333 w 22350"/>
                              <a:gd name="csY27" fmla="*/ 25256 h 31220"/>
                              <a:gd name="csX28" fmla="*/ 6096 w 22350"/>
                              <a:gd name="csY28" fmla="*/ 27540 h 31220"/>
                              <a:gd name="csX29" fmla="*/ 6349 w 22350"/>
                              <a:gd name="csY29" fmla="*/ 28682 h 31220"/>
                              <a:gd name="csX30" fmla="*/ 6857 w 22350"/>
                              <a:gd name="csY30" fmla="*/ 28936 h 31220"/>
                              <a:gd name="csX31" fmla="*/ 8000 w 22350"/>
                              <a:gd name="csY31" fmla="*/ 28302 h 31220"/>
                              <a:gd name="csX32" fmla="*/ 10159 w 22350"/>
                              <a:gd name="csY32" fmla="*/ 23987 h 31220"/>
                              <a:gd name="csX33" fmla="*/ 10794 w 22350"/>
                              <a:gd name="csY33" fmla="*/ 22210 h 312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350" h="31220">
                                <a:moveTo>
                                  <a:pt x="10921" y="22210"/>
                                </a:moveTo>
                                <a:lnTo>
                                  <a:pt x="4064" y="6473"/>
                                </a:lnTo>
                                <a:cubicBezTo>
                                  <a:pt x="3048" y="4061"/>
                                  <a:pt x="2286" y="2665"/>
                                  <a:pt x="1778" y="2158"/>
                                </a:cubicBezTo>
                                <a:cubicBezTo>
                                  <a:pt x="1270" y="1650"/>
                                  <a:pt x="635" y="1269"/>
                                  <a:pt x="0" y="1015"/>
                                </a:cubicBezTo>
                                <a:lnTo>
                                  <a:pt x="0" y="127"/>
                                </a:lnTo>
                                <a:lnTo>
                                  <a:pt x="11302" y="127"/>
                                </a:lnTo>
                                <a:lnTo>
                                  <a:pt x="11302" y="1015"/>
                                </a:lnTo>
                                <a:cubicBezTo>
                                  <a:pt x="10540" y="1015"/>
                                  <a:pt x="10032" y="1142"/>
                                  <a:pt x="9778" y="1396"/>
                                </a:cubicBezTo>
                                <a:cubicBezTo>
                                  <a:pt x="9524" y="1650"/>
                                  <a:pt x="9270" y="1904"/>
                                  <a:pt x="9270" y="2284"/>
                                </a:cubicBezTo>
                                <a:cubicBezTo>
                                  <a:pt x="9270" y="2792"/>
                                  <a:pt x="9651" y="3934"/>
                                  <a:pt x="10413" y="5711"/>
                                </a:cubicBezTo>
                                <a:lnTo>
                                  <a:pt x="13969" y="13960"/>
                                </a:lnTo>
                                <a:lnTo>
                                  <a:pt x="16382" y="7488"/>
                                </a:lnTo>
                                <a:cubicBezTo>
                                  <a:pt x="17270" y="5203"/>
                                  <a:pt x="17651" y="3680"/>
                                  <a:pt x="17651" y="2792"/>
                                </a:cubicBezTo>
                                <a:cubicBezTo>
                                  <a:pt x="17651" y="2284"/>
                                  <a:pt x="17524" y="1777"/>
                                  <a:pt x="17143" y="1396"/>
                                </a:cubicBezTo>
                                <a:cubicBezTo>
                                  <a:pt x="16763" y="1015"/>
                                  <a:pt x="16127" y="888"/>
                                  <a:pt x="15239" y="888"/>
                                </a:cubicBezTo>
                                <a:lnTo>
                                  <a:pt x="15239" y="0"/>
                                </a:lnTo>
                                <a:lnTo>
                                  <a:pt x="22350" y="0"/>
                                </a:lnTo>
                                <a:lnTo>
                                  <a:pt x="22350" y="888"/>
                                </a:lnTo>
                                <a:cubicBezTo>
                                  <a:pt x="21588" y="888"/>
                                  <a:pt x="21080" y="1269"/>
                                  <a:pt x="20699" y="1650"/>
                                </a:cubicBezTo>
                                <a:cubicBezTo>
                                  <a:pt x="20318" y="2158"/>
                                  <a:pt x="19556" y="3680"/>
                                  <a:pt x="18540" y="6346"/>
                                </a:cubicBezTo>
                                <a:lnTo>
                                  <a:pt x="12445" y="22083"/>
                                </a:lnTo>
                                <a:cubicBezTo>
                                  <a:pt x="10921" y="26017"/>
                                  <a:pt x="9778" y="28428"/>
                                  <a:pt x="9016" y="29317"/>
                                </a:cubicBezTo>
                                <a:cubicBezTo>
                                  <a:pt x="8000" y="30586"/>
                                  <a:pt x="6730" y="31221"/>
                                  <a:pt x="5079" y="31221"/>
                                </a:cubicBezTo>
                                <a:cubicBezTo>
                                  <a:pt x="3809" y="31221"/>
                                  <a:pt x="2794" y="30840"/>
                                  <a:pt x="2032" y="30078"/>
                                </a:cubicBezTo>
                                <a:cubicBezTo>
                                  <a:pt x="1270" y="29317"/>
                                  <a:pt x="889" y="28555"/>
                                  <a:pt x="889" y="27540"/>
                                </a:cubicBezTo>
                                <a:cubicBezTo>
                                  <a:pt x="889" y="26652"/>
                                  <a:pt x="1143" y="25890"/>
                                  <a:pt x="1651" y="25383"/>
                                </a:cubicBezTo>
                                <a:cubicBezTo>
                                  <a:pt x="2159" y="24875"/>
                                  <a:pt x="2794" y="24494"/>
                                  <a:pt x="3556" y="24494"/>
                                </a:cubicBezTo>
                                <a:cubicBezTo>
                                  <a:pt x="4318" y="24494"/>
                                  <a:pt x="4952" y="24748"/>
                                  <a:pt x="5333" y="25256"/>
                                </a:cubicBezTo>
                                <a:cubicBezTo>
                                  <a:pt x="5841" y="25763"/>
                                  <a:pt x="6096" y="26525"/>
                                  <a:pt x="6096" y="27540"/>
                                </a:cubicBezTo>
                                <a:cubicBezTo>
                                  <a:pt x="6096" y="28048"/>
                                  <a:pt x="6096" y="28428"/>
                                  <a:pt x="6349" y="28682"/>
                                </a:cubicBezTo>
                                <a:cubicBezTo>
                                  <a:pt x="6477" y="28809"/>
                                  <a:pt x="6603" y="28936"/>
                                  <a:pt x="6857" y="28936"/>
                                </a:cubicBezTo>
                                <a:cubicBezTo>
                                  <a:pt x="7238" y="28936"/>
                                  <a:pt x="7619" y="28682"/>
                                  <a:pt x="8000" y="28302"/>
                                </a:cubicBezTo>
                                <a:cubicBezTo>
                                  <a:pt x="8635" y="27667"/>
                                  <a:pt x="9270" y="26271"/>
                                  <a:pt x="10159" y="23987"/>
                                </a:cubicBezTo>
                                <a:lnTo>
                                  <a:pt x="10794" y="22210"/>
                                </a:lnTo>
                                <a:close/>
                              </a:path>
                            </a:pathLst>
                          </a:custGeom>
                          <a:solidFill>
                            <a:srgbClr val="000000"/>
                          </a:solidFill>
                          <a:ln w="12688" cap="flat">
                            <a:noFill/>
                            <a:prstDash val="solid"/>
                            <a:miter/>
                          </a:ln>
                        </wps:spPr>
                        <wps:bodyPr/>
                      </wps:wsp>
                      <wps:wsp>
                        <wps:cNvPr id="524069992" name="Freeform: Shape 524069992"/>
                        <wps:cNvSpPr/>
                        <wps:spPr>
                          <a:xfrm>
                            <a:off x="233277" y="348231"/>
                            <a:ext cx="20063" cy="21829"/>
                          </a:xfrm>
                          <a:custGeom>
                            <a:avLst/>
                            <a:gdLst>
                              <a:gd name="csX0" fmla="*/ 11302 w 20063"/>
                              <a:gd name="csY0" fmla="*/ 16752 h 21829"/>
                              <a:gd name="csX1" fmla="*/ 11302 w 20063"/>
                              <a:gd name="csY1" fmla="*/ 9645 h 21829"/>
                              <a:gd name="csX2" fmla="*/ 7238 w 20063"/>
                              <a:gd name="csY2" fmla="*/ 13072 h 21829"/>
                              <a:gd name="csX3" fmla="*/ 6349 w 20063"/>
                              <a:gd name="csY3" fmla="*/ 15483 h 21829"/>
                              <a:gd name="csX4" fmla="*/ 7111 w 20063"/>
                              <a:gd name="csY4" fmla="*/ 17260 h 21829"/>
                              <a:gd name="csX5" fmla="*/ 8635 w 20063"/>
                              <a:gd name="csY5" fmla="*/ 17895 h 21829"/>
                              <a:gd name="csX6" fmla="*/ 11302 w 20063"/>
                              <a:gd name="csY6" fmla="*/ 16626 h 21829"/>
                              <a:gd name="csX7" fmla="*/ 11302 w 20063"/>
                              <a:gd name="csY7" fmla="*/ 18402 h 21829"/>
                              <a:gd name="csX8" fmla="*/ 4318 w 20063"/>
                              <a:gd name="csY8" fmla="*/ 21829 h 21829"/>
                              <a:gd name="csX9" fmla="*/ 1270 w 20063"/>
                              <a:gd name="csY9" fmla="*/ 20687 h 21829"/>
                              <a:gd name="csX10" fmla="*/ 0 w 20063"/>
                              <a:gd name="csY10" fmla="*/ 17768 h 21829"/>
                              <a:gd name="csX11" fmla="*/ 2032 w 20063"/>
                              <a:gd name="csY11" fmla="*/ 13453 h 21829"/>
                              <a:gd name="csX12" fmla="*/ 11175 w 20063"/>
                              <a:gd name="csY12" fmla="*/ 8376 h 21829"/>
                              <a:gd name="csX13" fmla="*/ 11175 w 20063"/>
                              <a:gd name="csY13" fmla="*/ 6219 h 21829"/>
                              <a:gd name="csX14" fmla="*/ 10921 w 20063"/>
                              <a:gd name="csY14" fmla="*/ 3173 h 21829"/>
                              <a:gd name="csX15" fmla="*/ 9905 w 20063"/>
                              <a:gd name="csY15" fmla="*/ 2158 h 21829"/>
                              <a:gd name="csX16" fmla="*/ 8254 w 20063"/>
                              <a:gd name="csY16" fmla="*/ 1650 h 21829"/>
                              <a:gd name="csX17" fmla="*/ 5841 w 20063"/>
                              <a:gd name="csY17" fmla="*/ 2284 h 21829"/>
                              <a:gd name="csX18" fmla="*/ 5207 w 20063"/>
                              <a:gd name="csY18" fmla="*/ 3300 h 21829"/>
                              <a:gd name="csX19" fmla="*/ 5841 w 20063"/>
                              <a:gd name="csY19" fmla="*/ 4442 h 21829"/>
                              <a:gd name="csX20" fmla="*/ 6730 w 20063"/>
                              <a:gd name="csY20" fmla="*/ 6346 h 21829"/>
                              <a:gd name="csX21" fmla="*/ 5841 w 20063"/>
                              <a:gd name="csY21" fmla="*/ 8249 h 21829"/>
                              <a:gd name="csX22" fmla="*/ 3682 w 20063"/>
                              <a:gd name="csY22" fmla="*/ 9011 h 21829"/>
                              <a:gd name="csX23" fmla="*/ 1270 w 20063"/>
                              <a:gd name="csY23" fmla="*/ 8122 h 21829"/>
                              <a:gd name="csX24" fmla="*/ 254 w 20063"/>
                              <a:gd name="csY24" fmla="*/ 6092 h 21829"/>
                              <a:gd name="csX25" fmla="*/ 1524 w 20063"/>
                              <a:gd name="csY25" fmla="*/ 3046 h 21829"/>
                              <a:gd name="csX26" fmla="*/ 5079 w 20063"/>
                              <a:gd name="csY26" fmla="*/ 761 h 21829"/>
                              <a:gd name="csX27" fmla="*/ 9905 w 20063"/>
                              <a:gd name="csY27" fmla="*/ 0 h 21829"/>
                              <a:gd name="csX28" fmla="*/ 14731 w 20063"/>
                              <a:gd name="csY28" fmla="*/ 1269 h 21829"/>
                              <a:gd name="csX29" fmla="*/ 17016 w 20063"/>
                              <a:gd name="csY29" fmla="*/ 4061 h 21829"/>
                              <a:gd name="csX30" fmla="*/ 17397 w 20063"/>
                              <a:gd name="csY30" fmla="*/ 8376 h 21829"/>
                              <a:gd name="csX31" fmla="*/ 17397 w 20063"/>
                              <a:gd name="csY31" fmla="*/ 16626 h 21829"/>
                              <a:gd name="csX32" fmla="*/ 17397 w 20063"/>
                              <a:gd name="csY32" fmla="*/ 18402 h 21829"/>
                              <a:gd name="csX33" fmla="*/ 17778 w 20063"/>
                              <a:gd name="csY33" fmla="*/ 18910 h 21829"/>
                              <a:gd name="csX34" fmla="*/ 18286 w 20063"/>
                              <a:gd name="csY34" fmla="*/ 19037 h 21829"/>
                              <a:gd name="csX35" fmla="*/ 19429 w 20063"/>
                              <a:gd name="csY35" fmla="*/ 18149 h 21829"/>
                              <a:gd name="csX36" fmla="*/ 20064 w 20063"/>
                              <a:gd name="csY36" fmla="*/ 18656 h 21829"/>
                              <a:gd name="csX37" fmla="*/ 17778 w 20063"/>
                              <a:gd name="csY37" fmla="*/ 21068 h 21829"/>
                              <a:gd name="csX38" fmla="*/ 14985 w 20063"/>
                              <a:gd name="csY38" fmla="*/ 21829 h 21829"/>
                              <a:gd name="csX39" fmla="*/ 12191 w 20063"/>
                              <a:gd name="csY39" fmla="*/ 20941 h 21829"/>
                              <a:gd name="csX40" fmla="*/ 10921 w 20063"/>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063" h="21829">
                                <a:moveTo>
                                  <a:pt x="11302" y="16752"/>
                                </a:moveTo>
                                <a:lnTo>
                                  <a:pt x="11302" y="9645"/>
                                </a:lnTo>
                                <a:cubicBezTo>
                                  <a:pt x="9524" y="10661"/>
                                  <a:pt x="8127" y="11803"/>
                                  <a:pt x="7238" y="13072"/>
                                </a:cubicBezTo>
                                <a:cubicBezTo>
                                  <a:pt x="6603" y="13833"/>
                                  <a:pt x="6349" y="14722"/>
                                  <a:pt x="6349" y="15483"/>
                                </a:cubicBezTo>
                                <a:cubicBezTo>
                                  <a:pt x="6349" y="16118"/>
                                  <a:pt x="6603" y="16752"/>
                                  <a:pt x="7111" y="17260"/>
                                </a:cubicBezTo>
                                <a:cubicBezTo>
                                  <a:pt x="7492" y="17641"/>
                                  <a:pt x="8000" y="17895"/>
                                  <a:pt x="8635" y="17895"/>
                                </a:cubicBezTo>
                                <a:cubicBezTo>
                                  <a:pt x="9397" y="17895"/>
                                  <a:pt x="10286" y="17514"/>
                                  <a:pt x="11302" y="16626"/>
                                </a:cubicBezTo>
                                <a:moveTo>
                                  <a:pt x="11302" y="18402"/>
                                </a:moveTo>
                                <a:cubicBezTo>
                                  <a:pt x="8762" y="20687"/>
                                  <a:pt x="6349" y="21829"/>
                                  <a:pt x="4318" y="21829"/>
                                </a:cubicBezTo>
                                <a:cubicBezTo>
                                  <a:pt x="3175" y="21829"/>
                                  <a:pt x="2159" y="21448"/>
                                  <a:pt x="1270" y="20687"/>
                                </a:cubicBezTo>
                                <a:cubicBezTo>
                                  <a:pt x="508" y="19925"/>
                                  <a:pt x="0" y="18910"/>
                                  <a:pt x="0" y="17768"/>
                                </a:cubicBezTo>
                                <a:cubicBezTo>
                                  <a:pt x="0" y="16118"/>
                                  <a:pt x="762" y="14722"/>
                                  <a:pt x="2032" y="13453"/>
                                </a:cubicBezTo>
                                <a:cubicBezTo>
                                  <a:pt x="3429" y="12184"/>
                                  <a:pt x="6476" y="10407"/>
                                  <a:pt x="11175" y="8376"/>
                                </a:cubicBezTo>
                                <a:lnTo>
                                  <a:pt x="11175" y="6219"/>
                                </a:lnTo>
                                <a:cubicBezTo>
                                  <a:pt x="11175" y="4569"/>
                                  <a:pt x="11175" y="3680"/>
                                  <a:pt x="10921" y="3173"/>
                                </a:cubicBezTo>
                                <a:cubicBezTo>
                                  <a:pt x="10794" y="2792"/>
                                  <a:pt x="10413" y="2411"/>
                                  <a:pt x="9905" y="2158"/>
                                </a:cubicBezTo>
                                <a:cubicBezTo>
                                  <a:pt x="9397" y="1777"/>
                                  <a:pt x="8889" y="1650"/>
                                  <a:pt x="8254" y="1650"/>
                                </a:cubicBezTo>
                                <a:cubicBezTo>
                                  <a:pt x="7238" y="1650"/>
                                  <a:pt x="6476" y="1904"/>
                                  <a:pt x="5841" y="2284"/>
                                </a:cubicBezTo>
                                <a:cubicBezTo>
                                  <a:pt x="5460" y="2538"/>
                                  <a:pt x="5207" y="2919"/>
                                  <a:pt x="5207" y="3300"/>
                                </a:cubicBezTo>
                                <a:cubicBezTo>
                                  <a:pt x="5207" y="3680"/>
                                  <a:pt x="5460" y="4061"/>
                                  <a:pt x="5841" y="4442"/>
                                </a:cubicBezTo>
                                <a:cubicBezTo>
                                  <a:pt x="6476" y="5077"/>
                                  <a:pt x="6730" y="5711"/>
                                  <a:pt x="6730" y="6346"/>
                                </a:cubicBezTo>
                                <a:cubicBezTo>
                                  <a:pt x="6730" y="7107"/>
                                  <a:pt x="6476" y="7742"/>
                                  <a:pt x="5841" y="8249"/>
                                </a:cubicBezTo>
                                <a:cubicBezTo>
                                  <a:pt x="5333" y="8757"/>
                                  <a:pt x="4571" y="9011"/>
                                  <a:pt x="3682" y="9011"/>
                                </a:cubicBezTo>
                                <a:cubicBezTo>
                                  <a:pt x="2794" y="9011"/>
                                  <a:pt x="1905" y="8757"/>
                                  <a:pt x="1270" y="8122"/>
                                </a:cubicBezTo>
                                <a:cubicBezTo>
                                  <a:pt x="635" y="7488"/>
                                  <a:pt x="254" y="6853"/>
                                  <a:pt x="254" y="6092"/>
                                </a:cubicBezTo>
                                <a:cubicBezTo>
                                  <a:pt x="254" y="4950"/>
                                  <a:pt x="635" y="3934"/>
                                  <a:pt x="1524" y="3046"/>
                                </a:cubicBezTo>
                                <a:cubicBezTo>
                                  <a:pt x="2413" y="2031"/>
                                  <a:pt x="3556" y="1269"/>
                                  <a:pt x="5079" y="761"/>
                                </a:cubicBezTo>
                                <a:cubicBezTo>
                                  <a:pt x="6603" y="254"/>
                                  <a:pt x="8254" y="0"/>
                                  <a:pt x="9905" y="0"/>
                                </a:cubicBezTo>
                                <a:cubicBezTo>
                                  <a:pt x="11937" y="0"/>
                                  <a:pt x="13461" y="381"/>
                                  <a:pt x="14731" y="1269"/>
                                </a:cubicBezTo>
                                <a:cubicBezTo>
                                  <a:pt x="15874" y="2158"/>
                                  <a:pt x="16635" y="3046"/>
                                  <a:pt x="17016" y="4061"/>
                                </a:cubicBezTo>
                                <a:cubicBezTo>
                                  <a:pt x="17270" y="4696"/>
                                  <a:pt x="17397" y="6092"/>
                                  <a:pt x="17397" y="8376"/>
                                </a:cubicBezTo>
                                <a:lnTo>
                                  <a:pt x="17397" y="16626"/>
                                </a:lnTo>
                                <a:cubicBezTo>
                                  <a:pt x="17397" y="17641"/>
                                  <a:pt x="17397" y="18149"/>
                                  <a:pt x="17397" y="18402"/>
                                </a:cubicBezTo>
                                <a:cubicBezTo>
                                  <a:pt x="17397" y="18656"/>
                                  <a:pt x="17651" y="18783"/>
                                  <a:pt x="17778" y="18910"/>
                                </a:cubicBezTo>
                                <a:cubicBezTo>
                                  <a:pt x="17905" y="18910"/>
                                  <a:pt x="18032" y="19037"/>
                                  <a:pt x="18286" y="19037"/>
                                </a:cubicBezTo>
                                <a:cubicBezTo>
                                  <a:pt x="18667" y="19037"/>
                                  <a:pt x="19048" y="18783"/>
                                  <a:pt x="19429" y="18149"/>
                                </a:cubicBezTo>
                                <a:lnTo>
                                  <a:pt x="20064" y="18656"/>
                                </a:lnTo>
                                <a:cubicBezTo>
                                  <a:pt x="19302" y="19798"/>
                                  <a:pt x="18540" y="20560"/>
                                  <a:pt x="17778" y="21068"/>
                                </a:cubicBezTo>
                                <a:cubicBezTo>
                                  <a:pt x="17016" y="21575"/>
                                  <a:pt x="16000" y="21829"/>
                                  <a:pt x="14985" y="21829"/>
                                </a:cubicBezTo>
                                <a:cubicBezTo>
                                  <a:pt x="13842" y="21829"/>
                                  <a:pt x="12826" y="21575"/>
                                  <a:pt x="12191" y="20941"/>
                                </a:cubicBezTo>
                                <a:cubicBezTo>
                                  <a:pt x="11556" y="20433"/>
                                  <a:pt x="11048" y="19545"/>
                                  <a:pt x="10921" y="18402"/>
                                </a:cubicBezTo>
                              </a:path>
                            </a:pathLst>
                          </a:custGeom>
                          <a:solidFill>
                            <a:srgbClr val="000000"/>
                          </a:solidFill>
                          <a:ln w="12688" cap="flat">
                            <a:noFill/>
                            <a:prstDash val="solid"/>
                            <a:miter/>
                          </a:ln>
                        </wps:spPr>
                        <wps:bodyPr/>
                      </wps:wsp>
                      <wps:wsp>
                        <wps:cNvPr id="1889381233" name="Freeform: Shape 1889381233"/>
                        <wps:cNvSpPr/>
                        <wps:spPr>
                          <a:xfrm>
                            <a:off x="256262" y="348104"/>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397"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592179708" name="Freeform: Shape 1592179708"/>
                        <wps:cNvSpPr/>
                        <wps:spPr>
                          <a:xfrm>
                            <a:off x="281533" y="339093"/>
                            <a:ext cx="22857" cy="31601"/>
                          </a:xfrm>
                          <a:custGeom>
                            <a:avLst/>
                            <a:gdLst>
                              <a:gd name="csX0" fmla="*/ 13969 w 22857"/>
                              <a:gd name="csY0" fmla="*/ 14341 h 31601"/>
                              <a:gd name="csX1" fmla="*/ 9905 w 22857"/>
                              <a:gd name="csY1" fmla="*/ 11168 h 31601"/>
                              <a:gd name="csX2" fmla="*/ 8508 w 22857"/>
                              <a:gd name="csY2" fmla="*/ 11676 h 31601"/>
                              <a:gd name="csX3" fmla="*/ 7111 w 22857"/>
                              <a:gd name="csY3" fmla="*/ 14087 h 31601"/>
                              <a:gd name="csX4" fmla="*/ 6603 w 22857"/>
                              <a:gd name="csY4" fmla="*/ 19545 h 31601"/>
                              <a:gd name="csX5" fmla="*/ 7238 w 22857"/>
                              <a:gd name="csY5" fmla="*/ 25509 h 31601"/>
                              <a:gd name="csX6" fmla="*/ 8889 w 22857"/>
                              <a:gd name="csY6" fmla="*/ 28302 h 31601"/>
                              <a:gd name="csX7" fmla="*/ 10286 w 22857"/>
                              <a:gd name="csY7" fmla="*/ 28682 h 31601"/>
                              <a:gd name="csX8" fmla="*/ 14096 w 22857"/>
                              <a:gd name="csY8" fmla="*/ 25509 h 31601"/>
                              <a:gd name="csX9" fmla="*/ 14096 w 22857"/>
                              <a:gd name="csY9" fmla="*/ 14341 h 31601"/>
                              <a:gd name="csX10" fmla="*/ 20318 w 22857"/>
                              <a:gd name="csY10" fmla="*/ 0 h 31601"/>
                              <a:gd name="csX11" fmla="*/ 20318 w 22857"/>
                              <a:gd name="csY11" fmla="*/ 24367 h 31601"/>
                              <a:gd name="csX12" fmla="*/ 20445 w 22857"/>
                              <a:gd name="csY12" fmla="*/ 27286 h 31601"/>
                              <a:gd name="csX13" fmla="*/ 21080 w 22857"/>
                              <a:gd name="csY13" fmla="*/ 28428 h 31601"/>
                              <a:gd name="csX14" fmla="*/ 22858 w 22857"/>
                              <a:gd name="csY14" fmla="*/ 28936 h 31601"/>
                              <a:gd name="csX15" fmla="*/ 22858 w 22857"/>
                              <a:gd name="csY15" fmla="*/ 29698 h 31601"/>
                              <a:gd name="csX16" fmla="*/ 13969 w 22857"/>
                              <a:gd name="csY16" fmla="*/ 31474 h 31601"/>
                              <a:gd name="csX17" fmla="*/ 13969 w 22857"/>
                              <a:gd name="csY17" fmla="*/ 28175 h 31601"/>
                              <a:gd name="csX18" fmla="*/ 11048 w 22857"/>
                              <a:gd name="csY18" fmla="*/ 30840 h 31601"/>
                              <a:gd name="csX19" fmla="*/ 8254 w 22857"/>
                              <a:gd name="csY19" fmla="*/ 31601 h 31601"/>
                              <a:gd name="csX20" fmla="*/ 1905 w 22857"/>
                              <a:gd name="csY20" fmla="*/ 27921 h 31601"/>
                              <a:gd name="csX21" fmla="*/ 0 w 22857"/>
                              <a:gd name="csY21" fmla="*/ 20687 h 31601"/>
                              <a:gd name="csX22" fmla="*/ 1143 w 22857"/>
                              <a:gd name="csY22" fmla="*/ 14595 h 31601"/>
                              <a:gd name="csX23" fmla="*/ 4318 w 22857"/>
                              <a:gd name="csY23" fmla="*/ 10534 h 31601"/>
                              <a:gd name="csX24" fmla="*/ 8762 w 22857"/>
                              <a:gd name="csY24" fmla="*/ 9138 h 31601"/>
                              <a:gd name="csX25" fmla="*/ 11429 w 22857"/>
                              <a:gd name="csY25" fmla="*/ 9772 h 31601"/>
                              <a:gd name="csX26" fmla="*/ 13969 w 22857"/>
                              <a:gd name="csY26" fmla="*/ 11803 h 31601"/>
                              <a:gd name="csX27" fmla="*/ 13969 w 22857"/>
                              <a:gd name="csY27" fmla="*/ 5457 h 31601"/>
                              <a:gd name="csX28" fmla="*/ 13715 w 22857"/>
                              <a:gd name="csY28" fmla="*/ 2538 h 31601"/>
                              <a:gd name="csX29" fmla="*/ 12953 w 22857"/>
                              <a:gd name="csY29" fmla="*/ 1523 h 31601"/>
                              <a:gd name="csX30" fmla="*/ 10921 w 22857"/>
                              <a:gd name="csY30" fmla="*/ 1142 h 31601"/>
                              <a:gd name="csX31" fmla="*/ 10921 w 22857"/>
                              <a:gd name="csY31" fmla="*/ 127 h 31601"/>
                              <a:gd name="csX32" fmla="*/ 20318 w 22857"/>
                              <a:gd name="csY32" fmla="*/ 127 h 316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857" h="31601">
                                <a:moveTo>
                                  <a:pt x="13969" y="14341"/>
                                </a:moveTo>
                                <a:cubicBezTo>
                                  <a:pt x="12826" y="12184"/>
                                  <a:pt x="11556" y="11168"/>
                                  <a:pt x="9905" y="11168"/>
                                </a:cubicBezTo>
                                <a:cubicBezTo>
                                  <a:pt x="9397" y="11168"/>
                                  <a:pt x="8889" y="11295"/>
                                  <a:pt x="8508" y="11676"/>
                                </a:cubicBezTo>
                                <a:cubicBezTo>
                                  <a:pt x="8000" y="12184"/>
                                  <a:pt x="7492" y="12945"/>
                                  <a:pt x="7111" y="14087"/>
                                </a:cubicBezTo>
                                <a:cubicBezTo>
                                  <a:pt x="6730" y="15229"/>
                                  <a:pt x="6603" y="17006"/>
                                  <a:pt x="6603" y="19545"/>
                                </a:cubicBezTo>
                                <a:cubicBezTo>
                                  <a:pt x="6603" y="22210"/>
                                  <a:pt x="6857" y="24240"/>
                                  <a:pt x="7238" y="25509"/>
                                </a:cubicBezTo>
                                <a:cubicBezTo>
                                  <a:pt x="7619" y="26779"/>
                                  <a:pt x="8127" y="27667"/>
                                  <a:pt x="8889" y="28302"/>
                                </a:cubicBezTo>
                                <a:cubicBezTo>
                                  <a:pt x="9270" y="28555"/>
                                  <a:pt x="9778" y="28682"/>
                                  <a:pt x="10286" y="28682"/>
                                </a:cubicBezTo>
                                <a:cubicBezTo>
                                  <a:pt x="11556" y="28682"/>
                                  <a:pt x="12826" y="27667"/>
                                  <a:pt x="14096" y="25509"/>
                                </a:cubicBezTo>
                                <a:lnTo>
                                  <a:pt x="14096" y="14341"/>
                                </a:lnTo>
                                <a:close/>
                                <a:moveTo>
                                  <a:pt x="20318" y="0"/>
                                </a:moveTo>
                                <a:lnTo>
                                  <a:pt x="20318" y="24367"/>
                                </a:lnTo>
                                <a:cubicBezTo>
                                  <a:pt x="20318" y="26017"/>
                                  <a:pt x="20318" y="27032"/>
                                  <a:pt x="20445" y="27286"/>
                                </a:cubicBezTo>
                                <a:cubicBezTo>
                                  <a:pt x="20445" y="27794"/>
                                  <a:pt x="20826" y="28175"/>
                                  <a:pt x="21080" y="28428"/>
                                </a:cubicBezTo>
                                <a:cubicBezTo>
                                  <a:pt x="21461" y="28682"/>
                                  <a:pt x="21969" y="28809"/>
                                  <a:pt x="22858" y="28936"/>
                                </a:cubicBezTo>
                                <a:lnTo>
                                  <a:pt x="22858" y="29698"/>
                                </a:lnTo>
                                <a:lnTo>
                                  <a:pt x="13969" y="31474"/>
                                </a:lnTo>
                                <a:lnTo>
                                  <a:pt x="13969" y="28175"/>
                                </a:lnTo>
                                <a:cubicBezTo>
                                  <a:pt x="12953" y="29444"/>
                                  <a:pt x="11937" y="30332"/>
                                  <a:pt x="11048" y="30840"/>
                                </a:cubicBezTo>
                                <a:cubicBezTo>
                                  <a:pt x="10159" y="31347"/>
                                  <a:pt x="9270" y="31601"/>
                                  <a:pt x="8254" y="31601"/>
                                </a:cubicBezTo>
                                <a:cubicBezTo>
                                  <a:pt x="5588" y="31601"/>
                                  <a:pt x="3429" y="30332"/>
                                  <a:pt x="1905" y="27921"/>
                                </a:cubicBezTo>
                                <a:cubicBezTo>
                                  <a:pt x="635" y="26017"/>
                                  <a:pt x="0" y="23606"/>
                                  <a:pt x="0" y="20687"/>
                                </a:cubicBezTo>
                                <a:cubicBezTo>
                                  <a:pt x="0" y="18402"/>
                                  <a:pt x="381" y="16372"/>
                                  <a:pt x="1143" y="14595"/>
                                </a:cubicBezTo>
                                <a:cubicBezTo>
                                  <a:pt x="1905" y="12818"/>
                                  <a:pt x="3048" y="11422"/>
                                  <a:pt x="4318" y="10534"/>
                                </a:cubicBezTo>
                                <a:cubicBezTo>
                                  <a:pt x="5715" y="9645"/>
                                  <a:pt x="7111" y="9138"/>
                                  <a:pt x="8762" y="9138"/>
                                </a:cubicBezTo>
                                <a:cubicBezTo>
                                  <a:pt x="9778" y="9138"/>
                                  <a:pt x="10667" y="9392"/>
                                  <a:pt x="11429" y="9772"/>
                                </a:cubicBezTo>
                                <a:cubicBezTo>
                                  <a:pt x="12191" y="10153"/>
                                  <a:pt x="13080" y="10914"/>
                                  <a:pt x="13969" y="11803"/>
                                </a:cubicBezTo>
                                <a:lnTo>
                                  <a:pt x="13969" y="5457"/>
                                </a:lnTo>
                                <a:cubicBezTo>
                                  <a:pt x="13969" y="3807"/>
                                  <a:pt x="13969" y="2919"/>
                                  <a:pt x="13715" y="2538"/>
                                </a:cubicBezTo>
                                <a:cubicBezTo>
                                  <a:pt x="13588" y="2157"/>
                                  <a:pt x="13207" y="1777"/>
                                  <a:pt x="12953" y="1523"/>
                                </a:cubicBezTo>
                                <a:cubicBezTo>
                                  <a:pt x="12572" y="1269"/>
                                  <a:pt x="11937" y="1142"/>
                                  <a:pt x="10921" y="1142"/>
                                </a:cubicBezTo>
                                <a:lnTo>
                                  <a:pt x="10921" y="127"/>
                                </a:lnTo>
                                <a:lnTo>
                                  <a:pt x="20318" y="127"/>
                                </a:lnTo>
                                <a:close/>
                              </a:path>
                            </a:pathLst>
                          </a:custGeom>
                          <a:solidFill>
                            <a:srgbClr val="000000"/>
                          </a:solidFill>
                          <a:ln w="12688" cap="flat">
                            <a:noFill/>
                            <a:prstDash val="solid"/>
                            <a:miter/>
                          </a:ln>
                        </wps:spPr>
                        <wps:bodyPr/>
                      </wps:wsp>
                      <wps:wsp>
                        <wps:cNvPr id="323064467" name="Freeform: Shape 323064467"/>
                        <wps:cNvSpPr/>
                        <wps:spPr>
                          <a:xfrm>
                            <a:off x="317089" y="338586"/>
                            <a:ext cx="32382" cy="31347"/>
                          </a:xfrm>
                          <a:custGeom>
                            <a:avLst/>
                            <a:gdLst>
                              <a:gd name="csX0" fmla="*/ 18032 w 32382"/>
                              <a:gd name="csY0" fmla="*/ 20814 h 31347"/>
                              <a:gd name="csX1" fmla="*/ 13461 w 32382"/>
                              <a:gd name="csY1" fmla="*/ 10280 h 31347"/>
                              <a:gd name="csX2" fmla="*/ 8762 w 32382"/>
                              <a:gd name="csY2" fmla="*/ 20814 h 31347"/>
                              <a:gd name="csX3" fmla="*/ 18032 w 32382"/>
                              <a:gd name="csY3" fmla="*/ 20814 h 31347"/>
                              <a:gd name="csX4" fmla="*/ 18794 w 32382"/>
                              <a:gd name="csY4" fmla="*/ 22464 h 31347"/>
                              <a:gd name="csX5" fmla="*/ 8000 w 32382"/>
                              <a:gd name="csY5" fmla="*/ 22464 h 31347"/>
                              <a:gd name="csX6" fmla="*/ 6731 w 32382"/>
                              <a:gd name="csY6" fmla="*/ 25509 h 31347"/>
                              <a:gd name="csX7" fmla="*/ 6096 w 32382"/>
                              <a:gd name="csY7" fmla="*/ 28048 h 31347"/>
                              <a:gd name="csX8" fmla="*/ 7112 w 32382"/>
                              <a:gd name="csY8" fmla="*/ 29951 h 31347"/>
                              <a:gd name="csX9" fmla="*/ 10159 w 32382"/>
                              <a:gd name="csY9" fmla="*/ 30459 h 31347"/>
                              <a:gd name="csX10" fmla="*/ 10159 w 32382"/>
                              <a:gd name="csY10" fmla="*/ 31347 h 31347"/>
                              <a:gd name="csX11" fmla="*/ 0 w 32382"/>
                              <a:gd name="csY11" fmla="*/ 31347 h 31347"/>
                              <a:gd name="csX12" fmla="*/ 0 w 32382"/>
                              <a:gd name="csY12" fmla="*/ 30459 h 31347"/>
                              <a:gd name="csX13" fmla="*/ 2667 w 32382"/>
                              <a:gd name="csY13" fmla="*/ 29063 h 31347"/>
                              <a:gd name="csX14" fmla="*/ 5334 w 32382"/>
                              <a:gd name="csY14" fmla="*/ 24494 h 31347"/>
                              <a:gd name="csX15" fmla="*/ 16255 w 32382"/>
                              <a:gd name="csY15" fmla="*/ 0 h 31347"/>
                              <a:gd name="csX16" fmla="*/ 16636 w 32382"/>
                              <a:gd name="csY16" fmla="*/ 0 h 31347"/>
                              <a:gd name="csX17" fmla="*/ 27684 w 32382"/>
                              <a:gd name="csY17" fmla="*/ 25129 h 31347"/>
                              <a:gd name="csX18" fmla="*/ 30223 w 32382"/>
                              <a:gd name="csY18" fmla="*/ 29571 h 31347"/>
                              <a:gd name="csX19" fmla="*/ 32382 w 32382"/>
                              <a:gd name="csY19" fmla="*/ 30332 h 31347"/>
                              <a:gd name="csX20" fmla="*/ 32382 w 32382"/>
                              <a:gd name="csY20" fmla="*/ 31221 h 31347"/>
                              <a:gd name="csX21" fmla="*/ 17524 w 32382"/>
                              <a:gd name="csY21" fmla="*/ 31221 h 31347"/>
                              <a:gd name="csX22" fmla="*/ 17524 w 32382"/>
                              <a:gd name="csY22" fmla="*/ 30332 h 31347"/>
                              <a:gd name="csX23" fmla="*/ 18160 w 32382"/>
                              <a:gd name="csY23" fmla="*/ 30332 h 31347"/>
                              <a:gd name="csX24" fmla="*/ 20699 w 32382"/>
                              <a:gd name="csY24" fmla="*/ 29824 h 31347"/>
                              <a:gd name="csX25" fmla="*/ 21207 w 32382"/>
                              <a:gd name="csY25" fmla="*/ 28809 h 31347"/>
                              <a:gd name="csX26" fmla="*/ 21080 w 32382"/>
                              <a:gd name="csY26" fmla="*/ 27921 h 31347"/>
                              <a:gd name="csX27" fmla="*/ 20445 w 32382"/>
                              <a:gd name="csY27" fmla="*/ 26271 h 31347"/>
                              <a:gd name="csX28" fmla="*/ 18794 w 32382"/>
                              <a:gd name="csY28" fmla="*/ 22464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2382" h="31347">
                                <a:moveTo>
                                  <a:pt x="18032" y="20814"/>
                                </a:moveTo>
                                <a:lnTo>
                                  <a:pt x="13461" y="10280"/>
                                </a:lnTo>
                                <a:lnTo>
                                  <a:pt x="8762" y="20814"/>
                                </a:lnTo>
                                <a:lnTo>
                                  <a:pt x="18032" y="20814"/>
                                </a:lnTo>
                                <a:close/>
                                <a:moveTo>
                                  <a:pt x="18794" y="22464"/>
                                </a:moveTo>
                                <a:lnTo>
                                  <a:pt x="8000" y="22464"/>
                                </a:lnTo>
                                <a:lnTo>
                                  <a:pt x="6731" y="25509"/>
                                </a:lnTo>
                                <a:cubicBezTo>
                                  <a:pt x="6349" y="26525"/>
                                  <a:pt x="6096" y="27286"/>
                                  <a:pt x="6096" y="28048"/>
                                </a:cubicBezTo>
                                <a:cubicBezTo>
                                  <a:pt x="6096" y="28936"/>
                                  <a:pt x="6477" y="29571"/>
                                  <a:pt x="7112" y="29951"/>
                                </a:cubicBezTo>
                                <a:cubicBezTo>
                                  <a:pt x="7493" y="30205"/>
                                  <a:pt x="8508" y="30332"/>
                                  <a:pt x="10159" y="30459"/>
                                </a:cubicBezTo>
                                <a:lnTo>
                                  <a:pt x="10159" y="31347"/>
                                </a:lnTo>
                                <a:lnTo>
                                  <a:pt x="0" y="31347"/>
                                </a:lnTo>
                                <a:lnTo>
                                  <a:pt x="0" y="30459"/>
                                </a:lnTo>
                                <a:cubicBezTo>
                                  <a:pt x="1143" y="30332"/>
                                  <a:pt x="2032" y="29824"/>
                                  <a:pt x="2667" y="29063"/>
                                </a:cubicBezTo>
                                <a:cubicBezTo>
                                  <a:pt x="3429" y="28302"/>
                                  <a:pt x="4191" y="26779"/>
                                  <a:pt x="5334" y="24494"/>
                                </a:cubicBezTo>
                                <a:lnTo>
                                  <a:pt x="16255" y="0"/>
                                </a:lnTo>
                                <a:lnTo>
                                  <a:pt x="16636" y="0"/>
                                </a:lnTo>
                                <a:lnTo>
                                  <a:pt x="27684" y="25129"/>
                                </a:lnTo>
                                <a:cubicBezTo>
                                  <a:pt x="28699" y="27540"/>
                                  <a:pt x="29588" y="29063"/>
                                  <a:pt x="30223" y="29571"/>
                                </a:cubicBezTo>
                                <a:cubicBezTo>
                                  <a:pt x="30731" y="30078"/>
                                  <a:pt x="31493" y="30332"/>
                                  <a:pt x="32382" y="30332"/>
                                </a:cubicBezTo>
                                <a:lnTo>
                                  <a:pt x="32382" y="31221"/>
                                </a:lnTo>
                                <a:lnTo>
                                  <a:pt x="17524" y="31221"/>
                                </a:lnTo>
                                <a:lnTo>
                                  <a:pt x="17524" y="30332"/>
                                </a:lnTo>
                                <a:lnTo>
                                  <a:pt x="18160" y="30332"/>
                                </a:lnTo>
                                <a:cubicBezTo>
                                  <a:pt x="19302" y="30332"/>
                                  <a:pt x="20191" y="30205"/>
                                  <a:pt x="20699" y="29824"/>
                                </a:cubicBezTo>
                                <a:cubicBezTo>
                                  <a:pt x="21080" y="29571"/>
                                  <a:pt x="21207" y="29190"/>
                                  <a:pt x="21207" y="28809"/>
                                </a:cubicBezTo>
                                <a:cubicBezTo>
                                  <a:pt x="21207" y="28555"/>
                                  <a:pt x="21207" y="28302"/>
                                  <a:pt x="21080" y="27921"/>
                                </a:cubicBezTo>
                                <a:cubicBezTo>
                                  <a:pt x="21080" y="27794"/>
                                  <a:pt x="20826" y="27159"/>
                                  <a:pt x="20445" y="26271"/>
                                </a:cubicBezTo>
                                <a:lnTo>
                                  <a:pt x="18794" y="22464"/>
                                </a:lnTo>
                                <a:close/>
                              </a:path>
                            </a:pathLst>
                          </a:custGeom>
                          <a:solidFill>
                            <a:srgbClr val="000000"/>
                          </a:solidFill>
                          <a:ln w="12688" cap="flat">
                            <a:noFill/>
                            <a:prstDash val="solid"/>
                            <a:miter/>
                          </a:ln>
                        </wps:spPr>
                        <wps:bodyPr/>
                      </wps:wsp>
                      <wps:wsp>
                        <wps:cNvPr id="1161739646" name="Freeform: Shape 1161739646"/>
                        <wps:cNvSpPr/>
                        <wps:spPr>
                          <a:xfrm>
                            <a:off x="351884" y="348104"/>
                            <a:ext cx="20699" cy="31728"/>
                          </a:xfrm>
                          <a:custGeom>
                            <a:avLst/>
                            <a:gdLst>
                              <a:gd name="csX0" fmla="*/ 9651 w 20699"/>
                              <a:gd name="csY0" fmla="*/ 1396 h 31728"/>
                              <a:gd name="csX1" fmla="*/ 7365 w 20699"/>
                              <a:gd name="csY1" fmla="*/ 2665 h 31728"/>
                              <a:gd name="csX2" fmla="*/ 6476 w 20699"/>
                              <a:gd name="csY2" fmla="*/ 8122 h 31728"/>
                              <a:gd name="csX3" fmla="*/ 7365 w 20699"/>
                              <a:gd name="csY3" fmla="*/ 12818 h 31728"/>
                              <a:gd name="csX4" fmla="*/ 9524 w 20699"/>
                              <a:gd name="csY4" fmla="*/ 14087 h 31728"/>
                              <a:gd name="csX5" fmla="*/ 11810 w 20699"/>
                              <a:gd name="csY5" fmla="*/ 12818 h 31728"/>
                              <a:gd name="csX6" fmla="*/ 12699 w 20699"/>
                              <a:gd name="csY6" fmla="*/ 7996 h 31728"/>
                              <a:gd name="csX7" fmla="*/ 11683 w 20699"/>
                              <a:gd name="csY7" fmla="*/ 2538 h 31728"/>
                              <a:gd name="csX8" fmla="*/ 9651 w 20699"/>
                              <a:gd name="csY8" fmla="*/ 1396 h 31728"/>
                              <a:gd name="csX9" fmla="*/ 8254 w 20699"/>
                              <a:gd name="csY9" fmla="*/ 24875 h 31728"/>
                              <a:gd name="csX10" fmla="*/ 5207 w 20699"/>
                              <a:gd name="csY10" fmla="*/ 25256 h 31728"/>
                              <a:gd name="csX11" fmla="*/ 3937 w 20699"/>
                              <a:gd name="csY11" fmla="*/ 27159 h 31728"/>
                              <a:gd name="csX12" fmla="*/ 5207 w 20699"/>
                              <a:gd name="csY12" fmla="*/ 29190 h 31728"/>
                              <a:gd name="csX13" fmla="*/ 10286 w 20699"/>
                              <a:gd name="csY13" fmla="*/ 30078 h 31728"/>
                              <a:gd name="csX14" fmla="*/ 15238 w 20699"/>
                              <a:gd name="csY14" fmla="*/ 29190 h 31728"/>
                              <a:gd name="csX15" fmla="*/ 17016 w 20699"/>
                              <a:gd name="csY15" fmla="*/ 26905 h 31728"/>
                              <a:gd name="csX16" fmla="*/ 16635 w 20699"/>
                              <a:gd name="csY16" fmla="*/ 26017 h 31728"/>
                              <a:gd name="csX17" fmla="*/ 14731 w 20699"/>
                              <a:gd name="csY17" fmla="*/ 25129 h 31728"/>
                              <a:gd name="csX18" fmla="*/ 8127 w 20699"/>
                              <a:gd name="csY18" fmla="*/ 24875 h 31728"/>
                              <a:gd name="csX19" fmla="*/ 13461 w 20699"/>
                              <a:gd name="csY19" fmla="*/ 761 h 31728"/>
                              <a:gd name="csX20" fmla="*/ 20572 w 20699"/>
                              <a:gd name="csY20" fmla="*/ 761 h 31728"/>
                              <a:gd name="csX21" fmla="*/ 20572 w 20699"/>
                              <a:gd name="csY21" fmla="*/ 3300 h 31728"/>
                              <a:gd name="csX22" fmla="*/ 16508 w 20699"/>
                              <a:gd name="csY22" fmla="*/ 3300 h 31728"/>
                              <a:gd name="csX23" fmla="*/ 18032 w 20699"/>
                              <a:gd name="csY23" fmla="*/ 5330 h 31728"/>
                              <a:gd name="csX24" fmla="*/ 18540 w 20699"/>
                              <a:gd name="csY24" fmla="*/ 7869 h 31728"/>
                              <a:gd name="csX25" fmla="*/ 17270 w 20699"/>
                              <a:gd name="csY25" fmla="*/ 11803 h 31728"/>
                              <a:gd name="csX26" fmla="*/ 13842 w 20699"/>
                              <a:gd name="csY26" fmla="*/ 14468 h 31728"/>
                              <a:gd name="csX27" fmla="*/ 10032 w 20699"/>
                              <a:gd name="csY27" fmla="*/ 15356 h 31728"/>
                              <a:gd name="csX28" fmla="*/ 7365 w 20699"/>
                              <a:gd name="csY28" fmla="*/ 15356 h 31728"/>
                              <a:gd name="csX29" fmla="*/ 5588 w 20699"/>
                              <a:gd name="csY29" fmla="*/ 15991 h 31728"/>
                              <a:gd name="csX30" fmla="*/ 4952 w 20699"/>
                              <a:gd name="csY30" fmla="*/ 17514 h 31728"/>
                              <a:gd name="csX31" fmla="*/ 5588 w 20699"/>
                              <a:gd name="csY31" fmla="*/ 18910 h 31728"/>
                              <a:gd name="csX32" fmla="*/ 7619 w 20699"/>
                              <a:gd name="csY32" fmla="*/ 19418 h 31728"/>
                              <a:gd name="csX33" fmla="*/ 11556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1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651" y="1396"/>
                                </a:moveTo>
                                <a:cubicBezTo>
                                  <a:pt x="8762" y="1396"/>
                                  <a:pt x="8000" y="1904"/>
                                  <a:pt x="7365" y="2665"/>
                                </a:cubicBezTo>
                                <a:cubicBezTo>
                                  <a:pt x="6730" y="3554"/>
                                  <a:pt x="6476" y="5330"/>
                                  <a:pt x="6476" y="8122"/>
                                </a:cubicBezTo>
                                <a:cubicBezTo>
                                  <a:pt x="6476" y="10407"/>
                                  <a:pt x="6730" y="11930"/>
                                  <a:pt x="7365" y="12818"/>
                                </a:cubicBezTo>
                                <a:cubicBezTo>
                                  <a:pt x="8000" y="13707"/>
                                  <a:pt x="8635" y="14087"/>
                                  <a:pt x="9524" y="14087"/>
                                </a:cubicBezTo>
                                <a:cubicBezTo>
                                  <a:pt x="10413" y="14087"/>
                                  <a:pt x="11175" y="13707"/>
                                  <a:pt x="11810" y="12818"/>
                                </a:cubicBezTo>
                                <a:cubicBezTo>
                                  <a:pt x="12445" y="11930"/>
                                  <a:pt x="12699" y="10407"/>
                                  <a:pt x="12699" y="7996"/>
                                </a:cubicBezTo>
                                <a:cubicBezTo>
                                  <a:pt x="12699" y="5330"/>
                                  <a:pt x="12318" y="3427"/>
                                  <a:pt x="11683" y="2538"/>
                                </a:cubicBezTo>
                                <a:cubicBezTo>
                                  <a:pt x="11175" y="1777"/>
                                  <a:pt x="10540" y="1396"/>
                                  <a:pt x="9651" y="1396"/>
                                </a:cubicBezTo>
                                <a:moveTo>
                                  <a:pt x="8254" y="24875"/>
                                </a:moveTo>
                                <a:cubicBezTo>
                                  <a:pt x="6730" y="24875"/>
                                  <a:pt x="5714" y="24875"/>
                                  <a:pt x="5207" y="25256"/>
                                </a:cubicBezTo>
                                <a:cubicBezTo>
                                  <a:pt x="4318" y="25763"/>
                                  <a:pt x="3937" y="26398"/>
                                  <a:pt x="3937" y="27159"/>
                                </a:cubicBezTo>
                                <a:cubicBezTo>
                                  <a:pt x="3937" y="27921"/>
                                  <a:pt x="4318" y="28682"/>
                                  <a:pt x="5207" y="29190"/>
                                </a:cubicBezTo>
                                <a:cubicBezTo>
                                  <a:pt x="6095" y="29824"/>
                                  <a:pt x="7746" y="30078"/>
                                  <a:pt x="10286" y="30078"/>
                                </a:cubicBezTo>
                                <a:cubicBezTo>
                                  <a:pt x="12445" y="30078"/>
                                  <a:pt x="14096" y="29824"/>
                                  <a:pt x="15238" y="29190"/>
                                </a:cubicBezTo>
                                <a:cubicBezTo>
                                  <a:pt x="16382" y="28682"/>
                                  <a:pt x="17016" y="27921"/>
                                  <a:pt x="17016" y="26905"/>
                                </a:cubicBezTo>
                                <a:cubicBezTo>
                                  <a:pt x="17016" y="26525"/>
                                  <a:pt x="17016" y="26271"/>
                                  <a:pt x="16635" y="26017"/>
                                </a:cubicBezTo>
                                <a:cubicBezTo>
                                  <a:pt x="16254" y="25636"/>
                                  <a:pt x="15619" y="25256"/>
                                  <a:pt x="14731" y="25129"/>
                                </a:cubicBezTo>
                                <a:cubicBezTo>
                                  <a:pt x="13969" y="25002"/>
                                  <a:pt x="11683" y="24875"/>
                                  <a:pt x="8127" y="24875"/>
                                </a:cubicBezTo>
                                <a:moveTo>
                                  <a:pt x="13461" y="761"/>
                                </a:moveTo>
                                <a:lnTo>
                                  <a:pt x="20572" y="761"/>
                                </a:lnTo>
                                <a:lnTo>
                                  <a:pt x="20572" y="3300"/>
                                </a:lnTo>
                                <a:lnTo>
                                  <a:pt x="16508" y="3300"/>
                                </a:lnTo>
                                <a:cubicBezTo>
                                  <a:pt x="17270" y="4061"/>
                                  <a:pt x="17778" y="4696"/>
                                  <a:pt x="18032" y="5330"/>
                                </a:cubicBezTo>
                                <a:cubicBezTo>
                                  <a:pt x="18413" y="6092"/>
                                  <a:pt x="18540" y="6980"/>
                                  <a:pt x="18540" y="7869"/>
                                </a:cubicBezTo>
                                <a:cubicBezTo>
                                  <a:pt x="18540" y="9392"/>
                                  <a:pt x="18159" y="10661"/>
                                  <a:pt x="17270" y="11803"/>
                                </a:cubicBezTo>
                                <a:cubicBezTo>
                                  <a:pt x="16382" y="12945"/>
                                  <a:pt x="15238" y="13833"/>
                                  <a:pt x="13842" y="14468"/>
                                </a:cubicBezTo>
                                <a:cubicBezTo>
                                  <a:pt x="12445" y="15103"/>
                                  <a:pt x="11175" y="15356"/>
                                  <a:pt x="10032" y="15356"/>
                                </a:cubicBezTo>
                                <a:cubicBezTo>
                                  <a:pt x="10032" y="15356"/>
                                  <a:pt x="9016" y="15356"/>
                                  <a:pt x="7365" y="15356"/>
                                </a:cubicBezTo>
                                <a:cubicBezTo>
                                  <a:pt x="6730" y="15356"/>
                                  <a:pt x="6095" y="15610"/>
                                  <a:pt x="5588" y="15991"/>
                                </a:cubicBezTo>
                                <a:cubicBezTo>
                                  <a:pt x="5079" y="16499"/>
                                  <a:pt x="4952" y="17006"/>
                                  <a:pt x="4952" y="17514"/>
                                </a:cubicBezTo>
                                <a:cubicBezTo>
                                  <a:pt x="4952" y="18022"/>
                                  <a:pt x="5207" y="18529"/>
                                  <a:pt x="5588" y="18910"/>
                                </a:cubicBezTo>
                                <a:cubicBezTo>
                                  <a:pt x="5968" y="19291"/>
                                  <a:pt x="6603" y="19418"/>
                                  <a:pt x="7619" y="19418"/>
                                </a:cubicBezTo>
                                <a:lnTo>
                                  <a:pt x="11556" y="19418"/>
                                </a:lnTo>
                                <a:cubicBezTo>
                                  <a:pt x="14731" y="19418"/>
                                  <a:pt x="16889"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5" y="31601"/>
                                  <a:pt x="4571"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413" y="13072"/>
                                  <a:pt x="1397" y="11803"/>
                                </a:cubicBezTo>
                                <a:cubicBezTo>
                                  <a:pt x="508" y="10661"/>
                                  <a:pt x="0" y="9265"/>
                                  <a:pt x="0" y="7615"/>
                                </a:cubicBezTo>
                                <a:cubicBezTo>
                                  <a:pt x="0" y="5584"/>
                                  <a:pt x="889" y="3807"/>
                                  <a:pt x="2540" y="2284"/>
                                </a:cubicBezTo>
                                <a:cubicBezTo>
                                  <a:pt x="4190" y="761"/>
                                  <a:pt x="6349" y="0"/>
                                  <a:pt x="9016" y="0"/>
                                </a:cubicBezTo>
                                <a:cubicBezTo>
                                  <a:pt x="10413" y="0"/>
                                  <a:pt x="11810" y="254"/>
                                  <a:pt x="13334" y="888"/>
                                </a:cubicBezTo>
                              </a:path>
                            </a:pathLst>
                          </a:custGeom>
                          <a:solidFill>
                            <a:srgbClr val="000000"/>
                          </a:solidFill>
                          <a:ln w="12688" cap="flat">
                            <a:noFill/>
                            <a:prstDash val="solid"/>
                            <a:miter/>
                          </a:ln>
                        </wps:spPr>
                        <wps:bodyPr/>
                      </wps:wsp>
                      <wps:wsp>
                        <wps:cNvPr id="829548449" name="Freeform: Shape 829548449"/>
                        <wps:cNvSpPr/>
                        <wps:spPr>
                          <a:xfrm>
                            <a:off x="374742" y="348104"/>
                            <a:ext cx="17778" cy="22463"/>
                          </a:xfrm>
                          <a:custGeom>
                            <a:avLst/>
                            <a:gdLst>
                              <a:gd name="csX0" fmla="*/ 11937 w 17778"/>
                              <a:gd name="csY0" fmla="*/ 8884 h 22463"/>
                              <a:gd name="csX1" fmla="*/ 11556 w 17778"/>
                              <a:gd name="csY1" fmla="*/ 3934 h 22463"/>
                              <a:gd name="csX2" fmla="*/ 10286 w 17778"/>
                              <a:gd name="csY2" fmla="*/ 1904 h 22463"/>
                              <a:gd name="csX3" fmla="*/ 9016 w 17778"/>
                              <a:gd name="csY3" fmla="*/ 1523 h 22463"/>
                              <a:gd name="csX4" fmla="*/ 7111 w 17778"/>
                              <a:gd name="csY4" fmla="*/ 2665 h 22463"/>
                              <a:gd name="csX5" fmla="*/ 5841 w 17778"/>
                              <a:gd name="csY5" fmla="*/ 8122 h 22463"/>
                              <a:gd name="csX6" fmla="*/ 5841 w 17778"/>
                              <a:gd name="csY6" fmla="*/ 8884 h 22463"/>
                              <a:gd name="csX7" fmla="*/ 11937 w 17778"/>
                              <a:gd name="csY7" fmla="*/ 8884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8884"/>
                                </a:moveTo>
                                <a:cubicBezTo>
                                  <a:pt x="11937" y="6473"/>
                                  <a:pt x="11810" y="4823"/>
                                  <a:pt x="11556" y="3934"/>
                                </a:cubicBezTo>
                                <a:cubicBezTo>
                                  <a:pt x="11302" y="3046"/>
                                  <a:pt x="10921" y="2284"/>
                                  <a:pt x="10286" y="1904"/>
                                </a:cubicBezTo>
                                <a:cubicBezTo>
                                  <a:pt x="10032" y="1650"/>
                                  <a:pt x="9524" y="1523"/>
                                  <a:pt x="9016" y="1523"/>
                                </a:cubicBezTo>
                                <a:cubicBezTo>
                                  <a:pt x="8254" y="1523"/>
                                  <a:pt x="7619" y="1904"/>
                                  <a:pt x="7111" y="2665"/>
                                </a:cubicBezTo>
                                <a:cubicBezTo>
                                  <a:pt x="6223" y="4061"/>
                                  <a:pt x="5841" y="5838"/>
                                  <a:pt x="5841" y="8122"/>
                                </a:cubicBezTo>
                                <a:lnTo>
                                  <a:pt x="5841" y="8884"/>
                                </a:lnTo>
                                <a:lnTo>
                                  <a:pt x="11937" y="8884"/>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6"/>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2101518570" name="Freeform: Shape 2101518570"/>
                        <wps:cNvSpPr/>
                        <wps:spPr>
                          <a:xfrm>
                            <a:off x="394171" y="338459"/>
                            <a:ext cx="11555" cy="31347"/>
                          </a:xfrm>
                          <a:custGeom>
                            <a:avLst/>
                            <a:gdLst>
                              <a:gd name="csX0" fmla="*/ 5842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2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2"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1" y="6473"/>
                                  <a:pt x="3556" y="5838"/>
                                </a:cubicBezTo>
                                <a:cubicBezTo>
                                  <a:pt x="2921" y="5203"/>
                                  <a:pt x="2540" y="4315"/>
                                  <a:pt x="2540" y="3427"/>
                                </a:cubicBezTo>
                                <a:cubicBezTo>
                                  <a:pt x="2540" y="2538"/>
                                  <a:pt x="2921" y="1650"/>
                                  <a:pt x="3556" y="1015"/>
                                </a:cubicBezTo>
                                <a:cubicBezTo>
                                  <a:pt x="4191"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3"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22412013" name="Freeform: Shape 122412013"/>
                        <wps:cNvSpPr/>
                        <wps:spPr>
                          <a:xfrm>
                            <a:off x="408648" y="348104"/>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808706612" name="Freeform: Shape 1808706612"/>
                        <wps:cNvSpPr/>
                        <wps:spPr>
                          <a:xfrm>
                            <a:off x="433919" y="348104"/>
                            <a:ext cx="20699" cy="31728"/>
                          </a:xfrm>
                          <a:custGeom>
                            <a:avLst/>
                            <a:gdLst>
                              <a:gd name="csX0" fmla="*/ 9778 w 20699"/>
                              <a:gd name="csY0" fmla="*/ 1396 h 31728"/>
                              <a:gd name="csX1" fmla="*/ 7619 w 20699"/>
                              <a:gd name="csY1" fmla="*/ 2665 h 31728"/>
                              <a:gd name="csX2" fmla="*/ 6730 w 20699"/>
                              <a:gd name="csY2" fmla="*/ 8122 h 31728"/>
                              <a:gd name="csX3" fmla="*/ 7619 w 20699"/>
                              <a:gd name="csY3" fmla="*/ 12818 h 31728"/>
                              <a:gd name="csX4" fmla="*/ 9778 w 20699"/>
                              <a:gd name="csY4" fmla="*/ 14087 h 31728"/>
                              <a:gd name="csX5" fmla="*/ 12064 w 20699"/>
                              <a:gd name="csY5" fmla="*/ 12818 h 31728"/>
                              <a:gd name="csX6" fmla="*/ 12953 w 20699"/>
                              <a:gd name="csY6" fmla="*/ 7996 h 31728"/>
                              <a:gd name="csX7" fmla="*/ 11937 w 20699"/>
                              <a:gd name="csY7" fmla="*/ 2538 h 31728"/>
                              <a:gd name="csX8" fmla="*/ 9905 w 20699"/>
                              <a:gd name="csY8" fmla="*/ 1396 h 31728"/>
                              <a:gd name="csX9" fmla="*/ 8381 w 20699"/>
                              <a:gd name="csY9" fmla="*/ 24875 h 31728"/>
                              <a:gd name="csX10" fmla="*/ 5334 w 20699"/>
                              <a:gd name="csY10" fmla="*/ 25256 h 31728"/>
                              <a:gd name="csX11" fmla="*/ 4064 w 20699"/>
                              <a:gd name="csY11" fmla="*/ 27159 h 31728"/>
                              <a:gd name="csX12" fmla="*/ 5334 w 20699"/>
                              <a:gd name="csY12" fmla="*/ 29190 h 31728"/>
                              <a:gd name="csX13" fmla="*/ 10413 w 20699"/>
                              <a:gd name="csY13" fmla="*/ 30078 h 31728"/>
                              <a:gd name="csX14" fmla="*/ 15365 w 20699"/>
                              <a:gd name="csY14" fmla="*/ 29190 h 31728"/>
                              <a:gd name="csX15" fmla="*/ 17143 w 20699"/>
                              <a:gd name="csY15" fmla="*/ 26905 h 31728"/>
                              <a:gd name="csX16" fmla="*/ 16763 w 20699"/>
                              <a:gd name="csY16" fmla="*/ 26017 h 31728"/>
                              <a:gd name="csX17" fmla="*/ 14858 w 20699"/>
                              <a:gd name="csY17" fmla="*/ 25129 h 31728"/>
                              <a:gd name="csX18" fmla="*/ 8254 w 20699"/>
                              <a:gd name="csY18" fmla="*/ 24875 h 31728"/>
                              <a:gd name="csX19" fmla="*/ 13588 w 20699"/>
                              <a:gd name="csY19" fmla="*/ 761 h 31728"/>
                              <a:gd name="csX20" fmla="*/ 20699 w 20699"/>
                              <a:gd name="csY20" fmla="*/ 761 h 31728"/>
                              <a:gd name="csX21" fmla="*/ 20699 w 20699"/>
                              <a:gd name="csY21" fmla="*/ 3300 h 31728"/>
                              <a:gd name="csX22" fmla="*/ 16635 w 20699"/>
                              <a:gd name="csY22" fmla="*/ 3300 h 31728"/>
                              <a:gd name="csX23" fmla="*/ 18159 w 20699"/>
                              <a:gd name="csY23" fmla="*/ 5330 h 31728"/>
                              <a:gd name="csX24" fmla="*/ 18667 w 20699"/>
                              <a:gd name="csY24" fmla="*/ 7869 h 31728"/>
                              <a:gd name="csX25" fmla="*/ 17397 w 20699"/>
                              <a:gd name="csY25" fmla="*/ 11803 h 31728"/>
                              <a:gd name="csX26" fmla="*/ 13969 w 20699"/>
                              <a:gd name="csY26" fmla="*/ 14468 h 31728"/>
                              <a:gd name="csX27" fmla="*/ 10159 w 20699"/>
                              <a:gd name="csY27" fmla="*/ 15356 h 31728"/>
                              <a:gd name="csX28" fmla="*/ 7492 w 20699"/>
                              <a:gd name="csY28" fmla="*/ 15356 h 31728"/>
                              <a:gd name="csX29" fmla="*/ 5715 w 20699"/>
                              <a:gd name="csY29" fmla="*/ 15991 h 31728"/>
                              <a:gd name="csX30" fmla="*/ 5079 w 20699"/>
                              <a:gd name="csY30" fmla="*/ 17514 h 31728"/>
                              <a:gd name="csX31" fmla="*/ 5715 w 20699"/>
                              <a:gd name="csY31" fmla="*/ 18910 h 31728"/>
                              <a:gd name="csX32" fmla="*/ 7746 w 20699"/>
                              <a:gd name="csY32" fmla="*/ 19418 h 31728"/>
                              <a:gd name="csX33" fmla="*/ 11683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2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778" y="1396"/>
                                </a:moveTo>
                                <a:cubicBezTo>
                                  <a:pt x="8889" y="1396"/>
                                  <a:pt x="8127" y="1904"/>
                                  <a:pt x="7619" y="2665"/>
                                </a:cubicBezTo>
                                <a:cubicBezTo>
                                  <a:pt x="6984" y="3554"/>
                                  <a:pt x="6730" y="5330"/>
                                  <a:pt x="6730" y="8122"/>
                                </a:cubicBezTo>
                                <a:cubicBezTo>
                                  <a:pt x="6730" y="10407"/>
                                  <a:pt x="6984" y="11930"/>
                                  <a:pt x="7619" y="12818"/>
                                </a:cubicBezTo>
                                <a:cubicBezTo>
                                  <a:pt x="8254" y="13707"/>
                                  <a:pt x="8889" y="14087"/>
                                  <a:pt x="9778" y="14087"/>
                                </a:cubicBezTo>
                                <a:cubicBezTo>
                                  <a:pt x="10667" y="14087"/>
                                  <a:pt x="11429" y="13707"/>
                                  <a:pt x="12064" y="12818"/>
                                </a:cubicBezTo>
                                <a:cubicBezTo>
                                  <a:pt x="12699" y="11930"/>
                                  <a:pt x="12953" y="10407"/>
                                  <a:pt x="12953" y="7996"/>
                                </a:cubicBezTo>
                                <a:cubicBezTo>
                                  <a:pt x="12953" y="5330"/>
                                  <a:pt x="12572" y="3427"/>
                                  <a:pt x="11937" y="2538"/>
                                </a:cubicBezTo>
                                <a:cubicBezTo>
                                  <a:pt x="11429" y="1777"/>
                                  <a:pt x="10794" y="1396"/>
                                  <a:pt x="9905" y="1396"/>
                                </a:cubicBezTo>
                                <a:moveTo>
                                  <a:pt x="8381" y="24875"/>
                                </a:moveTo>
                                <a:cubicBezTo>
                                  <a:pt x="6857" y="24875"/>
                                  <a:pt x="5841" y="24875"/>
                                  <a:pt x="5334" y="25256"/>
                                </a:cubicBezTo>
                                <a:cubicBezTo>
                                  <a:pt x="4445" y="25763"/>
                                  <a:pt x="4064" y="26398"/>
                                  <a:pt x="4064" y="27159"/>
                                </a:cubicBezTo>
                                <a:cubicBezTo>
                                  <a:pt x="4064" y="27921"/>
                                  <a:pt x="4445" y="28682"/>
                                  <a:pt x="5334" y="29190"/>
                                </a:cubicBezTo>
                                <a:cubicBezTo>
                                  <a:pt x="6222" y="29824"/>
                                  <a:pt x="7873" y="30078"/>
                                  <a:pt x="10413" y="30078"/>
                                </a:cubicBezTo>
                                <a:cubicBezTo>
                                  <a:pt x="12572" y="30078"/>
                                  <a:pt x="14096" y="29824"/>
                                  <a:pt x="15365" y="29190"/>
                                </a:cubicBezTo>
                                <a:cubicBezTo>
                                  <a:pt x="16508" y="28682"/>
                                  <a:pt x="17143" y="27921"/>
                                  <a:pt x="17143" y="26905"/>
                                </a:cubicBezTo>
                                <a:cubicBezTo>
                                  <a:pt x="17143" y="26525"/>
                                  <a:pt x="17143" y="26271"/>
                                  <a:pt x="16763" y="26017"/>
                                </a:cubicBezTo>
                                <a:cubicBezTo>
                                  <a:pt x="16382" y="25636"/>
                                  <a:pt x="15746" y="25256"/>
                                  <a:pt x="14858" y="25129"/>
                                </a:cubicBezTo>
                                <a:cubicBezTo>
                                  <a:pt x="14096" y="25002"/>
                                  <a:pt x="11810" y="24875"/>
                                  <a:pt x="8254" y="24875"/>
                                </a:cubicBezTo>
                                <a:moveTo>
                                  <a:pt x="13588" y="761"/>
                                </a:moveTo>
                                <a:lnTo>
                                  <a:pt x="20699" y="761"/>
                                </a:lnTo>
                                <a:lnTo>
                                  <a:pt x="20699" y="3300"/>
                                </a:lnTo>
                                <a:lnTo>
                                  <a:pt x="16635" y="3300"/>
                                </a:lnTo>
                                <a:cubicBezTo>
                                  <a:pt x="17397" y="4061"/>
                                  <a:pt x="17905" y="4696"/>
                                  <a:pt x="18159" y="5330"/>
                                </a:cubicBezTo>
                                <a:cubicBezTo>
                                  <a:pt x="18540" y="6092"/>
                                  <a:pt x="18667" y="6980"/>
                                  <a:pt x="18667" y="7869"/>
                                </a:cubicBezTo>
                                <a:cubicBezTo>
                                  <a:pt x="18667" y="9392"/>
                                  <a:pt x="18286" y="10661"/>
                                  <a:pt x="17397" y="11803"/>
                                </a:cubicBezTo>
                                <a:cubicBezTo>
                                  <a:pt x="16508" y="12945"/>
                                  <a:pt x="15365" y="13833"/>
                                  <a:pt x="13969" y="14468"/>
                                </a:cubicBezTo>
                                <a:cubicBezTo>
                                  <a:pt x="12572" y="15103"/>
                                  <a:pt x="11302" y="15356"/>
                                  <a:pt x="10159" y="15356"/>
                                </a:cubicBezTo>
                                <a:cubicBezTo>
                                  <a:pt x="10159" y="15356"/>
                                  <a:pt x="9143" y="15356"/>
                                  <a:pt x="7492" y="15356"/>
                                </a:cubicBezTo>
                                <a:cubicBezTo>
                                  <a:pt x="6857" y="15356"/>
                                  <a:pt x="6222" y="15610"/>
                                  <a:pt x="5715" y="15991"/>
                                </a:cubicBezTo>
                                <a:cubicBezTo>
                                  <a:pt x="5207" y="16499"/>
                                  <a:pt x="5079" y="17006"/>
                                  <a:pt x="5079" y="17514"/>
                                </a:cubicBezTo>
                                <a:cubicBezTo>
                                  <a:pt x="5079" y="18022"/>
                                  <a:pt x="5334" y="18529"/>
                                  <a:pt x="5715" y="18910"/>
                                </a:cubicBezTo>
                                <a:cubicBezTo>
                                  <a:pt x="6096" y="19291"/>
                                  <a:pt x="6730" y="19418"/>
                                  <a:pt x="7746" y="19418"/>
                                </a:cubicBezTo>
                                <a:lnTo>
                                  <a:pt x="11683" y="19418"/>
                                </a:lnTo>
                                <a:cubicBezTo>
                                  <a:pt x="14858" y="19418"/>
                                  <a:pt x="17016"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6" y="31601"/>
                                  <a:pt x="4572"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286" y="13072"/>
                                  <a:pt x="1397" y="11803"/>
                                </a:cubicBezTo>
                                <a:cubicBezTo>
                                  <a:pt x="508" y="10661"/>
                                  <a:pt x="0" y="9265"/>
                                  <a:pt x="0" y="7615"/>
                                </a:cubicBezTo>
                                <a:cubicBezTo>
                                  <a:pt x="0" y="5584"/>
                                  <a:pt x="889" y="3807"/>
                                  <a:pt x="2540" y="2284"/>
                                </a:cubicBezTo>
                                <a:cubicBezTo>
                                  <a:pt x="4191" y="761"/>
                                  <a:pt x="6349" y="0"/>
                                  <a:pt x="9016" y="0"/>
                                </a:cubicBezTo>
                                <a:cubicBezTo>
                                  <a:pt x="10413" y="0"/>
                                  <a:pt x="11810" y="254"/>
                                  <a:pt x="13334" y="888"/>
                                </a:cubicBezTo>
                              </a:path>
                            </a:pathLst>
                          </a:custGeom>
                          <a:solidFill>
                            <a:srgbClr val="000000"/>
                          </a:solidFill>
                          <a:ln w="12688" cap="flat">
                            <a:noFill/>
                            <a:prstDash val="solid"/>
                            <a:miter/>
                          </a:ln>
                        </wps:spPr>
                        <wps:bodyPr/>
                      </wps:wsp>
                    </wpg:grpSp>
                  </wpg:wgp>
                </a:graphicData>
              </a:graphic>
            </wp:inline>
          </w:drawing>
        </mc:Choice>
        <mc:Fallback>
          <w:pict>
            <v:group w14:anchorId="06E8E59D" id="Group 450" o:spid="_x0000_s1026" style="width:114.1pt;height:29.9pt;mso-position-horizontal-relative:char;mso-position-vertical-relative:line" coordsize="14489,3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">
              <v:shape id="Freeform: Shape 216951651" o:spid="_x0000_s1027" style="position:absolute;left:8990;top:381;width:516;height:608;visibility:visible;mso-wrap-style:square;v-text-anchor:top" coordsize="51557,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" path="m9016,14087r,46704l,60791,,,9397,,42414,45562,42414,r9143,l51557,60791r-8889,l9016,14087xe" fillcolor="#231f20" stroked="f" strokeweight=".35244mm">
                <v:stroke joinstyle="miter"/>
                <v:path arrowok="t" o:connecttype="custom" o:connectlocs="9016,14086;9016,60787;0,60787;0,0;9397,0;42413,45559;42413,0;51556,0;51556,60787;42667,60787;9016,14086" o:connectangles="0,0,0,0,0,0,0,0,0,0,0"/>
              </v:shape>
              <v:group id="Graphic 1" o:spid="_x0000_s1028" style="position:absolute;left:9582;top:375;width:2268;height:626" coordorigin="9582,375" coordsize="226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">
                <v:shape id="Freeform: Shape 96732711" o:spid="_x0000_s1029" style="position:absolute;left:9582;top:539;width:380;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" path="m29842,27921c27430,24621,23112,22844,18540,22844v-5968,,-10159,3554,-10159,8757c8381,36805,12572,40358,18540,40358v4572,,8890,-1777,11302,-5076l29842,27794r,127xm29842,40231v-3429,3808,-8508,5965,-14477,5965c8000,46196,,41247,,31601,,21956,7873,17133,15365,17133v5969,,11048,1904,14477,5838l29842,15737v,-5457,-4444,-8757,-10794,-8757c14096,6980,9778,8884,5841,12818l2286,7234c7238,2411,13207,,20318,v9524,,17651,4188,17651,15356l37969,45054r-8254,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69,15356;37969,45054;29715,45054;29715,40231" o:connectangles="0,0,0,0,0,0,0,0,0,0,0,0,0,0,0,0,0,0,0,0"/>
                </v:shape>
                <v:shape id="Freeform: Shape 1244913489" o:spid="_x0000_s1030" style="position:absolute;left:10012;top:428;width:266;height:572;visibility:visible;mso-wrap-style:square;v-text-anchor:top" coordsize="26540,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" path="m7366,46323r,-27032l,19291,,12057r7366,l7366,r8254,l15620,12057r8889,l24509,19291r-8889,l15620,44546v,3173,1396,5331,4317,5331c21842,49877,23620,49115,24382,48100r2158,6219c24763,55969,22223,57111,17905,57111,10921,57111,7366,53176,7366,46196e" fillcolor="#231f20" stroked="f" strokeweight=".35244mm">
                  <v:stroke joinstyle="miter"/>
                  <v:path arrowok="t" o:connecttype="custom" o:connectlocs="7366,46323;7366,19291;0,19291;0,12057;7366,12057;7366,0;15620,0;15620,12057;24509,12057;24509,19291;15620,19291;15620,44546;19937,49877;24382,48100;26540,54319;17905,57111;7366,46196" o:connectangles="0,0,0,0,0,0,0,0,0,0,0,0,0,0,0,0,0"/>
                </v:shape>
                <v:shape id="Freeform: Shape 80197057" o:spid="_x0000_s1031" style="position:absolute;left:10331;top:375;width:107;height:614;visibility:visible;mso-wrap-style:square;v-text-anchor:top" coordsize="10666,6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" path="m1270,17387r8254,l9524,61426r-8254,l1270,17387xm,5203c,2284,2413,,5334,v2920,,5333,2284,5333,5203c10667,8122,8254,10534,5334,10534,2413,10534,,8122,,5203e" fillcolor="#231f20" stroked="f" strokeweight=".35244mm">
                  <v:stroke joinstyle="miter"/>
                  <v:path arrowok="t" o:connecttype="custom" o:connectlocs="1270,17387;9524,17387;9524,61426;1270,61426;1270,17387;0,5203;5334,0;10667,5203;5334,10534;0,5203" o:connectangles="0,0,0,0,0,0,0,0,0,0"/>
                </v:shape>
                <v:shape id="Freeform: Shape 539086293" o:spid="_x0000_s1032" style="position:absolute;left:10505;top:538;width:445;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" path="m35938,23098c35938,14849,31112,7361,22223,7361v-8889,,-13715,7488,-13715,15737c8508,31347,13461,38962,22223,38962v8762,,13715,-7488,13715,-15864m,23098c,10407,8508,,22223,,35938,,44446,10407,44446,23098v,12691,-8508,23225,-22223,23225c8508,46323,,35916,,23098e" fillcolor="#231f20" stroked="f" strokeweight=".35244mm">
                  <v:stroke joinstyle="miter"/>
                  <v:path arrowok="t" o:connecttype="custom" o:connectlocs="35938,23098;22223,7361;8508,23098;22223,38962;35938,23098;0,23098;22223,0;44446,23098;22223,46323;0,23098" o:connectangles="0,0,0,0,0,0,0,0,0,0"/>
                </v:shape>
                <v:shape id="Freeform: Shape 534212878" o:spid="_x0000_s1033" style="position:absolute;left:11021;top:539;width:379;height:452;visibility:visible;mso-wrap-style:square;v-text-anchor:top" coordsize="37969,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" path="m29843,16879v,-7234,-3811,-9645,-9398,-9645c15366,7234,10667,10407,8255,13580r,31474l,45054,,1015r8255,l8255,7234c11175,3680,17017,,23874,v9270,,14095,4950,14095,14214l37969,45181r-8253,l29716,17006r127,-127xe" fillcolor="#231f20" stroked="f" strokeweight=".35244mm">
                  <v:stroke joinstyle="miter"/>
                  <v:path arrowok="t" o:connecttype="custom" o:connectlocs="29843,16879;20445,7234;8255,13580;8255,45054;0,45054;0,1015;8255,1015;8255,7234;23874,0;37969,14214;37969,45181;29716,45181;29716,17006" o:connectangles="0,0,0,0,0,0,0,0,0,0,0,0,0"/>
                </v:shape>
                <v:shape id="Freeform: Shape 621593182" o:spid="_x0000_s1034" style="position:absolute;left:11470;top:539;width:380;height:462;visibility:visible;mso-wrap-style:square;v-text-anchor:top" coordsize="37970,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" path="m29843,27921c27430,24621,23112,22844,18541,22844v-5969,,-10159,3554,-10159,8757c8382,36805,12572,40358,18541,40358v4571,,8889,-1777,11302,-5076l29843,27794r,127xm29843,40231v-3429,3808,-8508,5965,-14477,5965c8000,46196,,41247,,31601,,21956,7874,17133,15366,17133v5969,,11048,1904,14477,5838l29843,15737v,-5457,-4445,-8757,-10795,-8757c14096,6980,9778,8884,5842,12818l2286,7234c7238,2411,13207,,20319,v9524,,17651,4188,17651,15356l37970,45054r-8254,l29716,40231r127,xe" fillcolor="#231f20" stroked="f" strokeweight=".35244mm">
                  <v:stroke joinstyle="miter"/>
                  <v:path arrowok="t" o:connecttype="custom" o:connectlocs="29843,27921;18541,22844;8382,31601;18541,40358;29843,35282;29843,27794;29843,40231;15366,46196;0,31601;15366,17133;29843,22971;29843,15737;19048,6980;5842,12818;2286,7234;20319,0;37970,15356;37970,45054;29716,45054;29716,40231" o:connectangles="0,0,0,0,0,0,0,0,0,0,0,0,0,0,0,0,0,0,0,0"/>
                </v:shape>
              </v:group>
              <v:rect id="Rectangle 921847141" o:spid="_x0000_s1035" style="position:absolute;left:11940;top:381;width:8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" fillcolor="#231f20" stroked="f" strokeweight=".35244mm"/>
              <v:rect id="Rectangle 1208817207" o:spid="_x0000_s1036" style="position:absolute;left:8990;top:1209;width:15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" fillcolor="#231f20" stroked="f" strokeweight=".35244mm"/>
              <v:group id="Graphic 1" o:spid="_x0000_s1037" style="position:absolute;left:8990;top:1172;width:5492;height:1651" coordorigin="8990,1172" coordsize="5492,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">
                <v:shape id="Freeform: Shape 865548793" o:spid="_x0000_s1038" style="position:absolute;left:9234;top:1365;width:695;height:452;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" path="m55621,18402v,-3426,-1651,-5965,-5841,-5965c45970,12437,43176,14849,41906,16752r,28429l27810,45181r,-26779c27810,14976,26287,12437,21969,12437v-3809,,-6349,2412,-7873,4315l14096,45181,,45181,,1142r14096,l14096,6473c16001,3934,21715,,28572,v6350,,10668,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1867076521" o:spid="_x0000_s1039" style="position:absolute;left:10014;top:1365;width:694;height:452;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" path="m55621,18402v,-3426,-1651,-5965,-5841,-5965c45970,12437,43176,14849,41906,16752r,28429l27810,45181r,-26779c27810,14976,26287,12437,21969,12437v-3810,,-6349,2412,-7873,4315l14096,45181,,45181,,1142r14096,l14096,6473c16001,3934,21715,,28572,v6350,,10667,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1683215684" o:spid="_x0000_s1040" style="position:absolute;left:10795;top:1378;width:438;height:450;visibility:visible;mso-wrap-style:square;v-text-anchor:top" coordsize="43810,4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" path="m29715,38708v-2793,3046,-7873,6346,-15238,6346c4445,45054,,39343,,31347l,,14096,r,25636c14096,30967,16890,32743,21334,32743v4064,,6730,-2157,8381,-4315l29715,,43811,r,44039l29715,44039r,-5331xe" fillcolor="#231f20" stroked="f" strokeweight=".35244mm">
                  <v:stroke joinstyle="miter"/>
                  <v:path arrowok="t" o:connecttype="custom" o:connectlocs="29715,38708;14477,45054;0,31347;0,0;14096,0;14096,25636;21334,32743;29715,28428;29715,0;43811,0;43811,44039;29715,44039;29715,38708" o:connectangles="0,0,0,0,0,0,0,0,0,0,0,0,0"/>
                </v:shape>
                <v:shape id="Freeform: Shape 1866228940" o:spid="_x0000_s1041" style="position:absolute;left:11315;top:1366;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" path="m29969,19671v,-5330,-2793,-7234,-7238,-7234c18286,12437,15746,14722,14096,16752r,28429l,45181,,1142r14096,l14096,6473c16763,3427,21969,,29334,,39366,,43938,5838,43938,13960r,31221l29842,45181r,-25383l29969,19671xe" fillcolor="#231f20" stroked="f" strokeweight=".35244mm">
                  <v:stroke joinstyle="miter"/>
                  <v:path arrowok="t" o:connecttype="custom" o:connectlocs="29969,19671;22731,12437;14096,16752;14096,45181;0,45181;0,1142;14096,1142;14096,6473;29334,0;43938,13960;43938,45181;29842,45181;29842,19798" o:connectangles="0,0,0,0,0,0,0,0,0,0,0,0,0"/>
                </v:shape>
                <v:shape id="Freeform: Shape 530281826" o:spid="_x0000_s1042" style="position:absolute;left:11826;top:1172;width:160;height:645;visibility:visible;mso-wrap-style:square;v-text-anchor:top" coordsize="16000,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" path="m889,20433r14096,l14985,64472r-14096,l889,20433xm,7995c,3554,3555,,8000,v4445,,8001,3554,8001,7995c16001,12437,12445,15991,8000,15991,3555,15991,,12437,,7995e" fillcolor="#231f20" stroked="f" strokeweight=".35244mm">
                  <v:stroke joinstyle="miter"/>
                  <v:path arrowok="t" o:connecttype="custom" o:connectlocs="889,20433;14985,20433;14985,64472;889,64472;889,20433;0,7995;8000,0;16001,7995;8000,15991;0,7995" o:connectangles="0,0,0,0,0,0,0,0,0,0"/>
                </v:shape>
                <v:shape id="Freeform: Shape 988905433" o:spid="_x0000_s1043" style="position:absolute;left:12028;top:1366;width:406;height:462;visibility:visible;mso-wrap-style:square;v-text-anchor:top" coordsize="40636,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" path="m5842,29824v3302,2919,10286,5838,15492,5838c25525,35662,27303,34266,27303,32363v,-2285,-3048,-3046,-7620,-3808c12191,27286,1651,25763,1651,14468,1651,6726,8255,,20572,v7366,,13715,2411,18413,5838l33652,15103c30985,12564,26032,10280,20699,10280v-3302,,-5587,1142,-5587,3046c15112,15230,17524,16118,22096,16879v7492,1270,18540,3046,18540,14722c40636,39978,33271,46196,20572,46196,12699,46196,4571,43531,,39470l5842,29824xe" fillcolor="#231f20" stroked="f" strokeweight=".35244mm">
                  <v:stroke joinstyle="miter"/>
                  <v:path arrowok="t" o:connecttype="custom" o:connectlocs="5842,29824;21334,35662;27303,32363;19683,28555;1651,14468;20572,0;38985,5838;33652,15103;20699,10280;15112,13326;22096,16879;40636,31601;20572,46196;0,39470;5842,29824" o:connectangles="0,0,0,0,0,0,0,0,0,0,0,0,0,0,0"/>
                </v:shape>
                <v:shape id="Freeform: Shape 1319213626" o:spid="_x0000_s1044" style="position:absolute;left:12479;top:1366;width:427;height:462;visibility:visible;mso-wrap-style:square;v-text-anchor:top" coordsize="42795,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" path="m28827,29824c27303,27794,24128,26779,20953,26779v-3682,,-6984,1649,-6984,5076c13969,35282,17271,36932,20953,36932v3048,,6350,-1143,7874,-3173l28827,29824xm28827,40739v-2794,3300,-8001,5457,-13715,5457c8382,46196,,41627,,31728,,21068,8382,17895,15112,17895v5841,,11048,1776,13715,5076l28827,17387v,-3807,-3302,-6346,-8890,-6346c15493,11041,11049,12691,7366,15737l2286,6853c8000,2031,15493,,22223,,32763,,42796,3934,42796,17641r,27540l28699,45181r,-4442l28827,40739xe" fillcolor="#231f20" stroked="f" strokeweight=".35244mm">
                  <v:stroke joinstyle="miter"/>
                  <v:path arrowok="t" o:connecttype="custom" o:connectlocs="28827,29824;20953,26779;13969,31855;20953,36932;28827,33759;28827,29824;28827,40739;15112,46196;0,31728;15112,17895;28827,22971;28827,17387;19937,11041;7366,15737;2286,6853;22223,0;42796,17641;42796,45181;28699,45181;28699,40739" o:connectangles="0,0,0,0,0,0,0,0,0,0,0,0,0,0,0,0,0,0,0,0"/>
                </v:shape>
                <v:shape id="Freeform: Shape 959042492" o:spid="_x0000_s1045" style="position:absolute;left:12948;top:1257;width:317;height:570;visibility:visible;mso-wrap-style:square;v-text-anchor:top" coordsize="31619,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" path="m7366,44166r,-19926l,24240,,12057r7366,l7366,,21334,r,12057l30223,12057r,12183l21334,24240r,15991c21334,42770,22731,44673,25271,44673v1523,,3048,-507,3556,-1142l31620,54065v-1777,1650,-5206,2919,-10412,2919c12318,56984,7493,52542,7493,44039e" fillcolor="#231f20" stroked="f" strokeweight=".35244mm">
                  <v:stroke joinstyle="miter"/>
                  <v:path arrowok="t" o:connecttype="custom" o:connectlocs="7366,44166;7366,24240;0,24240;0,12057;7366,12057;7366,0;21334,0;21334,12057;30223,12057;30223,24240;21334,24240;21334,40231;25271,44673;28827,43531;31620,54065;21208,56984;7493,44039" o:connectangles="0,0,0,0,0,0,0,0,0,0,0,0,0,0,0,0,0"/>
                </v:shape>
                <v:shape id="Freeform: Shape 860468531" o:spid="_x0000_s1046" style="position:absolute;left:13310;top:1172;width:160;height:645;visibility:visible;mso-wrap-style:square;v-text-anchor:top" coordsize="15999,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" path="m889,20433r14096,l14985,64472r-14096,l889,20433xm,7995c,3554,3555,,8000,v4445,,8000,3554,8000,7995c16000,12437,12445,15991,8000,15991,3555,15991,,12437,,7995e" fillcolor="#231f20" stroked="f" strokeweight=".35244mm">
                  <v:stroke joinstyle="miter"/>
                  <v:path arrowok="t" o:connecttype="custom" o:connectlocs="889,20433;14985,20433;14985,64472;889,64472;889,20433;0,7995;8000,0;16000,7995;8000,15991;0,7995" o:connectangles="0,0,0,0,0,0,0,0,0,0"/>
                </v:shape>
                <v:shape id="Freeform: Shape 1337641552" o:spid="_x0000_s1047" style="position:absolute;left:13513;top:1365;width:482;height:463;visibility:visible;mso-wrap-style:square;v-text-anchor:top" coordsize="48128,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" path="m33652,23098v,-5838,-3429,-10661,-9651,-10661c17779,12437,14477,17260,14477,23098v,5838,3302,10788,9524,10788c30223,33886,33652,29063,33652,23098m,23098c,10661,9016,,24001,,38985,,48128,10661,48128,23098v,12438,-8888,23225,-24127,23225c8762,46323,,35536,,23098e" fillcolor="#231f20" stroked="f" strokeweight=".35244mm">
                  <v:stroke joinstyle="miter"/>
                  <v:path arrowok="t" o:connecttype="custom" o:connectlocs="33652,23098;24001,12437;14477,23098;24001,33886;33652,23098;0,23098;24001,0;48128,23098;24001,46323;0,23098" o:connectangles="0,0,0,0,0,0,0,0,0,0"/>
                </v:shape>
                <v:shape id="Freeform: Shape 1324957075" o:spid="_x0000_s1048" style="position:absolute;left:14043;top:1366;width:439;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" path="m29970,19671v,-5330,-2794,-7234,-7239,-7234c18286,12437,15746,14722,14096,16752r,28429l,45181,,1142r14096,l14096,6473c16763,3427,21969,,29334,,39367,,43938,5838,43938,13960r,31221l29843,45181r,-25383l29970,19671xe" fillcolor="#231f20" stroked="f" strokeweight=".35244mm">
                  <v:stroke joinstyle="miter"/>
                  <v:path arrowok="t" o:connecttype="custom" o:connectlocs="29970,19671;22731,12437;14096,16752;14096,45181;0,45181;0,1142;14096,1142;14096,6473;29334,0;43938,13960;43938,45181;29843,45181;29843,19798" o:connectangles="0,0,0,0,0,0,0,0,0,0,0,0,0"/>
                </v:shape>
                <v:shape id="Freeform: Shape 400811290" o:spid="_x0000_s1049" style="position:absolute;left:8990;top:2038;width:451;height:608;visibility:visible;mso-wrap-style:square;v-text-anchor:top" coordsize="45080,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" path="m24382,7996r-15366,l9016,29317r15366,c30985,29317,35557,25002,35557,18656,35557,12311,30858,7996,24382,7996m,l25651,c38096,,45081,8630,45081,18656v,10026,-6985,18656,-19430,18656l9143,37312r,23479l,60791,,xe" fillcolor="#231f20" stroked="f" strokeweight=".35244mm">
                  <v:stroke joinstyle="miter"/>
                  <v:path arrowok="t" o:connecttype="custom" o:connectlocs="24382,7996;9016,7996;9016,29317;24382,29317;35557,18656;24382,7996;0,0;25651,0;45081,18656;25651,37312;9143,37312;9143,60791;0,60791;0,0" o:connectangles="0,0,0,0,0,0,0,0,0,0,0,0,0,0"/>
                </v:shape>
                <v:shape id="Freeform: Shape 1218306233" o:spid="_x0000_s1050" style="position:absolute;left:9507;top:2195;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" path="m,1015r8254,l8254,7742c11683,3300,16889,,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30494497" o:spid="_x0000_s1051" style="position:absolute;left:9765;top:2194;width:444;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" path="m35937,23098c35937,14849,31112,7361,22223,7361v-8889,,-13715,7488,-13715,15737c8508,31347,13461,38962,22223,38962v8762,,13714,-7488,13714,-15864m,23098c,10407,8508,,22223,,35937,,44446,10407,44446,23098v,12691,-8509,23225,-22223,23225c8508,46323,,35916,,23098e" fillcolor="#231f20" stroked="f" strokeweight=".35244mm">
                  <v:stroke joinstyle="miter"/>
                  <v:path arrowok="t" o:connecttype="custom" o:connectlocs="35937,23098;22223,7361;8508,23098;22223,38962;35937,23098;0,23098;22223,0;44446,23098;22223,46323;0,23098" o:connectangles="0,0,0,0,0,0,0,0,0,0"/>
                </v:shape>
                <v:shape id="Freeform: Shape 733563212" o:spid="_x0000_s1052" style="position:absolute;left:10266;top:2194;width:423;height:629;visibility:visible;mso-wrap-style:square;v-text-anchor:top" coordsize="42287,6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" path="m34033,13833c31747,10280,26795,7361,21842,7361v-8254,,-13334,6346,-13334,15356c8508,31728,13588,38201,21842,38201v4953,,9905,-3046,12191,-6600l34033,13707r,126xm6223,50384v3682,4189,8127,5838,14095,5838c27176,56222,34033,52923,34033,43658r,-5711c30604,42262,25398,45562,19556,45562,8127,45562,,37185,,22717,,8249,8255,,19556,v5715,,10921,2792,14477,7488l34033,1142r8254,l42287,43404v,15103,-11048,19545,-21842,19545c13080,62949,7619,61426,2413,56349l6349,50384r-126,xe" fillcolor="#231f20" stroked="f" strokeweight=".35244mm">
                  <v:stroke joinstyle="miter"/>
                  <v:path arrowok="t" o:connecttype="custom" o:connectlocs="34033,13833;21842,7361;8508,22717;21842,38201;34033,31601;34033,13707;6223,50384;20318,56222;34033,43658;34033,37947;19556,45562;0,22717;19556,0;34033,7488;34033,1142;42287,1142;42287,43404;20445,62949;2413,56349;6349,50384" o:connectangles="0,0,0,0,0,0,0,0,0,0,0,0,0,0,0,0,0,0,0,0"/>
                </v:shape>
                <v:shape id="Freeform: Shape 620837345" o:spid="_x0000_s1053" style="position:absolute;left:10791;top:2195;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" path="m,1015r8254,l8254,7742c11683,3300,16890,,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1114299738" o:spid="_x0000_s1054" style="position:absolute;left:11058;top:2195;width:379;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" path="m29842,27921c27430,24621,23112,22844,18540,22844v-5968,,-10159,3554,-10159,8757c8381,36805,12572,40358,18540,40358v4572,,8890,-1776,11302,-5076l29842,27794r,127xm29842,40231v-3429,3808,-8508,5965,-14477,5965c8000,46196,,41247,,31601,,21956,7874,17133,15365,17133v5969,,11048,1904,14477,5838l29842,15737v,-5457,-4445,-8757,-10794,-8757c14096,6980,9778,8884,5841,12818l2286,7234c7238,2411,13207,,20318,v9524,,17652,4188,17652,15356l37970,45054r-8255,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70,15356;37970,45054;29715,45054;29715,40231" o:connectangles="0,0,0,0,0,0,0,0,0,0,0,0,0,0,0,0,0,0,0,0"/>
                </v:shape>
                <v:shape id="Freeform: Shape 1328319870" o:spid="_x0000_s1055" style="position:absolute;left:11536;top:2192;width:619;height:452;visibility:visible;mso-wrap-style:square;v-text-anchor:top" coordsize="61843,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" path="m53589,15864v,-5076,-2285,-8503,-7619,-8503c41525,7361,37080,10407,35049,13580r,31601l26794,45181r,-29317c26794,10788,24636,7361,19048,7361v-4317,,-8508,3173,-10793,6346l8255,45181,,45181,,1142r8255,l8255,7361c10033,4569,15874,,22477,v6604,,10540,3427,11937,8249c36954,4188,42795,,49271,v8128,,12572,4442,12572,13326l61843,45181r-8254,l53589,15864xe" fillcolor="#231f20" stroked="f" strokeweight=".35244mm">
                  <v:stroke joinstyle="miter"/>
                  <v:path arrowok="t" o:connecttype="custom" o:connectlocs="53589,15864;45970,7361;35049,13580;35049,45181;26794,45181;26794,15864;19048,7361;8255,13707;8255,45181;0,45181;0,1142;8255,1142;8255,7361;22477,0;34414,8249;49271,0;61843,13326;61843,45181;53589,45181;53589,15864" o:connectangles="0,0,0,0,0,0,0,0,0,0,0,0,0,0,0,0,0,0,0,0"/>
                </v:shape>
              </v:group>
              <v:shape id="Freeform: Shape 1398453841" o:spid="_x0000_s1056" style="position:absolute;left:6035;top:3309;width:224;height:234;visibility:visible;mso-wrap-style:square;v-text-anchor:top" coordsize="22349,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" path="m6095,15610r10159,l11175,2665,6095,15610xm17016,18149r-11810,l3175,23352,,23352,9397,r3556,l22350,23352r-3175,l17143,18149r-127,xe" fillcolor="#231f20" stroked="f" strokeweight=".35244mm">
                <v:stroke joinstyle="miter"/>
                <v:path arrowok="t" o:connecttype="custom" o:connectlocs="6095,15609;16254,15609;11175,2665;6095,15609;17016,18148;5206,18148;3175,23351;0,23351;9397,0;12953,0;22350,23351;19175,23351;17143,18148" o:connectangles="0,0,0,0,0,0,0,0,0,0,0,0,0"/>
              </v:shape>
              <v:group id="Graphic 1" o:spid="_x0000_s1057" style="position:absolute;left:6322;top:3310;width:620;height:301" coordorigin="6322,3310" coordsize="6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">
                <v:shape id="Freeform: Shape 667938511" o:spid="_x0000_s1058" style="position:absolute;left:6322;top:3310;width:74;height:301;visibility:visible;mso-wrap-style:square;v-text-anchor:top" coordsize="7365,30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" path="m3810,1777c3810,761,4572,,5588,,6604,,7366,761,7366,1777v,1015,-762,1777,-1778,1777c4699,3554,3810,2792,3810,1777m6857,24875v,3300,-1778,5203,-4952,5203c1143,30078,635,30078,,29824l381,27667v,,889,127,1270,127c3175,27794,4318,27032,4318,24875r,-18529l6985,6346r,18529l6857,24875xe" fillcolor="#231f20" stroked="f" strokeweight=".35244mm">
                  <v:stroke joinstyle="miter"/>
                  <v:path arrowok="t" o:connecttype="custom" o:connectlocs="3810,1777;5588,0;7366,1777;5588,3554;3810,1777;6857,24875;1905,30078;0,29824;381,27667;1651,27794;4318,24875;4318,6346;6985,6346;6985,24875" o:connectangles="0,0,0,0,0,0,0,0,0,0,0,0,0,0"/>
                </v:shape>
                <v:shape id="Freeform: Shape 222660691" o:spid="_x0000_s1059" style="position:absolute;left:6422;top:3369;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" path="m13969,8884v,-3427,-2032,-6473,-5588,-6473c4826,2411,2667,5457,2667,8884v,3427,2032,6599,5714,6599c12064,15483,13969,12437,13969,8884m,8884c,3934,3175,,8381,v5207,,8382,3934,8382,8884c16763,13833,13588,17768,8381,17768,3175,17768,,13833,,8884e" fillcolor="#231f20" stroked="f" strokeweight=".35244mm">
                  <v:stroke joinstyle="miter"/>
                  <v:path arrowok="t" o:connecttype="custom" o:connectlocs="13969,8884;8381,2411;2667,8884;8381,15483;13969,8884;0,8884;8381,0;16763,8884;8381,17768;0,8884" o:connectangles="0,0,0,0,0,0,0,0,0,0"/>
                </v:shape>
                <v:shape id="Freeform: Shape 1278815319" o:spid="_x0000_s1060" style="position:absolute;left:6614;top:3310;width:36;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" path="m381,6346r2667,l3048,23225r-2667,l381,6346xm,1777c,761,762,,1778,,2794,,3556,761,3556,1777v,1015,-762,1777,-1778,1777c762,3554,,2792,,1777e" fillcolor="#231f20" stroked="f" strokeweight=".35244mm">
                  <v:stroke joinstyle="miter"/>
                  <v:path arrowok="t" o:connecttype="custom" o:connectlocs="381,6346;3048,6346;3048,23225;381,23225;381,6346;0,1777;1778,0;3556,1777;1778,3554;0,1777" o:connectangles="0,0,0,0,0,0,0,0,0,0"/>
                </v:shape>
                <v:shape id="Freeform: Shape 1375185790" o:spid="_x0000_s1061" style="position:absolute;left:6682;top:3369;width:139;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" path="m11556,6346v,-2919,-1524,-3935,-3810,-3935c5714,2411,3682,3680,2667,5077r,12437l,17514,,508r2667,l2667,2919c3809,1523,6222,,8635,v3556,,5333,1777,5333,5457l13968,17387r-2666,l11302,6346r254,xe" fillcolor="#231f20" stroked="f" strokeweight=".35244mm">
                  <v:stroke joinstyle="miter"/>
                  <v:path arrowok="t" o:connecttype="custom" o:connectlocs="11556,6346;7746,2411;2667,5077;2667,17514;0,17514;0,508;2667,508;2667,2919;8635,0;13968,5457;13968,17387;11302,17387;11302,6346" o:connectangles="0,0,0,0,0,0,0,0,0,0,0,0,0"/>
                </v:shape>
                <v:shape id="Freeform: Shape 1596277253" o:spid="_x0000_s1062" style="position:absolute;left:6844;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group>
              <v:shape id="Freeform: Shape 129031521" o:spid="_x0000_s1063" style="position:absolute;left:7024;top:3309;width:224;height:234;visibility:visible;mso-wrap-style:square;v-text-anchor:top" coordsize="22350,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" path="m5968,15610r10160,l11048,2665,5968,15610xm17016,18149r-11809,l3175,23352,,23352,9397,r3556,l22350,23352r-3175,l17143,18149r-127,xe" fillcolor="#231f20" stroked="f" strokeweight=".35244mm">
                <v:stroke joinstyle="miter"/>
                <v:path arrowok="t" o:connecttype="custom" o:connectlocs="5968,15609;16128,15609;11048,2665;5968,15609;17016,18148;5207,18148;3175,23351;0,23351;9397,0;12953,0;22350,23351;19175,23351;17143,18148" o:connectangles="0,0,0,0,0,0,0,0,0,0,0,0,0"/>
              </v:shape>
              <v:group id="Graphic 1" o:spid="_x0000_s1064" style="position:absolute;left:7265;top:3327;width:681;height:221" coordorigin="7264,3327" coordsize="68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">
                <v:shape id="Freeform: Shape 266242957" o:spid="_x0000_s1065" style="position:absolute;left:7264;top:3373;width:143;height:174;visibility:visible;mso-wrap-style:square;v-text-anchor:top" coordsize="14222,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" path="m11556,14595v-1270,1523,-3556,2792,-6096,2792c1905,17387,,15737,,11930l,,2667,r,11168c2667,14087,4190,14976,6476,14976v2032,,4064,-1143,5080,-2539l11556,r2667,l14223,17006r-2667,l11556,14595xe" fillcolor="#231f20" stroked="f" strokeweight=".35244mm">
                  <v:stroke joinstyle="miter"/>
                  <v:path arrowok="t" o:connecttype="custom" o:connectlocs="11556,14595;5460,17387;0,11930;0,0;2667,0;2667,11168;6476,14976;11556,12437;11556,0;14223,0;14223,17006;11556,17006;11556,14595" o:connectangles="0,0,0,0,0,0,0,0,0,0,0,0,0"/>
                </v:shape>
                <v:shape id="Freeform: Shape 832941362" o:spid="_x0000_s1066" style="position:absolute;left:7437;top:3369;width:135;height:175;visibility:visible;mso-wrap-style:square;v-text-anchor:top" coordsize="13460,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" path="m1397,13199v1143,1269,3302,2411,5588,2411c9524,15610,10921,14468,10921,12818v,-1903,-2032,-2411,-4317,-3046c3683,9138,508,8376,508,4823,508,2158,2794,,6857,v2921,,4953,1142,6223,2411l11810,4188c10794,2919,8889,2031,6730,2031v-2285,,-3809,1015,-3809,2538c2921,6219,4826,6726,7111,7234v2921,635,6350,1523,6350,5203c13461,15230,11175,17514,6857,17514,4064,17514,1778,16626,,14849l1397,12945r,254xe" fillcolor="#231f20" stroked="f" strokeweight=".35244mm">
                  <v:stroke joinstyle="miter"/>
                  <v:path arrowok="t" o:connecttype="custom" o:connectlocs="1397,13199;6985,15610;10921,12818;6604,9772;508,4823;6857,0;13080,2411;11810,4188;6730,2031;2921,4569;7111,7234;13461,12437;6857,17514;0,14849;1397,12945" o:connectangles="0,0,0,0,0,0,0,0,0,0,0,0,0,0,0"/>
                </v:shape>
                <v:shape id="Freeform: Shape 129769245" o:spid="_x0000_s1067" style="position:absolute;left:7586;top:3327;width:97;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152430101" o:spid="_x0000_s1068" style="position:absolute;left:7708;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1345320411" o:spid="_x0000_s1069" style="position:absolute;left:7805;top:3371;width:141;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group>
              <v:rect id="Rectangle 640570365" o:spid="_x0000_s1070" style="position:absolute;left:7989;top:3309;width:2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" fillcolor="#231f20" stroked="f" strokeweight=".35244mm"/>
              <v:group id="Graphic 1" o:spid="_x0000_s1071" style="position:absolute;left:8057;top:3305;width:1950;height:281" coordorigin="8057,3305" coordsize="195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">
                <v:shape id="Freeform: Shape 2042805743" o:spid="_x0000_s1072" style="position:absolute;left:8057;top:3310;width:35;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" path="m381,6346r2667,l3048,23225r-2667,l381,6346xm,1777c,761,762,,1778,,2794,,3556,761,3556,1777v,1015,-762,1777,-1778,1777c889,3554,,2792,,1777e" fillcolor="#231f20" stroked="f" strokeweight=".35244mm">
                  <v:stroke joinstyle="miter"/>
                  <v:path arrowok="t" o:connecttype="custom" o:connectlocs="381,6346;3048,6346;3048,23225;381,23225;381,6346;0,1777;1778,0;3556,1777;1778,3554;0,1777" o:connectangles="0,0,0,0,0,0,0,0,0,0"/>
                </v:shape>
                <v:shape id="Freeform: Shape 1061589189" o:spid="_x0000_s1073" style="position:absolute;left:8123;top:3371;width:141;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2076374529" o:spid="_x0000_s1074" style="position:absolute;left:8308;top:3369;width:140;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" path="m11429,6346c11429,3427,9905,2411,7619,2411v-2031,,-4063,1269,-4952,2666l2667,17514,,17514,,508r2667,l2667,2919c3809,1523,6222,,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415089837" o:spid="_x0000_s1075" style="position:absolute;left:8489;top:3506;width:41;height:80;visibility:visible;mso-wrap-style:square;v-text-anchor:top" coordsize="4190,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" path="m,6980c1143,6219,2159,4823,2286,3680v,,-254,,-508,c762,3680,127,2919,127,1904,127,888,889,,2032,,3175,,4191,1015,4191,2665v,2158,-1270,4188,-2921,5330l,6853r,127xe" fillcolor="#231f20" stroked="f" strokeweight=".35244mm">
                  <v:stroke joinstyle="miter"/>
                  <v:path arrowok="t" o:connecttype="custom" o:connectlocs="0,6980;2286,3680;1778,3680;127,1904;2032,0;4191,2665;1270,7995;0,6853" o:connectangles="0,0,0,0,0,0,0,0"/>
                </v:shape>
                <v:shape id="Freeform: Shape 944642486" o:spid="_x0000_s1076" style="position:absolute;left:8638;top:3305;width:177;height:242;visibility:visible;mso-wrap-style:square;v-text-anchor:top" coordsize="17651,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" path="m1778,18275v1523,1777,4063,3300,7365,3300c13334,21575,14604,19291,14604,17514v,-2792,-2794,-3554,-5969,-4442c4825,12057,762,11041,762,6473,762,2665,4190,,8762,v3556,,6349,1142,8381,3300l15365,5457c13587,3554,11175,2665,8635,2665v-2794,,-4826,1523,-4826,3681c3809,8630,6476,9392,9524,10153v3810,1015,8127,2158,8127,7107c17651,20687,15365,24113,9016,24113,4952,24113,1905,22590,,20433l1778,18275xe" fillcolor="#231f20" stroked="f" strokeweight=".35244mm">
                  <v:stroke joinstyle="miter"/>
                  <v:path arrowok="t" o:connecttype="custom" o:connectlocs="1778,18275;9143,21575;14604,17514;8635,13072;762,6473;8762,0;17143,3300;15365,5457;8635,2665;3809,6346;9524,10153;17651,17260;9016,24113;0,20433;1778,18275" o:connectangles="0,0,0,0,0,0,0,0,0,0,0,0,0,0,0"/>
                </v:shape>
                <v:shape id="Freeform: Shape 770309685" o:spid="_x0000_s1077" style="position:absolute;left:8824;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349873864" o:spid="_x0000_s1078" style="position:absolute;left:8936;top:3371;width:140;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" path="m11556,10407c10540,9011,8762,8249,6857,8249v-2413,,-4190,1523,-4190,3681c2667,14087,4444,15610,6857,15610v1905,,3683,-761,4699,-2157l11556,10280r,127xm11556,15230v-1397,1522,-3302,2411,-5588,2411c3048,17641,,15737,,12057,,8376,3048,6473,5968,6473v2286,,4191,761,5588,2284l11556,5711c11556,3427,9778,2158,7238,2158v-2031,,-3682,761,-5206,2411l762,2792c2540,888,4699,,7492,v3556,,6604,1650,6604,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2,0;14096,5711;14096,17387;11429,17387;11429,15483" o:connectangles="0,0,0,0,0,0,0,0,0,0,0,0,0,0,0,0,0,0,0,0"/>
                </v:shape>
                <v:shape id="Freeform: Shape 389913456" o:spid="_x0000_s1079" style="position:absolute;left:9101;top:3327;width:97;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264178034" o:spid="_x0000_s1080" style="position:absolute;left:9209;top:3368;width:165;height:177;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" path="m2794,7995r11175,c13969,5457,12191,2284,8381,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794,7995;13969,7995;8381,2284;2794,7995;8381,127;16508,9265;16508,9899;2794,9899;8889,15737;14096,13580;15365,15230;8635,17768;0,8884;8381,0" o:connectangles="0,0,0,0,0,0,0,0,0,0,0,0,0,0"/>
                </v:shape>
                <v:shape id="Freeform: Shape 1213197601" o:spid="_x0000_s1081" style="position:absolute;left:9484;top:3371;width:141;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382685927" o:spid="_x0000_s1082" style="position:absolute;left:9671;top:3369;width:139;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" path="m11429,6346c11429,3427,9905,2411,7619,2411v-2031,,-4063,1269,-4952,2666l2667,17514,,17514,,508r2667,l2667,2919c3810,1523,6223,,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2099853850" o:spid="_x0000_s1083" style="position:absolute;left:9849;top:3308;width:158;height:239;visibility:visible;mso-wrap-style:square;v-text-anchor:top" coordsize="15873,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" path="m13206,11168c12191,9645,10159,8503,8127,8503v-3428,,-5460,2792,-5460,6600c2667,18910,4699,21575,8127,21575v2159,,4191,-1142,5079,-2665l13206,11168xm13206,20941v-1269,1776,-3301,2919,-5714,2919c3048,23860,,20560,,14976,,9392,3048,6092,7492,6092v2286,,4318,1142,5714,2919l13206,r2668,l15874,23352r-2668,l13206,20814r,127xe" fillcolor="#231f20" stroked="f" strokeweight=".35244mm">
                  <v:stroke joinstyle="miter"/>
                  <v:path arrowok="t" o:connecttype="custom" o:connectlocs="13206,11168;8127,8503;2667,15103;8127,21575;13206,18910;13206,11168;13206,20941;7492,23860;0,14976;7492,6092;13206,9011;13206,0;15874,0;15874,23352;13206,23352;13206,20814" o:connectangles="0,0,0,0,0,0,0,0,0,0,0,0,0,0,0,0"/>
                </v:shape>
              </v:group>
              <v:shape id="Freeform: Shape 200069971" o:spid="_x0000_s1084" style="position:absolute;left:10120;top:3309;width:178;height:234;visibility:visible;mso-wrap-style:square;v-text-anchor:top" coordsize="17778,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" path="m7492,2538l,2538,,,17778,r,2538l10413,2538r,20814l7492,23352r,-20814xe" fillcolor="#231f20" stroked="f" strokeweight=".35244mm">
                <v:stroke joinstyle="miter"/>
                <v:path arrowok="t" o:connecttype="custom" o:connectlocs="7492,2538;0,2538;0,0;17778,0;17778,2538;10413,2538;10413,23351;7492,23351;7492,2538" o:connectangles="0,0,0,0,0,0,0,0,0"/>
              </v:shape>
              <v:group id="Graphic 1" o:spid="_x0000_s1085" style="position:absolute;left:10272;top:3304;width:1548;height:309" coordorigin="10271,3304" coordsize="1547,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">
                <v:shape id="Freeform: Shape 2049166472" o:spid="_x0000_s1086" style="position:absolute;left:10271;top:3368;width:166;height:177;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" path="m2921,7995r11175,c14096,5457,12318,2284,8508,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921,7995;14096,7995;8508,2284;2921,7995;8381,127;16508,9265;16508,9899;2794,9899;8889,15737;14096,13580;15365,15230;8635,17768;0,8884;8381,0" o:connectangles="0,0,0,0,0,0,0,0,0,0,0,0,0,0"/>
                </v:shape>
                <v:shape id="Freeform: Shape 118182832" o:spid="_x0000_s1087" style="position:absolute;left:10470;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04576575" o:spid="_x0000_s1088" style="position:absolute;left:10579;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1570208538" o:spid="_x0000_s1089" style="position:absolute;left:10684;top:3310;width:36;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389655674" o:spid="_x0000_s1090" style="position:absolute;left:10741;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637557726" o:spid="_x0000_s1091" style="position:absolute;left:10853;top:3369;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" path="m13969,8884v,-3427,-2032,-6473,-5588,-6473c4826,2411,2794,5457,2794,8884v,3427,2032,6599,5587,6599c11937,15483,13969,12437,13969,8884m,8884c,3934,3175,,8381,v5207,,8382,3934,8382,8884c16763,13833,13588,17768,8381,17768,3175,17768,,13833,,8884e" fillcolor="#231f20" stroked="f" strokeweight=".35244mm">
                  <v:stroke joinstyle="miter"/>
                  <v:path arrowok="t" o:connecttype="custom" o:connectlocs="13969,8884;8381,2411;2794,8884;8381,15483;13969,8884;0,8884;8381,0;16763,8884;8381,17768;0,8884" o:connectangles="0,0,0,0,0,0,0,0,0,0"/>
                </v:shape>
                <v:shape id="Freeform: Shape 1695091806" o:spid="_x0000_s1092" style="position:absolute;left:11049;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191914138" o:spid="_x0000_s1093" style="position:absolute;left:11144;top:3374;width:169;height:239;visibility:visible;mso-wrap-style:square;v-text-anchor:top" coordsize="16888,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" path="m3428,21448v1143,,1905,-380,2540,-1777l7111,17133,,,2793,,8381,13833,13968,r2921,l8381,20433c7365,22844,5588,23860,3428,23860v-508,,-1397,,-1904,-254l1904,21194v,,1016,254,1397,254e" fillcolor="#231f20" stroked="f" strokeweight=".35244mm">
                  <v:stroke joinstyle="miter"/>
                  <v:path arrowok="t" o:connecttype="custom" o:connectlocs="3428,21448;5968,19671;7111,17133;0,0;2793,0;8381,13833;13968,0;16889,0;8381,20433;3428,23860;1524,23606;1904,21194;3301,21448" o:connectangles="0,0,0,0,0,0,0,0,0,0,0,0,0"/>
                </v:shape>
                <v:shape id="Freeform: Shape 1570240794" o:spid="_x0000_s1094" style="position:absolute;left:11408;top:3304;width:212;height:243;visibility:visible;mso-wrap-style:square;v-text-anchor:top" coordsize="21207,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" path="m12064,127v4191,,6984,1777,9016,4442l18795,5965c17271,4061,14858,2665,12064,2665v-5079,,-9016,3934,-9016,9519c3048,17768,6985,21702,12064,21702v2794,,5080,-1396,6222,-2538l18286,14341r-8000,l10286,11803r10922,l21208,20179v-2160,2411,-5334,4061,-9144,4061c5334,24240,,19418,,12057,,4696,5334,,12064,e" fillcolor="#231f20" stroked="f" strokeweight=".35244mm">
                  <v:stroke joinstyle="miter"/>
                  <v:path arrowok="t" o:connecttype="custom" o:connectlocs="12064,127;21080,4569;18795,5965;12064,2665;3048,12184;12064,21702;18286,19164;18286,14341;10286,14341;10286,11803;21208,11803;21208,20179;12064,24240;0,12057;12064,0" o:connectangles="0,0,0,0,0,0,0,0,0,0,0,0,0,0,0"/>
                </v:shape>
                <v:shape id="Freeform: Shape 1609472830" o:spid="_x0000_s1095" style="position:absolute;left:11652;top:3369;width:167;height:178;visibility:visible;mso-wrap-style:square;v-text-anchor:top" coordsize="16761,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" path="m13968,8884v,-3427,-2031,-6473,-5587,-6473c4826,2411,2793,5457,2793,8884v,3427,2033,6599,5588,6599c11937,15483,13968,12437,13968,8884m,8884c,3934,3175,,8381,v5206,,8381,3934,8381,8884c16762,13833,13587,17768,8381,17768,3175,17768,,13833,,8884e" fillcolor="#231f20" stroked="f" strokeweight=".35244mm">
                  <v:stroke joinstyle="miter"/>
                  <v:path arrowok="t" o:connecttype="custom" o:connectlocs="13968,8884;8381,2411;2793,8884;8381,15483;13968,8884;0,8884;8381,0;16762,8884;8381,17768;0,8884" o:connectangles="0,0,0,0,0,0,0,0,0,0"/>
                </v:shape>
              </v:group>
              <v:shape id="Freeform: Shape 51095405" o:spid="_x0000_s1096" style="position:absolute;left:11826;top:3374;width:170;height:169;visibility:visible;mso-wrap-style:square;v-text-anchor:top" coordsize="17015,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" path="m,l2793,,8508,13833,14096,r2920,l9905,16879r-2921,l,xe" fillcolor="#231f20" stroked="f" strokeweight=".35244mm">
                <v:stroke joinstyle="miter"/>
                <v:path arrowok="t" o:connecttype="custom" o:connectlocs="0,0;2793,0;8508,13832;14096,0;17016,0;9905,16878;6984,16878;0,0" o:connectangles="0,0,0,0,0,0,0,0"/>
              </v:shape>
              <v:group id="Graphic 1" o:spid="_x0000_s1097" style="position:absolute;left:12002;top:3327;width:1214;height:220" coordorigin="12002,3327" coordsize="121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">
                <v:shape id="Freeform: Shape 1251311378" o:spid="_x0000_s1098" style="position:absolute;left:12002;top:3368;width:165;height:177;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1921809398" o:spid="_x0000_s1099" style="position:absolute;left:12199;top:3371;width:83;height:173;visibility:visible;mso-wrap-style:square;v-text-anchor:top" coordsize="8253,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" path="m,254r2666,l2666,3046c4064,1269,5968,,8254,r,2665c8254,2665,7619,2665,7238,2665v-1650,,-3810,1396,-4572,2665l2666,17260,,17260,,381,,254xe" fillcolor="#231f20" stroked="f" strokeweight=".35244mm">
                  <v:stroke joinstyle="miter"/>
                  <v:path arrowok="t" o:connecttype="custom" o:connectlocs="0,254;2666,254;2666,3046;8254,0;8254,2665;7238,2665;2666,5330;2666,17260;0,17260;0,381" o:connectangles="0,0,0,0,0,0,0,0,0,0"/>
                </v:shape>
                <v:shape id="Freeform: Shape 532944282" o:spid="_x0000_s1100" style="position:absolute;left:12312;top:3369;width:140;height:175;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" path="m11429,6346c11429,3427,9905,2411,7620,2411v-2032,,-4064,1269,-4953,2666l2667,17514,,17514,,508r2667,l2667,2919c3810,1523,6223,,8636,v3555,,5333,1777,5333,5457l13969,17387r-2667,l11302,6346r127,xe" fillcolor="#231f20" stroked="f" strokeweight=".35244mm">
                  <v:stroke joinstyle="miter"/>
                  <v:path arrowok="t" o:connecttype="custom" o:connectlocs="11429,6346;7620,2411;2667,5077;2667,17514;0,17514;0,508;2667,508;2667,2919;8636,0;13969,5457;13969,17387;11302,17387;11302,6346" o:connectangles="0,0,0,0,0,0,0,0,0,0,0,0,0"/>
                </v:shape>
                <v:shape id="Freeform: Shape 268199038" o:spid="_x0000_s1101" style="position:absolute;left:12490;top:3366;width:231;height:175;visibility:visible;mso-wrap-style:square;v-text-anchor:top" coordsize="23111,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" path="m20572,6092v,-2158,-1016,-3554,-3175,-3554c15619,2538,13842,3807,12953,5077r,12437l10286,17514r,-11549c10286,3807,9397,2411,7111,2411v-1778,,-3555,1269,-4444,2666l2667,17387,,17387,,508r2667,l2667,2919c3429,1777,5588,,8127,v2540,,4064,1396,4572,3173c13588,1650,15874,,18413,v3048,,4699,1650,4699,5077l23112,17260r-2667,l20445,5711r127,381xe" fillcolor="#231f20" stroked="f" strokeweight=".35244mm">
                  <v:stroke joinstyle="miter"/>
                  <v:path arrowok="t" o:connecttype="custom" o:connectlocs="20572,6092;17397,2538;12953,5077;12953,17514;10286,17514;10286,5965;7111,2411;2667,5077;2667,17387;0,17387;0,508;2667,508;2667,2919;8127,0;12699,3173;18413,0;23112,5077;23112,17260;20445,17260;20445,5711" o:connectangles="0,0,0,0,0,0,0,0,0,0,0,0,0,0,0,0,0,0,0,0"/>
                </v:shape>
                <v:shape id="Freeform: Shape 2143688193" o:spid="_x0000_s1102" style="position:absolute;left:12757;top:3368;width:165;height:177;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1584122689" o:spid="_x0000_s1103" style="position:absolute;left:12956;top:3369;width:140;height:175;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" path="m11429,6346c11429,3427,9905,2411,7620,2411v-2032,,-4064,1269,-4953,2666l2667,17514,,17514,,508r2667,l2667,2919c3809,1523,6222,,8635,v3556,,5334,1777,5334,5457l13969,17387r-2667,l11302,6346r127,xe" fillcolor="#231f20" stroked="f" strokeweight=".35244mm">
                  <v:stroke joinstyle="miter"/>
                  <v:path arrowok="t" o:connecttype="custom" o:connectlocs="11429,6346;7620,2411;2667,5077;2667,17514;0,17514;0,508;2667,508;2667,2919;8635,0;13969,5457;13969,17387;11302,17387;11302,6346" o:connectangles="0,0,0,0,0,0,0,0,0,0,0,0,0"/>
                </v:shape>
                <v:shape id="Freeform: Shape 691162589" o:spid="_x0000_s1104" style="position:absolute;left:13118;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" path="m2793,18022r,-11042l,6980,,4696r2793,l2793,,5460,r,4696l8889,4696r,2284l5460,6980r,10534c5460,18783,5968,19671,7238,19671v762,,1397,-380,1778,-761l9778,20814v-635,634,-1651,1142,-3175,1142c4064,21956,2793,20560,2793,18022e" fillcolor="#231f20" stroked="f" strokeweight=".35244mm">
                  <v:stroke joinstyle="miter"/>
                  <v:path arrowok="t" o:connecttype="custom" o:connectlocs="2793,18022;2793,6980;0,6980;0,4696;2793,4696;2793,0;5460,0;5460,4696;8889,4696;8889,6980;5460,6980;5460,17514;7238,19671;9016,18910;9778,20814;6603,21956;2793,18022" o:connectangles="0,0,0,0,0,0,0,0,0,0,0,0,0,0,0,0,0"/>
                </v:shape>
              </v:group>
              <v:rect id="Rectangle 1497706387" o:spid="_x0000_s1105" style="position:absolute;left:13323;top:3309;width:2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" fillcolor="#231f20" stroked="f" strokeweight=".35244mm"/>
              <v:group id="Graphic 1" o:spid="_x0000_s1106" style="position:absolute;left:13395;top:3310;width:731;height:238" coordorigin="13395,3310" coordsize="73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">
                <v:shape id="Freeform: Shape 2114056987" o:spid="_x0000_s1107" style="position:absolute;left:13395;top:3369;width:140;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" path="m11429,6346c11429,3427,9905,2411,7619,2411v-2031,,-4064,1269,-4952,2666l2667,17514,,17514,,508r2667,l2667,2919c3809,1523,6222,,8635,v3556,,5333,1777,5333,5457l13968,17387r-2666,l11302,6346r127,xe" fillcolor="#231f20" stroked="f" strokeweight=".35244mm">
                  <v:stroke joinstyle="miter"/>
                  <v:path arrowok="t" o:connecttype="custom" o:connectlocs="11429,6346;7619,2411;2667,5077;2667,17514;0,17514;0,508;2667,508;2667,2919;8635,0;13968,5457;13968,17387;11302,17387;11302,6346" o:connectangles="0,0,0,0,0,0,0,0,0,0,0,0,0"/>
                </v:shape>
                <v:shape id="Freeform: Shape 1021029769" o:spid="_x0000_s1108" style="position:absolute;left:13568;top:3310;width:36;height:233;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1400561396" o:spid="_x0000_s1109" style="position:absolute;left:13629;top:3327;width:98;height:220;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" path="m2794,18022r,-11042l,6980,,4696r2794,l2794,,5461,r,4696l8889,4696r,2284l5461,6980r,10534c5461,18783,5969,19671,7238,19671v762,,1398,-380,1778,-761l9778,20814v-634,634,-1651,1142,-3174,1142c4064,21956,2794,20560,2794,18022e" fillcolor="#231f20" stroked="f" strokeweight=".35244mm">
                  <v:stroke joinstyle="miter"/>
                  <v:path arrowok="t" o:connecttype="custom" o:connectlocs="2794,18022;2794,6980;0,6980;0,4696;2794,4696;2794,0;5461,0;5461,4696;8889,4696;8889,6980;5461,6980;5461,17514;7238,19671;9016,18910;9778,20814;6604,21956;2794,18022" o:connectangles="0,0,0,0,0,0,0,0,0,0,0,0,0,0,0,0,0"/>
                </v:shape>
                <v:shape id="Freeform: Shape 1309819437" o:spid="_x0000_s1110" style="position:absolute;left:13746;top:3310;width:35;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" path="m508,6346r2667,l3175,23225r-2667,l508,6346xm,1777c,761,762,,1778,,2793,,3555,761,3555,1777v,1015,-762,1777,-1777,1777c762,3554,,2792,,1777e" fillcolor="#231f20" stroked="f" strokeweight=".35244mm">
                  <v:stroke joinstyle="miter"/>
                  <v:path arrowok="t" o:connecttype="custom" o:connectlocs="508,6346;3175,6346;3175,23225;508,23225;508,6346;0,1777;1778,0;3555,1777;1778,3554;0,1777" o:connectangles="0,0,0,0,0,0,0,0,0,0"/>
                </v:shape>
                <v:shape id="Freeform: Shape 1763421123" o:spid="_x0000_s1111" style="position:absolute;left:13811;top:3371;width:140;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" path="m11556,10407c10539,9011,8762,8249,6857,8249v-2413,,-4191,1523,-4191,3681c2666,14087,4444,15610,6857,15610v1905,,3682,-761,4699,-2157l11556,10280r,127xm11556,15230v-1397,1522,-3302,2411,-5588,2411c3048,17641,,15737,,12057,,8376,3048,6473,5968,6473v2286,,4191,761,5588,2284l11556,5711c11556,3427,9778,2158,7238,2158v-2032,,-3683,761,-5207,2411l762,2792c2539,888,4699,,7492,v3556,,6604,1650,6604,5711l14096,17387r-2668,l11428,15483r128,-253xe" fillcolor="#231f20" stroked="f" strokeweight=".35244mm">
                  <v:stroke joinstyle="miter"/>
                  <v:path arrowok="t" o:connecttype="custom" o:connectlocs="11556,10407;6857,8249;2666,11930;6857,15610;11556,13453;11556,10280;11556,15230;5968,17641;0,12057;5968,6473;11556,8757;11556,5711;7238,2158;2031,4569;762,2792;7492,0;14096,5711;14096,17387;11428,17387;11428,15483" o:connectangles="0,0,0,0,0,0,0,0,0,0,0,0,0,0,0,0,0,0,0,0"/>
                </v:shape>
                <v:shape id="Freeform: Shape 381368417" o:spid="_x0000_s1112" style="position:absolute;left:13974;top:3327;width:98;height:220;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" path="m2793,18022r,-11042l,6980,,4696r2793,l2793,,5460,r,4696l8889,4696r,2284l5460,6980r,10534c5460,18783,5968,19671,7238,19671v762,,1397,-380,1778,-761l9778,20814v-635,634,-1651,1142,-3174,1142c4064,21956,2793,20560,2793,18022e" fillcolor="#231f20" stroked="f" strokeweight=".35244mm">
                  <v:stroke joinstyle="miter"/>
                  <v:path arrowok="t" o:connecttype="custom" o:connectlocs="2793,18022;2793,6980;0,6980;0,4696;2793,4696;2793,0;5460,0;5460,4696;8889,4696;8889,6980;5460,6980;5460,17514;7238,19671;9016,18910;9778,20814;6604,21956;2793,18022" o:connectangles="0,0,0,0,0,0,0,0,0,0,0,0,0,0,0,0,0"/>
                </v:shape>
                <v:shape id="Freeform: Shape 243637497" o:spid="_x0000_s1113" style="position:absolute;left:14090;top:3310;width:35;height:233;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group>
              <v:shape id="Freeform: Shape 1998906019" o:spid="_x0000_s1114" style="position:absolute;left:14150;top:3374;width:168;height:169;visibility:visible;mso-wrap-style:square;v-text-anchor:top" coordsize="16889,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" path="m,l2793,,8381,13833,14096,r2794,l9905,16879r-2921,l,xe" fillcolor="#231f20" stroked="f" strokeweight=".35244mm">
                <v:stroke joinstyle="miter"/>
                <v:path arrowok="t" o:connecttype="custom" o:connectlocs="0,0;2793,0;8381,13832;14096,0;16890,0;9905,16878;6984,16878;0,0" o:connectangles="0,0,0,0,0,0,0,0"/>
              </v:shape>
              <v:group id="Graphic 1" o:spid="_x0000_s1115" style="position:absolute;top:142;width:14489;height:3591" coordorigin=",142" coordsize="14489,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">
                <v:shape id="Freeform: Shape 1853384408" o:spid="_x0000_s1116" style="position:absolute;left:14324;top:3368;width:165;height:177;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" path="m2793,7995r11175,c13968,5457,12191,2284,8381,2284v-3555,,-5333,3046,-5588,5711m8381,127v5080,,8127,4061,8127,9138l16508,9899r-13715,c3048,13072,5206,15737,8889,15737v1905,,3937,-761,5207,-2157l15366,15230v-1651,1649,-3937,2538,-6731,2538c3682,17768,,14214,,8884,,3934,3555,,8381,e" fillcolor="#231f20" stroked="f" strokeweight=".35244mm">
                  <v:stroke joinstyle="miter"/>
                  <v:path arrowok="t" o:connecttype="custom" o:connectlocs="2793,7995;13968,7995;8381,2284;2793,7995;8381,127;16508,9265;16508,9899;2793,9899;8889,15737;14096,13580;15366,15230;8635,17768;0,8884;8381,0" o:connectangles="0,0,0,0,0,0,0,0,0,0,0,0,0,0"/>
                </v:shape>
                <v:shape id="Freeform: Shape 238233803" o:spid="_x0000_s1117" style="position:absolute;left:6166;top:1811;width:1032;height:864;visibility:visible;mso-wrap-style:square;v-text-anchor:top" coordsize="103241,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" path="m84193,67518v,-10407,8509,-18910,18922,-18910c75177,48608,49145,33632,35176,9392,29969,381,18413,-2665,9397,2538,381,7742,-2667,19291,2540,28302,23239,64091,61844,86428,103241,86428v-10412,,-18921,-8503,-18921,-18910e" fillcolor="#00797e" stroked="f" strokeweight=".35244mm">
                  <v:stroke joinstyle="miter"/>
                  <v:path arrowok="t" o:connecttype="custom" o:connectlocs="84193,67518;103115,48608;35176,9392;9397,2538;2540,28302;103241,86428;84320,67518" o:connectangles="0,0,0,0,0,0,0"/>
                </v:shape>
                <v:shape id="Freeform: Shape 1211531699" o:spid="_x0000_s1118" style="position:absolute;left:7197;top:350;width:1032;height:864;visibility:visible;mso-wrap-style:square;v-text-anchor:top" coordsize="103170,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" path="m100702,58126c94987,48227,87876,39343,79621,31474,58034,11168,29715,,,,10413,,18921,8503,18921,18910,18921,29317,10413,37820,,37820v20064,,39112,7488,53716,21194c59303,64345,64129,70310,67939,77036v3555,6092,9905,9392,16381,9392c87495,86428,90797,85666,93717,83889v9016,-5203,12191,-16752,6857,-25763e" fillcolor="#692874" stroked="f" strokeweight=".35244mm">
                  <v:stroke joinstyle="miter"/>
                  <v:path arrowok="t" o:connecttype="custom" o:connectlocs="100702,58126;79621,31474;0,0;18921,18910;0,37820;53716,59014;67939,77036;84320,86428;93717,83889;100574,58126" o:connectangles="0,0,0,0,0,0,0,0,0,0"/>
                </v:shape>
                <v:shape id="Freeform: Shape 646858186" o:spid="_x0000_s1119" style="position:absolute;left:6190;top:351;width:1195;height:770;visibility:visible;mso-wrap-style:square;v-text-anchor:top" coordsize="119495,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" path="m100702,c59303,,20699,22210,,58126,5206,49115,16762,46069,25779,51273v9016,5203,12063,16752,6857,25763c46604,52796,72637,37820,100574,37820v10414,,18922,-8503,18922,-18910c119496,8503,110988,,100574,e" fillcolor="#0067a0" stroked="f" strokeweight=".35244mm">
                  <v:stroke joinstyle="miter"/>
                  <v:path arrowok="t" o:connecttype="custom" o:connectlocs="100702,0;0,58126;25779,51273;32636,77036;100574,37820;119496,18910;100574,0" o:connectangles="0,0,0,0,0,0,0"/>
                </v:shape>
                <v:shape id="Freeform: Shape 140352874" o:spid="_x0000_s1120" style="position:absolute;left:7852;top:931;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" path="m35176,v5207,9011,2159,20560,-6857,25763c25398,27540,22096,28302,18922,28302v-6477,,-12826,-3427,-16382,-9392c9397,30713,13080,44293,13080,58126v,13834,-3683,27413,-10540,39216c-2667,106353,381,117902,9397,123105v3048,1777,6223,2539,9397,2539c25271,125644,31620,122217,35176,116252,45335,98611,50796,78559,50796,58126,50796,37693,45462,17641,35176,e" fillcolor="#c7a9d0" stroked="f" strokeweight=".35244mm">
                  <v:stroke joinstyle="miter"/>
                  <v:path arrowok="t" o:connecttype="custom" o:connectlocs="35176,0;28319,25763;18922,28302;2540,18910;13080,58126;2540,97342;9397,123105;18794,125644;35176,116252;50796,58126;35176,0" o:connectangles="0,0,0,0,0,0,0,0,0,0,0"/>
                </v:shape>
                <v:shape id="Freeform: Shape 372877528" o:spid="_x0000_s1121" style="position:absolute;left:7009;top:1906;width:1196;height:770;visibility:visible;mso-wrap-style:square;v-text-anchor:top" coordsize="119623,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" path="m103114,28302v-3174,,-6476,-762,-9397,-2539c84701,20560,81653,9011,86860,,72891,24240,46859,39216,18921,39216,8508,39216,,47719,,58126,,68533,8508,77036,18921,77036v41398,,80003,-22210,100702,-58126c116067,25002,109845,28302,103241,28302e" fillcolor="#b8da92" stroked="f" strokeweight=".35244mm">
                  <v:stroke joinstyle="miter"/>
                  <v:path arrowok="t" o:connecttype="custom" o:connectlocs="103114,28302;93717,25763;86860,0;18921,39216;0,58126;18921,77036;119623,18910;103241,28302" o:connectangles="0,0,0,0,0,0,0,0"/>
                </v:shape>
                <v:shape id="Freeform: Shape 736873654" o:spid="_x0000_s1122" style="position:absolute;left:6034;top:837;width:508;height:1257;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" path="m22477,99881v9016,-5204,20572,-2158,25778,6853c41398,94931,37716,81351,37716,67518v,-13834,3555,-27286,10539,-39216c53462,19291,50414,7742,41398,2538,32382,-2665,20826,381,15620,9392,5460,27033,,47085,,67518v,20433,5333,40485,15620,58126c10413,116633,13461,105084,22477,99881e" fillcolor="#5bc4bf" stroked="f" strokeweight=".35244mm">
                  <v:stroke joinstyle="miter"/>
                  <v:path arrowok="t" o:connecttype="custom" o:connectlocs="22477,99881;48255,106734;37716,67518;48255,28302;41398,2538;15620,9392;0,67518;15620,125644;22477,99881" o:connectangles="0,0,0,0,0,0,0,0,0"/>
                </v:shape>
                <v:shape id="Freeform: Shape 870815498" o:spid="_x0000_s1123" style="position:absolute;left:5327;top:142;width:127;height:3591;visibility:visible;mso-wrap-style:square;v-text-anchor:top" coordsize="12698,35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" path="m,l,359163e" filled="f" strokecolor="#231f20" strokeweight=".17622mm">
                  <v:stroke joinstyle="miter"/>
                  <v:path arrowok="t" o:connecttype="custom" o:connectlocs="0,0;0,359163" o:connectangles="0,0"/>
                </v:shape>
                <v:shape id="Freeform: Shape 2013108381" o:spid="_x0000_s1124" style="position:absolute;top:2066;width:360;height:345;visibility:visible;mso-wrap-style:square;v-text-anchor:top" coordsize="36064,3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" path="m20064,22971l14985,11295,9778,22971r10286,xm20953,24875r-11937,l7619,28175v-508,1142,-762,2030,-762,2665c6857,31728,7238,32490,8000,32997v508,254,1524,508,3302,635l11302,34520,,34520r,-888c1270,33505,2159,32997,3048,32109v761,-888,1777,-2538,2920,-5077l18032,r508,l30731,27794v1143,2665,2159,4315,2921,4949c34159,33251,35048,33505,36065,33632r,888l19683,34520r,-888l20318,33632v1270,,2286,-127,2794,-508c23493,32870,23620,32490,23620,31982v,-254,,-635,-127,-888c23493,30967,23239,30332,22731,29190l20953,25002r,-127xe" fillcolor="black" stroked="f" strokeweight=".35244mm">
                  <v:stroke joinstyle="miter"/>
                  <v:path arrowok="t" o:connecttype="custom" o:connectlocs="20064,22971;14985,11295;9778,22971;20064,22971;20953,24875;9016,24875;7619,28175;6857,30840;8000,32997;11302,33632;11302,34520;0,34520;0,33632;3048,32109;5968,27032;18032,0;18540,0;30731,27794;33652,32743;36065,33632;36065,34520;19683,34520;19683,33632;20318,33632;23112,33124;23620,31982;23493,31094;22731,29190;20953,25002" o:connectangles="0,0,0,0,0,0,0,0,0,0,0,0,0,0,0,0,0,0,0,0,0,0,0,0,0,0,0,0,0"/>
                </v:shape>
                <v:shape id="Freeform: Shape 1514111064" o:spid="_x0000_s1125" style="position:absolute;left:341;top:217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" path="m22731,254r,18275c22731,20306,22858,21448,23239,21829v381,381,1016,635,2032,761l25271,23479r-9524,l15747,20306v-1143,1269,-2286,2284,-3302,2919c11302,23860,10032,24113,8635,24113v-1397,,-2539,-380,-3555,-1269c4064,22083,3429,21068,3048,20052,2667,18910,2540,17133,2540,14341r,-9264c2540,3300,2413,2158,2032,1777,1778,1396,1016,1015,,888l,,9524,r,15991c9524,17641,9524,18783,9778,19164v127,507,381,888,762,1142c10921,20560,11302,20687,11683,20687v635,,1143,-127,1651,-508c13969,19798,14858,18910,15747,17514r,-12437c15747,3300,15620,2158,15239,1777,14985,1396,14223,1015,13207,888r,-888l22731,r,254xe" fillcolor="black" stroked="f" strokeweight=".35244mm">
                  <v:stroke joinstyle="miter"/>
                  <v:path arrowok="t" o:connecttype="custom" o:connectlocs="22731,254;22731,18529;23239,21829;25271,22590;25271,23479;15747,23479;15747,20306;12445,23225;8635,24113;5080,22844;3048,20052;2540,14341;2540,5077;2032,1777;0,888;0,0;9524,0;9524,15991;9778,19164;10540,20306;11683,20687;13334,20179;15747,17514;15747,5077;15239,1777;13207,888;13207,0;22731,0" o:connectangles="0,0,0,0,0,0,0,0,0,0,0,0,0,0,0,0,0,0,0,0,0,0,0,0,0,0,0,0"/>
                </v:shape>
                <v:shape id="Freeform: Shape 969126984" o:spid="_x0000_s1126" style="position:absolute;left:608;top:2171;width:162;height:247;visibility:visible;mso-wrap-style:square;v-text-anchor:top" coordsize="16254,2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" path="m14858,r381,7995l14350,7995c13334,5584,12318,4061,11175,3173,10032,2284,9016,1904,7873,1904v-635,,-1269,254,-1777,761c5588,3046,5334,3680,5334,4188v,381,126,889,508,1269c6349,6092,7873,7361,10286,9011v2413,1650,4064,3046,4826,4188c15874,14341,16254,15610,16254,17006v,1269,-380,2539,-1015,3808c14604,22083,13715,22971,12445,23733v-1143,634,-2540,1015,-3937,1015c7366,24748,5842,24367,4064,23733v-508,-127,-889,-254,-1016,-254c2540,23479,2032,23860,1651,24748r-889,l381,16372r889,c2032,18529,3048,20179,4318,21321v1270,1143,2539,1650,3682,1650c8762,22971,9397,22717,9905,22210v508,-508,762,-1142,762,-1777c10667,19671,10413,18910,9905,18402,9397,17768,8254,16879,6604,15737,4064,13960,2413,12691,1651,11676,508,10280,,8757,,7107,,5330,635,3680,1905,2284,3175,888,4953,127,7366,127v1269,,2539,254,3682,888c11429,1269,11810,1396,12191,1396v254,,508,,762,-127c13080,1142,13461,761,13842,254r889,l14858,xe" fillcolor="black" stroked="f" strokeweight=".35244mm">
                  <v:stroke joinstyle="miter"/>
                  <v:path arrowok="t" o:connecttype="custom" o:connectlocs="14858,0;15239,7995;14350,7995;11175,3173;7873,1904;6096,2665;5334,4188;5842,5457;10286,9011;15112,13199;16254,17006;15239,20814;12445,23733;8508,24748;4064,23733;3048,23479;1651,24748;762,24748;381,16372;1270,16372;4318,21321;8000,22971;9905,22210;10667,20433;9905,18402;6604,15737;1651,11676;0,7107;1905,2284;7366,127;11048,1015;12191,1396;12953,1269;13842,254;14731,254" o:connectangles="0,0,0,0,0,0,0,0,0,0,0,0,0,0,0,0,0,0,0,0,0,0,0,0,0,0,0,0,0,0,0,0,0,0,0"/>
                </v:shape>
                <v:shape id="Freeform: Shape 9394828" o:spid="_x0000_s1127" style="position:absolute;left:779;top:2091;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" path="m10159,r,8503l15746,8503r,2412l10159,10915r,14468c10159,26779,10159,27540,10286,28048v,380,381,761,635,1015c11175,29317,11556,29444,11810,29444v1143,,2159,-889,3048,-2538l15620,27413v-1397,3173,-3556,4823,-6604,4823c7492,32236,6222,31855,5207,30967,4190,30078,3556,29190,3302,28175v-127,-635,-254,-2031,-254,-4569l3048,11041,,11041r,-888c2032,8630,3937,7107,5334,5457,6857,3807,8127,2031,9270,r889,xe" fillcolor="black" stroked="f" strokeweight=".35244mm">
                  <v:stroke joinstyle="miter"/>
                  <v:path arrowok="t" o:connecttype="custom" o:connectlocs="10159,0;10159,8503;15746,8503;15746,10915;10159,10915;10159,25383;10286,28048;10921,29063;11810,29444;14858,26906;15620,27413;9016,32236;5207,30967;3302,28175;3048,23606;3048,11041;0,11041;0,10153;5334,5457;9270,0;10159,0" o:connectangles="0,0,0,0,0,0,0,0,0,0,0,0,0,0,0,0,0,0,0,0,0"/>
                </v:shape>
                <v:shape id="Freeform: Shape 1668268024" o:spid="_x0000_s1128" style="position:absolute;left:956;top:2171;width:199;height:239;visibility:visible;mso-wrap-style:square;v-text-anchor:top" coordsize="19936,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" path="m9397,635r,5330c10921,3554,12318,1904,13461,1142,14604,381,15746,,16889,v889,,1651,254,2159,888c19556,1396,19937,2284,19937,3300v,1142,-254,2030,-762,2538c18667,6473,18032,6726,17270,6726v-889,,-1651,-253,-2285,-888c14349,5330,13968,4950,13842,4950v-127,,-381,-127,-636,-127c12699,4823,12318,4950,11810,5330v-635,635,-1143,1396,-1524,2412c9778,9392,9524,11168,9524,13072r,6726c9524,20687,9524,21321,9778,21575v127,508,508,762,889,1015c11048,22844,11683,22971,12699,22971r,889l127,23860r,-889c1143,22971,1778,22590,2159,22210v381,-508,508,-1777,508,-3808l2667,5457v,-1269,,-2157,-255,-2538c2286,2411,2031,2158,1651,1904,1397,1650,762,1523,,1523l,635r9524,l9397,635xe" fillcolor="black" stroked="f" strokeweight=".35244mm">
                  <v:stroke joinstyle="miter"/>
                  <v:path arrowok="t" o:connecttype="custom" o:connectlocs="9397,635;9397,5965;13461,1142;16889,0;19048,888;19937,3300;19175,5838;17270,6726;14985,5838;13842,4950;13206,4823;11810,5330;10286,7742;9524,13072;9524,19798;9778,21575;10667,22590;12699,22971;12699,23860;127,23860;127,22971;2159,22210;2667,18402;2667,5457;2412,2919;1651,1904;0,1523;0,635;9524,635" o:connectangles="0,0,0,0,0,0,0,0,0,0,0,0,0,0,0,0,0,0,0,0,0,0,0,0,0,0,0,0,0"/>
                </v:shape>
                <v:shape id="Freeform: Shape 1168536669" o:spid="_x0000_s1129" style="position:absolute;left:1161;top:2170;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" path="m12191,18783r,-7869c10159,12057,8635,13326,7746,14722v-635,888,-1016,1777,-1016,2665c6730,18149,6984,18783,7619,19418v381,380,1016,634,1778,634c10286,20052,11175,19545,12318,18656t-127,2031c9397,23225,6730,24494,4571,24494v-1396,,-2412,-381,-3301,-1269c381,22337,,21194,,19925,,18149,762,16499,2286,15103,3809,13707,7111,11803,12318,9392r,-2412c12318,5203,12318,4061,12064,3680v-127,-507,-508,-888,-1016,-1269c10540,2031,9905,1904,9270,1904v-1143,,-2032,254,-2667,761c6222,2919,5968,3300,5968,3680v,381,254,762,635,1270c7238,5711,7492,6346,7492,6980v,762,-254,1523,-889,2158c5968,9645,5207,10026,4190,10026v-1015,,-1904,-254,-2666,-888c762,8503,508,7742,508,6853v,-1269,508,-2411,1397,-3426c2794,2284,4190,1523,5841,888,7492,254,9270,,11175,v2286,,3937,508,5206,1396c17651,2284,18540,3300,18921,4442v254,761,381,2284,381,4823l19302,18275v,1016,,1777,127,2031c19429,20560,19683,20814,19810,20941v127,127,381,127,635,127c20826,21068,21334,20814,21715,20179r762,635c21588,22083,20826,22971,19937,23479v-889,508,-1905,888,-3048,888c15619,24367,14476,24113,13715,23479v-762,-635,-1270,-1523,-1397,-2919e" fillcolor="black" stroked="f" strokeweight=".35244mm">
                  <v:stroke joinstyle="miter"/>
                  <v:path arrowok="t" o:connecttype="custom" o:connectlocs="12191,18783;12191,10914;7746,14722;6730,17387;7619,19418;9397,20052;12318,18656;12191,20687;4571,24494;1270,23225;0,19925;2286,15103;12318,9392;12318,6980;12064,3680;11048,2411;9270,1904;6603,2665;5968,3680;6603,4950;7492,6980;6603,9138;4190,10026;1524,9138;508,6853;1905,3427;5841,888;11175,0;16381,1396;18921,4442;19302,9265;19302,18275;19429,20306;19810,20941;20445,21068;21715,20179;22477,20814;19937,23479;16889,24367;13715,23479;12318,20560" o:connectangles="0,0,0,0,0,0,0,0,0,0,0,0,0,0,0,0,0,0,0,0,0,0,0,0,0,0,0,0,0,0,0,0,0,0,0,0,0,0,0,0,0"/>
                </v:shape>
                <v:shape id="Freeform: Shape 751957292" o:spid="_x0000_s1130" style="position:absolute;left:1387;top:2072;width:127;height:339;visibility:visible;mso-wrap-style:square;v-text-anchor:top" coordsize="12698,3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" path="m9905,r,29063c9905,30713,10032,31728,10413,32236v381,507,1143,761,2286,761l12699,33886r-12572,l127,32997v1016,,1778,-380,2286,-888c2794,31728,2920,30713,2920,29063r,-24113c2920,3300,2794,2284,2286,1777,1905,1269,1143,1015,,1015l,127r9778,l9905,xe" fillcolor="black" stroked="f" strokeweight=".35244mm">
                  <v:stroke joinstyle="miter"/>
                  <v:path arrowok="t" o:connecttype="custom" o:connectlocs="9905,0;9905,29063;10413,32236;12699,32997;12699,33886;127,33886;127,32997;2413,32109;2920,29063;2920,4950;2286,1777;0,1015;0,127;9778,127" o:connectangles="0,0,0,0,0,0,0,0,0,0,0,0,0,0"/>
                </v:shape>
                <v:shape id="Freeform: Shape 800591807" o:spid="_x0000_s1131" style="position:absolute;left:1531;top:2064;width:127;height:347;visibility:visible;mso-wrap-style:square;v-text-anchor:top" coordsize="12698,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" path="m9778,11295r,18529c9778,31474,10032,32490,10413,32997v381,508,1143,762,2286,762l12699,34647r-12572,l127,33759v1016,,1778,-381,2286,-889c2794,32490,2920,31474,2920,29824r,-13579c2920,14595,2667,13580,2286,13072,1905,12564,1143,12311,,12311r,-889l9778,11422r,-127xm6222,c7238,,8254,381,9016,1142v762,762,1143,1650,1143,2665c10159,4823,9778,5838,9016,6599,8254,7361,7365,7742,6349,7742,5333,7742,4318,7361,3556,6599,2794,5838,2413,4950,2413,3807v,-1142,381,-1903,1143,-2665c4318,381,5206,,6349,e" fillcolor="black" stroked="f" strokeweight=".35244mm">
                  <v:stroke joinstyle="miter"/>
                  <v:path arrowok="t" o:connecttype="custom" o:connectlocs="9778,11295;9778,29824;10413,32997;12699,33759;12699,34647;127,34647;127,33759;2413,32870;2920,29824;2920,16245;2286,13072;0,12311;0,11422;9778,11422;6222,0;9016,1142;10159,3807;9016,6599;6349,7742;3556,6599;2413,3807;3556,1142;6349,0" o:connectangles="0,0,0,0,0,0,0,0,0,0,0,0,0,0,0,0,0,0,0,0,0,0,0"/>
                </v:shape>
                <v:shape id="Freeform: Shape 743121594" o:spid="_x0000_s1132" style="position:absolute;left:1672;top:2170;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" path="m12191,18783r,-7869c10159,12057,8635,13326,7746,14722v-635,888,-1016,1777,-1016,2665c6730,18149,6984,18783,7619,19418v381,380,1016,634,1778,634c10286,20052,11175,19545,12318,18656t-127,2031c9397,23225,6730,24494,4572,24494v-1397,,-2413,-381,-3302,-1269c381,22337,,21194,,19925,,18149,762,16499,2286,15103,3809,13707,7111,11803,12318,9392r,-2412c12318,5203,12318,4061,12064,3680v-127,-507,-508,-888,-1016,-1269c10540,2031,9905,1904,9270,1904v-1143,,-2032,254,-2667,761c6222,2919,5968,3300,5968,3680v,381,254,762,635,1270c7238,5711,7492,6346,7492,6980v,762,-254,1523,-889,2158c5968,9645,5207,10026,4191,10026v-1016,,-1905,-254,-2667,-888c762,8503,508,7742,508,6853v,-1269,508,-2411,1397,-3426c2794,2284,4191,1523,5841,888,7492,254,9270,,11175,v2286,,3937,508,5207,1396c17652,2284,18540,3300,18921,4442v254,761,381,2284,381,4823l19302,18275v,1016,,1777,127,2031c19429,20560,19683,20814,19810,20941v127,127,381,127,635,127c20826,21068,21334,20814,21715,20179r762,635c21588,22083,20826,22971,19937,23479v-889,508,-1905,888,-3047,888c15620,24367,14477,24113,13715,23479v-762,-635,-1270,-1523,-1397,-2919e" fillcolor="black" stroked="f" strokeweight=".35244mm">
                  <v:stroke joinstyle="miter"/>
                  <v:path arrowok="t" o:connecttype="custom" o:connectlocs="12191,18783;12191,10914;7746,14722;6730,17387;7619,19418;9397,20052;12318,18656;12191,20687;4572,24494;1270,23225;0,19925;2286,15103;12318,9392;12318,6980;12064,3680;11048,2411;9270,1904;6603,2665;5968,3680;6603,4950;7492,6980;6603,9138;4191,10026;1524,9138;508,6853;1905,3427;5841,888;11175,0;16382,1396;18921,4442;19302,9265;19302,18275;19429,20306;19810,20941;20445,21068;21715,20179;22477,20814;19937,23479;16890,24367;13715,23479;12318,20560" o:connectangles="0,0,0,0,0,0,0,0,0,0,0,0,0,0,0,0,0,0,0,0,0,0,0,0,0,0,0,0,0,0,0,0,0,0,0,0,0,0,0,0,0"/>
                </v:shape>
                <v:shape id="Freeform: Shape 1895845362" o:spid="_x0000_s1133" style="position:absolute;left:1901;top:2171;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889,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121462069" o:spid="_x0000_s1134" style="position:absolute;left:2281;top:2064;width:373;height:354;visibility:visible;mso-wrap-style:square;v-text-anchor:top" coordsize="37207,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" path="m33144,r,11930l32255,11930c31112,8630,29461,6219,27176,4442,25017,2792,22477,1904,19811,1904v-2668,,-4699,761,-6350,2157c11810,5457,10540,7488,9905,10026v-762,2538,-1016,5204,-1016,7869c8889,21194,9270,23987,10032,26398v762,2411,2032,4188,3683,5457c15493,32997,17524,33632,19811,33632v761,,1650,,2539,-254c23239,33251,24128,32997,25017,32617r,-7108c25017,24240,25017,23352,24763,22971v-127,-381,-635,-761,-1143,-1142c22985,21575,22350,21321,21588,21321r-889,l20699,20433r16509,l37208,21321v-1270,,-2159,254,-2667,508c34033,22083,33652,22464,33398,23098v-127,254,-254,1142,-254,2285l33144,32490v-2159,1015,-4445,1650,-6730,2157c24128,35155,21588,35409,19175,35409v-3174,,-5841,-381,-8000,-1269c9016,33251,7238,32109,5588,30713,3937,29317,2667,27667,1778,25890,635,23606,,21068,,18149,,13072,1778,8757,5334,5203,8889,1650,13461,,18922,v1650,,3174,127,4571,381c24255,508,25398,888,27049,1523v1650,635,2667,888,2920,888c30477,2411,30858,2284,31239,1904,31620,1523,32001,888,32382,r889,l33144,xe" fillcolor="black" stroked="f" strokeweight=".35244mm">
                  <v:stroke joinstyle="miter"/>
                  <v:path arrowok="t" o:connecttype="custom" o:connectlocs="33144,0;33144,11930;32255,11930;27176,4442;19811,1904;13461,4061;9905,10026;8889,17895;10032,26398;13715,31855;19811,33632;22350,33378;25017,32617;25017,25509;24763,22971;23620,21829;21588,21321;20699,21321;20699,20433;37208,20433;37208,21321;34541,21829;33398,23098;33144,25383;33144,32490;26414,34647;19175,35409;11175,34140;5588,30713;1778,25890;0,18149;5334,5203;18922,0;23493,381;27049,1523;29969,2411;31239,1904;32382,0;33271,0" o:connectangles="0,0,0,0,0,0,0,0,0,0,0,0,0,0,0,0,0,0,0,0,0,0,0,0,0,0,0,0,0,0,0,0,0,0,0,0,0,0,0"/>
                </v:shape>
                <v:shape id="Freeform: Shape 1756095842" o:spid="_x0000_s1135" style="position:absolute;left:2668;top:2168;width:218;height:249;visibility:visible;mso-wrap-style:square;v-text-anchor:top" coordsize="21841,2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" path="m10794,1904v-889,,-1524,380,-2159,1015c8000,3554,7619,4823,7492,6726v-126,1904,-254,4442,-254,7869c7238,16372,7366,18022,7619,19545v127,1142,635,2030,1143,2665c9397,22844,10032,23098,10794,23098v762,,1397,-254,1905,-634c13334,21829,13842,21068,13969,20052v381,-1523,508,-4822,508,-9645c14477,7615,14350,5584,13969,4569,13715,3554,13207,2792,12572,2284v-381,-380,-1016,-507,-1651,-507m10794,127v2032,,3937,508,5715,1523c18286,2665,19556,4188,20445,6092v889,1903,1397,4061,1397,6345c21842,15737,20953,18529,19302,20814v-2031,2665,-4825,4061,-8381,4061c7366,24875,4699,23606,2794,21194,889,18783,,15864,,12564,,9265,1016,6346,2921,3807,4826,1269,7492,,10921,e" fillcolor="black" stroked="f" strokeweight=".35244mm">
                  <v:stroke joinstyle="miter"/>
                  <v:path arrowok="t" o:connecttype="custom" o:connectlocs="10794,1904;8635,2919;7492,6726;7238,14595;7619,19545;8762,22210;10794,23098;12699,22464;13969,20052;14477,10407;13969,4569;12572,2284;10921,1777;10794,127;16509,1650;20445,6092;21842,12437;19302,20814;10921,24875;2794,21194;0,12564;2921,3807;10921,0" o:connectangles="0,0,0,0,0,0,0,0,0,0,0,0,0,0,0,0,0,0,0,0,0,0,0"/>
                </v:shape>
                <v:shape id="Freeform: Shape 1949088466" o:spid="_x0000_s1136" style="position:absolute;left:2878;top:2175;width:244;height:242;visibility:visible;mso-wrap-style:square;v-text-anchor:top" coordsize="24381,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" path="m11683,24240l3809,6092c2794,3934,2159,2538,1651,1904,1270,1523,635,1142,,1015l,127r12445,l12445,1015v-762,,-1270,127,-1651,381c10413,1777,10159,2158,10159,2665v,635,381,1777,1143,3427l15112,14849,18159,7234v889,-2157,1270,-3680,1270,-4569c19429,2158,19175,1777,18794,1396,18413,1015,17778,888,16763,888r,-888l24382,r,888c23620,888,22985,1269,22604,1777v-508,507,-1143,1777,-2159,3934l12699,23987r-1143,l11683,24240xe" fillcolor="black" stroked="f" strokeweight=".35244mm">
                  <v:stroke joinstyle="miter"/>
                  <v:path arrowok="t" o:connecttype="custom" o:connectlocs="11683,24240;3809,6092;1651,1904;0,1015;0,127;12445,127;12445,1015;10794,1396;10159,2665;11302,6092;15112,14849;18159,7234;19429,2665;18794,1396;16763,888;16763,0;24382,0;24382,888;22604,1777;20445,5711;12699,23987;11556,23987" o:connectangles="0,0,0,0,0,0,0,0,0,0,0,0,0,0,0,0,0,0,0,0,0,0"/>
                </v:shape>
                <v:shape id="Freeform: Shape 717252260" o:spid="_x0000_s1137" style="position:absolute;left:3112;top:2170;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" path="m13461,9899v,-2665,-127,-4569,-508,-5457c12699,3427,12191,2665,11556,2158v-381,-254,-762,-508,-1397,-508c9270,1650,8635,2031,8000,2919,6985,4442,6477,6473,6477,9011r,888l13334,9899r127,xm19556,11549r-12826,c6857,14595,7746,17133,9143,18910v1143,1396,2540,2031,4191,2031c14350,20941,15239,20687,16001,20052v762,-507,1651,-1523,2666,-3046l19556,17514v-1270,2538,-2666,4442,-4191,5457c13842,23987,12064,24621,10032,24621v-3428,,-6095,-1269,-7873,-3934c762,18529,,15864,,12691,,8757,1016,5711,3175,3427,5334,1142,7746,,10540,v2413,,4445,1015,6223,2919c18540,4823,19429,7742,19556,11549e" fillcolor="black" stroked="f" strokeweight=".35244mm">
                  <v:stroke joinstyle="miter"/>
                  <v:path arrowok="t" o:connecttype="custom" o:connectlocs="13461,9899;12953,4442;11556,2158;10159,1650;8000,2919;6477,9011;6477,9899;13334,9899;19556,11549;6730,11549;9143,18910;13334,20941;16001,20052;18667,17006;19556,17514;15365,22971;10032,24621;2159,20687;0,12691;3175,3427;10540,0;16763,2919;19556,11549" o:connectangles="0,0,0,0,0,0,0,0,0,0,0,0,0,0,0,0,0,0,0,0,0,0,0"/>
                </v:shape>
                <v:shape id="Freeform: Shape 1762971229" o:spid="_x0000_s1138" style="position:absolute;left:3325;top:2171;width:200;height:239;visibility:visible;mso-wrap-style:square;v-text-anchor:top" coordsize="19937,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" path="m9397,635r,5330c10921,3554,12318,1904,13461,1142,14604,381,15747,,16890,v889,,1651,254,2158,888c19556,1396,19937,2284,19937,3300v,1142,-254,2030,-762,2538c18667,6473,18032,6726,17271,6726v-889,,-1651,-253,-2286,-888c14350,5330,13969,4950,13842,4950v-127,,-381,-127,-635,-127c12699,4823,12318,4950,11810,5330v-635,635,-1143,1396,-1524,2412c9778,9392,9524,11168,9524,13072r,6726c9524,20687,9524,21321,9778,21575v127,508,508,762,889,1015c11048,22844,11683,22971,12699,22971r,889l127,23860r,-889c1143,22971,1778,22590,2159,22210v381,-508,508,-1777,508,-3808l2667,5457v,-1269,,-2157,-254,-2538c2286,2411,2032,2158,1651,1904,1397,1650,762,1523,,1523l,635r9524,l9397,635xe" fillcolor="black" stroked="f" strokeweight=".35244mm">
                  <v:stroke joinstyle="miter"/>
                  <v:path arrowok="t" o:connecttype="custom" o:connectlocs="9397,635;9397,5965;13461,1142;16890,0;19048,888;19937,3300;19175,5838;17271,6726;14985,5838;13842,4950;13207,4823;11810,5330;10286,7742;9524,13072;9524,19798;9778,21575;10667,22590;12699,22971;12699,23860;127,23860;127,22971;2159,22210;2667,18402;2667,5457;2413,2919;1651,1904;0,1523;0,635;9524,635" o:connectangles="0,0,0,0,0,0,0,0,0,0,0,0,0,0,0,0,0,0,0,0,0,0,0,0,0,0,0,0,0"/>
                </v:shape>
                <v:shape id="Freeform: Shape 1867497725" o:spid="_x0000_s1139" style="position:absolute;left:3539;top:2171;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" path="m9524,635r,3045c10667,2411,11810,1396,12953,888,14096,254,15238,,16508,v1524,,2794,381,3810,1269c21334,2158,21969,3173,22350,4442v254,888,381,2792,381,5457l22731,19037v,1777,127,2919,508,3427c23620,22844,24255,23098,25271,23225r,888l13461,24113r,-888c14350,23098,14985,22717,15365,22083v254,-381,381,-1396,381,-3046l15746,8630v,-1904,,-3173,-253,-3680c15365,4442,15112,4061,14731,3807v-381,-253,-763,-380,-1144,-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8,0;20318,1269;22350,4442;22731,9899;22731,19037;23239,22464;25271,23225;25271,24113;13461,24113;13461,23225;15365,22083;15746,19037;15746,8630;15493,4950;14731,3807;13587,3427;9651,6473;9651,19037;10159,22337;11937,23225;11937,24113;127,24113;127,23225;2159,22337;2540,19037;2540,5838;2032,2538;0,1650;0,761;9524,761" o:connectangles="0,0,0,0,0,0,0,0,0,0,0,0,0,0,0,0,0,0,0,0,0,0,0,0,0,0,0,0,0,0,0,0,0"/>
                </v:shape>
                <v:shape id="Freeform: Shape 1299046059" o:spid="_x0000_s1140" style="position:absolute;left:3809;top:2168;width:395;height:242;visibility:visible;mso-wrap-style:square;v-text-anchor:top" coordsize="39493,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" path="m9651,888r,3046c10921,2538,12064,1523,13206,1015,14349,381,15492,127,16762,127v1524,,2794,381,3810,1015c21588,1777,22350,2919,22858,4315,24254,2792,25524,1777,26667,1015,27937,381,29207,,30477,v1651,,2921,381,3810,1142c35303,1904,35937,2792,36318,3934v381,1143,635,2919,635,5458l36953,18910v,1777,127,2919,508,3300c37842,22590,38477,22971,39493,23098r,889l27429,23987r,-889c28318,23098,29080,22590,29588,21956v254,-508,381,-1523,381,-3046l29969,8884v,-2031,,-3427,-254,-3934c29588,4442,29334,3934,28953,3680v-381,-253,-762,-380,-1270,-380c26921,3300,26286,3554,25524,4061v-762,508,-1523,1269,-2158,2285l23366,18910v,1650,127,2792,381,3173c24128,22717,24890,23098,25905,23098r,889l13842,23987r,-889c14476,23098,14985,22844,15365,22590v381,-253,635,-634,762,-1015c16254,21194,16381,20306,16381,18910r,-10026c16381,6726,16381,5457,16127,4950v-127,-508,-508,-889,-889,-1270c14857,3427,14476,3300,13968,3300v-634,,-1269,127,-1777,507c11429,4315,10540,5203,9651,6473r,12564c9651,20687,9778,21829,10159,22337v381,507,1016,761,2032,888l12191,24113r-12064,l127,23225v1016,,1651,-381,2032,-888c2412,21956,2540,20941,2540,19037r,-13199c2540,4061,2412,2919,2031,2538,1778,2158,1016,1777,,1650l,761r9524,l9651,888xe" fillcolor="black" stroked="f" strokeweight=".35244mm">
                  <v:stroke joinstyle="miter"/>
                  <v:path arrowok="t" o:connecttype="custom" o:connectlocs="9651,888;9651,3934;13206,1015;16762,127;20572,1142;22858,4315;26667,1015;30477,0;34287,1142;36318,3934;36953,9392;36953,18910;37461,22210;39493,23098;39493,23987;27429,23987;27429,23098;29588,21956;29969,18910;29969,8884;29715,4950;28953,3680;27683,3300;25524,4061;23366,6346;23366,18910;23747,22083;25905,23098;25905,23987;13842,23987;13842,23098;15365,22590;16127,21575;16381,18910;16381,8884;16127,4950;15238,3680;13968,3300;12191,3807;9651,6473;9651,19037;10159,22337;12191,23225;12191,24113;127,24113;127,23225;2159,22337;2540,19037;2540,5838;2031,2538;0,1650;0,761;9524,761" o:connectangles="0,0,0,0,0,0,0,0,0,0,0,0,0,0,0,0,0,0,0,0,0,0,0,0,0,0,0,0,0,0,0,0,0,0,0,0,0,0,0,0,0,0,0,0,0,0,0,0,0,0,0,0,0"/>
                </v:shape>
                <v:shape id="Freeform: Shape 1110366665" o:spid="_x0000_s1141" style="position:absolute;left:4217;top:2170;width:195;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" path="m13334,9899v,-2665,-127,-4569,-508,-5457c12572,3427,12064,2665,11429,2158v-381,-254,-762,-508,-1397,-508c9143,1650,8508,2031,7873,2919,6857,4442,6349,6473,6349,9011r,888l13207,9899r127,xm19556,11549r-12826,c6857,14595,7746,17133,9143,18910v1143,1396,2540,2031,4191,2031c14350,20941,15238,20687,16000,20052v763,-507,1651,-1523,2667,-3046l19556,17514v-1270,2538,-2667,4442,-4191,5457c13842,23987,12064,24621,10032,24621v-3429,,-6095,-1269,-7873,-3934c762,18529,,15864,,12691,,8757,1016,5711,3175,3427,5333,1142,7746,,10540,v2413,,4445,1015,6223,2919c18540,4823,19429,7742,19556,11549e" fillcolor="black" stroked="f" strokeweight=".35244mm">
                  <v:stroke joinstyle="miter"/>
                  <v:path arrowok="t" o:connecttype="custom" o:connectlocs="13334,9899;12826,4442;11429,2158;10032,1650;7873,2919;6349,9011;6349,9899;13207,9899;19556,11549;6730,11549;9143,18910;13334,20941;16000,20052;18667,17006;19556,17514;15365,22971;10032,24621;2159,20687;0,12691;3175,3427;10540,0;16763,2919;19556,11549" o:connectangles="0,0,0,0,0,0,0,0,0,0,0,0,0,0,0,0,0,0,0,0,0,0,0"/>
                </v:shape>
                <v:shape id="Freeform: Shape 1196169897" o:spid="_x0000_s1142" style="position:absolute;left:4421;top:2171;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3706584" o:spid="_x0000_s1143" style="position:absolute;left:4671;top:2091;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" path="m10159,r,8503l15747,8503r,2412l10159,10915r,14468c10159,26779,10159,27540,10286,28048v,380,381,761,635,1015c11302,29317,11556,29444,11810,29444v1016,,2159,-889,3048,-2538l15620,27413v-1397,3173,-3556,4823,-6604,4823c7492,32236,6223,31855,5207,30967,4191,30078,3556,29190,3302,28175v-127,-635,-254,-2031,-254,-4569l3048,11041,,11041r,-888c2032,8630,3937,7107,5334,5457,6857,3807,8127,2031,9270,r889,xe" fillcolor="black" stroked="f" strokeweight=".35244mm">
                  <v:stroke joinstyle="miter"/>
                  <v:path arrowok="t" o:connecttype="custom" o:connectlocs="10159,0;10159,8503;15747,8503;15747,10915;10159,10915;10159,25383;10286,28048;10921,29063;11810,29444;14858,26906;15620,27413;9016,32236;5207,30967;3302,28175;3048,23606;3048,11041;0,11041;0,10153;5334,5457;9270,0;10159,0" o:connectangles="0,0,0,0,0,0,0,0,0,0,0,0,0,0,0,0,0,0,0,0,0"/>
                </v:shape>
                <v:shape id="Freeform: Shape 743544306" o:spid="_x0000_s1144" style="position:absolute;left:2002;top:1468;width:6;height:6;visibility:visible;mso-wrap-style:square;v-text-anchor:top" coordsize="63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" path="m635,c635,,254,508,,635e" fillcolor="black" stroked="f" strokeweight=".35244mm">
                  <v:stroke joinstyle="miter"/>
                  <v:path arrowok="t" o:connecttype="custom" o:connectlocs="635,0;0,635" o:connectangles="0,0"/>
                </v:shape>
                <v:shape id="Freeform: Shape 1711289179" o:spid="_x0000_s1145" style="position:absolute;left:2054;top:984;width:26;height:26;visibility:visible;mso-wrap-style:square;v-text-anchor:top" coordsize="253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" path="m1270,2538v635,,1270,-507,1270,-1269c2540,508,2032,,1270,,508,,,508,,1269v,762,508,1269,1270,1269e" fillcolor="black" stroked="f" strokeweight=".35244mm">
                  <v:stroke joinstyle="miter"/>
                  <v:path arrowok="t" o:connecttype="custom" o:connectlocs="1270,2538;2540,1269;1270,0;0,1269;1270,2538" o:connectangles="0,0,0,0,0"/>
                </v:shape>
                <v:shape id="Freeform: Shape 100988532" o:spid="_x0000_s1146" style="position:absolute;left:2194;top:493;width:441;height:538;visibility:visible;mso-wrap-style:square;v-text-anchor:top" coordsize="44064,5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" path="m42795,24875r-13461,l29334,1269r13461,l42795,24875xm42795,36043v-254,2539,-1143,4696,-2921,5838l29334,48227r,-22210l42795,26017r,10026xm28191,24875r-12445,l15746,1269r12445,l28191,24875xm28191,48988r-4825,2919l23366,51907v,,-762,381,-1270,381c21588,52288,21207,52161,20826,51780l16000,48861r,-22844l28445,26017r,22844l28191,48988xm10794,16245r3810,l14604,24875r-3810,l10794,16245xm14604,48227l4063,41881c2286,40739,1397,38582,1143,36043r,-10026l14604,26017r,22210xm5841,10280r-4571,l1270,1142r4571,l5841,10280xm6984,4696r508,-635l7111,3427r762,c7873,3427,8254,2792,8254,2792r381,762l9397,3554v,,-381,507,-381,507l9524,4696r-635,l8889,5584,8254,5077r-635,507l7619,4823r-762,l6984,4696xm10286,14214v,,-381,-254,-508,-254c9397,13960,9143,14595,8889,14722v-254,,-381,,-381,-254c8508,14214,9016,14087,9270,13833v-2921,,-2921,1270,-3302,1270c5206,15103,6603,13707,6984,13326v-635,,-889,-762,-1524,-1142c5714,11803,5968,11930,6349,12184v,-254,254,-635,889,-635c8508,11549,8127,12818,8381,12818v254,,,-1269,889,-1269c10540,11549,12191,14849,10667,14849v-635,,-127,-508,-127,-508m7238,21068r762,c8000,21068,8381,20433,8381,20433r381,761l9524,21194v,,-381,508,-381,508l9651,22210r-635,l9016,23098r-635,-508l7746,23098r,-761l6984,22337v,,508,-762,508,-762l7111,20941r127,127xm2031,12311r763,c2794,12311,3175,11676,3175,11676r381,761l4318,12437v,,-381,508,-381,508l4444,13580r-635,l3809,14468r-634,-508l2540,14468r,-761l1778,13707v,,508,-762,508,-762l1905,12311r126,xm1143,16245r4571,l5714,24875r-4571,l1143,16245xm11810,13453r508,-635l11937,12184r762,c12699,12184,13080,11549,13080,11549r381,762l14223,12311v,,-381,507,-381,507l14349,13453r-762,l13587,14341r-634,-508l12318,14341r,-761l11556,13580r254,-127xm14604,10280r-3810,l10794,1142r3810,l14604,10280xm44065,r,c44065,,,,,l,c,,,,,l,35536v,3426,1524,6472,3556,7361l20445,53050v,,889,761,1524,761c22477,53811,22985,53557,23366,53303l40636,43023v2032,-888,3429,-3934,3429,-7360l44065,127v,,,,,l44065,xe" fillcolor="black" stroked="f" strokeweight=".35244mm">
                  <v:stroke joinstyle="miter"/>
                  <v:path arrowok="t" o:connecttype="custom" o:connectlocs="42795,24875;29334,24875;29334,1269;42795,1269;42795,24875;42795,36043;39874,41881;29334,48227;29334,26017;42795,26017;42795,36043;28191,24875;15746,24875;15746,1269;28191,1269;28191,24875;28191,48988;23366,51907;23366,51907;22096,52288;20826,51780;16000,48861;16000,26017;28445,26017;28445,48861;10794,16245;14604,16245;14604,24875;10794,24875;10794,16245;14604,48227;4063,41881;1143,36043;1143,26017;14604,26017;14604,48227;5841,10280;1270,10280;1270,1142;5841,1142;5841,10280;6984,4696;7492,4061;7111,3427;7873,3427;8254,2792;8635,3554;9397,3554;9016,4061;9524,4696;8889,4696;8889,5584;8254,5077;7619,5584;7619,4823;6857,4823;10286,14214;9778,13960;8889,14722;8508,14468;9270,13833;5968,15103;6984,13326;5460,12184;6349,12184;7238,11549;8381,12818;9270,11549;10667,14849;10540,14341;7238,21068;8000,21068;8381,20433;8762,21194;9524,21194;9143,21702;9651,22210;9016,22210;9016,23098;8381,22590;7746,23098;7746,22337;6984,22337;7492,21575;7111,20941;2031,12311;2794,12311;3175,11676;3556,12437;4318,12437;3937,12945;4444,13580;3809,13580;3809,14468;3175,13960;2540,14468;2540,13707;1778,13707;2286,12945;1905,12311;1143,16245;5714,16245;5714,24875;1143,24875;1143,16245;11810,13453;12318,12818;11937,12184;12699,12184;13080,11549;13461,12311;14223,12311;13842,12818;14349,13453;13587,13453;13587,14341;12953,13833;12318,14341;12318,13580;11556,13580;14604,10280;10794,10280;10794,1142;14604,1142;14604,10280;44065,0;44065,0;0,0;0,0;0,0;0,35536;3556,42897;20445,53050;21969,53811;23366,53303;40636,43023;44065,35663;44065,127;44065,127" o:connectangles="0,0,0,0,0,0,0,0,0,0,0,0,0,0,0,0,0,0,0,0,0,0,0,0,0,0,0,0,0,0,0,0,0,0,0,0,0,0,0,0,0,0,0,0,0,0,0,0,0,0,0,0,0,0,0,0,0,0,0,0,0,0,0,0,0,0,0,0,0,0,0,0,0,0,0,0,0,0,0,0,0,0,0,0,0,0,0,0,0,0,0,0,0,0,0,0,0,0,0,0,0,0,0,0,0,0,0,0,0,0,0,0,0,0,0,0,0,0,0,0,0,0,0,0,0,0,0,0,0,0,0,0,0,0,0,0,0,0,0"/>
                </v:shape>
                <v:shape id="Freeform: Shape 1011230047" o:spid="_x0000_s1147" style="position:absolute;left:2214;top:766;width:121;height:154;visibility:visible;mso-wrap-style:square;v-text-anchor:top" coordsize="1209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" path="m11937,6980v,,-1651,508,-1270,508c10667,6980,11556,6092,12064,5711v,-508,-762,,-1524,381c13080,2538,11429,3934,10032,4188v2286,-2411,1651,-2411,,-1650c11302,1523,11556,254,11429,,10159,1650,9143,1396,9143,2919v,1015,-381,2665,-888,3173c7619,6853,8127,3427,6349,3427v-507,,-1904,,-2285,634c4445,4061,4953,4950,4953,5330v,381,254,1396,-254,1396c4191,6726,3429,5457,3429,4950v,-508,,-381,,-1270c3429,2284,1143,254,127,254v,1015,1270,1269,1270,2538c889,2792,127,1777,127,2411v,635,889,762,889,1269c1016,4188,127,3427,127,4061v,508,508,381,635,1016c381,5077,,5077,,5203v,127,,381,381,508c254,5838,127,6092,127,6980v,2792,1778,4061,3048,4061c4064,11041,3937,10407,4064,10026v,508,508,-254,508,635c4572,11549,3683,11168,3683,11930v,1015,1397,,1397,1142c5080,14468,4953,14341,4953,14849v,381,1524,-508,1396,-635c6730,14341,6730,15356,7366,15356v380,,508,-1142,889,-1142c8000,14214,9524,15230,9524,14722v,-1269,-508,-762,-508,-1650c9016,12184,10794,12437,10540,11930v-254,-381,-381,-127,-635,-762c9905,11168,8508,9138,10159,10280v1778,1142,2032,-2792,1905,-2919e" fillcolor="black" stroked="f" strokeweight=".35244mm">
                  <v:stroke joinstyle="miter"/>
                  <v:path arrowok="t" o:connecttype="custom" o:connectlocs="11937,6980;10667,7488;12064,5711;10540,6092;10032,4188;10032,2538;11429,0;9143,2919;8255,6092;6349,3427;4064,4061;4953,5330;4699,6726;3429,4950;3429,3680;127,254;1397,2792;127,2411;1016,3680;127,4061;762,5077;0,5203;381,5711;127,6980;3175,11041;4064,10026;4572,10661;3683,11930;5080,13072;4953,14849;6349,14214;7366,15356;8255,14214;9524,14722;9016,13072;10540,11930;9905,11168;10159,10280;12064,7361" o:connectangles="0,0,0,0,0,0,0,0,0,0,0,0,0,0,0,0,0,0,0,0,0,0,0,0,0,0,0,0,0,0,0,0,0,0,0,0,0,0,0"/>
                </v:shape>
                <v:shape id="Freeform: Shape 788975419" o:spid="_x0000_s1148" style="position:absolute;left:2789;top:903;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504090475" o:spid="_x0000_s1149" style="position:absolute;left:2731;top:937;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437260224" o:spid="_x0000_s1150" style="position:absolute;left:2034;top:1019;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72336762" o:spid="_x0000_s1151" style="position:absolute;left:2078;top:1022;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942115297" o:spid="_x0000_s1152" style="position:absolute;left:3329;top:421;width:39;height:115;visibility:visible;mso-wrap-style:square;v-text-anchor:top" coordsize="3865,1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" path="m1872,1904v2159,2538,2667,6726,1016,9645c1999,11549,2126,10407,1999,9772,475,6853,-795,3300,602,v1016,127,635,1396,1143,1904e" fillcolor="black" stroked="f" strokeweight=".35244mm">
                  <v:stroke joinstyle="miter"/>
                  <v:path arrowok="t" o:connecttype="custom" o:connectlocs="1872,1904;2888,11549;1999,9772;602,0;1745,1904" o:connectangles="0,0,0,0,0"/>
                </v:shape>
                <v:shape id="Freeform: Shape 321388285" o:spid="_x0000_s1153" style="position:absolute;left:1476;top:437;width:31;height:99;visibility:visible;mso-wrap-style:square;v-text-anchor:top" coordsize="3047,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" path="m3048,3764v-508,1904,-508,4442,,6092c2667,10236,2794,9475,2413,9602,-635,7444,762,3129,,210,127,-44,508,-44,762,83,2159,972,2794,2368,3048,3891e" fillcolor="black" stroked="f" strokeweight=".35244mm">
                  <v:stroke joinstyle="miter"/>
                  <v:path arrowok="t" o:connecttype="custom" o:connectlocs="3048,3764;3048,9856;2413,9602;0,210;762,83;3048,3891" o:connectangles="0,0,0,0,0,0"/>
                </v:shape>
                <v:shape id="Freeform: Shape 1190092299" o:spid="_x0000_s1154" style="position:absolute;left:3384;top:469;width:32;height:30;visibility:visible;mso-wrap-style:square;v-text-anchor:top" coordsize="3138,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" path="m2988,761v508,889,-381,1650,-1016,2158c1337,3046,575,2665,67,2031,-187,1142,321,381,956,v762,,1524,,2032,761e" fillcolor="black" stroked="f" strokeweight=".35244mm">
                  <v:stroke joinstyle="miter"/>
                  <v:path arrowok="t" o:connecttype="custom" o:connectlocs="2988,761;1972,2919;67,2031;956,0;2988,761" o:connectangles="0,0,0,0,0"/>
                </v:shape>
                <v:shape id="Freeform: Shape 1005730124" o:spid="_x0000_s1155" style="position:absolute;left:1432;top:501;width:28;height:26;visibility:visible;mso-wrap-style:square;v-text-anchor:top" coordsize="2833,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" path="m2834,1015c2707,1777,2452,2411,1818,2665v-508,,-1143,,-1397,-381c-87,1904,-87,1142,167,635,421,127,1056,,1564,v507,254,1143,381,1270,1015e" fillcolor="black" stroked="f" strokeweight=".35244mm">
                  <v:stroke joinstyle="miter"/>
                  <v:path arrowok="t" o:connecttype="custom" o:connectlocs="2834,1015;1818,2665;421,2284;167,635;1564,0;2834,1015" o:connectangles="0,0,0,0,0,0"/>
                </v:shape>
                <v:shape id="Freeform: Shape 305173707" o:spid="_x0000_s1156" style="position:absolute;left:3414;top:516;width:30;height:28;visibility:visible;mso-wrap-style:square;v-text-anchor:top" coordsize="2977,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" path="m2921,761v,,127,762,,1270c2413,2665,1651,3046,889,2665,381,2411,127,1777,,1396,127,761,762,254,1270,v635,,1143,381,1651,761e" fillcolor="black" stroked="f" strokeweight=".35244mm">
                  <v:stroke joinstyle="miter"/>
                  <v:path arrowok="t" o:connecttype="custom" o:connectlocs="2921,761;2921,2031;889,2665;0,1396;1270,0;2921,761" o:connectangles="0,0,0,0,0,0"/>
                </v:shape>
                <v:shape id="Freeform: Shape 973093048" o:spid="_x0000_s1157" style="position:absolute;left:3374;top:521;width:27;height:27;visibility:visible;mso-wrap-style:square;v-text-anchor:top" coordsize="2723,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" path="m2667,414v,,127,1143,,1523c2286,2318,1778,2953,1016,2699,635,2318,127,2318,,1811,,1049,254,288,1016,34,1651,-93,2032,161,2540,414e" fillcolor="black" stroked="f" strokeweight=".35244mm">
                  <v:stroke joinstyle="miter"/>
                  <v:path arrowok="t" o:connecttype="custom" o:connectlocs="2667,414;2667,1937;1016,2699;0,1811;1016,34;2540,414" o:connectangles="0,0,0,0,0,0"/>
                </v:shape>
                <v:shape id="Freeform: Shape 495887414" o:spid="_x0000_s1158" style="position:absolute;left:3318;top:527;width:26;height:31;visibility:visible;mso-wrap-style:square;v-text-anchor:top" coordsize="2667,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" path="m2667,888v,889,,1904,-889,2158c889,3300,254,2538,,1904,,1142,381,381,1143,v635,,1143,381,1524,888e" fillcolor="black" stroked="f" strokeweight=".35244mm">
                  <v:stroke joinstyle="miter"/>
                  <v:path arrowok="t" o:connecttype="custom" o:connectlocs="2667,888;1778,3046;0,1904;1143,0;2667,888" o:connectangles="0,0,0,0,0"/>
                </v:shape>
                <v:shape id="Freeform: Shape 1969760721" o:spid="_x0000_s1159" style="position:absolute;left:1516;top:529;width:28;height:28;visibility:visible;mso-wrap-style:square;v-text-anchor:top" coordsize="2784,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" path="m2734,1105v254,762,-508,1269,-1016,1650c1210,2882,448,2501,194,1867,-314,1359,321,851,448,344,1210,-418,2353,217,2734,978e" fillcolor="black" stroked="f" strokeweight=".35244mm">
                  <v:stroke joinstyle="miter"/>
                  <v:path arrowok="t" o:connecttype="custom" o:connectlocs="2734,1105;1718,2755;194,1867;448,344;2734,978" o:connectangles="0,0,0,0,0"/>
                </v:shape>
                <v:shape id="Freeform: Shape 1921536726" o:spid="_x0000_s1160" style="position:absolute;left:1471;top:532;width:26;height:27;visibility:visible;mso-wrap-style:square;v-text-anchor:top" coordsize="2562,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" path="m2562,1066v,,-254,1269,-889,1523c1038,2843,404,2335,149,1827,-232,1066,149,304,911,50v889,-253,1397,508,1651,1016e" fillcolor="black" stroked="f" strokeweight=".35244mm">
                  <v:stroke joinstyle="miter"/>
                  <v:path arrowok="t" o:connecttype="custom" o:connectlocs="2562,1066;1673,2589;149,1827;911,50;2562,1066" o:connectangles="0,0,0,0,0"/>
                </v:shape>
                <v:shape id="Freeform: Shape 408231130" o:spid="_x0000_s1161" style="position:absolute;left:3139;top:536;width:34;height:109;visibility:visible;mso-wrap-style:square;v-text-anchor:top" coordsize="3433,1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" path="m1910,939v762,1650,1397,3554,1524,5584c3179,8046,3687,9950,2545,10965,1529,10585,1402,9315,640,8554,-757,5889,513,2716,894,51v635,-254,635,507,889,888e" fillcolor="black" stroked="f" strokeweight=".35244mm">
                  <v:stroke joinstyle="miter"/>
                  <v:path arrowok="t" o:connecttype="custom" o:connectlocs="1910,939;3434,6523;2545,10965;640,8554;894,51;1783,939" o:connectangles="0,0,0,0,0,0"/>
                </v:shape>
                <v:shape id="Freeform: Shape 1432984093" o:spid="_x0000_s1162" style="position:absolute;left:1432;top:545;width:30;height:30;visibility:visible;mso-wrap-style:square;v-text-anchor:top" coordsize="297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" path="m2920,1015v255,889,-508,1396,-1015,1904c1016,3173,381,2411,,1904,,1142,381,381,1016,v762,,1524,254,1904,1015e" fillcolor="black" stroked="f" strokeweight=".35244mm">
                  <v:stroke joinstyle="miter"/>
                  <v:path arrowok="t" o:connecttype="custom" o:connectlocs="2920,1015;1905,2919;0,1904;1016,0;2920,1015" o:connectangles="0,0,0,0,0"/>
                </v:shape>
                <v:shape id="Freeform: Shape 362843948" o:spid="_x0000_s1163" style="position:absolute;left:3247;top:547;width:41;height:109;visibility:visible;mso-wrap-style:square;v-text-anchor:top" coordsize="4119,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" path="m3302,2947v1016,2284,1016,4949,381,7488l3175,10815c2032,8658,508,6754,,4597,,2947,254,1551,889,155v508,-381,889,,1143,507c2032,1551,2540,2566,3302,2947e" fillcolor="black" stroked="f" strokeweight=".35244mm">
                  <v:stroke joinstyle="miter"/>
                  <v:path arrowok="t" o:connecttype="custom" o:connectlocs="3302,2947;3683,10435;3175,10815;0,4597;889,155;2032,662;3302,2947" o:connectangles="0,0,0,0,0,0,0"/>
                </v:shape>
                <v:shape id="Freeform: Shape 467986608" o:spid="_x0000_s1164" style="position:absolute;left:3346;top:552;width:30;height:30;visibility:visible;mso-wrap-style:square;v-text-anchor:top" coordsize="298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" path="m2988,1054v,762,-381,1650,-1143,1904c1082,3085,321,2958,67,2070,-187,1308,321,547,956,166v889,-508,1651,254,2032,888e" fillcolor="black" stroked="f" strokeweight=".35244mm">
                  <v:stroke joinstyle="miter"/>
                  <v:path arrowok="t" o:connecttype="custom" o:connectlocs="2988,1054;1845,2958;67,2070;956,166;2988,1054" o:connectangles="0,0,0,0,0"/>
                </v:shape>
                <v:shape id="Freeform: Shape 713223592" o:spid="_x0000_s1165" style="position:absolute;left:1468;top:573;width:30;height:31;visibility:visible;mso-wrap-style:square;v-text-anchor:top" coordsize="3034,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" path="m3034,1396v,,-508,1269,-1143,1523c1256,3427,748,2665,240,2411,-13,1777,-141,1269,240,635,494,127,1002,127,1510,v635,381,1397,761,1524,1523e" fillcolor="black" stroked="f" strokeweight=".35244mm">
                  <v:stroke joinstyle="miter"/>
                  <v:path arrowok="t" o:connecttype="custom" o:connectlocs="3034,1396;1891,2919;240,2411;240,635;1510,0;3034,1523" o:connectangles="0,0,0,0,0,0"/>
                </v:shape>
                <v:shape id="Freeform: Shape 1602949095" o:spid="_x0000_s1166" style="position:absolute;left:1505;top:571;width:28;height:28;visibility:visible;mso-wrap-style:square;v-text-anchor:top" coordsize="2741,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" path="m2691,1199v254,762,-508,1142,-889,1523c913,2976,405,2341,24,1834,-103,1072,278,564,913,57v889,-254,1397,381,1778,1142e" fillcolor="black" stroked="f" strokeweight=".35244mm">
                  <v:stroke joinstyle="miter"/>
                  <v:path arrowok="t" o:connecttype="custom" o:connectlocs="2691,1199;1802,2722;24,1834;913,57;2691,1199" o:connectangles="0,0,0,0,0"/>
                </v:shape>
                <v:shape id="Freeform: Shape 1564429023" o:spid="_x0000_s1167" style="position:absolute;left:3314;top:581;width:84;height:84;visibility:visible;mso-wrap-style:square;v-text-anchor:top" coordsize="8389,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" path="m8389,v,1015,-1651,2031,-1777,3046c5723,5203,3945,6726,1786,7361,1278,7742,770,8249,8,8376,-119,6853,1278,5457,2040,4061,3691,1904,5850,635,8263,e" fillcolor="black" stroked="f" strokeweight=".35244mm">
                  <v:stroke joinstyle="miter"/>
                  <v:path arrowok="t" o:connecttype="custom" o:connectlocs="8389,0;6612,3046;1786,7361;8,8376;2040,4061;8263,0" o:connectangles="0,0,0,0,0,0"/>
                </v:shape>
                <v:shape id="Freeform: Shape 1583030976" o:spid="_x0000_s1168" style="position:absolute;left:1428;top:585;width:86;height:73;visibility:visible;mso-wrap-style:square;v-text-anchor:top" coordsize="863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" path="m5460,2849c6603,4118,7238,5387,8635,6529v,254,-127,762,-508,762c4318,7037,1778,3229,,437,254,-451,1270,310,1778,184,3048,1199,4571,1453,5587,2849e" fillcolor="black" stroked="f" strokeweight=".35244mm">
                  <v:stroke joinstyle="miter"/>
                  <v:path arrowok="t" o:connecttype="custom" o:connectlocs="5460,2849;8635,6529;8127,7291;0,437;1778,184;5587,2849" o:connectangles="0,0,0,0,0,0"/>
                </v:shape>
                <v:shape id="Freeform: Shape 610955649" o:spid="_x0000_s1169" style="position:absolute;left:3333;top:625;width:75;height:92;visibility:visible;mso-wrap-style:square;v-text-anchor:top" coordsize="7492,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" path="m7492,c7365,3300,5714,6726,2667,8376,1778,8630,889,9518,,9011,1651,5711,4063,2919,6730,r635,l7492,xe" fillcolor="black" stroked="f" strokeweight=".35244mm">
                  <v:stroke joinstyle="miter"/>
                  <v:path arrowok="t" o:connecttype="custom" o:connectlocs="7492,0;2667,8376;0,9011;6730,0;7365,0" o:connectangles="0,0,0,0,0"/>
                </v:shape>
                <v:shape id="Freeform: Shape 830943192" o:spid="_x0000_s1170" style="position:absolute;left:3230;top:638;width:31;height:32;visibility:visible;mso-wrap-style:square;v-text-anchor:top" coordsize="3104,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" path="m3048,888c3302,2031,2667,2792,1778,3173,889,3173,381,2538,,1904,,1142,381,381,1016,254,1270,,1651,,1905,v508,127,762,508,1143,888e" fillcolor="black" stroked="f" strokeweight=".35244mm">
                  <v:stroke joinstyle="miter"/>
                  <v:path arrowok="t" o:connecttype="custom" o:connectlocs="3048,888;1778,3173;0,1904;1016,254;1905,0;3048,888" o:connectangles="0,0,0,0,0,0"/>
                </v:shape>
                <v:shape id="Freeform: Shape 1668427002" o:spid="_x0000_s1171" style="position:absolute;left:1377;top:644;width:106;height:51;visibility:visible;mso-wrap-style:square;v-text-anchor:top" coordsize="10540,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" path="m6349,1029v1397,1016,2794,2412,4191,3681c9524,5471,8255,4710,7111,4710,4445,3821,2667,1537,,776,,-113,1143,268,1651,14,3302,-113,4699,649,6349,1029e" fillcolor="black" stroked="f" strokeweight=".35244mm">
                  <v:stroke joinstyle="miter"/>
                  <v:path arrowok="t" o:connecttype="custom" o:connectlocs="6349,1029;10540,4710;7111,4710;0,776;1651,14;6349,1029" o:connectangles="0,0,0,0,0,0"/>
                </v:shape>
                <v:shape id="Freeform: Shape 208278994" o:spid="_x0000_s1172" style="position:absolute;left:1277;top:150;width:1064;height:996;visibility:visible;mso-wrap-style:square;v-text-anchor:top" coordsize="106401,9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" path="m98656,27471v-4318,-1650,-7112,2792,-11556,2284c86592,30009,86719,30644,86465,31025v-254,253,-635,,-889,c85322,29121,84687,27471,84433,25694v-508,-761,-254,-1904,-635,-2665c81385,16303,89766,21379,91544,17445v1397,-3427,-2793,-3808,-4190,-6219l87354,10211c86084,8942,84814,8561,84052,6911v508,-1904,762,-4061,254,-5965c84306,439,83925,-196,83290,58,81767,2088,80750,3738,79354,5642,77957,4500,76433,3231,74782,2215,73639,2088,72496,946,71226,1327v-254,508,,888,254,1142c71480,5515,73131,7926,75290,10084r254,1142c74147,14399,74528,18079,74147,21506,70718,30390,65004,38893,57512,44985v-4445,4950,-9651,9772,-10286,16499c46972,62626,47352,63895,46591,64656v-2540,-888,-5080,-2157,-7112,-3807c35924,58438,30844,58691,28558,54250v-889,-1777,254,-3554,1143,-4823c32368,46889,31987,42574,30590,39528v-381,,-381,253,-635,380c29701,44477,26146,47650,27542,52727v255,1396,1143,2411,1524,3807c28558,56407,27797,56407,27288,56153v-1650,-254,-3428,-888,-5206,-761c18526,57042,13701,55011,10907,58311v-508,,-1143,127,-889,888c11669,59199,13320,59707,14971,59580v2666,508,4444,-1777,6349,-2792l21828,56788v762,-762,2032,-254,3048,-508c29701,56788,33511,59199,37447,61610r,254c35924,62499,34146,63007,32622,63895v-1778,1269,-3810,3046,-4318,5203c27034,71002,28685,72779,29447,74302v,761,127,1777,889,2030c32749,73667,30463,70494,30844,67448v635,-2284,2794,-3426,4952,-4061c40241,61484,43289,65037,46845,67068v,3553,381,6980,-382,10407c45321,77855,44051,78109,42908,77982v-6095,508,-10794,3808,-16255,5711c24241,84582,21320,84455,18780,85343v1905,508,3937,-127,5969,-254c32241,83947,38083,78236,46210,79251r,254c45448,81409,44178,83059,42781,84582v-254,-889,-254,-1523,-1016,-2031c41130,82297,40495,82551,39987,83186v-254,380,-254,888,,1142c40368,84962,41003,85216,41638,85470v-127,635,-1016,1015,-1397,1650c38083,90800,33765,89277,31098,91816v-381,507,-1778,888,-1143,1650c32876,93719,35670,92958,37828,91435v2794,-3173,5842,-6219,8635,-9265c46972,84582,46210,87247,44813,89151v-635,-381,-1270,-889,-2032,-1143c42019,88135,41511,88897,41384,89531v254,508,635,1143,1143,1523c39860,92958,36558,93085,33638,93973v-5588,762,-11048,1142,-16763,1269c14209,95115,11161,96004,8621,95242,5700,95750,2526,94862,113,96512v-254,380,,761,,1142c3668,99938,8494,98161,12431,98796r30350,c45067,98796,47226,98669,49003,97654v3937,-2285,6096,-6219,8128,-10280c57893,85978,58400,84328,58781,82678v763,-2665,3175,-4442,5715,-4696c64877,82043,64115,86105,63226,89785v-508,2538,-2032,4823,-1016,7488c62464,98542,63734,98542,64750,98669v9270,-127,18540,-508,28445,127c94973,99050,96497,99684,98402,99557v127,-253,762,-253,508,-761c98656,97908,98021,96892,97005,96638v-127,-507,-889,-253,-1016,-634c91036,93212,85195,94735,79354,94735v-3048,254,-5969,888,-8509,-889c69703,92450,70592,88008,70592,88008v,-1776,4190,-13960,4825,-14975c75544,71890,76052,70748,75925,69479v635,-1523,508,-3553,508,-5330c76687,61610,77957,59326,78846,56915v508,-1142,889,-2412,1270,-3554c80623,51838,80750,50442,81639,49300v2540,1523,4953,1523,6223,4315l88878,60088v,,254,1142,888,761c91798,59580,91164,56534,91164,54630v508,-2411,-1270,-3553,-1905,-5711c88751,48538,87862,46635,87862,46635v-254,-1650,-4064,-2919,-3175,-4950c85195,39908,85576,38259,87354,37243v254,127,381,381,381,508l88624,37116r,-6472c91164,30644,94973,30898,97513,30898v762,253,1270,761,2032,888l100180,30898r6222,-1270c103735,29882,102211,26836,99672,26836e" fillcolor="black" stroked="f" strokeweight=".35244mm">
                  <v:stroke joinstyle="miter"/>
                  <v:path arrowok="t" o:connecttype="custom" o:connectlocs="98656,27471;87100,29755;86465,31025;85576,31025;84433,25694;83798,23029;91544,17445;87354,11226;87354,10211;84052,6911;84306,946;83290,58;79354,5642;74782,2215;71226,1327;71480,2469;75290,10084;75544,11226;74147,21506;57512,44985;47226,61484;46591,64656;39479,60849;28558,54250;29701,49427;30590,39528;29955,39908;27542,52727;29066,56534;27288,56153;22082,55392;10907,58311;10018,59199;14971,59580;21320,56788;21828,56788;24876,56280;37447,61610;37447,61864;32622,63895;28304,69098;29447,74302;30336,76332;30844,67448;35796,63387;46845,67068;46463,77475;42908,77982;26653,83693;18780,85343;24749,85089;46210,79251;46210,79505;42781,84582;41765,82551;39987,83186;39987,84328;41638,85470;40241,87120;31098,91816;29955,93466;37828,91435;46463,82170;44813,89151;42781,88008;41384,89531;42527,91054;33638,93973;16875,95242;8621,95242;113,96512;113,97654;12431,98796;42781,98796;49003,97654;57131,87374;58781,82678;64496,77982;63226,89785;62210,97273;64750,98669;93195,98796;98402,99557;98910,98796;97005,96638;95989,96004;79354,94735;70845,93846;70592,88008;75417,73033;75925,69479;76433,64149;78846,56915;80116,53361;81639,49300;87862,53615;88878,60088;89766,60849;91164,54630;89259,48919;87862,46635;84687,41685;87354,37243;87735,37751;88624,37116;88624,30644;97513,30898;99545,31786;100180,30898;106402,29628;99672,26836" o:connectangles="0,0,0,0,0,0,0,0,0,0,0,0,0,0,0,0,0,0,0,0,0,0,0,0,0,0,0,0,0,0,0,0,0,0,0,0,0,0,0,0,0,0,0,0,0,0,0,0,0,0,0,0,0,0,0,0,0,0,0,0,0,0,0,0,0,0,0,0,0,0,0,0,0,0,0,0,0,0,0,0,0,0,0,0,0,0,0,0,0,0,0,0,0,0,0,0,0,0,0,0,0,0,0,0,0,0,0,0,0,0,0"/>
                </v:shape>
                <v:shape id="Freeform: Shape 331815142" o:spid="_x0000_s1173" style="position:absolute;left:2332;top:453;width:5;height:126;visibility:visible;mso-wrap-style:square;v-text-anchor:top" coordsize="507,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" path="m,c,,381,,508,l,xe" fillcolor="black" stroked="f" strokeweight=".35244mm">
                  <v:stroke joinstyle="miter"/>
                  <v:path arrowok="t" o:connecttype="custom" o:connectlocs="0,0;508,0;0,0" o:connectangles="0,0,0"/>
                </v:shape>
                <v:shape id="Freeform: Shape 1682357460" o:spid="_x0000_s1174" style="position:absolute;left:1636;top:659;width:27;height:27;visibility:visible;mso-wrap-style:square;v-text-anchor:top" coordsize="2716,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" path="m2590,888v,889,-508,1523,-1143,1777c812,2411,304,2411,50,1777,-204,888,558,254,1193,v635,127,1397,254,1524,888e" fillcolor="black" stroked="f" strokeweight=".35244mm">
                  <v:stroke joinstyle="miter"/>
                  <v:path arrowok="t" o:connecttype="custom" o:connectlocs="2590,888;1447,2665;50,1777;1193,0;2717,888" o:connectangles="0,0,0,0,0"/>
                </v:shape>
                <v:shape id="Freeform: Shape 1041551690" o:spid="_x0000_s1175" style="position:absolute;left:1590;top:665;width:25;height:27;visibility:visible;mso-wrap-style:square;v-text-anchor:top" coordsize="2511,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" path="m2187,296v,,508,1269,253,1777c1933,2581,1044,2961,663,2327,155,1819,-226,1311,155,677,663,169,1552,-338,2187,296e" fillcolor="black" stroked="f" strokeweight=".35244mm">
                  <v:stroke joinstyle="miter"/>
                  <v:path arrowok="t" o:connecttype="custom" o:connectlocs="2187,296;2440,2073;663,2327;155,677;2187,296" o:connectangles="0,0,0,0,0"/>
                </v:shape>
                <v:shape id="Freeform: Shape 1882683932" o:spid="_x0000_s1176" style="position:absolute;left:2683;top:676;width:127;height:127;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" path="m,c,,,,,e" fillcolor="black" stroked="f" strokeweight=".35244mm">
                  <v:stroke joinstyle="miter"/>
                  <v:path arrowok="t" o:connecttype="custom" o:connectlocs="0,0;0,0" o:connectangles="0,0"/>
                </v:shape>
                <v:shape id="Freeform: Shape 1468509660" o:spid="_x0000_s1177" style="position:absolute;left:3240;top:682;width:29;height:26;visibility:visible;mso-wrap-style:square;v-text-anchor:top" coordsize="285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" path="m2794,829v254,888,-381,1523,-1016,1777c1016,2352,,2225,,1210,,575,635,194,1143,68v635,-254,1270,253,1651,761e" fillcolor="black" stroked="f" strokeweight=".35244mm">
                  <v:stroke joinstyle="miter"/>
                  <v:path arrowok="t" o:connecttype="custom" o:connectlocs="2794,829;1778,2606;0,1210;1143,68;2794,829" o:connectangles="0,0,0,0,0"/>
                </v:shape>
                <v:shape id="Freeform: Shape 1759084705" o:spid="_x0000_s1178" style="position:absolute;left:3285;top:683;width:28;height:26;visibility:visible;mso-wrap-style:square;v-text-anchor:top" coordsize="280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" path="m2429,533v,,762,1015,127,1396c2302,2183,2048,2183,1794,2563,905,2690,143,2437,16,1675,-111,787,524,406,1159,25v508,-127,889,254,1270,508e" fillcolor="black" stroked="f" strokeweight=".35244mm">
                  <v:stroke joinstyle="miter"/>
                  <v:path arrowok="t" o:connecttype="custom" o:connectlocs="2429,533;2556,1929;1794,2563;16,1675;1159,25;2429,533" o:connectangles="0,0,0,0,0,0"/>
                </v:shape>
                <v:shape id="Freeform: Shape 1340476353" o:spid="_x0000_s1179" style="position:absolute;left:1393;top:685;width:27;height:23;visibility:visible;mso-wrap-style:square;v-text-anchor:top" coordsize="2793,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" path="m2667,1269c2413,2158,1524,2538,635,2284,381,2031,127,1650,,1269,,761,254,254,889,v889,,1651,508,1905,1269e" fillcolor="black" stroked="f" strokeweight=".35244mm">
                  <v:stroke joinstyle="miter"/>
                  <v:path arrowok="t" o:connecttype="custom" o:connectlocs="2667,1269;635,2284;0,1269;889,0;2794,1269" o:connectangles="0,0,0,0,0"/>
                </v:shape>
                <v:shape id="Freeform: Shape 28731038" o:spid="_x0000_s1180" style="position:absolute;left:1649;top:698;width:29;height:27;visibility:visible;mso-wrap-style:square;v-text-anchor:top" coordsize="292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" path="m2920,1208v,,-761,1142,-1269,1523c889,2731,381,2223,,1588,,954,254,192,889,65v889,-253,1778,254,2031,1143e" fillcolor="black" stroked="f" strokeweight=".35244mm">
                  <v:stroke joinstyle="miter"/>
                  <v:path arrowok="t" o:connecttype="custom" o:connectlocs="2920,1208;1651,2731;0,1588;889,65;2920,1208" o:connectangles="0,0,0,0,0"/>
                </v:shape>
                <v:shape id="Freeform: Shape 1546238563" o:spid="_x0000_s1181" style="position:absolute;left:1607;top:700;width:29;height:25;visibility:visible;mso-wrap-style:square;v-text-anchor:top" coordsize="2884,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" path="m2560,533v,,508,888,253,1269c2306,2183,1671,2817,909,2437,401,2056,-107,1675,20,914,274,660,782,152,1163,25v635,-127,889,254,1397,508e" fillcolor="black" stroked="f" strokeweight=".35244mm">
                  <v:stroke joinstyle="miter"/>
                  <v:path arrowok="t" o:connecttype="custom" o:connectlocs="2560,533;2813,1802;909,2437;20,914;1163,25;2560,533" o:connectangles="0,0,0,0,0,0"/>
                </v:shape>
                <v:shape id="Freeform: Shape 603053892" o:spid="_x0000_s1182" style="position:absolute;left:3397;top:704;width:30;height:26;visibility:visible;mso-wrap-style:square;v-text-anchor:top" coordsize="2984,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" path="m2984,1015v,,-635,1269,-1016,1523c1333,2792,699,2538,318,2158,-190,2031,63,1396,63,1015,444,508,952,127,1460,v635,127,1143,635,1524,1015e" fillcolor="black" stroked="f" strokeweight=".35244mm">
                  <v:stroke joinstyle="miter"/>
                  <v:path arrowok="t" o:connecttype="custom" o:connectlocs="2984,1015;1968,2538;318,2158;63,1015;1460,0;2984,1015" o:connectangles="0,0,0,0,0,0"/>
                </v:shape>
                <v:shape id="Freeform: Shape 22640784" o:spid="_x0000_s1183" style="position:absolute;left:3450;top:713;width:26;height:23;visibility:visible;mso-wrap-style:square;v-text-anchor:top" coordsize="268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" path="m2681,911c2427,1672,1919,2180,1157,2307,649,2307,-113,2053,14,1418,14,911,268,276,776,149v762,-380,1651,,1905,762e" fillcolor="black" stroked="f" strokeweight=".35244mm">
                  <v:stroke joinstyle="miter"/>
                  <v:path arrowok="t" o:connecttype="custom" o:connectlocs="2681,911;1157,2307;14,1418;776,149;2681,911" o:connectangles="0,0,0,0,0"/>
                </v:shape>
                <v:shape id="Freeform: Shape 1874127076" o:spid="_x0000_s1184" style="position:absolute;left:1479;top:723;width:29;height:29;visibility:visible;mso-wrap-style:square;v-text-anchor:top" coordsize="2895,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" path="m2769,888v127,889,-127,1523,-889,1904c1372,3046,737,2792,483,2411,102,2031,-152,1396,102,888,229,127,991,381,1372,v635,,1143,381,1524,888e" fillcolor="black" stroked="f" strokeweight=".35244mm">
                  <v:stroke joinstyle="miter"/>
                  <v:path arrowok="t" o:connecttype="custom" o:connectlocs="2769,888;1880,2792;483,2411;102,888;1372,0;2896,888" o:connectangles="0,0,0,0,0,0"/>
                </v:shape>
                <v:shape id="Freeform: Shape 673468243" o:spid="_x0000_s1185" style="position:absolute;left:1515;top:728;width:29;height:27;visibility:visible;mso-wrap-style:square;v-text-anchor:top" coordsize="285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" path="m2853,1124v,,-507,888,-634,1269c1838,2647,1330,2901,822,2520,314,2012,-321,1378,187,616,822,-526,2472,108,2853,997e" fillcolor="black" stroked="f" strokeweight=".35244mm">
                  <v:stroke joinstyle="miter"/>
                  <v:path arrowok="t" o:connecttype="custom" o:connectlocs="2853,1124;2219,2393;822,2520;187,616;2853,997" o:connectangles="0,0,0,0,0"/>
                </v:shape>
                <v:shape id="Freeform: Shape 1988790625" o:spid="_x0000_s1186" style="position:absolute;left:3355;top:729;width:26;height:25;visibility:visible;mso-wrap-style:square;v-text-anchor:top" coordsize="2666,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" path="m2667,635v,761,-635,1269,-1143,1776c889,2538,127,2158,,1523,,888,254,381,889,v635,,1397,,1778,635e" fillcolor="black" stroked="f" strokeweight=".35244mm">
                  <v:stroke joinstyle="miter"/>
                  <v:path arrowok="t" o:connecttype="custom" o:connectlocs="2667,635;1524,2411;0,1523;889,0;2667,635" o:connectangles="0,0,0,0,0"/>
                </v:shape>
                <v:shape id="Freeform: Shape 1330511633" o:spid="_x0000_s1187" style="position:absolute;left:3413;top:739;width:32;height:29;visibility:visible;mso-wrap-style:square;v-text-anchor:top" coordsize="3214,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" path="m3214,913v-126,761,,1523,-888,1903c1691,2943,929,2816,421,2563,-87,2182,-87,1547,167,913,548,278,1182,-103,1945,24v507,254,762,762,1143,889e" fillcolor="black" stroked="f" strokeweight=".35244mm">
                  <v:stroke joinstyle="miter"/>
                  <v:path arrowok="t" o:connecttype="custom" o:connectlocs="3214,913;2326,2816;421,2563;167,913;1945,24;3088,913" o:connectangles="0,0,0,0,0,0"/>
                </v:shape>
                <v:shape id="Freeform: Shape 757492815" o:spid="_x0000_s1188" style="position:absolute;left:1453;top:752;width:25;height:24;visibility:visible;mso-wrap-style:square;v-text-anchor:top" coordsize="2476,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" path="m2476,1140v,,-381,762,-635,1142c1333,2536,825,2282,317,2155,-190,1902,63,1013,63,632,825,-637,2095,252,2476,1140e" fillcolor="black" stroked="f" strokeweight=".35244mm">
                  <v:stroke joinstyle="miter"/>
                  <v:path arrowok="t" o:connecttype="custom" o:connectlocs="2476,1140;1841,2282;317,2155;63,632;2476,1140" o:connectangles="0,0,0,0,0"/>
                </v:shape>
                <v:shape id="Freeform: Shape 311704734" o:spid="_x0000_s1189" style="position:absolute;left:3304;top:756;width:93;height:38;visibility:visible;mso-wrap-style:square;v-text-anchor:top" coordsize="9326,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" path="m9270,2284v,,127,508,,762c7365,3934,4699,4188,3048,2792,2159,2031,1016,1650,,1142,381,127,1778,254,2794,,5079,254,6857,2411,9270,2411e" fillcolor="black" stroked="f" strokeweight=".35244mm">
                  <v:stroke joinstyle="miter"/>
                  <v:path arrowok="t" o:connecttype="custom" o:connectlocs="9270,2284;9270,3046;3048,2792;0,1142;2794,0;9270,2411" o:connectangles="0,0,0,0,0,0"/>
                </v:shape>
                <v:shape id="Freeform: Shape 1766647353" o:spid="_x0000_s1190" style="position:absolute;left:1489;top:761;width:25;height:26;visibility:visible;mso-wrap-style:square;v-text-anchor:top" coordsize="2521,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" path="m2521,972v,,-254,888,-508,1269c1632,2749,1124,2495,743,2368,108,1860,-273,1099,235,464,1124,-424,2140,83,2521,972e" fillcolor="black" stroked="f" strokeweight=".35244mm">
                  <v:stroke joinstyle="miter"/>
                  <v:path arrowok="t" o:connecttype="custom" o:connectlocs="2521,972;2013,2241;743,2368;235,464;2521,972" o:connectangles="0,0,0,0,0"/>
                </v:shape>
                <v:shape id="Freeform: Shape 2128259474" o:spid="_x0000_s1191" style="position:absolute;left:1552;top:766;width:31;height:28;visibility:visible;mso-wrap-style:square;v-text-anchor:top" coordsize="3016,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" path="m2937,1004v253,762,-128,1269,-762,1650c1667,2908,1159,2527,651,2400,270,1893,-365,1258,270,624,1032,-519,2301,116,2937,877e" fillcolor="black" stroked="f" strokeweight=".35244mm">
                  <v:stroke joinstyle="miter"/>
                  <v:path arrowok="t" o:connecttype="custom" o:connectlocs="2937,1004;2175,2654;651,2400;270,624;2937,877" o:connectangles="0,0,0,0,0"/>
                </v:shape>
                <v:shape id="Freeform: Shape 122545873" o:spid="_x0000_s1192" style="position:absolute;left:2359;top:794;width:112;height:143;visibility:visible;mso-wrap-style:square;v-text-anchor:top" coordsize="11175,1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" path="m11175,1497c11048,3020,8508,1243,8889,3401v381,1523,635,3300,1524,4315c11175,8731,10794,10381,10667,11650v-635,1142,-1778,1904,-2921,2538c5588,13935,2413,15331,1270,12539,889,11396,,10254,,8858,254,8731,508,8731,762,8477,762,7970,127,7716,254,7208,2667,6828,-762,4543,1397,4416,3175,6320,5968,5685,7492,7589v381,254,635,761,1143,1015c8381,6701,7492,4924,7111,2893,6857,1878,7238,863,8000,355v1270,-1015,2413,381,3175,1269e" fillcolor="black" stroked="f" strokeweight=".35244mm">
                  <v:stroke joinstyle="miter"/>
                  <v:path arrowok="t" o:connecttype="custom" o:connectlocs="11175,1497;8889,3401;10413,7716;10667,11650;7746,14188;1270,12539;0,8858;762,8477;254,7208;1397,4416;7492,7589;8635,8604;7111,2893;8000,355;11175,1624" o:connectangles="0,0,0,0,0,0,0,0,0,0,0,0,0,0,0"/>
                </v:shape>
                <v:shape id="Freeform: Shape 329846408" o:spid="_x0000_s1193" style="position:absolute;left:1626;top:797;width:24;height:24;visibility:visible;mso-wrap-style:square;v-text-anchor:top" coordsize="2411,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" path="m2353,761v254,762,-381,1270,-889,1650c830,2665,321,1904,68,1523,-187,761,321,381,830,v507,,1142,254,1523,761e" fillcolor="black" stroked="f" strokeweight=".35244mm">
                  <v:stroke joinstyle="miter"/>
                  <v:path arrowok="t" o:connecttype="custom" o:connectlocs="2353,761;1464,2411;68,1523;830,0;2353,761" o:connectangles="0,0,0,0,0"/>
                </v:shape>
                <v:shape id="Freeform: Shape 598613188" o:spid="_x0000_s1194" style="position:absolute;left:2099;top:807;width:30;height:106;visibility:visible;mso-wrap-style:square;v-text-anchor:top" coordsize="3048,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" path="m2538,460v889,3046,635,6092,-889,8630c1649,9724,1776,10740,1014,10613,-1018,7821,506,3760,1268,714,1395,-48,2284,-302,2538,460e" fillcolor="black" stroked="f" strokeweight=".35244mm">
                  <v:stroke joinstyle="miter"/>
                  <v:path arrowok="t" o:connecttype="custom" o:connectlocs="2538,460;1649,9090;1014,10613;1268,714;2538,460" o:connectangles="0,0,0,0,0"/>
                </v:shape>
                <v:shape id="Freeform: Shape 1311757500" o:spid="_x0000_s1195" style="position:absolute;left:2759;top:810;width:31;height:96;visibility:visible;mso-wrap-style:square;v-text-anchor:top" coordsize="3114,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" path="m2286,1680v1016,2158,1143,5077,127,7234l1778,9549c889,7772,254,5995,,4092,381,2696,889,1427,889,30,1905,-223,1905,1173,2159,1807e" fillcolor="black" stroked="f" strokeweight=".35244mm">
                  <v:stroke joinstyle="miter"/>
                  <v:path arrowok="t" o:connecttype="custom" o:connectlocs="2286,1680;2413,8914;1778,9549;0,4092;889,30;2159,1807" o:connectangles="0,0,0,0,0,0"/>
                </v:shape>
                <v:shape id="Freeform: Shape 1615210217" o:spid="_x0000_s1196" style="position:absolute;left:1615;top:826;width:95;height:41;visibility:visible;mso-wrap-style:square;v-text-anchor:top" coordsize="9524,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" path="m9524,820c9016,1709,7746,1962,6857,2597,4953,3993,2286,4247,,3866,2032,1074,5080,-576,8762,186v127,254,508,127,762,507e" fillcolor="black" stroked="f" strokeweight=".35244mm">
                  <v:stroke joinstyle="miter"/>
                  <v:path arrowok="t" o:connecttype="custom" o:connectlocs="9524,820;6857,2597;0,3866;8762,186;9524,693" o:connectangles="0,0,0,0,0"/>
                </v:shape>
                <v:shape id="Freeform: Shape 823877082" o:spid="_x0000_s1197" style="position:absolute;left:1386;top:863;width:69;height:87;visibility:visible;mso-wrap-style:square;v-text-anchor:top" coordsize="6841,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" path="m768,c3562,2031,4324,4823,6102,7615v253,254,1015,381,634,1015c6102,9138,5466,8122,4704,8376,1784,7107,-121,3807,6,381,6,127,514,127,768,127e" fillcolor="black" stroked="f" strokeweight=".35244mm">
                  <v:stroke joinstyle="miter"/>
                  <v:path arrowok="t" o:connecttype="custom" o:connectlocs="768,0;6102,7615;6736,8630;4704,8376;6,381;768,127" o:connectangles="0,0,0,0,0,0"/>
                </v:shape>
                <v:shape id="Freeform: Shape 505746264" o:spid="_x0000_s1198" style="position:absolute;left:2727;top:880;width:26;height:25;visibility:visible;mso-wrap-style:square;v-text-anchor:top" coordsize="2609,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" path="m2610,707v,761,,1523,-762,1777c959,2737,324,2230,70,1595,-184,1088,324,707,451,326,1086,-308,2102,72,2483,707e" fillcolor="black" stroked="f" strokeweight=".35244mm">
                  <v:stroke joinstyle="miter"/>
                  <v:path arrowok="t" o:connecttype="custom" o:connectlocs="2610,707;1848,2484;70,1595;451,326;2483,707" o:connectangles="0,0,0,0,0"/>
                </v:shape>
                <v:shape id="Freeform: Shape 1415139003" o:spid="_x0000_s1199" style="position:absolute;left:2655;top:217;width:585;height:917;visibility:visible;mso-wrap-style:square;v-text-anchor:top" coordsize="58519,9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" path="m42160,71137v,-1523,381,-2919,508,-4188c42922,66441,43049,65934,42922,65299v1905,-2538,5588,-1777,8508,-1523c52573,64411,54097,64284,55240,64665v508,-381,1270,-508,1905,-381c59558,63015,58034,60096,58161,57811r-889,-2284c57272,55527,56764,54512,56637,54004v-508,-508,-762,-1523,-1270,-2158c54097,48420,51557,46516,49399,43851,45462,38774,39366,35855,33144,33825v-6095,-2158,-12191,634,-17651,2538c13842,35855,12953,34586,12445,33063v-254,-2919,254,-5838,1397,-8249c14096,22910,15366,21387,15874,19611v1397,-4315,2793,-8630,3174,-13326c19175,3366,17017,1462,14858,193,13461,-188,11683,-61,10667,1081,9651,3239,7493,4508,5715,5523v-127,1269,1396,508,2031,889c9397,6665,11302,6158,12699,7300v127,3046,-1651,5584,-3302,7996c6730,19230,4064,23164,2413,27352r-254,-254l2540,46008v2413,4062,5460,8757,10032,10280c14985,58319,18160,60730,21461,58954v1778,-508,1905,1903,2794,2919c25144,64792,23112,66695,22985,69360r-2032,4189c18667,77990,16635,82813,13080,86621v-1143,,-1905,1269,-3048,1269c9397,88778,8127,88144,7366,88397,4953,89413,1651,88778,,91062v127,254,381,254,635,381c5334,91443,10540,91824,15620,91570v634,-254,1143,-761,1270,-1523c16254,88778,17143,87636,17779,86621v381,-1904,1650,-3046,2158,-4823c21588,78625,23366,75579,25144,72406r2413,-3934c28065,67203,28953,65553,29969,64157v635,-635,889,-1269,1397,-2031c31366,61365,31112,60984,30604,60477v508,-508,1397,-381,2032,-508c34541,61111,36573,63015,36954,65045r635,2031l37843,67964r,2539c37843,70503,37970,72914,37970,72914v381,3680,-254,7488,-635,11168c36065,88524,30858,88144,27176,89159v-889,634,-2667,254,-2667,1903c28953,91951,34160,91443,38985,91316v762,-254,889,-1015,1270,-1650c40383,88651,41398,87763,41144,86747v-889,-1142,,-2792,-254,-4315c41017,82052,41017,81544,40890,80909v635,-2284,508,-4949,889,-7107l42033,70883r127,254xe" fillcolor="black" stroked="f" strokeweight=".35244mm">
                  <v:stroke joinstyle="miter"/>
                  <v:path arrowok="t" o:connecttype="custom" o:connectlocs="42160,71137;42668,66949;42922,65299;51430,63776;55240,64665;57145,64284;58161,57811;57272,55527;56637,54004;55367,51846;49399,43851;33144,33825;15493,36363;12445,33063;13842,24814;15874,19611;19048,6285;14858,193;10667,1081;5715,5523;7746,6412;12699,7300;9397,15296;2413,27352;2159,27098;2540,46008;12572,56288;21461,58954;24255,61873;22985,69360;20953,73549;13080,86621;10032,87890;7366,88397;0,91062;635,91443;15620,91570;16890,90047;17779,86621;19937,81798;25144,72406;27557,68472;29969,64157;31366,62126;30604,60477;32636,59969;36954,65045;37589,67076;37843,67964;37843,70503;37970,72914;37335,84082;27176,89159;24509,91062;38985,91316;40255,89666;41144,86747;40890,82432;40890,80909;41779,73802;42033,70883" o:connectangles="0,0,0,0,0,0,0,0,0,0,0,0,0,0,0,0,0,0,0,0,0,0,0,0,0,0,0,0,0,0,0,0,0,0,0,0,0,0,0,0,0,0,0,0,0,0,0,0,0,0,0,0,0,0,0,0,0,0,0,0,0"/>
                </v:shape>
                <v:shape id="Freeform: Shape 1264474255" o:spid="_x0000_s1200" style="position:absolute;left:3353;top:896;width:102;height:89;visibility:visible;mso-wrap-style:square;v-text-anchor:top" coordsize="10159,8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" path="m10159,161c7746,3588,5080,7649,762,8791,508,8791,127,8918,,8537,2667,5745,4064,1430,8127,415,8762,161,9651,-220,10159,161e" fillcolor="black" stroked="f" strokeweight=".35244mm">
                  <v:stroke joinstyle="miter"/>
                  <v:path arrowok="t" o:connecttype="custom" o:connectlocs="10159,161;762,8791;0,8537;8127,415;10159,161" o:connectangles="0,0,0,0,0"/>
                </v:shape>
                <v:shape id="Freeform: Shape 2051685899" o:spid="_x0000_s1201" style="position:absolute;left:1331;top:925;width:25;height:24;visibility:visible;mso-wrap-style:square;v-text-anchor:top" coordsize="2514,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" path="m2515,1142v,,,1016,-762,1142c1118,2538,483,2284,102,1650,-279,888,483,127,1118,v635,254,1270,508,1397,1269e" fillcolor="black" stroked="f" strokeweight=".35244mm">
                  <v:stroke joinstyle="miter"/>
                  <v:path arrowok="t" o:connecttype="custom" o:connectlocs="2515,1142;1753,2284;102,1650;1118,0;2515,1269" o:connectangles="0,0,0,0,0"/>
                </v:shape>
                <v:shape id="Freeform: Shape 931634899" o:spid="_x0000_s1202" style="position:absolute;left:1479;top:925;width:98;height:35;visibility:visible;mso-wrap-style:square;v-text-anchor:top" coordsize="9828,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" path="m9778,2158v254,761,-508,761,-889,888c5714,4188,2413,3046,,761,,508,,127,254,,3429,761,7111,127,9778,2031e" fillcolor="black" stroked="f" strokeweight=".35244mm">
                  <v:stroke joinstyle="miter"/>
                  <v:path arrowok="t" o:connecttype="custom" o:connectlocs="9778,2158;8889,3046;0,761;254,0;9778,2031" o:connectangles="0,0,0,0,0"/>
                </v:shape>
                <v:shape id="Freeform: Shape 1999007514" o:spid="_x0000_s1203" style="position:absolute;left:1370;top:930;width:29;height:26;visibility:visible;mso-wrap-style:square;v-text-anchor:top" coordsize="2956,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" path="m2794,635v,,254,888,127,1142c2413,2538,1778,2665,1016,2538,508,2284,381,2031,,1523,,761,635,254,1270,v635,,1143,254,1524,635e" fillcolor="black" stroked="f" strokeweight=".35244mm">
                  <v:stroke joinstyle="miter"/>
                  <v:path arrowok="t" o:connecttype="custom" o:connectlocs="2794,635;2921,1777;1016,2538;0,1523;1270,0;2794,635" o:connectangles="0,0,0,0,0,0"/>
                </v:shape>
                <v:shape id="Freeform: Shape 1694675560" o:spid="_x0000_s1204" style="position:absolute;left:2093;top:933;width:26;height:22;visibility:visible;mso-wrap-style:square;v-text-anchor:top" coordsize="2655,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" path="m2639,679v127,761,-507,1142,-888,1523c989,2329,481,2075,100,1567,-154,1060,100,298,608,44v635,-127,1777,,2031,635e" fillcolor="black" stroked="f" strokeweight=".35244mm">
                  <v:stroke joinstyle="miter"/>
                  <v:path arrowok="t" o:connecttype="custom" o:connectlocs="2639,679;1751,2202;100,1567;608,44;2639,679" o:connectangles="0,0,0,0,0"/>
                </v:shape>
                <v:shape id="Freeform: Shape 2125808048" o:spid="_x0000_s1205" style="position:absolute;left:3456;top:936;width:29;height:25;visibility:visible;mso-wrap-style:square;v-text-anchor:top" coordsize="2941,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" path="m2814,793v254,761,-508,1142,-1016,1650c1290,2696,783,2443,402,2189,402,1808,-106,1427,20,920,275,158,1036,-96,1798,31v381,254,762,381,1143,762e" fillcolor="black" stroked="f" strokeweight=".35244mm">
                  <v:stroke joinstyle="miter"/>
                  <v:path arrowok="t" o:connecttype="custom" o:connectlocs="2814,793;1798,2443;402,2189;20,920;1798,31;2941,793" o:connectangles="0,0,0,0,0,0"/>
                </v:shape>
                <v:shape id="Freeform: Shape 428275317" o:spid="_x0000_s1206" style="position:absolute;left:3507;top:936;width:30;height:28;visibility:visible;mso-wrap-style:square;v-text-anchor:top" coordsize="3010,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" path="m2794,433v507,761,,1269,-254,1776c2159,2717,1651,2971,1143,2717,635,2209,127,2082,,1321,,686,635,179,1143,52v762,-254,1016,507,1651,507e" fillcolor="black" stroked="f" strokeweight=".35244mm">
                  <v:stroke joinstyle="miter"/>
                  <v:path arrowok="t" o:connecttype="custom" o:connectlocs="2794,433;2540,2209;1143,2717;0,1321;1143,52;2794,559" o:connectangles="0,0,0,0,0,0"/>
                </v:shape>
                <v:shape id="Freeform: Shape 43556853" o:spid="_x0000_s1207" style="position:absolute;left:1295;top:950;width:29;height:29;visibility:visible;mso-wrap-style:square;v-text-anchor:top" coordsize="2920,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" path="m2921,1269v,,-381,889,-508,1269c2032,2665,1651,3046,1143,2792,635,2538,254,2158,,1523,127,888,635,254,1397,v635,127,1270,508,1524,1142e" fillcolor="black" stroked="f" strokeweight=".35244mm">
                  <v:stroke joinstyle="miter"/>
                  <v:path arrowok="t" o:connecttype="custom" o:connectlocs="2921,1269;2413,2538;1143,2792;0,1523;1397,0;2921,1142" o:connectangles="0,0,0,0,0,0"/>
                </v:shape>
                <v:shape id="Freeform: Shape 187652095" o:spid="_x0000_s1208" style="position:absolute;left:2916;top:956;width:27;height:26;visibility:visible;mso-wrap-style:square;v-text-anchor:top" coordsize="2734,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" path="m2735,657v,,,762,,1016c2226,2307,1718,2815,830,2434,322,1927,-186,1546,67,784,703,-104,1973,-358,2607,657e" fillcolor="black" stroked="f" strokeweight=".35244mm">
                  <v:stroke joinstyle="miter"/>
                  <v:path arrowok="t" o:connecttype="custom" o:connectlocs="2735,657;2735,1673;830,2434;67,784;2607,657" o:connectangles="0,0,0,0,0"/>
                </v:shape>
                <v:shape id="Freeform: Shape 690055365" o:spid="_x0000_s1209" style="position:absolute;left:1423;top:958;width:24;height:28;visibility:visible;mso-wrap-style:square;v-text-anchor:top" coordsize="2412,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" path="m2413,1572v,,-381,1142,-1143,1142c635,2714,381,2207,,1826,,1191,,430,635,49v889,-254,1778,508,1778,1523e" fillcolor="black" stroked="f" strokeweight=".35244mm">
                  <v:stroke joinstyle="miter"/>
                  <v:path arrowok="t" o:connecttype="custom" o:connectlocs="2413,1572;1270,2714;0,1826;635,49;2413,1572" o:connectangles="0,0,0,0,0"/>
                </v:shape>
                <v:shape id="Freeform: Shape 788034228" o:spid="_x0000_s1210" style="position:absolute;left:1346;top:965;width:29;height:29;visibility:visible;mso-wrap-style:square;v-text-anchor:top" coordsize="292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" path="m2794,1142v254,762,-254,1269,-762,1650c1143,3046,381,2411,,1777,,1015,635,254,1397,v635,,1143,761,1524,1142e" fillcolor="black" stroked="f" strokeweight=".35244mm">
                  <v:stroke joinstyle="miter"/>
                  <v:path arrowok="t" o:connecttype="custom" o:connectlocs="2794,1142;2032,2792;0,1777;1397,0;2921,1142" o:connectangles="0,0,0,0,0"/>
                </v:shape>
                <v:shape id="Freeform: Shape 583381198" o:spid="_x0000_s1211" style="position:absolute;left:2965;top:965;width:29;height:29;visibility:visible;mso-wrap-style:square;v-text-anchor:top" coordsize="296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" path="m2921,888v127,762,,1523,-889,1904c1143,3046,381,2284,,1650,381,1015,508,127,1397,v635,,1143,254,1524,888e" fillcolor="black" stroked="f" strokeweight=".35244mm">
                  <v:stroke joinstyle="miter"/>
                  <v:path arrowok="t" o:connecttype="custom" o:connectlocs="2921,888;2032,2792;0,1650;1397,0;2921,888" o:connectangles="0,0,0,0,0"/>
                </v:shape>
                <v:shape id="Freeform: Shape 1321449428" o:spid="_x0000_s1212" style="position:absolute;left:1385;top:965;width:25;height:28;visibility:visible;mso-wrap-style:square;v-text-anchor:top" coordsize="2539,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" path="m2413,1269v,,-254,762,-381,1142c1651,2411,1397,2919,1016,2665,762,2284,127,2158,,1523,,761,508,381,1016,v762,,1270,508,1524,1142e" fillcolor="black" stroked="f" strokeweight=".35244mm">
                  <v:stroke joinstyle="miter"/>
                  <v:path arrowok="t" o:connecttype="custom" o:connectlocs="2413,1269;2032,2411;1016,2665;0,1523;1016,0;2540,1142" o:connectangles="0,0,0,0,0,0"/>
                </v:shape>
                <v:shape id="Freeform: Shape 1496821687" o:spid="_x0000_s1213" style="position:absolute;left:3413;top:970;width:30;height:27;visibility:visible;mso-wrap-style:square;v-text-anchor:top" coordsize="3034,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" path="m2907,1481v,,-635,888,-1270,1269c1002,2877,621,2369,241,2115,-140,1735,-14,1100,241,719,1002,-550,3034,-42,3034,1481e" fillcolor="black" stroked="f" strokeweight=".35244mm">
                  <v:stroke joinstyle="miter"/>
                  <v:path arrowok="t" o:connecttype="custom" o:connectlocs="2907,1481;1637,2750;241,2115;241,719;3034,1481" o:connectangles="0,0,0,0,0"/>
                </v:shape>
                <v:shape id="Freeform: Shape 1343651705" o:spid="_x0000_s1214" style="position:absolute;left:3471;top:974;width:30;height:26;visibility:visible;mso-wrap-style:square;v-text-anchor:top" coordsize="29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" path="m2976,1326c2722,2214,1833,2595,1071,2595,310,2341,-325,1707,182,818,437,564,690,184,1071,57v889,-254,1651,381,1905,1142e" fillcolor="black" stroked="f" strokeweight=".35244mm">
                  <v:stroke joinstyle="miter"/>
                  <v:path arrowok="t" o:connecttype="custom" o:connectlocs="2976,1326;1071,2595;182,818;1071,57;2976,1199" o:connectangles="0,0,0,0,0"/>
                </v:shape>
                <v:shape id="Freeform: Shape 627815323" o:spid="_x0000_s1215" style="position:absolute;left:3109;top:983;width:27;height:27;visibility:visible;mso-wrap-style:square;v-text-anchor:top" coordsize="2690,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" path="m2563,888c2944,1904,2056,2158,1421,2665,913,2665,405,2411,24,2031,-103,1142,278,381,1167,v634,,1015,254,1523,888e" fillcolor="black" stroked="f" strokeweight=".35244mm">
                  <v:stroke joinstyle="miter"/>
                  <v:path arrowok="t" o:connecttype="custom" o:connectlocs="2563,888;1421,2665;24,2031;1167,0;2690,888" o:connectangles="0,0,0,0,0"/>
                </v:shape>
                <v:shape id="Freeform: Shape 766285184" o:spid="_x0000_s1216" style="position:absolute;left:2900;top:995;width:26;height:24;visibility:visible;mso-wrap-style:square;v-text-anchor:top" coordsize="2599,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" path="m2437,666v,,254,762,127,889c2057,1809,1421,2697,787,2189,278,1935,-102,1428,25,666v381,-888,2032,-888,2412,e" fillcolor="black" stroked="f" strokeweight=".35244mm">
                  <v:stroke joinstyle="miter"/>
                  <v:path arrowok="t" o:connecttype="custom" o:connectlocs="2437,666;2564,1555;787,2189;25,666;2437,666" o:connectangles="0,0,0,0,0"/>
                </v:shape>
                <v:shape id="Freeform: Shape 594209492" o:spid="_x0000_s1217" style="position:absolute;left:2943;top:1000;width:25;height:22;visibility:visible;mso-wrap-style:square;v-text-anchor:top" coordsize="255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" path="m2433,761v,,,889,-636,1270c1290,2538,655,2031,146,1777,20,1523,-107,1015,146,635,401,381,782,127,1163,v508,127,1142,127,1396,761e" fillcolor="black" stroked="f" strokeweight=".35244mm">
                  <v:stroke joinstyle="miter"/>
                  <v:path arrowok="t" o:connecttype="custom" o:connectlocs="2433,761;1797,2031;146,1777;146,635;1163,0;2559,761" o:connectangles="0,0,0,0,0,0"/>
                </v:shape>
                <v:shape id="Freeform: Shape 529308470" o:spid="_x0000_s1218" style="position:absolute;left:1635;top:1001;width:28;height:29;visibility:visible;mso-wrap-style:square;v-text-anchor:top" coordsize="276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" path="m2636,761v,,,1016,-127,1523c2128,2792,1239,3173,604,2665,-158,2411,-31,1396,96,761,604,635,604,,1239,v635,,1016,381,1524,761e" fillcolor="black" stroked="f" strokeweight=".35244mm">
                  <v:stroke joinstyle="miter"/>
                  <v:path arrowok="t" o:connecttype="custom" o:connectlocs="2636,761;2509,2284;604,2665;96,761;1239,0;2763,761" o:connectangles="0,0,0,0,0,0"/>
                </v:shape>
                <v:shape id="Freeform: Shape 1451404721" o:spid="_x0000_s1219" style="position:absolute;left:3188;top:1000;width:30;height:24;visibility:visible;mso-wrap-style:square;v-text-anchor:top" coordsize="293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" path="m2921,1054v127,762,-635,1142,-1143,1269c889,2577,381,1943,,1308,,800,508,547,635,166v1143,-508,1778,254,2286,888e" fillcolor="black" stroked="f" strokeweight=".35244mm">
                  <v:stroke joinstyle="miter"/>
                  <v:path arrowok="t" o:connecttype="custom" o:connectlocs="2921,1054;1778,2323;0,1308;635,166;2921,1054" o:connectangles="0,0,0,0,0"/>
                </v:shape>
                <v:shape id="Freeform: Shape 1986481060" o:spid="_x0000_s1220" style="position:absolute;left:3148;top:1002;width:29;height:26;visibility:visible;mso-wrap-style:square;v-text-anchor:top" coordsize="297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" path="m2921,888v254,762,-508,1143,-889,1523c1524,2665,762,2538,381,2158,,1904,,1396,,1015,508,635,635,127,1270,v635,,1397,381,1651,888e" fillcolor="black" stroked="f" strokeweight=".35244mm">
                  <v:stroke joinstyle="miter"/>
                  <v:path arrowok="t" o:connecttype="custom" o:connectlocs="2921,888;2032,2411;381,2158;0,1015;1270,0;2921,888" o:connectangles="0,0,0,0,0,0"/>
                </v:shape>
                <v:shape id="Freeform: Shape 785249822" o:spid="_x0000_s1221" style="position:absolute;left:3402;top:1003;width:123;height:35;visibility:visible;mso-wrap-style:square;v-text-anchor:top" coordsize="12317,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" path="m12191,1673v127,1142,-1270,507,-1778,888c7238,4465,3048,3069,,1800,254,784,1397,1165,2032,784v3302,-2030,6730,508,10032,635l12318,1673r-127,xe" fillcolor="black" stroked="f" strokeweight=".35244mm">
                  <v:stroke joinstyle="miter"/>
                  <v:path arrowok="t" o:connecttype="custom" o:connectlocs="12191,1673;10413,2561;0,1800;2032,784;12064,1419;12318,1673" o:connectangles="0,0,0,0,0,0"/>
                </v:shape>
                <v:shape id="Freeform: Shape 1792550337" o:spid="_x0000_s1222" style="position:absolute;left:1313;top:1006;width:105;height:32;visibility:visible;mso-wrap-style:square;v-text-anchor:top" coordsize="10539,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" path="m10540,490r-254,507c7492,2647,3682,3916,381,2774l,2267c2794,236,6603,-399,10286,236r254,254xe" fillcolor="black" stroked="f" strokeweight=".35244mm">
                  <v:stroke joinstyle="miter"/>
                  <v:path arrowok="t" o:connecttype="custom" o:connectlocs="10540,490;10286,997;381,2774;0,2267;10286,236;10540,490" o:connectangles="0,0,0,0,0,0"/>
                </v:shape>
                <v:shape id="Freeform: Shape 515915341" o:spid="_x0000_s1223" style="position:absolute;left:3268;top:1007;width:28;height:25;visibility:visible;mso-wrap-style:square;v-text-anchor:top" coordsize="2851,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" path="m2851,888v,,-254,1143,-762,1523c1327,2665,311,2411,57,1523,-197,888,438,254,1073,v508,,1524,,1778,888e" fillcolor="black" stroked="f" strokeweight=".35244mm">
                  <v:stroke joinstyle="miter"/>
                  <v:path arrowok="t" o:connecttype="custom" o:connectlocs="2851,888;2089,2411;57,1523;1073,0;2851,888" o:connectangles="0,0,0,0,0"/>
                </v:shape>
                <v:shape id="Freeform: Shape 932072418" o:spid="_x0000_s1224" style="position:absolute;left:1527;top:1008;width:28;height:28;visibility:visible;mso-wrap-style:square;v-text-anchor:top" coordsize="2852,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" path="m2852,1181v,,-127,1269,-889,1523c1201,2958,312,2323,58,1689,-196,800,439,547,820,166v889,-508,1651,254,2032,888e" fillcolor="black" stroked="f" strokeweight=".35244mm">
                  <v:stroke joinstyle="miter"/>
                  <v:path arrowok="t" o:connecttype="custom" o:connectlocs="2852,1181;1963,2704;58,1689;820,166;2852,1054" o:connectangles="0,0,0,0,0"/>
                </v:shape>
                <v:shape id="Freeform: Shape 1890678382" o:spid="_x0000_s1225" style="position:absolute;left:1472;top:1011;width:28;height:29;visibility:visible;mso-wrap-style:square;v-text-anchor:top" coordsize="2813,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" path="m2813,1269v,,-253,889,-381,1269c2052,3046,1290,2919,909,2792,401,2284,-107,1777,20,888,528,508,655,254,1290,v635,127,1397,508,1523,1269e" fillcolor="black" stroked="f" strokeweight=".35244mm">
                  <v:stroke joinstyle="miter"/>
                  <v:path arrowok="t" o:connecttype="custom" o:connectlocs="2813,1269;2432,2538;909,2792;20,888;1290,0;2813,1269" o:connectangles="0,0,0,0,0,0"/>
                </v:shape>
                <v:shape id="Freeform: Shape 534795394" o:spid="_x0000_s1226" style="position:absolute;left:3320;top:1029;width:29;height:26;visibility:visible;mso-wrap-style:square;v-text-anchor:top" coordsize="2925,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" path="m2926,1269v,762,-635,1269,-1270,1396c1021,2665,513,2284,132,1904,-122,1396,5,761,386,381,513,127,1148,127,1402,v635,,1270,635,1397,1269e" fillcolor="black" stroked="f" strokeweight=".35244mm">
                  <v:stroke joinstyle="miter"/>
                  <v:path arrowok="t" o:connecttype="custom" o:connectlocs="2926,1269;1656,2665;132,1904;386,381;1402,0;2799,1269" o:connectangles="0,0,0,0,0,0"/>
                </v:shape>
                <v:shape id="Freeform: Shape 762608121" o:spid="_x0000_s1227" style="position:absolute;left:1366;top:1030;width:80;height:71;visibility:visible;mso-wrap-style:square;v-text-anchor:top" coordsize="800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" path="m7873,254v,,-254,888,-381,1269c7238,2792,6349,3680,5841,4823,4445,6599,2286,6599,254,7107l,6473c2286,3554,4572,1396,7746,r254,l7873,254xe" fillcolor="black" stroked="f" strokeweight=".35244mm">
                  <v:stroke joinstyle="miter"/>
                  <v:path arrowok="t" o:connecttype="custom" o:connectlocs="7873,254;7492,1523;5841,4823;254,7107;0,6473;7746,0;8000,0" o:connectangles="0,0,0,0,0,0,0"/>
                </v:shape>
                <v:shape id="Freeform: Shape 777050801" o:spid="_x0000_s1228" style="position:absolute;left:3284;top:1040;width:27;height:24;visibility:visible;mso-wrap-style:square;v-text-anchor:top" coordsize="273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" path="m2717,908v127,888,-635,1142,-1143,1523c939,2431,304,2050,51,1543,-204,654,558,400,1066,20v762,-127,1397,380,1651,1015e" fillcolor="black" stroked="f" strokeweight=".35244mm">
                  <v:stroke joinstyle="miter"/>
                  <v:path arrowok="t" o:connecttype="custom" o:connectlocs="2717,908;1574,2431;51,1543;1066,20;2717,1035" o:connectangles="0,0,0,0,0"/>
                </v:shape>
                <v:shape id="Freeform: Shape 1947378867" o:spid="_x0000_s1229" style="position:absolute;left:1506;top:1043;width:29;height:25;visibility:visible;mso-wrap-style:square;v-text-anchor:top" coordsize="288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" path="m2635,635v,,,253,254,380c2889,1904,2254,2158,1746,2538,1111,2538,476,2284,95,1777,-159,1015,95,254,857,v635,,1651,,1905,635e" fillcolor="black" stroked="f" strokeweight=".35244mm">
                  <v:stroke joinstyle="miter"/>
                  <v:path arrowok="t" o:connecttype="custom" o:connectlocs="2635,635;2889,1015;1746,2538;95,1777;857,0;2762,635" o:connectangles="0,0,0,0,0,0"/>
                </v:shape>
                <v:shape id="Freeform: Shape 200973185" o:spid="_x0000_s1230" style="position:absolute;left:3397;top:1041;width:94;height:70;visibility:visible;mso-wrap-style:square;v-text-anchor:top" coordsize="9348,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" path="m5609,3179v762,,889,-1015,1778,-1142c8149,1910,8784,2291,9292,2925v254,889,-381,1396,-1016,1777c7768,5083,6625,4195,6625,5210v508,381,1016,888,1016,1523c7514,6987,7006,6987,6752,6733,4466,5844,2180,4321,1164,1910,910,1276,-613,641,276,6,2561,-120,4339,1656,5609,3052e" fillcolor="black" stroked="f" strokeweight=".35244mm">
                  <v:stroke joinstyle="miter"/>
                  <v:path arrowok="t" o:connecttype="custom" o:connectlocs="5609,3179;7387,2037;9292,2925;8276,4702;6625,5210;7641,6733;6752,6733;1164,1910;276,6;5609,3052" o:connectangles="0,0,0,0,0,0,0,0,0,0"/>
                </v:shape>
                <v:shape id="Freeform: Shape 1634370599" o:spid="_x0000_s1231" style="position:absolute;left:3498;top:1044;width:30;height:26;visibility:visible;mso-wrap-style:square;v-text-anchor:top" coordsize="305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" path="m2946,541v,,254,1142,,1523c2565,2825,1422,2571,660,2444,279,2064,-102,1683,25,1048,279,541,660,287,1168,33,1803,-94,2438,160,2946,541e" fillcolor="black" stroked="f" strokeweight=".35244mm">
                  <v:stroke joinstyle="miter"/>
                  <v:path arrowok="t" o:connecttype="custom" o:connectlocs="2946,541;2946,2064;660,2444;25,1048;1168,33;2946,541" o:connectangles="0,0,0,0,0,0"/>
                </v:shape>
                <v:shape id="Freeform: Shape 1094775847" o:spid="_x0000_s1232" style="position:absolute;left:3180;top:1047;width:84;height:76;visibility:visible;mso-wrap-style:square;v-text-anchor:top" coordsize="8397,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" path="m6747,4379v635,888,1397,2158,1651,3046c8271,7679,7890,7552,7763,7552,5096,6029,1794,4506,779,1333,525,1079,-110,572,17,64,2048,-317,3953,1079,5350,2221v508,762,1143,1143,1524,2031e" fillcolor="black" stroked="f" strokeweight=".35244mm">
                  <v:stroke joinstyle="miter"/>
                  <v:path arrowok="t" o:connecttype="custom" o:connectlocs="6747,4379;8398,7425;7763,7552;779,1333;17,64;5350,2221;6874,4252" o:connectangles="0,0,0,0,0,0,0"/>
                </v:shape>
                <v:shape id="Freeform: Shape 896877653" o:spid="_x0000_s1233" style="position:absolute;left:1462;top:1052;width:28;height:25;visibility:visible;mso-wrap-style:square;v-text-anchor:top" coordsize="274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" path="m2677,1015v254,762,-254,1269,-762,1523c1026,2665,645,2411,138,1904,-370,1015,645,381,1280,v635,,1016,508,1397,888e" fillcolor="black" stroked="f" strokeweight=".35244mm">
                  <v:stroke joinstyle="miter"/>
                  <v:path arrowok="t" o:connecttype="custom" o:connectlocs="2677,1015;1915,2538;138,1904;1280,0;2677,888" o:connectangles="0,0,0,0,0"/>
                </v:shape>
                <v:shape id="Freeform: Shape 1144137728" o:spid="_x0000_s1234" style="position:absolute;left:3316;top:1070;width:30;height:22;visibility:visible;mso-wrap-style:square;v-text-anchor:top" coordsize="2923,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" path="m2797,997v,,-508,761,-762,1142c1400,2139,765,2393,257,1885,130,1505,-251,870,257,489,1146,-526,2289,236,2923,997e" fillcolor="black" stroked="f" strokeweight=".35244mm">
                  <v:stroke joinstyle="miter"/>
                  <v:path arrowok="t" o:connecttype="custom" o:connectlocs="2797,997;2035,2139;257,1885;257,489;2923,997" o:connectangles="0,0,0,0,0"/>
                </v:shape>
                <v:shape id="Freeform: Shape 824594475" o:spid="_x0000_s1235" style="position:absolute;left:3503;top:1079;width:32;height:30;visibility:visible;mso-wrap-style:square;v-text-anchor:top" coordsize="3267,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" path="m3217,1043v254,888,-508,1523,-1143,1904c1312,3201,677,2566,169,2185v-381,-507,,-888,,-1523c677,155,1439,-226,2201,155v254,253,635,380,889,761e" fillcolor="black" stroked="f" strokeweight=".35244mm">
                  <v:stroke joinstyle="miter"/>
                  <v:path arrowok="t" o:connecttype="custom" o:connectlocs="3217,1043;2074,2947;169,2185;169,662;2201,155;3090,916" o:connectangles="0,0,0,0,0,0"/>
                </v:shape>
                <v:shape id="Freeform: Shape 719781864" o:spid="_x0000_s1236" style="position:absolute;left:2897;top:1191;width:106;height:31;visibility:visible;mso-wrap-style:square;v-text-anchor:top" coordsize="1054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" path="m10540,543v,889,-1651,762,-2413,1396c5715,3208,2921,3208,,3081l,2574c2794,289,6730,-599,10413,416e" fillcolor="black" stroked="f" strokeweight=".35244mm">
                  <v:stroke joinstyle="miter"/>
                  <v:path arrowok="t" o:connecttype="custom" o:connectlocs="10540,543;8127,1939;0,3081;0,2574;10413,416" o:connectangles="0,0,0,0,0"/>
                </v:shape>
                <v:shape id="Freeform: Shape 1492915810" o:spid="_x0000_s1237" style="position:absolute;left:1857;top:1219;width:26;height:24;visibility:visible;mso-wrap-style:square;v-text-anchor:top" coordsize="259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" path="m2463,1142v,762,-507,1142,-1143,1269c812,2411,178,2158,50,1650,-203,761,558,381,1067,v634,,1269,635,1523,1142e" fillcolor="black" stroked="f" strokeweight=".35244mm">
                  <v:stroke joinstyle="miter"/>
                  <v:path arrowok="t" o:connecttype="custom" o:connectlocs="2463,1142;1320,2411;50,1650;1067,0;2590,1142" o:connectangles="0,0,0,0,0"/>
                </v:shape>
                <v:shape id="Freeform: Shape 903864423" o:spid="_x0000_s1238" style="position:absolute;left:2960;top:1228;width:30;height:28;visibility:visible;mso-wrap-style:square;v-text-anchor:top" coordsize="3047,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" path="m3048,1047c2920,1809,2667,2570,1905,2824,1143,2951,762,2570,254,2316,-127,2062,127,1428,,1047v508,-1396,2540,-1396,3048,e" fillcolor="black" stroked="f" strokeweight=".35244mm">
                  <v:stroke joinstyle="miter"/>
                  <v:path arrowok="t" o:connecttype="custom" o:connectlocs="3048,1047;1905,2824;254,2316;0,1047;3048,1047" o:connectangles="0,0,0,0,0"/>
                </v:shape>
                <v:shape id="Freeform: Shape 420737073" o:spid="_x0000_s1239" style="position:absolute;left:3032;top:1236;width:112;height:33;visibility:visible;mso-wrap-style:square;v-text-anchor:top" coordsize="11175,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" path="m11175,609c9270,1878,7111,3274,4572,3274r-4191,c381,3274,,2893,,2893,2540,-153,7111,-153,11175,101r,508xe" fillcolor="black" stroked="f" strokeweight=".35244mm">
                  <v:stroke joinstyle="miter"/>
                  <v:path arrowok="t" o:connecttype="custom" o:connectlocs="11175,609;4572,3274;381,3274;0,2893;11175,101;11175,609" o:connectangles="0,0,0,0,0,0"/>
                </v:shape>
                <v:shape id="Freeform: Shape 957339579" o:spid="_x0000_s1240" style="position:absolute;left:1643;top:1248;width:28;height:27;visibility:visible;mso-wrap-style:square;v-text-anchor:top" coordsize="2763,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" path="m2764,1166v,761,-254,1269,-1016,1523c986,2816,478,2562,97,1927,-157,1166,97,531,732,150v889,-507,1651,381,2032,1016e" fillcolor="black" stroked="f" strokeweight=".35244mm">
                  <v:stroke joinstyle="miter"/>
                  <v:path arrowok="t" o:connecttype="custom" o:connectlocs="2764,1166;1748,2689;97,1927;732,150;2764,1166" o:connectangles="0,0,0,0,0"/>
                </v:shape>
                <v:shape id="Freeform: Shape 391437434" o:spid="_x0000_s1241" style="position:absolute;left:1685;top:1257;width:24;height:23;visibility:visible;mso-wrap-style:square;v-text-anchor:top" coordsize="2331,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" path="m2332,1015v,,-128,635,-255,1016c1570,2284,934,2411,554,2031,46,1650,-81,1142,46,761,300,254,808,381,934,v509,254,1143,508,1270,1015e" fillcolor="black" stroked="f" strokeweight=".35244mm">
                  <v:stroke joinstyle="miter"/>
                  <v:path arrowok="t" o:connecttype="custom" o:connectlocs="2332,1015;2077,2031;554,2031;46,761;934,0;2204,1015" o:connectangles="0,0,0,0,0,0"/>
                </v:shape>
                <v:shape id="Freeform: Shape 1647657864" o:spid="_x0000_s1242" style="position:absolute;left:1333;top:1272;width:81;height:77;visibility:visible;mso-wrap-style:square;v-text-anchor:top" coordsize="8127,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" path="m8127,7375c7365,8263,6095,7121,5333,6740,2667,5218,2667,2172,,395v254,-889,1016,,1524,c2031,649,2667,1029,3175,1283,5841,2806,6349,5218,8127,7502e" fillcolor="black" stroked="f" strokeweight=".35244mm">
                  <v:stroke joinstyle="miter"/>
                  <v:path arrowok="t" o:connecttype="custom" o:connectlocs="8127,7375;5333,6740;0,395;1524,395;3175,1283;8127,7502" o:connectangles="0,0,0,0,0,0"/>
                </v:shape>
                <v:shape id="Freeform: Shape 2116059773" o:spid="_x0000_s1243" style="position:absolute;left:1162;top:720;width:2498;height:874;visibility:visible;mso-wrap-style:square;v-text-anchor:top" coordsize="249847,8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" path="m127185,61177v-254,888,-889,1650,-889,2665l126042,63842v254,-1015,-889,-1777,-635,-2919c124772,60035,124772,58766,124264,57877v-762,-1269,635,-1776,1143,-2665c126423,55720,126931,56735,127693,57624v508,1269,-508,2284,-508,3553m249475,32495v-1270,-2285,-3302,-3173,-5715,-3173c241728,29449,240332,30845,239443,32495v-509,1650,127,3300,1397,4315c241347,37064,242109,36937,242363,36429v381,-1015,-762,-1015,-889,-1777c241221,33510,241474,32622,242363,31987v762,-761,2032,-381,3048,-381c246300,32241,247316,32749,247697,33891v508,1269,508,2792,,4061c246808,39856,244903,41379,242871,41886v-6349,889,-76447,635,-76447,635c158170,43282,148773,40998,141789,45313v-3302,1523,-4826,5077,-5715,8249c134042,55466,131757,57624,130106,59654r-254,-254c130233,57497,131122,55974,131503,54070v1142,-1523,1142,-3680,2031,-5330c136455,44044,139249,39221,143820,35921v1905,-2538,5334,-2030,8255,-2030c155249,35287,158932,35795,162742,35414v127,-127,254,-254,254,-508c161980,33891,160202,33510,158932,32495v-3048,-1523,-5968,507,-9270,254c149535,32622,149408,32495,149408,32241v2921,-2158,6222,-3680,9524,-5077c161599,25642,164520,24880,167313,23865v1143,,2286,-1016,3302,-254l174678,22596v,,255,253,636,253c178742,21707,183187,22849,187123,22723r508,507l191314,24119v1397,126,2032,1776,3429,1903c195505,24880,193854,24499,193473,23738v1651,-381,3555,,5079,761l197790,25388v-508,888,255,1523,889,1776c199187,27291,199568,26911,199949,26784v1016,-762,,-1396,254,-2031c205918,25768,211378,27164,216585,29449v1396,508,2794,1523,4444,1523c219379,29449,217220,28687,215188,27926v-1270,-762,-3175,-888,-4191,-1904c211251,25642,211759,25768,212013,25515v2667,-254,4826,-2285,6730,-4315c218870,20692,219759,20946,219632,20311v-634,-761,-1904,254,-2793,127c213664,21073,212267,24880,208965,25515v-3936,-889,-7873,-1904,-11809,-2919c195251,22342,193219,22088,191441,21326r-4318,-380l179250,20946v,,-254,-254,-254,-508c181790,19677,184203,18154,186870,17392l207442,8001v2158,-1904,4063,-4062,5841,-6346c213283,1020,213029,386,212394,132v-508,-254,-1143,-127,-1524,254c209981,1147,210870,1909,210870,2797v-889,1269,-2413,2285,-3556,3046c207061,5843,186108,15362,186108,15362v-3048,1269,-6096,2792,-9398,3426l172266,19423v-254,888,-1016,1523,-1905,1777c169091,21453,168075,22215,166805,22215v-10032,3934,-20318,7995,-28318,15864c138995,37191,139122,36048,139249,34779v-127,-1142,,-2411,-889,-3426c138233,30972,137598,29703,137852,29195r-1143,762c136074,31733,135439,34779,136074,36556v254,1396,1397,3046,254,4188c132645,45186,130614,50643,128074,55720v-889,-127,-1397,-1015,-1778,-1904c128963,50516,130994,46709,131757,42521v507,-381,126,-1396,635,-1904c132264,39348,133026,38206,132392,37191v508,-1650,-2286,-3300,-509,-4315l130487,33637v-3302,4315,1777,10788,-2032,14976l128455,48993v-1016,1397,-1651,2793,-3048,3681c123502,51912,122867,49755,121852,48232v-1651,-1650,-1651,-4950,-636,-7234c121852,38714,120708,36810,120455,34779r-762,-507c117788,36683,117153,40490,118550,43282v762,1396,889,3300,2032,4442c121216,50009,122614,51405,123883,53435v254,762,-508,889,-888,1270c122106,54197,122359,52928,121470,52420v-2539,-5457,-5841,-9772,-9778,-14214c111565,37571,110803,36937,111184,36175v1397,-1396,1778,-4061,1016,-5838c112073,29957,111565,29449,111692,29068r-1142,-888c110677,30845,108899,33256,109661,36175r,c101787,30337,93025,25007,84009,20819r-762,1904c85533,23357,91501,26911,91501,26911v2667,1015,5207,2665,7746,4061c109661,36810,116645,46328,121344,57116v,888,889,1777,253,2665c119947,57370,117661,55847,115756,53943v-508,-3680,-2667,-7107,-5841,-8630c108772,43663,106359,43409,104327,42902r-27937,c53659,42394,32833,43409,10229,43029,7054,42648,3244,41633,2356,38333v-635,-1142,-635,-3173,,-4188c3244,32622,4769,32241,6292,31987v1270,127,2032,1269,2667,2158c8959,35160,8070,36048,7689,36937v,254,381,888,889,634c9594,37191,10356,36175,10610,35160v,-508,254,-1269,-254,-1650c9848,31860,8197,30718,6800,30337v-1905,-127,-3937,381,-5206,1777c-311,33637,-184,36429,324,38587v1270,3426,4825,5711,8254,6218l83374,45059v7365,381,15492,-888,22985,635c109026,46582,111946,48613,112581,51532v,127,-253,,-508,c105978,47597,97978,46074,90231,47090v-3047,-127,-5841,1015,-8635,1777c80199,49120,78802,48486,77787,47597,74993,45059,70167,45313,66612,46201v,254,,508,,508c70421,46328,72580,49628,76009,50009v762,127,1397,-762,2032,c74485,51659,71056,53689,67374,54831v-1143,-253,-1778,-1269,-2667,-1903c63310,51278,60516,52039,58611,51912v-635,127,-1270,-253,-1778,c57469,53182,58865,53816,60135,54451v1905,888,4191,,5969,1142c65596,56101,64961,56354,64453,56735v-3556,1396,-6604,4696,-10667,4442c49595,61685,45277,60416,42357,57497,41087,54451,38039,52801,34610,53055v-253,127,-507,127,-507,507c35753,54578,37150,56608,38801,57750v1016,1270,3175,,4191,1523c44516,60289,46294,61177,47944,61431v1270,508,2667,761,4064,1142l51500,62827v-6984,2284,-15112,2538,-22858,2284c26356,65111,24071,64350,21785,64350v381,508,1143,888,1905,1142c23054,65873,22420,66000,21658,66127v-889,254,-2032,254,-2921,761c17467,66888,16451,67269,15435,67650v-1269,1396,-2793,2919,-4444,3553c10991,71457,10991,71965,11245,71965v1397,-635,3301,-127,4825,-762c18610,70949,20134,68157,22039,67015v2159,-1650,5206,-1269,7873,-888c31436,66507,29785,67142,30166,68157v635,508,1143,1143,2032,889c32325,68919,32452,68665,32706,68665v508,-635,381,-1269,,-1904c33722,66000,35246,66761,36388,66381v2921,,5842,-762,8636,-762c45532,65619,46040,65111,46547,65619v-253,635,-1015,762,-762,1523c45913,67903,46674,68157,47309,68284v762,-254,1397,-888,1143,-1903c48325,65873,47690,65746,47309,65492v1651,-761,3429,-1015,5080,-1777c53532,63462,54675,63081,55691,62573v1016,,1904,-1015,2793,-634c58103,63208,57595,64477,56833,65619v-1269,4061,-2158,9519,,13453c57088,79072,57088,79072,57341,78945v-1650,-4061,-634,-8884,635,-12691c59119,59654,65850,57750,70675,55212r254,254c69659,58893,67755,62065,68008,66254v128,634,-253,1396,,1903c69278,67396,70167,65873,70802,64604v508,-3427,-1397,-7869,2032,-10407c79183,51786,85025,48486,92390,48359v254,254,762,-127,889,254c91755,50263,89469,51912,88835,54070v-2413,3427,-2413,9265,-1270,13453c88327,69934,86168,71203,85152,73107v-508,634,-635,1777,-1016,2538l85660,75645v1270,-1269,2539,-2919,2667,-4949c88454,71457,89216,72092,89723,72219v508,-889,-507,-1523,-507,-2285c90486,69300,90993,70822,92009,71076v1651,381,3048,1016,4699,1016l97216,71584c95565,68919,92136,68538,89216,68284,87692,65746,87692,62573,87819,59527v254,-1650,635,-3299,1523,-4822c89723,53562,90739,52674,91501,51786v1397,-1270,3175,-2285,4826,-2666l96581,49120v,,,254,,254c94549,51024,94295,53309,93025,55212v-1270,1904,-1905,4569,-635,6727c92898,62954,92644,64477,93660,65238v1016,-1396,1016,-3173,1651,-4695c95057,58004,93533,55593,95057,53055v762,-1904,2413,-2665,4190,-3427c103438,49247,107121,51405,110803,53055v762,507,2032,1015,2286,2157c113089,57243,111819,59400,110296,60416v-2032,1269,-5080,1396,-6985,c102168,59273,101660,57243,102041,55720v889,-889,2032,-1777,3429,-1269c106232,54831,106867,55593,107883,55212v381,-254,508,-888,254,-1269c107248,53435,106994,52293,105851,52166v-1397,-254,-3175,-127,-4191,889c100010,54451,99502,56481,99883,58512v508,2411,2412,4315,4825,4950c108264,64350,111946,63208,114232,60162v889,-1015,1143,-2031,1651,-3300c119566,59147,122359,63081,123756,67142v,1269,381,2665,,3934l126423,71330v,,,-1269,254,-1904c127693,64350,130868,60035,134550,56735v1270,-761,1016,1015,1270,1523c136963,61177,139630,63335,142550,64096v3175,508,6350,-254,8255,-2665c151821,59527,153091,56862,151313,54958v-1143,-1269,-2540,-2030,-4191,-2030c145090,52928,143948,54324,142931,55847v,634,,1269,508,1650c143693,57497,144328,57497,144582,57116v127,-1142,1143,-1650,2032,-2285c147503,54324,148392,54831,149027,55339v889,762,1016,1904,1143,3046c150043,59908,149027,61431,147630,62065v-2159,1143,-5461,635,-7365,-761c139376,60289,138868,59147,138106,57877v-127,-1269,-635,-2284,,-3553c141535,52293,145090,50897,149154,50390v1651,253,3048,1396,4063,2538c156773,56608,152455,61685,154868,65746v889,-127,889,-1396,1270,-2158c157281,60796,155884,57750,155123,55085v-889,-1776,-1398,-3173,-2921,-4569c152583,50390,152710,50390,153091,50390v1651,1142,3428,2284,4698,4061c160075,58131,161218,62446,160837,67142v-635,2284,-3048,3427,-4953,4315c155123,72092,154234,72980,153853,73995v889,508,2285,,3174,-380c158424,73107,159313,71203,160329,70315v127,,,254,127,507c160456,71711,160075,72853,160837,73107v381,-1142,508,-2665,762,-3934c162615,70315,162742,71711,162996,73107v635,1396,1904,3300,3683,3553c167186,75899,166679,75264,166424,74630v-254,-1904,-1904,-2919,-2920,-4315c160837,66634,162107,60796,159948,56608v-762,-2284,-2413,-3934,-4191,-5711l156011,50516v3810,,6985,1143,10413,1904c170615,54451,176837,54070,178869,59527v889,3046,2286,5965,4445,8376l183568,67903v508,-888,508,-2284,,-3045c183060,60923,179758,60035,177980,56735r254,-254c180139,56989,182044,57497,183822,58258v6222,1650,10413,7742,11175,13961c194997,77168,194108,81229,192203,85417v-254,635,-1270,1270,-635,1904c192457,86687,192584,85671,193092,85037v2540,-4315,3809,-10153,2540,-15611c195632,68411,194362,67650,194870,66634v381,508,889,508,1269,635c196648,67015,197282,67015,197537,66381v,-508,380,-1016,,-1397c197028,64350,196139,64350,195378,64477v-381,507,-889,1142,-889,1650c193727,64858,192965,63081,191695,62065r,-253c195251,62954,198426,64731,201981,65619v762,508,1651,888,2667,888c207695,67650,210997,68157,214172,68919v2286,-254,4190,888,6476,254l220648,69173v,,,,,c219759,68157,217981,69173,216966,68284v-5334,-507,-10413,-1903,-15112,-3807c201854,64223,202235,64350,202489,64350v762,-381,1270,-1142,1270,-1904c203378,61939,202743,61558,201981,61558v-508,254,-1143,761,-1143,1269c200838,63462,201473,64096,201981,64350v-127,127,-508,,-635,c198933,63335,196648,62319,194362,61177v-889,-127,-1524,-888,-2413,-1015c190171,59273,188393,58512,186615,57750v-4952,-2538,-10412,-3934,-15619,-5838c169853,51659,168710,51278,167694,51024v-1905,-508,-3809,-1015,-5714,-1523c155503,47851,146614,47724,141027,51278v-889,-254,-1397,1142,-1905,254c140773,47217,145471,45821,149662,45694v30858,-254,59811,-508,90161,-1016c243379,44678,246808,43409,248713,40237v1270,-1904,1524,-5077,508,-7108e" fillcolor="black" stroked="f" strokeweight=".35244mm">
                  <v:stroke joinstyle="miter"/>
                  <v:path arrowok="t" o:connecttype="custom" o:connectlocs="127185,61177;126296,63842;126042,63842;125407,60923;124264,57877;125407,55212;127693,57624;127185,61177;249475,32495;243760,29322;239443,32495;240840,36810;242363,36429;241474,34652;242363,31987;245411,31606;247697,33891;247697,37952;242871,41886;166424,42521;141789,45313;136074,53562;130106,59654;129852,59400;131503,54070;133534,48740;143820,35921;152075,33891;162742,35414;162996,34906;158932,32495;149662,32749;149408,32241;158932,27164;167313,23865;170615,23611;174678,22596;175314,22849;187123,22723;187631,23230;191314,24119;194743,26022;193473,23738;198552,24499;197790,25388;198679,27164;199949,26784;200203,24753;216585,29449;221029,30972;215188,27926;210997,26022;212013,25515;218743,21200;219632,20311;216839,20438;208965,25515;197156,22596;191441,21326;187123,20946;179250,20946;178996,20438;186870,17392;207442,8001;213283,1655;212394,132;210870,386;210870,2797;207314,5843;186108,15362;176710,18788;172266,19423;170361,21200;166805,22215;138487,38079;139249,34779;138360,31353;137852,29195;136709,29957;136074,36556;136328,40744;128074,55720;126296,53816;131757,42521;132392,40617;132392,37191;131883,32876;130487,33637;128455,48613;128455,48993;125407,52674;121852,48232;121216,40998;120455,34779;119693,34272;118550,43282;120582,47724;123883,53435;122995,54705;121470,52420;111692,38206;111184,36175;112200,30337;111692,29068;110550,28180;109661,36175;109661,36175;84009,20819;83247,22723;91501,26911;99247,30972;121344,57116;121597,59781;115756,53943;109915,45313;104327,42902;76390,42902;10229,43029;2356,38333;2356,34145;6292,31987;8959,34145;7689,36937;8578,37571;10610,35160;10356,33510;6800,30337;1594,32114;324,38587;8578,44805;83374,45059;106359,45694;112581,51532;112073,51532;90231,47090;81596,48867;77787,47597;66612,46201;66612,46709;76009,50009;78041,50009;67374,54831;64707,52928;58611,51912;56833,51912;60135,54451;66104,55593;64453,56735;53786,61177;42357,57497;34610,53055;34103,53562;38801,57750;42992,59273;47944,61431;52008,62573;51500,62827;28642,65111;21785,64350;23690,65492;21658,66127;18737,66888;15435,67650;10991,71203;11245,71965;16070,71203;22039,67015;29912,66127;30166,68157;32198,69046;32706,68665;32706,66761;36388,66381;45024,65619;46547,65619;45785,67142;47309,68284;48452,66381;47309,65492;52389,63715;55691,62573;58484,61939;56833,65619;56833,79072;57341,78945;57976,66254;70675,55212;70929,55466;68008,66254;68008,68157;70802,64604;72834,54197;92390,48359;93279,48613;88835,54070;87565,67523;85152,73107;84136,75645;85660,75645;88327,70696;89723,72219;89216,69934;92009,71076;96708,72092;97216,71584;89216,68284;87819,59527;89342,54705;91501,51786;96327,49120;96581,49120;96581,49374;93025,55212;92390,61939;93660,65238;95311,60543;95057,53055;99247,49628;110803,53055;113089,55212;110296,60416;103311,60416;102041,55720;105470,54451;107883,55212;108137,53943;105851,52166;101660,53055;99883,58512;104708,63462;114232,60162;115883,56862;123756,67142;123756,71076;126423,71330;126677,69426;134550,56735;135820,58258;142550,64096;150805,61431;151313,54958;147122,52928;142931,55847;143439,57497;144582,57116;146614,54831;149027,55339;150170,58385;147630,62065;140265,61304;138106,57877;138106,54324;149154,50390;153217,52928;154868,65746;156138,63588;155123,55085;152202,50516;153091,50390;157789,54451;160837,67142;155884,71457;153853,73995;157027,73615;160329,70315;160456,70822;160837,73107;161599,69173;162996,73107;166679,76660;166424,74630;163504,70315;159948,56608;155757,50897;156011,50516;166424,52420;178869,59527;183314,67903;183568,67903;183568,64858;177980,56735;178234,56481;183822,58258;194997,72219;192203,85417;191568,87321;193092,85037;195632,69426;194870,66634;196139,67269;197537,66381;197537,64984;195378,64477;194489,66127;191695,62065;191695,61812;201981,65619;204648,66507;214172,68919;220648,69173;220648,69173;220648,69173;216966,68284;201854,64477;202489,64350;203759,62446;201981,61558;200838,62827;201981,64350;201346,64350;194362,61177;191949,60162;186615,57750;170996,51912;167694,51024;161980,49501;141027,51278;139122,51532;149662,45694;239823,44678;248713,40237;249221,3312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53208161" o:spid="_x0000_s1244" style="position:absolute;left:3156;top:1281;width:115;height:45;visibility:visible;mso-wrap-style:square;v-text-anchor:top" coordsize="11583,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" path="m11259,124v,,508,254,253,762c8846,3297,5036,3932,1226,4186v-253,,-634,253,-1015,253c-44,4313,-44,4059,83,3932,2877,886,7068,-637,11259,251e" fillcolor="black" stroked="f" strokeweight=".35244mm">
                  <v:stroke joinstyle="miter"/>
                  <v:path arrowok="t" o:connecttype="custom" o:connectlocs="11259,124;11512,886;1226,4186;211,4439;83,3932;11259,251" o:connectangles="0,0,0,0,0,0"/>
                </v:shape>
                <v:shape id="Freeform: Shape 1284042812" o:spid="_x0000_s1245" style="position:absolute;left:3114;top:1287;width:30;height:30;visibility:visible;mso-wrap-style:square;v-text-anchor:top" coordsize="3046,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" path="m2990,807c3244,1949,2609,2457,1720,2965,831,2965,450,2330,69,1695,-185,1061,323,807,577,426v635,-634,2032,-634,2413,508e" fillcolor="black" stroked="f" strokeweight=".35244mm">
                  <v:stroke joinstyle="miter"/>
                  <v:path arrowok="t" o:connecttype="custom" o:connectlocs="2990,807;1720,2965;69,1695;577,426;2990,934" o:connectangles="0,0,0,0,0"/>
                </v:shape>
                <v:shape id="Freeform: Shape 20557629" o:spid="_x0000_s1246" style="position:absolute;left:1654;top:1290;width:28;height:27;visibility:visible;mso-wrap-style:square;v-text-anchor:top" coordsize="2793,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" path="m2794,635v,,,1269,-382,1649c2159,2665,1397,2792,1016,2665,508,2665,127,1904,,1523,,761,381,381,1016,v635,,1270,,1778,635e" fillcolor="black" stroked="f" strokeweight=".35244mm">
                  <v:stroke joinstyle="miter"/>
                  <v:path arrowok="t" o:connecttype="custom" o:connectlocs="2794,635;2412,2284;1016,2665;0,1523;1016,0;2794,635" o:connectangles="0,0,0,0,0,0"/>
                </v:shape>
                <v:shape id="Freeform: Shape 89197379" o:spid="_x0000_s1247" style="position:absolute;left:1451;top:1295;width:94;height:59;visibility:visible;mso-wrap-style:square;v-text-anchor:top" coordsize="936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" path="m9242,5203r,508c7337,6092,5559,5711,4290,4569,3273,3046,2004,1523,226,761,226,508,-282,254,226,,4036,,6321,3046,9369,5203e" fillcolor="black" stroked="f" strokeweight=".35244mm">
                  <v:stroke joinstyle="miter"/>
                  <v:path arrowok="t" o:connecttype="custom" o:connectlocs="9242,5203;9242,5711;4290,4569;226,761;226,0;9369,5203" o:connectangles="0,0,0,0,0,0"/>
                </v:shape>
                <v:shape id="Freeform: Shape 696009913" o:spid="_x0000_s1248" style="position:absolute;left:3305;top:1295;width:80;height:76;visibility:visible;mso-wrap-style:square;v-text-anchor:top" coordsize="799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" path="m8000,c6222,2665,4699,5838,1524,7107,1016,7107,508,7869,,7361,1270,4442,3809,1269,6857,v254,,762,,1143,e" fillcolor="black" stroked="f" strokeweight=".35244mm">
                  <v:stroke joinstyle="miter"/>
                  <v:path arrowok="t" o:connecttype="custom" o:connectlocs="8000,0;1524,7107;0,7361;6857,0;8000,0" o:connectangles="0,0,0,0,0"/>
                </v:shape>
                <v:shape id="Freeform: Shape 1434877742" o:spid="_x0000_s1249" style="position:absolute;left:1702;top:1296;width:25;height:25;visibility:visible;mso-wrap-style:square;v-text-anchor:top" coordsize="247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" path="m2471,913v,888,-508,1015,-1143,1523c693,2436,439,2055,58,1547,-196,786,439,405,820,24v635,-127,1270,254,1651,889e" fillcolor="black" stroked="f" strokeweight=".35244mm">
                  <v:stroke joinstyle="miter"/>
                  <v:path arrowok="t" o:connecttype="custom" o:connectlocs="2471,913;1328,2436;58,1547;820,24;2471,913" o:connectangles="0,0,0,0,0"/>
                </v:shape>
                <v:shape id="Freeform: Shape 360635450" o:spid="_x0000_s1250" style="position:absolute;left:3416;top:1304;width:66;height:83;visibility:visible;mso-wrap-style:square;v-text-anchor:top" coordsize="6569,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" path="m6569,508c5935,1523,6188,3046,5427,4061,3903,5838,2633,7869,93,8249,-288,7488,601,6726,982,5965,1998,3680,3649,1015,6061,r381,508l6569,508xe" fillcolor="black" stroked="f" strokeweight=".35244mm">
                  <v:stroke joinstyle="miter"/>
                  <v:path arrowok="t" o:connecttype="custom" o:connectlocs="6569,508;5427,4061;93,8249;982,5965;6061,0;6442,508" o:connectangles="0,0,0,0,0,0"/>
                </v:shape>
                <v:shape id="Freeform: Shape 1576840439" o:spid="_x0000_s1251" style="position:absolute;left:1281;top:1309;width:27;height:28;visibility:visible;mso-wrap-style:square;v-text-anchor:top" coordsize="2735,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" path="m2510,743v,,508,1142,,1650c2002,2774,1367,2901,732,2647,97,2266,-157,1378,97,743,605,-18,2002,-399,2510,616e" fillcolor="black" stroked="f" strokeweight=".35244mm">
                  <v:stroke joinstyle="miter"/>
                  <v:path arrowok="t" o:connecttype="custom" o:connectlocs="2510,743;2510,2393;732,2647;97,743;2510,616" o:connectangles="0,0,0,0,0"/>
                </v:shape>
                <v:shape id="Freeform: Shape 1878152620" o:spid="_x0000_s1252" style="position:absolute;left:1235;top:1318;width:29;height:28;visibility:visible;mso-wrap-style:square;v-text-anchor:top" coordsize="2920,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" path="m2667,732v,,254,761,254,1142c2667,2255,2286,2762,1778,2762,889,2889,381,2509,,1747,,986,127,478,762,97v762,-254,1524,,1905,635e" fillcolor="black" stroked="f" strokeweight=".35244mm">
                  <v:stroke joinstyle="miter"/>
                  <v:path arrowok="t" o:connecttype="custom" o:connectlocs="2667,732;2921,1874;1778,2762;0,1747;762,97;2667,732" o:connectangles="0,0,0,0,0,0"/>
                </v:shape>
                <v:shape id="Freeform: Shape 2023881799" o:spid="_x0000_s1253" style="position:absolute;left:1324;top:1326;width:30;height:26;visibility:visible;mso-wrap-style:square;v-text-anchor:top" coordsize="2954,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" path="m2920,508v,,255,1649,-634,1903c1143,2919,635,2157,,1523,,761,381,254,889,v762,,1397,,2031,635e" fillcolor="black" stroked="f" strokeweight=".35244mm">
                  <v:stroke joinstyle="miter"/>
                  <v:path arrowok="t" o:connecttype="custom" o:connectlocs="2920,508;2286,2411;0,1523;889,0;2920,635" o:connectangles="0,0,0,0,0"/>
                </v:shape>
                <v:shape id="Freeform: Shape 1507645699" o:spid="_x0000_s1254" style="position:absolute;left:1453;top:1335;width:28;height:24;visibility:visible;mso-wrap-style:square;v-text-anchor:top" coordsize="282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" path="m2568,635v,,,1269,-508,1523c1679,2538,917,2411,664,2284,536,1777,-353,1396,155,888,409,508,790,254,1298,v508,254,1143,,1524,635e" fillcolor="black" stroked="f" strokeweight=".35244mm">
                  <v:stroke joinstyle="miter"/>
                  <v:path arrowok="t" o:connecttype="custom" o:connectlocs="2568,635;2060,2158;664,2284;155,888;1298,0;2822,635" o:connectangles="0,0,0,0,0,0"/>
                </v:shape>
                <v:shape id="Freeform: Shape 1770386113" o:spid="_x0000_s1255" style="position:absolute;left:3525;top:1335;width:30;height:24;visibility:visible;mso-wrap-style:square;v-text-anchor:top" coordsize="2978,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" path="m2978,1142v,,-508,1269,-1143,1269c1200,2411,438,2284,57,1523,-197,635,438,254,1073,v762,,1778,254,1905,1142e" fillcolor="black" stroked="f" strokeweight=".35244mm">
                  <v:stroke joinstyle="miter"/>
                  <v:path arrowok="t" o:connecttype="custom" o:connectlocs="2978,1142;1835,2411;57,1523;1073,0;2978,1142" o:connectangles="0,0,0,0,0"/>
                </v:shape>
                <v:shape id="Freeform: Shape 143474501" o:spid="_x0000_s1256" style="position:absolute;left:3381;top:1337;width:33;height:27;visibility:visible;mso-wrap-style:square;v-text-anchor:top" coordsize="3301,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" path="m3302,1269v,,-635,1142,-889,1269c1397,3046,381,2284,,1396,127,761,762,254,1270,,2286,,2794,508,3302,1269e" fillcolor="black" stroked="f" strokeweight=".35244mm">
                  <v:stroke joinstyle="miter"/>
                  <v:path arrowok="t" o:connecttype="custom" o:connectlocs="3302,1269;2413,2538;0,1396;1270,0;3302,1269" o:connectangles="0,0,0,0,0"/>
                </v:shape>
                <v:shape id="Freeform: Shape 1430948036" o:spid="_x0000_s1257" style="position:absolute;left:3481;top:1340;width:28;height:23;visibility:visible;mso-wrap-style:square;v-text-anchor:top" coordsize="2840,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" path="m2841,837v,,-254,1142,-635,1269c1571,2360,809,2233,301,1852,-334,1218,174,710,555,202,1317,-178,2587,-51,2841,837e" fillcolor="black" stroked="f" strokeweight=".35244mm">
                  <v:stroke joinstyle="miter"/>
                  <v:path arrowok="t" o:connecttype="custom" o:connectlocs="2841,837;2206,2106;301,1852;555,202;2841,837" o:connectangles="0,0,0,0,0"/>
                </v:shape>
                <v:shape id="Freeform: Shape 1710845581" o:spid="_x0000_s1258" style="position:absolute;left:1260;top:1352;width:27;height:28;visibility:visible;mso-wrap-style:square;v-text-anchor:top" coordsize="266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" path="m2540,956v127,888,-127,1650,-889,1904c1016,2860,254,2479,,1717,,956,127,321,762,68v762,-254,1397,253,1905,761e" fillcolor="black" stroked="f" strokeweight=".35244mm">
                  <v:stroke joinstyle="miter"/>
                  <v:path arrowok="t" o:connecttype="custom" o:connectlocs="2540,956;1651,2860;0,1717;762,68;2667,829" o:connectangles="0,0,0,0,0"/>
                </v:shape>
                <v:shape id="Freeform: Shape 1496299067" o:spid="_x0000_s1259" style="position:absolute;left:3347;top:1362;width:30;height:29;visibility:visible;mso-wrap-style:square;v-text-anchor:top" coordsize="30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" path="m2942,837v254,888,-254,1649,-1143,2030c1164,2994,783,2740,402,2360,149,1979,-360,1090,402,710,1037,-433,2561,-52,3069,837e" fillcolor="black" stroked="f" strokeweight=".35244mm">
                  <v:stroke joinstyle="miter"/>
                  <v:path arrowok="t" o:connecttype="custom" o:connectlocs="2942,837;1799,2867;402,2360;402,710;3069,837" o:connectangles="0,0,0,0,0"/>
                </v:shape>
                <v:shape id="Freeform: Shape 612834356" o:spid="_x0000_s1260" style="position:absolute;left:1673;top:1370;width:27;height:26;visibility:visible;mso-wrap-style:square;v-text-anchor:top" coordsize="2780,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" path="m2735,939v254,888,-635,1015,-889,1523c1592,2589,957,2716,703,2462,322,1954,-186,1573,68,812,449,558,576,177,1084,50v889,-253,1143,508,1651,1016e" fillcolor="black" stroked="f" strokeweight=".35244mm">
                  <v:stroke joinstyle="miter"/>
                  <v:path arrowok="t" o:connecttype="custom" o:connectlocs="2735,939;1846,2462;703,2462;68,812;1084,50;2735,1066" o:connectangles="0,0,0,0,0,0"/>
                </v:shape>
                <v:shape id="Freeform: Shape 1918588611" o:spid="_x0000_s1261" style="position:absolute;left:3512;top:1373;width:29;height:26;visibility:visible;mso-wrap-style:square;v-text-anchor:top" coordsize="292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" path="m2921,1142v,,-254,762,-381,1142c2032,2665,1270,2792,762,2538,,2158,,1523,,888,508,635,508,127,1016,v635,,1524,254,1778,1015e" fillcolor="black" stroked="f" strokeweight=".35244mm">
                  <v:stroke joinstyle="miter"/>
                  <v:path arrowok="t" o:connecttype="custom" o:connectlocs="2921,1142;2540,2284;762,2538;0,888;1016,0;2794,1015" o:connectangles="0,0,0,0,0,0"/>
                </v:shape>
                <v:shape id="Freeform: Shape 407012202" o:spid="_x0000_s1262" style="position:absolute;left:3426;top:1375;width:96;height:78;visibility:visible;mso-wrap-style:square;v-text-anchor:top" coordsize="9651,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" path="m6857,1163v254,888,-508,1396,-1142,1649c5460,2812,4953,2686,4826,3066,6857,4082,8000,5731,9651,7127r,635c6857,7762,4064,7001,2032,4843,1524,4462,635,4462,,3955,1016,2939,2794,3320,4191,3193,5207,2051,3048,1290,4318,401v508,,761,-508,1397,-381c6222,274,6604,655,6857,1036e" fillcolor="black" stroked="f" strokeweight=".35244mm">
                  <v:stroke joinstyle="miter"/>
                  <v:path arrowok="t" o:connecttype="custom" o:connectlocs="6857,1163;5715,2812;4826,3066;9651,7127;9651,7762;2032,4843;0,3955;4191,3193;4318,401;5715,20;6857,1036" o:connectangles="0,0,0,0,0,0,0,0,0,0,0"/>
                </v:shape>
                <v:shape id="Freeform: Shape 604177156" o:spid="_x0000_s1263" style="position:absolute;left:3151;top:1377;width:28;height:27;visibility:visible;mso-wrap-style:square;v-text-anchor:top" coordsize="2852,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" path="m2852,994v,,-254,888,-381,1269c1963,2771,1328,2771,820,2517,439,2009,-196,1502,58,740,693,-402,2725,-148,2852,994e" fillcolor="black" stroked="f" strokeweight=".35244mm">
                  <v:stroke joinstyle="miter"/>
                  <v:path arrowok="t" o:connecttype="custom" o:connectlocs="2852,994;2471,2263;820,2517;58,740;2852,994" o:connectangles="0,0,0,0,0"/>
                </v:shape>
                <v:shape id="Freeform: Shape 339237896" o:spid="_x0000_s1264" style="position:absolute;left:1433;top:1403;width:27;height:24;visibility:visible;mso-wrap-style:square;v-text-anchor:top" coordsize="2674,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" path="m2667,1194c2413,1956,2159,2336,1397,2463,762,2463,254,2209,,1575,,1067,254,686,381,306,1270,-329,2794,52,2667,1194e" fillcolor="black" stroked="f" strokeweight=".35244mm">
                  <v:stroke joinstyle="miter"/>
                  <v:path arrowok="t" o:connecttype="custom" o:connectlocs="2667,1194;1397,2463;0,1575;381,306;2667,1194" o:connectangles="0,0,0,0,0"/>
                </v:shape>
                <v:shape id="Freeform: Shape 1320279660" o:spid="_x0000_s1265" style="position:absolute;left:1444;top:1403;width:78;height:80;visibility:visible;mso-wrap-style:square;v-text-anchor:top" coordsize="777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" path="m7780,127v,1142,-1143,1650,-1524,2792c5113,5457,2954,7742,33,7996,-220,7234,1049,6473,1303,5711,2573,3046,4986,1650,7272,r508,l7780,127xe" fillcolor="black" stroked="f" strokeweight=".35244mm">
                  <v:stroke joinstyle="miter"/>
                  <v:path arrowok="t" o:connecttype="custom" o:connectlocs="7780,127;6256,2919;33,7996;1303,5711;7272,0;7780,0" o:connectangles="0,0,0,0,0,0"/>
                </v:shape>
                <v:shape id="Freeform: Shape 443604215" o:spid="_x0000_s1266" style="position:absolute;left:3128;top:1403;width:32;height:30;visibility:visible;mso-wrap-style:square;v-text-anchor:top" coordsize="3268,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" path="m3268,1162v,888,-762,1523,-1270,1776c1236,3192,728,2685,347,2304,-287,1669,94,1035,347,400v889,-888,2286,-127,2794,635e" fillcolor="black" stroked="f" strokeweight=".35244mm">
                  <v:stroke joinstyle="miter"/>
                  <v:path arrowok="t" o:connecttype="custom" o:connectlocs="3268,1162;1998,2938;347,2304;347,400;3141,1035" o:connectangles="0,0,0,0,0"/>
                </v:shape>
                <v:shape id="Freeform: Shape 79273501" o:spid="_x0000_s1267" style="position:absolute;left:3177;top:1411;width:31;height:26;visibility:visible;mso-wrap-style:square;v-text-anchor:top" coordsize="317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" path="m3175,1015v,889,-635,1523,-1397,1650c1651,2411,1270,2665,1016,2538,508,2284,,1777,,1142,381,761,508,127,1016,v762,,1905,,2032,888e" fillcolor="black" stroked="f" strokeweight=".35244mm">
                  <v:stroke joinstyle="miter"/>
                  <v:path arrowok="t" o:connecttype="custom" o:connectlocs="3175,1015;1778,2665;1016,2538;0,1142;1016,0;3048,888" o:connectangles="0,0,0,0,0,0"/>
                </v:shape>
                <v:shape id="Freeform: Shape 963147495" o:spid="_x0000_s1268" style="position:absolute;left:1616;top:1411;width:25;height:25;visibility:visible;mso-wrap-style:square;v-text-anchor:top" coordsize="2556,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" path="m2556,819v,889,-508,1269,-1142,1650c778,2469,271,2088,17,1581,-111,819,525,439,906,58v889,-254,1142,381,1650,888e" fillcolor="black" stroked="f" strokeweight=".35244mm">
                  <v:stroke joinstyle="miter"/>
                  <v:path arrowok="t" o:connecttype="custom" o:connectlocs="2556,819;1414,2469;17,1581;906,58;2556,946" o:connectangles="0,0,0,0,0"/>
                </v:shape>
                <v:shape id="Freeform: Shape 1855415175" o:spid="_x0000_s1269" style="position:absolute;left:1664;top:1411;width:30;height:24;visibility:visible;mso-wrap-style:square;v-text-anchor:top" coordsize="292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" path="m2921,1142c2667,1904,2159,2284,1397,2411,889,2284,254,2158,,1523,,761,508,381,1016,v762,,1651,254,1778,1142e" fillcolor="black" stroked="f" strokeweight=".35244mm">
                  <v:stroke joinstyle="miter"/>
                  <v:path arrowok="t" o:connecttype="custom" o:connectlocs="2921,1142;1397,2411;0,1523;1016,0;2794,1142" o:connectangles="0,0,0,0,0"/>
                </v:shape>
                <v:shape id="Freeform: Shape 1276192929" o:spid="_x0000_s1270" style="position:absolute;left:3308;top:1413;width:75;height:78;visibility:visible;mso-wrap-style:square;v-text-anchor:top" coordsize="7503,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" path="m6603,6338v,,1016,762,889,1269c6222,8115,5207,6719,4064,6465,2159,4562,889,2531,,246,762,-388,1397,373,2032,627,3809,2150,5460,4054,6477,6211e" fillcolor="black" stroked="f" strokeweight=".35244mm">
                  <v:stroke joinstyle="miter"/>
                  <v:path arrowok="t" o:connecttype="custom" o:connectlocs="6603,6338;7492,7607;4064,6465;0,246;2032,627;6477,6211" o:connectangles="0,0,0,0,0,0"/>
                </v:shape>
                <v:shape id="Freeform: Shape 339542914" o:spid="_x0000_s1271" style="position:absolute;left:3372;top:1416;width:31;height:29;visibility:visible;mso-wrap-style:square;v-text-anchor:top" coordsize="3070,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" path="m3038,635v,,127,1142,-127,1649c2404,3046,1515,2919,753,2792,372,2284,-264,1650,117,1015,372,381,1006,254,1515,v507,,889,381,1523,635e" fillcolor="black" stroked="f" strokeweight=".35244mm">
                  <v:stroke joinstyle="miter"/>
                  <v:path arrowok="t" o:connecttype="custom" o:connectlocs="3038,635;2911,2284;753,2792;117,1015;1515,0;3038,635" o:connectangles="0,0,0,0,0,0"/>
                </v:shape>
                <v:shape id="Freeform: Shape 1117086770" o:spid="_x0000_s1272" style="position:absolute;left:1740;top:1437;width:25;height:25;visibility:visible;mso-wrap-style:square;v-text-anchor:top" coordsize="2546,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" path="m2506,541v,,254,1523,-508,1903c1363,2571,347,2444,93,1556,-288,668,601,541,982,33,1617,-94,1998,160,2506,541e" fillcolor="black" stroked="f" strokeweight=".35244mm">
                  <v:stroke joinstyle="miter"/>
                  <v:path arrowok="t" o:connecttype="custom" o:connectlocs="2506,541;1998,2444;93,1556;982,33;2506,541" o:connectangles="0,0,0,0,0"/>
                </v:shape>
                <v:shape id="Freeform: Shape 1513480169" o:spid="_x0000_s1273" style="position:absolute;left:3165;top:1459;width:63;height:104;visibility:visible;mso-wrap-style:square;v-text-anchor:top" coordsize="6270,1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" path="m4114,3385c5129,4908,5891,6812,6145,8842v-254,508,381,1142,,1523l5891,10365c2463,7827,1701,4400,304,974,50,847,-77,466,50,212v762,-761,1270,762,2032,889l4240,3385r-126,xe" fillcolor="black" stroked="f" strokeweight=".35244mm">
                  <v:stroke joinstyle="miter"/>
                  <v:path arrowok="t" o:connecttype="custom" o:connectlocs="4114,3385;6145,8842;6145,10365;5891,10365;304,974;50,212;2082,1101;4240,3385" o:connectangles="0,0,0,0,0,0,0,0"/>
                </v:shape>
                <v:shape id="Freeform: Shape 1960336941" o:spid="_x0000_s1274" style="position:absolute;left:1756;top:1459;width:109;height:33;visibility:visible;mso-wrap-style:square;v-text-anchor:top" coordsize="10920,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" path="m10921,801v,,,127,,127c7873,3086,3556,4355,,2324,,2070,,1690,381,1563,2667,801,4826,-214,7111,40r3683,634l10921,801xe" fillcolor="black" stroked="f" strokeweight=".35244mm">
                  <v:stroke joinstyle="miter"/>
                  <v:path arrowok="t" o:connecttype="custom" o:connectlocs="10921,801;10921,928;0,2324;381,1563;7111,40;10794,674" o:connectangles="0,0,0,0,0,0"/>
                </v:shape>
                <v:shape id="Freeform: Shape 244121159" o:spid="_x0000_s1275" style="position:absolute;left:1589;top:1464;width:101;height:70;visibility:visible;mso-wrap-style:square;v-text-anchor:top" coordsize="10032,7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" path="m10032,635c7365,2284,5079,5457,1778,6219,1143,6473,762,7361,,6853,1397,2665,5968,381,10032,r,635xe" fillcolor="black" stroked="f" strokeweight=".35244mm">
                  <v:stroke joinstyle="miter"/>
                  <v:path arrowok="t" o:connecttype="custom" o:connectlocs="10032,635;1778,6219;0,6853;10032,0;10032,635" o:connectangles="0,0,0,0,0"/>
                </v:shape>
                <v:shape id="Freeform: Shape 685662035" o:spid="_x0000_s1276" style="position:absolute;left:3132;top:1498;width:28;height:27;visibility:visible;mso-wrap-style:square;v-text-anchor:top" coordsize="2793,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" path="m2794,761v,,,1523,-635,1650c1778,2792,1016,2792,762,2411,,2158,,1396,,888,254,381,762,254,1143,v635,127,1270,127,1651,761e" fillcolor="black" stroked="f" strokeweight=".35244mm">
                  <v:stroke joinstyle="miter"/>
                  <v:path arrowok="t" o:connecttype="custom" o:connectlocs="2794,761;2159,2411;762,2411;0,888;1143,0;2794,761" o:connectangles="0,0,0,0,0,0"/>
                </v:shape>
                <v:shape id="Freeform: Shape 2133779681" o:spid="_x0000_s1277" style="position:absolute;left:2995;top:1507;width:102;height:26;visibility:visible;mso-wrap-style:square;v-text-anchor:top" coordsize="10158,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" path="m10159,296c9651,1438,8381,1946,7365,2327,4699,3215,2413,2073,,1438,,804,889,1058,1270,677,3809,169,6476,-338,9143,296v254,-127,762,-254,1016,e" fillcolor="black" stroked="f" strokeweight=".35244mm">
                  <v:stroke joinstyle="miter"/>
                  <v:path arrowok="t" o:connecttype="custom" o:connectlocs="10159,296;7365,2327;0,1438;1270,677;9143,296;10159,296" o:connectangles="0,0,0,0,0,0"/>
                </v:shape>
                <v:shape id="Freeform: Shape 993164926" o:spid="_x0000_s1278" style="position:absolute;left:1662;top:1520;width:29;height:26;visibility:visible;mso-wrap-style:square;v-text-anchor:top" coordsize="2932,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" path="m2806,1269v,,-254,1015,-889,1269c1409,2792,901,2538,393,2284,266,1777,-242,1396,139,888,266,381,901,254,1409,v762,,1397,508,1524,1269e" fillcolor="black" stroked="f" strokeweight=".35244mm">
                  <v:stroke joinstyle="miter"/>
                  <v:path arrowok="t" o:connecttype="custom" o:connectlocs="2806,1269;1917,2538;393,2284;139,888;1409,0;2933,1269" o:connectangles="0,0,0,0,0,0"/>
                </v:shape>
                <v:shape id="Freeform: Shape 1432541072" o:spid="_x0000_s1279" style="position:absolute;left:1705;top:1528;width:30;height:27;visibility:visible;mso-wrap-style:square;v-text-anchor:top" coordsize="3026,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" path="m3026,1142v,,-508,1142,-1143,1523c1248,2792,740,2538,359,2158,105,1650,-149,1142,105,635,232,254,740,127,1248,v762,,1524,635,1778,1269e" fillcolor="black" stroked="f" strokeweight=".35244mm">
                  <v:stroke joinstyle="miter"/>
                  <v:path arrowok="t" o:connecttype="custom" o:connectlocs="3026,1142;1883,2665;359,2158;105,635;1248,0;3026,1269" o:connectangles="0,0,0,0,0,0"/>
                </v:shape>
                <v:shape id="Freeform: Shape 693991224" o:spid="_x0000_s1280" style="position:absolute;left:3114;top:1534;width:34;height:33;visibility:visible;mso-wrap-style:square;v-text-anchor:top" coordsize="334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" path="m3219,1250v,,-255,1016,-508,1523c2330,3281,1568,3408,1060,3027,552,3027,298,2266,171,1885,-337,1250,425,870,679,362v889,-761,2285,-254,2666,888e" fillcolor="black" stroked="f" strokeweight=".35244mm">
                  <v:stroke joinstyle="miter"/>
                  <v:path arrowok="t" o:connecttype="custom" o:connectlocs="3219,1250;2711,2773;1060,3027;171,1885;679,362;3345,1250" o:connectangles="0,0,0,0,0,0"/>
                </v:shape>
                <v:shape id="Freeform: Shape 1687543926" o:spid="_x0000_s1281" style="position:absolute;left:3155;top:1538;width:27;height:30;visibility:visible;mso-wrap-style:square;v-text-anchor:top" coordsize="2668,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" path="m2506,693v,,254,762,127,1143c2125,2216,1871,3232,982,2851,474,2978,220,2343,93,2216,-161,1455,93,313,982,59v635,-254,1143,381,1524,634e" fillcolor="black" stroked="f" strokeweight=".35244mm">
                  <v:stroke joinstyle="miter"/>
                  <v:path arrowok="t" o:connecttype="custom" o:connectlocs="2506,693;2633,1836;982,2851;93,2216;982,59;2506,693" o:connectangles="0,0,0,0,0,0"/>
                </v:shape>
                <v:shape id="Freeform: Shape 793321291" o:spid="_x0000_s1282" style="position:absolute;left:1677;top:1558;width:31;height:32;visibility:visible;mso-wrap-style:square;v-text-anchor:top" coordsize="307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" path="m3048,1015v127,889,-128,1650,-762,2158c1397,3300,381,3300,,2284,,1523,,508,889,v762,,1651,,2031,1015e" fillcolor="black" stroked="f" strokeweight=".35244mm">
                  <v:stroke joinstyle="miter"/>
                  <v:path arrowok="t" o:connecttype="custom" o:connectlocs="3048,1015;2286,3173;0,2284;889,0;2920,1015" o:connectangles="0,0,0,0,0"/>
                </v:shape>
                <v:shape id="Freeform: Shape 1702584750" o:spid="_x0000_s1283" style="position:absolute;left:1686;top:1564;width:65;height:70;visibility:visible;mso-wrap-style:square;v-text-anchor:top" coordsize="6476,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" path="m6476,c6349,2158,5841,4823,3682,6092,2412,6346,1270,7488,,6726l,6346c1651,4061,4571,2284,6476,127e" fillcolor="black" stroked="f" strokeweight=".35244mm">
                  <v:stroke joinstyle="miter"/>
                  <v:path arrowok="t" o:connecttype="custom" o:connectlocs="6476,0;3682,6092;0,6726;0,6346;6476,127" o:connectangles="0,0,0,0,0"/>
                </v:shape>
                <v:shape id="Freeform: Shape 530484330" o:spid="_x0000_s1284" style="position:absolute;left:2996;top:1571;width:30;height:27;visibility:visible;mso-wrap-style:square;v-text-anchor:top" coordsize="2920,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" path="m2921,1142v,,-254,889,-508,1269c1905,2919,1143,2665,508,2411,,2158,-127,1396,127,888,254,381,762,127,1143,v635,,1270,508,1651,1015e" fillcolor="black" stroked="f" strokeweight=".35244mm">
                  <v:stroke joinstyle="miter"/>
                  <v:path arrowok="t" o:connecttype="custom" o:connectlocs="2921,1142;2413,2411;508,2411;127,888;1143,0;2794,1015" o:connectangles="0,0,0,0,0,0"/>
                </v:shape>
                <v:shape id="Freeform: Shape 467793205" o:spid="_x0000_s1285" style="position:absolute;left:1789;top:1575;width:49;height:104;visibility:visible;mso-wrap-style:square;v-text-anchor:top" coordsize="4952,1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" path="m3937,4271v1015,1777,507,4189,1015,6092c3682,10490,3048,9094,2286,8333,635,6048,889,2875,,210,127,-44,381,-44,508,83,1651,845,2540,2368,3429,3383v-128,508,508,508,380,1015e" fillcolor="black" stroked="f" strokeweight=".35244mm">
                  <v:stroke joinstyle="miter"/>
                  <v:path arrowok="t" o:connecttype="custom" o:connectlocs="3937,4271;4952,10363;2286,8333;0,210;508,83;3429,3383;3809,4398" o:connectangles="0,0,0,0,0,0,0"/>
                </v:shape>
                <v:shape id="Freeform: Shape 1596575931" o:spid="_x0000_s1286" style="position:absolute;left:3038;top:1579;width:26;height:21;visibility:visible;mso-wrap-style:square;v-text-anchor:top" coordsize="2597,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" path="m2598,982v,,-762,761,-1143,1142c947,2124,439,1870,58,1489,-196,728,439,474,820,93v762,-254,1524,,1778,889e" fillcolor="black" stroked="f" strokeweight=".35244mm">
                  <v:stroke joinstyle="miter"/>
                  <v:path arrowok="t" o:connecttype="custom" o:connectlocs="2598,982;1455,2124;58,1489;820,93;2598,982" o:connectangles="0,0,0,0,0"/>
                </v:shape>
                <v:shape id="Freeform: Shape 394940519" o:spid="_x0000_s1287" style="position:absolute;left:3105;top:1588;width:50;height:75;visibility:visible;mso-wrap-style:square;v-text-anchor:top" coordsize="497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" path="m4972,6853v,,,762,-508,508l4210,7361c2051,5330,-235,3046,19,l527,c2559,1650,4972,3680,4972,6853e" fillcolor="black" stroked="f" strokeweight=".35244mm">
                  <v:stroke joinstyle="miter"/>
                  <v:path arrowok="t" o:connecttype="custom" o:connectlocs="4972,6853;4464,7361;4210,7361;19,0;527,0;4972,6853" o:connectangles="0,0,0,0,0,0"/>
                </v:shape>
                <v:shape id="Freeform: Shape 813210623" o:spid="_x0000_s1288" style="position:absolute;left:3068;top:1622;width:30;height:27;visibility:visible;mso-wrap-style:square;v-text-anchor:top" coordsize="3047,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" path="m3048,1073v,,-254,1142,-762,1523c1397,2849,127,2722,,1580,,819,762,438,1143,57v889,-254,1524,381,1905,1016e" fillcolor="black" stroked="f" strokeweight=".35244mm">
                  <v:stroke joinstyle="miter"/>
                  <v:path arrowok="t" o:connecttype="custom" o:connectlocs="3048,1073;2286,2596;0,1580;1143,57;3048,1073" o:connectangles="0,0,0,0,0"/>
                </v:shape>
                <v:shape id="Freeform: Shape 1617412278" o:spid="_x0000_s1289" style="position:absolute;left:2985;top:1633;width:67;height:81;visibility:visible;mso-wrap-style:square;v-text-anchor:top" coordsize="666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" path="m6223,1650c5079,4569,2159,5965,254,8122,-127,7869,,7234,127,6980,889,4061,3175,1142,6095,v1270,127,,1015,254,1650e" fillcolor="black" stroked="f" strokeweight=".35244mm">
                  <v:stroke joinstyle="miter"/>
                  <v:path arrowok="t" o:connecttype="custom" o:connectlocs="6223,1650;254,8122;127,6980;6095,0;6349,1650" o:connectangles="0,0,0,0,0"/>
                </v:shape>
                <v:shape id="Freeform: Shape 1572736940" o:spid="_x0000_s1290" style="position:absolute;left:3076;top:1663;width:28;height:23;visibility:visible;mso-wrap-style:square;v-text-anchor:top" coordsize="2793,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" path="m2794,913v,761,-635,1015,-1143,1396c1016,2309,381,2055,,1420,,659,508,405,1016,24v762,-127,1524,254,1778,889e" fillcolor="black" stroked="f" strokeweight=".35244mm">
                  <v:stroke joinstyle="miter"/>
                  <v:path arrowok="t" o:connecttype="custom" o:connectlocs="2794,913;1651,2309;0,1420;1016,24;2794,913" o:connectangles="0,0,0,0,0"/>
                </v:shape>
                <v:shape id="Freeform: Shape 1476368256" o:spid="_x0000_s1291" style="position:absolute;left:2285;top:266;width:267;height:38;visibility:visible;mso-wrap-style:square;v-text-anchor:top" coordsize="26667,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" path="m24762,635r-889,c21588,635,23493,3300,24762,3300v1524,,1524,-2665,,-2665m17905,3427v2159,,,-2666,-1143,-2666l14604,761v-2287,,-128,2666,1015,2666l17905,3427xm8635,3427v2286,,127,-2666,-1143,-2666l5333,761v-2285,,-127,2666,1016,2666l8635,3427xm24762,v1017,,1905,888,1905,1904c26667,2919,25779,3807,24762,3807r-22857,c889,3807,,2919,,1904,,888,889,,1905,l24762,xe" fillcolor="black" stroked="f" strokeweight=".35244mm">
                  <v:stroke joinstyle="miter"/>
                  <v:path arrowok="t" o:connecttype="custom" o:connectlocs="24762,635;23873,635;24762,3300;24762,635;17905,3427;16762,761;14604,761;15619,3427;17905,3427;8635,3427;7492,761;5333,761;6349,3427;8635,3427;24762,0;26667,1904;24762,3807;1905,3807;0,1904;1905,0;24762,0" o:connectangles="0,0,0,0,0,0,0,0,0,0,0,0,0,0,0,0,0,0,0,0,0"/>
                </v:shape>
                <v:shape id="Freeform: Shape 1965852096" o:spid="_x0000_s1292" style="position:absolute;left:2496;top:527;width:121;height:195;visibility:visible;mso-wrap-style:square;v-text-anchor:top" coordsize="12064,1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" path="m3810,9265v,1015,1397,380,2413,380c7238,9645,8635,10280,8635,9265v,-1396,-1397,-889,-2412,-889c5207,8376,3810,7869,3810,9265t4190,2411c9016,11676,9016,10280,9016,9138v,-2665,-2031,,-3174,-2539c5080,8757,2921,6726,2921,9011v,1523,,2538,1524,2538l7874,11549r126,127xm1651,l5968,1650,10286,,8635,6473r3429,-762l10921,9645r1143,3681l9016,12564r1270,6854l5968,17768,1651,19418,3429,12564,,13580,889,9645,,5965r3302,508l1651,xe" fillcolor="black" stroked="f" strokeweight=".35244mm">
                  <v:stroke joinstyle="miter"/>
                  <v:path arrowok="t" o:connecttype="custom" o:connectlocs="3810,9265;6223,9645;8635,9265;6223,8376;3810,9265;8000,11676;9016,9138;5842,6599;2921,9011;4445,11549;7874,11549;1651,0;5968,1650;10286,0;8635,6473;12064,5711;10921,9645;12064,13326;9016,12564;10286,19418;5968,17768;1651,19418;3429,12564;0,13580;889,9645;0,5965;3302,6473;1651,0" o:connectangles="0,0,0,0,0,0,0,0,0,0,0,0,0,0,0,0,0,0,0,0,0,0,0,0,0,0,0,0"/>
                </v:shape>
              </v:group>
              <v:shape id="Freeform: Shape 321080762" o:spid="_x0000_s1293" style="position:absolute;left:2403;top:593;width:28;height:30;visibility:visible;mso-wrap-style:square;v-text-anchor:top" coordsize="2793,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" path="m889,761l127,635r381,761l,1904r762,127l762,2919r635,-508l2032,2919r,-888l2794,1904,2286,1396,2540,635,1778,761,1397,,889,761xe" fillcolor="black" stroked="f" strokeweight=".35244mm">
                <v:stroke joinstyle="miter"/>
                <v:path arrowok="t" o:connecttype="custom" o:connectlocs="889,761;127,635;508,1396;0,1904;762,2031;762,2919;1397,2411;2032,2919;2032,2031;2794,1904;2286,1396;2540,635;1778,761;1397,0;889,761" o:connectangles="0,0,0,0,0,0,0,0,0,0,0,0,0,0,0"/>
              </v:shape>
              <v:shape id="Freeform: Shape 617397518" o:spid="_x0000_s1294" style="position:absolute;left:2369;top:637;width:29;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" path="m1016,761r-762,l635,1396,,2031r762,127l762,2919r635,-508l2159,2919r,-761l2921,2031,2286,1396,2667,761r-762,l1397,,1016,761xe" fillcolor="black" stroked="f" strokeweight=".35244mm">
                <v:stroke joinstyle="miter"/>
                <v:path arrowok="t" o:connecttype="custom" o:connectlocs="1016,761;254,761;635,1396;0,2031;762,2158;762,2919;1397,2411;2159,2919;2159,2158;2921,2031;2286,1396;2667,761;1905,761;1397,0;1016,761" o:connectangles="0,0,0,0,0,0,0,0,0,0,0,0,0,0,0"/>
              </v:shape>
              <v:shape id="Freeform: Shape 455873901" o:spid="_x0000_s1295" style="position:absolute;left:2426;top:631;width:29;height:30;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" path="m1016,761l254,635r381,761l,1904r762,127l762,2919r635,-508l2159,2919r,-888l2921,1904,2286,1396,2667,635,1905,761,1397,,1016,761xe" fillcolor="black" stroked="f" strokeweight=".35244mm">
                <v:stroke joinstyle="miter"/>
                <v:path arrowok="t" o:connecttype="custom" o:connectlocs="1016,761;254,635;635,1396;0,1904;762,2031;762,2919;1397,2411;2159,2919;2159,2031;2921,1904;2286,1396;2667,635;1905,761;1397,0;1016,761" o:connectangles="0,0,0,0,0,0,0,0,0,0,0,0,0,0,0"/>
              </v:shape>
              <v:shape id="Freeform: Shape 1143920917" o:spid="_x0000_s1296" style="position:absolute;left:2436;top:676;width:17;height:16;visibility:visible;mso-wrap-style:square;v-text-anchor:top" coordsize="1650,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" path="m508,508r-381,l381,888,,1142r381,127l381,1650,762,1396r381,254l1143,1269r508,-127l1270,888,1524,508r-508,l762,,508,508xe" fillcolor="black" stroked="f" strokeweight=".35244mm">
                <v:stroke joinstyle="miter"/>
                <v:path arrowok="t" o:connecttype="custom" o:connectlocs="508,508;127,508;381,888;0,1142;381,1269;381,1650;762,1396;1143,1650;1143,1269;1651,1142;1270,888;1524,508;1016,508;762,0;508,508" o:connectangles="0,0,0,0,0,0,0,0,0,0,0,0,0,0,0"/>
              </v:shape>
              <v:shape id="Freeform: Shape 1756402976" o:spid="_x0000_s1297" style="position:absolute;left:2375;top:680;width:49;height:50;visibility:visible;mso-wrap-style:square;v-text-anchor:top" coordsize="4825,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" path="m1651,1396l254,1269,889,2411,,3427r1143,253l1143,5077,2413,4188r1143,889l3556,3680,4826,3427,3809,2411,4445,1269,3175,1396,2413,,1651,1396xe" fillcolor="black" stroked="f" strokeweight=".35244mm">
                <v:stroke joinstyle="miter"/>
                <v:path arrowok="t" o:connecttype="custom" o:connectlocs="1651,1396;254,1269;889,2411;0,3427;1143,3680;1143,5077;2413,4188;3556,5077;3556,3680;4826,3427;3809,2411;4445,1269;3175,1396;2413,0;1651,1396" o:connectangles="0,0,0,0,0,0,0,0,0,0,0,0,0,0,0"/>
              </v:shape>
              <v:shape id="Freeform: Shape 687210497" o:spid="_x0000_s1298" style="position:absolute;left:2295;width:239;height:234;visibility:visible;mso-wrap-style:square;v-text-anchor:top" coordsize="23873,23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" path="m11937,l9143,6726,2286,4696r3555,6218l,15103r6984,1142l6603,23479r5334,-4823l17270,23479r-507,-7234l23874,15103,18032,10914,21461,4696,14604,6726,11937,xe" fillcolor="black" stroked="f" strokeweight=".35244mm">
                <v:stroke joinstyle="miter"/>
                <v:path arrowok="t" o:connecttype="custom" o:connectlocs="11937,0;9143,6726;2286,4696;5841,10914;0,15102;6984,16244;6603,23478;11937,18655;17270,23478;16763,16244;23874,15102;18032,10914;21461,4696;14604,6726;11937,0" o:connectangles="0,0,0,0,0,0,0,0,0,0,0,0,0,0,0"/>
              </v:shape>
              <v:group id="Graphic 1" o:spid="_x0000_s1299" style="position:absolute;left:1302;top:451;width:1668;height:1378" coordorigin="130288,45178" coordsize="166773,13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">
                <v:shape id="Freeform: Shape 812769095" o:spid="_x0000_s1300" style="position:absolute;left:206227;top:148866;width:10653;height:10481;visibility:visible;mso-wrap-style:square;v-text-anchor:top" coordsize="10653,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" path="m10413,508c9651,761,9270,1015,9524,1904r1016,4061c10667,6726,10794,7869,10286,8630v-635,888,-1905,1396,-2794,1650c6857,10407,5333,10661,4190,10280,3429,9899,2920,9645,2540,8249l1524,3934c1270,2919,889,2919,,3046l,2665v,,5079,-1269,5079,-1269l5079,1650c4190,1904,3683,2031,3937,3173l4952,7488v127,761,636,2538,2794,1904c10413,8757,10032,6853,9778,5965l8889,2031c8762,1269,8381,888,7111,1142r,-381c7111,761,10413,,10413,r,254l10413,508xe" fillcolor="black" stroked="f" strokeweight=".35244mm">
                  <v:stroke joinstyle="miter"/>
                  <v:path arrowok="t" o:connecttype="custom" o:connectlocs="10413,508;9524,1904;10540,5965;10286,8630;7492,10280;4190,10280;2540,8249;1524,3934;0,3046;0,2665;5079,1396;5079,1650;3937,3173;4952,7488;7746,9392;9778,5965;8889,2031;7111,1142;7111,761;10413,0;10413,254" o:connectangles="0,0,0,0,0,0,0,0,0,0,0,0,0,0,0,0,0,0,0,0,0"/>
                </v:shape>
                <v:shape id="Freeform: Shape 1334057564" o:spid="_x0000_s1301" style="position:absolute;left:218132;top:147470;width:7829;height:10279;visibility:visible;mso-wrap-style:square;v-text-anchor:top" coordsize="7829,1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" path="m6254,2665c5746,1777,4477,508,2699,1015,1937,1142,1175,1777,1302,2538v127,635,508,889,1905,1142l5619,4061v,,1905,635,2159,2031c8032,7234,7397,9011,4603,9645v-1396,381,-2285,,-2666,127c1683,9772,1556,10026,1556,10280r-381,c1175,10280,540,7234,540,7234r381,c1556,8376,2699,9645,4730,9138,6635,8757,6381,7488,6381,7234,6254,6346,5365,6219,4349,6092r-1142,c413,5457,159,4315,32,3807,-95,3046,32,1142,2826,508v1270,-254,2032,,2539,c5746,508,5746,254,5746,r508,c6254,,6889,2665,6889,2665r-381,l6254,2665xe" fillcolor="black" stroked="f" strokeweight=".35244mm">
                  <v:stroke joinstyle="miter"/>
                  <v:path arrowok="t" o:connecttype="custom" o:connectlocs="6254,2665;2699,1015;1302,2538;3207,3680;5619,4061;7778,6092;4603,9645;1937,9772;1556,10280;1175,10280;540,7234;921,7234;4730,9138;6381,7234;4349,6092;3207,6092;32,3807;2826,508;5365,508;5746,0;6254,0;6889,2665;6508,2665" o:connectangles="0,0,0,0,0,0,0,0,0,0,0,0,0,0,0,0,0,0,0,0,0,0,0"/>
                </v:shape>
                <v:shape id="Freeform: Shape 2108799370" o:spid="_x0000_s1302" style="position:absolute;left:226037;top:146201;width:9651;height:9518;visibility:visible;mso-wrap-style:square;v-text-anchor:top" coordsize="9651,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" path="m8381,9011l2794,9518r,-380c3937,9011,4318,8884,4190,7742l3556,888c2540,1015,889,1269,762,3427r-508,c254,3427,,888,,888l9397,r254,2665l9143,2665c8635,635,6984,761,5968,761r635,6854c6603,8757,7111,8757,8254,8630r,381l8381,9011xe" fillcolor="black" stroked="f" strokeweight=".35244mm">
                  <v:stroke joinstyle="miter"/>
                  <v:path arrowok="t" o:connecttype="custom" o:connectlocs="8381,9011;2794,9518;2794,9138;4190,7742;3556,888;762,3427;254,3427;0,888;9397,0;9651,2665;9143,2665;5968,761;6603,7615;8254,8630;8254,9011" o:connectangles="0,0,0,0,0,0,0,0,0,0,0,0,0,0,0"/>
                </v:shape>
                <v:shape id="Freeform: Shape 965428184" o:spid="_x0000_s1303" style="position:absolute;left:236704;top:146201;width:10794;height:9137;visibility:visible;mso-wrap-style:square;v-text-anchor:top" coordsize="1079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" path="m4064,4442v2032,,2920,-254,2920,-2031c6984,1142,6349,508,5079,508v-889,,-889,127,-1015,507l4064,4442xm10794,9011r-3175,c7619,9011,4445,4823,4445,4823r-381,l4064,7361v,1015,254,1142,1270,1269l5334,9011v,,-5334,,-5334,l,8630v1143,,1397,,1397,-1142l1397,1650c1524,508,1016,508,127,381l127,,5207,c6349,127,9651,254,9524,2538v,1650,-1651,2031,-2540,2158l10032,8503v,,508,254,635,254l10667,9138r127,-127xe" fillcolor="black" stroked="f" strokeweight=".35244mm">
                  <v:stroke joinstyle="miter"/>
                  <v:path arrowok="t" o:connecttype="custom" o:connectlocs="4064,4442;6984,2411;5079,508;4064,1015;4064,4442;10794,9011;7619,9011;4445,4823;4064,4823;4064,7361;5334,8630;5334,9011;0,9011;0,8630;1397,7488;1397,1650;127,381;127,0;5207,0;9524,2538;6984,4696;10032,8503;10667,8757;10667,9138" o:connectangles="0,0,0,0,0,0,0,0,0,0,0,0,0,0,0,0,0,0,0,0,0,0,0,0"/>
                </v:shape>
                <v:shape id="Freeform: Shape 1444314833" o:spid="_x0000_s1304" style="position:absolute;left:247117;top:147216;width:10666;height:9772;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" path="m6349,5711l5207,2411,3301,5330r3048,381xm10667,9392l5588,8757r,-381c6603,8376,6857,8376,6984,7995v,-380,-381,-1396,-508,-1776l2920,5838v-507,888,-888,1396,-888,1650c2032,7995,2667,8122,3175,8249r,381c3175,8630,,8249,,8249l,7995v889,,1143,-380,1778,-1269l6095,r381,c6476,,9143,7361,9143,7361v508,1523,762,2031,1524,2031l10667,9772r,-380xe" fillcolor="black" stroked="f" strokeweight=".35244mm">
                  <v:stroke joinstyle="miter"/>
                  <v:path arrowok="t" o:connecttype="custom" o:connectlocs="6349,5711;5207,2411;3301,5330;6349,5711;10667,9392;5588,8757;5588,8376;6984,7995;6476,6219;2920,5838;2032,7488;3175,8249;3175,8630;0,8249;0,7995;1778,6726;6095,0;6476,0;9143,7361;10667,9392;10667,9772" o:connectangles="0,0,0,0,0,0,0,0,0,0,0,0,0,0,0,0,0,0,0,0,0"/>
                </v:shape>
                <v:shape id="Freeform: Shape 36316236" o:spid="_x0000_s1305" style="position:absolute;left:258038;top:148104;width:10032;height:10533;visibility:visible;mso-wrap-style:square;v-text-anchor:top" coordsize="10032,1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" path="m8889,10280l,8630,,8376v1016,,1397,,1524,-634l2667,1523c2794,635,2159,508,1524,381l1524,v,,5461,1015,5461,1015l6985,1396c5842,1269,5334,1142,5207,2284l4064,8376v,,254,762,1270,1016c7619,9772,8762,8884,9651,7615r381,c10032,7615,8889,10534,8889,10534r,-254xe" fillcolor="black" stroked="f" strokeweight=".35244mm">
                  <v:stroke joinstyle="miter"/>
                  <v:path arrowok="t" o:connecttype="custom" o:connectlocs="8889,10280;0,8630;0,8376;1524,7742;2667,1523;1524,381;1524,0;6985,1015;6985,1396;5207,2284;4064,8376;5334,9392;9651,7615;10032,7615;8889,10534" o:connectangles="0,0,0,0,0,0,0,0,0,0,0,0,0,0,0"/>
                </v:shape>
                <v:shape id="Freeform: Shape 867615784" o:spid="_x0000_s1306" style="position:absolute;left:267562;top:150008;width:7111;height:9772;visibility:visible;mso-wrap-style:square;v-text-anchor:top" coordsize="711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" path="m5334,9772l,8630,,8376v889,,1524,127,1651,-634l2921,1523c3048,635,2413,508,1651,254l1651,v,,5460,1142,5460,1142l7111,1396v-762,,-1523,-254,-1650,635l4191,8249v-127,889,381,1016,1270,1269l5461,9772r-127,xe" fillcolor="black" stroked="f" strokeweight=".35244mm">
                  <v:stroke joinstyle="miter"/>
                  <v:path arrowok="t" o:connecttype="custom" o:connectlocs="5334,9772;0,8630;0,8376;1651,7742;2921,1523;1651,254;1651,0;7111,1142;7111,1396;5461,2031;4191,8249;5461,9518;5461,9772" o:connectangles="0,0,0,0,0,0,0,0,0,0,0,0,0"/>
                </v:shape>
                <v:shape id="Freeform: Shape 1831207215" o:spid="_x0000_s1307" style="position:absolute;left:273150;top:151404;width:10666;height:9772;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" path="m6223,6219l4953,2919,3175,5965r3048,254xm10667,9772l5588,9265r,-381c6604,8884,6857,8884,6857,8503v,-381,-380,-1396,-508,-1777l2794,6346v-508,888,-889,1396,-889,1649c1905,8503,2667,8630,3175,8630r,381c3175,9011,,8630,,8630l,8249v889,,1143,-380,1778,-1396l5968,r381,c6349,,9143,7361,9143,7361v508,1523,762,1904,1524,2031l10667,9772xe" fillcolor="black" stroked="f" strokeweight=".35244mm">
                  <v:stroke joinstyle="miter"/>
                  <v:path arrowok="t" o:connecttype="custom" o:connectlocs="6223,6219;4953,2919;3175,5965;6223,6219;10667,9772;5588,9265;5588,8884;6857,8503;6349,6726;2794,6346;1905,7995;3175,8630;3175,9011;0,8630;0,8249;1778,6853;5968,0;6349,0;9143,7361;10667,9392;10667,9772" o:connectangles="0,0,0,0,0,0,0,0,0,0,0,0,0,0,0,0,0,0,0,0,0"/>
                </v:shape>
                <v:shape id="Freeform: Shape 1705576591" o:spid="_x0000_s1308" style="position:absolute;left:238101;top:52031;width:5587;height:5837;visibility:visible;mso-wrap-style:square;v-text-anchor:top" coordsize="5587,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" path="m2793,3554v-888,,-2158,634,-2158,-508c635,1523,1651,1904,2667,1904v1015,,2412,-381,2412,1142c5079,4188,3809,3554,2920,3554m5587,2919c5587,-254,3809,2665,2793,,2031,2284,,381,,2792v,888,254,1523,635,1777l635,5457v,,254,381,381,381l4318,5838v,,381,-127,381,-381l4699,4442v,,634,-888,634,-1650e" fillcolor="black" stroked="f" strokeweight=".35244mm">
                  <v:stroke joinstyle="miter"/>
                  <v:path arrowok="t" o:connecttype="custom" o:connectlocs="2793,3554;635,3046;2667,1904;5079,3046;2920,3554;5587,2919;2793,0;0,2792;635,4569;635,5457;1016,5838;4318,5838;4699,5457;4699,4442;5333,2792" o:connectangles="0,0,0,0,0,0,0,0,0,0,0,0,0,0,0"/>
                </v:shape>
                <v:shape id="Freeform: Shape 1065053535" o:spid="_x0000_s1309" style="position:absolute;left:269848;top:91248;width:2793;height:2538;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" path="m1397,2538v762,,1396,-507,1396,-1269c2793,508,2159,,1397,,635,,,635,,1269v,635,635,1269,1397,1269e" fillcolor="black" stroked="f" strokeweight=".35244mm">
                  <v:stroke joinstyle="miter"/>
                  <v:path arrowok="t" o:connecttype="custom" o:connectlocs="1397,2538;2793,1269;1397,0;0,1269;1397,2538" o:connectangles="0,0,0,0,0"/>
                </v:shape>
                <v:shape id="Freeform: Shape 1977986458" o:spid="_x0000_s1310" style="position:absolute;left:263753;top:46955;width:1396;height:2157;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" path="m635,c635,,,1142,,1396v,381,254,762,762,762c1270,2158,1397,1777,1397,1396,1397,1396,762,,762,e" fillcolor="black" stroked="f" strokeweight=".35244mm">
                  <v:stroke joinstyle="miter"/>
                  <v:path arrowok="t" o:connecttype="custom" o:connectlocs="635,0;0,1396;762,2158;1397,1396;762,0" o:connectangles="0,0,0,0,0"/>
                </v:shape>
                <v:shape id="Freeform: Shape 1072333606" o:spid="_x0000_s1311" style="position:absolute;left:217275;top:46955;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" path="m635,c635,,,1142,,1396v,381,254,762,635,762c1016,2158,1270,1777,1270,1396,1270,1396,635,,635,e" fillcolor="black" stroked="f" strokeweight=".35244mm">
                  <v:stroke joinstyle="miter"/>
                  <v:path arrowok="t" o:connecttype="custom" o:connectlocs="635,0;0,1396;635,2158;1270,1396;635,0" o:connectangles="0,0,0,0,0"/>
                </v:shape>
                <v:shape id="Freeform: Shape 1627827129" o:spid="_x0000_s1312" style="position:absolute;left:228831;top:46955;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539470385" o:spid="_x0000_s1313" style="position:absolute;left:240513;top:46955;width:1397;height:2157;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" path="m635,c635,,,1142,,1396v,381,254,762,762,762c1270,2158,1397,1777,1397,1396,1397,1396,762,,762,e" fillcolor="black" stroked="f" strokeweight=".35244mm">
                  <v:stroke joinstyle="miter"/>
                  <v:path arrowok="t" o:connecttype="custom" o:connectlocs="635,0;0,1396;762,2158;1397,1396;762,0" o:connectangles="0,0,0,0,0"/>
                </v:shape>
                <v:shape id="Freeform: Shape 107495053" o:spid="_x0000_s1314" style="position:absolute;left:252069;top:46955;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" path="m635,c635,,,1142,,1396v,381,254,762,635,762c1016,2158,1270,1777,1270,1396,1270,1396,635,,635,e" fillcolor="black" stroked="f" strokeweight=".35244mm">
                  <v:stroke joinstyle="miter"/>
                  <v:path arrowok="t" o:connecttype="custom" o:connectlocs="635,0;0,1396;635,2158;1270,1396;635,0" o:connectangles="0,0,0,0,0"/>
                </v:shape>
                <v:shape id="Freeform: Shape 476567518" o:spid="_x0000_s1315" style="position:absolute;left:217275;top:6294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" path="m635,v,,635,1142,635,1396c1270,1777,1016,2158,635,2158,254,2158,,1777,,1396,,1396,762,,762,e" fillcolor="black" stroked="f" strokeweight=".35244mm">
                  <v:stroke joinstyle="miter"/>
                  <v:path arrowok="t" o:connecttype="custom" o:connectlocs="635,0;1270,1396;635,2158;0,1396;762,0" o:connectangles="0,0,0,0,0"/>
                </v:shape>
                <v:shape id="Freeform: Shape 1660893214" o:spid="_x0000_s1316" style="position:absolute;left:217275;top:78429;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" path="m635,v,,635,1142,635,1396c1270,1777,1016,2158,635,2158,254,2158,,1777,,1396,,1396,762,,762,e" fillcolor="black" stroked="f" strokeweight=".35244mm">
                  <v:stroke joinstyle="miter"/>
                  <v:path arrowok="t" o:connecttype="custom" o:connectlocs="635,0;1270,1396;635,2158;0,1396;762,0" o:connectangles="0,0,0,0,0"/>
                </v:shape>
                <v:shape id="Freeform: Shape 1529984297" o:spid="_x0000_s1317" style="position:absolute;left:219053;top:90613;width:1396;height:2157;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" path="m762,v,,635,1142,635,1396c1397,1777,1143,2158,635,2158,127,2158,,1777,,1396,,1396,762,,762,e" fillcolor="black" stroked="f" strokeweight=".35244mm">
                  <v:stroke joinstyle="miter"/>
                  <v:path arrowok="t" o:connecttype="custom" o:connectlocs="762,0;1397,1396;635,2158;0,1396;762,0" o:connectangles="0,0,0,0,0"/>
                </v:shape>
                <v:shape id="Freeform: Shape 1835656553" o:spid="_x0000_s1318" style="position:absolute;left:228831;top:97086;width:1396;height:2157;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" path="m762,v,,635,1142,635,1396c1397,1777,1143,2158,635,2158,127,2158,,1777,,1396,,1396,762,,762,e" fillcolor="black" stroked="f" strokeweight=".35244mm">
                  <v:stroke joinstyle="miter"/>
                  <v:path arrowok="t" o:connecttype="custom" o:connectlocs="762,0;1397,1396;635,2158;0,1396;762,0" o:connectangles="0,0,0,0,0"/>
                </v:shape>
                <v:shape id="Freeform: Shape 824122522" o:spid="_x0000_s1319" style="position:absolute;left:264387;top:6294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1131689714" o:spid="_x0000_s1320" style="position:absolute;left:264387;top:78429;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1204147936" o:spid="_x0000_s1321" style="position:absolute;left:262483;top:90613;width:1397;height:2157;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" path="m635,c635,,,1142,,1396v,381,254,762,762,762c1270,2158,1397,1777,1397,1396,1397,1396,762,,762,e" fillcolor="black" stroked="f" strokeweight=".35244mm">
                  <v:stroke joinstyle="miter"/>
                  <v:path arrowok="t" o:connecttype="custom" o:connectlocs="635,0;0,1396;762,2158;1397,1396;762,0" o:connectangles="0,0,0,0,0"/>
                </v:shape>
                <v:shape id="Freeform: Shape 1138646385" o:spid="_x0000_s1322" style="position:absolute;left:252705;top:9708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1215869442" o:spid="_x0000_s1323" style="position:absolute;left:240894;top:10406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" path="m635,c635,,,1142,,1396v,381,254,761,635,761c1016,2157,1270,1777,1270,1396,1270,1396,635,,635,e" fillcolor="black" stroked="f" strokeweight=".35244mm">
                  <v:stroke joinstyle="miter"/>
                  <v:path arrowok="t" o:connecttype="custom" o:connectlocs="635,0;0,1396;635,2157;1270,1396;635,0" o:connectangles="0,0,0,0,0"/>
                </v:shape>
                <v:shape id="Freeform: Shape 1861048472" o:spid="_x0000_s1324" style="position:absolute;left:249276;top:78663;width:12572;height:12330;visibility:visible;mso-wrap-style:square;v-text-anchor:top" coordsize="12572,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" path="m11175,2305v,,508,254,1016,127l12572,1163v,,-508,-635,-762,-508c10540,909,9270,1036,8508,2305v,761,635,1523,1143,1903c10032,4082,10159,4462,10413,4716v,381,-127,635,-508,635c9016,4462,7492,5604,6857,4589v254,-1142,889,-2411,,-3426c6857,909,7238,782,7111,528,6730,-487,5715,274,4953,274,3810,147,2921,655,2286,1670v,381,254,762,635,1142c3175,2812,3302,2812,3429,3066r-762,381c2667,3447,2921,3955,2921,4208,2413,4462,1905,3701,1651,3320v,-635,,-1650,-762,-1777c762,1543,254,1797,254,1797,127,2051,,2432,,3066v,635,254,1269,254,1269c254,4335,2540,5985,3048,7001,2413,8270,2413,10173,889,10935v-381,254,-381,761,-381,1142l889,12331v1016,-508,2794,-635,2667,-2285c3937,9412,4318,8650,4953,8143v762,-127,1396,254,1651,761c6349,10046,5588,10808,4572,11062v-127,127,,380,,634c4826,12204,5715,11950,6096,11950,7366,11189,7874,9666,9016,9158v127,761,-1524,1015,-508,1650c9143,10681,10032,10808,10540,10046v-508,-1269,1778,-1903,381,-2919c10921,5985,12064,5604,12064,4462,11683,3320,10286,3320,9905,2178v381,-254,1143,-254,1524,e" fillcolor="black" stroked="f" strokeweight=".35244mm">
                  <v:stroke joinstyle="miter"/>
                  <v:path arrowok="t" o:connecttype="custom" o:connectlocs="11175,2305;12191,2432;12572,1163;11810,655;8508,2305;9651,4208;10413,4716;9905,5351;6857,4589;6857,1163;7111,528;4953,274;2286,1670;2921,2812;3429,3066;2667,3447;2921,4208;1651,3320;889,1543;254,1797;0,3066;254,4335;3048,7001;889,10935;508,12077;889,12331;3556,10046;4953,8143;6604,8904;4572,11062;4572,11696;6096,11950;9016,9158;8508,10808;10540,10046;10921,7127;12064,4462;9905,2178;11429,2178" o:connectangles="0,0,0,0,0,0,0,0,0,0,0,0,0,0,0,0,0,0,0,0,0,0,0,0,0,0,0,0,0,0,0,0,0,0,0,0,0,0,0"/>
                </v:shape>
                <v:shape id="Freeform: Shape 592391679" o:spid="_x0000_s1325" style="position:absolute;left:205592;top:91755;width:2793;height:2538;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716104134" o:spid="_x0000_s1326" style="position:absolute;left:130288;top:135540;width:2793;height:2792;visibility:visible;mso-wrap-style:square;v-text-anchor:top" coordsize="279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" path="m1397,2792v762,,1397,-634,1397,-1396c2794,635,2159,,1397,,635,,,635,,1396v,762,635,1396,1397,1396e" fillcolor="black" stroked="f" strokeweight=".35244mm">
                  <v:stroke joinstyle="miter"/>
                  <v:path arrowok="t" o:connecttype="custom" o:connectlocs="1397,2792;2794,1396;1397,0;0,1396;1397,2792" o:connectangles="0,0,0,0,0"/>
                </v:shape>
                <v:shape id="Freeform: Shape 137669869" o:spid="_x0000_s1327" style="position:absolute;left:179305;top:148739;width:380;height:25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" path="m127,127v,,,,,c127,127,127,127,127,127v,,,,,l127,127xm381,254r-254,c127,254,127,254,127,254r,c127,254,127,254,127,254r,c127,254,,254,,254r,c,254,,254,,254r,c,254,,,,l127,v,,127,,127,c254,,254,,254,r,c254,,254,,254,r,l381,254xe" fillcolor="black" stroked="f" strokeweight=".35244mm">
                  <v:stroke joinstyle="miter"/>
                  <v:path arrowok="t" o:connecttype="custom" o:connectlocs="127,127;127,127;127,127;127,127;127,127;381,254;127,254;127,254;127,254;127,254;127,254;0,254;0,254;0,254;0,254;0,0;127,0;254,0;254,0;254,0;254,0;254,0" o:connectangles="0,0,0,0,0,0,0,0,0,0,0,0,0,0,0,0,0,0,0,0,0,0"/>
                </v:shape>
                <v:shape id="Freeform: Shape 1389335666" o:spid="_x0000_s1328" style="position:absolute;left:179813;top:148866;width:12698;height:12691;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" path="m,c,,,,,,,,,,,,,,,,,l,c,,,,,,,,,,,,,,,,,,,,,,,l,c,,,,,,,,,,,,,,,,,,,,,,,l,c,,,,,,,,,,,,,,,,,,,,,,,l,c,,,,,xe" fillcolor="black" stroked="f" strokeweight=".35244mm">
                  <v:stroke joinstyle="miter"/>
                  <v:path arrowok="t" o:connecttype="custom" o:connectlocs="0,0;0,0;0,0;0,0;0,0;0,0;0,0;0,0;0,0;0,0;0,0;0,0;0,0;0,0;0,0;0,0;0,0;0,0;0,0;0,0;0,0" o:connectangles="0,0,0,0,0,0,0,0,0,0,0,0,0,0,0,0,0,0,0,0,0"/>
                </v:shape>
                <v:shape id="Freeform: Shape 284641708" o:spid="_x0000_s1329" style="position:absolute;left:179940;top:148739;width:380;height:25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" path="m381,r,l254,254r,l127,127r,127l,,,,,,127,r,l,,,,127,127,127,r,l127,r,l254,r,l254,r,l254,127,381,r,l254,r,l381,r,xe" fillcolor="black" stroked="f" strokeweight=".35244mm">
                  <v:stroke joinstyle="miter"/>
                  <v:path arrowok="t" o:connecttype="custom" o:connectlocs="381,0;381,0;254,254;254,254;127,127;127,254;0,0;0,0;0,0;127,0;127,0;0,0;0,0;127,127;127,0;127,0;127,0;127,0;254,0;254,0;254,0;254,0;254,127;381,0;381,0;254,0;254,0;381,0;381,0" o:connectangles="0,0,0,0,0,0,0,0,0,0,0,0,0,0,0,0,0,0,0,0,0,0,0,0,0,0,0,0,0"/>
                </v:shape>
                <v:shape id="Freeform: Shape 1511224125" o:spid="_x0000_s1330" style="position:absolute;left:180067;top:148739;width:380;height:380;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" path="m381,127r,c381,127,381,,381,v,,,,,c381,,381,,381,m254,254v,,,,,c254,254,254,254,254,254r,c254,254,254,254,254,254v,,,,,c254,254,254,254,254,254v,,,127,-254,127l,381,254,254xe" fillcolor="black" stroked="f" strokeweight=".35244mm">
                  <v:stroke joinstyle="miter"/>
                  <v:path arrowok="t" o:connecttype="custom" o:connectlocs="381,127;381,127;381,0;381,0;381,0;254,254;254,254;254,254;254,254;254,254;254,254;254,254;0,381;0,381" o:connectangles="0,0,0,0,0,0,0,0,0,0,0,0,0,0"/>
                </v:shape>
                <v:shape id="Freeform: Shape 13793603" o:spid="_x0000_s1331" style="position:absolute;left:180448;top:148739;width:126;height:126;visibility:visible;mso-wrap-style:square;v-text-anchor:top"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" path="m127,127v,,,,,c127,127,127,127,127,127v,,,,-127,c,127,,127,,127v,,,,,c,127,,127,,127v,,,,,c,127,,127,,127v,,,,,l,127c,127,127,,127,r,c127,,,,,l,,127,127xe" fillcolor="black" stroked="f" strokeweight=".35244mm">
                  <v:stroke joinstyle="miter"/>
                  <v:path arrowok="t" o:connecttype="custom" o:connectlocs="127,127;127,127;127,127;0,127;0,127;0,127;0,127;0,127;0,127;0,127;0,127;127,0;127,0;0,0;0,0" o:connectangles="0,0,0,0,0,0,0,0,0,0,0,0,0,0,0"/>
                </v:shape>
                <v:shape id="Freeform: Shape 1904488286" o:spid="_x0000_s1332" style="position:absolute;left:214608;top:45178;width:53589;height:63837;visibility:visible;mso-wrap-style:square;v-text-anchor:top" coordsize="53589,6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" path="m52065,41374v-254,3045,-1270,5711,-3429,7107l28445,61299r,c28445,61299,27430,61807,26921,61807v-508,,-1142,-254,-1523,-635l5207,48354c3048,46958,2032,44293,1778,41247r,-40105l52319,1142r,40105l52065,41374xm53589,r,c53589,,,,,l,c,,,,,l,40993v,4188,1778,7868,4190,8884l24762,62949v,,1143,888,1906,888c27302,63837,27937,63583,28318,63203l49271,49877v2413,-1142,4191,-4823,4191,-8884l53462,v,,,,,l53589,xe" fillcolor="black" stroked="f" strokeweight=".35244mm">
                  <v:stroke joinstyle="miter"/>
                  <v:path arrowok="t" o:connecttype="custom" o:connectlocs="52065,41374;48636,48481;28445,61299;28445,61299;26921,61807;25398,61172;5207,48354;1778,41247;1778,1142;52319,1142;52319,41247;53589,0;53589,0;0,0;0,0;0,0;0,40993;4190,49877;24762,62949;26668,63837;28318,63203;49271,49877;53462,40993;53462,0;53462,0" o:connectangles="0,0,0,0,0,0,0,0,0,0,0,0,0,0,0,0,0,0,0,0,0,0,0,0,0"/>
                </v:shape>
                <v:shape id="Freeform: Shape 1055239168" o:spid="_x0000_s1333" style="position:absolute;left:248641;top:104573;width:634;height:253;visibility:visible;mso-wrap-style:square;v-text-anchor:top" coordsize="6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" path="m,254l635,c635,,127,254,,254e" fillcolor="black" stroked="f" strokeweight=".35244mm">
                  <v:stroke joinstyle="miter"/>
                  <v:path arrowok="t" o:connecttype="custom" o:connectlocs="0,254;635,0;0,254" o:connectangles="0,0,0"/>
                </v:shape>
                <v:shape id="Freeform: Shape 703248120" o:spid="_x0000_s1334" style="position:absolute;left:197592;top:152419;width:10666;height:9645;visibility:visible;mso-wrap-style:square;v-text-anchor:top" coordsize="10666,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" path="m5460,5838l3556,2792,2413,6092,5460,5711r,127xm10667,8376l5588,9011r,-381c6476,8503,6730,8376,6730,7995v,-380,-635,-1269,-889,-1649l2286,6726c1905,7742,1778,8249,1778,8503v,508,762,381,1397,381l3175,9265c3175,9265,,9645,,9645l,9265c762,9011,1016,8630,1270,7615l3937,r381,c4318,,8635,6473,8635,6473v889,1269,1143,1776,1905,1649l10540,8503r127,-127xe" fillcolor="black" stroked="f" strokeweight=".35244mm">
                  <v:stroke joinstyle="miter"/>
                  <v:path arrowok="t" o:connecttype="custom" o:connectlocs="5460,5838;3556,2792;2413,6092;5460,5711;10667,8376;5588,9011;5588,8630;6730,7995;5841,6346;2286,6726;1778,8503;3175,8884;3175,9265;0,9645;0,9265;1270,7615;3937,0;4318,0;8635,6473;10540,8122;10540,8503" o:connectangles="0,0,0,0,0,0,0,0,0,0,0,0,0,0,0,0,0,0,0,0,0"/>
                </v:shape>
                <v:shape id="Freeform: Shape 160043293" o:spid="_x0000_s1335" style="position:absolute;left:178416;top:136475;width:118645;height:46502;visibility:visible;mso-wrap-style:square;v-text-anchor:top" coordsize="118645,4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" path="m116575,8076v-762,1396,-1778,2411,-3302,2665c113273,8837,115051,7568,114417,5410,113400,3887,111369,3507,109591,3887v-635,508,-381,1270,-635,1904l108702,8329v-1524,,-1651,-1396,-2032,-2411c106670,4268,107432,2618,109083,1857v1270,-635,3175,-508,4445,127c114543,2238,115686,2745,116067,3634v1143,1142,889,3046,635,4442m110353,8837v889,-888,-254,-5711,2158,-2538c112511,6933,112511,7822,112004,8329v-381,381,-1016,889,-1651,508m111242,10741v,1269,-1016,888,-1651,1396l107686,12137v,,-254,-1523,-254,-2158c108702,10233,110099,10233,111242,10741t2031,9391c112638,20894,113273,22163,112385,22797v,1396,-1143,2031,-2159,2666c101083,27493,92066,24320,83177,22797,70733,20132,56383,19371,43684,22163v-5968,1142,-11683,2538,-17397,4061c22731,26732,18921,27239,15493,26224,12699,24955,13842,21275,13080,18863v127,-1904,-508,-3426,-635,-5330c12191,12898,12064,12137,12191,11502v1143,127,2285,1016,3555,1269c22223,14040,27938,11883,34033,10868,39747,9599,45716,8583,51811,8202v6985,,13969,-507,20572,762c74542,8964,76320,9599,78479,9725v4317,508,8381,1650,12698,2031c91813,12010,92701,12010,93463,12137v6985,1142,14731,3046,21334,c114797,14929,113655,17467,113273,20259m74288,25843v381,1143,1016,2158,762,3427c74288,30793,72764,30793,71367,31047v-634,,-1270,-127,-1777,-508c69590,30285,69590,30031,69335,29778v255,-1016,-1777,-2031,-380,-2919c70224,25716,73145,23051,74415,25843t1524,254c76828,26351,76955,27366,76955,28128v,1650,-1016,3173,-2667,3807c73399,32443,72129,32570,71240,32189v1905,,3810,-761,4572,-2665l75812,26097r127,xm77971,36377v,,-127,254,-127,254c75558,36631,74161,35362,72510,34220r,-381c74542,33966,76193,35362,78098,36377t-3048,7234c75050,43611,74542,43865,74415,43611,72129,40692,70986,37519,69590,34347r254,c71748,37266,73145,40565,75050,43611m71240,41707r-381,c70859,41707,70605,40692,70733,40185v507,380,888,888,507,1522m69082,37012v,761,889,1142,381,1776c69335,38408,68827,37773,69082,37012t-381,-5077l68827,31935r,254l68701,32189r,-254xm64129,43357v-1397,,-3682,889,-5080,-254c59049,42469,58415,42215,58541,41581v1270,-508,2286,1015,3429,c63748,41581,65653,41327,67304,41707v889,254,2159,-1396,2286,254c68955,44500,65907,42723,64002,43484m60827,34093r381,-635c60573,35362,59685,37266,58668,39042v-508,-1903,1398,-3299,2159,-4949m62986,32697v1016,-1143,1905,634,2286,1523c66415,35869,69463,37519,68320,39804v-1397,1269,-3810,,-5334,1015c62097,40819,60700,40946,60192,40058v889,-2412,1651,-5204,2794,-7361m62732,29651r-254,l62986,29143v,,,254,-127,508m64510,29905v,,762,-1143,1270,-1143c65780,28762,65780,28889,65907,29016v-508,381,-889,762,-1397,889m65526,31047v,,508,-127,762,l65526,31047xm67685,33458v,,,381,-127,508l65780,32570v889,-127,1397,254,1905,888m67431,28889r,l67431,28635r,l67431,28889xm70733,23940v-889,253,-1651,1396,-2540,1650c68701,24701,69844,23940,70733,23940m66923,22924v-127,-761,635,-127,1016,-507l70352,22417v-1270,,-2794,2919,-3429,507m61208,25082v381,-1142,508,-2031,1143,-2919c63113,22163,63748,22163,64383,22417v127,1523,2032,3680,,4949c63748,27620,62732,28382,61970,27620v-1016,-888,-1143,-1650,-762,-2665m60066,29905v,,126,-762,253,-1143c60700,28382,61081,29016,61208,29270v-254,381,-761,635,-1142,508m60066,26351r,l60066,25463r,l60066,26351xm59049,23940v-1015,-254,-1523,-1396,-2666,-1396c57272,22163,58288,22290,59303,22544v382,507,-254,1015,-254,1523m58288,30285v253,-1015,634,-2284,1270,-3299c59558,28001,59049,29397,58288,30285t-1651,c55367,30158,54097,29778,52954,29397v-762,-762,,-1650,,-2538c53970,25209,57145,24320,58541,25843v-253,1650,-888,3173,-1904,4442m57272,32316r,254l57145,32570r,-254l57145,32316v,,254,,254,c57399,32316,57145,32316,57145,32316r127,xm55367,36758v-1143,2411,-2286,4823,-3810,7234c51430,44373,50795,44500,50287,44500v,-1143,1143,-1904,1524,-2919c53462,39550,53843,37266,55748,35235v508,508,-508,761,-508,1396m48002,35996v1904,-761,3809,-2411,5841,-1649c52319,35489,50033,35996,48002,35996t2793,-5330c50414,28001,51557,25590,53208,23686v1016,-254,2286,-508,3302,127c54478,24320,51938,24828,51557,27366v,1016,-254,1523,254,2412c52700,31301,54605,30666,55621,31808v,381,-254,889,-762,889c53589,31935,51938,31681,50668,30666m14731,5791v,,,-1523,889,-1650c16127,4014,17016,4014,17016,4649v,888,-127,1904,-381,2665c15493,7314,14985,6806,14731,5791t254,2665c16127,9345,17778,8964,19175,9218v254,888,254,1903,-381,2665c17524,11629,15746,11756,15112,10487v127,-508,-255,-1269,,-1904m11302,6172v254,-1396,508,-2919,1778,-3934c14985,1222,17524,1476,19175,2491v508,254,889,762,1270,1523c20826,5283,20191,6680,19302,7441r-762,c18540,6172,18540,4903,19048,4014v,-888,-889,-1015,-1524,-1396c16254,2238,15112,2872,14096,3380v-762,888,-1397,2030,-1016,3426c13588,7695,13080,8837,13461,9725r-254,254c12318,8964,11048,7949,11302,6045m83558,39169v1778,762,5588,1650,8255,1904c91558,42088,89654,41073,89907,42596v-2412,-889,-5206,-1396,-6984,-3300c83050,39296,83177,39042,83558,39042m35557,40438l34414,39423v508,-635,1651,-254,2540,-761c38985,38027,41271,37266,43430,37773v-2286,1904,-5334,2158,-8000,2665m118607,5030c117718,2618,115813,968,113400,207v-2412,-508,-5079,-127,-6730,1650c103876,4141,105781,7822,105908,10868v,634,,1142,-508,1396c94225,11248,83812,8456,72764,7314,70224,6933,67685,7060,65272,6426l62224,6045c52573,6299,43049,6933,34033,9218v-1905,634,-4064,761,-5969,1523c26668,10487,25525,11502,24255,11121r-2540,635c21715,11756,21207,11756,20826,11756,19556,8583,23239,6680,22096,3507,21080,1730,19048,80,16763,334,14096,80,11810,1476,10540,3507v-1778,3934,508,7868,1143,11676c11556,16452,12953,17848,11683,18863,9270,17213,5968,16198,3048,17086,2159,17594,381,16959,,17975v3302,1777,7492,1523,11175,1396c11683,19244,11937,19117,12318,19371v254,2030,-381,4696,889,6472c14604,27747,16889,28128,19175,28382v7112,-254,13334,-2285,19810,-3935c40001,24447,40763,23813,41779,23813v3429,-762,7238,-1396,10921,-1523c51049,24320,50161,26732,49398,29270v-888,2031,1651,2411,2413,3554c49398,33585,47748,35108,45462,36123v-4953,-127,-9016,1777,-13715,2285c31747,39423,33398,39169,33525,40058v-254,761,-889,761,-1397,1142c32128,41707,32128,41707,32636,41834v508,-507,1397,-127,1905,-761c36065,41073,37335,40565,38858,40565v1270,-507,2794,-634,3937,-1523c44446,38535,45462,37519,46986,37012v2285,,4444,-762,6476,-889l53462,36631v-1778,2919,-3556,5838,-5460,8503c47748,45642,48002,46276,48510,46403v1142,254,2158,,3047,-507c53208,43103,54605,40438,56002,37646v508,-2665,2413,-4061,4317,-5838c60573,31681,61081,31174,61462,31681v-1524,1777,-2540,3427,-3683,5458c57145,39296,57018,42088,58922,43865v889,761,2286,508,3556,635c65526,42977,69335,45388,71621,42469v1397,-254,1651,1396,2413,2157c75304,45007,76701,46276,78098,45388v,-888,-1016,-1650,-1524,-2411c75685,41327,74542,40058,73653,38535v-381,-1143,-1016,-1777,-1270,-2919c73780,36123,75050,37012,76574,37266v1270,507,2921,507,4190,1269c81780,39804,83304,40565,84574,41454v1905,888,4064,1142,6095,1903c91432,43357,92575,43992,93082,43357v-254,-380,-635,-634,-1143,-888c91686,41454,93336,41961,93844,41200v-127,-381,-508,-508,-889,-635c91813,39931,89146,39804,88384,39423v-889,-127,-1778,-508,-2667,-888c81145,38535,78606,34347,74923,32824v889,-762,2159,-1396,2667,-2539c78225,29270,78479,27366,77844,26224v-635,-2411,-3810,-2031,-5588,-3427l72510,22544v3048,-127,5588,507,8254,1015c88130,24574,94987,27366,102733,27493v4191,,9525,254,11556,-3807c114670,21275,115178,18863,115559,16452v889,-3934,3429,-7488,3048,-11676e" fillcolor="black" stroked="f" strokeweight=".35244mm">
                  <v:stroke joinstyle="miter"/>
                  <v:path arrowok="t" o:connecttype="custom" o:connectlocs="116575,8076;113273,10741;114417,5410;109591,3887;108956,5791;108702,8329;106670,5918;109083,1857;113528,1984;116067,3634;116702,8076;110353,8837;112511,6299;112004,8329;110353,8837;111242,10741;109591,12137;107686,12137;107432,9979;111242,10741;113273,20132;112385,22797;110226,25463;83177,22797;43684,22163;26287,26224;15493,26224;13080,18863;12445,13533;12191,11502;15746,12771;34033,10868;51811,8202;72383,8964;78479,9725;91177,11756;93463,12137;114797,12137;113273,20259;74288,25843;75050,29270;71367,31047;69590,30539;69335,29778;68955,26859;74415,25843;75939,26097;76955,28128;74288,31935;71240,32189;75812,29524;75812,26097;77971,36377;77844,36631;72510,34220;72510,33839;78098,36377;75050,43611;74415,43611;69590,34347;69844,34347;75050,43611;71240,41707;70859,41707;70733,40185;71240,41707;69082,37012;69463,38788;69082,37012;68701,31935;68827,31935;68827,32189;68701,32189;68701,31935;64129,43357;59049,43103;58541,41581;61970,41581;67304,41707;69590,41961;64002,43484;60827,34093;61208,33458;58668,39042;60827,34093;62986,32697;65272,34220;68320,39804;62986,40819;60192,40058;62986,32697;62732,29651;62478,29651;62986,29143;62859,29651;64510,29905;65780,28762;65907,29016;64510,29905;65526,31047;66288,31047;65526,31047;67685,33458;67558,33966;65780,32570;67685,33458;67431,28889;67431,28889;67431,28635;67431,28635;67431,28889;70733,23940;68193,25590;70733,23940;66923,22924;67939,22417;70352,22417;66923,22924;61208,25082;62351,22163;64383,22417;64383,27366;61970,27620;61208,24955;60066,29905;60319,28762;61208,29270;60066,29778;60066,26351;60066,26351;60066,25463;60066,25463;60066,26351;59049,23940;56383,22544;59303,22544;59049,24067;58288,30285;59558,26986;58288,30285;56637,30285;52954,29397;52954,26859;58541,25843;56637,30285;57272,32316;57272,32570;57145,32570;57145,32316;57145,32316;57399,32316;57145,32316;57272,32316;55367,36758;51557,43992;50287,44500;51811,41581;55748,35235;55240,36631;48002,35996;53843,34347;48002,35996;50795,30666;53208,23686;56510,23813;51557,27366;51811,29778;55621,31808;54859,32697;50668,30666;14731,5791;15620,4141;17016,4649;16635,7314;14731,5791;14985,8456;19175,9218;18794,11883;15112,10487;15112,8583;11302,6172;13080,2238;19175,2491;20445,4014;19302,7441;18540,7441;19048,4014;17524,2618;14096,3380;13080,6806;13461,9725;13207,9979;11302,6045;83558,39169;91813,41073;89907,42596;82923,39296;83558,39042;35557,40438;34414,39423;36954,38662;43430,37773;35430,40438;118607,5030;113400,207;106670,1857;105908,10868;105400,12264;72764,7314;65272,6426;62224,6045;34033,9218;28064,10741;24255,11121;21715,11756;20826,11756;22096,3507;16763,334;10540,3507;11683,15183;11683,18863;3048,17086;0,17975;11175,19371;12318,19371;13207,25843;19175,28382;38985,24447;41779,23813;52700,22290;49398,29270;51811,32824;45462,36123;31747,38408;33525,40058;32128,41200;32636,41834;34541,41073;38858,40565;42795,39042;46986,37012;53462,36123;53462,36631;48002,45134;48510,46403;51557,45896;56002,37646;60319,31808;61462,31681;57779,37139;58922,43865;62478,44500;71621,42469;74034,44626;78098,45388;76574,42977;73653,38535;72383,35616;76574,37266;80764,38535;84574,41454;90669,43357;93082,43357;91939,42469;93844,41200;92955,40565;88384,39423;85717,38535;74923,32824;77590,30285;77844,26224;72256,22797;72510,22544;80764,23559;102733,27493;114289,23686;115559,16452;118607,477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rect id="Rectangle 23196399" o:spid="_x0000_s1336" style="position:absolute;left:1;top:2645;width:482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" fillcolor="black" stroked="f" strokeweight=".35244mm"/>
              <v:group id="Graphic 1" o:spid="_x0000_s1337" style="position:absolute;left:205;top:2879;width:4418;height:919" coordorigin="20572,287947" coordsize="441792,9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">
                <v:shape id="Freeform: Shape 1545014713" o:spid="_x0000_s1338" style="position:absolute;left:20572;top:288836;width:30985;height:30585;visibility:visible;mso-wrap-style:square;v-text-anchor:top" coordsize="30985,3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" path="m11810,1650r,23986c11810,26906,11810,27667,11937,27921v,254,381,507,635,634c12953,28809,13587,28936,14350,28936v2539,,4444,-888,5714,-2538c21842,24113,22731,20433,22731,15610v,-3934,-635,-7107,-1905,-9391c19810,4442,18540,3173,17016,2411,15874,1904,14096,1777,11556,1777m127,30586r,-888l1143,29698v889,,1524,-127,2032,-381c3682,29063,3937,28682,4190,28175v,-381,128,-1269,128,-2792l4318,5203v,-1523,,-2538,-255,-2919c3937,1904,3556,1523,3048,1269,2540,1015,1905,888,1016,888l,888,,,13715,v3682,,6603,508,8889,1523c25271,2792,27430,4569,28826,7107v1397,2538,2159,5204,2159,8376c30985,17641,30604,19671,29969,21448v-635,1777,-1524,3300,-2667,4442c26160,27032,24890,28048,23493,28682v-1397,762,-3175,1269,-5334,1650c17270,30459,15746,30586,13842,30586r-13715,xe" fillcolor="black" stroked="f" strokeweight=".35244mm">
                  <v:stroke joinstyle="miter"/>
                  <v:path arrowok="t" o:connecttype="custom" o:connectlocs="11810,1650;11810,25636;11937,27921;12572,28555;14350,28936;20064,26398;22731,15610;20826,6219;17016,2411;11556,1777;127,30586;127,29698;1143,29698;3175,29317;4190,28175;4318,25383;4318,5203;4063,2284;3048,1269;1016,888;0,888;0,0;13715,0;22604,1523;28826,7107;30985,15483;29969,21448;27302,25890;23493,28682;18159,30332;13842,30586;127,30586" o:connectangles="0,0,0,0,0,0,0,0,0,0,0,0,0,0,0,0,0,0,0,0,0,0,0,0,0,0,0,0,0,0,0,0"/>
                </v:shape>
                <v:shape id="Freeform: Shape 1536735058" o:spid="_x0000_s1339" style="position:absolute;left:55494;top:297593;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" path="m11937,9011v,-2412,-127,-4061,-381,-4950c11302,3173,10921,2411,10286,2031,10032,1777,9524,1650,9016,1650v-762,,-1397,381,-1905,1142c6222,4188,5714,5965,5714,8249r,762l11810,9011r127,xm17524,10407r-11556,c5968,13199,6857,15483,8254,17006v1016,1269,2286,1904,3810,1904c12953,18910,13842,18656,14476,18149v762,-508,1524,-1397,2413,-2666l17651,15991v-1143,2284,-2413,3934,-3809,4950c12445,21956,10794,22464,9016,22464v-3175,,-5460,-1270,-7111,-3681c635,16879,,14468,,11549,,7995,889,5203,2920,3173,4826,1142,7111,,9651,v2159,,4064,888,5587,2665c16762,4442,17651,6980,17778,10534e" fillcolor="black" stroked="f" strokeweight=".35244mm">
                  <v:stroke joinstyle="miter"/>
                  <v:path arrowok="t" o:connecttype="custom" o:connectlocs="11937,9011;11556,4061;10286,2031;9016,1650;7111,2792;5714,8249;5714,9011;11810,9011;17524,10407;5968,10407;8254,17006;12064,18910;14476,18149;16889,15483;17651,15991;13842,20941;9016,22464;1905,18783;0,11549;2920,3173;9651,0;15238,2665;17778,10534" o:connectangles="0,0,0,0,0,0,0,0,0,0,0,0,0,0,0,0,0,0,0,0,0,0,0"/>
                </v:shape>
                <v:shape id="Freeform: Shape 16791615" o:spid="_x0000_s1340" style="position:absolute;left:74796;top:297593;width:22984;height:31728;visibility:visible;mso-wrap-style:square;v-text-anchor:top" coordsize="22984,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" path="m8889,17387v1270,1777,2667,2792,4191,2792c13842,20179,14604,19798,15112,18910v762,-1269,1142,-3680,1142,-7234c16254,8122,15874,5457,14985,4188,14350,3300,13588,2792,12699,2792v-1524,,-2794,1142,-3810,3300l8889,17387xm8889,19671r,7869c8889,28682,8889,29317,9143,29698v127,380,381,634,762,888c10286,30840,10921,30840,12064,30840r,888l,31728r,-888c889,30840,1651,30586,2032,30078v254,-380,508,-1269,508,-2665l2540,5076v,-1522,-127,-2411,-508,-2919c1651,1777,1016,1523,,1396l,508r8889,l8889,3300c9651,2157,10413,1396,11175,1015,12318,254,13461,,14731,v1523,,2921,508,4317,1523c20318,2538,21334,3807,21969,5584v635,1777,1016,3554,1016,5584c22985,13326,22604,15230,21969,17006v-635,1777,-1651,3173,-3048,4062c17652,21956,16127,22464,14604,22464v-1143,,-2286,-254,-3302,-762c10540,21321,9778,20687,8889,19671e" fillcolor="black" stroked="f" strokeweight=".35244mm">
                  <v:stroke joinstyle="miter"/>
                  <v:path arrowok="t" o:connecttype="custom" o:connectlocs="8889,17387;13080,20179;15112,18910;16254,11676;14985,4188;12699,2792;8889,6092;8889,17387;8889,19671;8889,27540;9143,29698;9905,30586;12064,30840;12064,31728;0,31728;0,30840;2032,30078;2540,27413;2540,5076;2032,2157;0,1396;0,508;8889,508;8889,3300;11175,1015;14731,0;19048,1523;21969,5584;22985,11168;21969,17006;18921,21068;14604,22464;11302,21702;8889,19671" o:connectangles="0,0,0,0,0,0,0,0,0,0,0,0,0,0,0,0,0,0,0,0,0,0,0,0,0,0,0,0,0,0,0,0,0,0"/>
                </v:shape>
                <v:shape id="Freeform: Shape 1666120032" o:spid="_x0000_s1341" style="position:absolute;left:101209;top:297720;width:20191;height:21955;visibility:visible;mso-wrap-style:square;v-text-anchor:top" coordsize="20191,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" path="m11175,16879r,-7107c9397,10788,8000,11930,7112,13199v-635,761,-889,1650,-889,2411c6223,16245,6477,16879,6985,17387v381,381,889,635,1523,635c9270,18022,10159,17641,11175,16752t,1777c8635,20814,6223,21956,4191,21956v-1143,,-2159,-381,-3048,-1142c381,20052,,19037,,17895,,16245,635,14849,2032,13580,3429,12311,6477,10534,11175,8503r,-2157c11175,4696,11175,3807,10921,3300,10794,2919,10413,2538,9905,2158,9397,1777,8889,1650,8255,1650v-1017,,-1778,254,-2413,634c5461,2538,5207,2919,5207,3300v,380,254,761,635,1142c6477,5077,6731,5711,6731,6346v,761,-254,1396,-763,1903c5461,8757,4699,9011,3810,9011v-889,,-1778,-254,-2413,-889c762,7488,381,6853,381,6092,381,4950,762,3934,1651,3046,2540,2031,3683,1269,5207,761,6731,254,8381,,10032,v2032,,3556,381,4826,1269c16001,2158,16763,3046,17143,4061v255,635,381,2031,381,4315l17524,16626v,1015,,1523,,1776c17524,18656,17779,18783,17905,18910v127,,255,127,508,127c18794,19037,19175,18783,19556,18149r635,507c19430,19798,18667,20560,17905,21068v-762,507,-1777,761,-2793,761c13969,21829,12953,21575,12318,20941v-635,-508,-1143,-1396,-1270,-2539e" fillcolor="black" stroked="f" strokeweight=".35244mm">
                  <v:stroke joinstyle="miter"/>
                  <v:path arrowok="t" o:connecttype="custom" o:connectlocs="11175,16879;11175,9772;7112,13199;6223,15610;6985,17387;8508,18022;11175,16752;11175,18529;4191,21956;1143,20814;0,17895;2032,13580;11175,8503;11175,6346;10921,3300;9905,2158;8255,1650;5842,2284;5207,3300;5842,4442;6731,6346;5968,8249;3810,9011;1397,8122;381,6092;1651,3046;5207,761;10032,0;14858,1269;17143,4061;17524,8376;17524,16626;17524,18402;17905,18910;18413,19037;19556,18149;20191,18656;17905,21068;15112,21829;12318,20941;11048,18402" o:connectangles="0,0,0,0,0,0,0,0,0,0,0,0,0,0,0,0,0,0,0,0,0,0,0,0,0,0,0,0,0,0,0,0,0,0,0,0,0,0,0,0,0"/>
                </v:shape>
                <v:shape id="Freeform: Shape 1093426921" o:spid="_x0000_s1342" style="position:absolute;left:123814;top:297593;width:18285;height:21702;visibility:visible;mso-wrap-style:square;v-text-anchor:top" coordsize="18285,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" path="m8762,635r,4822c10159,3300,11429,1777,12445,1142,13461,381,14476,,15492,v889,,1524,254,2032,761c18032,1269,18286,2031,18286,2919v,1015,-254,1777,-762,2284c17016,5711,16381,6092,15746,6092v-761,,-1523,-254,-2031,-762c13080,4823,12826,4569,12699,4442v-127,,-382,,-508,c11810,4442,11302,4569,10921,4950,10286,5457,9778,6219,9524,7107v-508,1523,-762,3046,-762,4823l8762,18022v,888,,1396,127,1649c9016,20052,9397,20433,9651,20560v381,127,1016,254,1778,381l11429,21702,,21702r,-761c889,20941,1524,20560,1905,20179v254,-381,507,-1523,507,-3427l2412,5076v,-1142,,-2030,-126,-2284c2159,2411,1905,2031,1651,1904,1397,1650,889,1523,127,1523r,-888l8762,635xe" fillcolor="black" stroked="f" strokeweight=".35244mm">
                  <v:stroke joinstyle="miter"/>
                  <v:path arrowok="t" o:connecttype="custom" o:connectlocs="8762,635;8762,5457;12445,1142;15492,0;17524,761;18286,2919;17524,5203;15746,6092;13715,5330;12699,4442;12191,4442;10921,4950;9524,7107;8762,11930;8762,18022;8889,19671;9651,20560;11429,20941;11429,21702;0,21702;0,20941;1905,20179;2412,16752;2412,5076;2286,2792;1651,1904;127,1523;127,635;8762,635" o:connectangles="0,0,0,0,0,0,0,0,0,0,0,0,0,0,0,0,0,0,0,0,0,0,0,0,0,0,0,0,0"/>
                </v:shape>
                <v:shape id="Freeform: Shape 36267108" o:spid="_x0000_s1343" style="position:absolute;left:144386;top:290486;width:14349;height:29316;visibility:visible;mso-wrap-style:square;v-text-anchor:top" coordsize="14349,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" path="m9270,r,7742l14350,7742r,2284l9270,10026r,13072c9270,24367,9270,25129,9397,25509v,381,254,635,635,889c10286,26652,10540,26779,10794,26779v1016,,1905,-762,2793,-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350,7742;14350,10026;9270,10026;9270,23098;9397,25509;10032,26398;10794,26779;13587,24494;14223,25002;8254,29317;4826,28175;3048,25636;2794,21448;2794,10026;0,10026;0,9265;4826,5077;8381,127;9143,127" o:connectangles="0,0,0,0,0,0,0,0,0,0,0,0,0,0,0,0,0,0,0,0,0"/>
                </v:shape>
                <v:shape id="Freeform: Shape 174946123" o:spid="_x0000_s1344" style="position:absolute;left:161021;top:297593;width:36064;height:21702;visibility:visible;mso-wrap-style:square;v-text-anchor:top" coordsize="36064,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" path="m9016,635r,2792c10159,2157,11302,1269,12191,761,13080,254,14223,,15493,v1396,,2539,381,3428,888c19810,1523,20572,2538,21080,3807,22350,2411,23493,1523,24509,888,25651,254,26794,,27937,v1524,,2667,381,3556,1015c32382,1650,33017,2538,33271,3554v381,1015,508,2665,508,4949l33779,17133v,1650,127,2665,381,3046c34414,20560,35048,20814,36065,20941r,761l25143,21702r,-761c26032,20941,26668,20560,27049,19925v253,-380,381,-1396,381,-2792l27430,7995v,-1903,,-3045,-255,-3553c27049,3934,26794,3554,26413,3300v-381,-254,-762,-381,-1142,-381c24636,2919,24001,3173,23239,3680v-635,508,-1270,1143,-2032,2158l21207,17133v,1523,127,2538,381,2919c21969,20560,22604,20941,23620,20941r,761l12699,21702r,-761c12699,20941,13715,20814,14096,20560v380,-254,635,-635,635,-1015c14731,19164,14857,18402,14857,17133r,-9138c14857,6092,14857,4823,14604,4442v-128,-508,-381,-888,-762,-1142c13461,3046,13080,2919,12699,2919v-635,,-1143,127,-1651,508c10286,3934,9651,4696,8762,5838r,11295c8762,18656,8889,19671,9143,20052v254,508,889,762,1778,889l10921,21702,,21702r,-761c889,20941,1524,20560,1905,20052v254,-381,381,-1269,381,-2919l2286,5203v,-1649,-127,-2538,-381,-2919c1651,1904,1016,1650,,1523l,635r8635,l9016,635xe" fillcolor="black" stroked="f" strokeweight=".35244mm">
                  <v:stroke joinstyle="miter"/>
                  <v:path arrowok="t" o:connecttype="custom" o:connectlocs="9016,635;9016,3427;12191,761;15493,0;18921,888;21080,3807;24509,888;27937,0;31493,1015;33271,3554;33779,8503;33779,17133;34160,20179;36065,20941;36065,21702;25143,21702;25143,20941;27049,19925;27430,17133;27430,7995;27175,4442;26413,3300;25271,2919;23239,3680;21207,5838;21207,17133;21588,20052;23620,20941;23620,21702;12699,21702;12699,20941;14096,20560;14731,19545;14857,17133;14857,7995;14604,4442;13842,3300;12699,2919;11048,3427;8762,5838;8762,17133;9143,20052;10921,20941;10921,21702;0,21702;0,20941;1905,20052;2286,17133;2286,5203;1905,2284;0,1523;0,635;8635,635" o:connectangles="0,0,0,0,0,0,0,0,0,0,0,0,0,0,0,0,0,0,0,0,0,0,0,0,0,0,0,0,0,0,0,0,0,0,0,0,0,0,0,0,0,0,0,0,0,0,0,0,0,0,0,0,0"/>
                </v:shape>
                <v:shape id="Freeform: Shape 1553165708" o:spid="_x0000_s1345" style="position:absolute;left:199752;top:297593;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" path="m12064,9011v,-2412,-127,-4061,-381,-4950c11429,3173,11048,2411,10413,2031,10032,1777,9651,1650,9143,1650v-762,,-1397,381,-1905,1142c6349,4188,5968,5965,5968,8249r,762l12064,9011xm17524,10407r-11556,c6096,13199,6857,15483,8254,17006v1016,1269,2286,1904,3810,1904c12953,18910,13842,18656,14477,18149v762,-508,1524,-1397,2413,-2666l17652,15991v-1143,2284,-2413,3934,-3810,4950c12445,21956,10794,22464,9016,22464v-3175,,-5460,-1270,-7111,-3681c635,16879,,14468,,11549,,7995,1016,5203,2921,3173,4826,1142,7111,,9651,v2159,,4064,888,5588,2665c16763,4442,17652,6980,17778,10534e" fillcolor="black" stroked="f" strokeweight=".35244mm">
                  <v:stroke joinstyle="miter"/>
                  <v:path arrowok="t" o:connecttype="custom" o:connectlocs="12064,9011;11683,4061;10413,2031;9143,1650;7238,2792;5968,8249;5968,9011;12064,9011;17524,10407;5968,10407;8254,17006;12064,18910;14477,18149;16890,15483;17652,15991;13842,20941;9016,22464;1905,18783;0,11549;2921,3173;9651,0;15239,2665;17778,10534" o:connectangles="0,0,0,0,0,0,0,0,0,0,0,0,0,0,0,0,0,0,0,0,0,0,0"/>
                </v:shape>
                <v:shape id="Freeform: Shape 923155576" o:spid="_x0000_s1346" style="position:absolute;left:220071;top:297720;width:22603;height:21702;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" path="m8381,508r,2792c9524,2158,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7,3427v-381,-254,-635,-381,-1016,-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7,3427;12191,3046;8635,5838;8635,17133;9016,20179;10667,20941;10667,21702;0,21702;0,20941;1905,20052;2286,17133;2286,5203;1905,2284;0,1523;0,635;8635,635" o:connectangles="0,0,0,0,0,0,0,0,0,0,0,0,0,0,0,0,0,0,0,0,0,0,0,0,0,0,0,0,0,0,0,0,0"/>
                </v:shape>
                <v:shape id="Freeform: Shape 157132900" o:spid="_x0000_s1347" style="position:absolute;left:243944;top:290486;width:14222;height:29316;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" path="m9270,r,7742l14223,7742r,2284l9270,10026r,13072c9270,24367,9270,25129,9397,25509v,381,254,635,635,889c10286,26652,10540,26779,10794,26779v1016,,1905,-762,2794,-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7;8381,127;9143,127" o:connectangles="0,0,0,0,0,0,0,0,0,0,0,0,0,0,0,0,0,0,0,0,0"/>
                </v:shape>
                <v:shape id="Freeform: Shape 904592554" o:spid="_x0000_s1348" style="position:absolute;left:271501;top:297593;width:19810;height:22336;visibility:visible;mso-wrap-style:square;v-text-anchor:top" coordsize="19810,2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" path="m9905,1650v-762,,-1397,254,-2031,888c7366,3173,6985,4315,6730,5965v-126,1777,-253,4061,-253,7107c6477,14722,6477,16245,6730,17641v127,1142,508,1904,1016,2411c8255,20560,8889,20941,9651,20941v762,,1270,-127,1651,-635c11937,19798,12318,19037,12445,18149v254,-1397,508,-4316,508,-8631c12953,6980,12826,5203,12572,4188,12318,3173,11810,2538,11302,2157v-381,-253,-889,-507,-1524,-507m9905,v1778,,3556,508,5080,1396c16509,2284,17779,3680,18541,5457v761,1777,1269,3681,1269,5711c19810,14214,19048,16626,17524,18656v-1904,2412,-4317,3681,-7619,3681c6604,22337,4318,21194,2540,19037,762,16752,,14214,,11295,,8376,889,5584,2667,3427,4445,1142,6857,,9905,e" fillcolor="black" stroked="f" strokeweight=".35244mm">
                  <v:stroke joinstyle="miter"/>
                  <v:path arrowok="t" o:connecttype="custom" o:connectlocs="9905,1650;7874,2538;6730,5965;6477,13072;6730,17641;7746,20052;9651,20941;11302,20306;12445,18149;12953,9518;12572,4188;11302,2157;9778,1650;9905,0;14985,1396;18541,5457;19810,11168;17524,18656;9905,22337;2540,19037;0,11295;2667,3427;9905,0" o:connectangles="0,0,0,0,0,0,0,0,0,0,0,0,0,0,0,0,0,0,0,0,0,0,0"/>
                </v:shape>
                <v:shape id="Freeform: Shape 1088207544" o:spid="_x0000_s1349" style="position:absolute;left:293724;top:287947;width:17651;height:31474;visibility:visible;mso-wrap-style:square;v-text-anchor:top" coordsize="17651,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" path="m9397,12564r,14722c9397,28682,9524,29571,9778,29951v508,508,1397,762,2667,762l12445,31474,,31474r,-761c889,30713,1651,30713,2032,30332v381,-254,635,-507,889,-888c3048,29063,3175,28302,3175,27159r,-14722l127,12437r,-2157l3175,10280r,-2665c3175,5457,3937,3680,5588,2158,7111,761,9397,,12064,v1905,,3302,381,4190,1015c17143,1650,17652,2411,17652,3300v,634,-254,1269,-889,1777c16254,5584,15493,5838,14604,5838v-762,,-1397,-254,-1905,-635c12191,4823,12064,4315,12064,3807v,-127,,-380,,-888c12064,2665,12064,2411,12064,2158v,-381,,-508,-254,-635c11556,1269,11302,1142,10921,1142v-381,,-762,127,-1143,508c9524,2031,9397,2538,9397,3427r,3934c9397,7361,9397,10026,9397,10026r3175,l12572,12184r-3175,l9397,12564xe" fillcolor="black" stroked="f" strokeweight=".35244mm">
                  <v:stroke joinstyle="miter"/>
                  <v:path arrowok="t" o:connecttype="custom" o:connectlocs="9397,12564;9397,27286;9778,29951;12445,30713;12445,31474;0,31474;0,30713;2032,30332;2921,29444;3175,27159;3175,12437;127,12437;127,10280;3175,10280;3175,7615;5588,2158;12064,0;16254,1015;17652,3300;16763,5077;14604,5838;12699,5203;12064,3807;12064,2919;12064,2158;11810,1523;10921,1142;9778,1650;9397,3427;9397,7361;9397,10026;12572,10026;12572,12184;9397,12184" o:connectangles="0,0,0,0,0,0,0,0,0,0,0,0,0,0,0,0,0,0,0,0,0,0,0,0,0,0,0,0,0,0,0,0,0,0"/>
                </v:shape>
                <v:shape id="Freeform: Shape 1323037560" o:spid="_x0000_s1350" style="position:absolute;left:319883;top:288709;width:34159;height:31093;visibility:visible;mso-wrap-style:square;v-text-anchor:top" coordsize="34159,3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" path="m11683,15991r,9518c11683,27032,11683,28048,11937,28428v127,381,508,762,1016,1016c13461,29698,14096,29824,14985,29824r1016,l16001,30713,,30713r,-889l1016,29824v889,,1651,-126,2159,-507c3556,29063,3937,28809,4064,28175v127,-381,254,-1270,254,-2792l4318,5203v,-1523,,-2538,-254,-2919c3937,1904,3556,1523,3048,1269,2540,1015,1905,888,1016,888l,888,,,16001,r,888l14985,888v-889,,-1651,127,-2159,508c12445,1650,12064,2031,11937,2538v-127,381,-254,1269,-254,2919l11683,14087r10794,l22477,5457v,-1523,,-2538,-254,-2919c22096,2157,21715,1777,21207,1523v-508,-254,-1270,-381,-2032,-381l18160,1142r,-888l34160,254r,888l33144,1142v-889,,-1651,127,-2159,508c30604,1904,30223,2284,30097,2792v-128,381,-255,1269,-255,2919l29842,25890v,1523,,2538,255,2919c30223,29190,30604,29571,31112,29824v508,254,1143,381,2032,381l34160,30205r,889l18160,31094r,-889l19175,30205v889,,1651,-127,2159,-507c21715,29444,22096,29190,22223,28555v127,-380,254,-1269,254,-2792l22477,16245r-10794,l11683,15991xe" fillcolor="black" stroked="f" strokeweight=".35244mm">
                  <v:stroke joinstyle="miter"/>
                  <v:path arrowok="t" o:connecttype="custom" o:connectlocs="11683,15991;11683,25509;11937,28428;12953,29444;14985,29824;16001,29824;16001,30713;0,30713;0,29824;1016,29824;3175,29317;4064,28175;4318,25383;4318,5203;4064,2284;3048,1269;1016,888;0,888;0,0;16001,0;16001,888;14985,888;12826,1396;11937,2538;11683,5457;11683,14087;22477,14087;22477,5457;22223,2538;21207,1523;19175,1142;18160,1142;18160,254;34160,254;34160,1142;33144,1142;30985,1650;30097,2792;29842,5711;29842,25890;30097,28809;31112,29824;33144,30205;34160,30205;34160,31094;18160,31094;18160,30205;19175,30205;21334,29698;22223,28555;22477,25763;22477,16245;11683,16245" o:connectangles="0,0,0,0,0,0,0,0,0,0,0,0,0,0,0,0,0,0,0,0,0,0,0,0,0,0,0,0,0,0,0,0,0,0,0,0,0,0,0,0,0,0,0,0,0,0,0,0,0,0,0,0,0"/>
                </v:shape>
                <v:shape id="Freeform: Shape 1441215185" o:spid="_x0000_s1351" style="position:absolute;left:356202;top:297593;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" path="m11937,9011v,-2412,-127,-4061,-381,-4950c11302,3173,10921,2411,10286,2031,10032,1777,9524,1650,9016,1650v-762,,-1397,381,-1905,1142c6222,4188,5841,5965,5841,8249r,762l11937,9011xm17524,10407r-11556,c6096,13199,6857,15483,8254,17006v1016,1269,2286,1904,3810,1904c12953,18910,13842,18656,14476,18149v763,-508,1525,-1397,2413,-2666l17651,15991v-1143,2284,-2412,3934,-3809,4950c12445,21956,10794,22464,9016,22464v-3175,,-5460,-1270,-7111,-3681c635,16879,,14468,,11549,,7995,1016,5203,2921,3173,4826,1142,7111,,9651,v2159,,4064,888,5588,2665c16763,4442,17651,6980,17778,10534e" fillcolor="black" stroked="f" strokeweight=".35244mm">
                  <v:stroke joinstyle="miter"/>
                  <v:path arrowok="t" o:connecttype="custom" o:connectlocs="11937,9011;11556,4061;10286,2031;9016,1650;7111,2792;5841,8249;5841,9011;11937,9011;17524,10407;5968,10407;8254,17006;12064,18910;14476,18149;16889,15483;17651,15991;13842,20941;9016,22464;1905,18783;0,11549;2921,3173;9651,0;15239,2665;17778,10534" o:connectangles="0,0,0,0,0,0,0,0,0,0,0,0,0,0,0,0,0,0,0,0,0,0,0"/>
                </v:shape>
                <v:shape id="Freeform: Shape 480061621" o:spid="_x0000_s1352" style="position:absolute;left:376901;top:297720;width:19937;height:21955;visibility:visible;mso-wrap-style:square;v-text-anchor:top" coordsize="1993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" path="m11175,16879r,-7107c9397,10788,8000,11930,7111,13199v-635,761,-889,1650,-889,2411c6222,16245,6476,16879,6984,17387v381,381,889,635,1524,635c9270,18022,10159,17641,11175,16752t,1777c8635,20814,6222,21956,4190,21956v-1142,,-2158,-381,-3047,-1142c381,20052,,19037,,17895,,16245,635,14849,2032,13580,3429,12311,6476,10534,11048,8503r,-2157c11048,4696,11048,3807,10794,3300,10667,2919,10286,2538,9778,2158,9270,1777,8762,1650,8127,1650v-1016,,-1778,254,-2413,634c5333,2538,5079,2919,5079,3300v,380,254,761,635,1142c6349,5077,6603,5711,6603,6346v,761,-254,1396,-889,1903c5207,8757,4445,9011,3556,9011v-889,,-1778,-254,-2413,-889c508,7488,127,6853,127,6092,127,4950,508,3934,1397,3046,2286,2031,3429,1269,4952,761,6476,254,8127,,9778,v2032,,3556,381,4826,1269c15746,2158,16508,3046,16889,4061v254,635,381,2031,381,4315l17270,16626v,1015,,1523,,1776c17270,18656,17524,18783,17651,18910v127,,254,127,508,127c18540,19037,18921,18783,19302,18149r635,507c19175,19798,18413,20560,17651,21068v-762,507,-1777,761,-2794,761c13715,21829,12699,21575,12064,20941v-635,-508,-1143,-1396,-1270,-2539e" fillcolor="black" stroked="f" strokeweight=".35244mm">
                  <v:stroke joinstyle="miter"/>
                  <v:path arrowok="t" o:connecttype="custom" o:connectlocs="11175,16879;11175,9772;7111,13199;6222,15610;6984,17387;8508,18022;11175,16752;11175,18529;4190,21956;1143,20814;0,17895;2032,13580;11048,8503;11048,6346;10794,3300;9778,2158;8127,1650;5714,2284;5079,3300;5714,4442;6603,6346;5714,8249;3556,9011;1143,8122;127,6092;1397,3046;4952,761;9778,0;14604,1269;16889,4061;17270,8376;17270,16626;17270,18402;17651,18910;18159,19037;19302,18149;19937,18656;17651,21068;14857,21829;12064,20941;10794,18402" o:connectangles="0,0,0,0,0,0,0,0,0,0,0,0,0,0,0,0,0,0,0,0,0,0,0,0,0,0,0,0,0,0,0,0,0,0,0,0,0,0,0,0,0"/>
                </v:shape>
                <v:shape id="Freeform: Shape 489417125" o:spid="_x0000_s1353" style="position:absolute;left:399124;top:288709;width:11555;height:30712;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391264383" o:spid="_x0000_s1354" style="position:absolute;left:411569;top:290486;width:14223;height:29316;visibility:visible;mso-wrap-style:square;v-text-anchor:top" coordsize="14223,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" path="m9270,r,7742l14223,7742r,2284l9270,10026r,13072c9270,24367,9270,25129,9397,25509v,381,381,635,635,889c10286,26652,10540,26779,10794,26779v1016,,1905,-762,2794,-2285l14223,25002v-1270,2919,-3175,4315,-5968,4315c6857,29317,5842,28936,4826,28175,3937,27413,3302,26652,3048,25636v-127,-507,-254,-1903,-254,-4188l2794,10026,,10026,,9265c1905,7869,3556,6473,4826,5077,6223,3554,7366,1904,8381,127r762,l9270,xe" fillcolor="black" stroked="f" strokeweight=".35244mm">
                  <v:stroke joinstyle="miter"/>
                  <v:path arrowok="t" o:connecttype="custom" o:connectlocs="9270,0;9270,7742;14223,7742;14223,10026;9270,10026;9270,23098;9397,25509;10032,26398;10794,26779;13588,24494;14223,25002;8255,29317;4826,28175;3048,25636;2794,21448;2794,10026;0,10026;0,9265;4826,5077;8381,127;9143,127" o:connectangles="0,0,0,0,0,0,0,0,0,0,0,0,0,0,0,0,0,0,0,0,0"/>
                </v:shape>
                <v:shape id="Freeform: Shape 575191841" o:spid="_x0000_s1355" style="position:absolute;left:427569;top:288709;width:23111;height:30839;visibility:visible;mso-wrap-style:square;v-text-anchor:top" coordsize="23111,30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" path="m8762,r,12184c9905,10915,10921,10153,11937,9645v1016,-507,1905,-761,3048,-761c16254,8884,17397,9265,18413,10026v889,762,1524,1650,1905,2665c20572,13707,20826,15483,20826,17895r,8249c20826,27794,20953,28809,21334,29190v254,381,889,634,1778,761l23112,30840r-10794,l12318,29951v762,,1270,-380,1651,-888c14223,28682,14350,27667,14350,26144r,-9392c14350,14976,14350,13960,14096,13453v-127,-381,-381,-762,-762,-1016c12953,12184,12699,12057,12191,12057v-635,,-1143,254,-1778,634c9778,13072,9270,13833,8508,14849r,11295c8508,27667,8508,28555,8889,28936v254,508,889,762,1778,888l10667,30713,,30713r,-889c889,29824,1524,29444,1905,28936v254,-381,381,-1269,381,-2919l2286,4569v,-1650,-127,-2538,-381,-2919c1651,1269,1016,1015,,888l,,8635,r127,xe" fillcolor="black" stroked="f" strokeweight=".35244mm">
                  <v:stroke joinstyle="miter"/>
                  <v:path arrowok="t" o:connecttype="custom" o:connectlocs="8762,0;8762,12184;11937,9645;14985,8884;18413,10026;20318,12691;20826,17895;20826,26144;21334,29190;23112,29951;23112,30840;12318,30840;12318,29951;13969,29063;14350,26144;14350,16752;14096,13453;13334,12437;12191,12057;10413,12691;8508,14849;8508,26144;8889,28936;10667,29824;10667,30713;0,30713;0,29824;1905,28936;2286,26017;2286,4569;1905,1650;0,888;0,0;8635,0" o:connectangles="0,0,0,0,0,0,0,0,0,0,0,0,0,0,0,0,0,0,0,0,0,0,0,0,0,0,0,0,0,0,0,0,0,0"/>
                </v:shape>
                <v:shape id="Freeform: Shape 13007213" o:spid="_x0000_s1356" style="position:absolute;left:453729;top:312441;width:8635;height:15102;visibility:visible;mso-wrap-style:square;v-text-anchor:top" coordsize="8635,1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" path="m762,15103r,-1016c2540,13326,3810,12311,4572,11168,5334,9899,5715,8757,5715,7488v,-254,,-381,-127,-635c5588,6853,5334,6726,5334,6726v,,-255,,-381,127c4572,7107,3937,7234,3302,7234v-889,,-1651,-381,-2286,-1015c381,5584,,4696,,3807,,2792,381,1904,1143,1142,1905,381,2794,,3937,,5207,,6349,508,7238,1523v889,1015,1397,2411,1397,4188c8635,7869,8000,9772,6730,11422,5460,13072,3556,14341,889,15103e" fillcolor="black" stroked="f" strokeweight=".35244mm">
                  <v:stroke joinstyle="miter"/>
                  <v:path arrowok="t" o:connecttype="custom" o:connectlocs="762,15103;762,14087;4572,11168;5715,7488;5588,6853;5334,6726;4953,6853;3302,7234;1016,6219;0,3807;1143,1142;3937,0;7238,1523;8635,5711;6730,11422;889,15103" o:connectangles="0,0,0,0,0,0,0,0,0,0,0,0,0,0,0,0"/>
                </v:shape>
                <v:shape id="Freeform: Shape 1379506559" o:spid="_x0000_s1357" style="position:absolute;left:28191;top:339220;width:30985;height:30712;visibility:visible;mso-wrap-style:square;v-text-anchor:top" coordsize="3098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" path="m11683,1650r,23859c11683,26779,11683,27540,11810,27794v,254,381,508,635,634c12826,28682,13461,28809,14223,28809v2540,,4444,-888,5714,-2538c21715,23987,22604,20306,22604,15483v,-3934,-635,-7107,-1905,-9391c19683,4315,18413,3046,16890,2284,15747,1777,13969,1650,11429,1650m,30586r,-888l1016,29698v889,,1524,-127,2032,-381c3556,29063,3937,28682,4064,28175v127,-381,254,-1270,254,-2792l4318,5203v,-1523,,-2538,-254,-2919c3937,1904,3556,1523,3048,1269,2540,1015,1905,888,1016,888l,888,,,13715,v3683,,6603,508,8889,1523c25271,2792,27430,4569,28827,7107v1396,2411,2158,5204,2158,8376c30985,17641,30604,19671,29969,21448v-761,1777,-1523,3300,-2666,4569c26160,27159,24890,28175,23493,28809v-1397,762,-3175,1269,-5333,1650c17271,30586,15747,30713,13842,30713r-13715,l,30586xe" fillcolor="black" stroked="f" strokeweight=".35244mm">
                  <v:stroke joinstyle="miter"/>
                  <v:path arrowok="t" o:connecttype="custom" o:connectlocs="11683,1650;11683,25509;11810,27794;12445,28428;14223,28809;19937,26271;22604,15483;20699,6092;16890,2284;11429,1650;0,30586;0,29698;1016,29698;3048,29317;4064,28175;4318,25383;4318,5203;4064,2284;3048,1269;1016,888;0,888;0,0;13715,0;22604,1523;28827,7107;30985,15483;29969,21448;27303,26017;23493,28809;18160,30459;13842,30713;127,30713" o:connectangles="0,0,0,0,0,0,0,0,0,0,0,0,0,0,0,0,0,0,0,0,0,0,0,0,0,0,0,0,0,0,0,0"/>
                </v:shape>
                <v:shape id="Freeform: Shape 135627816" o:spid="_x0000_s1358" style="position:absolute;left:62097;top:338459;width:11428;height:31347;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391992177" o:spid="_x0000_s1359" style="position:absolute;left:76066;top:347850;width:14603;height:22590;visibility:visible;mso-wrap-style:square;v-text-anchor:top" coordsize="14603,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" path="m13080,254r381,7234l12699,7488c11810,5330,10794,3934,9905,3046,8889,2284,7873,1904,6984,1904v-635,,-1143,253,-1524,634c5079,2919,4826,3427,4826,3934v,381,126,762,381,1143c5714,5711,6984,6726,9270,8249v2159,1523,3683,2792,4318,3808c14350,13072,14604,14214,14604,15610v,1142,-254,2285,-889,3427c13080,20179,12318,21068,11175,21702v-1143,635,-2286,888,-3556,888c6603,22590,5207,22337,3556,21575v-508,-127,-762,-254,-889,-254c2159,21321,1778,21702,1397,22464r-762,l254,14849r762,c1651,16879,2667,18275,3809,19291v1143,1015,2286,1523,3302,1523c7873,20814,8381,20560,8889,20179v508,-381,762,-1015,762,-1650c9651,17768,9397,17133,9016,16626,8635,16118,7619,15230,5968,14214,3683,12564,2159,11422,1524,10534,508,9265,,7869,,6473,,4823,508,3300,1651,2031,2794,761,4445,,6477,,7619,,8762,254,9778,761v381,254,762,381,1016,381c11048,1142,11302,1142,11429,1015v127,,381,-380,762,-1015l12953,r127,254xe" fillcolor="black" stroked="f" strokeweight=".35244mm">
                  <v:stroke joinstyle="miter"/>
                  <v:path arrowok="t" o:connecttype="custom" o:connectlocs="13080,254;13461,7488;12699,7488;9905,3046;6984,1904;5460,2538;4826,3934;5207,5077;9270,8249;13588,12057;14604,15610;13715,19037;11175,21702;7619,22590;3556,21575;2667,21321;1397,22464;635,22464;254,14849;1016,14849;3809,19291;7111,20814;8889,20179;9651,18529;9016,16626;5968,14214;1524,10534;0,6473;1651,2031;6477,0;9778,761;10794,1142;11429,1015;12191,0;12953,0" o:connectangles="0,0,0,0,0,0,0,0,0,0,0,0,0,0,0,0,0,0,0,0,0,0,0,0,0,0,0,0,0,0,0,0,0,0,0"/>
                </v:shape>
                <v:shape id="Freeform: Shape 1537870144" o:spid="_x0000_s1360" style="position:absolute;left:94098;top:348231;width:19937;height:21829;visibility:visible;mso-wrap-style:square;v-text-anchor:top" coordsize="19937,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" path="m11175,16752r,-7107c9397,10661,8000,11803,7111,13072v-634,761,-888,1650,-888,2411c6223,16118,6477,16752,6985,17260v381,381,889,635,1523,635c9270,17895,10159,17514,11175,16626t,1776c8635,20687,6223,21829,4191,21829v-1143,,-2159,-381,-3048,-1142c381,19925,,18910,,17768,,16118,635,14722,2032,13453,3429,12184,6477,10407,11048,8376r,-2157c11048,4569,11048,3680,10794,3173,10667,2792,10286,2411,9778,2158,9270,1777,8762,1650,8127,1650v-1016,,-1778,254,-2412,634c5334,2538,5080,2919,5080,3300v,380,254,761,635,1142c6349,5077,6604,5711,6604,6346v,761,-255,1396,-889,1903c5207,8757,4445,9011,3556,9011v-889,,-1778,-254,-2413,-889c508,7488,127,6853,127,6092,127,4950,508,3934,1397,3046,2286,2031,3429,1269,4953,761,6477,254,8127,,9778,v2032,,3556,381,4826,1269c15747,2158,16509,3046,16890,4061v253,635,381,2031,381,4315l17271,16626v,1015,,1523,,1776c17271,18656,17524,18783,17652,18910v127,,253,127,508,127c18541,19037,18922,18783,19302,18149r635,507c19175,19798,18413,20560,17652,21068v-762,507,-1778,761,-2794,761c13715,21829,12699,21575,12064,20941v-635,-508,-1143,-1396,-1270,-2539e" fillcolor="black" stroked="f" strokeweight=".35244mm">
                  <v:stroke joinstyle="miter"/>
                  <v:path arrowok="t" o:connecttype="custom" o:connectlocs="11175,16752;11175,9645;7111,13072;6223,15483;6985,17260;8508,17895;11175,16626;11175,18402;4191,21829;1143,20687;0,17768;2032,13453;11048,8376;11048,6219;10794,3173;9778,2158;8127,1650;5715,2284;5080,3300;5715,4442;6604,6346;5715,8249;3556,9011;1143,8122;127,6092;1397,3046;4953,761;9778,0;14604,1269;16890,4061;17271,8376;17271,16626;17271,18402;17652,18910;18160,19037;19302,18149;19937,18656;17652,21068;14858,21829;12064,20941;10794,18402" o:connectangles="0,0,0,0,0,0,0,0,0,0,0,0,0,0,0,0,0,0,0,0,0,0,0,0,0,0,0,0,0,0,0,0,0,0,0,0,0,0,0,0,0"/>
                </v:shape>
                <v:shape id="Freeform: Shape 1597108939" o:spid="_x0000_s1361" style="position:absolute;left:115686;top:339093;width:22984;height:31474;visibility:visible;mso-wrap-style:square;v-text-anchor:top" coordsize="22984,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" path="m8889,13707r,9391c8889,25002,8889,26271,9016,26779v127,888,508,1649,1143,2157c10794,29444,11429,29824,12318,29824v762,,1397,-253,2032,-634c14858,28809,15365,27921,15746,26652v381,-1269,508,-3681,508,-6981c16254,16372,15874,14214,14985,12945v-635,-888,-1397,-1269,-2413,-1269c11302,11676,10032,12437,8889,13833m8889,r,11676c10667,9899,12572,8884,14731,8884v1396,,2793,381,4063,1269c20064,11041,21080,12184,21842,13833v762,1523,1143,3427,1143,5458c22985,21575,22477,23733,21588,25636v-889,1904,-2159,3300,-3683,4315c16382,30967,14604,31474,12572,31474v-1143,,-2159,-253,-3048,-507c8635,30586,7746,29951,6857,29190l3302,31474r-762,l2540,4569v,-1269,,-2031,-127,-2285c2286,1904,2032,1523,1651,1269,1270,1015,762,888,,888l,,8762,r127,xe" fillcolor="black" stroked="f" strokeweight=".35244mm">
                  <v:stroke joinstyle="miter"/>
                  <v:path arrowok="t" o:connecttype="custom" o:connectlocs="8889,13707;8889,23098;9016,26779;10159,28936;12318,29824;14350,29190;15746,26652;16254,19671;14985,12945;12572,11676;8889,13833;8889,0;8889,11676;14731,8884;18794,10153;21842,13833;22985,19291;21588,25636;17905,29951;12572,31474;9524,30967;6857,29190;3302,31474;2540,31474;2540,4569;2413,2284;1651,1269;0,888;0,0;8762,0" o:connectangles="0,0,0,0,0,0,0,0,0,0,0,0,0,0,0,0,0,0,0,0,0,0,0,0,0,0,0,0,0,0"/>
                </v:shape>
                <v:shape id="Freeform: Shape 1287418699" o:spid="_x0000_s1362" style="position:absolute;left:141084;top:338459;width:11428;height:31347;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1955908463" o:spid="_x0000_s1363" style="position:absolute;left:154798;top:339093;width:11555;height:30712;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157638036" o:spid="_x0000_s1364" style="position:absolute;left:168640;top:338459;width:11555;height:31347;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" path="m5841,c6857,,7619,381,8381,1015v635,635,1016,1523,1016,2412c9397,4315,9016,5203,8381,5838,7746,6473,6857,6853,5968,6853v-889,,-1778,-380,-2412,-1015c2920,5203,2540,4315,2540,3427v,-889,380,-1777,1016,-2412c4190,381,5079,,5968,m9016,10153r,16753c9016,28428,9143,29317,9524,29825v381,380,1016,634,2032,761l11556,31347r-11429,l127,30586v889,,1651,-254,2032,-761c2412,29444,2540,28555,2540,27032r,-12310c2540,13199,2412,12311,2031,11930,1651,11549,1016,11295,,11168r,-888l8889,10280r127,-127xe" fillcolor="black" stroked="f" strokeweight=".35244mm">
                  <v:stroke joinstyle="miter"/>
                  <v:path arrowok="t" o:connecttype="custom" o:connectlocs="5841,0;8381,1015;9397,3427;8381,5838;5968,6853;3556,5838;2540,3427;3556,1015;5968,0;9016,10153;9016,26906;9524,29825;11556,30586;11556,31347;127,31347;127,30586;2159,29825;2540,27032;2540,14722;2031,11930;0,11168;0,10280;8889,10280" o:connectangles="0,0,0,0,0,0,0,0,0,0,0,0,0,0,0,0,0,0,0,0,0,0,0"/>
                </v:shape>
                <v:shape id="Freeform: Shape 1139575447" o:spid="_x0000_s1365" style="position:absolute;left:181085;top:340870;width:14222;height:29316;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" path="m9270,r,7742l14223,7742r,2284l9270,10026r,13072c9270,24367,9270,25129,9397,25509v,381,254,635,635,889c10286,26652,10540,26779,10794,26779v1016,,1905,-762,2794,-2285l14223,25002v-1270,2919,-3175,4315,-5969,4315c6857,29317,5841,28936,4826,28175,3937,27413,3302,26652,3048,25636v-127,-507,-254,-1903,-254,-4188l2794,10026,,10026,,9265c1905,7869,3556,6473,4826,5076,6223,3554,7366,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6;8381,127;9143,127" o:connectangles="0,0,0,0,0,0,0,0,0,0,0,0,0,0,0,0,0,0,0,0,0"/>
                </v:shape>
                <v:shape id="Freeform: Shape 73839344" o:spid="_x0000_s1366" style="position:absolute;left:197467;top:348485;width:22350;height:31220;visibility:visible;mso-wrap-style:square;v-text-anchor:top" coordsize="22350,3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" path="m10921,22210l4064,6473c3048,4061,2286,2665,1778,2158,1270,1650,635,1269,,1015l,127r11302,l11302,1015v-762,,-1270,127,-1524,381c9524,1650,9270,1904,9270,2284v,508,381,1650,1143,3427l13969,13960,16382,7488v888,-2285,1269,-3808,1269,-4696c17651,2284,17524,1777,17143,1396,16763,1015,16127,888,15239,888r,-888l22350,r,888c21588,888,21080,1269,20699,1650v-381,508,-1143,2030,-2159,4696l12445,22083v-1524,3934,-2667,6345,-3429,7234c8000,30586,6730,31221,5079,31221v-1270,,-2285,-381,-3047,-1143c1270,29317,889,28555,889,27540v,-888,254,-1650,762,-2157c2159,24875,2794,24494,3556,24494v762,,1396,254,1777,762c5841,25763,6096,26525,6096,27540v,508,,888,253,1142c6477,28809,6603,28936,6857,28936v381,,762,-254,1143,-634c8635,27667,9270,26271,10159,23987r635,-1777l10921,22210xe" fillcolor="black" stroked="f" strokeweight=".35244mm">
                  <v:stroke joinstyle="miter"/>
                  <v:path arrowok="t" o:connecttype="custom" o:connectlocs="10921,22210;4064,6473;1778,2158;0,1015;0,127;11302,127;11302,1015;9778,1396;9270,2284;10413,5711;13969,13960;16382,7488;17651,2792;17143,1396;15239,888;15239,0;22350,0;22350,888;20699,1650;18540,6346;12445,22083;9016,29317;5079,31221;2032,30078;889,27540;1651,25383;3556,24494;5333,25256;6096,27540;6349,28682;6857,28936;8000,28302;10159,23987;10794,22210" o:connectangles="0,0,0,0,0,0,0,0,0,0,0,0,0,0,0,0,0,0,0,0,0,0,0,0,0,0,0,0,0,0,0,0,0,0"/>
                </v:shape>
                <v:shape id="Freeform: Shape 524069992" o:spid="_x0000_s1367" style="position:absolute;left:233277;top:348231;width:20063;height:21829;visibility:visible;mso-wrap-style:square;v-text-anchor:top" coordsize="20063,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" path="m11302,16752r,-7107c9524,10661,8127,11803,7238,13072v-635,761,-889,1650,-889,2411c6349,16118,6603,16752,7111,17260v381,381,889,635,1524,635c9397,17895,10286,17514,11302,16626t,1776c8762,20687,6349,21829,4318,21829v-1143,,-2159,-381,-3048,-1142c508,19925,,18910,,17768,,16118,762,14722,2032,13453,3429,12184,6476,10407,11175,8376r,-2157c11175,4569,11175,3680,10921,3173,10794,2792,10413,2411,9905,2158,9397,1777,8889,1650,8254,1650v-1016,,-1778,254,-2413,634c5460,2538,5207,2919,5207,3300v,380,253,761,634,1142c6476,5077,6730,5711,6730,6346v,761,-254,1396,-889,1903c5333,8757,4571,9011,3682,9011v-888,,-1777,-254,-2412,-889c635,7488,254,6853,254,6092,254,4950,635,3934,1524,3046,2413,2031,3556,1269,5079,761,6603,254,8254,,9905,v2032,,3556,381,4826,1269c15874,2158,16635,3046,17016,4061v254,635,381,2031,381,4315l17397,16626v,1015,,1523,,1776c17397,18656,17651,18783,17778,18910v127,,254,127,508,127c18667,19037,19048,18783,19429,18149r635,507c19302,19798,18540,20560,17778,21068v-762,507,-1778,761,-2793,761c13842,21829,12826,21575,12191,20941v-635,-508,-1143,-1396,-1270,-2539e" fillcolor="black" stroked="f" strokeweight=".35244mm">
                  <v:stroke joinstyle="miter"/>
                  <v:path arrowok="t" o:connecttype="custom" o:connectlocs="11302,16752;11302,9645;7238,13072;6349,15483;7111,17260;8635,17895;11302,16626;11302,18402;4318,21829;1270,20687;0,17768;2032,13453;11175,8376;11175,6219;10921,3173;9905,2158;8254,1650;5841,2284;5207,3300;5841,4442;6730,6346;5841,8249;3682,9011;1270,8122;254,6092;1524,3046;5079,761;9905,0;14731,1269;17016,4061;17397,8376;17397,16626;17397,18402;17778,18910;18286,19037;19429,18149;20064,18656;17778,21068;14985,21829;12191,20941;10921,18402" o:connectangles="0,0,0,0,0,0,0,0,0,0,0,0,0,0,0,0,0,0,0,0,0,0,0,0,0,0,0,0,0,0,0,0,0,0,0,0,0,0,0,0,0"/>
                </v:shape>
                <v:shape id="Freeform: Shape 1889381233" o:spid="_x0000_s1368" style="position:absolute;left:256262;top:348104;width:22603;height:21702;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" path="m8381,508r,2792c9397,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592179708" o:spid="_x0000_s1369" style="position:absolute;left:281533;top:339093;width:22857;height:31601;visibility:visible;mso-wrap-style:square;v-text-anchor:top" coordsize="22857,3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" path="m13969,14341c12826,12184,11556,11168,9905,11168v-508,,-1016,127,-1397,508c8000,12184,7492,12945,7111,14087v-381,1142,-508,2919,-508,5458c6603,22210,6857,24240,7238,25509v381,1270,889,2158,1651,2793c9270,28555,9778,28682,10286,28682v1270,,2540,-1015,3810,-3173l14096,14341r-127,xm20318,r,24367c20318,26017,20318,27032,20445,27286v,508,381,889,635,1142c21461,28682,21969,28809,22858,28936r,762l13969,31474r,-3299c12953,29444,11937,30332,11048,30840v-889,507,-1778,761,-2794,761c5588,31601,3429,30332,1905,27921,635,26017,,23606,,20687,,18402,381,16372,1143,14595v762,-1777,1905,-3173,3175,-4061c5715,9645,7111,9138,8762,9138v1016,,1905,254,2667,634c12191,10153,13080,10914,13969,11803r,-6346c13969,3807,13969,2919,13715,2538v-127,-381,-508,-761,-762,-1015c12572,1269,11937,1142,10921,1142r,-1015l20318,127r,-127xe" fillcolor="black" stroked="f" strokeweight=".35244mm">
                  <v:stroke joinstyle="miter"/>
                  <v:path arrowok="t" o:connecttype="custom" o:connectlocs="13969,14341;9905,11168;8508,11676;7111,14087;6603,19545;7238,25509;8889,28302;10286,28682;14096,25509;14096,14341;20318,0;20318,24367;20445,27286;21080,28428;22858,28936;22858,29698;13969,31474;13969,28175;11048,30840;8254,31601;1905,27921;0,20687;1143,14595;4318,10534;8762,9138;11429,9772;13969,11803;13969,5457;13715,2538;12953,1523;10921,1142;10921,127;20318,127" o:connectangles="0,0,0,0,0,0,0,0,0,0,0,0,0,0,0,0,0,0,0,0,0,0,0,0,0,0,0,0,0,0,0,0,0"/>
                </v:shape>
                <v:shape id="Freeform: Shape 323064467" o:spid="_x0000_s1370" style="position:absolute;left:317089;top:338586;width:32382;height:31347;visibility:visible;mso-wrap-style:square;v-text-anchor:top" coordsize="32382,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" path="m18032,20814l13461,10280,8762,20814r9270,xm18794,22464r-10794,l6731,25509v-382,1016,-635,1777,-635,2539c6096,28936,6477,29571,7112,29951v381,254,1396,381,3047,508l10159,31347,,31347r,-888c1143,30332,2032,29824,2667,29063v762,-761,1524,-2284,2667,-4569l16255,r381,l27684,25129v1015,2411,1904,3934,2539,4442c30731,30078,31493,30332,32382,30332r,889l17524,31221r,-889l18160,30332v1142,,2031,-127,2539,-508c21080,29571,21207,29190,21207,28809v,-254,,-507,-127,-888c21080,27794,20826,27159,20445,26271l18794,22464xe" fillcolor="black" stroked="f" strokeweight=".35244mm">
                  <v:stroke joinstyle="miter"/>
                  <v:path arrowok="t" o:connecttype="custom" o:connectlocs="18032,20814;13461,10280;8762,20814;18032,20814;18794,22464;8000,22464;6731,25509;6096,28048;7112,29951;10159,30459;10159,31347;0,31347;0,30459;2667,29063;5334,24494;16255,0;16636,0;27684,25129;30223,29571;32382,30332;32382,31221;17524,31221;17524,30332;18160,30332;20699,29824;21207,28809;21080,27921;20445,26271;18794,22464" o:connectangles="0,0,0,0,0,0,0,0,0,0,0,0,0,0,0,0,0,0,0,0,0,0,0,0,0,0,0,0,0"/>
                </v:shape>
                <v:shape id="Freeform: Shape 1161739646" o:spid="_x0000_s1371" style="position:absolute;left:351884;top:348104;width:20699;height:31728;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" path="m9651,1396v-889,,-1651,508,-2286,1269c6730,3554,6476,5330,6476,8122v,2285,254,3808,889,4696c8000,13707,8635,14087,9524,14087v889,,1651,-380,2286,-1269c12445,11930,12699,10407,12699,7996v,-2666,-381,-4569,-1016,-5458c11175,1777,10540,1396,9651,1396m8254,24875v-1524,,-2540,,-3047,381c4318,25763,3937,26398,3937,27159v,762,381,1523,1270,2031c6095,29824,7746,30078,10286,30078v2159,,3810,-254,4952,-888c16382,28682,17016,27921,17016,26905v,-380,,-634,-381,-888c16254,25636,15619,25256,14731,25129v-762,-127,-3048,-254,-6604,-254m13461,761r7111,l20572,3300r-4064,c17270,4061,17778,4696,18032,5330v381,762,508,1650,508,2539c18540,9392,18159,10661,17270,11803v-888,1142,-2032,2030,-3428,2665c12445,15103,11175,15356,10032,15356v,,-1016,,-2667,c6730,15356,6095,15610,5588,15991v-509,508,-636,1015,-636,1523c4952,18022,5207,18529,5588,18910v380,381,1015,508,2031,508l11556,19418v3175,,5333,253,6603,1015c19937,21448,20699,22844,20699,24875v,1269,-381,2411,-1143,3427c18794,29317,17778,30078,16508,30586v-1904,761,-4190,1142,-6730,1142c7873,31728,6095,31601,4571,31221,3048,30840,1905,30332,1143,29698,508,29063,127,28302,127,27667v,-635,254,-1269,762,-1904c1397,25256,2413,24748,3809,24367,1905,23352,889,22083,889,20306v,-1015,381,-2031,1143,-3046c2794,16245,4064,15483,5841,14722,3809,13960,2413,13072,1397,11803,508,10661,,9265,,7615,,5584,889,3807,2540,2284,4190,761,6349,,9016,v1397,,2794,254,4318,888e" fillcolor="black" stroked="f" strokeweight=".35244mm">
                  <v:stroke joinstyle="miter"/>
                  <v:path arrowok="t" o:connecttype="custom" o:connectlocs="9651,1396;7365,2665;6476,8122;7365,12818;9524,14087;11810,12818;12699,7996;11683,2538;9651,1396;8254,24875;5207,25256;3937,27159;5207,29190;10286,30078;15238,29190;17016,26905;16635,26017;14731,25129;8127,24875;13461,761;20572,761;20572,3300;16508,3300;18032,5330;18540,7869;17270,11803;13842,14468;10032,15356;7365,15356;5588,15991;4952,17514;5588,18910;7619,19418;11556,19418;18159,20433;20699,24875;19556,28302;16508,30586;9778,31728;4571,31221;1143,29698;127,27667;889,25763;3809,24367;889,20306;2032,17260;5841,14722;1397,11803;0,7615;2540,2284;9016,0;13334,888" o:connectangles="0,0,0,0,0,0,0,0,0,0,0,0,0,0,0,0,0,0,0,0,0,0,0,0,0,0,0,0,0,0,0,0,0,0,0,0,0,0,0,0,0,0,0,0,0,0,0,0,0,0,0,0"/>
                </v:shape>
                <v:shape id="Freeform: Shape 829548449" o:spid="_x0000_s1372" style="position:absolute;left:374742;top:348104;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" path="m11937,8884v,-2411,-127,-4061,-381,-4950c11302,3046,10921,2284,10286,1904,10032,1650,9524,1523,9016,1523v-762,,-1397,381,-1905,1142c6223,4061,5841,5838,5841,8122r,762l11937,8884xm17524,10407r-11556,c6096,13199,6857,15483,8254,17006v1016,1269,2286,1904,3810,1904c12953,18910,13842,18656,14477,18149v762,-508,1524,-1397,2413,-2666l17652,15991v-1143,2284,-2413,3934,-3810,4950c12445,21956,10794,22464,9016,22464v-3175,,-5460,-1270,-7111,-3681c635,16879,,14468,,11549,,7996,1016,5203,2921,3173,4826,1142,7111,,9651,v2159,,4064,888,5588,2665c16763,4442,17652,6980,17778,10534e" fillcolor="black" stroked="f" strokeweight=".35244mm">
                  <v:stroke joinstyle="miter"/>
                  <v:path arrowok="t" o:connecttype="custom" o:connectlocs="11937,8884;11556,3934;10286,1904;9016,1523;7111,2665;5841,8122;5841,8884;11937,8884;17524,10407;5968,10407;8254,17006;12064,18910;14477,18149;16890,15483;17652,15991;13842,20941;9016,22464;1905,18783;0,11549;2921,3173;9651,0;15239,2665;17778,10534" o:connectangles="0,0,0,0,0,0,0,0,0,0,0,0,0,0,0,0,0,0,0,0,0,0,0"/>
                </v:shape>
                <v:shape id="Freeform: Shape 2101518570" o:spid="_x0000_s1373" style="position:absolute;left:394171;top:338459;width:11555;height:31347;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" path="m5842,c6857,,7619,381,8381,1015v635,635,1016,1523,1016,2412c9397,4315,9016,5203,8381,5838,7746,6473,6857,6853,5968,6853v-889,,-1777,-380,-2412,-1015c2921,5203,2540,4315,2540,3427v,-889,381,-1777,1016,-2412c4191,381,5079,,5968,m9016,10153r,16753c9016,28428,9143,29317,9524,29825v381,380,1016,634,2032,761l11556,31347r-11429,l127,30586v889,,1651,-254,2032,-761c2413,29444,2540,28555,2540,27032r,-12310c2540,13199,2413,12311,2032,11930,1651,11549,1016,11295,,11168r,-888l8889,10280r127,-127xe" fillcolor="black" stroked="f" strokeweight=".35244mm">
                  <v:stroke joinstyle="miter"/>
                  <v:path arrowok="t" o:connecttype="custom" o:connectlocs="5842,0;8381,1015;9397,3427;8381,5838;5968,6853;3556,5838;2540,3427;3556,1015;5968,0;9016,10153;9016,26906;9524,29825;11556,30586;11556,31347;127,31347;127,30586;2159,29825;2540,27032;2540,14722;2032,11930;0,11168;0,10280;8889,10280" o:connectangles="0,0,0,0,0,0,0,0,0,0,0,0,0,0,0,0,0,0,0,0,0,0,0"/>
                </v:shape>
                <v:shape id="Freeform: Shape 122412013" o:spid="_x0000_s1374" style="position:absolute;left:408648;top:348104;width:22603;height:21702;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" path="m8381,508r,2792c9524,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808706612" o:spid="_x0000_s1375" style="position:absolute;left:433919;top:348104;width:20699;height:31728;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" path="m9778,1396v-889,,-1651,508,-2159,1269c6984,3554,6730,5330,6730,8122v,2285,254,3808,889,4696c8254,13707,8889,14087,9778,14087v889,,1651,-380,2286,-1269c12699,11930,12953,10407,12953,7996v,-2666,-381,-4569,-1016,-5458c11429,1777,10794,1396,9905,1396m8381,24875v-1524,,-2540,,-3047,381c4445,25763,4064,26398,4064,27159v,762,381,1523,1270,2031c6222,29824,7873,30078,10413,30078v2159,,3683,-254,4952,-888c16508,28682,17143,27921,17143,26905v,-380,,-634,-380,-888c16382,25636,15746,25256,14858,25129v-762,-127,-3048,-254,-6604,-254m13588,761r7111,l20699,3300r-4064,c17397,4061,17905,4696,18159,5330v381,762,508,1650,508,2539c18667,9392,18286,10661,17397,11803v-889,1142,-2032,2030,-3428,2665c12572,15103,11302,15356,10159,15356v,,-1016,,-2667,c6857,15356,6222,15610,5715,15991v-508,508,-636,1015,-636,1523c5079,18022,5334,18529,5715,18910v381,381,1015,508,2031,508l11683,19418v3175,,5333,253,6476,1015c19937,21448,20699,22844,20699,24875v,1269,-381,2411,-1143,3427c18794,29317,17778,30078,16508,30586v-1904,761,-4190,1142,-6730,1142c7873,31728,6096,31601,4572,31221,3048,30840,1905,30332,1143,29698,508,29063,127,28302,127,27667v,-635,254,-1269,762,-1904c1397,25256,2413,24748,3809,24367,1905,23352,889,22083,889,20306v,-1015,381,-2031,1143,-3046c2794,16245,4064,15483,5841,14722,3809,13960,2286,13072,1397,11803,508,10661,,9265,,7615,,5584,889,3807,2540,2284,4191,761,6349,,9016,v1397,,2794,254,4318,888e" fillcolor="black" stroked="f" strokeweight=".35244mm">
                  <v:stroke joinstyle="miter"/>
                  <v:path arrowok="t" o:connecttype="custom" o:connectlocs="9778,1396;7619,2665;6730,8122;7619,12818;9778,14087;12064,12818;12953,7996;11937,2538;9905,1396;8381,24875;5334,25256;4064,27159;5334,29190;10413,30078;15365,29190;17143,26905;16763,26017;14858,25129;8254,24875;13588,761;20699,761;20699,3300;16635,3300;18159,5330;18667,7869;17397,11803;13969,14468;10159,15356;7492,15356;5715,15991;5079,17514;5715,18910;7746,19418;11683,19418;18159,20433;20699,24875;19556,28302;16508,30586;9778,31728;4572,31221;1143,29698;127,27667;889,25763;3809,24367;889,20306;2032,17260;5841,14722;1397,11803;0,7615;2540,2284;9016,0;13334,888" o:connectangles="0,0,0,0,0,0,0,0,0,0,0,0,0,0,0,0,0,0,0,0,0,0,0,0,0,0,0,0,0,0,0,0,0,0,0,0,0,0,0,0,0,0,0,0,0,0,0,0,0,0,0,0"/>
                </v:shape>
              </v:group>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55C2" w14:textId="3D54E4FB" w:rsidR="001D1F43" w:rsidRPr="001208A6" w:rsidRDefault="00F27CA3" w:rsidP="0009458F">
    <w:pPr>
      <w:pStyle w:val="Footer"/>
      <w:tabs>
        <w:tab w:val="clear" w:pos="4513"/>
        <w:tab w:val="clear" w:pos="9026"/>
        <w:tab w:val="right" w:pos="10772"/>
      </w:tabs>
      <w:spacing w:before="240"/>
      <w:rPr>
        <w:color w:val="692874" w:themeColor="accent4"/>
      </w:rPr>
    </w:pPr>
    <w:r>
      <w:rPr>
        <w:noProof/>
        <w:color w:val="692874" w:themeColor="accent4"/>
      </w:rPr>
      <mc:AlternateContent>
        <mc:Choice Requires="wps">
          <w:drawing>
            <wp:anchor distT="0" distB="0" distL="0" distR="0" simplePos="0" relativeHeight="251665408" behindDoc="0" locked="0" layoutInCell="1" allowOverlap="1" wp14:anchorId="7CE14BFE" wp14:editId="375700F5">
              <wp:simplePos x="635" y="635"/>
              <wp:positionH relativeFrom="page">
                <wp:align>center</wp:align>
              </wp:positionH>
              <wp:positionV relativeFrom="page">
                <wp:align>bottom</wp:align>
              </wp:positionV>
              <wp:extent cx="622300" cy="478155"/>
              <wp:effectExtent l="0" t="0" r="6350" b="0"/>
              <wp:wrapNone/>
              <wp:docPr id="521974514" name="Text Box 105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205553A" w14:textId="71A35248" w:rsidR="00F27CA3" w:rsidRPr="00F27CA3" w:rsidRDefault="00F27CA3" w:rsidP="00F27CA3">
                          <w:pPr>
                            <w:spacing w:after="0"/>
                            <w:rPr>
                              <w:rFonts w:eastAsia="Aptos" w:cs="Aptos"/>
                              <w:noProof/>
                              <w:color w:val="FF0000"/>
                              <w:sz w:val="24"/>
                              <w:szCs w:val="24"/>
                            </w:rPr>
                          </w:pPr>
                          <w:r w:rsidRPr="00F27CA3">
                            <w:rPr>
                              <w:rFont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E14BFE" id="_x0000_t202" coordsize="21600,21600" o:spt="202" path="m,l,21600r21600,l21600,xe">
              <v:stroke joinstyle="miter"/>
              <v:path gradientshapeok="t" o:connecttype="rect"/>
            </v:shapetype>
            <v:shape id="Text Box 1051" o:spid="_x0000_s1755" type="#_x0000_t202" alt="OFFICIAL" style="position:absolute;margin-left:0;margin-top:0;width:49pt;height:37.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ovgcBwwCAAAcBAAA&#10;DgAAAAAAAAAAAAAAAAAuAgAAZHJzL2Uyb0RvYy54bWxQSwECLQAUAAYACAAAACEA/7QpONoAAAAD&#10;AQAADwAAAAAAAAAAAAAAAABmBAAAZHJzL2Rvd25yZXYueG1sUEsFBgAAAAAEAAQA8wAAAG0FAAAA&#10;AA==&#10;" filled="f" stroked="f">
              <v:textbox style="mso-fit-shape-to-text:t" inset="0,0,0,15pt">
                <w:txbxContent>
                  <w:p w14:paraId="1205553A" w14:textId="71A35248" w:rsidR="00F27CA3" w:rsidRPr="00F27CA3" w:rsidRDefault="00F27CA3" w:rsidP="00F27CA3">
                    <w:pPr>
                      <w:spacing w:after="0"/>
                      <w:rPr>
                        <w:rFonts w:eastAsia="Aptos" w:cs="Aptos"/>
                        <w:noProof/>
                        <w:color w:val="FF0000"/>
                        <w:sz w:val="24"/>
                        <w:szCs w:val="24"/>
                      </w:rPr>
                    </w:pPr>
                    <w:r w:rsidRPr="00F27CA3">
                      <w:rPr>
                        <w:rFonts w:eastAsia="Aptos" w:cs="Aptos"/>
                        <w:noProof/>
                        <w:color w:val="FF0000"/>
                        <w:sz w:val="24"/>
                        <w:szCs w:val="24"/>
                      </w:rPr>
                      <w:t>OFFICIAL</w:t>
                    </w:r>
                  </w:p>
                </w:txbxContent>
              </v:textbox>
              <w10:wrap anchorx="page" anchory="page"/>
            </v:shape>
          </w:pict>
        </mc:Fallback>
      </mc:AlternateContent>
    </w:r>
    <w:r w:rsidR="001D1F43" w:rsidRPr="001208A6">
      <w:rPr>
        <w:color w:val="692874" w:themeColor="accent4"/>
      </w:rPr>
      <w:fldChar w:fldCharType="begin"/>
    </w:r>
    <w:r w:rsidR="001D1F43" w:rsidRPr="001208A6">
      <w:rPr>
        <w:color w:val="692874" w:themeColor="accent4"/>
      </w:rPr>
      <w:instrText xml:space="preserve"> PAGE   \* MERGEFORMAT </w:instrText>
    </w:r>
    <w:r w:rsidR="001D1F43" w:rsidRPr="001208A6">
      <w:rPr>
        <w:color w:val="692874" w:themeColor="accent4"/>
      </w:rPr>
      <w:fldChar w:fldCharType="separate"/>
    </w:r>
    <w:r w:rsidR="001D1F43" w:rsidRPr="001208A6">
      <w:rPr>
        <w:color w:val="692874" w:themeColor="accent4"/>
      </w:rPr>
      <w:t>2</w:t>
    </w:r>
    <w:r w:rsidR="001D1F43" w:rsidRPr="001208A6">
      <w:rPr>
        <w:color w:val="692874" w:themeColor="accent4"/>
      </w:rPr>
      <w:fldChar w:fldCharType="end"/>
    </w:r>
    <w:r w:rsidR="001D1F43" w:rsidRPr="001208A6">
      <w:t xml:space="preserve"> </w:t>
    </w:r>
    <w:r w:rsidR="001D1F43" w:rsidRPr="001208A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A6AEC" w14:textId="77777777" w:rsidR="00DA3DA0" w:rsidRPr="001208A6" w:rsidRDefault="00DA3DA0" w:rsidP="00A42357">
      <w:r w:rsidRPr="001208A6">
        <w:separator/>
      </w:r>
    </w:p>
  </w:footnote>
  <w:footnote w:type="continuationSeparator" w:id="0">
    <w:p w14:paraId="63E33ED0" w14:textId="77777777" w:rsidR="00DA3DA0" w:rsidRPr="001208A6" w:rsidRDefault="00DA3DA0" w:rsidP="00A42357">
      <w:r w:rsidRPr="001208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1740" w14:textId="7772E4FB" w:rsidR="00F27CA3" w:rsidRDefault="00F27CA3">
    <w:pPr>
      <w:pStyle w:val="Header"/>
    </w:pPr>
    <w:r>
      <w:rPr>
        <w:noProof/>
      </w:rPr>
      <mc:AlternateContent>
        <mc:Choice Requires="wps">
          <w:drawing>
            <wp:anchor distT="0" distB="0" distL="0" distR="0" simplePos="0" relativeHeight="251659264" behindDoc="0" locked="0" layoutInCell="1" allowOverlap="1" wp14:anchorId="0DC766F9" wp14:editId="299111FF">
              <wp:simplePos x="635" y="635"/>
              <wp:positionH relativeFrom="page">
                <wp:align>center</wp:align>
              </wp:positionH>
              <wp:positionV relativeFrom="page">
                <wp:align>top</wp:align>
              </wp:positionV>
              <wp:extent cx="622300" cy="478155"/>
              <wp:effectExtent l="0" t="0" r="6350" b="17145"/>
              <wp:wrapNone/>
              <wp:docPr id="491504099" name="Text Box 104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9D13E5A" w14:textId="2B51C53C" w:rsidR="00F27CA3" w:rsidRPr="00F27CA3" w:rsidRDefault="00F27CA3" w:rsidP="00F27CA3">
                          <w:pPr>
                            <w:spacing w:after="0"/>
                            <w:rPr>
                              <w:rFonts w:eastAsia="Aptos" w:cs="Aptos"/>
                              <w:noProof/>
                              <w:color w:val="FF0000"/>
                              <w:sz w:val="24"/>
                              <w:szCs w:val="24"/>
                            </w:rPr>
                          </w:pPr>
                          <w:r w:rsidRPr="00F27CA3">
                            <w:rPr>
                              <w:rFont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C766F9" id="_x0000_t202" coordsize="21600,21600" o:spt="202" path="m,l,21600r21600,l21600,xe">
              <v:stroke joinstyle="miter"/>
              <v:path gradientshapeok="t" o:connecttype="rect"/>
            </v:shapetype>
            <v:shape id="Text Box 1045" o:spid="_x0000_s1046" type="#_x0000_t202" alt="OFFICIAL" style="position:absolute;margin-left:0;margin-top:0;width:49pt;height:37.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textbox style="mso-fit-shape-to-text:t" inset="0,15pt,0,0">
                <w:txbxContent>
                  <w:p w14:paraId="39D13E5A" w14:textId="2B51C53C" w:rsidR="00F27CA3" w:rsidRPr="00F27CA3" w:rsidRDefault="00F27CA3" w:rsidP="00F27CA3">
                    <w:pPr>
                      <w:spacing w:after="0"/>
                      <w:rPr>
                        <w:rFonts w:eastAsia="Aptos" w:cs="Aptos"/>
                        <w:noProof/>
                        <w:color w:val="FF0000"/>
                        <w:sz w:val="24"/>
                        <w:szCs w:val="24"/>
                      </w:rPr>
                    </w:pPr>
                    <w:r w:rsidRPr="00F27CA3">
                      <w:rPr>
                        <w:rFonts w:eastAsia="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83A4" w14:textId="3EEA472B" w:rsidR="009858F7" w:rsidRPr="001208A6" w:rsidRDefault="009858F7" w:rsidP="009858F7">
    <w:pPr>
      <w:pStyle w:val="Header"/>
    </w:pPr>
    <w:r w:rsidRPr="001208A6">
      <w:rPr>
        <w:noProof/>
      </w:rPr>
      <mc:AlternateContent>
        <mc:Choice Requires="wpg">
          <w:drawing>
            <wp:inline distT="0" distB="0" distL="0" distR="0" wp14:anchorId="11BE93EC" wp14:editId="3CB92572">
              <wp:extent cx="6839730" cy="539600"/>
              <wp:effectExtent l="0" t="0" r="0" b="0"/>
              <wp:docPr id="459" name="Group 458">
                <a:extLst xmlns:a="http://schemas.openxmlformats.org/drawingml/2006/main">
                  <a:ext uri="{FF2B5EF4-FFF2-40B4-BE49-F238E27FC236}">
                    <a16:creationId xmlns:a16="http://schemas.microsoft.com/office/drawing/2014/main" id="{FE1A3705-DC48-C217-815E-6B44270A2C6E}"/>
                  </a:ext>
                </a:extLst>
              </wp:docPr>
              <wp:cNvGraphicFramePr/>
              <a:graphic xmlns:a="http://schemas.openxmlformats.org/drawingml/2006/main">
                <a:graphicData uri="http://schemas.microsoft.com/office/word/2010/wordprocessingGroup">
                  <wpg:wgp>
                    <wpg:cNvGrpSpPr/>
                    <wpg:grpSpPr>
                      <a:xfrm>
                        <a:off x="0" y="0"/>
                        <a:ext cx="6839730" cy="539600"/>
                        <a:chOff x="0" y="0"/>
                        <a:chExt cx="6839834" cy="539600"/>
                      </a:xfrm>
                    </wpg:grpSpPr>
                    <wps:wsp>
                      <wps:cNvPr id="411630147" name="Rectangle: Rounded Corners 411630147">
                        <a:extLst>
                          <a:ext uri="{FF2B5EF4-FFF2-40B4-BE49-F238E27FC236}">
                            <a16:creationId xmlns:a16="http://schemas.microsoft.com/office/drawing/2014/main" id="{5B8FA27E-BED0-A8D2-6AB7-D0E6E8D30066}"/>
                          </a:ext>
                        </a:extLst>
                      </wps:cNvPr>
                      <wps:cNvSpPr/>
                      <wps:spPr>
                        <a:xfrm>
                          <a:off x="0" y="0"/>
                          <a:ext cx="5201483" cy="539600"/>
                        </a:xfrm>
                        <a:prstGeom prst="roundRect">
                          <a:avLst>
                            <a:gd name="adj" fmla="val 13861"/>
                          </a:avLst>
                        </a:prstGeom>
                        <a:gradFill flip="none" rotWithShape="1">
                          <a:gsLst>
                            <a:gs pos="0">
                              <a:schemeClr val="accent1"/>
                            </a:gs>
                            <a:gs pos="0">
                              <a:schemeClr val="accent5"/>
                            </a:gs>
                            <a:gs pos="100000">
                              <a:schemeClr val="accent4"/>
                            </a:gs>
                          </a:gsLst>
                          <a:lin ang="0" scaled="1"/>
                          <a:tileRect/>
                        </a:gradFill>
                        <a:ln w="12688" cap="flat">
                          <a:noFill/>
                          <a:prstDash val="solid"/>
                          <a:miter/>
                        </a:ln>
                      </wps:spPr>
                      <wps:txbx>
                        <w:txbxContent>
                          <w:p w14:paraId="7A4C46BF" w14:textId="4DF39A16" w:rsidR="009858F7" w:rsidRPr="00656835" w:rsidRDefault="009858F7" w:rsidP="009858F7">
                            <w:pPr>
                              <w:spacing w:before="0" w:after="0"/>
                              <w:rPr>
                                <w:rFonts w:ascii="Arial Black" w:eastAsia="Aptos" w:hAnsi="Arial Black" w:cs="Arial"/>
                                <w:color w:val="FFFFFF"/>
                                <w:sz w:val="28"/>
                                <w:szCs w:val="28"/>
                                <w14:ligatures w14:val="none"/>
                              </w:rPr>
                            </w:pPr>
                            <w:r w:rsidRPr="00656835">
                              <w:rPr>
                                <w:rFonts w:ascii="Arial Black" w:eastAsia="Aptos" w:hAnsi="Arial Black" w:cs="Arial"/>
                                <w:color w:val="FFFFFF"/>
                                <w:sz w:val="28"/>
                                <w:szCs w:val="28"/>
                              </w:rPr>
                              <w:t>COVID-19 vaccine NIP transition</w:t>
                            </w:r>
                          </w:p>
                          <w:p w14:paraId="5B431229" w14:textId="77777777" w:rsidR="009858F7" w:rsidRPr="00656835" w:rsidRDefault="009858F7" w:rsidP="009858F7">
                            <w:pPr>
                              <w:spacing w:before="0" w:after="0"/>
                              <w:rPr>
                                <w:rFonts w:ascii="Arial" w:eastAsia="Aptos" w:hAnsi="Arial" w:cs="Arial"/>
                                <w:color w:val="FFFFFF"/>
                              </w:rPr>
                            </w:pPr>
                            <w:r w:rsidRPr="00656835">
                              <w:rPr>
                                <w:rFonts w:ascii="Arial" w:eastAsia="Aptos" w:hAnsi="Arial" w:cs="Arial"/>
                                <w:color w:val="FFFFFF"/>
                              </w:rPr>
                              <w:t>Information for consumers</w:t>
                            </w:r>
                          </w:p>
                        </w:txbxContent>
                      </wps:txbx>
                      <wps:bodyPr wrap="square" lIns="252000" tIns="0" rIns="0" bIns="0" anchor="ctr" anchorCtr="0">
                        <a:noAutofit/>
                      </wps:bodyPr>
                    </wps:wsp>
                    <wpg:grpSp>
                      <wpg:cNvPr id="1323689898" name="Group 1323689898">
                        <a:extLst>
                          <a:ext uri="{FF2B5EF4-FFF2-40B4-BE49-F238E27FC236}">
                            <a16:creationId xmlns:a16="http://schemas.microsoft.com/office/drawing/2014/main" id="{8FED7EE6-31EE-71EB-D943-406AABFC237D}"/>
                          </a:ext>
                        </a:extLst>
                      </wpg:cNvPr>
                      <wpg:cNvGrpSpPr/>
                      <wpg:grpSpPr>
                        <a:xfrm>
                          <a:off x="5390899" y="115356"/>
                          <a:ext cx="1448935" cy="379822"/>
                          <a:chOff x="5390899" y="115356"/>
                          <a:chExt cx="1448935" cy="379822"/>
                        </a:xfrm>
                      </wpg:grpSpPr>
                      <wps:wsp>
                        <wps:cNvPr id="1929685985" name="Freeform: Shape 1929685985">
                          <a:extLst>
                            <a:ext uri="{FF2B5EF4-FFF2-40B4-BE49-F238E27FC236}">
                              <a16:creationId xmlns:a16="http://schemas.microsoft.com/office/drawing/2014/main" id="{251C350C-E60D-A201-9ECD-D76E42EE6C43}"/>
                            </a:ext>
                          </a:extLst>
                        </wps:cNvPr>
                        <wps:cNvSpPr/>
                        <wps:spPr>
                          <a:xfrm>
                            <a:off x="6289881" y="153555"/>
                            <a:ext cx="51556" cy="60787"/>
                          </a:xfrm>
                          <a:custGeom>
                            <a:avLst/>
                            <a:gdLst>
                              <a:gd name="csX0" fmla="*/ 9016 w 51557"/>
                              <a:gd name="csY0" fmla="*/ 14087 h 60791"/>
                              <a:gd name="csX1" fmla="*/ 9016 w 51557"/>
                              <a:gd name="csY1" fmla="*/ 60791 h 60791"/>
                              <a:gd name="csX2" fmla="*/ 0 w 51557"/>
                              <a:gd name="csY2" fmla="*/ 60791 h 60791"/>
                              <a:gd name="csX3" fmla="*/ 0 w 51557"/>
                              <a:gd name="csY3" fmla="*/ 0 h 60791"/>
                              <a:gd name="csX4" fmla="*/ 9397 w 51557"/>
                              <a:gd name="csY4" fmla="*/ 0 h 60791"/>
                              <a:gd name="csX5" fmla="*/ 42414 w 51557"/>
                              <a:gd name="csY5" fmla="*/ 45562 h 60791"/>
                              <a:gd name="csX6" fmla="*/ 42414 w 51557"/>
                              <a:gd name="csY6" fmla="*/ 0 h 60791"/>
                              <a:gd name="csX7" fmla="*/ 51557 w 51557"/>
                              <a:gd name="csY7" fmla="*/ 0 h 60791"/>
                              <a:gd name="csX8" fmla="*/ 51557 w 51557"/>
                              <a:gd name="csY8" fmla="*/ 60791 h 60791"/>
                              <a:gd name="csX9" fmla="*/ 42668 w 51557"/>
                              <a:gd name="csY9" fmla="*/ 60791 h 60791"/>
                              <a:gd name="csX10" fmla="*/ 9016 w 51557"/>
                              <a:gd name="csY10" fmla="*/ 14087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1557" h="60791">
                                <a:moveTo>
                                  <a:pt x="9016" y="14087"/>
                                </a:moveTo>
                                <a:lnTo>
                                  <a:pt x="9016" y="60791"/>
                                </a:lnTo>
                                <a:lnTo>
                                  <a:pt x="0" y="60791"/>
                                </a:lnTo>
                                <a:lnTo>
                                  <a:pt x="0" y="0"/>
                                </a:lnTo>
                                <a:lnTo>
                                  <a:pt x="9397" y="0"/>
                                </a:lnTo>
                                <a:lnTo>
                                  <a:pt x="42414" y="45562"/>
                                </a:lnTo>
                                <a:lnTo>
                                  <a:pt x="42414" y="0"/>
                                </a:lnTo>
                                <a:lnTo>
                                  <a:pt x="51557" y="0"/>
                                </a:lnTo>
                                <a:lnTo>
                                  <a:pt x="51557" y="60791"/>
                                </a:lnTo>
                                <a:lnTo>
                                  <a:pt x="42668" y="60791"/>
                                </a:lnTo>
                                <a:lnTo>
                                  <a:pt x="9016" y="14087"/>
                                </a:lnTo>
                                <a:close/>
                              </a:path>
                            </a:pathLst>
                          </a:custGeom>
                          <a:solidFill>
                            <a:srgbClr val="231F20"/>
                          </a:solidFill>
                          <a:ln w="12688" cap="flat">
                            <a:noFill/>
                            <a:prstDash val="solid"/>
                            <a:miter/>
                          </a:ln>
                        </wps:spPr>
                        <wps:bodyPr/>
                      </wps:wsp>
                      <wpg:grpSp>
                        <wpg:cNvPr id="60258940" name="Graphic 1">
                          <a:extLst>
                            <a:ext uri="{FF2B5EF4-FFF2-40B4-BE49-F238E27FC236}">
                              <a16:creationId xmlns:a16="http://schemas.microsoft.com/office/drawing/2014/main" id="{96130BFB-0B59-0838-399C-A5382EF4B873}"/>
                            </a:ext>
                          </a:extLst>
                        </wpg:cNvPr>
                        <wpg:cNvGrpSpPr/>
                        <wpg:grpSpPr>
                          <a:xfrm>
                            <a:off x="6349029" y="152920"/>
                            <a:ext cx="226796" cy="62564"/>
                            <a:chOff x="6349056" y="152920"/>
                            <a:chExt cx="226801" cy="62568"/>
                          </a:xfrm>
                          <a:solidFill>
                            <a:srgbClr val="231F20"/>
                          </a:solidFill>
                        </wpg:grpSpPr>
                        <wps:wsp>
                          <wps:cNvPr id="2076389410" name="Freeform: Shape 2076389410">
                            <a:extLst>
                              <a:ext uri="{FF2B5EF4-FFF2-40B4-BE49-F238E27FC236}">
                                <a16:creationId xmlns:a16="http://schemas.microsoft.com/office/drawing/2014/main" id="{915F145B-4732-1B25-DA01-96DC51766FAD}"/>
                              </a:ext>
                            </a:extLst>
                          </wps:cNvPr>
                          <wps:cNvSpPr/>
                          <wps:spPr>
                            <a:xfrm>
                              <a:off x="6349056" y="169292"/>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69 w 37969"/>
                                <a:gd name="csY16" fmla="*/ 15356 h 46196"/>
                                <a:gd name="csX17" fmla="*/ 37969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1"/>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3" y="17133"/>
                                    <a:pt x="15365" y="17133"/>
                                  </a:cubicBezTo>
                                  <a:cubicBezTo>
                                    <a:pt x="21334" y="17133"/>
                                    <a:pt x="26413" y="19037"/>
                                    <a:pt x="29842" y="22971"/>
                                  </a:cubicBezTo>
                                  <a:lnTo>
                                    <a:pt x="29842" y="15737"/>
                                  </a:lnTo>
                                  <a:cubicBezTo>
                                    <a:pt x="29842" y="10280"/>
                                    <a:pt x="25398" y="6980"/>
                                    <a:pt x="19048" y="6980"/>
                                  </a:cubicBezTo>
                                  <a:cubicBezTo>
                                    <a:pt x="14096" y="6980"/>
                                    <a:pt x="9778" y="8884"/>
                                    <a:pt x="5841" y="12818"/>
                                  </a:cubicBezTo>
                                  <a:lnTo>
                                    <a:pt x="2286" y="7234"/>
                                  </a:lnTo>
                                  <a:cubicBezTo>
                                    <a:pt x="7238" y="2411"/>
                                    <a:pt x="13207" y="0"/>
                                    <a:pt x="20318" y="0"/>
                                  </a:cubicBezTo>
                                  <a:cubicBezTo>
                                    <a:pt x="29842" y="0"/>
                                    <a:pt x="37969" y="4188"/>
                                    <a:pt x="37969" y="15356"/>
                                  </a:cubicBezTo>
                                  <a:lnTo>
                                    <a:pt x="37969" y="45054"/>
                                  </a:lnTo>
                                  <a:lnTo>
                                    <a:pt x="29715" y="45054"/>
                                  </a:lnTo>
                                  <a:lnTo>
                                    <a:pt x="29715" y="40231"/>
                                  </a:lnTo>
                                  <a:close/>
                                </a:path>
                              </a:pathLst>
                            </a:custGeom>
                            <a:solidFill>
                              <a:srgbClr val="231F20"/>
                            </a:solidFill>
                            <a:ln w="12688" cap="flat">
                              <a:noFill/>
                              <a:prstDash val="solid"/>
                              <a:miter/>
                            </a:ln>
                          </wps:spPr>
                          <wps:bodyPr/>
                        </wps:wsp>
                        <wps:wsp>
                          <wps:cNvPr id="1905657094" name="Freeform: Shape 1905657094">
                            <a:extLst>
                              <a:ext uri="{FF2B5EF4-FFF2-40B4-BE49-F238E27FC236}">
                                <a16:creationId xmlns:a16="http://schemas.microsoft.com/office/drawing/2014/main" id="{33FE91C1-5A18-6978-F4AA-C5E11A0DAF1F}"/>
                              </a:ext>
                            </a:extLst>
                          </wps:cNvPr>
                          <wps:cNvSpPr/>
                          <wps:spPr>
                            <a:xfrm>
                              <a:off x="6392105" y="158251"/>
                              <a:ext cx="26540" cy="57110"/>
                            </a:xfrm>
                            <a:custGeom>
                              <a:avLst/>
                              <a:gdLst>
                                <a:gd name="csX0" fmla="*/ 7366 w 26540"/>
                                <a:gd name="csY0" fmla="*/ 46323 h 57110"/>
                                <a:gd name="csX1" fmla="*/ 7366 w 26540"/>
                                <a:gd name="csY1" fmla="*/ 19291 h 57110"/>
                                <a:gd name="csX2" fmla="*/ 0 w 26540"/>
                                <a:gd name="csY2" fmla="*/ 19291 h 57110"/>
                                <a:gd name="csX3" fmla="*/ 0 w 26540"/>
                                <a:gd name="csY3" fmla="*/ 12057 h 57110"/>
                                <a:gd name="csX4" fmla="*/ 7366 w 26540"/>
                                <a:gd name="csY4" fmla="*/ 12057 h 57110"/>
                                <a:gd name="csX5" fmla="*/ 7366 w 26540"/>
                                <a:gd name="csY5" fmla="*/ 0 h 57110"/>
                                <a:gd name="csX6" fmla="*/ 15620 w 26540"/>
                                <a:gd name="csY6" fmla="*/ 0 h 57110"/>
                                <a:gd name="csX7" fmla="*/ 15620 w 26540"/>
                                <a:gd name="csY7" fmla="*/ 12057 h 57110"/>
                                <a:gd name="csX8" fmla="*/ 24509 w 26540"/>
                                <a:gd name="csY8" fmla="*/ 12057 h 57110"/>
                                <a:gd name="csX9" fmla="*/ 24509 w 26540"/>
                                <a:gd name="csY9" fmla="*/ 19291 h 57110"/>
                                <a:gd name="csX10" fmla="*/ 15620 w 26540"/>
                                <a:gd name="csY10" fmla="*/ 19291 h 57110"/>
                                <a:gd name="csX11" fmla="*/ 15620 w 26540"/>
                                <a:gd name="csY11" fmla="*/ 44546 h 57110"/>
                                <a:gd name="csX12" fmla="*/ 19937 w 26540"/>
                                <a:gd name="csY12" fmla="*/ 49877 h 57110"/>
                                <a:gd name="csX13" fmla="*/ 24382 w 26540"/>
                                <a:gd name="csY13" fmla="*/ 48100 h 57110"/>
                                <a:gd name="csX14" fmla="*/ 26540 w 26540"/>
                                <a:gd name="csY14" fmla="*/ 54319 h 57110"/>
                                <a:gd name="csX15" fmla="*/ 17905 w 26540"/>
                                <a:gd name="csY15" fmla="*/ 57111 h 57110"/>
                                <a:gd name="csX16" fmla="*/ 7366 w 26540"/>
                                <a:gd name="csY16" fmla="*/ 46196 h 571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6540" h="57110">
                                  <a:moveTo>
                                    <a:pt x="7366" y="46323"/>
                                  </a:moveTo>
                                  <a:lnTo>
                                    <a:pt x="7366" y="19291"/>
                                  </a:lnTo>
                                  <a:lnTo>
                                    <a:pt x="0" y="19291"/>
                                  </a:lnTo>
                                  <a:lnTo>
                                    <a:pt x="0" y="12057"/>
                                  </a:lnTo>
                                  <a:lnTo>
                                    <a:pt x="7366" y="12057"/>
                                  </a:lnTo>
                                  <a:lnTo>
                                    <a:pt x="7366" y="0"/>
                                  </a:lnTo>
                                  <a:lnTo>
                                    <a:pt x="15620" y="0"/>
                                  </a:lnTo>
                                  <a:lnTo>
                                    <a:pt x="15620" y="12057"/>
                                  </a:lnTo>
                                  <a:lnTo>
                                    <a:pt x="24509" y="12057"/>
                                  </a:lnTo>
                                  <a:lnTo>
                                    <a:pt x="24509" y="19291"/>
                                  </a:lnTo>
                                  <a:lnTo>
                                    <a:pt x="15620" y="19291"/>
                                  </a:lnTo>
                                  <a:lnTo>
                                    <a:pt x="15620" y="44546"/>
                                  </a:lnTo>
                                  <a:cubicBezTo>
                                    <a:pt x="15620" y="47719"/>
                                    <a:pt x="17016" y="49877"/>
                                    <a:pt x="19937" y="49877"/>
                                  </a:cubicBezTo>
                                  <a:cubicBezTo>
                                    <a:pt x="21842" y="49877"/>
                                    <a:pt x="23620" y="49115"/>
                                    <a:pt x="24382" y="48100"/>
                                  </a:cubicBezTo>
                                  <a:lnTo>
                                    <a:pt x="26540" y="54319"/>
                                  </a:lnTo>
                                  <a:cubicBezTo>
                                    <a:pt x="24763" y="55969"/>
                                    <a:pt x="22223" y="57111"/>
                                    <a:pt x="17905" y="57111"/>
                                  </a:cubicBezTo>
                                  <a:cubicBezTo>
                                    <a:pt x="10921" y="57111"/>
                                    <a:pt x="7366" y="53176"/>
                                    <a:pt x="7366" y="46196"/>
                                  </a:cubicBezTo>
                                </a:path>
                              </a:pathLst>
                            </a:custGeom>
                            <a:solidFill>
                              <a:srgbClr val="231F20"/>
                            </a:solidFill>
                            <a:ln w="12688" cap="flat">
                              <a:noFill/>
                              <a:prstDash val="solid"/>
                              <a:miter/>
                            </a:ln>
                          </wps:spPr>
                          <wps:bodyPr/>
                        </wps:wsp>
                        <wps:wsp>
                          <wps:cNvPr id="403318027" name="Freeform: Shape 403318027">
                            <a:extLst>
                              <a:ext uri="{FF2B5EF4-FFF2-40B4-BE49-F238E27FC236}">
                                <a16:creationId xmlns:a16="http://schemas.microsoft.com/office/drawing/2014/main" id="{B58C6A29-B0C0-65A7-8FA1-0593771DFE67}"/>
                              </a:ext>
                            </a:extLst>
                          </wps:cNvPr>
                          <wps:cNvSpPr/>
                          <wps:spPr>
                            <a:xfrm>
                              <a:off x="6423979" y="152920"/>
                              <a:ext cx="10666" cy="61425"/>
                            </a:xfrm>
                            <a:custGeom>
                              <a:avLst/>
                              <a:gdLst>
                                <a:gd name="csX0" fmla="*/ 1270 w 10666"/>
                                <a:gd name="csY0" fmla="*/ 17387 h 61425"/>
                                <a:gd name="csX1" fmla="*/ 9524 w 10666"/>
                                <a:gd name="csY1" fmla="*/ 17387 h 61425"/>
                                <a:gd name="csX2" fmla="*/ 9524 w 10666"/>
                                <a:gd name="csY2" fmla="*/ 61426 h 61425"/>
                                <a:gd name="csX3" fmla="*/ 1270 w 10666"/>
                                <a:gd name="csY3" fmla="*/ 61426 h 61425"/>
                                <a:gd name="csX4" fmla="*/ 1270 w 10666"/>
                                <a:gd name="csY4" fmla="*/ 17387 h 61425"/>
                                <a:gd name="csX5" fmla="*/ 0 w 10666"/>
                                <a:gd name="csY5" fmla="*/ 5203 h 61425"/>
                                <a:gd name="csX6" fmla="*/ 5334 w 10666"/>
                                <a:gd name="csY6" fmla="*/ 0 h 61425"/>
                                <a:gd name="csX7" fmla="*/ 10667 w 10666"/>
                                <a:gd name="csY7" fmla="*/ 5203 h 61425"/>
                                <a:gd name="csX8" fmla="*/ 5334 w 10666"/>
                                <a:gd name="csY8" fmla="*/ 10534 h 61425"/>
                                <a:gd name="csX9" fmla="*/ 0 w 10666"/>
                                <a:gd name="csY9" fmla="*/ 5203 h 614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666" h="61425">
                                  <a:moveTo>
                                    <a:pt x="1270" y="17387"/>
                                  </a:moveTo>
                                  <a:lnTo>
                                    <a:pt x="9524" y="17387"/>
                                  </a:lnTo>
                                  <a:lnTo>
                                    <a:pt x="9524" y="61426"/>
                                  </a:lnTo>
                                  <a:lnTo>
                                    <a:pt x="1270" y="61426"/>
                                  </a:lnTo>
                                  <a:lnTo>
                                    <a:pt x="1270" y="17387"/>
                                  </a:lnTo>
                                  <a:close/>
                                  <a:moveTo>
                                    <a:pt x="0" y="5203"/>
                                  </a:moveTo>
                                  <a:cubicBezTo>
                                    <a:pt x="0" y="2284"/>
                                    <a:pt x="2413" y="0"/>
                                    <a:pt x="5334" y="0"/>
                                  </a:cubicBezTo>
                                  <a:cubicBezTo>
                                    <a:pt x="8254" y="0"/>
                                    <a:pt x="10667" y="2284"/>
                                    <a:pt x="10667" y="5203"/>
                                  </a:cubicBezTo>
                                  <a:cubicBezTo>
                                    <a:pt x="10667" y="8122"/>
                                    <a:pt x="8254" y="10534"/>
                                    <a:pt x="5334" y="10534"/>
                                  </a:cubicBezTo>
                                  <a:cubicBezTo>
                                    <a:pt x="2413" y="10534"/>
                                    <a:pt x="0" y="8122"/>
                                    <a:pt x="0" y="5203"/>
                                  </a:cubicBezTo>
                                </a:path>
                              </a:pathLst>
                            </a:custGeom>
                            <a:solidFill>
                              <a:srgbClr val="231F20"/>
                            </a:solidFill>
                            <a:ln w="12688" cap="flat">
                              <a:noFill/>
                              <a:prstDash val="solid"/>
                              <a:miter/>
                            </a:ln>
                          </wps:spPr>
                          <wps:bodyPr/>
                        </wps:wsp>
                        <wps:wsp>
                          <wps:cNvPr id="423335274" name="Freeform: Shape 423335274">
                            <a:extLst>
                              <a:ext uri="{FF2B5EF4-FFF2-40B4-BE49-F238E27FC236}">
                                <a16:creationId xmlns:a16="http://schemas.microsoft.com/office/drawing/2014/main" id="{F2C50F93-B318-CD95-434E-8C5F67057BF6}"/>
                              </a:ext>
                            </a:extLst>
                          </wps:cNvPr>
                          <wps:cNvSpPr/>
                          <wps:spPr>
                            <a:xfrm>
                              <a:off x="6441376" y="169165"/>
                              <a:ext cx="44445" cy="46323"/>
                            </a:xfrm>
                            <a:custGeom>
                              <a:avLst/>
                              <a:gdLst>
                                <a:gd name="csX0" fmla="*/ 35938 w 44445"/>
                                <a:gd name="csY0" fmla="*/ 23098 h 46323"/>
                                <a:gd name="csX1" fmla="*/ 22223 w 44445"/>
                                <a:gd name="csY1" fmla="*/ 7361 h 46323"/>
                                <a:gd name="csX2" fmla="*/ 8508 w 44445"/>
                                <a:gd name="csY2" fmla="*/ 23098 h 46323"/>
                                <a:gd name="csX3" fmla="*/ 22223 w 44445"/>
                                <a:gd name="csY3" fmla="*/ 38962 h 46323"/>
                                <a:gd name="csX4" fmla="*/ 35938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8" y="23098"/>
                                  </a:moveTo>
                                  <a:cubicBezTo>
                                    <a:pt x="35938" y="14849"/>
                                    <a:pt x="31112" y="7361"/>
                                    <a:pt x="22223" y="7361"/>
                                  </a:cubicBezTo>
                                  <a:cubicBezTo>
                                    <a:pt x="13334" y="7361"/>
                                    <a:pt x="8508" y="14849"/>
                                    <a:pt x="8508" y="23098"/>
                                  </a:cubicBezTo>
                                  <a:cubicBezTo>
                                    <a:pt x="8508" y="31347"/>
                                    <a:pt x="13461" y="38962"/>
                                    <a:pt x="22223" y="38962"/>
                                  </a:cubicBezTo>
                                  <a:cubicBezTo>
                                    <a:pt x="30985" y="38962"/>
                                    <a:pt x="35938" y="31474"/>
                                    <a:pt x="35938" y="23098"/>
                                  </a:cubicBezTo>
                                  <a:moveTo>
                                    <a:pt x="0" y="23098"/>
                                  </a:moveTo>
                                  <a:cubicBezTo>
                                    <a:pt x="0" y="10407"/>
                                    <a:pt x="8508" y="0"/>
                                    <a:pt x="22223" y="0"/>
                                  </a:cubicBezTo>
                                  <a:cubicBezTo>
                                    <a:pt x="35938" y="0"/>
                                    <a:pt x="44446" y="10407"/>
                                    <a:pt x="44446" y="23098"/>
                                  </a:cubicBezTo>
                                  <a:cubicBezTo>
                                    <a:pt x="44446" y="35789"/>
                                    <a:pt x="35938" y="46323"/>
                                    <a:pt x="22223" y="46323"/>
                                  </a:cubicBezTo>
                                  <a:cubicBezTo>
                                    <a:pt x="8508" y="46323"/>
                                    <a:pt x="0" y="35916"/>
                                    <a:pt x="0" y="23098"/>
                                  </a:cubicBezTo>
                                </a:path>
                              </a:pathLst>
                            </a:custGeom>
                            <a:solidFill>
                              <a:srgbClr val="231F20"/>
                            </a:solidFill>
                            <a:ln w="12688" cap="flat">
                              <a:noFill/>
                              <a:prstDash val="solid"/>
                              <a:miter/>
                            </a:ln>
                          </wps:spPr>
                          <wps:bodyPr/>
                        </wps:wsp>
                        <wps:wsp>
                          <wps:cNvPr id="1823888625" name="Freeform: Shape 1823888625">
                            <a:extLst>
                              <a:ext uri="{FF2B5EF4-FFF2-40B4-BE49-F238E27FC236}">
                                <a16:creationId xmlns:a16="http://schemas.microsoft.com/office/drawing/2014/main" id="{089E0936-5526-7328-E1E6-461009253558}"/>
                              </a:ext>
                            </a:extLst>
                          </wps:cNvPr>
                          <wps:cNvSpPr/>
                          <wps:spPr>
                            <a:xfrm>
                              <a:off x="6492934" y="169292"/>
                              <a:ext cx="37969" cy="45180"/>
                            </a:xfrm>
                            <a:custGeom>
                              <a:avLst/>
                              <a:gdLst>
                                <a:gd name="csX0" fmla="*/ 29843 w 37969"/>
                                <a:gd name="csY0" fmla="*/ 16879 h 45180"/>
                                <a:gd name="csX1" fmla="*/ 20445 w 37969"/>
                                <a:gd name="csY1" fmla="*/ 7234 h 45180"/>
                                <a:gd name="csX2" fmla="*/ 8255 w 37969"/>
                                <a:gd name="csY2" fmla="*/ 13580 h 45180"/>
                                <a:gd name="csX3" fmla="*/ 8255 w 37969"/>
                                <a:gd name="csY3" fmla="*/ 45054 h 45180"/>
                                <a:gd name="csX4" fmla="*/ 0 w 37969"/>
                                <a:gd name="csY4" fmla="*/ 45054 h 45180"/>
                                <a:gd name="csX5" fmla="*/ 0 w 37969"/>
                                <a:gd name="csY5" fmla="*/ 1015 h 45180"/>
                                <a:gd name="csX6" fmla="*/ 8255 w 37969"/>
                                <a:gd name="csY6" fmla="*/ 1015 h 45180"/>
                                <a:gd name="csX7" fmla="*/ 8255 w 37969"/>
                                <a:gd name="csY7" fmla="*/ 7234 h 45180"/>
                                <a:gd name="csX8" fmla="*/ 23874 w 37969"/>
                                <a:gd name="csY8" fmla="*/ 0 h 45180"/>
                                <a:gd name="csX9" fmla="*/ 37969 w 37969"/>
                                <a:gd name="csY9" fmla="*/ 14214 h 45180"/>
                                <a:gd name="csX10" fmla="*/ 37969 w 37969"/>
                                <a:gd name="csY10" fmla="*/ 45181 h 45180"/>
                                <a:gd name="csX11" fmla="*/ 29716 w 37969"/>
                                <a:gd name="csY11" fmla="*/ 45181 h 45180"/>
                                <a:gd name="csX12" fmla="*/ 29716 w 37969"/>
                                <a:gd name="csY12" fmla="*/ 17006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969" h="45180">
                                  <a:moveTo>
                                    <a:pt x="29843" y="16879"/>
                                  </a:moveTo>
                                  <a:cubicBezTo>
                                    <a:pt x="29843" y="9645"/>
                                    <a:pt x="26032" y="7234"/>
                                    <a:pt x="20445" y="7234"/>
                                  </a:cubicBezTo>
                                  <a:cubicBezTo>
                                    <a:pt x="15366" y="7234"/>
                                    <a:pt x="10667" y="10407"/>
                                    <a:pt x="8255" y="13580"/>
                                  </a:cubicBezTo>
                                  <a:lnTo>
                                    <a:pt x="8255" y="45054"/>
                                  </a:lnTo>
                                  <a:lnTo>
                                    <a:pt x="0" y="45054"/>
                                  </a:lnTo>
                                  <a:lnTo>
                                    <a:pt x="0" y="1015"/>
                                  </a:lnTo>
                                  <a:lnTo>
                                    <a:pt x="8255" y="1015"/>
                                  </a:lnTo>
                                  <a:lnTo>
                                    <a:pt x="8255" y="7234"/>
                                  </a:lnTo>
                                  <a:cubicBezTo>
                                    <a:pt x="11175" y="3680"/>
                                    <a:pt x="17017" y="0"/>
                                    <a:pt x="23874" y="0"/>
                                  </a:cubicBezTo>
                                  <a:cubicBezTo>
                                    <a:pt x="33144" y="0"/>
                                    <a:pt x="37969" y="4950"/>
                                    <a:pt x="37969" y="14214"/>
                                  </a:cubicBezTo>
                                  <a:lnTo>
                                    <a:pt x="37969" y="45181"/>
                                  </a:lnTo>
                                  <a:lnTo>
                                    <a:pt x="29716" y="45181"/>
                                  </a:lnTo>
                                  <a:lnTo>
                                    <a:pt x="29716" y="17006"/>
                                  </a:lnTo>
                                  <a:close/>
                                </a:path>
                              </a:pathLst>
                            </a:custGeom>
                            <a:solidFill>
                              <a:srgbClr val="231F20"/>
                            </a:solidFill>
                            <a:ln w="12688" cap="flat">
                              <a:noFill/>
                              <a:prstDash val="solid"/>
                              <a:miter/>
                            </a:ln>
                          </wps:spPr>
                          <wps:bodyPr/>
                        </wps:wsp>
                        <wps:wsp>
                          <wps:cNvPr id="564475660" name="Freeform: Shape 564475660">
                            <a:extLst>
                              <a:ext uri="{FF2B5EF4-FFF2-40B4-BE49-F238E27FC236}">
                                <a16:creationId xmlns:a16="http://schemas.microsoft.com/office/drawing/2014/main" id="{4F36F62A-75F2-5EBD-5DD6-B7702843A7DB}"/>
                              </a:ext>
                            </a:extLst>
                          </wps:cNvPr>
                          <wps:cNvSpPr/>
                          <wps:spPr>
                            <a:xfrm>
                              <a:off x="6537887" y="169292"/>
                              <a:ext cx="37970" cy="46196"/>
                            </a:xfrm>
                            <a:custGeom>
                              <a:avLst/>
                              <a:gdLst>
                                <a:gd name="csX0" fmla="*/ 29843 w 37970"/>
                                <a:gd name="csY0" fmla="*/ 27921 h 46196"/>
                                <a:gd name="csX1" fmla="*/ 18541 w 37970"/>
                                <a:gd name="csY1" fmla="*/ 22844 h 46196"/>
                                <a:gd name="csX2" fmla="*/ 8382 w 37970"/>
                                <a:gd name="csY2" fmla="*/ 31601 h 46196"/>
                                <a:gd name="csX3" fmla="*/ 18541 w 37970"/>
                                <a:gd name="csY3" fmla="*/ 40358 h 46196"/>
                                <a:gd name="csX4" fmla="*/ 29843 w 37970"/>
                                <a:gd name="csY4" fmla="*/ 35282 h 46196"/>
                                <a:gd name="csX5" fmla="*/ 29843 w 37970"/>
                                <a:gd name="csY5" fmla="*/ 27794 h 46196"/>
                                <a:gd name="csX6" fmla="*/ 29843 w 37970"/>
                                <a:gd name="csY6" fmla="*/ 40231 h 46196"/>
                                <a:gd name="csX7" fmla="*/ 15366 w 37970"/>
                                <a:gd name="csY7" fmla="*/ 46196 h 46196"/>
                                <a:gd name="csX8" fmla="*/ 0 w 37970"/>
                                <a:gd name="csY8" fmla="*/ 31601 h 46196"/>
                                <a:gd name="csX9" fmla="*/ 15366 w 37970"/>
                                <a:gd name="csY9" fmla="*/ 17133 h 46196"/>
                                <a:gd name="csX10" fmla="*/ 29843 w 37970"/>
                                <a:gd name="csY10" fmla="*/ 22971 h 46196"/>
                                <a:gd name="csX11" fmla="*/ 29843 w 37970"/>
                                <a:gd name="csY11" fmla="*/ 15737 h 46196"/>
                                <a:gd name="csX12" fmla="*/ 19048 w 37970"/>
                                <a:gd name="csY12" fmla="*/ 6980 h 46196"/>
                                <a:gd name="csX13" fmla="*/ 5842 w 37970"/>
                                <a:gd name="csY13" fmla="*/ 12818 h 46196"/>
                                <a:gd name="csX14" fmla="*/ 2286 w 37970"/>
                                <a:gd name="csY14" fmla="*/ 7234 h 46196"/>
                                <a:gd name="csX15" fmla="*/ 20319 w 37970"/>
                                <a:gd name="csY15" fmla="*/ 0 h 46196"/>
                                <a:gd name="csX16" fmla="*/ 37970 w 37970"/>
                                <a:gd name="csY16" fmla="*/ 15356 h 46196"/>
                                <a:gd name="csX17" fmla="*/ 37970 w 37970"/>
                                <a:gd name="csY17" fmla="*/ 45054 h 46196"/>
                                <a:gd name="csX18" fmla="*/ 29716 w 37970"/>
                                <a:gd name="csY18" fmla="*/ 45054 h 46196"/>
                                <a:gd name="csX19" fmla="*/ 29716 w 37970"/>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70" h="46196">
                                  <a:moveTo>
                                    <a:pt x="29843" y="27921"/>
                                  </a:moveTo>
                                  <a:cubicBezTo>
                                    <a:pt x="27430" y="24621"/>
                                    <a:pt x="23112" y="22844"/>
                                    <a:pt x="18541" y="22844"/>
                                  </a:cubicBezTo>
                                  <a:cubicBezTo>
                                    <a:pt x="12572" y="22844"/>
                                    <a:pt x="8382" y="26398"/>
                                    <a:pt x="8382" y="31601"/>
                                  </a:cubicBezTo>
                                  <a:cubicBezTo>
                                    <a:pt x="8382" y="36805"/>
                                    <a:pt x="12572" y="40358"/>
                                    <a:pt x="18541" y="40358"/>
                                  </a:cubicBezTo>
                                  <a:cubicBezTo>
                                    <a:pt x="23112" y="40358"/>
                                    <a:pt x="27430" y="38581"/>
                                    <a:pt x="29843" y="35282"/>
                                  </a:cubicBezTo>
                                  <a:lnTo>
                                    <a:pt x="29843" y="27794"/>
                                  </a:lnTo>
                                  <a:close/>
                                  <a:moveTo>
                                    <a:pt x="29843" y="40231"/>
                                  </a:moveTo>
                                  <a:cubicBezTo>
                                    <a:pt x="26414" y="44039"/>
                                    <a:pt x="21335" y="46196"/>
                                    <a:pt x="15366" y="46196"/>
                                  </a:cubicBezTo>
                                  <a:cubicBezTo>
                                    <a:pt x="8000" y="46196"/>
                                    <a:pt x="0" y="41247"/>
                                    <a:pt x="0" y="31601"/>
                                  </a:cubicBezTo>
                                  <a:cubicBezTo>
                                    <a:pt x="0" y="21956"/>
                                    <a:pt x="7874" y="17133"/>
                                    <a:pt x="15366" y="17133"/>
                                  </a:cubicBezTo>
                                  <a:cubicBezTo>
                                    <a:pt x="21335" y="17133"/>
                                    <a:pt x="26414" y="19037"/>
                                    <a:pt x="29843" y="22971"/>
                                  </a:cubicBezTo>
                                  <a:lnTo>
                                    <a:pt x="29843" y="15737"/>
                                  </a:lnTo>
                                  <a:cubicBezTo>
                                    <a:pt x="29843" y="10280"/>
                                    <a:pt x="25398" y="6980"/>
                                    <a:pt x="19048" y="6980"/>
                                  </a:cubicBezTo>
                                  <a:cubicBezTo>
                                    <a:pt x="14096" y="6980"/>
                                    <a:pt x="9778" y="8884"/>
                                    <a:pt x="5842" y="12818"/>
                                  </a:cubicBezTo>
                                  <a:lnTo>
                                    <a:pt x="2286" y="7234"/>
                                  </a:lnTo>
                                  <a:cubicBezTo>
                                    <a:pt x="7238" y="2411"/>
                                    <a:pt x="13207" y="0"/>
                                    <a:pt x="20319" y="0"/>
                                  </a:cubicBezTo>
                                  <a:cubicBezTo>
                                    <a:pt x="29843" y="0"/>
                                    <a:pt x="37970" y="4188"/>
                                    <a:pt x="37970" y="15356"/>
                                  </a:cubicBezTo>
                                  <a:lnTo>
                                    <a:pt x="37970" y="45054"/>
                                  </a:lnTo>
                                  <a:lnTo>
                                    <a:pt x="29716" y="45054"/>
                                  </a:lnTo>
                                  <a:lnTo>
                                    <a:pt x="29716" y="40231"/>
                                  </a:lnTo>
                                  <a:close/>
                                </a:path>
                              </a:pathLst>
                            </a:custGeom>
                            <a:solidFill>
                              <a:srgbClr val="231F20"/>
                            </a:solidFill>
                            <a:ln w="12688" cap="flat">
                              <a:noFill/>
                              <a:prstDash val="solid"/>
                              <a:miter/>
                            </a:ln>
                          </wps:spPr>
                          <wps:bodyPr/>
                        </wps:wsp>
                      </wpg:grpSp>
                      <wps:wsp>
                        <wps:cNvPr id="1420700389" name="Rectangle 1420700389">
                          <a:extLst>
                            <a:ext uri="{FF2B5EF4-FFF2-40B4-BE49-F238E27FC236}">
                              <a16:creationId xmlns:a16="http://schemas.microsoft.com/office/drawing/2014/main" id="{422F4193-E3B4-3E45-1C6D-53DCFC468C05}"/>
                            </a:ext>
                          </a:extLst>
                        </wps:cNvPr>
                        <wps:cNvSpPr/>
                        <wps:spPr>
                          <a:xfrm>
                            <a:off x="6584869" y="153555"/>
                            <a:ext cx="8254" cy="60787"/>
                          </a:xfrm>
                          <a:prstGeom prst="rect">
                            <a:avLst/>
                          </a:prstGeom>
                          <a:solidFill>
                            <a:srgbClr val="231F20"/>
                          </a:solidFill>
                          <a:ln w="12688" cap="flat">
                            <a:noFill/>
                            <a:prstDash val="solid"/>
                            <a:miter/>
                          </a:ln>
                        </wps:spPr>
                        <wps:bodyPr/>
                      </wps:wsp>
                      <wps:wsp>
                        <wps:cNvPr id="554901923" name="Rectangle 554901923">
                          <a:extLst>
                            <a:ext uri="{FF2B5EF4-FFF2-40B4-BE49-F238E27FC236}">
                              <a16:creationId xmlns:a16="http://schemas.microsoft.com/office/drawing/2014/main" id="{3E038AE6-1A65-BC96-FAB2-AB6D55FAD900}"/>
                            </a:ext>
                          </a:extLst>
                        </wps:cNvPr>
                        <wps:cNvSpPr/>
                        <wps:spPr>
                          <a:xfrm>
                            <a:off x="6289881" y="236297"/>
                            <a:ext cx="15746" cy="60787"/>
                          </a:xfrm>
                          <a:prstGeom prst="rect">
                            <a:avLst/>
                          </a:prstGeom>
                          <a:solidFill>
                            <a:srgbClr val="231F20"/>
                          </a:solidFill>
                          <a:ln w="12688" cap="flat">
                            <a:noFill/>
                            <a:prstDash val="solid"/>
                            <a:miter/>
                          </a:ln>
                        </wps:spPr>
                        <wps:bodyPr/>
                      </wps:wsp>
                      <wpg:grpSp>
                        <wpg:cNvPr id="2092873030" name="Graphic 1">
                          <a:extLst>
                            <a:ext uri="{FF2B5EF4-FFF2-40B4-BE49-F238E27FC236}">
                              <a16:creationId xmlns:a16="http://schemas.microsoft.com/office/drawing/2014/main" id="{8EE0DC34-6F42-B013-D59D-3EB663602D09}"/>
                            </a:ext>
                          </a:extLst>
                        </wpg:cNvPr>
                        <wpg:cNvGrpSpPr/>
                        <wpg:grpSpPr>
                          <a:xfrm>
                            <a:off x="6289879" y="232616"/>
                            <a:ext cx="549214" cy="165102"/>
                            <a:chOff x="6289881" y="232617"/>
                            <a:chExt cx="549223" cy="165112"/>
                          </a:xfrm>
                          <a:solidFill>
                            <a:srgbClr val="231F20"/>
                          </a:solidFill>
                        </wpg:grpSpPr>
                        <wps:wsp>
                          <wps:cNvPr id="805430879" name="Freeform: Shape 805430879">
                            <a:extLst>
                              <a:ext uri="{FF2B5EF4-FFF2-40B4-BE49-F238E27FC236}">
                                <a16:creationId xmlns:a16="http://schemas.microsoft.com/office/drawing/2014/main" id="{B450F8FE-2F37-D989-BFD0-F02C71F5927C}"/>
                              </a:ext>
                            </a:extLst>
                          </wps:cNvPr>
                          <wps:cNvSpPr/>
                          <wps:spPr>
                            <a:xfrm>
                              <a:off x="6314262" y="251907"/>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60"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40"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990141326" name="Freeform: Shape 990141326">
                            <a:extLst>
                              <a:ext uri="{FF2B5EF4-FFF2-40B4-BE49-F238E27FC236}">
                                <a16:creationId xmlns:a16="http://schemas.microsoft.com/office/drawing/2014/main" id="{5F6F2D66-D8DF-4BAC-B7DA-7B9EB0565835}"/>
                              </a:ext>
                            </a:extLst>
                          </wps:cNvPr>
                          <wps:cNvSpPr/>
                          <wps:spPr>
                            <a:xfrm>
                              <a:off x="6392233" y="251907"/>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59"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39"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2100784568" name="Freeform: Shape 2100784568">
                            <a:extLst>
                              <a:ext uri="{FF2B5EF4-FFF2-40B4-BE49-F238E27FC236}">
                                <a16:creationId xmlns:a16="http://schemas.microsoft.com/office/drawing/2014/main" id="{3C09974F-15B2-A86A-0906-814A65958CE1}"/>
                              </a:ext>
                            </a:extLst>
                          </wps:cNvPr>
                          <wps:cNvSpPr/>
                          <wps:spPr>
                            <a:xfrm>
                              <a:off x="6470331" y="253177"/>
                              <a:ext cx="43810" cy="45054"/>
                            </a:xfrm>
                            <a:custGeom>
                              <a:avLst/>
                              <a:gdLst>
                                <a:gd name="csX0" fmla="*/ 29715 w 43810"/>
                                <a:gd name="csY0" fmla="*/ 38708 h 45054"/>
                                <a:gd name="csX1" fmla="*/ 14477 w 43810"/>
                                <a:gd name="csY1" fmla="*/ 45054 h 45054"/>
                                <a:gd name="csX2" fmla="*/ 0 w 43810"/>
                                <a:gd name="csY2" fmla="*/ 31347 h 45054"/>
                                <a:gd name="csX3" fmla="*/ 0 w 43810"/>
                                <a:gd name="csY3" fmla="*/ 0 h 45054"/>
                                <a:gd name="csX4" fmla="*/ 14096 w 43810"/>
                                <a:gd name="csY4" fmla="*/ 0 h 45054"/>
                                <a:gd name="csX5" fmla="*/ 14096 w 43810"/>
                                <a:gd name="csY5" fmla="*/ 25636 h 45054"/>
                                <a:gd name="csX6" fmla="*/ 21334 w 43810"/>
                                <a:gd name="csY6" fmla="*/ 32743 h 45054"/>
                                <a:gd name="csX7" fmla="*/ 29715 w 43810"/>
                                <a:gd name="csY7" fmla="*/ 28428 h 45054"/>
                                <a:gd name="csX8" fmla="*/ 29715 w 43810"/>
                                <a:gd name="csY8" fmla="*/ 0 h 45054"/>
                                <a:gd name="csX9" fmla="*/ 43811 w 43810"/>
                                <a:gd name="csY9" fmla="*/ 0 h 45054"/>
                                <a:gd name="csX10" fmla="*/ 43811 w 43810"/>
                                <a:gd name="csY10" fmla="*/ 44039 h 45054"/>
                                <a:gd name="csX11" fmla="*/ 29715 w 43810"/>
                                <a:gd name="csY11" fmla="*/ 44039 h 45054"/>
                                <a:gd name="csX12" fmla="*/ 29715 w 43810"/>
                                <a:gd name="csY12" fmla="*/ 38708 h 450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810" h="45054">
                                  <a:moveTo>
                                    <a:pt x="29715" y="38708"/>
                                  </a:moveTo>
                                  <a:cubicBezTo>
                                    <a:pt x="26922" y="41754"/>
                                    <a:pt x="21842" y="45054"/>
                                    <a:pt x="14477" y="45054"/>
                                  </a:cubicBezTo>
                                  <a:cubicBezTo>
                                    <a:pt x="4445" y="45054"/>
                                    <a:pt x="0" y="39343"/>
                                    <a:pt x="0" y="31347"/>
                                  </a:cubicBezTo>
                                  <a:lnTo>
                                    <a:pt x="0" y="0"/>
                                  </a:lnTo>
                                  <a:lnTo>
                                    <a:pt x="14096" y="0"/>
                                  </a:lnTo>
                                  <a:lnTo>
                                    <a:pt x="14096" y="25636"/>
                                  </a:lnTo>
                                  <a:cubicBezTo>
                                    <a:pt x="14096" y="30967"/>
                                    <a:pt x="16890" y="32743"/>
                                    <a:pt x="21334" y="32743"/>
                                  </a:cubicBezTo>
                                  <a:cubicBezTo>
                                    <a:pt x="25398" y="32743"/>
                                    <a:pt x="28064" y="30586"/>
                                    <a:pt x="29715" y="28428"/>
                                  </a:cubicBezTo>
                                  <a:lnTo>
                                    <a:pt x="29715" y="0"/>
                                  </a:lnTo>
                                  <a:lnTo>
                                    <a:pt x="43811" y="0"/>
                                  </a:lnTo>
                                  <a:lnTo>
                                    <a:pt x="43811" y="44039"/>
                                  </a:lnTo>
                                  <a:lnTo>
                                    <a:pt x="29715" y="44039"/>
                                  </a:lnTo>
                                  <a:lnTo>
                                    <a:pt x="29715" y="38708"/>
                                  </a:lnTo>
                                  <a:close/>
                                </a:path>
                              </a:pathLst>
                            </a:custGeom>
                            <a:solidFill>
                              <a:srgbClr val="231F20"/>
                            </a:solidFill>
                            <a:ln w="12688" cap="flat">
                              <a:noFill/>
                              <a:prstDash val="solid"/>
                              <a:miter/>
                            </a:ln>
                          </wps:spPr>
                          <wps:bodyPr/>
                        </wps:wsp>
                        <wps:wsp>
                          <wps:cNvPr id="2100684222" name="Freeform: Shape 2100684222">
                            <a:extLst>
                              <a:ext uri="{FF2B5EF4-FFF2-40B4-BE49-F238E27FC236}">
                                <a16:creationId xmlns:a16="http://schemas.microsoft.com/office/drawing/2014/main" id="{37D1F0EB-BFA9-8224-4E04-2752BC32227C}"/>
                              </a:ext>
                            </a:extLst>
                          </wps:cNvPr>
                          <wps:cNvSpPr/>
                          <wps:spPr>
                            <a:xfrm>
                              <a:off x="6522396" y="252034"/>
                              <a:ext cx="43938" cy="45180"/>
                            </a:xfrm>
                            <a:custGeom>
                              <a:avLst/>
                              <a:gdLst>
                                <a:gd name="csX0" fmla="*/ 29969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2 w 43938"/>
                                <a:gd name="csY11" fmla="*/ 45181 h 45180"/>
                                <a:gd name="csX12" fmla="*/ 29842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69" y="19671"/>
                                  </a:moveTo>
                                  <a:cubicBezTo>
                                    <a:pt x="29969"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6" y="0"/>
                                    <a:pt x="43938" y="5838"/>
                                    <a:pt x="43938" y="13960"/>
                                  </a:cubicBezTo>
                                  <a:lnTo>
                                    <a:pt x="43938" y="45181"/>
                                  </a:lnTo>
                                  <a:lnTo>
                                    <a:pt x="29842" y="45181"/>
                                  </a:lnTo>
                                  <a:lnTo>
                                    <a:pt x="29842" y="19798"/>
                                  </a:lnTo>
                                  <a:close/>
                                </a:path>
                              </a:pathLst>
                            </a:custGeom>
                            <a:solidFill>
                              <a:srgbClr val="231F20"/>
                            </a:solidFill>
                            <a:ln w="12688" cap="flat">
                              <a:noFill/>
                              <a:prstDash val="solid"/>
                              <a:miter/>
                            </a:ln>
                          </wps:spPr>
                          <wps:bodyPr/>
                        </wps:wsp>
                        <wps:wsp>
                          <wps:cNvPr id="55523868" name="Freeform: Shape 55523868">
                            <a:extLst>
                              <a:ext uri="{FF2B5EF4-FFF2-40B4-BE49-F238E27FC236}">
                                <a16:creationId xmlns:a16="http://schemas.microsoft.com/office/drawing/2014/main" id="{DEF27A7C-486B-F7E9-BA50-FAD28304062B}"/>
                              </a:ext>
                            </a:extLst>
                          </wps:cNvPr>
                          <wps:cNvSpPr/>
                          <wps:spPr>
                            <a:xfrm>
                              <a:off x="6573445" y="232617"/>
                              <a:ext cx="16000" cy="64471"/>
                            </a:xfrm>
                            <a:custGeom>
                              <a:avLst/>
                              <a:gdLst>
                                <a:gd name="csX0" fmla="*/ 889 w 16000"/>
                                <a:gd name="csY0" fmla="*/ 20433 h 64471"/>
                                <a:gd name="csX1" fmla="*/ 14985 w 16000"/>
                                <a:gd name="csY1" fmla="*/ 20433 h 64471"/>
                                <a:gd name="csX2" fmla="*/ 14985 w 16000"/>
                                <a:gd name="csY2" fmla="*/ 64472 h 64471"/>
                                <a:gd name="csX3" fmla="*/ 889 w 16000"/>
                                <a:gd name="csY3" fmla="*/ 64472 h 64471"/>
                                <a:gd name="csX4" fmla="*/ 889 w 16000"/>
                                <a:gd name="csY4" fmla="*/ 20433 h 64471"/>
                                <a:gd name="csX5" fmla="*/ 0 w 16000"/>
                                <a:gd name="csY5" fmla="*/ 7995 h 64471"/>
                                <a:gd name="csX6" fmla="*/ 8000 w 16000"/>
                                <a:gd name="csY6" fmla="*/ 0 h 64471"/>
                                <a:gd name="csX7" fmla="*/ 16001 w 16000"/>
                                <a:gd name="csY7" fmla="*/ 7995 h 64471"/>
                                <a:gd name="csX8" fmla="*/ 8000 w 16000"/>
                                <a:gd name="csY8" fmla="*/ 15991 h 64471"/>
                                <a:gd name="csX9" fmla="*/ 0 w 16000"/>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000"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1" y="3554"/>
                                    <a:pt x="16001" y="7995"/>
                                  </a:cubicBezTo>
                                  <a:cubicBezTo>
                                    <a:pt x="16001"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886433917" name="Freeform: Shape 1886433917">
                            <a:extLst>
                              <a:ext uri="{FF2B5EF4-FFF2-40B4-BE49-F238E27FC236}">
                                <a16:creationId xmlns:a16="http://schemas.microsoft.com/office/drawing/2014/main" id="{8C00ED1C-BEAC-A9D3-118E-3054954F827D}"/>
                              </a:ext>
                            </a:extLst>
                          </wps:cNvPr>
                          <wps:cNvSpPr/>
                          <wps:spPr>
                            <a:xfrm>
                              <a:off x="6593636" y="252034"/>
                              <a:ext cx="40636" cy="46196"/>
                            </a:xfrm>
                            <a:custGeom>
                              <a:avLst/>
                              <a:gdLst>
                                <a:gd name="csX0" fmla="*/ 5842 w 40636"/>
                                <a:gd name="csY0" fmla="*/ 29824 h 46196"/>
                                <a:gd name="csX1" fmla="*/ 21334 w 40636"/>
                                <a:gd name="csY1" fmla="*/ 35662 h 46196"/>
                                <a:gd name="csX2" fmla="*/ 27303 w 40636"/>
                                <a:gd name="csY2" fmla="*/ 32363 h 46196"/>
                                <a:gd name="csX3" fmla="*/ 19683 w 40636"/>
                                <a:gd name="csY3" fmla="*/ 28555 h 46196"/>
                                <a:gd name="csX4" fmla="*/ 1651 w 40636"/>
                                <a:gd name="csY4" fmla="*/ 14468 h 46196"/>
                                <a:gd name="csX5" fmla="*/ 20572 w 40636"/>
                                <a:gd name="csY5" fmla="*/ 0 h 46196"/>
                                <a:gd name="csX6" fmla="*/ 38985 w 40636"/>
                                <a:gd name="csY6" fmla="*/ 5838 h 46196"/>
                                <a:gd name="csX7" fmla="*/ 33652 w 40636"/>
                                <a:gd name="csY7" fmla="*/ 15103 h 46196"/>
                                <a:gd name="csX8" fmla="*/ 20699 w 40636"/>
                                <a:gd name="csY8" fmla="*/ 10280 h 46196"/>
                                <a:gd name="csX9" fmla="*/ 15112 w 40636"/>
                                <a:gd name="csY9" fmla="*/ 13326 h 46196"/>
                                <a:gd name="csX10" fmla="*/ 22096 w 40636"/>
                                <a:gd name="csY10" fmla="*/ 16879 h 46196"/>
                                <a:gd name="csX11" fmla="*/ 40636 w 40636"/>
                                <a:gd name="csY11" fmla="*/ 31601 h 46196"/>
                                <a:gd name="csX12" fmla="*/ 20572 w 40636"/>
                                <a:gd name="csY12" fmla="*/ 46196 h 46196"/>
                                <a:gd name="csX13" fmla="*/ 0 w 40636"/>
                                <a:gd name="csY13" fmla="*/ 39470 h 46196"/>
                                <a:gd name="csX14" fmla="*/ 5842 w 40636"/>
                                <a:gd name="csY14" fmla="*/ 29824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0636" h="46196">
                                  <a:moveTo>
                                    <a:pt x="5842" y="29824"/>
                                  </a:moveTo>
                                  <a:cubicBezTo>
                                    <a:pt x="9144" y="32743"/>
                                    <a:pt x="16128" y="35662"/>
                                    <a:pt x="21334" y="35662"/>
                                  </a:cubicBezTo>
                                  <a:cubicBezTo>
                                    <a:pt x="25525" y="35662"/>
                                    <a:pt x="27303" y="34266"/>
                                    <a:pt x="27303" y="32363"/>
                                  </a:cubicBezTo>
                                  <a:cubicBezTo>
                                    <a:pt x="27303" y="30078"/>
                                    <a:pt x="24255" y="29317"/>
                                    <a:pt x="19683" y="28555"/>
                                  </a:cubicBezTo>
                                  <a:cubicBezTo>
                                    <a:pt x="12191" y="27286"/>
                                    <a:pt x="1651" y="25763"/>
                                    <a:pt x="1651" y="14468"/>
                                  </a:cubicBezTo>
                                  <a:cubicBezTo>
                                    <a:pt x="1651" y="6726"/>
                                    <a:pt x="8255" y="0"/>
                                    <a:pt x="20572" y="0"/>
                                  </a:cubicBezTo>
                                  <a:cubicBezTo>
                                    <a:pt x="27938" y="0"/>
                                    <a:pt x="34287" y="2411"/>
                                    <a:pt x="38985" y="5838"/>
                                  </a:cubicBezTo>
                                  <a:lnTo>
                                    <a:pt x="33652" y="15103"/>
                                  </a:lnTo>
                                  <a:cubicBezTo>
                                    <a:pt x="30985" y="12564"/>
                                    <a:pt x="26032" y="10280"/>
                                    <a:pt x="20699" y="10280"/>
                                  </a:cubicBezTo>
                                  <a:cubicBezTo>
                                    <a:pt x="17397" y="10280"/>
                                    <a:pt x="15112" y="11422"/>
                                    <a:pt x="15112" y="13326"/>
                                  </a:cubicBezTo>
                                  <a:cubicBezTo>
                                    <a:pt x="15112" y="15230"/>
                                    <a:pt x="17524" y="16118"/>
                                    <a:pt x="22096" y="16879"/>
                                  </a:cubicBezTo>
                                  <a:cubicBezTo>
                                    <a:pt x="29588" y="18149"/>
                                    <a:pt x="40636" y="19925"/>
                                    <a:pt x="40636" y="31601"/>
                                  </a:cubicBezTo>
                                  <a:cubicBezTo>
                                    <a:pt x="40636" y="39978"/>
                                    <a:pt x="33271" y="46196"/>
                                    <a:pt x="20572" y="46196"/>
                                  </a:cubicBezTo>
                                  <a:cubicBezTo>
                                    <a:pt x="12699" y="46196"/>
                                    <a:pt x="4571" y="43531"/>
                                    <a:pt x="0" y="39470"/>
                                  </a:cubicBezTo>
                                  <a:lnTo>
                                    <a:pt x="5842" y="29824"/>
                                  </a:lnTo>
                                  <a:close/>
                                </a:path>
                              </a:pathLst>
                            </a:custGeom>
                            <a:solidFill>
                              <a:srgbClr val="231F20"/>
                            </a:solidFill>
                            <a:ln w="12688" cap="flat">
                              <a:noFill/>
                              <a:prstDash val="solid"/>
                              <a:miter/>
                            </a:ln>
                          </wps:spPr>
                          <wps:bodyPr/>
                        </wps:wsp>
                        <wps:wsp>
                          <wps:cNvPr id="2065562826" name="Freeform: Shape 2065562826">
                            <a:extLst>
                              <a:ext uri="{FF2B5EF4-FFF2-40B4-BE49-F238E27FC236}">
                                <a16:creationId xmlns:a16="http://schemas.microsoft.com/office/drawing/2014/main" id="{4B6E738E-B0C0-2ED0-FF72-807B7423A77F}"/>
                              </a:ext>
                            </a:extLst>
                          </wps:cNvPr>
                          <wps:cNvSpPr/>
                          <wps:spPr>
                            <a:xfrm>
                              <a:off x="6638717" y="252034"/>
                              <a:ext cx="42795" cy="46196"/>
                            </a:xfrm>
                            <a:custGeom>
                              <a:avLst/>
                              <a:gdLst>
                                <a:gd name="csX0" fmla="*/ 28827 w 42795"/>
                                <a:gd name="csY0" fmla="*/ 29824 h 46196"/>
                                <a:gd name="csX1" fmla="*/ 20953 w 42795"/>
                                <a:gd name="csY1" fmla="*/ 26779 h 46196"/>
                                <a:gd name="csX2" fmla="*/ 13969 w 42795"/>
                                <a:gd name="csY2" fmla="*/ 31855 h 46196"/>
                                <a:gd name="csX3" fmla="*/ 20953 w 42795"/>
                                <a:gd name="csY3" fmla="*/ 36932 h 46196"/>
                                <a:gd name="csX4" fmla="*/ 28827 w 42795"/>
                                <a:gd name="csY4" fmla="*/ 33759 h 46196"/>
                                <a:gd name="csX5" fmla="*/ 28827 w 42795"/>
                                <a:gd name="csY5" fmla="*/ 29824 h 46196"/>
                                <a:gd name="csX6" fmla="*/ 28827 w 42795"/>
                                <a:gd name="csY6" fmla="*/ 40739 h 46196"/>
                                <a:gd name="csX7" fmla="*/ 15112 w 42795"/>
                                <a:gd name="csY7" fmla="*/ 46196 h 46196"/>
                                <a:gd name="csX8" fmla="*/ 0 w 42795"/>
                                <a:gd name="csY8" fmla="*/ 31728 h 46196"/>
                                <a:gd name="csX9" fmla="*/ 15112 w 42795"/>
                                <a:gd name="csY9" fmla="*/ 17895 h 46196"/>
                                <a:gd name="csX10" fmla="*/ 28827 w 42795"/>
                                <a:gd name="csY10" fmla="*/ 22971 h 46196"/>
                                <a:gd name="csX11" fmla="*/ 28827 w 42795"/>
                                <a:gd name="csY11" fmla="*/ 17387 h 46196"/>
                                <a:gd name="csX12" fmla="*/ 19937 w 42795"/>
                                <a:gd name="csY12" fmla="*/ 11041 h 46196"/>
                                <a:gd name="csX13" fmla="*/ 7366 w 42795"/>
                                <a:gd name="csY13" fmla="*/ 15737 h 46196"/>
                                <a:gd name="csX14" fmla="*/ 2286 w 42795"/>
                                <a:gd name="csY14" fmla="*/ 6853 h 46196"/>
                                <a:gd name="csX15" fmla="*/ 22223 w 42795"/>
                                <a:gd name="csY15" fmla="*/ 0 h 46196"/>
                                <a:gd name="csX16" fmla="*/ 42796 w 42795"/>
                                <a:gd name="csY16" fmla="*/ 17641 h 46196"/>
                                <a:gd name="csX17" fmla="*/ 42796 w 42795"/>
                                <a:gd name="csY17" fmla="*/ 45181 h 46196"/>
                                <a:gd name="csX18" fmla="*/ 28699 w 42795"/>
                                <a:gd name="csY18" fmla="*/ 45181 h 46196"/>
                                <a:gd name="csX19" fmla="*/ 28699 w 42795"/>
                                <a:gd name="csY19" fmla="*/ 40739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795" h="46196">
                                  <a:moveTo>
                                    <a:pt x="28827" y="29824"/>
                                  </a:moveTo>
                                  <a:cubicBezTo>
                                    <a:pt x="27303" y="27794"/>
                                    <a:pt x="24128" y="26779"/>
                                    <a:pt x="20953" y="26779"/>
                                  </a:cubicBezTo>
                                  <a:cubicBezTo>
                                    <a:pt x="17271" y="26779"/>
                                    <a:pt x="13969" y="28428"/>
                                    <a:pt x="13969" y="31855"/>
                                  </a:cubicBezTo>
                                  <a:cubicBezTo>
                                    <a:pt x="13969" y="35282"/>
                                    <a:pt x="17271" y="36932"/>
                                    <a:pt x="20953" y="36932"/>
                                  </a:cubicBezTo>
                                  <a:cubicBezTo>
                                    <a:pt x="24001" y="36932"/>
                                    <a:pt x="27303" y="35789"/>
                                    <a:pt x="28827" y="33759"/>
                                  </a:cubicBezTo>
                                  <a:lnTo>
                                    <a:pt x="28827" y="29824"/>
                                  </a:lnTo>
                                  <a:close/>
                                  <a:moveTo>
                                    <a:pt x="28827" y="40739"/>
                                  </a:moveTo>
                                  <a:cubicBezTo>
                                    <a:pt x="26033" y="44039"/>
                                    <a:pt x="20826" y="46196"/>
                                    <a:pt x="15112" y="46196"/>
                                  </a:cubicBezTo>
                                  <a:cubicBezTo>
                                    <a:pt x="8382" y="46196"/>
                                    <a:pt x="0" y="41627"/>
                                    <a:pt x="0" y="31728"/>
                                  </a:cubicBezTo>
                                  <a:cubicBezTo>
                                    <a:pt x="0" y="21068"/>
                                    <a:pt x="8382" y="17895"/>
                                    <a:pt x="15112" y="17895"/>
                                  </a:cubicBezTo>
                                  <a:cubicBezTo>
                                    <a:pt x="20953" y="17895"/>
                                    <a:pt x="26160" y="19671"/>
                                    <a:pt x="28827" y="22971"/>
                                  </a:cubicBezTo>
                                  <a:lnTo>
                                    <a:pt x="28827" y="17387"/>
                                  </a:lnTo>
                                  <a:cubicBezTo>
                                    <a:pt x="28827" y="13580"/>
                                    <a:pt x="25525" y="11041"/>
                                    <a:pt x="19937" y="11041"/>
                                  </a:cubicBezTo>
                                  <a:cubicBezTo>
                                    <a:pt x="15493" y="11041"/>
                                    <a:pt x="11049" y="12691"/>
                                    <a:pt x="7366" y="15737"/>
                                  </a:cubicBezTo>
                                  <a:lnTo>
                                    <a:pt x="2286" y="6853"/>
                                  </a:lnTo>
                                  <a:cubicBezTo>
                                    <a:pt x="8000" y="2031"/>
                                    <a:pt x="15493" y="0"/>
                                    <a:pt x="22223" y="0"/>
                                  </a:cubicBezTo>
                                  <a:cubicBezTo>
                                    <a:pt x="32763" y="0"/>
                                    <a:pt x="42796" y="3934"/>
                                    <a:pt x="42796" y="17641"/>
                                  </a:cubicBezTo>
                                  <a:lnTo>
                                    <a:pt x="42796" y="45181"/>
                                  </a:lnTo>
                                  <a:lnTo>
                                    <a:pt x="28699" y="45181"/>
                                  </a:lnTo>
                                  <a:lnTo>
                                    <a:pt x="28699" y="40739"/>
                                  </a:lnTo>
                                  <a:close/>
                                </a:path>
                              </a:pathLst>
                            </a:custGeom>
                            <a:solidFill>
                              <a:srgbClr val="231F20"/>
                            </a:solidFill>
                            <a:ln w="12688" cap="flat">
                              <a:noFill/>
                              <a:prstDash val="solid"/>
                              <a:miter/>
                            </a:ln>
                          </wps:spPr>
                          <wps:bodyPr/>
                        </wps:wsp>
                        <wps:wsp>
                          <wps:cNvPr id="707369659" name="Freeform: Shape 707369659">
                            <a:extLst>
                              <a:ext uri="{FF2B5EF4-FFF2-40B4-BE49-F238E27FC236}">
                                <a16:creationId xmlns:a16="http://schemas.microsoft.com/office/drawing/2014/main" id="{20A5A80A-36AB-EB1D-D643-5EACB8E725B8}"/>
                              </a:ext>
                            </a:extLst>
                          </wps:cNvPr>
                          <wps:cNvSpPr/>
                          <wps:spPr>
                            <a:xfrm>
                              <a:off x="6685703" y="241120"/>
                              <a:ext cx="31619" cy="56983"/>
                            </a:xfrm>
                            <a:custGeom>
                              <a:avLst/>
                              <a:gdLst>
                                <a:gd name="csX0" fmla="*/ 7366 w 31619"/>
                                <a:gd name="csY0" fmla="*/ 44166 h 56983"/>
                                <a:gd name="csX1" fmla="*/ 7366 w 31619"/>
                                <a:gd name="csY1" fmla="*/ 24240 h 56983"/>
                                <a:gd name="csX2" fmla="*/ 0 w 31619"/>
                                <a:gd name="csY2" fmla="*/ 24240 h 56983"/>
                                <a:gd name="csX3" fmla="*/ 0 w 31619"/>
                                <a:gd name="csY3" fmla="*/ 12057 h 56983"/>
                                <a:gd name="csX4" fmla="*/ 7366 w 31619"/>
                                <a:gd name="csY4" fmla="*/ 12057 h 56983"/>
                                <a:gd name="csX5" fmla="*/ 7366 w 31619"/>
                                <a:gd name="csY5" fmla="*/ 0 h 56983"/>
                                <a:gd name="csX6" fmla="*/ 21334 w 31619"/>
                                <a:gd name="csY6" fmla="*/ 0 h 56983"/>
                                <a:gd name="csX7" fmla="*/ 21334 w 31619"/>
                                <a:gd name="csY7" fmla="*/ 12057 h 56983"/>
                                <a:gd name="csX8" fmla="*/ 30223 w 31619"/>
                                <a:gd name="csY8" fmla="*/ 12057 h 56983"/>
                                <a:gd name="csX9" fmla="*/ 30223 w 31619"/>
                                <a:gd name="csY9" fmla="*/ 24240 h 56983"/>
                                <a:gd name="csX10" fmla="*/ 21334 w 31619"/>
                                <a:gd name="csY10" fmla="*/ 24240 h 56983"/>
                                <a:gd name="csX11" fmla="*/ 21334 w 31619"/>
                                <a:gd name="csY11" fmla="*/ 40231 h 56983"/>
                                <a:gd name="csX12" fmla="*/ 25271 w 31619"/>
                                <a:gd name="csY12" fmla="*/ 44673 h 56983"/>
                                <a:gd name="csX13" fmla="*/ 28827 w 31619"/>
                                <a:gd name="csY13" fmla="*/ 43531 h 56983"/>
                                <a:gd name="csX14" fmla="*/ 31620 w 31619"/>
                                <a:gd name="csY14" fmla="*/ 54065 h 56983"/>
                                <a:gd name="csX15" fmla="*/ 21208 w 31619"/>
                                <a:gd name="csY15" fmla="*/ 56984 h 56983"/>
                                <a:gd name="csX16" fmla="*/ 7493 w 31619"/>
                                <a:gd name="csY16" fmla="*/ 44039 h 569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1619" h="56983">
                                  <a:moveTo>
                                    <a:pt x="7366" y="44166"/>
                                  </a:moveTo>
                                  <a:lnTo>
                                    <a:pt x="7366" y="24240"/>
                                  </a:lnTo>
                                  <a:lnTo>
                                    <a:pt x="0" y="24240"/>
                                  </a:lnTo>
                                  <a:lnTo>
                                    <a:pt x="0" y="12057"/>
                                  </a:lnTo>
                                  <a:lnTo>
                                    <a:pt x="7366" y="12057"/>
                                  </a:lnTo>
                                  <a:lnTo>
                                    <a:pt x="7366" y="0"/>
                                  </a:lnTo>
                                  <a:lnTo>
                                    <a:pt x="21334" y="0"/>
                                  </a:lnTo>
                                  <a:lnTo>
                                    <a:pt x="21334" y="12057"/>
                                  </a:lnTo>
                                  <a:lnTo>
                                    <a:pt x="30223" y="12057"/>
                                  </a:lnTo>
                                  <a:lnTo>
                                    <a:pt x="30223" y="24240"/>
                                  </a:lnTo>
                                  <a:lnTo>
                                    <a:pt x="21334" y="24240"/>
                                  </a:lnTo>
                                  <a:lnTo>
                                    <a:pt x="21334" y="40231"/>
                                  </a:lnTo>
                                  <a:cubicBezTo>
                                    <a:pt x="21334" y="42770"/>
                                    <a:pt x="22731" y="44673"/>
                                    <a:pt x="25271" y="44673"/>
                                  </a:cubicBezTo>
                                  <a:cubicBezTo>
                                    <a:pt x="26794" y="44673"/>
                                    <a:pt x="28319" y="44166"/>
                                    <a:pt x="28827" y="43531"/>
                                  </a:cubicBezTo>
                                  <a:lnTo>
                                    <a:pt x="31620" y="54065"/>
                                  </a:lnTo>
                                  <a:cubicBezTo>
                                    <a:pt x="29843" y="55715"/>
                                    <a:pt x="26414" y="56984"/>
                                    <a:pt x="21208" y="56984"/>
                                  </a:cubicBezTo>
                                  <a:cubicBezTo>
                                    <a:pt x="12318" y="56984"/>
                                    <a:pt x="7493" y="52542"/>
                                    <a:pt x="7493" y="44039"/>
                                  </a:cubicBezTo>
                                </a:path>
                              </a:pathLst>
                            </a:custGeom>
                            <a:solidFill>
                              <a:srgbClr val="231F20"/>
                            </a:solidFill>
                            <a:ln w="12688" cap="flat">
                              <a:noFill/>
                              <a:prstDash val="solid"/>
                              <a:miter/>
                            </a:ln>
                          </wps:spPr>
                          <wps:bodyPr/>
                        </wps:wsp>
                        <wps:wsp>
                          <wps:cNvPr id="848064932" name="Freeform: Shape 848064932">
                            <a:extLst>
                              <a:ext uri="{FF2B5EF4-FFF2-40B4-BE49-F238E27FC236}">
                                <a16:creationId xmlns:a16="http://schemas.microsoft.com/office/drawing/2014/main" id="{B8C48E1B-76C5-C942-D7BA-72CC6B398B30}"/>
                              </a:ext>
                            </a:extLst>
                          </wps:cNvPr>
                          <wps:cNvSpPr/>
                          <wps:spPr>
                            <a:xfrm>
                              <a:off x="6721895" y="232617"/>
                              <a:ext cx="15999" cy="64471"/>
                            </a:xfrm>
                            <a:custGeom>
                              <a:avLst/>
                              <a:gdLst>
                                <a:gd name="csX0" fmla="*/ 889 w 15999"/>
                                <a:gd name="csY0" fmla="*/ 20433 h 64471"/>
                                <a:gd name="csX1" fmla="*/ 14985 w 15999"/>
                                <a:gd name="csY1" fmla="*/ 20433 h 64471"/>
                                <a:gd name="csX2" fmla="*/ 14985 w 15999"/>
                                <a:gd name="csY2" fmla="*/ 64472 h 64471"/>
                                <a:gd name="csX3" fmla="*/ 889 w 15999"/>
                                <a:gd name="csY3" fmla="*/ 64472 h 64471"/>
                                <a:gd name="csX4" fmla="*/ 889 w 15999"/>
                                <a:gd name="csY4" fmla="*/ 20433 h 64471"/>
                                <a:gd name="csX5" fmla="*/ 0 w 15999"/>
                                <a:gd name="csY5" fmla="*/ 7995 h 64471"/>
                                <a:gd name="csX6" fmla="*/ 8000 w 15999"/>
                                <a:gd name="csY6" fmla="*/ 0 h 64471"/>
                                <a:gd name="csX7" fmla="*/ 16000 w 15999"/>
                                <a:gd name="csY7" fmla="*/ 7995 h 64471"/>
                                <a:gd name="csX8" fmla="*/ 8000 w 15999"/>
                                <a:gd name="csY8" fmla="*/ 15991 h 64471"/>
                                <a:gd name="csX9" fmla="*/ 0 w 15999"/>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5999"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0" y="3554"/>
                                    <a:pt x="16000" y="7995"/>
                                  </a:cubicBezTo>
                                  <a:cubicBezTo>
                                    <a:pt x="16000"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300811658" name="Freeform: Shape 1300811658">
                            <a:extLst>
                              <a:ext uri="{FF2B5EF4-FFF2-40B4-BE49-F238E27FC236}">
                                <a16:creationId xmlns:a16="http://schemas.microsoft.com/office/drawing/2014/main" id="{6420A367-6AEE-D918-D132-0B86C2F32575}"/>
                              </a:ext>
                            </a:extLst>
                          </wps:cNvPr>
                          <wps:cNvSpPr/>
                          <wps:spPr>
                            <a:xfrm>
                              <a:off x="6742213" y="251907"/>
                              <a:ext cx="48128" cy="46323"/>
                            </a:xfrm>
                            <a:custGeom>
                              <a:avLst/>
                              <a:gdLst>
                                <a:gd name="csX0" fmla="*/ 33652 w 48128"/>
                                <a:gd name="csY0" fmla="*/ 23098 h 46323"/>
                                <a:gd name="csX1" fmla="*/ 24001 w 48128"/>
                                <a:gd name="csY1" fmla="*/ 12437 h 46323"/>
                                <a:gd name="csX2" fmla="*/ 14477 w 48128"/>
                                <a:gd name="csY2" fmla="*/ 23098 h 46323"/>
                                <a:gd name="csX3" fmla="*/ 24001 w 48128"/>
                                <a:gd name="csY3" fmla="*/ 33886 h 46323"/>
                                <a:gd name="csX4" fmla="*/ 33652 w 48128"/>
                                <a:gd name="csY4" fmla="*/ 23098 h 46323"/>
                                <a:gd name="csX5" fmla="*/ 0 w 48128"/>
                                <a:gd name="csY5" fmla="*/ 23098 h 46323"/>
                                <a:gd name="csX6" fmla="*/ 24001 w 48128"/>
                                <a:gd name="csY6" fmla="*/ 0 h 46323"/>
                                <a:gd name="csX7" fmla="*/ 48128 w 48128"/>
                                <a:gd name="csY7" fmla="*/ 23098 h 46323"/>
                                <a:gd name="csX8" fmla="*/ 24001 w 48128"/>
                                <a:gd name="csY8" fmla="*/ 46323 h 46323"/>
                                <a:gd name="csX9" fmla="*/ 0 w 48128"/>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8128" h="46323">
                                  <a:moveTo>
                                    <a:pt x="33652" y="23098"/>
                                  </a:moveTo>
                                  <a:cubicBezTo>
                                    <a:pt x="33652" y="17260"/>
                                    <a:pt x="30223" y="12437"/>
                                    <a:pt x="24001" y="12437"/>
                                  </a:cubicBezTo>
                                  <a:cubicBezTo>
                                    <a:pt x="17779" y="12437"/>
                                    <a:pt x="14477" y="17260"/>
                                    <a:pt x="14477" y="23098"/>
                                  </a:cubicBezTo>
                                  <a:cubicBezTo>
                                    <a:pt x="14477" y="28936"/>
                                    <a:pt x="17779" y="33886"/>
                                    <a:pt x="24001" y="33886"/>
                                  </a:cubicBezTo>
                                  <a:cubicBezTo>
                                    <a:pt x="30223" y="33886"/>
                                    <a:pt x="33652" y="29063"/>
                                    <a:pt x="33652" y="23098"/>
                                  </a:cubicBezTo>
                                  <a:moveTo>
                                    <a:pt x="0" y="23098"/>
                                  </a:moveTo>
                                  <a:cubicBezTo>
                                    <a:pt x="0" y="10661"/>
                                    <a:pt x="9016" y="0"/>
                                    <a:pt x="24001" y="0"/>
                                  </a:cubicBezTo>
                                  <a:cubicBezTo>
                                    <a:pt x="38985" y="0"/>
                                    <a:pt x="48128" y="10661"/>
                                    <a:pt x="48128" y="23098"/>
                                  </a:cubicBezTo>
                                  <a:cubicBezTo>
                                    <a:pt x="48128" y="35536"/>
                                    <a:pt x="39240" y="46323"/>
                                    <a:pt x="24001" y="46323"/>
                                  </a:cubicBezTo>
                                  <a:cubicBezTo>
                                    <a:pt x="8762" y="46323"/>
                                    <a:pt x="0" y="35536"/>
                                    <a:pt x="0" y="23098"/>
                                  </a:cubicBezTo>
                                </a:path>
                              </a:pathLst>
                            </a:custGeom>
                            <a:solidFill>
                              <a:srgbClr val="231F20"/>
                            </a:solidFill>
                            <a:ln w="12688" cap="flat">
                              <a:noFill/>
                              <a:prstDash val="solid"/>
                              <a:miter/>
                            </a:ln>
                          </wps:spPr>
                          <wps:bodyPr/>
                        </wps:wsp>
                        <wps:wsp>
                          <wps:cNvPr id="79042969" name="Freeform: Shape 79042969">
                            <a:extLst>
                              <a:ext uri="{FF2B5EF4-FFF2-40B4-BE49-F238E27FC236}">
                                <a16:creationId xmlns:a16="http://schemas.microsoft.com/office/drawing/2014/main" id="{BE5E8B19-BB6E-5167-5A24-989E910B5075}"/>
                              </a:ext>
                            </a:extLst>
                          </wps:cNvPr>
                          <wps:cNvSpPr/>
                          <wps:spPr>
                            <a:xfrm>
                              <a:off x="6795166" y="252034"/>
                              <a:ext cx="43938" cy="45180"/>
                            </a:xfrm>
                            <a:custGeom>
                              <a:avLst/>
                              <a:gdLst>
                                <a:gd name="csX0" fmla="*/ 29970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3 w 43938"/>
                                <a:gd name="csY11" fmla="*/ 45181 h 45180"/>
                                <a:gd name="csX12" fmla="*/ 29843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70" y="19671"/>
                                  </a:moveTo>
                                  <a:cubicBezTo>
                                    <a:pt x="29970"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7" y="0"/>
                                    <a:pt x="43938" y="5838"/>
                                    <a:pt x="43938" y="13960"/>
                                  </a:cubicBezTo>
                                  <a:lnTo>
                                    <a:pt x="43938" y="45181"/>
                                  </a:lnTo>
                                  <a:lnTo>
                                    <a:pt x="29843" y="45181"/>
                                  </a:lnTo>
                                  <a:lnTo>
                                    <a:pt x="29843" y="19798"/>
                                  </a:lnTo>
                                  <a:close/>
                                </a:path>
                              </a:pathLst>
                            </a:custGeom>
                            <a:solidFill>
                              <a:srgbClr val="231F20"/>
                            </a:solidFill>
                            <a:ln w="12688" cap="flat">
                              <a:noFill/>
                              <a:prstDash val="solid"/>
                              <a:miter/>
                            </a:ln>
                          </wps:spPr>
                          <wps:bodyPr/>
                        </wps:wsp>
                        <wps:wsp>
                          <wps:cNvPr id="1754615489" name="Freeform: Shape 1754615489">
                            <a:extLst>
                              <a:ext uri="{FF2B5EF4-FFF2-40B4-BE49-F238E27FC236}">
                                <a16:creationId xmlns:a16="http://schemas.microsoft.com/office/drawing/2014/main" id="{7B888ECD-25FA-4EED-CB7A-CE30BB965FDA}"/>
                              </a:ext>
                            </a:extLst>
                          </wps:cNvPr>
                          <wps:cNvSpPr/>
                          <wps:spPr>
                            <a:xfrm>
                              <a:off x="6289881" y="319171"/>
                              <a:ext cx="45080" cy="60791"/>
                            </a:xfrm>
                            <a:custGeom>
                              <a:avLst/>
                              <a:gdLst>
                                <a:gd name="csX0" fmla="*/ 24382 w 45080"/>
                                <a:gd name="csY0" fmla="*/ 7996 h 60791"/>
                                <a:gd name="csX1" fmla="*/ 9016 w 45080"/>
                                <a:gd name="csY1" fmla="*/ 7996 h 60791"/>
                                <a:gd name="csX2" fmla="*/ 9016 w 45080"/>
                                <a:gd name="csY2" fmla="*/ 29317 h 60791"/>
                                <a:gd name="csX3" fmla="*/ 24382 w 45080"/>
                                <a:gd name="csY3" fmla="*/ 29317 h 60791"/>
                                <a:gd name="csX4" fmla="*/ 35557 w 45080"/>
                                <a:gd name="csY4" fmla="*/ 18656 h 60791"/>
                                <a:gd name="csX5" fmla="*/ 24382 w 45080"/>
                                <a:gd name="csY5" fmla="*/ 7996 h 60791"/>
                                <a:gd name="csX6" fmla="*/ 0 w 45080"/>
                                <a:gd name="csY6" fmla="*/ 0 h 60791"/>
                                <a:gd name="csX7" fmla="*/ 25651 w 45080"/>
                                <a:gd name="csY7" fmla="*/ 0 h 60791"/>
                                <a:gd name="csX8" fmla="*/ 45081 w 45080"/>
                                <a:gd name="csY8" fmla="*/ 18656 h 60791"/>
                                <a:gd name="csX9" fmla="*/ 25651 w 45080"/>
                                <a:gd name="csY9" fmla="*/ 37312 h 60791"/>
                                <a:gd name="csX10" fmla="*/ 9143 w 45080"/>
                                <a:gd name="csY10" fmla="*/ 37312 h 60791"/>
                                <a:gd name="csX11" fmla="*/ 9143 w 45080"/>
                                <a:gd name="csY11" fmla="*/ 60791 h 60791"/>
                                <a:gd name="csX12" fmla="*/ 0 w 45080"/>
                                <a:gd name="csY12" fmla="*/ 60791 h 60791"/>
                                <a:gd name="csX13" fmla="*/ 0 w 45080"/>
                                <a:gd name="csY13" fmla="*/ 0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5080" h="60791">
                                  <a:moveTo>
                                    <a:pt x="24382" y="7996"/>
                                  </a:moveTo>
                                  <a:lnTo>
                                    <a:pt x="9016" y="7996"/>
                                  </a:lnTo>
                                  <a:lnTo>
                                    <a:pt x="9016" y="29317"/>
                                  </a:lnTo>
                                  <a:lnTo>
                                    <a:pt x="24382" y="29317"/>
                                  </a:lnTo>
                                  <a:cubicBezTo>
                                    <a:pt x="30985" y="29317"/>
                                    <a:pt x="35557" y="25002"/>
                                    <a:pt x="35557" y="18656"/>
                                  </a:cubicBezTo>
                                  <a:cubicBezTo>
                                    <a:pt x="35557" y="12311"/>
                                    <a:pt x="30858" y="7996"/>
                                    <a:pt x="24382" y="7996"/>
                                  </a:cubicBezTo>
                                  <a:moveTo>
                                    <a:pt x="0" y="0"/>
                                  </a:moveTo>
                                  <a:lnTo>
                                    <a:pt x="25651" y="0"/>
                                  </a:lnTo>
                                  <a:cubicBezTo>
                                    <a:pt x="38096" y="0"/>
                                    <a:pt x="45081" y="8630"/>
                                    <a:pt x="45081" y="18656"/>
                                  </a:cubicBezTo>
                                  <a:cubicBezTo>
                                    <a:pt x="45081" y="28682"/>
                                    <a:pt x="38096" y="37312"/>
                                    <a:pt x="25651" y="37312"/>
                                  </a:cubicBezTo>
                                  <a:lnTo>
                                    <a:pt x="9143" y="37312"/>
                                  </a:lnTo>
                                  <a:lnTo>
                                    <a:pt x="9143" y="60791"/>
                                  </a:lnTo>
                                  <a:lnTo>
                                    <a:pt x="0" y="60791"/>
                                  </a:lnTo>
                                  <a:lnTo>
                                    <a:pt x="0" y="0"/>
                                  </a:lnTo>
                                  <a:close/>
                                </a:path>
                              </a:pathLst>
                            </a:custGeom>
                            <a:solidFill>
                              <a:srgbClr val="231F20"/>
                            </a:solidFill>
                            <a:ln w="12688" cap="flat">
                              <a:noFill/>
                              <a:prstDash val="solid"/>
                              <a:miter/>
                            </a:ln>
                          </wps:spPr>
                          <wps:bodyPr/>
                        </wps:wsp>
                        <wps:wsp>
                          <wps:cNvPr id="1185339256" name="Freeform: Shape 1185339256">
                            <a:extLst>
                              <a:ext uri="{FF2B5EF4-FFF2-40B4-BE49-F238E27FC236}">
                                <a16:creationId xmlns:a16="http://schemas.microsoft.com/office/drawing/2014/main" id="{EBB3EDD1-193A-5BB5-9131-E9180A28C486}"/>
                              </a:ext>
                            </a:extLst>
                          </wps:cNvPr>
                          <wps:cNvSpPr/>
                          <wps:spPr>
                            <a:xfrm>
                              <a:off x="6341565" y="334908"/>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89"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249755015" name="Freeform: Shape 249755015">
                            <a:extLst>
                              <a:ext uri="{FF2B5EF4-FFF2-40B4-BE49-F238E27FC236}">
                                <a16:creationId xmlns:a16="http://schemas.microsoft.com/office/drawing/2014/main" id="{4E27B8AF-C285-D4B9-ED69-E84E4ACD4593}"/>
                              </a:ext>
                            </a:extLst>
                          </wps:cNvPr>
                          <wps:cNvSpPr/>
                          <wps:spPr>
                            <a:xfrm>
                              <a:off x="6367343" y="334781"/>
                              <a:ext cx="44445" cy="46323"/>
                            </a:xfrm>
                            <a:custGeom>
                              <a:avLst/>
                              <a:gdLst>
                                <a:gd name="csX0" fmla="*/ 35937 w 44445"/>
                                <a:gd name="csY0" fmla="*/ 23098 h 46323"/>
                                <a:gd name="csX1" fmla="*/ 22223 w 44445"/>
                                <a:gd name="csY1" fmla="*/ 7361 h 46323"/>
                                <a:gd name="csX2" fmla="*/ 8508 w 44445"/>
                                <a:gd name="csY2" fmla="*/ 23098 h 46323"/>
                                <a:gd name="csX3" fmla="*/ 22223 w 44445"/>
                                <a:gd name="csY3" fmla="*/ 38962 h 46323"/>
                                <a:gd name="csX4" fmla="*/ 35937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7" y="23098"/>
                                  </a:moveTo>
                                  <a:cubicBezTo>
                                    <a:pt x="35937" y="14849"/>
                                    <a:pt x="31112" y="7361"/>
                                    <a:pt x="22223" y="7361"/>
                                  </a:cubicBezTo>
                                  <a:cubicBezTo>
                                    <a:pt x="13334" y="7361"/>
                                    <a:pt x="8508" y="14849"/>
                                    <a:pt x="8508" y="23098"/>
                                  </a:cubicBezTo>
                                  <a:cubicBezTo>
                                    <a:pt x="8508" y="31347"/>
                                    <a:pt x="13461" y="38962"/>
                                    <a:pt x="22223" y="38962"/>
                                  </a:cubicBezTo>
                                  <a:cubicBezTo>
                                    <a:pt x="30985" y="38962"/>
                                    <a:pt x="35937" y="31474"/>
                                    <a:pt x="35937" y="23098"/>
                                  </a:cubicBezTo>
                                  <a:moveTo>
                                    <a:pt x="0" y="23098"/>
                                  </a:moveTo>
                                  <a:cubicBezTo>
                                    <a:pt x="0" y="10407"/>
                                    <a:pt x="8508" y="0"/>
                                    <a:pt x="22223" y="0"/>
                                  </a:cubicBezTo>
                                  <a:cubicBezTo>
                                    <a:pt x="35937" y="0"/>
                                    <a:pt x="44446" y="10407"/>
                                    <a:pt x="44446" y="23098"/>
                                  </a:cubicBezTo>
                                  <a:cubicBezTo>
                                    <a:pt x="44446" y="35789"/>
                                    <a:pt x="35937" y="46323"/>
                                    <a:pt x="22223" y="46323"/>
                                  </a:cubicBezTo>
                                  <a:cubicBezTo>
                                    <a:pt x="8508" y="46323"/>
                                    <a:pt x="0" y="35916"/>
                                    <a:pt x="0" y="23098"/>
                                  </a:cubicBezTo>
                                </a:path>
                              </a:pathLst>
                            </a:custGeom>
                            <a:solidFill>
                              <a:srgbClr val="231F20"/>
                            </a:solidFill>
                            <a:ln w="12688" cap="flat">
                              <a:noFill/>
                              <a:prstDash val="solid"/>
                              <a:miter/>
                            </a:ln>
                          </wps:spPr>
                          <wps:bodyPr/>
                        </wps:wsp>
                        <wps:wsp>
                          <wps:cNvPr id="2144939446" name="Freeform: Shape 2144939446">
                            <a:extLst>
                              <a:ext uri="{FF2B5EF4-FFF2-40B4-BE49-F238E27FC236}">
                                <a16:creationId xmlns:a16="http://schemas.microsoft.com/office/drawing/2014/main" id="{51FE9A13-59EF-C1BE-C1A3-9D3AC90D0F48}"/>
                              </a:ext>
                            </a:extLst>
                          </wps:cNvPr>
                          <wps:cNvSpPr/>
                          <wps:spPr>
                            <a:xfrm>
                              <a:off x="6417504" y="334781"/>
                              <a:ext cx="42287" cy="62948"/>
                            </a:xfrm>
                            <a:custGeom>
                              <a:avLst/>
                              <a:gdLst>
                                <a:gd name="csX0" fmla="*/ 34033 w 42287"/>
                                <a:gd name="csY0" fmla="*/ 13833 h 62948"/>
                                <a:gd name="csX1" fmla="*/ 21842 w 42287"/>
                                <a:gd name="csY1" fmla="*/ 7361 h 62948"/>
                                <a:gd name="csX2" fmla="*/ 8508 w 42287"/>
                                <a:gd name="csY2" fmla="*/ 22717 h 62948"/>
                                <a:gd name="csX3" fmla="*/ 21842 w 42287"/>
                                <a:gd name="csY3" fmla="*/ 38201 h 62948"/>
                                <a:gd name="csX4" fmla="*/ 34033 w 42287"/>
                                <a:gd name="csY4" fmla="*/ 31601 h 62948"/>
                                <a:gd name="csX5" fmla="*/ 34033 w 42287"/>
                                <a:gd name="csY5" fmla="*/ 13707 h 62948"/>
                                <a:gd name="csX6" fmla="*/ 6223 w 42287"/>
                                <a:gd name="csY6" fmla="*/ 50384 h 62948"/>
                                <a:gd name="csX7" fmla="*/ 20318 w 42287"/>
                                <a:gd name="csY7" fmla="*/ 56222 h 62948"/>
                                <a:gd name="csX8" fmla="*/ 34033 w 42287"/>
                                <a:gd name="csY8" fmla="*/ 43658 h 62948"/>
                                <a:gd name="csX9" fmla="*/ 34033 w 42287"/>
                                <a:gd name="csY9" fmla="*/ 37947 h 62948"/>
                                <a:gd name="csX10" fmla="*/ 19556 w 42287"/>
                                <a:gd name="csY10" fmla="*/ 45562 h 62948"/>
                                <a:gd name="csX11" fmla="*/ 0 w 42287"/>
                                <a:gd name="csY11" fmla="*/ 22717 h 62948"/>
                                <a:gd name="csX12" fmla="*/ 19556 w 42287"/>
                                <a:gd name="csY12" fmla="*/ 0 h 62948"/>
                                <a:gd name="csX13" fmla="*/ 34033 w 42287"/>
                                <a:gd name="csY13" fmla="*/ 7488 h 62948"/>
                                <a:gd name="csX14" fmla="*/ 34033 w 42287"/>
                                <a:gd name="csY14" fmla="*/ 1142 h 62948"/>
                                <a:gd name="csX15" fmla="*/ 42287 w 42287"/>
                                <a:gd name="csY15" fmla="*/ 1142 h 62948"/>
                                <a:gd name="csX16" fmla="*/ 42287 w 42287"/>
                                <a:gd name="csY16" fmla="*/ 43404 h 62948"/>
                                <a:gd name="csX17" fmla="*/ 20445 w 42287"/>
                                <a:gd name="csY17" fmla="*/ 62949 h 62948"/>
                                <a:gd name="csX18" fmla="*/ 2413 w 42287"/>
                                <a:gd name="csY18" fmla="*/ 56349 h 62948"/>
                                <a:gd name="csX19" fmla="*/ 6349 w 42287"/>
                                <a:gd name="csY19" fmla="*/ 50384 h 6294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287" h="62948">
                                  <a:moveTo>
                                    <a:pt x="34033" y="13833"/>
                                  </a:moveTo>
                                  <a:cubicBezTo>
                                    <a:pt x="31747" y="10280"/>
                                    <a:pt x="26795" y="7361"/>
                                    <a:pt x="21842" y="7361"/>
                                  </a:cubicBezTo>
                                  <a:cubicBezTo>
                                    <a:pt x="13588" y="7361"/>
                                    <a:pt x="8508" y="13707"/>
                                    <a:pt x="8508" y="22717"/>
                                  </a:cubicBezTo>
                                  <a:cubicBezTo>
                                    <a:pt x="8508" y="31728"/>
                                    <a:pt x="13588" y="38201"/>
                                    <a:pt x="21842" y="38201"/>
                                  </a:cubicBezTo>
                                  <a:cubicBezTo>
                                    <a:pt x="26795" y="38201"/>
                                    <a:pt x="31747" y="35155"/>
                                    <a:pt x="34033" y="31601"/>
                                  </a:cubicBezTo>
                                  <a:lnTo>
                                    <a:pt x="34033" y="13707"/>
                                  </a:lnTo>
                                  <a:close/>
                                  <a:moveTo>
                                    <a:pt x="6223" y="50384"/>
                                  </a:moveTo>
                                  <a:cubicBezTo>
                                    <a:pt x="9905" y="54573"/>
                                    <a:pt x="14350" y="56222"/>
                                    <a:pt x="20318" y="56222"/>
                                  </a:cubicBezTo>
                                  <a:cubicBezTo>
                                    <a:pt x="27176" y="56222"/>
                                    <a:pt x="34033" y="52923"/>
                                    <a:pt x="34033" y="43658"/>
                                  </a:cubicBezTo>
                                  <a:lnTo>
                                    <a:pt x="34033" y="37947"/>
                                  </a:lnTo>
                                  <a:cubicBezTo>
                                    <a:pt x="30604" y="42262"/>
                                    <a:pt x="25398" y="45562"/>
                                    <a:pt x="19556" y="45562"/>
                                  </a:cubicBezTo>
                                  <a:cubicBezTo>
                                    <a:pt x="8127" y="45562"/>
                                    <a:pt x="0" y="37185"/>
                                    <a:pt x="0" y="22717"/>
                                  </a:cubicBezTo>
                                  <a:cubicBezTo>
                                    <a:pt x="0" y="8249"/>
                                    <a:pt x="8255" y="0"/>
                                    <a:pt x="19556" y="0"/>
                                  </a:cubicBezTo>
                                  <a:cubicBezTo>
                                    <a:pt x="25271" y="0"/>
                                    <a:pt x="30477" y="2792"/>
                                    <a:pt x="34033" y="7488"/>
                                  </a:cubicBezTo>
                                  <a:lnTo>
                                    <a:pt x="34033" y="1142"/>
                                  </a:lnTo>
                                  <a:lnTo>
                                    <a:pt x="42287" y="1142"/>
                                  </a:lnTo>
                                  <a:lnTo>
                                    <a:pt x="42287" y="43404"/>
                                  </a:lnTo>
                                  <a:cubicBezTo>
                                    <a:pt x="42287" y="58507"/>
                                    <a:pt x="31239" y="62949"/>
                                    <a:pt x="20445" y="62949"/>
                                  </a:cubicBezTo>
                                  <a:cubicBezTo>
                                    <a:pt x="13080" y="62949"/>
                                    <a:pt x="7619" y="61426"/>
                                    <a:pt x="2413" y="56349"/>
                                  </a:cubicBezTo>
                                  <a:lnTo>
                                    <a:pt x="6349" y="50384"/>
                                  </a:lnTo>
                                  <a:close/>
                                </a:path>
                              </a:pathLst>
                            </a:custGeom>
                            <a:solidFill>
                              <a:srgbClr val="231F20"/>
                            </a:solidFill>
                            <a:ln w="12688" cap="flat">
                              <a:noFill/>
                              <a:prstDash val="solid"/>
                              <a:miter/>
                            </a:ln>
                          </wps:spPr>
                          <wps:bodyPr/>
                        </wps:wsp>
                        <wps:wsp>
                          <wps:cNvPr id="893093490" name="Freeform: Shape 893093490">
                            <a:extLst>
                              <a:ext uri="{FF2B5EF4-FFF2-40B4-BE49-F238E27FC236}">
                                <a16:creationId xmlns:a16="http://schemas.microsoft.com/office/drawing/2014/main" id="{82146D32-8AE7-9706-414E-6B0C55A96D90}"/>
                              </a:ext>
                            </a:extLst>
                          </wps:cNvPr>
                          <wps:cNvSpPr/>
                          <wps:spPr>
                            <a:xfrm>
                              <a:off x="6469950" y="334908"/>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90"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157578384" name="Freeform: Shape 157578384">
                            <a:extLst>
                              <a:ext uri="{FF2B5EF4-FFF2-40B4-BE49-F238E27FC236}">
                                <a16:creationId xmlns:a16="http://schemas.microsoft.com/office/drawing/2014/main" id="{9E8EE931-FF80-98D3-4016-E626FA0833A5}"/>
                              </a:ext>
                            </a:extLst>
                          </wps:cNvPr>
                          <wps:cNvSpPr/>
                          <wps:spPr>
                            <a:xfrm>
                              <a:off x="6496617" y="334908"/>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70 w 37969"/>
                                <a:gd name="csY16" fmla="*/ 15356 h 46196"/>
                                <a:gd name="csX17" fmla="*/ 37970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2"/>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4" y="17133"/>
                                    <a:pt x="15365" y="17133"/>
                                  </a:cubicBezTo>
                                  <a:cubicBezTo>
                                    <a:pt x="21334" y="17133"/>
                                    <a:pt x="26413" y="19037"/>
                                    <a:pt x="29842" y="22971"/>
                                  </a:cubicBezTo>
                                  <a:lnTo>
                                    <a:pt x="29842" y="15737"/>
                                  </a:lnTo>
                                  <a:cubicBezTo>
                                    <a:pt x="29842" y="10280"/>
                                    <a:pt x="25397" y="6980"/>
                                    <a:pt x="19048" y="6980"/>
                                  </a:cubicBezTo>
                                  <a:cubicBezTo>
                                    <a:pt x="14096" y="6980"/>
                                    <a:pt x="9778" y="8884"/>
                                    <a:pt x="5841" y="12818"/>
                                  </a:cubicBezTo>
                                  <a:lnTo>
                                    <a:pt x="2286" y="7234"/>
                                  </a:lnTo>
                                  <a:cubicBezTo>
                                    <a:pt x="7238" y="2411"/>
                                    <a:pt x="13207" y="0"/>
                                    <a:pt x="20318" y="0"/>
                                  </a:cubicBezTo>
                                  <a:cubicBezTo>
                                    <a:pt x="29842" y="0"/>
                                    <a:pt x="37970" y="4188"/>
                                    <a:pt x="37970" y="15356"/>
                                  </a:cubicBezTo>
                                  <a:lnTo>
                                    <a:pt x="37970" y="45054"/>
                                  </a:lnTo>
                                  <a:lnTo>
                                    <a:pt x="29715" y="45054"/>
                                  </a:lnTo>
                                  <a:lnTo>
                                    <a:pt x="29715" y="40231"/>
                                  </a:lnTo>
                                  <a:close/>
                                </a:path>
                              </a:pathLst>
                            </a:custGeom>
                            <a:solidFill>
                              <a:srgbClr val="231F20"/>
                            </a:solidFill>
                            <a:ln w="12688" cap="flat">
                              <a:noFill/>
                              <a:prstDash val="solid"/>
                              <a:miter/>
                            </a:ln>
                          </wps:spPr>
                          <wps:bodyPr/>
                        </wps:wsp>
                        <wps:wsp>
                          <wps:cNvPr id="1944182430" name="Freeform: Shape 1944182430">
                            <a:extLst>
                              <a:ext uri="{FF2B5EF4-FFF2-40B4-BE49-F238E27FC236}">
                                <a16:creationId xmlns:a16="http://schemas.microsoft.com/office/drawing/2014/main" id="{2A497326-F776-0681-8759-3053C6CCC685}"/>
                              </a:ext>
                            </a:extLst>
                          </wps:cNvPr>
                          <wps:cNvSpPr/>
                          <wps:spPr>
                            <a:xfrm>
                              <a:off x="6544492" y="334655"/>
                              <a:ext cx="61843" cy="45180"/>
                            </a:xfrm>
                            <a:custGeom>
                              <a:avLst/>
                              <a:gdLst>
                                <a:gd name="csX0" fmla="*/ 53589 w 61843"/>
                                <a:gd name="csY0" fmla="*/ 15864 h 45180"/>
                                <a:gd name="csX1" fmla="*/ 45970 w 61843"/>
                                <a:gd name="csY1" fmla="*/ 7361 h 45180"/>
                                <a:gd name="csX2" fmla="*/ 35049 w 61843"/>
                                <a:gd name="csY2" fmla="*/ 13580 h 45180"/>
                                <a:gd name="csX3" fmla="*/ 35049 w 61843"/>
                                <a:gd name="csY3" fmla="*/ 45181 h 45180"/>
                                <a:gd name="csX4" fmla="*/ 26794 w 61843"/>
                                <a:gd name="csY4" fmla="*/ 45181 h 45180"/>
                                <a:gd name="csX5" fmla="*/ 26794 w 61843"/>
                                <a:gd name="csY5" fmla="*/ 15864 h 45180"/>
                                <a:gd name="csX6" fmla="*/ 19048 w 61843"/>
                                <a:gd name="csY6" fmla="*/ 7361 h 45180"/>
                                <a:gd name="csX7" fmla="*/ 8255 w 61843"/>
                                <a:gd name="csY7" fmla="*/ 13707 h 45180"/>
                                <a:gd name="csX8" fmla="*/ 8255 w 61843"/>
                                <a:gd name="csY8" fmla="*/ 45181 h 45180"/>
                                <a:gd name="csX9" fmla="*/ 0 w 61843"/>
                                <a:gd name="csY9" fmla="*/ 45181 h 45180"/>
                                <a:gd name="csX10" fmla="*/ 0 w 61843"/>
                                <a:gd name="csY10" fmla="*/ 1142 h 45180"/>
                                <a:gd name="csX11" fmla="*/ 8255 w 61843"/>
                                <a:gd name="csY11" fmla="*/ 1142 h 45180"/>
                                <a:gd name="csX12" fmla="*/ 8255 w 61843"/>
                                <a:gd name="csY12" fmla="*/ 7361 h 45180"/>
                                <a:gd name="csX13" fmla="*/ 22477 w 61843"/>
                                <a:gd name="csY13" fmla="*/ 0 h 45180"/>
                                <a:gd name="csX14" fmla="*/ 34414 w 61843"/>
                                <a:gd name="csY14" fmla="*/ 8249 h 45180"/>
                                <a:gd name="csX15" fmla="*/ 49271 w 61843"/>
                                <a:gd name="csY15" fmla="*/ 0 h 45180"/>
                                <a:gd name="csX16" fmla="*/ 61843 w 61843"/>
                                <a:gd name="csY16" fmla="*/ 13326 h 45180"/>
                                <a:gd name="csX17" fmla="*/ 61843 w 61843"/>
                                <a:gd name="csY17" fmla="*/ 45181 h 45180"/>
                                <a:gd name="csX18" fmla="*/ 53589 w 61843"/>
                                <a:gd name="csY18" fmla="*/ 45181 h 45180"/>
                                <a:gd name="csX19" fmla="*/ 53589 w 61843"/>
                                <a:gd name="csY19" fmla="*/ 15864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1843" h="45180">
                                  <a:moveTo>
                                    <a:pt x="53589" y="15864"/>
                                  </a:moveTo>
                                  <a:cubicBezTo>
                                    <a:pt x="53589" y="10788"/>
                                    <a:pt x="51304" y="7361"/>
                                    <a:pt x="45970" y="7361"/>
                                  </a:cubicBezTo>
                                  <a:cubicBezTo>
                                    <a:pt x="41525" y="7361"/>
                                    <a:pt x="37080" y="10407"/>
                                    <a:pt x="35049" y="13580"/>
                                  </a:cubicBezTo>
                                  <a:lnTo>
                                    <a:pt x="35049" y="45181"/>
                                  </a:lnTo>
                                  <a:lnTo>
                                    <a:pt x="26794" y="45181"/>
                                  </a:lnTo>
                                  <a:lnTo>
                                    <a:pt x="26794" y="15864"/>
                                  </a:lnTo>
                                  <a:cubicBezTo>
                                    <a:pt x="26794" y="10788"/>
                                    <a:pt x="24636" y="7361"/>
                                    <a:pt x="19048" y="7361"/>
                                  </a:cubicBezTo>
                                  <a:cubicBezTo>
                                    <a:pt x="14731" y="7361"/>
                                    <a:pt x="10540" y="10534"/>
                                    <a:pt x="8255" y="13707"/>
                                  </a:cubicBezTo>
                                  <a:lnTo>
                                    <a:pt x="8255" y="45181"/>
                                  </a:lnTo>
                                  <a:lnTo>
                                    <a:pt x="0" y="45181"/>
                                  </a:lnTo>
                                  <a:lnTo>
                                    <a:pt x="0" y="1142"/>
                                  </a:lnTo>
                                  <a:lnTo>
                                    <a:pt x="8255" y="1142"/>
                                  </a:lnTo>
                                  <a:lnTo>
                                    <a:pt x="8255" y="7361"/>
                                  </a:lnTo>
                                  <a:cubicBezTo>
                                    <a:pt x="10033" y="4569"/>
                                    <a:pt x="15874" y="0"/>
                                    <a:pt x="22477" y="0"/>
                                  </a:cubicBezTo>
                                  <a:cubicBezTo>
                                    <a:pt x="29081" y="0"/>
                                    <a:pt x="33017" y="3427"/>
                                    <a:pt x="34414" y="8249"/>
                                  </a:cubicBezTo>
                                  <a:cubicBezTo>
                                    <a:pt x="36954" y="4188"/>
                                    <a:pt x="42795" y="0"/>
                                    <a:pt x="49271" y="0"/>
                                  </a:cubicBezTo>
                                  <a:cubicBezTo>
                                    <a:pt x="57399" y="0"/>
                                    <a:pt x="61843" y="4442"/>
                                    <a:pt x="61843" y="13326"/>
                                  </a:cubicBezTo>
                                  <a:lnTo>
                                    <a:pt x="61843" y="45181"/>
                                  </a:lnTo>
                                  <a:lnTo>
                                    <a:pt x="53589" y="45181"/>
                                  </a:lnTo>
                                  <a:lnTo>
                                    <a:pt x="53589" y="15864"/>
                                  </a:lnTo>
                                  <a:close/>
                                </a:path>
                              </a:pathLst>
                            </a:custGeom>
                            <a:solidFill>
                              <a:srgbClr val="231F20"/>
                            </a:solidFill>
                            <a:ln w="12688" cap="flat">
                              <a:noFill/>
                              <a:prstDash val="solid"/>
                              <a:miter/>
                            </a:ln>
                          </wps:spPr>
                          <wps:bodyPr/>
                        </wps:wsp>
                      </wpg:grpSp>
                      <wps:wsp>
                        <wps:cNvPr id="639533148" name="Freeform: Shape 639533148">
                          <a:extLst>
                            <a:ext uri="{FF2B5EF4-FFF2-40B4-BE49-F238E27FC236}">
                              <a16:creationId xmlns:a16="http://schemas.microsoft.com/office/drawing/2014/main" id="{86D1F885-50E1-E9EC-9D75-9D0E0989FD1B}"/>
                            </a:ext>
                          </a:extLst>
                        </wps:cNvPr>
                        <wps:cNvSpPr/>
                        <wps:spPr>
                          <a:xfrm>
                            <a:off x="5994383" y="446325"/>
                            <a:ext cx="22349" cy="23350"/>
                          </a:xfrm>
                          <a:custGeom>
                            <a:avLst/>
                            <a:gdLst>
                              <a:gd name="csX0" fmla="*/ 6095 w 22349"/>
                              <a:gd name="csY0" fmla="*/ 15610 h 23351"/>
                              <a:gd name="csX1" fmla="*/ 16254 w 22349"/>
                              <a:gd name="csY1" fmla="*/ 15610 h 23351"/>
                              <a:gd name="csX2" fmla="*/ 11175 w 22349"/>
                              <a:gd name="csY2" fmla="*/ 2665 h 23351"/>
                              <a:gd name="csX3" fmla="*/ 6095 w 22349"/>
                              <a:gd name="csY3" fmla="*/ 15610 h 23351"/>
                              <a:gd name="csX4" fmla="*/ 17016 w 22349"/>
                              <a:gd name="csY4" fmla="*/ 18149 h 23351"/>
                              <a:gd name="csX5" fmla="*/ 5206 w 22349"/>
                              <a:gd name="csY5" fmla="*/ 18149 h 23351"/>
                              <a:gd name="csX6" fmla="*/ 3175 w 22349"/>
                              <a:gd name="csY6" fmla="*/ 23352 h 23351"/>
                              <a:gd name="csX7" fmla="*/ 0 w 22349"/>
                              <a:gd name="csY7" fmla="*/ 23352 h 23351"/>
                              <a:gd name="csX8" fmla="*/ 9397 w 22349"/>
                              <a:gd name="csY8" fmla="*/ 0 h 23351"/>
                              <a:gd name="csX9" fmla="*/ 12953 w 22349"/>
                              <a:gd name="csY9" fmla="*/ 0 h 23351"/>
                              <a:gd name="csX10" fmla="*/ 22350 w 22349"/>
                              <a:gd name="csY10" fmla="*/ 23352 h 23351"/>
                              <a:gd name="csX11" fmla="*/ 19175 w 22349"/>
                              <a:gd name="csY11" fmla="*/ 23352 h 23351"/>
                              <a:gd name="csX12" fmla="*/ 17143 w 22349"/>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49" h="23351">
                                <a:moveTo>
                                  <a:pt x="6095" y="15610"/>
                                </a:moveTo>
                                <a:lnTo>
                                  <a:pt x="16254" y="15610"/>
                                </a:lnTo>
                                <a:lnTo>
                                  <a:pt x="11175" y="2665"/>
                                </a:lnTo>
                                <a:lnTo>
                                  <a:pt x="6095" y="15610"/>
                                </a:lnTo>
                                <a:close/>
                                <a:moveTo>
                                  <a:pt x="17016" y="18149"/>
                                </a:moveTo>
                                <a:lnTo>
                                  <a:pt x="5206"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636404617" name="Graphic 1">
                          <a:extLst>
                            <a:ext uri="{FF2B5EF4-FFF2-40B4-BE49-F238E27FC236}">
                              <a16:creationId xmlns:a16="http://schemas.microsoft.com/office/drawing/2014/main" id="{B24D3C60-BFD4-C2A9-140E-DF16F70BAC3E}"/>
                            </a:ext>
                          </a:extLst>
                        </wpg:cNvPr>
                        <wpg:cNvGrpSpPr/>
                        <wpg:grpSpPr>
                          <a:xfrm>
                            <a:off x="6023179" y="446452"/>
                            <a:ext cx="61970" cy="30076"/>
                            <a:chOff x="6023082" y="446452"/>
                            <a:chExt cx="61970" cy="30078"/>
                          </a:xfrm>
                          <a:solidFill>
                            <a:srgbClr val="231F20"/>
                          </a:solidFill>
                        </wpg:grpSpPr>
                        <wps:wsp>
                          <wps:cNvPr id="1619822743" name="Freeform: Shape 1619822743">
                            <a:extLst>
                              <a:ext uri="{FF2B5EF4-FFF2-40B4-BE49-F238E27FC236}">
                                <a16:creationId xmlns:a16="http://schemas.microsoft.com/office/drawing/2014/main" id="{2760CBBF-E0BE-5791-F5DF-4E280EF327AF}"/>
                              </a:ext>
                            </a:extLst>
                          </wps:cNvPr>
                          <wps:cNvSpPr/>
                          <wps:spPr>
                            <a:xfrm>
                              <a:off x="6023082" y="446452"/>
                              <a:ext cx="7365" cy="30078"/>
                            </a:xfrm>
                            <a:custGeom>
                              <a:avLst/>
                              <a:gdLst>
                                <a:gd name="csX0" fmla="*/ 3810 w 7365"/>
                                <a:gd name="csY0" fmla="*/ 1777 h 30078"/>
                                <a:gd name="csX1" fmla="*/ 5588 w 7365"/>
                                <a:gd name="csY1" fmla="*/ 0 h 30078"/>
                                <a:gd name="csX2" fmla="*/ 7366 w 7365"/>
                                <a:gd name="csY2" fmla="*/ 1777 h 30078"/>
                                <a:gd name="csX3" fmla="*/ 5588 w 7365"/>
                                <a:gd name="csY3" fmla="*/ 3554 h 30078"/>
                                <a:gd name="csX4" fmla="*/ 3810 w 7365"/>
                                <a:gd name="csY4" fmla="*/ 1777 h 30078"/>
                                <a:gd name="csX5" fmla="*/ 6857 w 7365"/>
                                <a:gd name="csY5" fmla="*/ 24875 h 30078"/>
                                <a:gd name="csX6" fmla="*/ 1905 w 7365"/>
                                <a:gd name="csY6" fmla="*/ 30078 h 30078"/>
                                <a:gd name="csX7" fmla="*/ 0 w 7365"/>
                                <a:gd name="csY7" fmla="*/ 29824 h 30078"/>
                                <a:gd name="csX8" fmla="*/ 381 w 7365"/>
                                <a:gd name="csY8" fmla="*/ 27667 h 30078"/>
                                <a:gd name="csX9" fmla="*/ 1651 w 7365"/>
                                <a:gd name="csY9" fmla="*/ 27794 h 30078"/>
                                <a:gd name="csX10" fmla="*/ 4318 w 7365"/>
                                <a:gd name="csY10" fmla="*/ 24875 h 30078"/>
                                <a:gd name="csX11" fmla="*/ 4318 w 7365"/>
                                <a:gd name="csY11" fmla="*/ 6346 h 30078"/>
                                <a:gd name="csX12" fmla="*/ 6985 w 7365"/>
                                <a:gd name="csY12" fmla="*/ 6346 h 30078"/>
                                <a:gd name="csX13" fmla="*/ 6985 w 7365"/>
                                <a:gd name="csY13" fmla="*/ 24875 h 300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7365" h="30078">
                                  <a:moveTo>
                                    <a:pt x="3810" y="1777"/>
                                  </a:moveTo>
                                  <a:cubicBezTo>
                                    <a:pt x="3810" y="761"/>
                                    <a:pt x="4572" y="0"/>
                                    <a:pt x="5588" y="0"/>
                                  </a:cubicBezTo>
                                  <a:cubicBezTo>
                                    <a:pt x="6604" y="0"/>
                                    <a:pt x="7366" y="761"/>
                                    <a:pt x="7366" y="1777"/>
                                  </a:cubicBezTo>
                                  <a:cubicBezTo>
                                    <a:pt x="7366" y="2792"/>
                                    <a:pt x="6604" y="3554"/>
                                    <a:pt x="5588" y="3554"/>
                                  </a:cubicBezTo>
                                  <a:cubicBezTo>
                                    <a:pt x="4699" y="3554"/>
                                    <a:pt x="3810" y="2792"/>
                                    <a:pt x="3810" y="1777"/>
                                  </a:cubicBezTo>
                                  <a:moveTo>
                                    <a:pt x="6857" y="24875"/>
                                  </a:moveTo>
                                  <a:cubicBezTo>
                                    <a:pt x="6857" y="28175"/>
                                    <a:pt x="5079" y="30078"/>
                                    <a:pt x="1905" y="30078"/>
                                  </a:cubicBezTo>
                                  <a:cubicBezTo>
                                    <a:pt x="1143" y="30078"/>
                                    <a:pt x="635" y="30078"/>
                                    <a:pt x="0" y="29824"/>
                                  </a:cubicBezTo>
                                  <a:lnTo>
                                    <a:pt x="381" y="27667"/>
                                  </a:lnTo>
                                  <a:cubicBezTo>
                                    <a:pt x="381" y="27667"/>
                                    <a:pt x="1270" y="27794"/>
                                    <a:pt x="1651" y="27794"/>
                                  </a:cubicBezTo>
                                  <a:cubicBezTo>
                                    <a:pt x="3175" y="27794"/>
                                    <a:pt x="4318" y="27032"/>
                                    <a:pt x="4318" y="24875"/>
                                  </a:cubicBezTo>
                                  <a:lnTo>
                                    <a:pt x="4318" y="6346"/>
                                  </a:lnTo>
                                  <a:lnTo>
                                    <a:pt x="6985" y="6346"/>
                                  </a:lnTo>
                                  <a:lnTo>
                                    <a:pt x="6985" y="24875"/>
                                  </a:lnTo>
                                  <a:close/>
                                </a:path>
                              </a:pathLst>
                            </a:custGeom>
                            <a:solidFill>
                              <a:srgbClr val="231F20"/>
                            </a:solidFill>
                            <a:ln w="12688" cap="flat">
                              <a:noFill/>
                              <a:prstDash val="solid"/>
                              <a:miter/>
                            </a:ln>
                          </wps:spPr>
                          <wps:bodyPr/>
                        </wps:wsp>
                        <wps:wsp>
                          <wps:cNvPr id="1374645303" name="Freeform: Shape 1374645303">
                            <a:extLst>
                              <a:ext uri="{FF2B5EF4-FFF2-40B4-BE49-F238E27FC236}">
                                <a16:creationId xmlns:a16="http://schemas.microsoft.com/office/drawing/2014/main" id="{F9435E83-79D1-0971-BFD5-04A01BAEFCB5}"/>
                              </a:ext>
                            </a:extLst>
                          </wps:cNvPr>
                          <wps:cNvSpPr/>
                          <wps:spPr>
                            <a:xfrm>
                              <a:off x="6033114" y="452290"/>
                              <a:ext cx="16762" cy="17767"/>
                            </a:xfrm>
                            <a:custGeom>
                              <a:avLst/>
                              <a:gdLst>
                                <a:gd name="csX0" fmla="*/ 13969 w 16762"/>
                                <a:gd name="csY0" fmla="*/ 8884 h 17767"/>
                                <a:gd name="csX1" fmla="*/ 8381 w 16762"/>
                                <a:gd name="csY1" fmla="*/ 2411 h 17767"/>
                                <a:gd name="csX2" fmla="*/ 2667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667" y="5457"/>
                                    <a:pt x="2667" y="8884"/>
                                  </a:cubicBezTo>
                                  <a:cubicBezTo>
                                    <a:pt x="2667" y="12311"/>
                                    <a:pt x="4699" y="15483"/>
                                    <a:pt x="8381" y="15483"/>
                                  </a:cubicBezTo>
                                  <a:cubicBezTo>
                                    <a:pt x="12064"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280293337" name="Freeform: Shape 280293337">
                            <a:extLst>
                              <a:ext uri="{FF2B5EF4-FFF2-40B4-BE49-F238E27FC236}">
                                <a16:creationId xmlns:a16="http://schemas.microsoft.com/office/drawing/2014/main" id="{8D18806B-2E61-8EA5-406F-92FC7B2CD310}"/>
                              </a:ext>
                            </a:extLst>
                          </wps:cNvPr>
                          <wps:cNvSpPr/>
                          <wps:spPr>
                            <a:xfrm>
                              <a:off x="6052290" y="446452"/>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678606941" name="Freeform: Shape 1678606941">
                            <a:extLst>
                              <a:ext uri="{FF2B5EF4-FFF2-40B4-BE49-F238E27FC236}">
                                <a16:creationId xmlns:a16="http://schemas.microsoft.com/office/drawing/2014/main" id="{AE435FBF-F477-17F4-696A-5AEDEE393B0C}"/>
                              </a:ext>
                            </a:extLst>
                          </wps:cNvPr>
                          <wps:cNvSpPr/>
                          <wps:spPr>
                            <a:xfrm>
                              <a:off x="6059020" y="452290"/>
                              <a:ext cx="13968" cy="17513"/>
                            </a:xfrm>
                            <a:custGeom>
                              <a:avLst/>
                              <a:gdLst>
                                <a:gd name="csX0" fmla="*/ 11556 w 13968"/>
                                <a:gd name="csY0" fmla="*/ 6346 h 17513"/>
                                <a:gd name="csX1" fmla="*/ 7746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556" y="6346"/>
                                  </a:moveTo>
                                  <a:cubicBezTo>
                                    <a:pt x="11556" y="3427"/>
                                    <a:pt x="10032" y="2411"/>
                                    <a:pt x="7746" y="2411"/>
                                  </a:cubicBezTo>
                                  <a:cubicBezTo>
                                    <a:pt x="5714" y="2411"/>
                                    <a:pt x="3682"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359444700" name="Freeform: Shape 359444700">
                            <a:extLst>
                              <a:ext uri="{FF2B5EF4-FFF2-40B4-BE49-F238E27FC236}">
                                <a16:creationId xmlns:a16="http://schemas.microsoft.com/office/drawing/2014/main" id="{38D3F7E5-1652-405F-2891-83114C6042D7}"/>
                              </a:ext>
                            </a:extLst>
                          </wps:cNvPr>
                          <wps:cNvSpPr/>
                          <wps:spPr>
                            <a:xfrm>
                              <a:off x="6075275"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g:grpSp>
                      <wps:wsp>
                        <wps:cNvPr id="71867486" name="Freeform: Shape 71867486">
                          <a:extLst>
                            <a:ext uri="{FF2B5EF4-FFF2-40B4-BE49-F238E27FC236}">
                              <a16:creationId xmlns:a16="http://schemas.microsoft.com/office/drawing/2014/main" id="{728818B6-D9D3-9781-6694-CB27DB048E41}"/>
                            </a:ext>
                          </a:extLst>
                        </wps:cNvPr>
                        <wps:cNvSpPr/>
                        <wps:spPr>
                          <a:xfrm>
                            <a:off x="6093306" y="446325"/>
                            <a:ext cx="22350" cy="23350"/>
                          </a:xfrm>
                          <a:custGeom>
                            <a:avLst/>
                            <a:gdLst>
                              <a:gd name="csX0" fmla="*/ 5968 w 22350"/>
                              <a:gd name="csY0" fmla="*/ 15610 h 23351"/>
                              <a:gd name="csX1" fmla="*/ 16128 w 22350"/>
                              <a:gd name="csY1" fmla="*/ 15610 h 23351"/>
                              <a:gd name="csX2" fmla="*/ 11048 w 22350"/>
                              <a:gd name="csY2" fmla="*/ 2665 h 23351"/>
                              <a:gd name="csX3" fmla="*/ 5968 w 22350"/>
                              <a:gd name="csY3" fmla="*/ 15610 h 23351"/>
                              <a:gd name="csX4" fmla="*/ 17016 w 22350"/>
                              <a:gd name="csY4" fmla="*/ 18149 h 23351"/>
                              <a:gd name="csX5" fmla="*/ 5207 w 22350"/>
                              <a:gd name="csY5" fmla="*/ 18149 h 23351"/>
                              <a:gd name="csX6" fmla="*/ 3175 w 22350"/>
                              <a:gd name="csY6" fmla="*/ 23352 h 23351"/>
                              <a:gd name="csX7" fmla="*/ 0 w 22350"/>
                              <a:gd name="csY7" fmla="*/ 23352 h 23351"/>
                              <a:gd name="csX8" fmla="*/ 9397 w 22350"/>
                              <a:gd name="csY8" fmla="*/ 0 h 23351"/>
                              <a:gd name="csX9" fmla="*/ 12953 w 22350"/>
                              <a:gd name="csY9" fmla="*/ 0 h 23351"/>
                              <a:gd name="csX10" fmla="*/ 22350 w 22350"/>
                              <a:gd name="csY10" fmla="*/ 23352 h 23351"/>
                              <a:gd name="csX11" fmla="*/ 19175 w 22350"/>
                              <a:gd name="csY11" fmla="*/ 23352 h 23351"/>
                              <a:gd name="csX12" fmla="*/ 17143 w 22350"/>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50" h="23351">
                                <a:moveTo>
                                  <a:pt x="5968" y="15610"/>
                                </a:moveTo>
                                <a:lnTo>
                                  <a:pt x="16128" y="15610"/>
                                </a:lnTo>
                                <a:lnTo>
                                  <a:pt x="11048" y="2665"/>
                                </a:lnTo>
                                <a:lnTo>
                                  <a:pt x="5968" y="15610"/>
                                </a:lnTo>
                                <a:close/>
                                <a:moveTo>
                                  <a:pt x="17016" y="18149"/>
                                </a:moveTo>
                                <a:lnTo>
                                  <a:pt x="5207"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823217210" name="Graphic 1">
                          <a:extLst>
                            <a:ext uri="{FF2B5EF4-FFF2-40B4-BE49-F238E27FC236}">
                              <a16:creationId xmlns:a16="http://schemas.microsoft.com/office/drawing/2014/main" id="{150FF3BE-DDBA-0DDB-2118-5A5231C80AE7}"/>
                            </a:ext>
                          </a:extLst>
                        </wpg:cNvPr>
                        <wpg:cNvGrpSpPr/>
                        <wpg:grpSpPr>
                          <a:xfrm>
                            <a:off x="6117396" y="448102"/>
                            <a:ext cx="68191" cy="22081"/>
                            <a:chOff x="6117306" y="448102"/>
                            <a:chExt cx="68191" cy="22082"/>
                          </a:xfrm>
                          <a:solidFill>
                            <a:srgbClr val="231F20"/>
                          </a:solidFill>
                        </wpg:grpSpPr>
                        <wps:wsp>
                          <wps:cNvPr id="333654022" name="Freeform: Shape 333654022">
                            <a:extLst>
                              <a:ext uri="{FF2B5EF4-FFF2-40B4-BE49-F238E27FC236}">
                                <a16:creationId xmlns:a16="http://schemas.microsoft.com/office/drawing/2014/main" id="{1F7C15EC-1F2F-2F16-06A4-F5AF7B3A41CE}"/>
                              </a:ext>
                            </a:extLst>
                          </wps:cNvPr>
                          <wps:cNvSpPr/>
                          <wps:spPr>
                            <a:xfrm>
                              <a:off x="6117306" y="452670"/>
                              <a:ext cx="14222" cy="17387"/>
                            </a:xfrm>
                            <a:custGeom>
                              <a:avLst/>
                              <a:gdLst>
                                <a:gd name="csX0" fmla="*/ 11556 w 14222"/>
                                <a:gd name="csY0" fmla="*/ 14595 h 17387"/>
                                <a:gd name="csX1" fmla="*/ 5460 w 14222"/>
                                <a:gd name="csY1" fmla="*/ 17387 h 17387"/>
                                <a:gd name="csX2" fmla="*/ 0 w 14222"/>
                                <a:gd name="csY2" fmla="*/ 11930 h 17387"/>
                                <a:gd name="csX3" fmla="*/ 0 w 14222"/>
                                <a:gd name="csY3" fmla="*/ 0 h 17387"/>
                                <a:gd name="csX4" fmla="*/ 2667 w 14222"/>
                                <a:gd name="csY4" fmla="*/ 0 h 17387"/>
                                <a:gd name="csX5" fmla="*/ 2667 w 14222"/>
                                <a:gd name="csY5" fmla="*/ 11168 h 17387"/>
                                <a:gd name="csX6" fmla="*/ 6476 w 14222"/>
                                <a:gd name="csY6" fmla="*/ 14976 h 17387"/>
                                <a:gd name="csX7" fmla="*/ 11556 w 14222"/>
                                <a:gd name="csY7" fmla="*/ 12437 h 17387"/>
                                <a:gd name="csX8" fmla="*/ 11556 w 14222"/>
                                <a:gd name="csY8" fmla="*/ 0 h 17387"/>
                                <a:gd name="csX9" fmla="*/ 14223 w 14222"/>
                                <a:gd name="csY9" fmla="*/ 0 h 17387"/>
                                <a:gd name="csX10" fmla="*/ 14223 w 14222"/>
                                <a:gd name="csY10" fmla="*/ 17006 h 17387"/>
                                <a:gd name="csX11" fmla="*/ 11556 w 14222"/>
                                <a:gd name="csY11" fmla="*/ 17006 h 17387"/>
                                <a:gd name="csX12" fmla="*/ 11556 w 14222"/>
                                <a:gd name="csY12" fmla="*/ 14595 h 173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222" h="17387">
                                  <a:moveTo>
                                    <a:pt x="11556" y="14595"/>
                                  </a:moveTo>
                                  <a:cubicBezTo>
                                    <a:pt x="10286" y="16118"/>
                                    <a:pt x="8000" y="17387"/>
                                    <a:pt x="5460" y="17387"/>
                                  </a:cubicBezTo>
                                  <a:cubicBezTo>
                                    <a:pt x="1905" y="17387"/>
                                    <a:pt x="0" y="15737"/>
                                    <a:pt x="0" y="11930"/>
                                  </a:cubicBezTo>
                                  <a:lnTo>
                                    <a:pt x="0" y="0"/>
                                  </a:lnTo>
                                  <a:lnTo>
                                    <a:pt x="2667" y="0"/>
                                  </a:lnTo>
                                  <a:lnTo>
                                    <a:pt x="2667" y="11168"/>
                                  </a:lnTo>
                                  <a:cubicBezTo>
                                    <a:pt x="2667" y="14087"/>
                                    <a:pt x="4190" y="14976"/>
                                    <a:pt x="6476" y="14976"/>
                                  </a:cubicBezTo>
                                  <a:cubicBezTo>
                                    <a:pt x="8508" y="14976"/>
                                    <a:pt x="10540" y="13833"/>
                                    <a:pt x="11556" y="12437"/>
                                  </a:cubicBezTo>
                                  <a:lnTo>
                                    <a:pt x="11556" y="0"/>
                                  </a:lnTo>
                                  <a:lnTo>
                                    <a:pt x="14223" y="0"/>
                                  </a:lnTo>
                                  <a:lnTo>
                                    <a:pt x="14223" y="17006"/>
                                  </a:lnTo>
                                  <a:lnTo>
                                    <a:pt x="11556" y="17006"/>
                                  </a:lnTo>
                                  <a:lnTo>
                                    <a:pt x="11556" y="14595"/>
                                  </a:lnTo>
                                  <a:close/>
                                </a:path>
                              </a:pathLst>
                            </a:custGeom>
                            <a:solidFill>
                              <a:srgbClr val="231F20"/>
                            </a:solidFill>
                            <a:ln w="12688" cap="flat">
                              <a:noFill/>
                              <a:prstDash val="solid"/>
                              <a:miter/>
                            </a:ln>
                          </wps:spPr>
                          <wps:bodyPr/>
                        </wps:wsp>
                        <wps:wsp>
                          <wps:cNvPr id="1130424913" name="Freeform: Shape 1130424913">
                            <a:extLst>
                              <a:ext uri="{FF2B5EF4-FFF2-40B4-BE49-F238E27FC236}">
                                <a16:creationId xmlns:a16="http://schemas.microsoft.com/office/drawing/2014/main" id="{7005478E-FD73-25A4-F8B4-42413A24B103}"/>
                              </a:ext>
                            </a:extLst>
                          </wps:cNvPr>
                          <wps:cNvSpPr/>
                          <wps:spPr>
                            <a:xfrm>
                              <a:off x="6134576" y="452290"/>
                              <a:ext cx="13460" cy="17513"/>
                            </a:xfrm>
                            <a:custGeom>
                              <a:avLst/>
                              <a:gdLst>
                                <a:gd name="csX0" fmla="*/ 1397 w 13460"/>
                                <a:gd name="csY0" fmla="*/ 13199 h 17513"/>
                                <a:gd name="csX1" fmla="*/ 6985 w 13460"/>
                                <a:gd name="csY1" fmla="*/ 15610 h 17513"/>
                                <a:gd name="csX2" fmla="*/ 10921 w 13460"/>
                                <a:gd name="csY2" fmla="*/ 12818 h 17513"/>
                                <a:gd name="csX3" fmla="*/ 6604 w 13460"/>
                                <a:gd name="csY3" fmla="*/ 9772 h 17513"/>
                                <a:gd name="csX4" fmla="*/ 508 w 13460"/>
                                <a:gd name="csY4" fmla="*/ 4823 h 17513"/>
                                <a:gd name="csX5" fmla="*/ 6857 w 13460"/>
                                <a:gd name="csY5" fmla="*/ 0 h 17513"/>
                                <a:gd name="csX6" fmla="*/ 13080 w 13460"/>
                                <a:gd name="csY6" fmla="*/ 2411 h 17513"/>
                                <a:gd name="csX7" fmla="*/ 11810 w 13460"/>
                                <a:gd name="csY7" fmla="*/ 4188 h 17513"/>
                                <a:gd name="csX8" fmla="*/ 6730 w 13460"/>
                                <a:gd name="csY8" fmla="*/ 2031 h 17513"/>
                                <a:gd name="csX9" fmla="*/ 2921 w 13460"/>
                                <a:gd name="csY9" fmla="*/ 4569 h 17513"/>
                                <a:gd name="csX10" fmla="*/ 7111 w 13460"/>
                                <a:gd name="csY10" fmla="*/ 7234 h 17513"/>
                                <a:gd name="csX11" fmla="*/ 13461 w 13460"/>
                                <a:gd name="csY11" fmla="*/ 12437 h 17513"/>
                                <a:gd name="csX12" fmla="*/ 6857 w 13460"/>
                                <a:gd name="csY12" fmla="*/ 17514 h 17513"/>
                                <a:gd name="csX13" fmla="*/ 0 w 13460"/>
                                <a:gd name="csY13" fmla="*/ 14849 h 17513"/>
                                <a:gd name="csX14" fmla="*/ 1397 w 13460"/>
                                <a:gd name="csY14" fmla="*/ 12945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3460" h="17513">
                                  <a:moveTo>
                                    <a:pt x="1397" y="13199"/>
                                  </a:moveTo>
                                  <a:cubicBezTo>
                                    <a:pt x="2540" y="14468"/>
                                    <a:pt x="4699" y="15610"/>
                                    <a:pt x="6985" y="15610"/>
                                  </a:cubicBezTo>
                                  <a:cubicBezTo>
                                    <a:pt x="9524" y="15610"/>
                                    <a:pt x="10921" y="14468"/>
                                    <a:pt x="10921" y="12818"/>
                                  </a:cubicBezTo>
                                  <a:cubicBezTo>
                                    <a:pt x="10921" y="10915"/>
                                    <a:pt x="8889" y="10407"/>
                                    <a:pt x="6604" y="9772"/>
                                  </a:cubicBezTo>
                                  <a:cubicBezTo>
                                    <a:pt x="3683" y="9138"/>
                                    <a:pt x="508" y="8376"/>
                                    <a:pt x="508" y="4823"/>
                                  </a:cubicBezTo>
                                  <a:cubicBezTo>
                                    <a:pt x="508" y="2158"/>
                                    <a:pt x="2794" y="0"/>
                                    <a:pt x="6857" y="0"/>
                                  </a:cubicBezTo>
                                  <a:cubicBezTo>
                                    <a:pt x="9778" y="0"/>
                                    <a:pt x="11810" y="1142"/>
                                    <a:pt x="13080" y="2411"/>
                                  </a:cubicBezTo>
                                  <a:lnTo>
                                    <a:pt x="11810" y="4188"/>
                                  </a:lnTo>
                                  <a:cubicBezTo>
                                    <a:pt x="10794" y="2919"/>
                                    <a:pt x="8889" y="2031"/>
                                    <a:pt x="6730" y="2031"/>
                                  </a:cubicBezTo>
                                  <a:cubicBezTo>
                                    <a:pt x="4445" y="2031"/>
                                    <a:pt x="2921" y="3046"/>
                                    <a:pt x="2921" y="4569"/>
                                  </a:cubicBezTo>
                                  <a:cubicBezTo>
                                    <a:pt x="2921" y="6219"/>
                                    <a:pt x="4826" y="6726"/>
                                    <a:pt x="7111" y="7234"/>
                                  </a:cubicBezTo>
                                  <a:cubicBezTo>
                                    <a:pt x="10032" y="7869"/>
                                    <a:pt x="13461" y="8757"/>
                                    <a:pt x="13461" y="12437"/>
                                  </a:cubicBezTo>
                                  <a:cubicBezTo>
                                    <a:pt x="13461" y="15230"/>
                                    <a:pt x="11175" y="17514"/>
                                    <a:pt x="6857" y="17514"/>
                                  </a:cubicBezTo>
                                  <a:cubicBezTo>
                                    <a:pt x="4064" y="17514"/>
                                    <a:pt x="1778" y="16626"/>
                                    <a:pt x="0" y="14849"/>
                                  </a:cubicBezTo>
                                  <a:lnTo>
                                    <a:pt x="1397" y="12945"/>
                                  </a:lnTo>
                                  <a:close/>
                                </a:path>
                              </a:pathLst>
                            </a:custGeom>
                            <a:solidFill>
                              <a:srgbClr val="231F20"/>
                            </a:solidFill>
                            <a:ln w="12688" cap="flat">
                              <a:noFill/>
                              <a:prstDash val="solid"/>
                              <a:miter/>
                            </a:ln>
                          </wps:spPr>
                          <wps:bodyPr/>
                        </wps:wsp>
                        <wps:wsp>
                          <wps:cNvPr id="967798521" name="Freeform: Shape 967798521">
                            <a:extLst>
                              <a:ext uri="{FF2B5EF4-FFF2-40B4-BE49-F238E27FC236}">
                                <a16:creationId xmlns:a16="http://schemas.microsoft.com/office/drawing/2014/main" id="{61A16301-752C-FBAE-78CE-6B4172B856D9}"/>
                              </a:ext>
                            </a:extLst>
                          </wps:cNvPr>
                          <wps:cNvSpPr/>
                          <wps:spPr>
                            <a:xfrm>
                              <a:off x="6149434"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2117845307" name="Freeform: Shape 2117845307">
                            <a:extLst>
                              <a:ext uri="{FF2B5EF4-FFF2-40B4-BE49-F238E27FC236}">
                                <a16:creationId xmlns:a16="http://schemas.microsoft.com/office/drawing/2014/main" id="{2CA7FF33-73AC-1AA2-D487-08D18FF1C354}"/>
                              </a:ext>
                            </a:extLst>
                          </wps:cNvPr>
                          <wps:cNvSpPr/>
                          <wps:spPr>
                            <a:xfrm>
                              <a:off x="6161624"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130561595" name="Freeform: Shape 2130561595">
                            <a:extLst>
                              <a:ext uri="{FF2B5EF4-FFF2-40B4-BE49-F238E27FC236}">
                                <a16:creationId xmlns:a16="http://schemas.microsoft.com/office/drawing/2014/main" id="{E6E977E1-216B-0468-6165-30B35775A3DF}"/>
                              </a:ext>
                            </a:extLst>
                          </wps:cNvPr>
                          <wps:cNvSpPr/>
                          <wps:spPr>
                            <a:xfrm>
                              <a:off x="6171402"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g:grpSp>
                      <wps:wsp>
                        <wps:cNvPr id="397850163" name="Rectangle 397850163">
                          <a:extLst>
                            <a:ext uri="{FF2B5EF4-FFF2-40B4-BE49-F238E27FC236}">
                              <a16:creationId xmlns:a16="http://schemas.microsoft.com/office/drawing/2014/main" id="{805584BC-7D0F-1360-4A36-9C719C09FDB3}"/>
                            </a:ext>
                          </a:extLst>
                        </wps:cNvPr>
                        <wps:cNvSpPr/>
                        <wps:spPr>
                          <a:xfrm>
                            <a:off x="6189815" y="446325"/>
                            <a:ext cx="2666" cy="23350"/>
                          </a:xfrm>
                          <a:prstGeom prst="rect">
                            <a:avLst/>
                          </a:prstGeom>
                          <a:solidFill>
                            <a:srgbClr val="231F20"/>
                          </a:solidFill>
                          <a:ln w="12688" cap="flat">
                            <a:noFill/>
                            <a:prstDash val="solid"/>
                            <a:miter/>
                          </a:ln>
                        </wps:spPr>
                        <wps:bodyPr/>
                      </wps:wsp>
                      <wpg:grpSp>
                        <wpg:cNvPr id="679760655" name="Graphic 1">
                          <a:extLst>
                            <a:ext uri="{FF2B5EF4-FFF2-40B4-BE49-F238E27FC236}">
                              <a16:creationId xmlns:a16="http://schemas.microsoft.com/office/drawing/2014/main" id="{3BA5D3D9-8F5C-F436-8FB9-F40C918CB817}"/>
                            </a:ext>
                          </a:extLst>
                        </wpg:cNvPr>
                        <wpg:cNvGrpSpPr/>
                        <wpg:grpSpPr>
                          <a:xfrm>
                            <a:off x="6196640" y="445944"/>
                            <a:ext cx="195054" cy="28045"/>
                            <a:chOff x="6196545" y="445944"/>
                            <a:chExt cx="195054" cy="28047"/>
                          </a:xfrm>
                          <a:solidFill>
                            <a:srgbClr val="231F20"/>
                          </a:solidFill>
                        </wpg:grpSpPr>
                        <wps:wsp>
                          <wps:cNvPr id="1478986109" name="Freeform: Shape 1478986109">
                            <a:extLst>
                              <a:ext uri="{FF2B5EF4-FFF2-40B4-BE49-F238E27FC236}">
                                <a16:creationId xmlns:a16="http://schemas.microsoft.com/office/drawing/2014/main" id="{D3633C56-6C2D-E975-5BEF-416E0E34CC0B}"/>
                              </a:ext>
                            </a:extLst>
                          </wps:cNvPr>
                          <wps:cNvSpPr/>
                          <wps:spPr>
                            <a:xfrm>
                              <a:off x="6196545" y="446452"/>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889" y="3554"/>
                                    <a:pt x="0" y="2792"/>
                                    <a:pt x="0" y="1777"/>
                                  </a:cubicBezTo>
                                </a:path>
                              </a:pathLst>
                            </a:custGeom>
                            <a:solidFill>
                              <a:srgbClr val="231F20"/>
                            </a:solidFill>
                            <a:ln w="12688" cap="flat">
                              <a:noFill/>
                              <a:prstDash val="solid"/>
                              <a:miter/>
                            </a:ln>
                          </wps:spPr>
                          <wps:bodyPr/>
                        </wps:wsp>
                        <wps:wsp>
                          <wps:cNvPr id="232130915" name="Freeform: Shape 232130915">
                            <a:extLst>
                              <a:ext uri="{FF2B5EF4-FFF2-40B4-BE49-F238E27FC236}">
                                <a16:creationId xmlns:a16="http://schemas.microsoft.com/office/drawing/2014/main" id="{7E0CE5BC-76D2-1181-E050-31CE3B49FF61}"/>
                              </a:ext>
                            </a:extLst>
                          </wps:cNvPr>
                          <wps:cNvSpPr/>
                          <wps:spPr>
                            <a:xfrm>
                              <a:off x="6203148"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08893166" name="Freeform: Shape 108893166">
                            <a:extLst>
                              <a:ext uri="{FF2B5EF4-FFF2-40B4-BE49-F238E27FC236}">
                                <a16:creationId xmlns:a16="http://schemas.microsoft.com/office/drawing/2014/main" id="{40F24091-4831-E087-BD85-DEDEB6B35E9D}"/>
                              </a:ext>
                            </a:extLst>
                          </wps:cNvPr>
                          <wps:cNvSpPr/>
                          <wps:spPr>
                            <a:xfrm>
                              <a:off x="6221689"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555320713" name="Freeform: Shape 1555320713">
                            <a:extLst>
                              <a:ext uri="{FF2B5EF4-FFF2-40B4-BE49-F238E27FC236}">
                                <a16:creationId xmlns:a16="http://schemas.microsoft.com/office/drawing/2014/main" id="{C9E7A55F-4752-0522-6258-769A0FF24017}"/>
                              </a:ext>
                            </a:extLst>
                          </wps:cNvPr>
                          <wps:cNvSpPr/>
                          <wps:spPr>
                            <a:xfrm>
                              <a:off x="6239721" y="465996"/>
                              <a:ext cx="4190" cy="7995"/>
                            </a:xfrm>
                            <a:custGeom>
                              <a:avLst/>
                              <a:gdLst>
                                <a:gd name="csX0" fmla="*/ 0 w 4190"/>
                                <a:gd name="csY0" fmla="*/ 6980 h 7995"/>
                                <a:gd name="csX1" fmla="*/ 2286 w 4190"/>
                                <a:gd name="csY1" fmla="*/ 3680 h 7995"/>
                                <a:gd name="csX2" fmla="*/ 1778 w 4190"/>
                                <a:gd name="csY2" fmla="*/ 3680 h 7995"/>
                                <a:gd name="csX3" fmla="*/ 127 w 4190"/>
                                <a:gd name="csY3" fmla="*/ 1904 h 7995"/>
                                <a:gd name="csX4" fmla="*/ 2032 w 4190"/>
                                <a:gd name="csY4" fmla="*/ 0 h 7995"/>
                                <a:gd name="csX5" fmla="*/ 4191 w 4190"/>
                                <a:gd name="csY5" fmla="*/ 2665 h 7995"/>
                                <a:gd name="csX6" fmla="*/ 1270 w 4190"/>
                                <a:gd name="csY6" fmla="*/ 7995 h 7995"/>
                                <a:gd name="csX7" fmla="*/ 0 w 4190"/>
                                <a:gd name="csY7" fmla="*/ 6853 h 79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190" h="7995">
                                  <a:moveTo>
                                    <a:pt x="0" y="6980"/>
                                  </a:moveTo>
                                  <a:cubicBezTo>
                                    <a:pt x="1143" y="6219"/>
                                    <a:pt x="2159" y="4823"/>
                                    <a:pt x="2286" y="3680"/>
                                  </a:cubicBezTo>
                                  <a:cubicBezTo>
                                    <a:pt x="2286" y="3680"/>
                                    <a:pt x="2032" y="3680"/>
                                    <a:pt x="1778" y="3680"/>
                                  </a:cubicBezTo>
                                  <a:cubicBezTo>
                                    <a:pt x="762" y="3680"/>
                                    <a:pt x="127" y="2919"/>
                                    <a:pt x="127" y="1904"/>
                                  </a:cubicBezTo>
                                  <a:cubicBezTo>
                                    <a:pt x="127" y="888"/>
                                    <a:pt x="889" y="0"/>
                                    <a:pt x="2032" y="0"/>
                                  </a:cubicBezTo>
                                  <a:cubicBezTo>
                                    <a:pt x="3175" y="0"/>
                                    <a:pt x="4191" y="1015"/>
                                    <a:pt x="4191" y="2665"/>
                                  </a:cubicBezTo>
                                  <a:cubicBezTo>
                                    <a:pt x="4191" y="4823"/>
                                    <a:pt x="2921" y="6853"/>
                                    <a:pt x="1270" y="7995"/>
                                  </a:cubicBezTo>
                                  <a:lnTo>
                                    <a:pt x="0" y="6853"/>
                                  </a:lnTo>
                                  <a:close/>
                                </a:path>
                              </a:pathLst>
                            </a:custGeom>
                            <a:solidFill>
                              <a:srgbClr val="231F20"/>
                            </a:solidFill>
                            <a:ln w="12688" cap="flat">
                              <a:noFill/>
                              <a:prstDash val="solid"/>
                              <a:miter/>
                            </a:ln>
                          </wps:spPr>
                          <wps:bodyPr/>
                        </wps:wsp>
                        <wps:wsp>
                          <wps:cNvPr id="282587121" name="Freeform: Shape 282587121">
                            <a:extLst>
                              <a:ext uri="{FF2B5EF4-FFF2-40B4-BE49-F238E27FC236}">
                                <a16:creationId xmlns:a16="http://schemas.microsoft.com/office/drawing/2014/main" id="{74F30130-F2C7-E3DA-3495-A22D55646A1C}"/>
                              </a:ext>
                            </a:extLst>
                          </wps:cNvPr>
                          <wps:cNvSpPr/>
                          <wps:spPr>
                            <a:xfrm>
                              <a:off x="6254706" y="445944"/>
                              <a:ext cx="17651" cy="24113"/>
                            </a:xfrm>
                            <a:custGeom>
                              <a:avLst/>
                              <a:gdLst>
                                <a:gd name="csX0" fmla="*/ 1778 w 17651"/>
                                <a:gd name="csY0" fmla="*/ 18275 h 24113"/>
                                <a:gd name="csX1" fmla="*/ 9143 w 17651"/>
                                <a:gd name="csY1" fmla="*/ 21575 h 24113"/>
                                <a:gd name="csX2" fmla="*/ 14604 w 17651"/>
                                <a:gd name="csY2" fmla="*/ 17514 h 24113"/>
                                <a:gd name="csX3" fmla="*/ 8635 w 17651"/>
                                <a:gd name="csY3" fmla="*/ 13072 h 24113"/>
                                <a:gd name="csX4" fmla="*/ 762 w 17651"/>
                                <a:gd name="csY4" fmla="*/ 6473 h 24113"/>
                                <a:gd name="csX5" fmla="*/ 8762 w 17651"/>
                                <a:gd name="csY5" fmla="*/ 0 h 24113"/>
                                <a:gd name="csX6" fmla="*/ 17143 w 17651"/>
                                <a:gd name="csY6" fmla="*/ 3300 h 24113"/>
                                <a:gd name="csX7" fmla="*/ 15365 w 17651"/>
                                <a:gd name="csY7" fmla="*/ 5457 h 24113"/>
                                <a:gd name="csX8" fmla="*/ 8635 w 17651"/>
                                <a:gd name="csY8" fmla="*/ 2665 h 24113"/>
                                <a:gd name="csX9" fmla="*/ 3809 w 17651"/>
                                <a:gd name="csY9" fmla="*/ 6346 h 24113"/>
                                <a:gd name="csX10" fmla="*/ 9524 w 17651"/>
                                <a:gd name="csY10" fmla="*/ 10153 h 24113"/>
                                <a:gd name="csX11" fmla="*/ 17651 w 17651"/>
                                <a:gd name="csY11" fmla="*/ 17260 h 24113"/>
                                <a:gd name="csX12" fmla="*/ 9016 w 17651"/>
                                <a:gd name="csY12" fmla="*/ 24113 h 24113"/>
                                <a:gd name="csX13" fmla="*/ 0 w 17651"/>
                                <a:gd name="csY13" fmla="*/ 20433 h 24113"/>
                                <a:gd name="csX14" fmla="*/ 1778 w 17651"/>
                                <a:gd name="csY14" fmla="*/ 18275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7651" h="24113">
                                  <a:moveTo>
                                    <a:pt x="1778" y="18275"/>
                                  </a:moveTo>
                                  <a:cubicBezTo>
                                    <a:pt x="3301" y="20052"/>
                                    <a:pt x="5841" y="21575"/>
                                    <a:pt x="9143" y="21575"/>
                                  </a:cubicBezTo>
                                  <a:cubicBezTo>
                                    <a:pt x="13334" y="21575"/>
                                    <a:pt x="14604" y="19291"/>
                                    <a:pt x="14604" y="17514"/>
                                  </a:cubicBezTo>
                                  <a:cubicBezTo>
                                    <a:pt x="14604" y="14722"/>
                                    <a:pt x="11810" y="13960"/>
                                    <a:pt x="8635" y="13072"/>
                                  </a:cubicBezTo>
                                  <a:cubicBezTo>
                                    <a:pt x="4825" y="12057"/>
                                    <a:pt x="762" y="11041"/>
                                    <a:pt x="762" y="6473"/>
                                  </a:cubicBezTo>
                                  <a:cubicBezTo>
                                    <a:pt x="762" y="2665"/>
                                    <a:pt x="4190" y="0"/>
                                    <a:pt x="8762" y="0"/>
                                  </a:cubicBezTo>
                                  <a:cubicBezTo>
                                    <a:pt x="12318" y="0"/>
                                    <a:pt x="15111" y="1142"/>
                                    <a:pt x="17143" y="3300"/>
                                  </a:cubicBezTo>
                                  <a:lnTo>
                                    <a:pt x="15365" y="5457"/>
                                  </a:lnTo>
                                  <a:cubicBezTo>
                                    <a:pt x="13587" y="3554"/>
                                    <a:pt x="11175" y="2665"/>
                                    <a:pt x="8635" y="2665"/>
                                  </a:cubicBezTo>
                                  <a:cubicBezTo>
                                    <a:pt x="5841" y="2665"/>
                                    <a:pt x="3809" y="4188"/>
                                    <a:pt x="3809" y="6346"/>
                                  </a:cubicBezTo>
                                  <a:cubicBezTo>
                                    <a:pt x="3809" y="8630"/>
                                    <a:pt x="6476" y="9392"/>
                                    <a:pt x="9524" y="10153"/>
                                  </a:cubicBezTo>
                                  <a:cubicBezTo>
                                    <a:pt x="13334" y="11168"/>
                                    <a:pt x="17651" y="12311"/>
                                    <a:pt x="17651" y="17260"/>
                                  </a:cubicBezTo>
                                  <a:cubicBezTo>
                                    <a:pt x="17651" y="20687"/>
                                    <a:pt x="15365" y="24113"/>
                                    <a:pt x="9016" y="24113"/>
                                  </a:cubicBezTo>
                                  <a:cubicBezTo>
                                    <a:pt x="4952" y="24113"/>
                                    <a:pt x="1905" y="22590"/>
                                    <a:pt x="0" y="20433"/>
                                  </a:cubicBezTo>
                                  <a:lnTo>
                                    <a:pt x="1778" y="18275"/>
                                  </a:lnTo>
                                  <a:close/>
                                </a:path>
                              </a:pathLst>
                            </a:custGeom>
                            <a:solidFill>
                              <a:srgbClr val="231F20"/>
                            </a:solidFill>
                            <a:ln w="12688" cap="flat">
                              <a:noFill/>
                              <a:prstDash val="solid"/>
                              <a:miter/>
                            </a:ln>
                          </wps:spPr>
                          <wps:bodyPr/>
                        </wps:wsp>
                        <wps:wsp>
                          <wps:cNvPr id="1759578830" name="Freeform: Shape 1759578830">
                            <a:extLst>
                              <a:ext uri="{FF2B5EF4-FFF2-40B4-BE49-F238E27FC236}">
                                <a16:creationId xmlns:a16="http://schemas.microsoft.com/office/drawing/2014/main" id="{70C77F5F-56E7-E432-1A52-27E92505CE4C}"/>
                              </a:ext>
                            </a:extLst>
                          </wps:cNvPr>
                          <wps:cNvSpPr/>
                          <wps:spPr>
                            <a:xfrm>
                              <a:off x="6273246"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151281186" name="Freeform: Shape 1151281186">
                            <a:extLst>
                              <a:ext uri="{FF2B5EF4-FFF2-40B4-BE49-F238E27FC236}">
                                <a16:creationId xmlns:a16="http://schemas.microsoft.com/office/drawing/2014/main" id="{F58BD1CC-138E-AAD2-773F-BE967AAB34EA}"/>
                              </a:ext>
                            </a:extLst>
                          </wps:cNvPr>
                          <wps:cNvSpPr/>
                          <wps:spPr>
                            <a:xfrm>
                              <a:off x="6284421"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4" y="8249"/>
                                    <a:pt x="2667" y="9772"/>
                                    <a:pt x="2667" y="11930"/>
                                  </a:cubicBezTo>
                                  <a:cubicBezTo>
                                    <a:pt x="2667" y="14087"/>
                                    <a:pt x="4444" y="15610"/>
                                    <a:pt x="6857" y="15610"/>
                                  </a:cubicBezTo>
                                  <a:cubicBezTo>
                                    <a:pt x="8762" y="15610"/>
                                    <a:pt x="10540"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2"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087325729" name="Freeform: Shape 1087325729">
                            <a:extLst>
                              <a:ext uri="{FF2B5EF4-FFF2-40B4-BE49-F238E27FC236}">
                                <a16:creationId xmlns:a16="http://schemas.microsoft.com/office/drawing/2014/main" id="{D99EFD97-F3EE-EEA1-909C-AC45A8540ECD}"/>
                              </a:ext>
                            </a:extLst>
                          </wps:cNvPr>
                          <wps:cNvSpPr/>
                          <wps:spPr>
                            <a:xfrm>
                              <a:off x="6300929"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546629557" name="Freeform: Shape 1546629557">
                            <a:extLst>
                              <a:ext uri="{FF2B5EF4-FFF2-40B4-BE49-F238E27FC236}">
                                <a16:creationId xmlns:a16="http://schemas.microsoft.com/office/drawing/2014/main" id="{DD5BB073-2746-D5FB-DAB4-4A9459782806}"/>
                              </a:ext>
                            </a:extLst>
                          </wps:cNvPr>
                          <wps:cNvSpPr/>
                          <wps:spPr>
                            <a:xfrm>
                              <a:off x="6311724" y="452163"/>
                              <a:ext cx="16508" cy="17767"/>
                            </a:xfrm>
                            <a:custGeom>
                              <a:avLst/>
                              <a:gdLst>
                                <a:gd name="csX0" fmla="*/ 2794 w 16508"/>
                                <a:gd name="csY0" fmla="*/ 7995 h 17767"/>
                                <a:gd name="csX1" fmla="*/ 13969 w 16508"/>
                                <a:gd name="csY1" fmla="*/ 7995 h 17767"/>
                                <a:gd name="csX2" fmla="*/ 8381 w 16508"/>
                                <a:gd name="csY2" fmla="*/ 2284 h 17767"/>
                                <a:gd name="csX3" fmla="*/ 2794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4" y="7995"/>
                                  </a:moveTo>
                                  <a:lnTo>
                                    <a:pt x="13969" y="7995"/>
                                  </a:lnTo>
                                  <a:cubicBezTo>
                                    <a:pt x="13969" y="5457"/>
                                    <a:pt x="12191" y="2284"/>
                                    <a:pt x="8381" y="2284"/>
                                  </a:cubicBezTo>
                                  <a:cubicBezTo>
                                    <a:pt x="4826" y="2284"/>
                                    <a:pt x="3048" y="5330"/>
                                    <a:pt x="2794"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8551054" name="Freeform: Shape 18551054">
                            <a:extLst>
                              <a:ext uri="{FF2B5EF4-FFF2-40B4-BE49-F238E27FC236}">
                                <a16:creationId xmlns:a16="http://schemas.microsoft.com/office/drawing/2014/main" id="{55FCDEDB-C1AE-0805-0899-1DDD095012A7}"/>
                              </a:ext>
                            </a:extLst>
                          </wps:cNvPr>
                          <wps:cNvSpPr/>
                          <wps:spPr>
                            <a:xfrm>
                              <a:off x="6339280"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244326985" name="Freeform: Shape 1244326985">
                            <a:extLst>
                              <a:ext uri="{FF2B5EF4-FFF2-40B4-BE49-F238E27FC236}">
                                <a16:creationId xmlns:a16="http://schemas.microsoft.com/office/drawing/2014/main" id="{3A275679-BD6F-DC51-2FEF-13A92557EFD1}"/>
                              </a:ext>
                            </a:extLst>
                          </wps:cNvPr>
                          <wps:cNvSpPr/>
                          <wps:spPr>
                            <a:xfrm>
                              <a:off x="6357947"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10" y="1523"/>
                                    <a:pt x="6223"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2078266329" name="Freeform: Shape 2078266329">
                            <a:extLst>
                              <a:ext uri="{FF2B5EF4-FFF2-40B4-BE49-F238E27FC236}">
                                <a16:creationId xmlns:a16="http://schemas.microsoft.com/office/drawing/2014/main" id="{38F5D726-AC57-3F1A-693F-0932D222FA8C}"/>
                              </a:ext>
                            </a:extLst>
                          </wps:cNvPr>
                          <wps:cNvSpPr/>
                          <wps:spPr>
                            <a:xfrm>
                              <a:off x="6375726" y="446198"/>
                              <a:ext cx="15873" cy="23859"/>
                            </a:xfrm>
                            <a:custGeom>
                              <a:avLst/>
                              <a:gdLst>
                                <a:gd name="csX0" fmla="*/ 13206 w 15873"/>
                                <a:gd name="csY0" fmla="*/ 11168 h 23859"/>
                                <a:gd name="csX1" fmla="*/ 8127 w 15873"/>
                                <a:gd name="csY1" fmla="*/ 8503 h 23859"/>
                                <a:gd name="csX2" fmla="*/ 2667 w 15873"/>
                                <a:gd name="csY2" fmla="*/ 15103 h 23859"/>
                                <a:gd name="csX3" fmla="*/ 8127 w 15873"/>
                                <a:gd name="csY3" fmla="*/ 21575 h 23859"/>
                                <a:gd name="csX4" fmla="*/ 13206 w 15873"/>
                                <a:gd name="csY4" fmla="*/ 18910 h 23859"/>
                                <a:gd name="csX5" fmla="*/ 13206 w 15873"/>
                                <a:gd name="csY5" fmla="*/ 11168 h 23859"/>
                                <a:gd name="csX6" fmla="*/ 13206 w 15873"/>
                                <a:gd name="csY6" fmla="*/ 20941 h 23859"/>
                                <a:gd name="csX7" fmla="*/ 7492 w 15873"/>
                                <a:gd name="csY7" fmla="*/ 23860 h 23859"/>
                                <a:gd name="csX8" fmla="*/ 0 w 15873"/>
                                <a:gd name="csY8" fmla="*/ 14976 h 23859"/>
                                <a:gd name="csX9" fmla="*/ 7492 w 15873"/>
                                <a:gd name="csY9" fmla="*/ 6092 h 23859"/>
                                <a:gd name="csX10" fmla="*/ 13206 w 15873"/>
                                <a:gd name="csY10" fmla="*/ 9011 h 23859"/>
                                <a:gd name="csX11" fmla="*/ 13206 w 15873"/>
                                <a:gd name="csY11" fmla="*/ 0 h 23859"/>
                                <a:gd name="csX12" fmla="*/ 15874 w 15873"/>
                                <a:gd name="csY12" fmla="*/ 0 h 23859"/>
                                <a:gd name="csX13" fmla="*/ 15874 w 15873"/>
                                <a:gd name="csY13" fmla="*/ 23352 h 23859"/>
                                <a:gd name="csX14" fmla="*/ 13206 w 15873"/>
                                <a:gd name="csY14" fmla="*/ 23352 h 23859"/>
                                <a:gd name="csX15" fmla="*/ 13206 w 15873"/>
                                <a:gd name="csY15" fmla="*/ 20814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5873" h="23859">
                                  <a:moveTo>
                                    <a:pt x="13206" y="11168"/>
                                  </a:moveTo>
                                  <a:cubicBezTo>
                                    <a:pt x="12191" y="9645"/>
                                    <a:pt x="10159" y="8503"/>
                                    <a:pt x="8127" y="8503"/>
                                  </a:cubicBezTo>
                                  <a:cubicBezTo>
                                    <a:pt x="4699" y="8503"/>
                                    <a:pt x="2667" y="11295"/>
                                    <a:pt x="2667" y="15103"/>
                                  </a:cubicBezTo>
                                  <a:cubicBezTo>
                                    <a:pt x="2667" y="18910"/>
                                    <a:pt x="4699" y="21575"/>
                                    <a:pt x="8127" y="21575"/>
                                  </a:cubicBezTo>
                                  <a:cubicBezTo>
                                    <a:pt x="10286" y="21575"/>
                                    <a:pt x="12318" y="20433"/>
                                    <a:pt x="13206" y="18910"/>
                                  </a:cubicBezTo>
                                  <a:lnTo>
                                    <a:pt x="13206" y="11168"/>
                                  </a:lnTo>
                                  <a:close/>
                                  <a:moveTo>
                                    <a:pt x="13206" y="20941"/>
                                  </a:moveTo>
                                  <a:cubicBezTo>
                                    <a:pt x="11937" y="22717"/>
                                    <a:pt x="9905" y="23860"/>
                                    <a:pt x="7492" y="23860"/>
                                  </a:cubicBezTo>
                                  <a:cubicBezTo>
                                    <a:pt x="3048" y="23860"/>
                                    <a:pt x="0" y="20560"/>
                                    <a:pt x="0" y="14976"/>
                                  </a:cubicBezTo>
                                  <a:cubicBezTo>
                                    <a:pt x="0" y="9392"/>
                                    <a:pt x="3048" y="6092"/>
                                    <a:pt x="7492" y="6092"/>
                                  </a:cubicBezTo>
                                  <a:cubicBezTo>
                                    <a:pt x="9778" y="6092"/>
                                    <a:pt x="11810" y="7234"/>
                                    <a:pt x="13206" y="9011"/>
                                  </a:cubicBezTo>
                                  <a:lnTo>
                                    <a:pt x="13206" y="0"/>
                                  </a:lnTo>
                                  <a:lnTo>
                                    <a:pt x="15874" y="0"/>
                                  </a:lnTo>
                                  <a:lnTo>
                                    <a:pt x="15874" y="23352"/>
                                  </a:lnTo>
                                  <a:lnTo>
                                    <a:pt x="13206" y="23352"/>
                                  </a:lnTo>
                                  <a:lnTo>
                                    <a:pt x="13206" y="20814"/>
                                  </a:lnTo>
                                  <a:close/>
                                </a:path>
                              </a:pathLst>
                            </a:custGeom>
                            <a:solidFill>
                              <a:srgbClr val="231F20"/>
                            </a:solidFill>
                            <a:ln w="12688" cap="flat">
                              <a:noFill/>
                              <a:prstDash val="solid"/>
                              <a:miter/>
                            </a:ln>
                          </wps:spPr>
                          <wps:bodyPr/>
                        </wps:wsp>
                      </wpg:grpSp>
                      <wps:wsp>
                        <wps:cNvPr id="491331638" name="Freeform: Shape 491331638">
                          <a:extLst>
                            <a:ext uri="{FF2B5EF4-FFF2-40B4-BE49-F238E27FC236}">
                              <a16:creationId xmlns:a16="http://schemas.microsoft.com/office/drawing/2014/main" id="{6C196B7B-AE45-C821-7A1A-BC8D38759459}"/>
                            </a:ext>
                          </a:extLst>
                        </wps:cNvPr>
                        <wps:cNvSpPr/>
                        <wps:spPr>
                          <a:xfrm>
                            <a:off x="6402898" y="446325"/>
                            <a:ext cx="17778" cy="23350"/>
                          </a:xfrm>
                          <a:custGeom>
                            <a:avLst/>
                            <a:gdLst>
                              <a:gd name="csX0" fmla="*/ 7492 w 17778"/>
                              <a:gd name="csY0" fmla="*/ 2538 h 23351"/>
                              <a:gd name="csX1" fmla="*/ 0 w 17778"/>
                              <a:gd name="csY1" fmla="*/ 2538 h 23351"/>
                              <a:gd name="csX2" fmla="*/ 0 w 17778"/>
                              <a:gd name="csY2" fmla="*/ 0 h 23351"/>
                              <a:gd name="csX3" fmla="*/ 17778 w 17778"/>
                              <a:gd name="csY3" fmla="*/ 0 h 23351"/>
                              <a:gd name="csX4" fmla="*/ 17778 w 17778"/>
                              <a:gd name="csY4" fmla="*/ 2538 h 23351"/>
                              <a:gd name="csX5" fmla="*/ 10413 w 17778"/>
                              <a:gd name="csY5" fmla="*/ 2538 h 23351"/>
                              <a:gd name="csX6" fmla="*/ 10413 w 17778"/>
                              <a:gd name="csY6" fmla="*/ 23352 h 23351"/>
                              <a:gd name="csX7" fmla="*/ 7492 w 17778"/>
                              <a:gd name="csY7" fmla="*/ 23352 h 23351"/>
                              <a:gd name="csX8" fmla="*/ 7492 w 17778"/>
                              <a:gd name="csY8" fmla="*/ 2538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7778" h="23351">
                                <a:moveTo>
                                  <a:pt x="7492" y="2538"/>
                                </a:moveTo>
                                <a:lnTo>
                                  <a:pt x="0" y="2538"/>
                                </a:lnTo>
                                <a:lnTo>
                                  <a:pt x="0" y="0"/>
                                </a:lnTo>
                                <a:lnTo>
                                  <a:pt x="17778" y="0"/>
                                </a:lnTo>
                                <a:lnTo>
                                  <a:pt x="17778" y="2538"/>
                                </a:lnTo>
                                <a:lnTo>
                                  <a:pt x="10413" y="2538"/>
                                </a:lnTo>
                                <a:lnTo>
                                  <a:pt x="10413" y="23352"/>
                                </a:lnTo>
                                <a:lnTo>
                                  <a:pt x="7492" y="23352"/>
                                </a:lnTo>
                                <a:lnTo>
                                  <a:pt x="7492" y="2538"/>
                                </a:lnTo>
                                <a:close/>
                              </a:path>
                            </a:pathLst>
                          </a:custGeom>
                          <a:solidFill>
                            <a:srgbClr val="231F20"/>
                          </a:solidFill>
                          <a:ln w="12688" cap="flat">
                            <a:noFill/>
                            <a:prstDash val="solid"/>
                            <a:miter/>
                          </a:ln>
                        </wps:spPr>
                        <wps:bodyPr/>
                      </wps:wsp>
                      <wpg:grpSp>
                        <wpg:cNvPr id="1791379990" name="Graphic 1">
                          <a:extLst>
                            <a:ext uri="{FF2B5EF4-FFF2-40B4-BE49-F238E27FC236}">
                              <a16:creationId xmlns:a16="http://schemas.microsoft.com/office/drawing/2014/main" id="{A176A3F1-AF14-72E2-E165-95566ECC85E8}"/>
                            </a:ext>
                          </a:extLst>
                        </wpg:cNvPr>
                        <wpg:cNvGrpSpPr/>
                        <wpg:grpSpPr>
                          <a:xfrm>
                            <a:off x="6418093" y="445830"/>
                            <a:ext cx="154797" cy="30838"/>
                            <a:chOff x="6418010" y="445817"/>
                            <a:chExt cx="154797" cy="30839"/>
                          </a:xfrm>
                          <a:solidFill>
                            <a:srgbClr val="231F20"/>
                          </a:solidFill>
                        </wpg:grpSpPr>
                        <wps:wsp>
                          <wps:cNvPr id="1370400904" name="Freeform: Shape 1370400904">
                            <a:extLst>
                              <a:ext uri="{FF2B5EF4-FFF2-40B4-BE49-F238E27FC236}">
                                <a16:creationId xmlns:a16="http://schemas.microsoft.com/office/drawing/2014/main" id="{38EFC794-40EE-140D-B835-C435E9B7BFED}"/>
                              </a:ext>
                            </a:extLst>
                          </wps:cNvPr>
                          <wps:cNvSpPr/>
                          <wps:spPr>
                            <a:xfrm>
                              <a:off x="6418010" y="452163"/>
                              <a:ext cx="16508" cy="17767"/>
                            </a:xfrm>
                            <a:custGeom>
                              <a:avLst/>
                              <a:gdLst>
                                <a:gd name="csX0" fmla="*/ 2921 w 16508"/>
                                <a:gd name="csY0" fmla="*/ 7995 h 17767"/>
                                <a:gd name="csX1" fmla="*/ 14096 w 16508"/>
                                <a:gd name="csY1" fmla="*/ 7995 h 17767"/>
                                <a:gd name="csX2" fmla="*/ 8508 w 16508"/>
                                <a:gd name="csY2" fmla="*/ 2284 h 17767"/>
                                <a:gd name="csX3" fmla="*/ 2921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921" y="7995"/>
                                  </a:moveTo>
                                  <a:lnTo>
                                    <a:pt x="14096" y="7995"/>
                                  </a:lnTo>
                                  <a:cubicBezTo>
                                    <a:pt x="14096" y="5457"/>
                                    <a:pt x="12318" y="2284"/>
                                    <a:pt x="8508" y="2284"/>
                                  </a:cubicBezTo>
                                  <a:cubicBezTo>
                                    <a:pt x="4953" y="2284"/>
                                    <a:pt x="3175" y="5330"/>
                                    <a:pt x="2921"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771474822" name="Freeform: Shape 771474822">
                            <a:extLst>
                              <a:ext uri="{FF2B5EF4-FFF2-40B4-BE49-F238E27FC236}">
                                <a16:creationId xmlns:a16="http://schemas.microsoft.com/office/drawing/2014/main" id="{238B2CC5-5509-1A90-F65F-C4719C425C41}"/>
                              </a:ext>
                            </a:extLst>
                          </wps:cNvPr>
                          <wps:cNvSpPr/>
                          <wps:spPr>
                            <a:xfrm>
                              <a:off x="6437820"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682750097" name="Freeform: Shape 682750097">
                            <a:extLst>
                              <a:ext uri="{FF2B5EF4-FFF2-40B4-BE49-F238E27FC236}">
                                <a16:creationId xmlns:a16="http://schemas.microsoft.com/office/drawing/2014/main" id="{384B725B-0A12-670F-DAD7-CEE2EF995E36}"/>
                              </a:ext>
                            </a:extLst>
                          </wps:cNvPr>
                          <wps:cNvSpPr/>
                          <wps:spPr>
                            <a:xfrm>
                              <a:off x="6448741"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78830400" name="Freeform: Shape 278830400">
                            <a:extLst>
                              <a:ext uri="{FF2B5EF4-FFF2-40B4-BE49-F238E27FC236}">
                                <a16:creationId xmlns:a16="http://schemas.microsoft.com/office/drawing/2014/main" id="{2EADC3C0-4DA9-5524-CAE6-005A168947FA}"/>
                              </a:ext>
                            </a:extLst>
                          </wps:cNvPr>
                          <wps:cNvSpPr/>
                          <wps:spPr>
                            <a:xfrm>
                              <a:off x="6459281" y="446452"/>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618970237" name="Freeform: Shape 618970237">
                            <a:extLst>
                              <a:ext uri="{FF2B5EF4-FFF2-40B4-BE49-F238E27FC236}">
                                <a16:creationId xmlns:a16="http://schemas.microsoft.com/office/drawing/2014/main" id="{7B939F70-6F79-3218-DC5C-09BA4E1E050B}"/>
                              </a:ext>
                            </a:extLst>
                          </wps:cNvPr>
                          <wps:cNvSpPr/>
                          <wps:spPr>
                            <a:xfrm>
                              <a:off x="6464995"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s:wsp>
                          <wps:cNvPr id="2025878979" name="Freeform: Shape 2025878979">
                            <a:extLst>
                              <a:ext uri="{FF2B5EF4-FFF2-40B4-BE49-F238E27FC236}">
                                <a16:creationId xmlns:a16="http://schemas.microsoft.com/office/drawing/2014/main" id="{51E7E471-1A00-0292-468B-863D78285751}"/>
                              </a:ext>
                            </a:extLst>
                          </wps:cNvPr>
                          <wps:cNvSpPr/>
                          <wps:spPr>
                            <a:xfrm>
                              <a:off x="6476170" y="452290"/>
                              <a:ext cx="16762" cy="17767"/>
                            </a:xfrm>
                            <a:custGeom>
                              <a:avLst/>
                              <a:gdLst>
                                <a:gd name="csX0" fmla="*/ 13969 w 16762"/>
                                <a:gd name="csY0" fmla="*/ 8884 h 17767"/>
                                <a:gd name="csX1" fmla="*/ 8381 w 16762"/>
                                <a:gd name="csY1" fmla="*/ 2411 h 17767"/>
                                <a:gd name="csX2" fmla="*/ 2794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794" y="5457"/>
                                    <a:pt x="2794" y="8884"/>
                                  </a:cubicBezTo>
                                  <a:cubicBezTo>
                                    <a:pt x="2794" y="12311"/>
                                    <a:pt x="4826" y="15483"/>
                                    <a:pt x="8381" y="15483"/>
                                  </a:cubicBezTo>
                                  <a:cubicBezTo>
                                    <a:pt x="11937"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1683359523" name="Freeform: Shape 1683359523">
                            <a:extLst>
                              <a:ext uri="{FF2B5EF4-FFF2-40B4-BE49-F238E27FC236}">
                                <a16:creationId xmlns:a16="http://schemas.microsoft.com/office/drawing/2014/main" id="{323A12E4-FDED-BCE7-5DC1-79D0612C95B3}"/>
                              </a:ext>
                            </a:extLst>
                          </wps:cNvPr>
                          <wps:cNvSpPr/>
                          <wps:spPr>
                            <a:xfrm>
                              <a:off x="6495726"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055902756" name="Freeform: Shape 2055902756">
                            <a:extLst>
                              <a:ext uri="{FF2B5EF4-FFF2-40B4-BE49-F238E27FC236}">
                                <a16:creationId xmlns:a16="http://schemas.microsoft.com/office/drawing/2014/main" id="{E5B14CDC-A01D-CB2E-29C9-FD8314CED814}"/>
                              </a:ext>
                            </a:extLst>
                          </wps:cNvPr>
                          <wps:cNvSpPr/>
                          <wps:spPr>
                            <a:xfrm>
                              <a:off x="6505251" y="452797"/>
                              <a:ext cx="16888" cy="23859"/>
                            </a:xfrm>
                            <a:custGeom>
                              <a:avLst/>
                              <a:gdLst>
                                <a:gd name="csX0" fmla="*/ 3428 w 16888"/>
                                <a:gd name="csY0" fmla="*/ 21448 h 23859"/>
                                <a:gd name="csX1" fmla="*/ 5968 w 16888"/>
                                <a:gd name="csY1" fmla="*/ 19671 h 23859"/>
                                <a:gd name="csX2" fmla="*/ 7111 w 16888"/>
                                <a:gd name="csY2" fmla="*/ 17133 h 23859"/>
                                <a:gd name="csX3" fmla="*/ 0 w 16888"/>
                                <a:gd name="csY3" fmla="*/ 0 h 23859"/>
                                <a:gd name="csX4" fmla="*/ 2793 w 16888"/>
                                <a:gd name="csY4" fmla="*/ 0 h 23859"/>
                                <a:gd name="csX5" fmla="*/ 8381 w 16888"/>
                                <a:gd name="csY5" fmla="*/ 13833 h 23859"/>
                                <a:gd name="csX6" fmla="*/ 13968 w 16888"/>
                                <a:gd name="csY6" fmla="*/ 0 h 23859"/>
                                <a:gd name="csX7" fmla="*/ 16889 w 16888"/>
                                <a:gd name="csY7" fmla="*/ 0 h 23859"/>
                                <a:gd name="csX8" fmla="*/ 8381 w 16888"/>
                                <a:gd name="csY8" fmla="*/ 20433 h 23859"/>
                                <a:gd name="csX9" fmla="*/ 3428 w 16888"/>
                                <a:gd name="csY9" fmla="*/ 23860 h 23859"/>
                                <a:gd name="csX10" fmla="*/ 1524 w 16888"/>
                                <a:gd name="csY10" fmla="*/ 23606 h 23859"/>
                                <a:gd name="csX11" fmla="*/ 1904 w 16888"/>
                                <a:gd name="csY11" fmla="*/ 21194 h 23859"/>
                                <a:gd name="csX12" fmla="*/ 3301 w 16888"/>
                                <a:gd name="csY12" fmla="*/ 21448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6888" h="23859">
                                  <a:moveTo>
                                    <a:pt x="3428" y="21448"/>
                                  </a:moveTo>
                                  <a:cubicBezTo>
                                    <a:pt x="4571" y="21448"/>
                                    <a:pt x="5333" y="21068"/>
                                    <a:pt x="5968" y="19671"/>
                                  </a:cubicBezTo>
                                  <a:lnTo>
                                    <a:pt x="7111" y="17133"/>
                                  </a:lnTo>
                                  <a:lnTo>
                                    <a:pt x="0" y="0"/>
                                  </a:lnTo>
                                  <a:lnTo>
                                    <a:pt x="2793" y="0"/>
                                  </a:lnTo>
                                  <a:lnTo>
                                    <a:pt x="8381" y="13833"/>
                                  </a:lnTo>
                                  <a:lnTo>
                                    <a:pt x="13968" y="0"/>
                                  </a:lnTo>
                                  <a:lnTo>
                                    <a:pt x="16889" y="0"/>
                                  </a:lnTo>
                                  <a:lnTo>
                                    <a:pt x="8381" y="20433"/>
                                  </a:lnTo>
                                  <a:cubicBezTo>
                                    <a:pt x="7365" y="22844"/>
                                    <a:pt x="5588" y="23860"/>
                                    <a:pt x="3428" y="23860"/>
                                  </a:cubicBezTo>
                                  <a:cubicBezTo>
                                    <a:pt x="2920" y="23860"/>
                                    <a:pt x="2031" y="23860"/>
                                    <a:pt x="1524" y="23606"/>
                                  </a:cubicBezTo>
                                  <a:lnTo>
                                    <a:pt x="1904" y="21194"/>
                                  </a:lnTo>
                                  <a:cubicBezTo>
                                    <a:pt x="1904" y="21194"/>
                                    <a:pt x="2920" y="21448"/>
                                    <a:pt x="3301" y="21448"/>
                                  </a:cubicBezTo>
                                </a:path>
                              </a:pathLst>
                            </a:custGeom>
                            <a:solidFill>
                              <a:srgbClr val="231F20"/>
                            </a:solidFill>
                            <a:ln w="12688" cap="flat">
                              <a:noFill/>
                              <a:prstDash val="solid"/>
                              <a:miter/>
                            </a:ln>
                          </wps:spPr>
                          <wps:bodyPr/>
                        </wps:wsp>
                        <wps:wsp>
                          <wps:cNvPr id="1505864568" name="Freeform: Shape 1505864568">
                            <a:extLst>
                              <a:ext uri="{FF2B5EF4-FFF2-40B4-BE49-F238E27FC236}">
                                <a16:creationId xmlns:a16="http://schemas.microsoft.com/office/drawing/2014/main" id="{5DF85945-A736-2AD5-B3FE-3CB9F087A4B7}"/>
                              </a:ext>
                            </a:extLst>
                          </wps:cNvPr>
                          <wps:cNvSpPr/>
                          <wps:spPr>
                            <a:xfrm>
                              <a:off x="6531664" y="445817"/>
                              <a:ext cx="21207" cy="24240"/>
                            </a:xfrm>
                            <a:custGeom>
                              <a:avLst/>
                              <a:gdLst>
                                <a:gd name="csX0" fmla="*/ 12064 w 21207"/>
                                <a:gd name="csY0" fmla="*/ 127 h 24240"/>
                                <a:gd name="csX1" fmla="*/ 21080 w 21207"/>
                                <a:gd name="csY1" fmla="*/ 4569 h 24240"/>
                                <a:gd name="csX2" fmla="*/ 18795 w 21207"/>
                                <a:gd name="csY2" fmla="*/ 5965 h 24240"/>
                                <a:gd name="csX3" fmla="*/ 12064 w 21207"/>
                                <a:gd name="csY3" fmla="*/ 2665 h 24240"/>
                                <a:gd name="csX4" fmla="*/ 3048 w 21207"/>
                                <a:gd name="csY4" fmla="*/ 12184 h 24240"/>
                                <a:gd name="csX5" fmla="*/ 12064 w 21207"/>
                                <a:gd name="csY5" fmla="*/ 21702 h 24240"/>
                                <a:gd name="csX6" fmla="*/ 18286 w 21207"/>
                                <a:gd name="csY6" fmla="*/ 19164 h 24240"/>
                                <a:gd name="csX7" fmla="*/ 18286 w 21207"/>
                                <a:gd name="csY7" fmla="*/ 14341 h 24240"/>
                                <a:gd name="csX8" fmla="*/ 10286 w 21207"/>
                                <a:gd name="csY8" fmla="*/ 14341 h 24240"/>
                                <a:gd name="csX9" fmla="*/ 10286 w 21207"/>
                                <a:gd name="csY9" fmla="*/ 11803 h 24240"/>
                                <a:gd name="csX10" fmla="*/ 21208 w 21207"/>
                                <a:gd name="csY10" fmla="*/ 11803 h 24240"/>
                                <a:gd name="csX11" fmla="*/ 21208 w 21207"/>
                                <a:gd name="csY11" fmla="*/ 20179 h 24240"/>
                                <a:gd name="csX12" fmla="*/ 12064 w 21207"/>
                                <a:gd name="csY12" fmla="*/ 24240 h 24240"/>
                                <a:gd name="csX13" fmla="*/ 0 w 21207"/>
                                <a:gd name="csY13" fmla="*/ 12057 h 24240"/>
                                <a:gd name="csX14" fmla="*/ 12064 w 21207"/>
                                <a:gd name="csY14" fmla="*/ 0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207" h="24240">
                                  <a:moveTo>
                                    <a:pt x="12064" y="127"/>
                                  </a:moveTo>
                                  <a:cubicBezTo>
                                    <a:pt x="16255" y="127"/>
                                    <a:pt x="19048" y="1904"/>
                                    <a:pt x="21080" y="4569"/>
                                  </a:cubicBezTo>
                                  <a:lnTo>
                                    <a:pt x="18795" y="5965"/>
                                  </a:lnTo>
                                  <a:cubicBezTo>
                                    <a:pt x="17271" y="4061"/>
                                    <a:pt x="14858" y="2665"/>
                                    <a:pt x="12064" y="2665"/>
                                  </a:cubicBezTo>
                                  <a:cubicBezTo>
                                    <a:pt x="6985" y="2665"/>
                                    <a:pt x="3048" y="6599"/>
                                    <a:pt x="3048" y="12184"/>
                                  </a:cubicBezTo>
                                  <a:cubicBezTo>
                                    <a:pt x="3048" y="17768"/>
                                    <a:pt x="6985" y="21702"/>
                                    <a:pt x="12064" y="21702"/>
                                  </a:cubicBezTo>
                                  <a:cubicBezTo>
                                    <a:pt x="14858" y="21702"/>
                                    <a:pt x="17144" y="20306"/>
                                    <a:pt x="18286" y="19164"/>
                                  </a:cubicBezTo>
                                  <a:lnTo>
                                    <a:pt x="18286" y="14341"/>
                                  </a:lnTo>
                                  <a:lnTo>
                                    <a:pt x="10286" y="14341"/>
                                  </a:lnTo>
                                  <a:lnTo>
                                    <a:pt x="10286" y="11803"/>
                                  </a:lnTo>
                                  <a:lnTo>
                                    <a:pt x="21208" y="11803"/>
                                  </a:lnTo>
                                  <a:lnTo>
                                    <a:pt x="21208" y="20179"/>
                                  </a:lnTo>
                                  <a:cubicBezTo>
                                    <a:pt x="19048" y="22590"/>
                                    <a:pt x="15874" y="24240"/>
                                    <a:pt x="12064" y="24240"/>
                                  </a:cubicBezTo>
                                  <a:cubicBezTo>
                                    <a:pt x="5334" y="24240"/>
                                    <a:pt x="0" y="19418"/>
                                    <a:pt x="0" y="12057"/>
                                  </a:cubicBezTo>
                                  <a:cubicBezTo>
                                    <a:pt x="0" y="4696"/>
                                    <a:pt x="5334" y="0"/>
                                    <a:pt x="12064" y="0"/>
                                  </a:cubicBezTo>
                                </a:path>
                              </a:pathLst>
                            </a:custGeom>
                            <a:solidFill>
                              <a:srgbClr val="231F20"/>
                            </a:solidFill>
                            <a:ln w="12688" cap="flat">
                              <a:noFill/>
                              <a:prstDash val="solid"/>
                              <a:miter/>
                            </a:ln>
                          </wps:spPr>
                          <wps:bodyPr/>
                        </wps:wsp>
                        <wps:wsp>
                          <wps:cNvPr id="435520807" name="Freeform: Shape 435520807">
                            <a:extLst>
                              <a:ext uri="{FF2B5EF4-FFF2-40B4-BE49-F238E27FC236}">
                                <a16:creationId xmlns:a16="http://schemas.microsoft.com/office/drawing/2014/main" id="{3F30AEC6-7E6D-82D6-BF17-D37F9FA44F17}"/>
                              </a:ext>
                            </a:extLst>
                          </wps:cNvPr>
                          <wps:cNvSpPr/>
                          <wps:spPr>
                            <a:xfrm>
                              <a:off x="6556046" y="452290"/>
                              <a:ext cx="16761" cy="17767"/>
                            </a:xfrm>
                            <a:custGeom>
                              <a:avLst/>
                              <a:gdLst>
                                <a:gd name="csX0" fmla="*/ 13968 w 16761"/>
                                <a:gd name="csY0" fmla="*/ 8884 h 17767"/>
                                <a:gd name="csX1" fmla="*/ 8381 w 16761"/>
                                <a:gd name="csY1" fmla="*/ 2411 h 17767"/>
                                <a:gd name="csX2" fmla="*/ 2793 w 16761"/>
                                <a:gd name="csY2" fmla="*/ 8884 h 17767"/>
                                <a:gd name="csX3" fmla="*/ 8381 w 16761"/>
                                <a:gd name="csY3" fmla="*/ 15483 h 17767"/>
                                <a:gd name="csX4" fmla="*/ 13968 w 16761"/>
                                <a:gd name="csY4" fmla="*/ 8884 h 17767"/>
                                <a:gd name="csX5" fmla="*/ 0 w 16761"/>
                                <a:gd name="csY5" fmla="*/ 8884 h 17767"/>
                                <a:gd name="csX6" fmla="*/ 8381 w 16761"/>
                                <a:gd name="csY6" fmla="*/ 0 h 17767"/>
                                <a:gd name="csX7" fmla="*/ 16762 w 16761"/>
                                <a:gd name="csY7" fmla="*/ 8884 h 17767"/>
                                <a:gd name="csX8" fmla="*/ 8381 w 16761"/>
                                <a:gd name="csY8" fmla="*/ 17768 h 17767"/>
                                <a:gd name="csX9" fmla="*/ 0 w 16761"/>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1" h="17767">
                                  <a:moveTo>
                                    <a:pt x="13968" y="8884"/>
                                  </a:moveTo>
                                  <a:cubicBezTo>
                                    <a:pt x="13968" y="5457"/>
                                    <a:pt x="11937" y="2411"/>
                                    <a:pt x="8381" y="2411"/>
                                  </a:cubicBezTo>
                                  <a:cubicBezTo>
                                    <a:pt x="4826" y="2411"/>
                                    <a:pt x="2793" y="5457"/>
                                    <a:pt x="2793" y="8884"/>
                                  </a:cubicBezTo>
                                  <a:cubicBezTo>
                                    <a:pt x="2793" y="12311"/>
                                    <a:pt x="4826" y="15483"/>
                                    <a:pt x="8381" y="15483"/>
                                  </a:cubicBezTo>
                                  <a:cubicBezTo>
                                    <a:pt x="11937" y="15483"/>
                                    <a:pt x="13968" y="12437"/>
                                    <a:pt x="13968" y="8884"/>
                                  </a:cubicBezTo>
                                  <a:moveTo>
                                    <a:pt x="0" y="8884"/>
                                  </a:moveTo>
                                  <a:cubicBezTo>
                                    <a:pt x="0" y="3934"/>
                                    <a:pt x="3175" y="0"/>
                                    <a:pt x="8381" y="0"/>
                                  </a:cubicBezTo>
                                  <a:cubicBezTo>
                                    <a:pt x="13587" y="0"/>
                                    <a:pt x="16762" y="3934"/>
                                    <a:pt x="16762" y="8884"/>
                                  </a:cubicBezTo>
                                  <a:cubicBezTo>
                                    <a:pt x="16762" y="13833"/>
                                    <a:pt x="13587" y="17768"/>
                                    <a:pt x="8381" y="17768"/>
                                  </a:cubicBezTo>
                                  <a:cubicBezTo>
                                    <a:pt x="3175" y="17768"/>
                                    <a:pt x="0" y="13833"/>
                                    <a:pt x="0" y="8884"/>
                                  </a:cubicBezTo>
                                </a:path>
                              </a:pathLst>
                            </a:custGeom>
                            <a:solidFill>
                              <a:srgbClr val="231F20"/>
                            </a:solidFill>
                            <a:ln w="12688" cap="flat">
                              <a:noFill/>
                              <a:prstDash val="solid"/>
                              <a:miter/>
                            </a:ln>
                          </wps:spPr>
                          <wps:bodyPr/>
                        </wps:wsp>
                      </wpg:grpSp>
                      <wps:wsp>
                        <wps:cNvPr id="929155139" name="Freeform: Shape 929155139">
                          <a:extLst>
                            <a:ext uri="{FF2B5EF4-FFF2-40B4-BE49-F238E27FC236}">
                              <a16:creationId xmlns:a16="http://schemas.microsoft.com/office/drawing/2014/main" id="{0C07C9B9-DAC7-5CBE-BD8C-1425A52A8786}"/>
                            </a:ext>
                          </a:extLst>
                        </wps:cNvPr>
                        <wps:cNvSpPr/>
                        <wps:spPr>
                          <a:xfrm>
                            <a:off x="6573440" y="452796"/>
                            <a:ext cx="17015" cy="16878"/>
                          </a:xfrm>
                          <a:custGeom>
                            <a:avLst/>
                            <a:gdLst>
                              <a:gd name="csX0" fmla="*/ 0 w 17015"/>
                              <a:gd name="csY0" fmla="*/ 0 h 16879"/>
                              <a:gd name="csX1" fmla="*/ 2793 w 17015"/>
                              <a:gd name="csY1" fmla="*/ 0 h 16879"/>
                              <a:gd name="csX2" fmla="*/ 8508 w 17015"/>
                              <a:gd name="csY2" fmla="*/ 13833 h 16879"/>
                              <a:gd name="csX3" fmla="*/ 14096 w 17015"/>
                              <a:gd name="csY3" fmla="*/ 0 h 16879"/>
                              <a:gd name="csX4" fmla="*/ 17016 w 17015"/>
                              <a:gd name="csY4" fmla="*/ 0 h 16879"/>
                              <a:gd name="csX5" fmla="*/ 9905 w 17015"/>
                              <a:gd name="csY5" fmla="*/ 16879 h 16879"/>
                              <a:gd name="csX6" fmla="*/ 6984 w 17015"/>
                              <a:gd name="csY6" fmla="*/ 16879 h 16879"/>
                              <a:gd name="csX7" fmla="*/ 0 w 17015"/>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7015" h="16879">
                                <a:moveTo>
                                  <a:pt x="0" y="0"/>
                                </a:moveTo>
                                <a:lnTo>
                                  <a:pt x="2793" y="0"/>
                                </a:lnTo>
                                <a:lnTo>
                                  <a:pt x="8508" y="13833"/>
                                </a:lnTo>
                                <a:lnTo>
                                  <a:pt x="14096" y="0"/>
                                </a:lnTo>
                                <a:lnTo>
                                  <a:pt x="17016" y="0"/>
                                </a:lnTo>
                                <a:lnTo>
                                  <a:pt x="9905" y="16879"/>
                                </a:lnTo>
                                <a:lnTo>
                                  <a:pt x="6984" y="16879"/>
                                </a:lnTo>
                                <a:lnTo>
                                  <a:pt x="0" y="0"/>
                                </a:lnTo>
                                <a:close/>
                              </a:path>
                            </a:pathLst>
                          </a:custGeom>
                          <a:solidFill>
                            <a:srgbClr val="231F20"/>
                          </a:solidFill>
                          <a:ln w="12688" cap="flat">
                            <a:noFill/>
                            <a:prstDash val="solid"/>
                            <a:miter/>
                          </a:ln>
                        </wps:spPr>
                        <wps:bodyPr/>
                      </wps:wsp>
                      <wpg:grpSp>
                        <wpg:cNvPr id="2116124249" name="Graphic 1">
                          <a:extLst>
                            <a:ext uri="{FF2B5EF4-FFF2-40B4-BE49-F238E27FC236}">
                              <a16:creationId xmlns:a16="http://schemas.microsoft.com/office/drawing/2014/main" id="{C2DA88CA-3570-BDEB-BA37-6A153F2AB7F7}"/>
                            </a:ext>
                          </a:extLst>
                        </wpg:cNvPr>
                        <wpg:cNvGrpSpPr/>
                        <wpg:grpSpPr>
                          <a:xfrm>
                            <a:off x="6591200" y="448102"/>
                            <a:ext cx="121400" cy="21954"/>
                            <a:chOff x="6591091" y="448102"/>
                            <a:chExt cx="121400" cy="21955"/>
                          </a:xfrm>
                          <a:solidFill>
                            <a:srgbClr val="231F20"/>
                          </a:solidFill>
                        </wpg:grpSpPr>
                        <wps:wsp>
                          <wps:cNvPr id="1567788520" name="Freeform: Shape 1567788520">
                            <a:extLst>
                              <a:ext uri="{FF2B5EF4-FFF2-40B4-BE49-F238E27FC236}">
                                <a16:creationId xmlns:a16="http://schemas.microsoft.com/office/drawing/2014/main" id="{EAE7B508-5E8B-8EFF-7091-55092482BD3A}"/>
                              </a:ext>
                            </a:extLst>
                          </wps:cNvPr>
                          <wps:cNvSpPr/>
                          <wps:spPr>
                            <a:xfrm>
                              <a:off x="6591091" y="452163"/>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1870560427" name="Freeform: Shape 1870560427">
                            <a:extLst>
                              <a:ext uri="{FF2B5EF4-FFF2-40B4-BE49-F238E27FC236}">
                                <a16:creationId xmlns:a16="http://schemas.microsoft.com/office/drawing/2014/main" id="{011CD288-A9A8-3CDC-0549-5BD714F969F3}"/>
                              </a:ext>
                            </a:extLst>
                          </wps:cNvPr>
                          <wps:cNvSpPr/>
                          <wps:spPr>
                            <a:xfrm>
                              <a:off x="6610775" y="452544"/>
                              <a:ext cx="8253" cy="17260"/>
                            </a:xfrm>
                            <a:custGeom>
                              <a:avLst/>
                              <a:gdLst>
                                <a:gd name="csX0" fmla="*/ 0 w 8253"/>
                                <a:gd name="csY0" fmla="*/ 254 h 17260"/>
                                <a:gd name="csX1" fmla="*/ 2666 w 8253"/>
                                <a:gd name="csY1" fmla="*/ 254 h 17260"/>
                                <a:gd name="csX2" fmla="*/ 2666 w 8253"/>
                                <a:gd name="csY2" fmla="*/ 3046 h 17260"/>
                                <a:gd name="csX3" fmla="*/ 8254 w 8253"/>
                                <a:gd name="csY3" fmla="*/ 0 h 17260"/>
                                <a:gd name="csX4" fmla="*/ 8254 w 8253"/>
                                <a:gd name="csY4" fmla="*/ 2665 h 17260"/>
                                <a:gd name="csX5" fmla="*/ 7238 w 8253"/>
                                <a:gd name="csY5" fmla="*/ 2665 h 17260"/>
                                <a:gd name="csX6" fmla="*/ 2666 w 8253"/>
                                <a:gd name="csY6" fmla="*/ 5330 h 17260"/>
                                <a:gd name="csX7" fmla="*/ 2666 w 8253"/>
                                <a:gd name="csY7" fmla="*/ 17260 h 17260"/>
                                <a:gd name="csX8" fmla="*/ 0 w 8253"/>
                                <a:gd name="csY8" fmla="*/ 17260 h 17260"/>
                                <a:gd name="csX9" fmla="*/ 0 w 8253"/>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3" h="17260">
                                  <a:moveTo>
                                    <a:pt x="0" y="254"/>
                                  </a:moveTo>
                                  <a:lnTo>
                                    <a:pt x="2666" y="254"/>
                                  </a:lnTo>
                                  <a:lnTo>
                                    <a:pt x="2666" y="3046"/>
                                  </a:lnTo>
                                  <a:cubicBezTo>
                                    <a:pt x="4064" y="1269"/>
                                    <a:pt x="5968" y="0"/>
                                    <a:pt x="8254" y="0"/>
                                  </a:cubicBezTo>
                                  <a:lnTo>
                                    <a:pt x="8254" y="2665"/>
                                  </a:lnTo>
                                  <a:cubicBezTo>
                                    <a:pt x="8254" y="2665"/>
                                    <a:pt x="7619" y="2665"/>
                                    <a:pt x="7238" y="2665"/>
                                  </a:cubicBezTo>
                                  <a:cubicBezTo>
                                    <a:pt x="5588" y="2665"/>
                                    <a:pt x="3428" y="4061"/>
                                    <a:pt x="2666" y="5330"/>
                                  </a:cubicBezTo>
                                  <a:lnTo>
                                    <a:pt x="2666" y="17260"/>
                                  </a:lnTo>
                                  <a:lnTo>
                                    <a:pt x="0" y="17260"/>
                                  </a:lnTo>
                                  <a:lnTo>
                                    <a:pt x="0" y="381"/>
                                  </a:lnTo>
                                  <a:close/>
                                </a:path>
                              </a:pathLst>
                            </a:custGeom>
                            <a:solidFill>
                              <a:srgbClr val="231F20"/>
                            </a:solidFill>
                            <a:ln w="12688" cap="flat">
                              <a:noFill/>
                              <a:prstDash val="solid"/>
                              <a:miter/>
                            </a:ln>
                          </wps:spPr>
                          <wps:bodyPr/>
                        </wps:wsp>
                        <wps:wsp>
                          <wps:cNvPr id="289577146" name="Freeform: Shape 289577146">
                            <a:extLst>
                              <a:ext uri="{FF2B5EF4-FFF2-40B4-BE49-F238E27FC236}">
                                <a16:creationId xmlns:a16="http://schemas.microsoft.com/office/drawing/2014/main" id="{841DEEFB-69A9-BE15-5A8B-22F694283D4E}"/>
                              </a:ext>
                            </a:extLst>
                          </wps:cNvPr>
                          <wps:cNvSpPr/>
                          <wps:spPr>
                            <a:xfrm>
                              <a:off x="6622076" y="452290"/>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6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10" y="1523"/>
                                    <a:pt x="6223" y="0"/>
                                    <a:pt x="8636"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440113715" name="Freeform: Shape 440113715">
                            <a:extLst>
                              <a:ext uri="{FF2B5EF4-FFF2-40B4-BE49-F238E27FC236}">
                                <a16:creationId xmlns:a16="http://schemas.microsoft.com/office/drawing/2014/main" id="{19C80C8B-1384-2D7C-1002-A74B714C9F05}"/>
                              </a:ext>
                            </a:extLst>
                          </wps:cNvPr>
                          <wps:cNvSpPr/>
                          <wps:spPr>
                            <a:xfrm>
                              <a:off x="6639855" y="452036"/>
                              <a:ext cx="23111" cy="17513"/>
                            </a:xfrm>
                            <a:custGeom>
                              <a:avLst/>
                              <a:gdLst>
                                <a:gd name="csX0" fmla="*/ 20572 w 23111"/>
                                <a:gd name="csY0" fmla="*/ 6092 h 17513"/>
                                <a:gd name="csX1" fmla="*/ 17397 w 23111"/>
                                <a:gd name="csY1" fmla="*/ 2538 h 17513"/>
                                <a:gd name="csX2" fmla="*/ 12953 w 23111"/>
                                <a:gd name="csY2" fmla="*/ 5077 h 17513"/>
                                <a:gd name="csX3" fmla="*/ 12953 w 23111"/>
                                <a:gd name="csY3" fmla="*/ 17514 h 17513"/>
                                <a:gd name="csX4" fmla="*/ 10286 w 23111"/>
                                <a:gd name="csY4" fmla="*/ 17514 h 17513"/>
                                <a:gd name="csX5" fmla="*/ 10286 w 23111"/>
                                <a:gd name="csY5" fmla="*/ 5965 h 17513"/>
                                <a:gd name="csX6" fmla="*/ 7111 w 23111"/>
                                <a:gd name="csY6" fmla="*/ 2411 h 17513"/>
                                <a:gd name="csX7" fmla="*/ 2667 w 23111"/>
                                <a:gd name="csY7" fmla="*/ 5077 h 17513"/>
                                <a:gd name="csX8" fmla="*/ 2667 w 23111"/>
                                <a:gd name="csY8" fmla="*/ 17387 h 17513"/>
                                <a:gd name="csX9" fmla="*/ 0 w 23111"/>
                                <a:gd name="csY9" fmla="*/ 17387 h 17513"/>
                                <a:gd name="csX10" fmla="*/ 0 w 23111"/>
                                <a:gd name="csY10" fmla="*/ 508 h 17513"/>
                                <a:gd name="csX11" fmla="*/ 2667 w 23111"/>
                                <a:gd name="csY11" fmla="*/ 508 h 17513"/>
                                <a:gd name="csX12" fmla="*/ 2667 w 23111"/>
                                <a:gd name="csY12" fmla="*/ 2919 h 17513"/>
                                <a:gd name="csX13" fmla="*/ 8127 w 23111"/>
                                <a:gd name="csY13" fmla="*/ 0 h 17513"/>
                                <a:gd name="csX14" fmla="*/ 12699 w 23111"/>
                                <a:gd name="csY14" fmla="*/ 3173 h 17513"/>
                                <a:gd name="csX15" fmla="*/ 18413 w 23111"/>
                                <a:gd name="csY15" fmla="*/ 0 h 17513"/>
                                <a:gd name="csX16" fmla="*/ 23112 w 23111"/>
                                <a:gd name="csY16" fmla="*/ 5077 h 17513"/>
                                <a:gd name="csX17" fmla="*/ 23112 w 23111"/>
                                <a:gd name="csY17" fmla="*/ 17260 h 17513"/>
                                <a:gd name="csX18" fmla="*/ 20445 w 23111"/>
                                <a:gd name="csY18" fmla="*/ 17260 h 17513"/>
                                <a:gd name="csX19" fmla="*/ 20445 w 23111"/>
                                <a:gd name="csY19" fmla="*/ 5711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23111" h="17513">
                                  <a:moveTo>
                                    <a:pt x="20572" y="6092"/>
                                  </a:moveTo>
                                  <a:cubicBezTo>
                                    <a:pt x="20572" y="3934"/>
                                    <a:pt x="19556" y="2538"/>
                                    <a:pt x="17397" y="2538"/>
                                  </a:cubicBezTo>
                                  <a:cubicBezTo>
                                    <a:pt x="15619" y="2538"/>
                                    <a:pt x="13842" y="3807"/>
                                    <a:pt x="12953" y="5077"/>
                                  </a:cubicBezTo>
                                  <a:lnTo>
                                    <a:pt x="12953" y="17514"/>
                                  </a:lnTo>
                                  <a:lnTo>
                                    <a:pt x="10286" y="17514"/>
                                  </a:lnTo>
                                  <a:lnTo>
                                    <a:pt x="10286" y="5965"/>
                                  </a:lnTo>
                                  <a:cubicBezTo>
                                    <a:pt x="10286" y="3807"/>
                                    <a:pt x="9397" y="2411"/>
                                    <a:pt x="7111" y="2411"/>
                                  </a:cubicBezTo>
                                  <a:cubicBezTo>
                                    <a:pt x="5333" y="2411"/>
                                    <a:pt x="3556" y="3680"/>
                                    <a:pt x="2667" y="5077"/>
                                  </a:cubicBezTo>
                                  <a:lnTo>
                                    <a:pt x="2667" y="17387"/>
                                  </a:lnTo>
                                  <a:lnTo>
                                    <a:pt x="0" y="17387"/>
                                  </a:lnTo>
                                  <a:lnTo>
                                    <a:pt x="0" y="508"/>
                                  </a:lnTo>
                                  <a:lnTo>
                                    <a:pt x="2667" y="508"/>
                                  </a:lnTo>
                                  <a:lnTo>
                                    <a:pt x="2667" y="2919"/>
                                  </a:lnTo>
                                  <a:cubicBezTo>
                                    <a:pt x="3429" y="1777"/>
                                    <a:pt x="5588" y="0"/>
                                    <a:pt x="8127" y="0"/>
                                  </a:cubicBezTo>
                                  <a:cubicBezTo>
                                    <a:pt x="10667" y="0"/>
                                    <a:pt x="12191" y="1396"/>
                                    <a:pt x="12699" y="3173"/>
                                  </a:cubicBezTo>
                                  <a:cubicBezTo>
                                    <a:pt x="13588" y="1650"/>
                                    <a:pt x="15874" y="0"/>
                                    <a:pt x="18413" y="0"/>
                                  </a:cubicBezTo>
                                  <a:cubicBezTo>
                                    <a:pt x="21461" y="0"/>
                                    <a:pt x="23112" y="1650"/>
                                    <a:pt x="23112" y="5077"/>
                                  </a:cubicBezTo>
                                  <a:lnTo>
                                    <a:pt x="23112" y="17260"/>
                                  </a:lnTo>
                                  <a:lnTo>
                                    <a:pt x="20445" y="17260"/>
                                  </a:lnTo>
                                  <a:lnTo>
                                    <a:pt x="20445" y="5711"/>
                                  </a:lnTo>
                                  <a:close/>
                                </a:path>
                              </a:pathLst>
                            </a:custGeom>
                            <a:solidFill>
                              <a:srgbClr val="231F20"/>
                            </a:solidFill>
                            <a:ln w="12688" cap="flat">
                              <a:noFill/>
                              <a:prstDash val="solid"/>
                              <a:miter/>
                            </a:ln>
                          </wps:spPr>
                          <wps:bodyPr/>
                        </wps:wsp>
                        <wps:wsp>
                          <wps:cNvPr id="1423360301" name="Freeform: Shape 1423360301">
                            <a:extLst>
                              <a:ext uri="{FF2B5EF4-FFF2-40B4-BE49-F238E27FC236}">
                                <a16:creationId xmlns:a16="http://schemas.microsoft.com/office/drawing/2014/main" id="{4C5B40DC-5D42-682C-BF83-439BB2E5C64D}"/>
                              </a:ext>
                            </a:extLst>
                          </wps:cNvPr>
                          <wps:cNvSpPr/>
                          <wps:spPr>
                            <a:xfrm>
                              <a:off x="6666522" y="452163"/>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943793364" name="Freeform: Shape 943793364">
                            <a:extLst>
                              <a:ext uri="{FF2B5EF4-FFF2-40B4-BE49-F238E27FC236}">
                                <a16:creationId xmlns:a16="http://schemas.microsoft.com/office/drawing/2014/main" id="{44677511-739B-F5CF-BEF5-8FB1A30BE04C}"/>
                              </a:ext>
                            </a:extLst>
                          </wps:cNvPr>
                          <wps:cNvSpPr/>
                          <wps:spPr>
                            <a:xfrm>
                              <a:off x="6686460" y="452290"/>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5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863357579" name="Freeform: Shape 863357579">
                            <a:extLst>
                              <a:ext uri="{FF2B5EF4-FFF2-40B4-BE49-F238E27FC236}">
                                <a16:creationId xmlns:a16="http://schemas.microsoft.com/office/drawing/2014/main" id="{FC496D56-E3BA-7BB5-6D2C-9874E2C4A21C}"/>
                              </a:ext>
                            </a:extLst>
                          </wps:cNvPr>
                          <wps:cNvSpPr/>
                          <wps:spPr>
                            <a:xfrm>
                              <a:off x="6702714" y="448102"/>
                              <a:ext cx="9777" cy="21955"/>
                            </a:xfrm>
                            <a:custGeom>
                              <a:avLst/>
                              <a:gdLst>
                                <a:gd name="csX0" fmla="*/ 2793 w 9777"/>
                                <a:gd name="csY0" fmla="*/ 18022 h 21955"/>
                                <a:gd name="csX1" fmla="*/ 2793 w 9777"/>
                                <a:gd name="csY1" fmla="*/ 6980 h 21955"/>
                                <a:gd name="csX2" fmla="*/ 0 w 9777"/>
                                <a:gd name="csY2" fmla="*/ 6980 h 21955"/>
                                <a:gd name="csX3" fmla="*/ 0 w 9777"/>
                                <a:gd name="csY3" fmla="*/ 4696 h 21955"/>
                                <a:gd name="csX4" fmla="*/ 2793 w 9777"/>
                                <a:gd name="csY4" fmla="*/ 4696 h 21955"/>
                                <a:gd name="csX5" fmla="*/ 2793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3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3" y="20560"/>
                                    <a:pt x="2793" y="18022"/>
                                  </a:cubicBezTo>
                                </a:path>
                              </a:pathLst>
                            </a:custGeom>
                            <a:solidFill>
                              <a:srgbClr val="231F20"/>
                            </a:solidFill>
                            <a:ln w="12688" cap="flat">
                              <a:noFill/>
                              <a:prstDash val="solid"/>
                              <a:miter/>
                            </a:ln>
                          </wps:spPr>
                          <wps:bodyPr/>
                        </wps:wsp>
                      </wpg:grpSp>
                      <wps:wsp>
                        <wps:cNvPr id="740956166" name="Rectangle 740956166">
                          <a:extLst>
                            <a:ext uri="{FF2B5EF4-FFF2-40B4-BE49-F238E27FC236}">
                              <a16:creationId xmlns:a16="http://schemas.microsoft.com/office/drawing/2014/main" id="{7EB529E8-C238-21A4-AB49-29E83E73D306}"/>
                            </a:ext>
                          </a:extLst>
                        </wps:cNvPr>
                        <wps:cNvSpPr/>
                        <wps:spPr>
                          <a:xfrm>
                            <a:off x="6723157" y="446325"/>
                            <a:ext cx="2920" cy="23350"/>
                          </a:xfrm>
                          <a:prstGeom prst="rect">
                            <a:avLst/>
                          </a:prstGeom>
                          <a:solidFill>
                            <a:srgbClr val="231F20"/>
                          </a:solidFill>
                          <a:ln w="12688" cap="flat">
                            <a:noFill/>
                            <a:prstDash val="solid"/>
                            <a:miter/>
                          </a:ln>
                        </wps:spPr>
                        <wps:bodyPr/>
                      </wps:wsp>
                      <wpg:grpSp>
                        <wpg:cNvPr id="2146998223" name="Graphic 1">
                          <a:extLst>
                            <a:ext uri="{FF2B5EF4-FFF2-40B4-BE49-F238E27FC236}">
                              <a16:creationId xmlns:a16="http://schemas.microsoft.com/office/drawing/2014/main" id="{6EB6AC4E-75EB-AA91-A163-E58DB269936C}"/>
                            </a:ext>
                          </a:extLst>
                        </wpg:cNvPr>
                        <wpg:cNvGrpSpPr/>
                        <wpg:grpSpPr>
                          <a:xfrm>
                            <a:off x="6730488" y="446452"/>
                            <a:ext cx="73018" cy="23731"/>
                            <a:chOff x="6730396" y="446452"/>
                            <a:chExt cx="73018" cy="23732"/>
                          </a:xfrm>
                          <a:solidFill>
                            <a:srgbClr val="231F20"/>
                          </a:solidFill>
                        </wpg:grpSpPr>
                        <wps:wsp>
                          <wps:cNvPr id="1373843859" name="Freeform: Shape 1373843859">
                            <a:extLst>
                              <a:ext uri="{FF2B5EF4-FFF2-40B4-BE49-F238E27FC236}">
                                <a16:creationId xmlns:a16="http://schemas.microsoft.com/office/drawing/2014/main" id="{B9F15CA5-37B3-912F-6184-CB1D9A756E20}"/>
                              </a:ext>
                            </a:extLst>
                          </wps:cNvPr>
                          <wps:cNvSpPr/>
                          <wps:spPr>
                            <a:xfrm>
                              <a:off x="6730396"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5"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1448862910" name="Freeform: Shape 1448862910">
                            <a:extLst>
                              <a:ext uri="{FF2B5EF4-FFF2-40B4-BE49-F238E27FC236}">
                                <a16:creationId xmlns:a16="http://schemas.microsoft.com/office/drawing/2014/main" id="{4C89CC44-DA50-1EDD-40C7-A44821C2856F}"/>
                              </a:ext>
                            </a:extLst>
                          </wps:cNvPr>
                          <wps:cNvSpPr/>
                          <wps:spPr>
                            <a:xfrm>
                              <a:off x="6747666" y="446452"/>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133346076" name="Freeform: Shape 1133346076">
                            <a:extLst>
                              <a:ext uri="{FF2B5EF4-FFF2-40B4-BE49-F238E27FC236}">
                                <a16:creationId xmlns:a16="http://schemas.microsoft.com/office/drawing/2014/main" id="{69DAD61C-D5CF-7CD0-CC64-61C01BD1E58B}"/>
                              </a:ext>
                            </a:extLst>
                          </wps:cNvPr>
                          <wps:cNvSpPr/>
                          <wps:spPr>
                            <a:xfrm>
                              <a:off x="6753761" y="448102"/>
                              <a:ext cx="9778" cy="21955"/>
                            </a:xfrm>
                            <a:custGeom>
                              <a:avLst/>
                              <a:gdLst>
                                <a:gd name="csX0" fmla="*/ 2794 w 9778"/>
                                <a:gd name="csY0" fmla="*/ 18022 h 21955"/>
                                <a:gd name="csX1" fmla="*/ 2794 w 9778"/>
                                <a:gd name="csY1" fmla="*/ 6980 h 21955"/>
                                <a:gd name="csX2" fmla="*/ 0 w 9778"/>
                                <a:gd name="csY2" fmla="*/ 6980 h 21955"/>
                                <a:gd name="csX3" fmla="*/ 0 w 9778"/>
                                <a:gd name="csY3" fmla="*/ 4696 h 21955"/>
                                <a:gd name="csX4" fmla="*/ 2794 w 9778"/>
                                <a:gd name="csY4" fmla="*/ 4696 h 21955"/>
                                <a:gd name="csX5" fmla="*/ 2794 w 9778"/>
                                <a:gd name="csY5" fmla="*/ 0 h 21955"/>
                                <a:gd name="csX6" fmla="*/ 5461 w 9778"/>
                                <a:gd name="csY6" fmla="*/ 0 h 21955"/>
                                <a:gd name="csX7" fmla="*/ 5461 w 9778"/>
                                <a:gd name="csY7" fmla="*/ 4696 h 21955"/>
                                <a:gd name="csX8" fmla="*/ 8889 w 9778"/>
                                <a:gd name="csY8" fmla="*/ 4696 h 21955"/>
                                <a:gd name="csX9" fmla="*/ 8889 w 9778"/>
                                <a:gd name="csY9" fmla="*/ 6980 h 21955"/>
                                <a:gd name="csX10" fmla="*/ 5461 w 9778"/>
                                <a:gd name="csY10" fmla="*/ 6980 h 21955"/>
                                <a:gd name="csX11" fmla="*/ 5461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4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4" y="18022"/>
                                  </a:moveTo>
                                  <a:lnTo>
                                    <a:pt x="2794" y="6980"/>
                                  </a:lnTo>
                                  <a:lnTo>
                                    <a:pt x="0" y="6980"/>
                                  </a:lnTo>
                                  <a:lnTo>
                                    <a:pt x="0" y="4696"/>
                                  </a:lnTo>
                                  <a:lnTo>
                                    <a:pt x="2794" y="4696"/>
                                  </a:lnTo>
                                  <a:lnTo>
                                    <a:pt x="2794" y="0"/>
                                  </a:lnTo>
                                  <a:lnTo>
                                    <a:pt x="5461" y="0"/>
                                  </a:lnTo>
                                  <a:lnTo>
                                    <a:pt x="5461" y="4696"/>
                                  </a:lnTo>
                                  <a:lnTo>
                                    <a:pt x="8889" y="4696"/>
                                  </a:lnTo>
                                  <a:lnTo>
                                    <a:pt x="8889" y="6980"/>
                                  </a:lnTo>
                                  <a:lnTo>
                                    <a:pt x="5461" y="6980"/>
                                  </a:lnTo>
                                  <a:lnTo>
                                    <a:pt x="5461" y="17514"/>
                                  </a:lnTo>
                                  <a:cubicBezTo>
                                    <a:pt x="5461" y="18783"/>
                                    <a:pt x="5969" y="19671"/>
                                    <a:pt x="7238" y="19671"/>
                                  </a:cubicBezTo>
                                  <a:cubicBezTo>
                                    <a:pt x="8000" y="19671"/>
                                    <a:pt x="8636" y="19291"/>
                                    <a:pt x="9016" y="18910"/>
                                  </a:cubicBezTo>
                                  <a:lnTo>
                                    <a:pt x="9778" y="20814"/>
                                  </a:lnTo>
                                  <a:cubicBezTo>
                                    <a:pt x="9144" y="21448"/>
                                    <a:pt x="8127" y="21956"/>
                                    <a:pt x="6604" y="21956"/>
                                  </a:cubicBezTo>
                                  <a:cubicBezTo>
                                    <a:pt x="4064" y="21956"/>
                                    <a:pt x="2794" y="20560"/>
                                    <a:pt x="2794" y="18022"/>
                                  </a:cubicBezTo>
                                </a:path>
                              </a:pathLst>
                            </a:custGeom>
                            <a:solidFill>
                              <a:srgbClr val="231F20"/>
                            </a:solidFill>
                            <a:ln w="12688" cap="flat">
                              <a:noFill/>
                              <a:prstDash val="solid"/>
                              <a:miter/>
                            </a:ln>
                          </wps:spPr>
                          <wps:bodyPr/>
                        </wps:wsp>
                        <wps:wsp>
                          <wps:cNvPr id="79298889" name="Freeform: Shape 79298889">
                            <a:extLst>
                              <a:ext uri="{FF2B5EF4-FFF2-40B4-BE49-F238E27FC236}">
                                <a16:creationId xmlns:a16="http://schemas.microsoft.com/office/drawing/2014/main" id="{C97B19DF-6825-BD54-51E1-6C5C2C1B5597}"/>
                              </a:ext>
                            </a:extLst>
                          </wps:cNvPr>
                          <wps:cNvSpPr/>
                          <wps:spPr>
                            <a:xfrm>
                              <a:off x="6765445" y="446452"/>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5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3" y="0"/>
                                    <a:pt x="3555" y="761"/>
                                    <a:pt x="3555" y="1777"/>
                                  </a:cubicBezTo>
                                  <a:cubicBezTo>
                                    <a:pt x="3555" y="2792"/>
                                    <a:pt x="2793" y="3554"/>
                                    <a:pt x="1778" y="3554"/>
                                  </a:cubicBezTo>
                                  <a:cubicBezTo>
                                    <a:pt x="762" y="3554"/>
                                    <a:pt x="0" y="2792"/>
                                    <a:pt x="0" y="1777"/>
                                  </a:cubicBezTo>
                                </a:path>
                              </a:pathLst>
                            </a:custGeom>
                            <a:solidFill>
                              <a:srgbClr val="231F20"/>
                            </a:solidFill>
                            <a:ln w="12688" cap="flat">
                              <a:noFill/>
                              <a:prstDash val="solid"/>
                              <a:miter/>
                            </a:ln>
                          </wps:spPr>
                          <wps:bodyPr/>
                        </wps:wsp>
                        <wps:wsp>
                          <wps:cNvPr id="1244569425" name="Freeform: Shape 1244569425">
                            <a:extLst>
                              <a:ext uri="{FF2B5EF4-FFF2-40B4-BE49-F238E27FC236}">
                                <a16:creationId xmlns:a16="http://schemas.microsoft.com/office/drawing/2014/main" id="{5D7EF06A-5D67-F6A0-3679-B4DE8D00A36E}"/>
                              </a:ext>
                            </a:extLst>
                          </wps:cNvPr>
                          <wps:cNvSpPr/>
                          <wps:spPr>
                            <a:xfrm>
                              <a:off x="6771921" y="452544"/>
                              <a:ext cx="14095" cy="17640"/>
                            </a:xfrm>
                            <a:custGeom>
                              <a:avLst/>
                              <a:gdLst>
                                <a:gd name="csX0" fmla="*/ 11556 w 14095"/>
                                <a:gd name="csY0" fmla="*/ 10407 h 17640"/>
                                <a:gd name="csX1" fmla="*/ 6857 w 14095"/>
                                <a:gd name="csY1" fmla="*/ 8249 h 17640"/>
                                <a:gd name="csX2" fmla="*/ 2666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1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8 w 14095"/>
                                <a:gd name="csY18" fmla="*/ 17387 h 17640"/>
                                <a:gd name="csX19" fmla="*/ 11428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39" y="9011"/>
                                    <a:pt x="8762" y="8249"/>
                                    <a:pt x="6857" y="8249"/>
                                  </a:cubicBezTo>
                                  <a:cubicBezTo>
                                    <a:pt x="4444" y="8249"/>
                                    <a:pt x="2666" y="9772"/>
                                    <a:pt x="2666" y="11930"/>
                                  </a:cubicBezTo>
                                  <a:cubicBezTo>
                                    <a:pt x="2666" y="14087"/>
                                    <a:pt x="4444" y="15610"/>
                                    <a:pt x="6857" y="15610"/>
                                  </a:cubicBezTo>
                                  <a:cubicBezTo>
                                    <a:pt x="8762" y="15610"/>
                                    <a:pt x="10539"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6" y="2158"/>
                                    <a:pt x="3555" y="2919"/>
                                    <a:pt x="2031" y="4569"/>
                                  </a:cubicBezTo>
                                  <a:lnTo>
                                    <a:pt x="762" y="2792"/>
                                  </a:lnTo>
                                  <a:cubicBezTo>
                                    <a:pt x="2539" y="888"/>
                                    <a:pt x="4699" y="0"/>
                                    <a:pt x="7492" y="0"/>
                                  </a:cubicBezTo>
                                  <a:cubicBezTo>
                                    <a:pt x="11048" y="0"/>
                                    <a:pt x="14096" y="1650"/>
                                    <a:pt x="14096" y="5711"/>
                                  </a:cubicBezTo>
                                  <a:lnTo>
                                    <a:pt x="14096" y="17387"/>
                                  </a:lnTo>
                                  <a:lnTo>
                                    <a:pt x="11428" y="17387"/>
                                  </a:lnTo>
                                  <a:lnTo>
                                    <a:pt x="11428" y="15483"/>
                                  </a:lnTo>
                                  <a:close/>
                                </a:path>
                              </a:pathLst>
                            </a:custGeom>
                            <a:solidFill>
                              <a:srgbClr val="231F20"/>
                            </a:solidFill>
                            <a:ln w="12688" cap="flat">
                              <a:noFill/>
                              <a:prstDash val="solid"/>
                              <a:miter/>
                            </a:ln>
                          </wps:spPr>
                          <wps:bodyPr/>
                        </wps:wsp>
                        <wps:wsp>
                          <wps:cNvPr id="538815292" name="Freeform: Shape 538815292">
                            <a:extLst>
                              <a:ext uri="{FF2B5EF4-FFF2-40B4-BE49-F238E27FC236}">
                                <a16:creationId xmlns:a16="http://schemas.microsoft.com/office/drawing/2014/main" id="{303D367E-DA5F-1E72-9771-9ABB9EE77BD3}"/>
                              </a:ext>
                            </a:extLst>
                          </wps:cNvPr>
                          <wps:cNvSpPr/>
                          <wps:spPr>
                            <a:xfrm>
                              <a:off x="6788302" y="448102"/>
                              <a:ext cx="9778" cy="21955"/>
                            </a:xfrm>
                            <a:custGeom>
                              <a:avLst/>
                              <a:gdLst>
                                <a:gd name="csX0" fmla="*/ 2793 w 9778"/>
                                <a:gd name="csY0" fmla="*/ 18022 h 21955"/>
                                <a:gd name="csX1" fmla="*/ 2793 w 9778"/>
                                <a:gd name="csY1" fmla="*/ 6980 h 21955"/>
                                <a:gd name="csX2" fmla="*/ 0 w 9778"/>
                                <a:gd name="csY2" fmla="*/ 6980 h 21955"/>
                                <a:gd name="csX3" fmla="*/ 0 w 9778"/>
                                <a:gd name="csY3" fmla="*/ 4696 h 21955"/>
                                <a:gd name="csX4" fmla="*/ 2793 w 9778"/>
                                <a:gd name="csY4" fmla="*/ 4696 h 21955"/>
                                <a:gd name="csX5" fmla="*/ 2793 w 9778"/>
                                <a:gd name="csY5" fmla="*/ 0 h 21955"/>
                                <a:gd name="csX6" fmla="*/ 5460 w 9778"/>
                                <a:gd name="csY6" fmla="*/ 0 h 21955"/>
                                <a:gd name="csX7" fmla="*/ 5460 w 9778"/>
                                <a:gd name="csY7" fmla="*/ 4696 h 21955"/>
                                <a:gd name="csX8" fmla="*/ 8889 w 9778"/>
                                <a:gd name="csY8" fmla="*/ 4696 h 21955"/>
                                <a:gd name="csX9" fmla="*/ 8889 w 9778"/>
                                <a:gd name="csY9" fmla="*/ 6980 h 21955"/>
                                <a:gd name="csX10" fmla="*/ 5460 w 9778"/>
                                <a:gd name="csY10" fmla="*/ 6980 h 21955"/>
                                <a:gd name="csX11" fmla="*/ 5460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3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4" y="21956"/>
                                  </a:cubicBezTo>
                                  <a:cubicBezTo>
                                    <a:pt x="4064" y="21956"/>
                                    <a:pt x="2793" y="20560"/>
                                    <a:pt x="2793" y="18022"/>
                                  </a:cubicBezTo>
                                </a:path>
                              </a:pathLst>
                            </a:custGeom>
                            <a:solidFill>
                              <a:srgbClr val="231F20"/>
                            </a:solidFill>
                            <a:ln w="12688" cap="flat">
                              <a:noFill/>
                              <a:prstDash val="solid"/>
                              <a:miter/>
                            </a:ln>
                          </wps:spPr>
                          <wps:bodyPr/>
                        </wps:wsp>
                        <wps:wsp>
                          <wps:cNvPr id="1551981822" name="Freeform: Shape 1551981822">
                            <a:extLst>
                              <a:ext uri="{FF2B5EF4-FFF2-40B4-BE49-F238E27FC236}">
                                <a16:creationId xmlns:a16="http://schemas.microsoft.com/office/drawing/2014/main" id="{F5C8269B-95D1-3FE5-29E6-8057C0A6A32F}"/>
                              </a:ext>
                            </a:extLst>
                          </wps:cNvPr>
                          <wps:cNvSpPr/>
                          <wps:spPr>
                            <a:xfrm>
                              <a:off x="6799858" y="446452"/>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g:grpSp>
                      <wps:wsp>
                        <wps:cNvPr id="954483729" name="Freeform: Shape 954483729">
                          <a:extLst>
                            <a:ext uri="{FF2B5EF4-FFF2-40B4-BE49-F238E27FC236}">
                              <a16:creationId xmlns:a16="http://schemas.microsoft.com/office/drawing/2014/main" id="{5DD85B67-1357-D9C3-CDFC-AAB135FAFC26}"/>
                            </a:ext>
                          </a:extLst>
                        </wps:cNvPr>
                        <wps:cNvSpPr/>
                        <wps:spPr>
                          <a:xfrm>
                            <a:off x="6805826" y="452796"/>
                            <a:ext cx="16889" cy="16878"/>
                          </a:xfrm>
                          <a:custGeom>
                            <a:avLst/>
                            <a:gdLst>
                              <a:gd name="csX0" fmla="*/ 0 w 16889"/>
                              <a:gd name="csY0" fmla="*/ 0 h 16879"/>
                              <a:gd name="csX1" fmla="*/ 2793 w 16889"/>
                              <a:gd name="csY1" fmla="*/ 0 h 16879"/>
                              <a:gd name="csX2" fmla="*/ 8381 w 16889"/>
                              <a:gd name="csY2" fmla="*/ 13833 h 16879"/>
                              <a:gd name="csX3" fmla="*/ 14096 w 16889"/>
                              <a:gd name="csY3" fmla="*/ 0 h 16879"/>
                              <a:gd name="csX4" fmla="*/ 16890 w 16889"/>
                              <a:gd name="csY4" fmla="*/ 0 h 16879"/>
                              <a:gd name="csX5" fmla="*/ 9905 w 16889"/>
                              <a:gd name="csY5" fmla="*/ 16879 h 16879"/>
                              <a:gd name="csX6" fmla="*/ 6984 w 16889"/>
                              <a:gd name="csY6" fmla="*/ 16879 h 16879"/>
                              <a:gd name="csX7" fmla="*/ 0 w 16889"/>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889" h="16879">
                                <a:moveTo>
                                  <a:pt x="0" y="0"/>
                                </a:moveTo>
                                <a:lnTo>
                                  <a:pt x="2793" y="0"/>
                                </a:lnTo>
                                <a:lnTo>
                                  <a:pt x="8381" y="13833"/>
                                </a:lnTo>
                                <a:lnTo>
                                  <a:pt x="14096" y="0"/>
                                </a:lnTo>
                                <a:lnTo>
                                  <a:pt x="16890" y="0"/>
                                </a:lnTo>
                                <a:lnTo>
                                  <a:pt x="9905" y="16879"/>
                                </a:lnTo>
                                <a:lnTo>
                                  <a:pt x="6984" y="16879"/>
                                </a:lnTo>
                                <a:lnTo>
                                  <a:pt x="0" y="0"/>
                                </a:lnTo>
                                <a:close/>
                              </a:path>
                            </a:pathLst>
                          </a:custGeom>
                          <a:solidFill>
                            <a:srgbClr val="231F20"/>
                          </a:solidFill>
                          <a:ln w="12688" cap="flat">
                            <a:noFill/>
                            <a:prstDash val="solid"/>
                            <a:miter/>
                          </a:ln>
                        </wps:spPr>
                        <wps:bodyPr/>
                      </wps:wsp>
                      <wpg:grpSp>
                        <wpg:cNvPr id="1188446729" name="Graphic 1">
                          <a:extLst>
                            <a:ext uri="{FF2B5EF4-FFF2-40B4-BE49-F238E27FC236}">
                              <a16:creationId xmlns:a16="http://schemas.microsoft.com/office/drawing/2014/main" id="{82CFB5CC-C267-52A2-0933-1E9FCE55AD8C}"/>
                            </a:ext>
                          </a:extLst>
                        </wpg:cNvPr>
                        <wpg:cNvGrpSpPr/>
                        <wpg:grpSpPr>
                          <a:xfrm>
                            <a:off x="5390899" y="129569"/>
                            <a:ext cx="1448935" cy="359143"/>
                            <a:chOff x="5390817" y="129569"/>
                            <a:chExt cx="1448935" cy="359163"/>
                          </a:xfrm>
                        </wpg:grpSpPr>
                        <wps:wsp>
                          <wps:cNvPr id="1099632985" name="Freeform: Shape 1099632985">
                            <a:extLst>
                              <a:ext uri="{FF2B5EF4-FFF2-40B4-BE49-F238E27FC236}">
                                <a16:creationId xmlns:a16="http://schemas.microsoft.com/office/drawing/2014/main" id="{A9286442-755F-8868-96C4-6ADEA5D113CD}"/>
                              </a:ext>
                            </a:extLst>
                          </wps:cNvPr>
                          <wps:cNvSpPr/>
                          <wps:spPr>
                            <a:xfrm>
                              <a:off x="6823244" y="452182"/>
                              <a:ext cx="16508" cy="17767"/>
                            </a:xfrm>
                            <a:custGeom>
                              <a:avLst/>
                              <a:gdLst>
                                <a:gd name="csX0" fmla="*/ 2793 w 16508"/>
                                <a:gd name="csY0" fmla="*/ 7995 h 17767"/>
                                <a:gd name="csX1" fmla="*/ 13968 w 16508"/>
                                <a:gd name="csY1" fmla="*/ 7995 h 17767"/>
                                <a:gd name="csX2" fmla="*/ 8381 w 16508"/>
                                <a:gd name="csY2" fmla="*/ 2284 h 17767"/>
                                <a:gd name="csX3" fmla="*/ 2793 w 16508"/>
                                <a:gd name="csY3" fmla="*/ 7995 h 17767"/>
                                <a:gd name="csX4" fmla="*/ 8381 w 16508"/>
                                <a:gd name="csY4" fmla="*/ 127 h 17767"/>
                                <a:gd name="csX5" fmla="*/ 16508 w 16508"/>
                                <a:gd name="csY5" fmla="*/ 9265 h 17767"/>
                                <a:gd name="csX6" fmla="*/ 16508 w 16508"/>
                                <a:gd name="csY6" fmla="*/ 9899 h 17767"/>
                                <a:gd name="csX7" fmla="*/ 2793 w 16508"/>
                                <a:gd name="csY7" fmla="*/ 9899 h 17767"/>
                                <a:gd name="csX8" fmla="*/ 8889 w 16508"/>
                                <a:gd name="csY8" fmla="*/ 15737 h 17767"/>
                                <a:gd name="csX9" fmla="*/ 14096 w 16508"/>
                                <a:gd name="csY9" fmla="*/ 13580 h 17767"/>
                                <a:gd name="csX10" fmla="*/ 15366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3" y="7995"/>
                                  </a:moveTo>
                                  <a:lnTo>
                                    <a:pt x="13968" y="7995"/>
                                  </a:lnTo>
                                  <a:cubicBezTo>
                                    <a:pt x="13968" y="5457"/>
                                    <a:pt x="12191" y="2284"/>
                                    <a:pt x="8381" y="2284"/>
                                  </a:cubicBezTo>
                                  <a:cubicBezTo>
                                    <a:pt x="4826" y="2284"/>
                                    <a:pt x="3048" y="5330"/>
                                    <a:pt x="2793" y="7995"/>
                                  </a:cubicBezTo>
                                  <a:moveTo>
                                    <a:pt x="8381" y="127"/>
                                  </a:moveTo>
                                  <a:cubicBezTo>
                                    <a:pt x="13461" y="127"/>
                                    <a:pt x="16508" y="4188"/>
                                    <a:pt x="16508" y="9265"/>
                                  </a:cubicBezTo>
                                  <a:lnTo>
                                    <a:pt x="16508" y="9899"/>
                                  </a:lnTo>
                                  <a:lnTo>
                                    <a:pt x="2793" y="9899"/>
                                  </a:lnTo>
                                  <a:cubicBezTo>
                                    <a:pt x="3048" y="13072"/>
                                    <a:pt x="5206" y="15737"/>
                                    <a:pt x="8889" y="15737"/>
                                  </a:cubicBezTo>
                                  <a:cubicBezTo>
                                    <a:pt x="10794" y="15737"/>
                                    <a:pt x="12826" y="14976"/>
                                    <a:pt x="14096" y="13580"/>
                                  </a:cubicBezTo>
                                  <a:lnTo>
                                    <a:pt x="15366" y="15230"/>
                                  </a:lnTo>
                                  <a:cubicBezTo>
                                    <a:pt x="13715" y="16879"/>
                                    <a:pt x="11429" y="17768"/>
                                    <a:pt x="8635" y="17768"/>
                                  </a:cubicBezTo>
                                  <a:cubicBezTo>
                                    <a:pt x="3682" y="17768"/>
                                    <a:pt x="0" y="14214"/>
                                    <a:pt x="0" y="8884"/>
                                  </a:cubicBezTo>
                                  <a:cubicBezTo>
                                    <a:pt x="0" y="3934"/>
                                    <a:pt x="3555" y="0"/>
                                    <a:pt x="8381" y="0"/>
                                  </a:cubicBezTo>
                                </a:path>
                              </a:pathLst>
                            </a:custGeom>
                            <a:solidFill>
                              <a:srgbClr val="231F20"/>
                            </a:solidFill>
                            <a:ln w="12688" cap="flat">
                              <a:noFill/>
                              <a:prstDash val="solid"/>
                              <a:miter/>
                            </a:ln>
                          </wps:spPr>
                          <wps:bodyPr/>
                        </wps:wsp>
                        <wps:wsp>
                          <wps:cNvPr id="1711087362" name="Freeform: Shape 1711087362">
                            <a:extLst>
                              <a:ext uri="{FF2B5EF4-FFF2-40B4-BE49-F238E27FC236}">
                                <a16:creationId xmlns:a16="http://schemas.microsoft.com/office/drawing/2014/main" id="{2F0A0A57-14DF-6804-D117-0F9859FFE75D}"/>
                              </a:ext>
                            </a:extLst>
                          </wps:cNvPr>
                          <wps:cNvSpPr/>
                          <wps:spPr>
                            <a:xfrm>
                              <a:off x="6007471" y="296460"/>
                              <a:ext cx="103241" cy="86427"/>
                            </a:xfrm>
                            <a:custGeom>
                              <a:avLst/>
                              <a:gdLst>
                                <a:gd name="csX0" fmla="*/ 84193 w 103241"/>
                                <a:gd name="csY0" fmla="*/ 67518 h 86427"/>
                                <a:gd name="csX1" fmla="*/ 103115 w 103241"/>
                                <a:gd name="csY1" fmla="*/ 48608 h 86427"/>
                                <a:gd name="csX2" fmla="*/ 35176 w 103241"/>
                                <a:gd name="csY2" fmla="*/ 9392 h 86427"/>
                                <a:gd name="csX3" fmla="*/ 9397 w 103241"/>
                                <a:gd name="csY3" fmla="*/ 2538 h 86427"/>
                                <a:gd name="csX4" fmla="*/ 2540 w 103241"/>
                                <a:gd name="csY4" fmla="*/ 28302 h 86427"/>
                                <a:gd name="csX5" fmla="*/ 103241 w 103241"/>
                                <a:gd name="csY5" fmla="*/ 86428 h 86427"/>
                                <a:gd name="csX6" fmla="*/ 84320 w 103241"/>
                                <a:gd name="csY6" fmla="*/ 67518 h 8642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3241" h="86427">
                                  <a:moveTo>
                                    <a:pt x="84193" y="67518"/>
                                  </a:moveTo>
                                  <a:cubicBezTo>
                                    <a:pt x="84193" y="57111"/>
                                    <a:pt x="92702" y="48608"/>
                                    <a:pt x="103115" y="48608"/>
                                  </a:cubicBezTo>
                                  <a:cubicBezTo>
                                    <a:pt x="75177" y="48608"/>
                                    <a:pt x="49145" y="33632"/>
                                    <a:pt x="35176" y="9392"/>
                                  </a:cubicBezTo>
                                  <a:cubicBezTo>
                                    <a:pt x="29969" y="381"/>
                                    <a:pt x="18413" y="-2665"/>
                                    <a:pt x="9397" y="2538"/>
                                  </a:cubicBezTo>
                                  <a:cubicBezTo>
                                    <a:pt x="381" y="7742"/>
                                    <a:pt x="-2667" y="19291"/>
                                    <a:pt x="2540" y="28302"/>
                                  </a:cubicBezTo>
                                  <a:cubicBezTo>
                                    <a:pt x="23239" y="64091"/>
                                    <a:pt x="61844" y="86428"/>
                                    <a:pt x="103241" y="86428"/>
                                  </a:cubicBezTo>
                                  <a:cubicBezTo>
                                    <a:pt x="92829" y="86428"/>
                                    <a:pt x="84320" y="77925"/>
                                    <a:pt x="84320" y="67518"/>
                                  </a:cubicBezTo>
                                </a:path>
                              </a:pathLst>
                            </a:custGeom>
                            <a:solidFill>
                              <a:srgbClr val="00797E"/>
                            </a:solidFill>
                            <a:ln w="12688" cap="flat">
                              <a:noFill/>
                              <a:prstDash val="solid"/>
                              <a:miter/>
                            </a:ln>
                          </wps:spPr>
                          <wps:bodyPr/>
                        </wps:wsp>
                        <wps:wsp>
                          <wps:cNvPr id="1879193583" name="Freeform: Shape 1879193583">
                            <a:extLst>
                              <a:ext uri="{FF2B5EF4-FFF2-40B4-BE49-F238E27FC236}">
                                <a16:creationId xmlns:a16="http://schemas.microsoft.com/office/drawing/2014/main" id="{3AD6032E-9920-D666-2EBB-1B596293F33B}"/>
                              </a:ext>
                            </a:extLst>
                          </wps:cNvPr>
                          <wps:cNvSpPr/>
                          <wps:spPr>
                            <a:xfrm>
                              <a:off x="6110586" y="150383"/>
                              <a:ext cx="103170" cy="86427"/>
                            </a:xfrm>
                            <a:custGeom>
                              <a:avLst/>
                              <a:gdLst>
                                <a:gd name="csX0" fmla="*/ 100702 w 103170"/>
                                <a:gd name="csY0" fmla="*/ 58126 h 86427"/>
                                <a:gd name="csX1" fmla="*/ 79621 w 103170"/>
                                <a:gd name="csY1" fmla="*/ 31474 h 86427"/>
                                <a:gd name="csX2" fmla="*/ 0 w 103170"/>
                                <a:gd name="csY2" fmla="*/ 0 h 86427"/>
                                <a:gd name="csX3" fmla="*/ 18921 w 103170"/>
                                <a:gd name="csY3" fmla="*/ 18910 h 86427"/>
                                <a:gd name="csX4" fmla="*/ 0 w 103170"/>
                                <a:gd name="csY4" fmla="*/ 37820 h 86427"/>
                                <a:gd name="csX5" fmla="*/ 53716 w 103170"/>
                                <a:gd name="csY5" fmla="*/ 59014 h 86427"/>
                                <a:gd name="csX6" fmla="*/ 67939 w 103170"/>
                                <a:gd name="csY6" fmla="*/ 77036 h 86427"/>
                                <a:gd name="csX7" fmla="*/ 84320 w 103170"/>
                                <a:gd name="csY7" fmla="*/ 86428 h 86427"/>
                                <a:gd name="csX8" fmla="*/ 93717 w 103170"/>
                                <a:gd name="csY8" fmla="*/ 83889 h 86427"/>
                                <a:gd name="csX9" fmla="*/ 100574 w 103170"/>
                                <a:gd name="csY9" fmla="*/ 58126 h 864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3170" h="86427">
                                  <a:moveTo>
                                    <a:pt x="100702" y="58126"/>
                                  </a:moveTo>
                                  <a:cubicBezTo>
                                    <a:pt x="94987" y="48227"/>
                                    <a:pt x="87876" y="39343"/>
                                    <a:pt x="79621" y="31474"/>
                                  </a:cubicBezTo>
                                  <a:cubicBezTo>
                                    <a:pt x="58034" y="11168"/>
                                    <a:pt x="29715" y="0"/>
                                    <a:pt x="0" y="0"/>
                                  </a:cubicBezTo>
                                  <a:cubicBezTo>
                                    <a:pt x="10413" y="0"/>
                                    <a:pt x="18921" y="8503"/>
                                    <a:pt x="18921" y="18910"/>
                                  </a:cubicBezTo>
                                  <a:cubicBezTo>
                                    <a:pt x="18921" y="29317"/>
                                    <a:pt x="10413" y="37820"/>
                                    <a:pt x="0" y="37820"/>
                                  </a:cubicBezTo>
                                  <a:cubicBezTo>
                                    <a:pt x="20064" y="37820"/>
                                    <a:pt x="39112" y="45308"/>
                                    <a:pt x="53716" y="59014"/>
                                  </a:cubicBezTo>
                                  <a:cubicBezTo>
                                    <a:pt x="59303" y="64345"/>
                                    <a:pt x="64129" y="70310"/>
                                    <a:pt x="67939" y="77036"/>
                                  </a:cubicBezTo>
                                  <a:cubicBezTo>
                                    <a:pt x="71494" y="83128"/>
                                    <a:pt x="77844" y="86428"/>
                                    <a:pt x="84320" y="86428"/>
                                  </a:cubicBezTo>
                                  <a:cubicBezTo>
                                    <a:pt x="87495" y="86428"/>
                                    <a:pt x="90797" y="85666"/>
                                    <a:pt x="93717" y="83889"/>
                                  </a:cubicBezTo>
                                  <a:cubicBezTo>
                                    <a:pt x="102733" y="78686"/>
                                    <a:pt x="105908" y="67137"/>
                                    <a:pt x="100574" y="58126"/>
                                  </a:cubicBezTo>
                                </a:path>
                              </a:pathLst>
                            </a:custGeom>
                            <a:solidFill>
                              <a:srgbClr val="692874"/>
                            </a:solidFill>
                            <a:ln w="12688" cap="flat">
                              <a:noFill/>
                              <a:prstDash val="solid"/>
                              <a:miter/>
                            </a:ln>
                          </wps:spPr>
                          <wps:bodyPr/>
                        </wps:wsp>
                        <wps:wsp>
                          <wps:cNvPr id="160764600" name="Freeform: Shape 160764600">
                            <a:extLst>
                              <a:ext uri="{FF2B5EF4-FFF2-40B4-BE49-F238E27FC236}">
                                <a16:creationId xmlns:a16="http://schemas.microsoft.com/office/drawing/2014/main" id="{71916E14-0756-769D-6FBF-F7F848C68E97}"/>
                              </a:ext>
                            </a:extLst>
                          </wps:cNvPr>
                          <wps:cNvSpPr/>
                          <wps:spPr>
                            <a:xfrm>
                              <a:off x="6009885" y="150510"/>
                              <a:ext cx="119495" cy="77036"/>
                            </a:xfrm>
                            <a:custGeom>
                              <a:avLst/>
                              <a:gdLst>
                                <a:gd name="csX0" fmla="*/ 100702 w 119495"/>
                                <a:gd name="csY0" fmla="*/ 0 h 77036"/>
                                <a:gd name="csX1" fmla="*/ 0 w 119495"/>
                                <a:gd name="csY1" fmla="*/ 58126 h 77036"/>
                                <a:gd name="csX2" fmla="*/ 25779 w 119495"/>
                                <a:gd name="csY2" fmla="*/ 51273 h 77036"/>
                                <a:gd name="csX3" fmla="*/ 32636 w 119495"/>
                                <a:gd name="csY3" fmla="*/ 77036 h 77036"/>
                                <a:gd name="csX4" fmla="*/ 100574 w 119495"/>
                                <a:gd name="csY4" fmla="*/ 37820 h 77036"/>
                                <a:gd name="csX5" fmla="*/ 119496 w 119495"/>
                                <a:gd name="csY5" fmla="*/ 18910 h 77036"/>
                                <a:gd name="csX6" fmla="*/ 100574 w 119495"/>
                                <a:gd name="csY6" fmla="*/ 0 h 7703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9495" h="77036">
                                  <a:moveTo>
                                    <a:pt x="100702" y="0"/>
                                  </a:moveTo>
                                  <a:cubicBezTo>
                                    <a:pt x="59303" y="0"/>
                                    <a:pt x="20699" y="22210"/>
                                    <a:pt x="0" y="58126"/>
                                  </a:cubicBezTo>
                                  <a:cubicBezTo>
                                    <a:pt x="5206" y="49115"/>
                                    <a:pt x="16762" y="46069"/>
                                    <a:pt x="25779" y="51273"/>
                                  </a:cubicBezTo>
                                  <a:cubicBezTo>
                                    <a:pt x="34795" y="56476"/>
                                    <a:pt x="37842" y="68025"/>
                                    <a:pt x="32636" y="77036"/>
                                  </a:cubicBezTo>
                                  <a:cubicBezTo>
                                    <a:pt x="46604" y="52796"/>
                                    <a:pt x="72637" y="37820"/>
                                    <a:pt x="100574" y="37820"/>
                                  </a:cubicBezTo>
                                  <a:cubicBezTo>
                                    <a:pt x="110988" y="37820"/>
                                    <a:pt x="119496" y="29317"/>
                                    <a:pt x="119496" y="18910"/>
                                  </a:cubicBezTo>
                                  <a:cubicBezTo>
                                    <a:pt x="119496" y="8503"/>
                                    <a:pt x="110988" y="0"/>
                                    <a:pt x="100574" y="0"/>
                                  </a:cubicBezTo>
                                </a:path>
                              </a:pathLst>
                            </a:custGeom>
                            <a:solidFill>
                              <a:srgbClr val="0067A0"/>
                            </a:solidFill>
                            <a:ln w="12688" cap="flat">
                              <a:noFill/>
                              <a:prstDash val="solid"/>
                              <a:miter/>
                            </a:ln>
                          </wps:spPr>
                          <wps:bodyPr/>
                        </wps:wsp>
                        <wps:wsp>
                          <wps:cNvPr id="303350652" name="Freeform: Shape 303350652">
                            <a:extLst>
                              <a:ext uri="{FF2B5EF4-FFF2-40B4-BE49-F238E27FC236}">
                                <a16:creationId xmlns:a16="http://schemas.microsoft.com/office/drawing/2014/main" id="{248BAA4E-EF26-B6DC-D15D-8C50BB6C2E97}"/>
                              </a:ext>
                            </a:extLst>
                          </wps:cNvPr>
                          <wps:cNvSpPr/>
                          <wps:spPr>
                            <a:xfrm>
                              <a:off x="6176112" y="208509"/>
                              <a:ext cx="50795" cy="125643"/>
                            </a:xfrm>
                            <a:custGeom>
                              <a:avLst/>
                              <a:gdLst>
                                <a:gd name="csX0" fmla="*/ 35176 w 50795"/>
                                <a:gd name="csY0" fmla="*/ 0 h 125643"/>
                                <a:gd name="csX1" fmla="*/ 28319 w 50795"/>
                                <a:gd name="csY1" fmla="*/ 25763 h 125643"/>
                                <a:gd name="csX2" fmla="*/ 18922 w 50795"/>
                                <a:gd name="csY2" fmla="*/ 28302 h 125643"/>
                                <a:gd name="csX3" fmla="*/ 2540 w 50795"/>
                                <a:gd name="csY3" fmla="*/ 18910 h 125643"/>
                                <a:gd name="csX4" fmla="*/ 13080 w 50795"/>
                                <a:gd name="csY4" fmla="*/ 58126 h 125643"/>
                                <a:gd name="csX5" fmla="*/ 2540 w 50795"/>
                                <a:gd name="csY5" fmla="*/ 97342 h 125643"/>
                                <a:gd name="csX6" fmla="*/ 9397 w 50795"/>
                                <a:gd name="csY6" fmla="*/ 123105 h 125643"/>
                                <a:gd name="csX7" fmla="*/ 18794 w 50795"/>
                                <a:gd name="csY7" fmla="*/ 125644 h 125643"/>
                                <a:gd name="csX8" fmla="*/ 35176 w 50795"/>
                                <a:gd name="csY8" fmla="*/ 116252 h 125643"/>
                                <a:gd name="csX9" fmla="*/ 50796 w 50795"/>
                                <a:gd name="csY9" fmla="*/ 58126 h 125643"/>
                                <a:gd name="csX10" fmla="*/ 35176 w 50795"/>
                                <a:gd name="csY10" fmla="*/ 0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0795" h="125643">
                                  <a:moveTo>
                                    <a:pt x="35176" y="0"/>
                                  </a:moveTo>
                                  <a:cubicBezTo>
                                    <a:pt x="40383" y="9011"/>
                                    <a:pt x="37335" y="20560"/>
                                    <a:pt x="28319" y="25763"/>
                                  </a:cubicBezTo>
                                  <a:cubicBezTo>
                                    <a:pt x="25398" y="27540"/>
                                    <a:pt x="22096" y="28302"/>
                                    <a:pt x="18922" y="28302"/>
                                  </a:cubicBezTo>
                                  <a:cubicBezTo>
                                    <a:pt x="12445" y="28302"/>
                                    <a:pt x="6096" y="24875"/>
                                    <a:pt x="2540" y="18910"/>
                                  </a:cubicBezTo>
                                  <a:cubicBezTo>
                                    <a:pt x="9397" y="30713"/>
                                    <a:pt x="13080" y="44293"/>
                                    <a:pt x="13080" y="58126"/>
                                  </a:cubicBezTo>
                                  <a:cubicBezTo>
                                    <a:pt x="13080" y="71960"/>
                                    <a:pt x="9397" y="85539"/>
                                    <a:pt x="2540" y="97342"/>
                                  </a:cubicBezTo>
                                  <a:cubicBezTo>
                                    <a:pt x="-2667" y="106353"/>
                                    <a:pt x="381" y="117902"/>
                                    <a:pt x="9397" y="123105"/>
                                  </a:cubicBezTo>
                                  <a:cubicBezTo>
                                    <a:pt x="12445" y="124882"/>
                                    <a:pt x="15620" y="125644"/>
                                    <a:pt x="18794" y="125644"/>
                                  </a:cubicBezTo>
                                  <a:cubicBezTo>
                                    <a:pt x="25271" y="125644"/>
                                    <a:pt x="31620" y="122217"/>
                                    <a:pt x="35176" y="116252"/>
                                  </a:cubicBezTo>
                                  <a:cubicBezTo>
                                    <a:pt x="45335" y="98611"/>
                                    <a:pt x="50796" y="78559"/>
                                    <a:pt x="50796" y="58126"/>
                                  </a:cubicBezTo>
                                  <a:cubicBezTo>
                                    <a:pt x="50796" y="37693"/>
                                    <a:pt x="45462" y="17641"/>
                                    <a:pt x="35176" y="0"/>
                                  </a:cubicBezTo>
                                </a:path>
                              </a:pathLst>
                            </a:custGeom>
                            <a:solidFill>
                              <a:srgbClr val="C7A9D0"/>
                            </a:solidFill>
                            <a:ln w="12688" cap="flat">
                              <a:noFill/>
                              <a:prstDash val="solid"/>
                              <a:miter/>
                            </a:ln>
                          </wps:spPr>
                          <wps:bodyPr/>
                        </wps:wsp>
                        <wps:wsp>
                          <wps:cNvPr id="339976954" name="Freeform: Shape 339976954">
                            <a:extLst>
                              <a:ext uri="{FF2B5EF4-FFF2-40B4-BE49-F238E27FC236}">
                                <a16:creationId xmlns:a16="http://schemas.microsoft.com/office/drawing/2014/main" id="{5CFCE33B-E2FA-7907-4159-45BA20E280BE}"/>
                              </a:ext>
                            </a:extLst>
                          </wps:cNvPr>
                          <wps:cNvSpPr/>
                          <wps:spPr>
                            <a:xfrm>
                              <a:off x="6091792" y="305978"/>
                              <a:ext cx="119623" cy="77036"/>
                            </a:xfrm>
                            <a:custGeom>
                              <a:avLst/>
                              <a:gdLst>
                                <a:gd name="csX0" fmla="*/ 103114 w 119623"/>
                                <a:gd name="csY0" fmla="*/ 28302 h 77036"/>
                                <a:gd name="csX1" fmla="*/ 93717 w 119623"/>
                                <a:gd name="csY1" fmla="*/ 25763 h 77036"/>
                                <a:gd name="csX2" fmla="*/ 86860 w 119623"/>
                                <a:gd name="csY2" fmla="*/ 0 h 77036"/>
                                <a:gd name="csX3" fmla="*/ 18921 w 119623"/>
                                <a:gd name="csY3" fmla="*/ 39216 h 77036"/>
                                <a:gd name="csX4" fmla="*/ 0 w 119623"/>
                                <a:gd name="csY4" fmla="*/ 58126 h 77036"/>
                                <a:gd name="csX5" fmla="*/ 18921 w 119623"/>
                                <a:gd name="csY5" fmla="*/ 77036 h 77036"/>
                                <a:gd name="csX6" fmla="*/ 119623 w 119623"/>
                                <a:gd name="csY6" fmla="*/ 18910 h 77036"/>
                                <a:gd name="csX7" fmla="*/ 103241 w 119623"/>
                                <a:gd name="csY7" fmla="*/ 28302 h 770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19623" h="77036">
                                  <a:moveTo>
                                    <a:pt x="103114" y="28302"/>
                                  </a:moveTo>
                                  <a:cubicBezTo>
                                    <a:pt x="99940" y="28302"/>
                                    <a:pt x="96638" y="27540"/>
                                    <a:pt x="93717" y="25763"/>
                                  </a:cubicBezTo>
                                  <a:cubicBezTo>
                                    <a:pt x="84701" y="20560"/>
                                    <a:pt x="81653" y="9011"/>
                                    <a:pt x="86860" y="0"/>
                                  </a:cubicBezTo>
                                  <a:cubicBezTo>
                                    <a:pt x="72891" y="24240"/>
                                    <a:pt x="46859" y="39216"/>
                                    <a:pt x="18921" y="39216"/>
                                  </a:cubicBezTo>
                                  <a:cubicBezTo>
                                    <a:pt x="8508" y="39216"/>
                                    <a:pt x="0" y="47719"/>
                                    <a:pt x="0" y="58126"/>
                                  </a:cubicBezTo>
                                  <a:cubicBezTo>
                                    <a:pt x="0" y="68533"/>
                                    <a:pt x="8508" y="77036"/>
                                    <a:pt x="18921" y="77036"/>
                                  </a:cubicBezTo>
                                  <a:cubicBezTo>
                                    <a:pt x="60319" y="77036"/>
                                    <a:pt x="98924" y="54826"/>
                                    <a:pt x="119623" y="18910"/>
                                  </a:cubicBezTo>
                                  <a:cubicBezTo>
                                    <a:pt x="116067" y="25002"/>
                                    <a:pt x="109845" y="28302"/>
                                    <a:pt x="103241" y="28302"/>
                                  </a:cubicBezTo>
                                </a:path>
                              </a:pathLst>
                            </a:custGeom>
                            <a:solidFill>
                              <a:srgbClr val="B8DA92"/>
                            </a:solidFill>
                            <a:ln w="12688" cap="flat">
                              <a:noFill/>
                              <a:prstDash val="solid"/>
                              <a:miter/>
                            </a:ln>
                          </wps:spPr>
                          <wps:bodyPr/>
                        </wps:wsp>
                        <wps:wsp>
                          <wps:cNvPr id="1772111822" name="Freeform: Shape 1772111822">
                            <a:extLst>
                              <a:ext uri="{FF2B5EF4-FFF2-40B4-BE49-F238E27FC236}">
                                <a16:creationId xmlns:a16="http://schemas.microsoft.com/office/drawing/2014/main" id="{0A549038-FC8F-2EC9-4EBE-03C4071F16B6}"/>
                              </a:ext>
                            </a:extLst>
                          </wps:cNvPr>
                          <wps:cNvSpPr/>
                          <wps:spPr>
                            <a:xfrm>
                              <a:off x="5994265" y="199117"/>
                              <a:ext cx="50795" cy="125643"/>
                            </a:xfrm>
                            <a:custGeom>
                              <a:avLst/>
                              <a:gdLst>
                                <a:gd name="csX0" fmla="*/ 22477 w 50795"/>
                                <a:gd name="csY0" fmla="*/ 99881 h 125643"/>
                                <a:gd name="csX1" fmla="*/ 48255 w 50795"/>
                                <a:gd name="csY1" fmla="*/ 106734 h 125643"/>
                                <a:gd name="csX2" fmla="*/ 37716 w 50795"/>
                                <a:gd name="csY2" fmla="*/ 67518 h 125643"/>
                                <a:gd name="csX3" fmla="*/ 48255 w 50795"/>
                                <a:gd name="csY3" fmla="*/ 28302 h 125643"/>
                                <a:gd name="csX4" fmla="*/ 41398 w 50795"/>
                                <a:gd name="csY4" fmla="*/ 2538 h 125643"/>
                                <a:gd name="csX5" fmla="*/ 15620 w 50795"/>
                                <a:gd name="csY5" fmla="*/ 9392 h 125643"/>
                                <a:gd name="csX6" fmla="*/ 0 w 50795"/>
                                <a:gd name="csY6" fmla="*/ 67518 h 125643"/>
                                <a:gd name="csX7" fmla="*/ 15620 w 50795"/>
                                <a:gd name="csY7" fmla="*/ 125644 h 125643"/>
                                <a:gd name="csX8" fmla="*/ 22477 w 50795"/>
                                <a:gd name="csY8" fmla="*/ 99881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0795" h="125643">
                                  <a:moveTo>
                                    <a:pt x="22477" y="99881"/>
                                  </a:moveTo>
                                  <a:cubicBezTo>
                                    <a:pt x="31493" y="94677"/>
                                    <a:pt x="43049" y="97723"/>
                                    <a:pt x="48255" y="106734"/>
                                  </a:cubicBezTo>
                                  <a:cubicBezTo>
                                    <a:pt x="41398" y="94931"/>
                                    <a:pt x="37716" y="81351"/>
                                    <a:pt x="37716" y="67518"/>
                                  </a:cubicBezTo>
                                  <a:cubicBezTo>
                                    <a:pt x="37716" y="53684"/>
                                    <a:pt x="41271" y="40232"/>
                                    <a:pt x="48255" y="28302"/>
                                  </a:cubicBezTo>
                                  <a:cubicBezTo>
                                    <a:pt x="53462" y="19291"/>
                                    <a:pt x="50414" y="7742"/>
                                    <a:pt x="41398" y="2538"/>
                                  </a:cubicBezTo>
                                  <a:cubicBezTo>
                                    <a:pt x="32382" y="-2665"/>
                                    <a:pt x="20826" y="381"/>
                                    <a:pt x="15620" y="9392"/>
                                  </a:cubicBezTo>
                                  <a:cubicBezTo>
                                    <a:pt x="5460" y="27033"/>
                                    <a:pt x="0" y="47085"/>
                                    <a:pt x="0" y="67518"/>
                                  </a:cubicBezTo>
                                  <a:cubicBezTo>
                                    <a:pt x="0" y="87951"/>
                                    <a:pt x="5333" y="108003"/>
                                    <a:pt x="15620" y="125644"/>
                                  </a:cubicBezTo>
                                  <a:cubicBezTo>
                                    <a:pt x="10413" y="116633"/>
                                    <a:pt x="13461" y="105084"/>
                                    <a:pt x="22477" y="99881"/>
                                  </a:cubicBezTo>
                                </a:path>
                              </a:pathLst>
                            </a:custGeom>
                            <a:solidFill>
                              <a:srgbClr val="5BC4BF"/>
                            </a:solidFill>
                            <a:ln w="12688" cap="flat">
                              <a:noFill/>
                              <a:prstDash val="solid"/>
                              <a:miter/>
                            </a:ln>
                          </wps:spPr>
                          <wps:bodyPr/>
                        </wps:wsp>
                        <wps:wsp>
                          <wps:cNvPr id="212685126" name="Freeform: Shape 212685126">
                            <a:extLst>
                              <a:ext uri="{FF2B5EF4-FFF2-40B4-BE49-F238E27FC236}">
                                <a16:creationId xmlns:a16="http://schemas.microsoft.com/office/drawing/2014/main" id="{5C758A69-D8E2-2CF6-8D6F-F411DF8280D2}"/>
                              </a:ext>
                            </a:extLst>
                          </wps:cNvPr>
                          <wps:cNvSpPr/>
                          <wps:spPr>
                            <a:xfrm>
                              <a:off x="5923533" y="129569"/>
                              <a:ext cx="12698" cy="359163"/>
                            </a:xfrm>
                            <a:custGeom>
                              <a:avLst/>
                              <a:gdLst>
                                <a:gd name="csX0" fmla="*/ 0 w 12698"/>
                                <a:gd name="csY0" fmla="*/ 0 h 359163"/>
                                <a:gd name="csX1" fmla="*/ 0 w 12698"/>
                                <a:gd name="csY1" fmla="*/ 359163 h 359163"/>
                              </a:gdLst>
                              <a:ahLst/>
                              <a:cxnLst>
                                <a:cxn ang="0">
                                  <a:pos x="csX0" y="csY0"/>
                                </a:cxn>
                                <a:cxn ang="0">
                                  <a:pos x="csX1" y="csY1"/>
                                </a:cxn>
                              </a:cxnLst>
                              <a:rect l="l" t="t" r="r" b="b"/>
                              <a:pathLst>
                                <a:path w="12698" h="359163">
                                  <a:moveTo>
                                    <a:pt x="0" y="0"/>
                                  </a:moveTo>
                                  <a:lnTo>
                                    <a:pt x="0" y="359163"/>
                                  </a:lnTo>
                                </a:path>
                              </a:pathLst>
                            </a:custGeom>
                            <a:ln w="6344" cap="flat">
                              <a:solidFill>
                                <a:srgbClr val="231F20"/>
                              </a:solidFill>
                              <a:prstDash val="solid"/>
                              <a:miter/>
                            </a:ln>
                          </wps:spPr>
                          <wps:bodyPr/>
                        </wps:wsp>
                        <wps:wsp>
                          <wps:cNvPr id="203123103" name="Freeform: Shape 203123103">
                            <a:extLst>
                              <a:ext uri="{FF2B5EF4-FFF2-40B4-BE49-F238E27FC236}">
                                <a16:creationId xmlns:a16="http://schemas.microsoft.com/office/drawing/2014/main" id="{008D550A-3BB9-F12A-4FB2-B22D5BDBDEFC}"/>
                              </a:ext>
                            </a:extLst>
                          </wps:cNvPr>
                          <wps:cNvSpPr/>
                          <wps:spPr>
                            <a:xfrm>
                              <a:off x="5390817" y="321969"/>
                              <a:ext cx="36064" cy="34520"/>
                            </a:xfrm>
                            <a:custGeom>
                              <a:avLst/>
                              <a:gdLst>
                                <a:gd name="csX0" fmla="*/ 20064 w 36064"/>
                                <a:gd name="csY0" fmla="*/ 22971 h 34520"/>
                                <a:gd name="csX1" fmla="*/ 14985 w 36064"/>
                                <a:gd name="csY1" fmla="*/ 11295 h 34520"/>
                                <a:gd name="csX2" fmla="*/ 9778 w 36064"/>
                                <a:gd name="csY2" fmla="*/ 22971 h 34520"/>
                                <a:gd name="csX3" fmla="*/ 20064 w 36064"/>
                                <a:gd name="csY3" fmla="*/ 22971 h 34520"/>
                                <a:gd name="csX4" fmla="*/ 20953 w 36064"/>
                                <a:gd name="csY4" fmla="*/ 24875 h 34520"/>
                                <a:gd name="csX5" fmla="*/ 9016 w 36064"/>
                                <a:gd name="csY5" fmla="*/ 24875 h 34520"/>
                                <a:gd name="csX6" fmla="*/ 7619 w 36064"/>
                                <a:gd name="csY6" fmla="*/ 28175 h 34520"/>
                                <a:gd name="csX7" fmla="*/ 6857 w 36064"/>
                                <a:gd name="csY7" fmla="*/ 30840 h 34520"/>
                                <a:gd name="csX8" fmla="*/ 8000 w 36064"/>
                                <a:gd name="csY8" fmla="*/ 32997 h 34520"/>
                                <a:gd name="csX9" fmla="*/ 11302 w 36064"/>
                                <a:gd name="csY9" fmla="*/ 33632 h 34520"/>
                                <a:gd name="csX10" fmla="*/ 11302 w 36064"/>
                                <a:gd name="csY10" fmla="*/ 34520 h 34520"/>
                                <a:gd name="csX11" fmla="*/ 0 w 36064"/>
                                <a:gd name="csY11" fmla="*/ 34520 h 34520"/>
                                <a:gd name="csX12" fmla="*/ 0 w 36064"/>
                                <a:gd name="csY12" fmla="*/ 33632 h 34520"/>
                                <a:gd name="csX13" fmla="*/ 3048 w 36064"/>
                                <a:gd name="csY13" fmla="*/ 32109 h 34520"/>
                                <a:gd name="csX14" fmla="*/ 5968 w 36064"/>
                                <a:gd name="csY14" fmla="*/ 27032 h 34520"/>
                                <a:gd name="csX15" fmla="*/ 18032 w 36064"/>
                                <a:gd name="csY15" fmla="*/ 0 h 34520"/>
                                <a:gd name="csX16" fmla="*/ 18540 w 36064"/>
                                <a:gd name="csY16" fmla="*/ 0 h 34520"/>
                                <a:gd name="csX17" fmla="*/ 30731 w 36064"/>
                                <a:gd name="csY17" fmla="*/ 27794 h 34520"/>
                                <a:gd name="csX18" fmla="*/ 33652 w 36064"/>
                                <a:gd name="csY18" fmla="*/ 32743 h 34520"/>
                                <a:gd name="csX19" fmla="*/ 36065 w 36064"/>
                                <a:gd name="csY19" fmla="*/ 33632 h 34520"/>
                                <a:gd name="csX20" fmla="*/ 36065 w 36064"/>
                                <a:gd name="csY20" fmla="*/ 34520 h 34520"/>
                                <a:gd name="csX21" fmla="*/ 19683 w 36064"/>
                                <a:gd name="csY21" fmla="*/ 34520 h 34520"/>
                                <a:gd name="csX22" fmla="*/ 19683 w 36064"/>
                                <a:gd name="csY22" fmla="*/ 33632 h 34520"/>
                                <a:gd name="csX23" fmla="*/ 20318 w 36064"/>
                                <a:gd name="csY23" fmla="*/ 33632 h 34520"/>
                                <a:gd name="csX24" fmla="*/ 23112 w 36064"/>
                                <a:gd name="csY24" fmla="*/ 33124 h 34520"/>
                                <a:gd name="csX25" fmla="*/ 23620 w 36064"/>
                                <a:gd name="csY25" fmla="*/ 31982 h 34520"/>
                                <a:gd name="csX26" fmla="*/ 23493 w 36064"/>
                                <a:gd name="csY26" fmla="*/ 31094 h 34520"/>
                                <a:gd name="csX27" fmla="*/ 22731 w 36064"/>
                                <a:gd name="csY27" fmla="*/ 29190 h 34520"/>
                                <a:gd name="csX28" fmla="*/ 20953 w 36064"/>
                                <a:gd name="csY28" fmla="*/ 25002 h 34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6064" h="34520">
                                  <a:moveTo>
                                    <a:pt x="20064" y="22971"/>
                                  </a:moveTo>
                                  <a:lnTo>
                                    <a:pt x="14985" y="11295"/>
                                  </a:lnTo>
                                  <a:lnTo>
                                    <a:pt x="9778" y="22971"/>
                                  </a:lnTo>
                                  <a:lnTo>
                                    <a:pt x="20064" y="22971"/>
                                  </a:lnTo>
                                  <a:close/>
                                  <a:moveTo>
                                    <a:pt x="20953" y="24875"/>
                                  </a:moveTo>
                                  <a:lnTo>
                                    <a:pt x="9016" y="24875"/>
                                  </a:lnTo>
                                  <a:lnTo>
                                    <a:pt x="7619" y="28175"/>
                                  </a:lnTo>
                                  <a:cubicBezTo>
                                    <a:pt x="7111" y="29317"/>
                                    <a:pt x="6857" y="30205"/>
                                    <a:pt x="6857" y="30840"/>
                                  </a:cubicBezTo>
                                  <a:cubicBezTo>
                                    <a:pt x="6857" y="31728"/>
                                    <a:pt x="7238" y="32490"/>
                                    <a:pt x="8000" y="32997"/>
                                  </a:cubicBezTo>
                                  <a:cubicBezTo>
                                    <a:pt x="8508" y="33251"/>
                                    <a:pt x="9524" y="33505"/>
                                    <a:pt x="11302" y="33632"/>
                                  </a:cubicBezTo>
                                  <a:lnTo>
                                    <a:pt x="11302" y="34520"/>
                                  </a:lnTo>
                                  <a:lnTo>
                                    <a:pt x="0" y="34520"/>
                                  </a:lnTo>
                                  <a:lnTo>
                                    <a:pt x="0" y="33632"/>
                                  </a:lnTo>
                                  <a:cubicBezTo>
                                    <a:pt x="1270" y="33505"/>
                                    <a:pt x="2159" y="32997"/>
                                    <a:pt x="3048" y="32109"/>
                                  </a:cubicBezTo>
                                  <a:cubicBezTo>
                                    <a:pt x="3809" y="31221"/>
                                    <a:pt x="4825" y="29571"/>
                                    <a:pt x="5968" y="27032"/>
                                  </a:cubicBezTo>
                                  <a:lnTo>
                                    <a:pt x="18032" y="0"/>
                                  </a:lnTo>
                                  <a:lnTo>
                                    <a:pt x="18540" y="0"/>
                                  </a:lnTo>
                                  <a:lnTo>
                                    <a:pt x="30731" y="27794"/>
                                  </a:lnTo>
                                  <a:cubicBezTo>
                                    <a:pt x="31874" y="30459"/>
                                    <a:pt x="32890" y="32109"/>
                                    <a:pt x="33652" y="32743"/>
                                  </a:cubicBezTo>
                                  <a:cubicBezTo>
                                    <a:pt x="34159" y="33251"/>
                                    <a:pt x="35048" y="33505"/>
                                    <a:pt x="36065" y="33632"/>
                                  </a:cubicBezTo>
                                  <a:lnTo>
                                    <a:pt x="36065" y="34520"/>
                                  </a:lnTo>
                                  <a:lnTo>
                                    <a:pt x="19683" y="34520"/>
                                  </a:lnTo>
                                  <a:lnTo>
                                    <a:pt x="19683" y="33632"/>
                                  </a:lnTo>
                                  <a:lnTo>
                                    <a:pt x="20318" y="33632"/>
                                  </a:lnTo>
                                  <a:cubicBezTo>
                                    <a:pt x="21588" y="33632"/>
                                    <a:pt x="22604" y="33505"/>
                                    <a:pt x="23112" y="33124"/>
                                  </a:cubicBezTo>
                                  <a:cubicBezTo>
                                    <a:pt x="23493" y="32870"/>
                                    <a:pt x="23620" y="32490"/>
                                    <a:pt x="23620" y="31982"/>
                                  </a:cubicBezTo>
                                  <a:cubicBezTo>
                                    <a:pt x="23620" y="31728"/>
                                    <a:pt x="23620" y="31347"/>
                                    <a:pt x="23493" y="31094"/>
                                  </a:cubicBezTo>
                                  <a:cubicBezTo>
                                    <a:pt x="23493" y="30967"/>
                                    <a:pt x="23239" y="30332"/>
                                    <a:pt x="22731" y="29190"/>
                                  </a:cubicBezTo>
                                  <a:lnTo>
                                    <a:pt x="20953" y="25002"/>
                                  </a:lnTo>
                                  <a:close/>
                                </a:path>
                              </a:pathLst>
                            </a:custGeom>
                            <a:solidFill>
                              <a:srgbClr val="000000"/>
                            </a:solidFill>
                            <a:ln w="12688" cap="flat">
                              <a:noFill/>
                              <a:prstDash val="solid"/>
                              <a:miter/>
                            </a:ln>
                          </wps:spPr>
                          <wps:bodyPr/>
                        </wps:wsp>
                        <wps:wsp>
                          <wps:cNvPr id="1791385478" name="Freeform: Shape 1791385478">
                            <a:extLst>
                              <a:ext uri="{FF2B5EF4-FFF2-40B4-BE49-F238E27FC236}">
                                <a16:creationId xmlns:a16="http://schemas.microsoft.com/office/drawing/2014/main" id="{659170C3-0C6E-708E-3525-00F50516ED97}"/>
                              </a:ext>
                            </a:extLst>
                          </wps:cNvPr>
                          <wps:cNvSpPr/>
                          <wps:spPr>
                            <a:xfrm>
                              <a:off x="5424977" y="332884"/>
                              <a:ext cx="25270" cy="24113"/>
                            </a:xfrm>
                            <a:custGeom>
                              <a:avLst/>
                              <a:gdLst>
                                <a:gd name="csX0" fmla="*/ 22731 w 25270"/>
                                <a:gd name="csY0" fmla="*/ 254 h 24113"/>
                                <a:gd name="csX1" fmla="*/ 22731 w 25270"/>
                                <a:gd name="csY1" fmla="*/ 18529 h 24113"/>
                                <a:gd name="csX2" fmla="*/ 23239 w 25270"/>
                                <a:gd name="csY2" fmla="*/ 21829 h 24113"/>
                                <a:gd name="csX3" fmla="*/ 25271 w 25270"/>
                                <a:gd name="csY3" fmla="*/ 22590 h 24113"/>
                                <a:gd name="csX4" fmla="*/ 25271 w 25270"/>
                                <a:gd name="csY4" fmla="*/ 23479 h 24113"/>
                                <a:gd name="csX5" fmla="*/ 15747 w 25270"/>
                                <a:gd name="csY5" fmla="*/ 23479 h 24113"/>
                                <a:gd name="csX6" fmla="*/ 15747 w 25270"/>
                                <a:gd name="csY6" fmla="*/ 20306 h 24113"/>
                                <a:gd name="csX7" fmla="*/ 12445 w 25270"/>
                                <a:gd name="csY7" fmla="*/ 23225 h 24113"/>
                                <a:gd name="csX8" fmla="*/ 8635 w 25270"/>
                                <a:gd name="csY8" fmla="*/ 24113 h 24113"/>
                                <a:gd name="csX9" fmla="*/ 5080 w 25270"/>
                                <a:gd name="csY9" fmla="*/ 22844 h 24113"/>
                                <a:gd name="csX10" fmla="*/ 3048 w 25270"/>
                                <a:gd name="csY10" fmla="*/ 20052 h 24113"/>
                                <a:gd name="csX11" fmla="*/ 2540 w 25270"/>
                                <a:gd name="csY11" fmla="*/ 14341 h 24113"/>
                                <a:gd name="csX12" fmla="*/ 2540 w 25270"/>
                                <a:gd name="csY12" fmla="*/ 5077 h 24113"/>
                                <a:gd name="csX13" fmla="*/ 2032 w 25270"/>
                                <a:gd name="csY13" fmla="*/ 1777 h 24113"/>
                                <a:gd name="csX14" fmla="*/ 0 w 25270"/>
                                <a:gd name="csY14" fmla="*/ 888 h 24113"/>
                                <a:gd name="csX15" fmla="*/ 0 w 25270"/>
                                <a:gd name="csY15" fmla="*/ 0 h 24113"/>
                                <a:gd name="csX16" fmla="*/ 9524 w 25270"/>
                                <a:gd name="csY16" fmla="*/ 0 h 24113"/>
                                <a:gd name="csX17" fmla="*/ 9524 w 25270"/>
                                <a:gd name="csY17" fmla="*/ 15991 h 24113"/>
                                <a:gd name="csX18" fmla="*/ 9778 w 25270"/>
                                <a:gd name="csY18" fmla="*/ 19164 h 24113"/>
                                <a:gd name="csX19" fmla="*/ 10540 w 25270"/>
                                <a:gd name="csY19" fmla="*/ 20306 h 24113"/>
                                <a:gd name="csX20" fmla="*/ 11683 w 25270"/>
                                <a:gd name="csY20" fmla="*/ 20687 h 24113"/>
                                <a:gd name="csX21" fmla="*/ 13334 w 25270"/>
                                <a:gd name="csY21" fmla="*/ 20179 h 24113"/>
                                <a:gd name="csX22" fmla="*/ 15747 w 25270"/>
                                <a:gd name="csY22" fmla="*/ 17514 h 24113"/>
                                <a:gd name="csX23" fmla="*/ 15747 w 25270"/>
                                <a:gd name="csY23" fmla="*/ 5077 h 24113"/>
                                <a:gd name="csX24" fmla="*/ 15239 w 25270"/>
                                <a:gd name="csY24" fmla="*/ 1777 h 24113"/>
                                <a:gd name="csX25" fmla="*/ 13207 w 25270"/>
                                <a:gd name="csY25" fmla="*/ 888 h 24113"/>
                                <a:gd name="csX26" fmla="*/ 13207 w 25270"/>
                                <a:gd name="csY26" fmla="*/ 0 h 24113"/>
                                <a:gd name="csX27" fmla="*/ 22731 w 25270"/>
                                <a:gd name="csY27" fmla="*/ 0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25270" h="24113">
                                  <a:moveTo>
                                    <a:pt x="22731" y="254"/>
                                  </a:moveTo>
                                  <a:lnTo>
                                    <a:pt x="22731" y="18529"/>
                                  </a:lnTo>
                                  <a:cubicBezTo>
                                    <a:pt x="22731" y="20306"/>
                                    <a:pt x="22858" y="21448"/>
                                    <a:pt x="23239" y="21829"/>
                                  </a:cubicBezTo>
                                  <a:cubicBezTo>
                                    <a:pt x="23620" y="22210"/>
                                    <a:pt x="24255" y="22464"/>
                                    <a:pt x="25271" y="22590"/>
                                  </a:cubicBezTo>
                                  <a:lnTo>
                                    <a:pt x="25271" y="23479"/>
                                  </a:lnTo>
                                  <a:lnTo>
                                    <a:pt x="15747" y="23479"/>
                                  </a:lnTo>
                                  <a:lnTo>
                                    <a:pt x="15747" y="20306"/>
                                  </a:lnTo>
                                  <a:cubicBezTo>
                                    <a:pt x="14604" y="21575"/>
                                    <a:pt x="13461" y="22590"/>
                                    <a:pt x="12445" y="23225"/>
                                  </a:cubicBezTo>
                                  <a:cubicBezTo>
                                    <a:pt x="11302" y="23860"/>
                                    <a:pt x="10032" y="24113"/>
                                    <a:pt x="8635" y="24113"/>
                                  </a:cubicBezTo>
                                  <a:cubicBezTo>
                                    <a:pt x="7238" y="24113"/>
                                    <a:pt x="6096" y="23733"/>
                                    <a:pt x="5080" y="22844"/>
                                  </a:cubicBezTo>
                                  <a:cubicBezTo>
                                    <a:pt x="4064" y="22083"/>
                                    <a:pt x="3429" y="21068"/>
                                    <a:pt x="3048" y="20052"/>
                                  </a:cubicBezTo>
                                  <a:cubicBezTo>
                                    <a:pt x="2667" y="18910"/>
                                    <a:pt x="2540" y="17133"/>
                                    <a:pt x="2540" y="14341"/>
                                  </a:cubicBezTo>
                                  <a:lnTo>
                                    <a:pt x="2540" y="5077"/>
                                  </a:lnTo>
                                  <a:cubicBezTo>
                                    <a:pt x="2540" y="3300"/>
                                    <a:pt x="2413" y="2158"/>
                                    <a:pt x="2032" y="1777"/>
                                  </a:cubicBezTo>
                                  <a:cubicBezTo>
                                    <a:pt x="1778" y="1396"/>
                                    <a:pt x="1016" y="1015"/>
                                    <a:pt x="0" y="888"/>
                                  </a:cubicBezTo>
                                  <a:lnTo>
                                    <a:pt x="0" y="0"/>
                                  </a:lnTo>
                                  <a:lnTo>
                                    <a:pt x="9524" y="0"/>
                                  </a:lnTo>
                                  <a:lnTo>
                                    <a:pt x="9524" y="15991"/>
                                  </a:lnTo>
                                  <a:cubicBezTo>
                                    <a:pt x="9524" y="17641"/>
                                    <a:pt x="9524" y="18783"/>
                                    <a:pt x="9778" y="19164"/>
                                  </a:cubicBezTo>
                                  <a:cubicBezTo>
                                    <a:pt x="9905" y="19671"/>
                                    <a:pt x="10159" y="20052"/>
                                    <a:pt x="10540" y="20306"/>
                                  </a:cubicBezTo>
                                  <a:cubicBezTo>
                                    <a:pt x="10921" y="20560"/>
                                    <a:pt x="11302" y="20687"/>
                                    <a:pt x="11683" y="20687"/>
                                  </a:cubicBezTo>
                                  <a:cubicBezTo>
                                    <a:pt x="12318" y="20687"/>
                                    <a:pt x="12826" y="20560"/>
                                    <a:pt x="13334" y="20179"/>
                                  </a:cubicBezTo>
                                  <a:cubicBezTo>
                                    <a:pt x="13969" y="19798"/>
                                    <a:pt x="14858" y="18910"/>
                                    <a:pt x="15747" y="17514"/>
                                  </a:cubicBezTo>
                                  <a:lnTo>
                                    <a:pt x="15747" y="5077"/>
                                  </a:lnTo>
                                  <a:cubicBezTo>
                                    <a:pt x="15747" y="3300"/>
                                    <a:pt x="15620" y="2158"/>
                                    <a:pt x="15239" y="1777"/>
                                  </a:cubicBezTo>
                                  <a:cubicBezTo>
                                    <a:pt x="14985" y="1396"/>
                                    <a:pt x="14223" y="1015"/>
                                    <a:pt x="13207" y="888"/>
                                  </a:cubicBezTo>
                                  <a:lnTo>
                                    <a:pt x="13207" y="0"/>
                                  </a:lnTo>
                                  <a:lnTo>
                                    <a:pt x="22731" y="0"/>
                                  </a:lnTo>
                                  <a:close/>
                                </a:path>
                              </a:pathLst>
                            </a:custGeom>
                            <a:solidFill>
                              <a:srgbClr val="000000"/>
                            </a:solidFill>
                            <a:ln w="12688" cap="flat">
                              <a:noFill/>
                              <a:prstDash val="solid"/>
                              <a:miter/>
                            </a:ln>
                          </wps:spPr>
                          <wps:bodyPr/>
                        </wps:wsp>
                        <wps:wsp>
                          <wps:cNvPr id="264643205" name="Freeform: Shape 264643205">
                            <a:extLst>
                              <a:ext uri="{FF2B5EF4-FFF2-40B4-BE49-F238E27FC236}">
                                <a16:creationId xmlns:a16="http://schemas.microsoft.com/office/drawing/2014/main" id="{87C8D3C9-E438-B6E0-0A7B-D4688E5F99A4}"/>
                              </a:ext>
                            </a:extLst>
                          </wps:cNvPr>
                          <wps:cNvSpPr/>
                          <wps:spPr>
                            <a:xfrm>
                              <a:off x="5451644" y="332503"/>
                              <a:ext cx="16254" cy="24747"/>
                            </a:xfrm>
                            <a:custGeom>
                              <a:avLst/>
                              <a:gdLst>
                                <a:gd name="csX0" fmla="*/ 14858 w 16254"/>
                                <a:gd name="csY0" fmla="*/ 0 h 24747"/>
                                <a:gd name="csX1" fmla="*/ 15239 w 16254"/>
                                <a:gd name="csY1" fmla="*/ 7995 h 24747"/>
                                <a:gd name="csX2" fmla="*/ 14350 w 16254"/>
                                <a:gd name="csY2" fmla="*/ 7995 h 24747"/>
                                <a:gd name="csX3" fmla="*/ 11175 w 16254"/>
                                <a:gd name="csY3" fmla="*/ 3173 h 24747"/>
                                <a:gd name="csX4" fmla="*/ 7873 w 16254"/>
                                <a:gd name="csY4" fmla="*/ 1904 h 24747"/>
                                <a:gd name="csX5" fmla="*/ 6096 w 16254"/>
                                <a:gd name="csY5" fmla="*/ 2665 h 24747"/>
                                <a:gd name="csX6" fmla="*/ 5334 w 16254"/>
                                <a:gd name="csY6" fmla="*/ 4188 h 24747"/>
                                <a:gd name="csX7" fmla="*/ 5842 w 16254"/>
                                <a:gd name="csY7" fmla="*/ 5457 h 24747"/>
                                <a:gd name="csX8" fmla="*/ 10286 w 16254"/>
                                <a:gd name="csY8" fmla="*/ 9011 h 24747"/>
                                <a:gd name="csX9" fmla="*/ 15112 w 16254"/>
                                <a:gd name="csY9" fmla="*/ 13199 h 24747"/>
                                <a:gd name="csX10" fmla="*/ 16254 w 16254"/>
                                <a:gd name="csY10" fmla="*/ 17006 h 24747"/>
                                <a:gd name="csX11" fmla="*/ 15239 w 16254"/>
                                <a:gd name="csY11" fmla="*/ 20814 h 24747"/>
                                <a:gd name="csX12" fmla="*/ 12445 w 16254"/>
                                <a:gd name="csY12" fmla="*/ 23733 h 24747"/>
                                <a:gd name="csX13" fmla="*/ 8508 w 16254"/>
                                <a:gd name="csY13" fmla="*/ 24748 h 24747"/>
                                <a:gd name="csX14" fmla="*/ 4064 w 16254"/>
                                <a:gd name="csY14" fmla="*/ 23733 h 24747"/>
                                <a:gd name="csX15" fmla="*/ 3048 w 16254"/>
                                <a:gd name="csY15" fmla="*/ 23479 h 24747"/>
                                <a:gd name="csX16" fmla="*/ 1651 w 16254"/>
                                <a:gd name="csY16" fmla="*/ 24748 h 24747"/>
                                <a:gd name="csX17" fmla="*/ 762 w 16254"/>
                                <a:gd name="csY17" fmla="*/ 24748 h 24747"/>
                                <a:gd name="csX18" fmla="*/ 381 w 16254"/>
                                <a:gd name="csY18" fmla="*/ 16372 h 24747"/>
                                <a:gd name="csX19" fmla="*/ 1270 w 16254"/>
                                <a:gd name="csY19" fmla="*/ 16372 h 24747"/>
                                <a:gd name="csX20" fmla="*/ 4318 w 16254"/>
                                <a:gd name="csY20" fmla="*/ 21321 h 24747"/>
                                <a:gd name="csX21" fmla="*/ 8000 w 16254"/>
                                <a:gd name="csY21" fmla="*/ 22971 h 24747"/>
                                <a:gd name="csX22" fmla="*/ 9905 w 16254"/>
                                <a:gd name="csY22" fmla="*/ 22210 h 24747"/>
                                <a:gd name="csX23" fmla="*/ 10667 w 16254"/>
                                <a:gd name="csY23" fmla="*/ 20433 h 24747"/>
                                <a:gd name="csX24" fmla="*/ 9905 w 16254"/>
                                <a:gd name="csY24" fmla="*/ 18402 h 24747"/>
                                <a:gd name="csX25" fmla="*/ 6604 w 16254"/>
                                <a:gd name="csY25" fmla="*/ 15737 h 24747"/>
                                <a:gd name="csX26" fmla="*/ 1651 w 16254"/>
                                <a:gd name="csY26" fmla="*/ 11676 h 24747"/>
                                <a:gd name="csX27" fmla="*/ 0 w 16254"/>
                                <a:gd name="csY27" fmla="*/ 7107 h 24747"/>
                                <a:gd name="csX28" fmla="*/ 1905 w 16254"/>
                                <a:gd name="csY28" fmla="*/ 2284 h 24747"/>
                                <a:gd name="csX29" fmla="*/ 7366 w 16254"/>
                                <a:gd name="csY29" fmla="*/ 127 h 24747"/>
                                <a:gd name="csX30" fmla="*/ 11048 w 16254"/>
                                <a:gd name="csY30" fmla="*/ 1015 h 24747"/>
                                <a:gd name="csX31" fmla="*/ 12191 w 16254"/>
                                <a:gd name="csY31" fmla="*/ 1396 h 24747"/>
                                <a:gd name="csX32" fmla="*/ 12953 w 16254"/>
                                <a:gd name="csY32" fmla="*/ 1269 h 24747"/>
                                <a:gd name="csX33" fmla="*/ 13842 w 16254"/>
                                <a:gd name="csY33" fmla="*/ 254 h 24747"/>
                                <a:gd name="csX34" fmla="*/ 14731 w 16254"/>
                                <a:gd name="csY34" fmla="*/ 254 h 247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6254" h="24747">
                                  <a:moveTo>
                                    <a:pt x="14858" y="0"/>
                                  </a:moveTo>
                                  <a:lnTo>
                                    <a:pt x="15239" y="7995"/>
                                  </a:lnTo>
                                  <a:lnTo>
                                    <a:pt x="14350" y="7995"/>
                                  </a:lnTo>
                                  <a:cubicBezTo>
                                    <a:pt x="13334" y="5584"/>
                                    <a:pt x="12318" y="4061"/>
                                    <a:pt x="11175" y="3173"/>
                                  </a:cubicBezTo>
                                  <a:cubicBezTo>
                                    <a:pt x="10032" y="2284"/>
                                    <a:pt x="9016" y="1904"/>
                                    <a:pt x="7873" y="1904"/>
                                  </a:cubicBezTo>
                                  <a:cubicBezTo>
                                    <a:pt x="7238" y="1904"/>
                                    <a:pt x="6604" y="2158"/>
                                    <a:pt x="6096" y="2665"/>
                                  </a:cubicBezTo>
                                  <a:cubicBezTo>
                                    <a:pt x="5588" y="3046"/>
                                    <a:pt x="5334" y="3680"/>
                                    <a:pt x="5334" y="4188"/>
                                  </a:cubicBezTo>
                                  <a:cubicBezTo>
                                    <a:pt x="5334" y="4569"/>
                                    <a:pt x="5460" y="5077"/>
                                    <a:pt x="5842" y="5457"/>
                                  </a:cubicBezTo>
                                  <a:cubicBezTo>
                                    <a:pt x="6349" y="6092"/>
                                    <a:pt x="7873" y="7361"/>
                                    <a:pt x="10286" y="9011"/>
                                  </a:cubicBezTo>
                                  <a:cubicBezTo>
                                    <a:pt x="12699" y="10661"/>
                                    <a:pt x="14350" y="12057"/>
                                    <a:pt x="15112" y="13199"/>
                                  </a:cubicBezTo>
                                  <a:cubicBezTo>
                                    <a:pt x="15874" y="14341"/>
                                    <a:pt x="16254" y="15610"/>
                                    <a:pt x="16254" y="17006"/>
                                  </a:cubicBezTo>
                                  <a:cubicBezTo>
                                    <a:pt x="16254" y="18275"/>
                                    <a:pt x="15874" y="19545"/>
                                    <a:pt x="15239" y="20814"/>
                                  </a:cubicBezTo>
                                  <a:cubicBezTo>
                                    <a:pt x="14604" y="22083"/>
                                    <a:pt x="13715" y="22971"/>
                                    <a:pt x="12445" y="23733"/>
                                  </a:cubicBezTo>
                                  <a:cubicBezTo>
                                    <a:pt x="11302" y="24367"/>
                                    <a:pt x="9905" y="24748"/>
                                    <a:pt x="8508" y="24748"/>
                                  </a:cubicBezTo>
                                  <a:cubicBezTo>
                                    <a:pt x="7366" y="24748"/>
                                    <a:pt x="5842" y="24367"/>
                                    <a:pt x="4064" y="23733"/>
                                  </a:cubicBezTo>
                                  <a:cubicBezTo>
                                    <a:pt x="3556" y="23606"/>
                                    <a:pt x="3175" y="23479"/>
                                    <a:pt x="3048" y="23479"/>
                                  </a:cubicBezTo>
                                  <a:cubicBezTo>
                                    <a:pt x="2540" y="23479"/>
                                    <a:pt x="2032" y="23860"/>
                                    <a:pt x="1651" y="24748"/>
                                  </a:cubicBezTo>
                                  <a:lnTo>
                                    <a:pt x="762" y="24748"/>
                                  </a:lnTo>
                                  <a:lnTo>
                                    <a:pt x="381" y="16372"/>
                                  </a:lnTo>
                                  <a:lnTo>
                                    <a:pt x="1270" y="16372"/>
                                  </a:lnTo>
                                  <a:cubicBezTo>
                                    <a:pt x="2032" y="18529"/>
                                    <a:pt x="3048" y="20179"/>
                                    <a:pt x="4318" y="21321"/>
                                  </a:cubicBezTo>
                                  <a:cubicBezTo>
                                    <a:pt x="5588" y="22464"/>
                                    <a:pt x="6857" y="22971"/>
                                    <a:pt x="8000" y="22971"/>
                                  </a:cubicBezTo>
                                  <a:cubicBezTo>
                                    <a:pt x="8762" y="22971"/>
                                    <a:pt x="9397" y="22717"/>
                                    <a:pt x="9905" y="22210"/>
                                  </a:cubicBezTo>
                                  <a:cubicBezTo>
                                    <a:pt x="10413" y="21702"/>
                                    <a:pt x="10667" y="21068"/>
                                    <a:pt x="10667" y="20433"/>
                                  </a:cubicBezTo>
                                  <a:cubicBezTo>
                                    <a:pt x="10667" y="19671"/>
                                    <a:pt x="10413" y="18910"/>
                                    <a:pt x="9905" y="18402"/>
                                  </a:cubicBezTo>
                                  <a:cubicBezTo>
                                    <a:pt x="9397" y="17768"/>
                                    <a:pt x="8254" y="16879"/>
                                    <a:pt x="6604" y="15737"/>
                                  </a:cubicBezTo>
                                  <a:cubicBezTo>
                                    <a:pt x="4064" y="13960"/>
                                    <a:pt x="2413" y="12691"/>
                                    <a:pt x="1651" y="11676"/>
                                  </a:cubicBezTo>
                                  <a:cubicBezTo>
                                    <a:pt x="508" y="10280"/>
                                    <a:pt x="0" y="8757"/>
                                    <a:pt x="0" y="7107"/>
                                  </a:cubicBezTo>
                                  <a:cubicBezTo>
                                    <a:pt x="0" y="5330"/>
                                    <a:pt x="635" y="3680"/>
                                    <a:pt x="1905" y="2284"/>
                                  </a:cubicBezTo>
                                  <a:cubicBezTo>
                                    <a:pt x="3175" y="888"/>
                                    <a:pt x="4953" y="127"/>
                                    <a:pt x="7366" y="127"/>
                                  </a:cubicBezTo>
                                  <a:cubicBezTo>
                                    <a:pt x="8635" y="127"/>
                                    <a:pt x="9905" y="381"/>
                                    <a:pt x="11048" y="1015"/>
                                  </a:cubicBezTo>
                                  <a:cubicBezTo>
                                    <a:pt x="11429" y="1269"/>
                                    <a:pt x="11810" y="1396"/>
                                    <a:pt x="12191" y="1396"/>
                                  </a:cubicBezTo>
                                  <a:cubicBezTo>
                                    <a:pt x="12445" y="1396"/>
                                    <a:pt x="12699" y="1396"/>
                                    <a:pt x="12953" y="1269"/>
                                  </a:cubicBezTo>
                                  <a:cubicBezTo>
                                    <a:pt x="13080" y="1142"/>
                                    <a:pt x="13461" y="761"/>
                                    <a:pt x="13842" y="254"/>
                                  </a:cubicBezTo>
                                  <a:lnTo>
                                    <a:pt x="14731" y="254"/>
                                  </a:lnTo>
                                  <a:close/>
                                </a:path>
                              </a:pathLst>
                            </a:custGeom>
                            <a:solidFill>
                              <a:srgbClr val="000000"/>
                            </a:solidFill>
                            <a:ln w="12688" cap="flat">
                              <a:noFill/>
                              <a:prstDash val="solid"/>
                              <a:miter/>
                            </a:ln>
                          </wps:spPr>
                          <wps:bodyPr/>
                        </wps:wsp>
                        <wps:wsp>
                          <wps:cNvPr id="582107832" name="Freeform: Shape 582107832">
                            <a:extLst>
                              <a:ext uri="{FF2B5EF4-FFF2-40B4-BE49-F238E27FC236}">
                                <a16:creationId xmlns:a16="http://schemas.microsoft.com/office/drawing/2014/main" id="{0A9A7FBD-C790-2161-0055-E8B5E906C61D}"/>
                              </a:ext>
                            </a:extLst>
                          </wps:cNvPr>
                          <wps:cNvSpPr/>
                          <wps:spPr>
                            <a:xfrm>
                              <a:off x="5468788" y="324507"/>
                              <a:ext cx="15746" cy="32235"/>
                            </a:xfrm>
                            <a:custGeom>
                              <a:avLst/>
                              <a:gdLst>
                                <a:gd name="csX0" fmla="*/ 10159 w 15746"/>
                                <a:gd name="csY0" fmla="*/ 0 h 32235"/>
                                <a:gd name="csX1" fmla="*/ 10159 w 15746"/>
                                <a:gd name="csY1" fmla="*/ 8503 h 32235"/>
                                <a:gd name="csX2" fmla="*/ 15746 w 15746"/>
                                <a:gd name="csY2" fmla="*/ 8503 h 32235"/>
                                <a:gd name="csX3" fmla="*/ 15746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6" y="8503"/>
                                  </a:lnTo>
                                  <a:lnTo>
                                    <a:pt x="15746" y="10915"/>
                                  </a:lnTo>
                                  <a:lnTo>
                                    <a:pt x="10159" y="10915"/>
                                  </a:lnTo>
                                  <a:lnTo>
                                    <a:pt x="10159" y="25383"/>
                                  </a:lnTo>
                                  <a:cubicBezTo>
                                    <a:pt x="10159" y="26779"/>
                                    <a:pt x="10159" y="27540"/>
                                    <a:pt x="10286" y="28048"/>
                                  </a:cubicBezTo>
                                  <a:cubicBezTo>
                                    <a:pt x="10286" y="28428"/>
                                    <a:pt x="10667" y="28809"/>
                                    <a:pt x="10921" y="29063"/>
                                  </a:cubicBezTo>
                                  <a:cubicBezTo>
                                    <a:pt x="11175" y="29317"/>
                                    <a:pt x="11556" y="29444"/>
                                    <a:pt x="11810" y="29444"/>
                                  </a:cubicBezTo>
                                  <a:cubicBezTo>
                                    <a:pt x="12953" y="29444"/>
                                    <a:pt x="13969" y="28555"/>
                                    <a:pt x="14858" y="26906"/>
                                  </a:cubicBezTo>
                                  <a:lnTo>
                                    <a:pt x="15620" y="27413"/>
                                  </a:lnTo>
                                  <a:cubicBezTo>
                                    <a:pt x="14223" y="30586"/>
                                    <a:pt x="12064" y="32236"/>
                                    <a:pt x="9016" y="32236"/>
                                  </a:cubicBezTo>
                                  <a:cubicBezTo>
                                    <a:pt x="7492" y="32236"/>
                                    <a:pt x="6222" y="31855"/>
                                    <a:pt x="5207" y="30967"/>
                                  </a:cubicBezTo>
                                  <a:cubicBezTo>
                                    <a:pt x="4190"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156095287" name="Freeform: Shape 1156095287">
                            <a:extLst>
                              <a:ext uri="{FF2B5EF4-FFF2-40B4-BE49-F238E27FC236}">
                                <a16:creationId xmlns:a16="http://schemas.microsoft.com/office/drawing/2014/main" id="{AFF01B12-4AD7-2039-641B-508D76D13456}"/>
                              </a:ext>
                            </a:extLst>
                          </wps:cNvPr>
                          <wps:cNvSpPr/>
                          <wps:spPr>
                            <a:xfrm>
                              <a:off x="5486439" y="332503"/>
                              <a:ext cx="19936" cy="23859"/>
                            </a:xfrm>
                            <a:custGeom>
                              <a:avLst/>
                              <a:gdLst>
                                <a:gd name="csX0" fmla="*/ 9397 w 19936"/>
                                <a:gd name="csY0" fmla="*/ 635 h 23859"/>
                                <a:gd name="csX1" fmla="*/ 9397 w 19936"/>
                                <a:gd name="csY1" fmla="*/ 5965 h 23859"/>
                                <a:gd name="csX2" fmla="*/ 13461 w 19936"/>
                                <a:gd name="csY2" fmla="*/ 1142 h 23859"/>
                                <a:gd name="csX3" fmla="*/ 16889 w 19936"/>
                                <a:gd name="csY3" fmla="*/ 0 h 23859"/>
                                <a:gd name="csX4" fmla="*/ 19048 w 19936"/>
                                <a:gd name="csY4" fmla="*/ 888 h 23859"/>
                                <a:gd name="csX5" fmla="*/ 19937 w 19936"/>
                                <a:gd name="csY5" fmla="*/ 3300 h 23859"/>
                                <a:gd name="csX6" fmla="*/ 19175 w 19936"/>
                                <a:gd name="csY6" fmla="*/ 5838 h 23859"/>
                                <a:gd name="csX7" fmla="*/ 17270 w 19936"/>
                                <a:gd name="csY7" fmla="*/ 6726 h 23859"/>
                                <a:gd name="csX8" fmla="*/ 14985 w 19936"/>
                                <a:gd name="csY8" fmla="*/ 5838 h 23859"/>
                                <a:gd name="csX9" fmla="*/ 13842 w 19936"/>
                                <a:gd name="csY9" fmla="*/ 4950 h 23859"/>
                                <a:gd name="csX10" fmla="*/ 13206 w 19936"/>
                                <a:gd name="csY10" fmla="*/ 4823 h 23859"/>
                                <a:gd name="csX11" fmla="*/ 11810 w 19936"/>
                                <a:gd name="csY11" fmla="*/ 5330 h 23859"/>
                                <a:gd name="csX12" fmla="*/ 10286 w 19936"/>
                                <a:gd name="csY12" fmla="*/ 7742 h 23859"/>
                                <a:gd name="csX13" fmla="*/ 9524 w 19936"/>
                                <a:gd name="csY13" fmla="*/ 13072 h 23859"/>
                                <a:gd name="csX14" fmla="*/ 9524 w 19936"/>
                                <a:gd name="csY14" fmla="*/ 19798 h 23859"/>
                                <a:gd name="csX15" fmla="*/ 9778 w 19936"/>
                                <a:gd name="csY15" fmla="*/ 21575 h 23859"/>
                                <a:gd name="csX16" fmla="*/ 10667 w 19936"/>
                                <a:gd name="csY16" fmla="*/ 22590 h 23859"/>
                                <a:gd name="csX17" fmla="*/ 12699 w 19936"/>
                                <a:gd name="csY17" fmla="*/ 22971 h 23859"/>
                                <a:gd name="csX18" fmla="*/ 12699 w 19936"/>
                                <a:gd name="csY18" fmla="*/ 23860 h 23859"/>
                                <a:gd name="csX19" fmla="*/ 127 w 19936"/>
                                <a:gd name="csY19" fmla="*/ 23860 h 23859"/>
                                <a:gd name="csX20" fmla="*/ 127 w 19936"/>
                                <a:gd name="csY20" fmla="*/ 22971 h 23859"/>
                                <a:gd name="csX21" fmla="*/ 2159 w 19936"/>
                                <a:gd name="csY21" fmla="*/ 22210 h 23859"/>
                                <a:gd name="csX22" fmla="*/ 2667 w 19936"/>
                                <a:gd name="csY22" fmla="*/ 18402 h 23859"/>
                                <a:gd name="csX23" fmla="*/ 2667 w 19936"/>
                                <a:gd name="csY23" fmla="*/ 5457 h 23859"/>
                                <a:gd name="csX24" fmla="*/ 2412 w 19936"/>
                                <a:gd name="csY24" fmla="*/ 2919 h 23859"/>
                                <a:gd name="csX25" fmla="*/ 1651 w 19936"/>
                                <a:gd name="csY25" fmla="*/ 1904 h 23859"/>
                                <a:gd name="csX26" fmla="*/ 0 w 19936"/>
                                <a:gd name="csY26" fmla="*/ 1523 h 23859"/>
                                <a:gd name="csX27" fmla="*/ 0 w 19936"/>
                                <a:gd name="csY27" fmla="*/ 635 h 23859"/>
                                <a:gd name="csX28" fmla="*/ 9524 w 19936"/>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6" h="23859">
                                  <a:moveTo>
                                    <a:pt x="9397" y="635"/>
                                  </a:moveTo>
                                  <a:lnTo>
                                    <a:pt x="9397" y="5965"/>
                                  </a:lnTo>
                                  <a:cubicBezTo>
                                    <a:pt x="10921" y="3554"/>
                                    <a:pt x="12318" y="1904"/>
                                    <a:pt x="13461" y="1142"/>
                                  </a:cubicBezTo>
                                  <a:cubicBezTo>
                                    <a:pt x="14604" y="381"/>
                                    <a:pt x="15746" y="0"/>
                                    <a:pt x="16889" y="0"/>
                                  </a:cubicBezTo>
                                  <a:cubicBezTo>
                                    <a:pt x="17778" y="0"/>
                                    <a:pt x="18540" y="254"/>
                                    <a:pt x="19048" y="888"/>
                                  </a:cubicBezTo>
                                  <a:cubicBezTo>
                                    <a:pt x="19556" y="1396"/>
                                    <a:pt x="19937" y="2284"/>
                                    <a:pt x="19937" y="3300"/>
                                  </a:cubicBezTo>
                                  <a:cubicBezTo>
                                    <a:pt x="19937" y="4442"/>
                                    <a:pt x="19683" y="5330"/>
                                    <a:pt x="19175" y="5838"/>
                                  </a:cubicBezTo>
                                  <a:cubicBezTo>
                                    <a:pt x="18667" y="6473"/>
                                    <a:pt x="18032" y="6726"/>
                                    <a:pt x="17270" y="6726"/>
                                  </a:cubicBezTo>
                                  <a:cubicBezTo>
                                    <a:pt x="16381" y="6726"/>
                                    <a:pt x="15619" y="6473"/>
                                    <a:pt x="14985" y="5838"/>
                                  </a:cubicBezTo>
                                  <a:cubicBezTo>
                                    <a:pt x="14349" y="5330"/>
                                    <a:pt x="13968" y="4950"/>
                                    <a:pt x="13842" y="4950"/>
                                  </a:cubicBezTo>
                                  <a:cubicBezTo>
                                    <a:pt x="13715" y="4950"/>
                                    <a:pt x="13461" y="4823"/>
                                    <a:pt x="13206"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2" y="2919"/>
                                  </a:cubicBezTo>
                                  <a:cubicBezTo>
                                    <a:pt x="2286" y="2411"/>
                                    <a:pt x="2031"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306606576" name="Freeform: Shape 306606576">
                            <a:extLst>
                              <a:ext uri="{FF2B5EF4-FFF2-40B4-BE49-F238E27FC236}">
                                <a16:creationId xmlns:a16="http://schemas.microsoft.com/office/drawing/2014/main" id="{937CC6A7-8413-746B-015B-7BE1CD3BDF22}"/>
                              </a:ext>
                            </a:extLst>
                          </wps:cNvPr>
                          <wps:cNvSpPr/>
                          <wps:spPr>
                            <a:xfrm>
                              <a:off x="5507011" y="332376"/>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1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0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1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89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1"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0" y="10026"/>
                                  </a:cubicBezTo>
                                  <a:cubicBezTo>
                                    <a:pt x="3175" y="10026"/>
                                    <a:pt x="2286" y="9772"/>
                                    <a:pt x="1524" y="9138"/>
                                  </a:cubicBezTo>
                                  <a:cubicBezTo>
                                    <a:pt x="762" y="8503"/>
                                    <a:pt x="508" y="7742"/>
                                    <a:pt x="508" y="6853"/>
                                  </a:cubicBezTo>
                                  <a:cubicBezTo>
                                    <a:pt x="508" y="5584"/>
                                    <a:pt x="1016" y="4442"/>
                                    <a:pt x="1905" y="3427"/>
                                  </a:cubicBezTo>
                                  <a:cubicBezTo>
                                    <a:pt x="2794" y="2284"/>
                                    <a:pt x="4190" y="1523"/>
                                    <a:pt x="5841" y="888"/>
                                  </a:cubicBezTo>
                                  <a:cubicBezTo>
                                    <a:pt x="7492" y="254"/>
                                    <a:pt x="9270" y="0"/>
                                    <a:pt x="11175" y="0"/>
                                  </a:cubicBezTo>
                                  <a:cubicBezTo>
                                    <a:pt x="13461" y="0"/>
                                    <a:pt x="15112" y="508"/>
                                    <a:pt x="16381" y="1396"/>
                                  </a:cubicBezTo>
                                  <a:cubicBezTo>
                                    <a:pt x="17651"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89" y="24367"/>
                                  </a:cubicBezTo>
                                  <a:cubicBezTo>
                                    <a:pt x="15619" y="24367"/>
                                    <a:pt x="14476"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1805153602" name="Freeform: Shape 1805153602">
                            <a:extLst>
                              <a:ext uri="{FF2B5EF4-FFF2-40B4-BE49-F238E27FC236}">
                                <a16:creationId xmlns:a16="http://schemas.microsoft.com/office/drawing/2014/main" id="{D49F8BEB-9938-E930-B4C1-C0F49BB32DF7}"/>
                              </a:ext>
                            </a:extLst>
                          </wps:cNvPr>
                          <wps:cNvSpPr/>
                          <wps:spPr>
                            <a:xfrm>
                              <a:off x="5529615" y="322604"/>
                              <a:ext cx="12698" cy="33885"/>
                            </a:xfrm>
                            <a:custGeom>
                              <a:avLst/>
                              <a:gdLst>
                                <a:gd name="csX0" fmla="*/ 9905 w 12698"/>
                                <a:gd name="csY0" fmla="*/ 0 h 33885"/>
                                <a:gd name="csX1" fmla="*/ 9905 w 12698"/>
                                <a:gd name="csY1" fmla="*/ 29063 h 33885"/>
                                <a:gd name="csX2" fmla="*/ 10413 w 12698"/>
                                <a:gd name="csY2" fmla="*/ 32236 h 33885"/>
                                <a:gd name="csX3" fmla="*/ 12699 w 12698"/>
                                <a:gd name="csY3" fmla="*/ 32997 h 33885"/>
                                <a:gd name="csX4" fmla="*/ 12699 w 12698"/>
                                <a:gd name="csY4" fmla="*/ 33886 h 33885"/>
                                <a:gd name="csX5" fmla="*/ 127 w 12698"/>
                                <a:gd name="csY5" fmla="*/ 33886 h 33885"/>
                                <a:gd name="csX6" fmla="*/ 127 w 12698"/>
                                <a:gd name="csY6" fmla="*/ 32997 h 33885"/>
                                <a:gd name="csX7" fmla="*/ 2413 w 12698"/>
                                <a:gd name="csY7" fmla="*/ 32109 h 33885"/>
                                <a:gd name="csX8" fmla="*/ 2920 w 12698"/>
                                <a:gd name="csY8" fmla="*/ 29063 h 33885"/>
                                <a:gd name="csX9" fmla="*/ 2920 w 12698"/>
                                <a:gd name="csY9" fmla="*/ 4950 h 33885"/>
                                <a:gd name="csX10" fmla="*/ 2286 w 12698"/>
                                <a:gd name="csY10" fmla="*/ 1777 h 33885"/>
                                <a:gd name="csX11" fmla="*/ 0 w 12698"/>
                                <a:gd name="csY11" fmla="*/ 1015 h 33885"/>
                                <a:gd name="csX12" fmla="*/ 0 w 12698"/>
                                <a:gd name="csY12" fmla="*/ 127 h 33885"/>
                                <a:gd name="csX13" fmla="*/ 9778 w 12698"/>
                                <a:gd name="csY13" fmla="*/ 127 h 338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2698" h="33885">
                                  <a:moveTo>
                                    <a:pt x="9905" y="0"/>
                                  </a:moveTo>
                                  <a:lnTo>
                                    <a:pt x="9905" y="29063"/>
                                  </a:lnTo>
                                  <a:cubicBezTo>
                                    <a:pt x="9905" y="30713"/>
                                    <a:pt x="10032" y="31728"/>
                                    <a:pt x="10413" y="32236"/>
                                  </a:cubicBezTo>
                                  <a:cubicBezTo>
                                    <a:pt x="10794" y="32743"/>
                                    <a:pt x="11556" y="32997"/>
                                    <a:pt x="12699" y="32997"/>
                                  </a:cubicBezTo>
                                  <a:lnTo>
                                    <a:pt x="12699" y="33886"/>
                                  </a:lnTo>
                                  <a:lnTo>
                                    <a:pt x="127" y="33886"/>
                                  </a:lnTo>
                                  <a:lnTo>
                                    <a:pt x="127" y="32997"/>
                                  </a:lnTo>
                                  <a:cubicBezTo>
                                    <a:pt x="1143" y="32997"/>
                                    <a:pt x="1905" y="32617"/>
                                    <a:pt x="2413" y="32109"/>
                                  </a:cubicBezTo>
                                  <a:cubicBezTo>
                                    <a:pt x="2794" y="31728"/>
                                    <a:pt x="2920" y="30713"/>
                                    <a:pt x="2920" y="29063"/>
                                  </a:cubicBezTo>
                                  <a:lnTo>
                                    <a:pt x="2920" y="4950"/>
                                  </a:lnTo>
                                  <a:cubicBezTo>
                                    <a:pt x="2920" y="3300"/>
                                    <a:pt x="2794" y="2284"/>
                                    <a:pt x="2286" y="1777"/>
                                  </a:cubicBezTo>
                                  <a:cubicBezTo>
                                    <a:pt x="1905" y="1269"/>
                                    <a:pt x="1143" y="1015"/>
                                    <a:pt x="0" y="1015"/>
                                  </a:cubicBezTo>
                                  <a:lnTo>
                                    <a:pt x="0" y="127"/>
                                  </a:lnTo>
                                  <a:lnTo>
                                    <a:pt x="9778" y="127"/>
                                  </a:lnTo>
                                  <a:close/>
                                </a:path>
                              </a:pathLst>
                            </a:custGeom>
                            <a:solidFill>
                              <a:srgbClr val="000000"/>
                            </a:solidFill>
                            <a:ln w="12688" cap="flat">
                              <a:noFill/>
                              <a:prstDash val="solid"/>
                              <a:miter/>
                            </a:ln>
                          </wps:spPr>
                          <wps:bodyPr/>
                        </wps:wsp>
                        <wps:wsp>
                          <wps:cNvPr id="904250445" name="Freeform: Shape 904250445">
                            <a:extLst>
                              <a:ext uri="{FF2B5EF4-FFF2-40B4-BE49-F238E27FC236}">
                                <a16:creationId xmlns:a16="http://schemas.microsoft.com/office/drawing/2014/main" id="{0E6C8174-0FE0-F34C-BF1B-809E59CA4743}"/>
                              </a:ext>
                            </a:extLst>
                          </wps:cNvPr>
                          <wps:cNvSpPr/>
                          <wps:spPr>
                            <a:xfrm>
                              <a:off x="5543965" y="321842"/>
                              <a:ext cx="12698" cy="34647"/>
                            </a:xfrm>
                            <a:custGeom>
                              <a:avLst/>
                              <a:gdLst>
                                <a:gd name="csX0" fmla="*/ 9778 w 12698"/>
                                <a:gd name="csY0" fmla="*/ 11295 h 34647"/>
                                <a:gd name="csX1" fmla="*/ 9778 w 12698"/>
                                <a:gd name="csY1" fmla="*/ 29824 h 34647"/>
                                <a:gd name="csX2" fmla="*/ 10413 w 12698"/>
                                <a:gd name="csY2" fmla="*/ 32997 h 34647"/>
                                <a:gd name="csX3" fmla="*/ 12699 w 12698"/>
                                <a:gd name="csY3" fmla="*/ 33759 h 34647"/>
                                <a:gd name="csX4" fmla="*/ 12699 w 12698"/>
                                <a:gd name="csY4" fmla="*/ 34647 h 34647"/>
                                <a:gd name="csX5" fmla="*/ 127 w 12698"/>
                                <a:gd name="csY5" fmla="*/ 34647 h 34647"/>
                                <a:gd name="csX6" fmla="*/ 127 w 12698"/>
                                <a:gd name="csY6" fmla="*/ 33759 h 34647"/>
                                <a:gd name="csX7" fmla="*/ 2413 w 12698"/>
                                <a:gd name="csY7" fmla="*/ 32870 h 34647"/>
                                <a:gd name="csX8" fmla="*/ 2920 w 12698"/>
                                <a:gd name="csY8" fmla="*/ 29824 h 34647"/>
                                <a:gd name="csX9" fmla="*/ 2920 w 12698"/>
                                <a:gd name="csY9" fmla="*/ 16245 h 34647"/>
                                <a:gd name="csX10" fmla="*/ 2286 w 12698"/>
                                <a:gd name="csY10" fmla="*/ 13072 h 34647"/>
                                <a:gd name="csX11" fmla="*/ 0 w 12698"/>
                                <a:gd name="csY11" fmla="*/ 12311 h 34647"/>
                                <a:gd name="csX12" fmla="*/ 0 w 12698"/>
                                <a:gd name="csY12" fmla="*/ 11422 h 34647"/>
                                <a:gd name="csX13" fmla="*/ 9778 w 12698"/>
                                <a:gd name="csY13" fmla="*/ 11422 h 34647"/>
                                <a:gd name="csX14" fmla="*/ 6222 w 12698"/>
                                <a:gd name="csY14" fmla="*/ 0 h 34647"/>
                                <a:gd name="csX15" fmla="*/ 9016 w 12698"/>
                                <a:gd name="csY15" fmla="*/ 1142 h 34647"/>
                                <a:gd name="csX16" fmla="*/ 10159 w 12698"/>
                                <a:gd name="csY16" fmla="*/ 3807 h 34647"/>
                                <a:gd name="csX17" fmla="*/ 9016 w 12698"/>
                                <a:gd name="csY17" fmla="*/ 6599 h 34647"/>
                                <a:gd name="csX18" fmla="*/ 6349 w 12698"/>
                                <a:gd name="csY18" fmla="*/ 7742 h 34647"/>
                                <a:gd name="csX19" fmla="*/ 3556 w 12698"/>
                                <a:gd name="csY19" fmla="*/ 6599 h 34647"/>
                                <a:gd name="csX20" fmla="*/ 2413 w 12698"/>
                                <a:gd name="csY20" fmla="*/ 3807 h 34647"/>
                                <a:gd name="csX21" fmla="*/ 3556 w 12698"/>
                                <a:gd name="csY21" fmla="*/ 1142 h 34647"/>
                                <a:gd name="csX22" fmla="*/ 6349 w 12698"/>
                                <a:gd name="csY22" fmla="*/ 0 h 34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2698" h="34647">
                                  <a:moveTo>
                                    <a:pt x="9778" y="11295"/>
                                  </a:moveTo>
                                  <a:lnTo>
                                    <a:pt x="9778" y="29824"/>
                                  </a:lnTo>
                                  <a:cubicBezTo>
                                    <a:pt x="9778" y="31474"/>
                                    <a:pt x="10032" y="32490"/>
                                    <a:pt x="10413" y="32997"/>
                                  </a:cubicBezTo>
                                  <a:cubicBezTo>
                                    <a:pt x="10794" y="33505"/>
                                    <a:pt x="11556" y="33759"/>
                                    <a:pt x="12699" y="33759"/>
                                  </a:cubicBezTo>
                                  <a:lnTo>
                                    <a:pt x="12699" y="34647"/>
                                  </a:lnTo>
                                  <a:lnTo>
                                    <a:pt x="127" y="34647"/>
                                  </a:lnTo>
                                  <a:lnTo>
                                    <a:pt x="127" y="33759"/>
                                  </a:lnTo>
                                  <a:cubicBezTo>
                                    <a:pt x="1143" y="33759"/>
                                    <a:pt x="1905" y="33378"/>
                                    <a:pt x="2413" y="32870"/>
                                  </a:cubicBezTo>
                                  <a:cubicBezTo>
                                    <a:pt x="2794" y="32490"/>
                                    <a:pt x="2920" y="31474"/>
                                    <a:pt x="2920" y="29824"/>
                                  </a:cubicBezTo>
                                  <a:lnTo>
                                    <a:pt x="2920" y="16245"/>
                                  </a:lnTo>
                                  <a:cubicBezTo>
                                    <a:pt x="2920" y="14595"/>
                                    <a:pt x="2667" y="13580"/>
                                    <a:pt x="2286" y="13072"/>
                                  </a:cubicBezTo>
                                  <a:cubicBezTo>
                                    <a:pt x="1905" y="12564"/>
                                    <a:pt x="1143" y="12311"/>
                                    <a:pt x="0" y="12311"/>
                                  </a:cubicBezTo>
                                  <a:lnTo>
                                    <a:pt x="0" y="11422"/>
                                  </a:lnTo>
                                  <a:lnTo>
                                    <a:pt x="9778" y="11422"/>
                                  </a:lnTo>
                                  <a:close/>
                                  <a:moveTo>
                                    <a:pt x="6222" y="0"/>
                                  </a:moveTo>
                                  <a:cubicBezTo>
                                    <a:pt x="7238" y="0"/>
                                    <a:pt x="8254" y="381"/>
                                    <a:pt x="9016" y="1142"/>
                                  </a:cubicBezTo>
                                  <a:cubicBezTo>
                                    <a:pt x="9778" y="1904"/>
                                    <a:pt x="10159" y="2792"/>
                                    <a:pt x="10159" y="3807"/>
                                  </a:cubicBezTo>
                                  <a:cubicBezTo>
                                    <a:pt x="10159" y="4823"/>
                                    <a:pt x="9778" y="5838"/>
                                    <a:pt x="9016" y="6599"/>
                                  </a:cubicBezTo>
                                  <a:cubicBezTo>
                                    <a:pt x="8254" y="7361"/>
                                    <a:pt x="7365" y="7742"/>
                                    <a:pt x="6349" y="7742"/>
                                  </a:cubicBezTo>
                                  <a:cubicBezTo>
                                    <a:pt x="5333" y="7742"/>
                                    <a:pt x="4318" y="7361"/>
                                    <a:pt x="3556" y="6599"/>
                                  </a:cubicBezTo>
                                  <a:cubicBezTo>
                                    <a:pt x="2794" y="5838"/>
                                    <a:pt x="2413" y="4950"/>
                                    <a:pt x="2413" y="3807"/>
                                  </a:cubicBezTo>
                                  <a:cubicBezTo>
                                    <a:pt x="2413" y="2665"/>
                                    <a:pt x="2794" y="1904"/>
                                    <a:pt x="3556" y="1142"/>
                                  </a:cubicBezTo>
                                  <a:cubicBezTo>
                                    <a:pt x="4318" y="381"/>
                                    <a:pt x="5206" y="0"/>
                                    <a:pt x="6349" y="0"/>
                                  </a:cubicBezTo>
                                </a:path>
                              </a:pathLst>
                            </a:custGeom>
                            <a:solidFill>
                              <a:srgbClr val="000000"/>
                            </a:solidFill>
                            <a:ln w="12688" cap="flat">
                              <a:noFill/>
                              <a:prstDash val="solid"/>
                              <a:miter/>
                            </a:ln>
                          </wps:spPr>
                          <wps:bodyPr/>
                        </wps:wsp>
                        <wps:wsp>
                          <wps:cNvPr id="1289581715" name="Freeform: Shape 1289581715">
                            <a:extLst>
                              <a:ext uri="{FF2B5EF4-FFF2-40B4-BE49-F238E27FC236}">
                                <a16:creationId xmlns:a16="http://schemas.microsoft.com/office/drawing/2014/main" id="{A1F822AA-27B1-F85E-09E6-23084DCED828}"/>
                              </a:ext>
                            </a:extLst>
                          </wps:cNvPr>
                          <wps:cNvSpPr/>
                          <wps:spPr>
                            <a:xfrm>
                              <a:off x="5558060" y="332376"/>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2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1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2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90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2"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1" y="10026"/>
                                  </a:cubicBezTo>
                                  <a:cubicBezTo>
                                    <a:pt x="3175" y="10026"/>
                                    <a:pt x="2286" y="9772"/>
                                    <a:pt x="1524" y="9138"/>
                                  </a:cubicBezTo>
                                  <a:cubicBezTo>
                                    <a:pt x="762" y="8503"/>
                                    <a:pt x="508" y="7742"/>
                                    <a:pt x="508" y="6853"/>
                                  </a:cubicBezTo>
                                  <a:cubicBezTo>
                                    <a:pt x="508" y="5584"/>
                                    <a:pt x="1016" y="4442"/>
                                    <a:pt x="1905" y="3427"/>
                                  </a:cubicBezTo>
                                  <a:cubicBezTo>
                                    <a:pt x="2794" y="2284"/>
                                    <a:pt x="4191" y="1523"/>
                                    <a:pt x="5841" y="888"/>
                                  </a:cubicBezTo>
                                  <a:cubicBezTo>
                                    <a:pt x="7492" y="254"/>
                                    <a:pt x="9270" y="0"/>
                                    <a:pt x="11175" y="0"/>
                                  </a:cubicBezTo>
                                  <a:cubicBezTo>
                                    <a:pt x="13461" y="0"/>
                                    <a:pt x="15112" y="508"/>
                                    <a:pt x="16382" y="1396"/>
                                  </a:cubicBezTo>
                                  <a:cubicBezTo>
                                    <a:pt x="17652"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90" y="24367"/>
                                  </a:cubicBezTo>
                                  <a:cubicBezTo>
                                    <a:pt x="15620" y="24367"/>
                                    <a:pt x="14477"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261655057" name="Freeform: Shape 261655057">
                            <a:extLst>
                              <a:ext uri="{FF2B5EF4-FFF2-40B4-BE49-F238E27FC236}">
                                <a16:creationId xmlns:a16="http://schemas.microsoft.com/office/drawing/2014/main" id="{8A4AAF57-A3BD-E90B-5D0B-570B0AF4FA1B}"/>
                              </a:ext>
                            </a:extLst>
                          </wps:cNvPr>
                          <wps:cNvSpPr/>
                          <wps:spPr>
                            <a:xfrm>
                              <a:off x="5580918" y="332503"/>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048"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937056172" name="Freeform: Shape 937056172">
                            <a:extLst>
                              <a:ext uri="{FF2B5EF4-FFF2-40B4-BE49-F238E27FC236}">
                                <a16:creationId xmlns:a16="http://schemas.microsoft.com/office/drawing/2014/main" id="{3B5597D2-D297-5FF4-BD7B-3869AECF6AED}"/>
                              </a:ext>
                            </a:extLst>
                          </wps:cNvPr>
                          <wps:cNvSpPr/>
                          <wps:spPr>
                            <a:xfrm>
                              <a:off x="5619015" y="321842"/>
                              <a:ext cx="37207" cy="35408"/>
                            </a:xfrm>
                            <a:custGeom>
                              <a:avLst/>
                              <a:gdLst>
                                <a:gd name="csX0" fmla="*/ 33144 w 37207"/>
                                <a:gd name="csY0" fmla="*/ 0 h 35408"/>
                                <a:gd name="csX1" fmla="*/ 33144 w 37207"/>
                                <a:gd name="csY1" fmla="*/ 11930 h 35408"/>
                                <a:gd name="csX2" fmla="*/ 32255 w 37207"/>
                                <a:gd name="csY2" fmla="*/ 11930 h 35408"/>
                                <a:gd name="csX3" fmla="*/ 27176 w 37207"/>
                                <a:gd name="csY3" fmla="*/ 4442 h 35408"/>
                                <a:gd name="csX4" fmla="*/ 19811 w 37207"/>
                                <a:gd name="csY4" fmla="*/ 1904 h 35408"/>
                                <a:gd name="csX5" fmla="*/ 13461 w 37207"/>
                                <a:gd name="csY5" fmla="*/ 4061 h 35408"/>
                                <a:gd name="csX6" fmla="*/ 9905 w 37207"/>
                                <a:gd name="csY6" fmla="*/ 10026 h 35408"/>
                                <a:gd name="csX7" fmla="*/ 8889 w 37207"/>
                                <a:gd name="csY7" fmla="*/ 17895 h 35408"/>
                                <a:gd name="csX8" fmla="*/ 10032 w 37207"/>
                                <a:gd name="csY8" fmla="*/ 26398 h 35408"/>
                                <a:gd name="csX9" fmla="*/ 13715 w 37207"/>
                                <a:gd name="csY9" fmla="*/ 31855 h 35408"/>
                                <a:gd name="csX10" fmla="*/ 19811 w 37207"/>
                                <a:gd name="csY10" fmla="*/ 33632 h 35408"/>
                                <a:gd name="csX11" fmla="*/ 22350 w 37207"/>
                                <a:gd name="csY11" fmla="*/ 33378 h 35408"/>
                                <a:gd name="csX12" fmla="*/ 25017 w 37207"/>
                                <a:gd name="csY12" fmla="*/ 32617 h 35408"/>
                                <a:gd name="csX13" fmla="*/ 25017 w 37207"/>
                                <a:gd name="csY13" fmla="*/ 25509 h 35408"/>
                                <a:gd name="csX14" fmla="*/ 24763 w 37207"/>
                                <a:gd name="csY14" fmla="*/ 22971 h 35408"/>
                                <a:gd name="csX15" fmla="*/ 23620 w 37207"/>
                                <a:gd name="csY15" fmla="*/ 21829 h 35408"/>
                                <a:gd name="csX16" fmla="*/ 21588 w 37207"/>
                                <a:gd name="csY16" fmla="*/ 21321 h 35408"/>
                                <a:gd name="csX17" fmla="*/ 20699 w 37207"/>
                                <a:gd name="csY17" fmla="*/ 21321 h 35408"/>
                                <a:gd name="csX18" fmla="*/ 20699 w 37207"/>
                                <a:gd name="csY18" fmla="*/ 20433 h 35408"/>
                                <a:gd name="csX19" fmla="*/ 37208 w 37207"/>
                                <a:gd name="csY19" fmla="*/ 20433 h 35408"/>
                                <a:gd name="csX20" fmla="*/ 37208 w 37207"/>
                                <a:gd name="csY20" fmla="*/ 21321 h 35408"/>
                                <a:gd name="csX21" fmla="*/ 34541 w 37207"/>
                                <a:gd name="csY21" fmla="*/ 21829 h 35408"/>
                                <a:gd name="csX22" fmla="*/ 33398 w 37207"/>
                                <a:gd name="csY22" fmla="*/ 23098 h 35408"/>
                                <a:gd name="csX23" fmla="*/ 33144 w 37207"/>
                                <a:gd name="csY23" fmla="*/ 25383 h 35408"/>
                                <a:gd name="csX24" fmla="*/ 33144 w 37207"/>
                                <a:gd name="csY24" fmla="*/ 32490 h 35408"/>
                                <a:gd name="csX25" fmla="*/ 26414 w 37207"/>
                                <a:gd name="csY25" fmla="*/ 34647 h 35408"/>
                                <a:gd name="csX26" fmla="*/ 19175 w 37207"/>
                                <a:gd name="csY26" fmla="*/ 35409 h 35408"/>
                                <a:gd name="csX27" fmla="*/ 11175 w 37207"/>
                                <a:gd name="csY27" fmla="*/ 34140 h 35408"/>
                                <a:gd name="csX28" fmla="*/ 5588 w 37207"/>
                                <a:gd name="csY28" fmla="*/ 30713 h 35408"/>
                                <a:gd name="csX29" fmla="*/ 1778 w 37207"/>
                                <a:gd name="csY29" fmla="*/ 25890 h 35408"/>
                                <a:gd name="csX30" fmla="*/ 0 w 37207"/>
                                <a:gd name="csY30" fmla="*/ 18149 h 35408"/>
                                <a:gd name="csX31" fmla="*/ 5334 w 37207"/>
                                <a:gd name="csY31" fmla="*/ 5203 h 35408"/>
                                <a:gd name="csX32" fmla="*/ 18922 w 37207"/>
                                <a:gd name="csY32" fmla="*/ 0 h 35408"/>
                                <a:gd name="csX33" fmla="*/ 23493 w 37207"/>
                                <a:gd name="csY33" fmla="*/ 381 h 35408"/>
                                <a:gd name="csX34" fmla="*/ 27049 w 37207"/>
                                <a:gd name="csY34" fmla="*/ 1523 h 35408"/>
                                <a:gd name="csX35" fmla="*/ 29969 w 37207"/>
                                <a:gd name="csY35" fmla="*/ 2411 h 35408"/>
                                <a:gd name="csX36" fmla="*/ 31239 w 37207"/>
                                <a:gd name="csY36" fmla="*/ 1904 h 35408"/>
                                <a:gd name="csX37" fmla="*/ 32382 w 37207"/>
                                <a:gd name="csY37" fmla="*/ 0 h 35408"/>
                                <a:gd name="csX38" fmla="*/ 33271 w 37207"/>
                                <a:gd name="csY38" fmla="*/ 0 h 3540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37207" h="35408">
                                  <a:moveTo>
                                    <a:pt x="33144" y="0"/>
                                  </a:moveTo>
                                  <a:lnTo>
                                    <a:pt x="33144" y="11930"/>
                                  </a:lnTo>
                                  <a:lnTo>
                                    <a:pt x="32255" y="11930"/>
                                  </a:lnTo>
                                  <a:cubicBezTo>
                                    <a:pt x="31112" y="8630"/>
                                    <a:pt x="29461" y="6219"/>
                                    <a:pt x="27176" y="4442"/>
                                  </a:cubicBezTo>
                                  <a:cubicBezTo>
                                    <a:pt x="25017" y="2792"/>
                                    <a:pt x="22477" y="1904"/>
                                    <a:pt x="19811" y="1904"/>
                                  </a:cubicBezTo>
                                  <a:cubicBezTo>
                                    <a:pt x="17143" y="1904"/>
                                    <a:pt x="15112" y="2665"/>
                                    <a:pt x="13461" y="4061"/>
                                  </a:cubicBezTo>
                                  <a:cubicBezTo>
                                    <a:pt x="11810" y="5457"/>
                                    <a:pt x="10540" y="7488"/>
                                    <a:pt x="9905" y="10026"/>
                                  </a:cubicBezTo>
                                  <a:cubicBezTo>
                                    <a:pt x="9143" y="12564"/>
                                    <a:pt x="8889" y="15230"/>
                                    <a:pt x="8889" y="17895"/>
                                  </a:cubicBezTo>
                                  <a:cubicBezTo>
                                    <a:pt x="8889" y="21194"/>
                                    <a:pt x="9270" y="23987"/>
                                    <a:pt x="10032" y="26398"/>
                                  </a:cubicBezTo>
                                  <a:cubicBezTo>
                                    <a:pt x="10794" y="28809"/>
                                    <a:pt x="12064" y="30586"/>
                                    <a:pt x="13715" y="31855"/>
                                  </a:cubicBezTo>
                                  <a:cubicBezTo>
                                    <a:pt x="15493" y="32997"/>
                                    <a:pt x="17524" y="33632"/>
                                    <a:pt x="19811" y="33632"/>
                                  </a:cubicBezTo>
                                  <a:cubicBezTo>
                                    <a:pt x="20572" y="33632"/>
                                    <a:pt x="21461" y="33632"/>
                                    <a:pt x="22350" y="33378"/>
                                  </a:cubicBezTo>
                                  <a:cubicBezTo>
                                    <a:pt x="23239" y="33251"/>
                                    <a:pt x="24128" y="32997"/>
                                    <a:pt x="25017" y="32617"/>
                                  </a:cubicBezTo>
                                  <a:lnTo>
                                    <a:pt x="25017" y="25509"/>
                                  </a:lnTo>
                                  <a:cubicBezTo>
                                    <a:pt x="25017" y="24240"/>
                                    <a:pt x="25017" y="23352"/>
                                    <a:pt x="24763" y="22971"/>
                                  </a:cubicBezTo>
                                  <a:cubicBezTo>
                                    <a:pt x="24636" y="22590"/>
                                    <a:pt x="24128" y="22210"/>
                                    <a:pt x="23620" y="21829"/>
                                  </a:cubicBezTo>
                                  <a:cubicBezTo>
                                    <a:pt x="22985" y="21575"/>
                                    <a:pt x="22350" y="21321"/>
                                    <a:pt x="21588" y="21321"/>
                                  </a:cubicBezTo>
                                  <a:lnTo>
                                    <a:pt x="20699" y="21321"/>
                                  </a:lnTo>
                                  <a:lnTo>
                                    <a:pt x="20699" y="20433"/>
                                  </a:lnTo>
                                  <a:lnTo>
                                    <a:pt x="37208" y="20433"/>
                                  </a:lnTo>
                                  <a:lnTo>
                                    <a:pt x="37208" y="21321"/>
                                  </a:lnTo>
                                  <a:cubicBezTo>
                                    <a:pt x="35938" y="21321"/>
                                    <a:pt x="35049" y="21575"/>
                                    <a:pt x="34541" y="21829"/>
                                  </a:cubicBezTo>
                                  <a:cubicBezTo>
                                    <a:pt x="34033" y="22083"/>
                                    <a:pt x="33652" y="22464"/>
                                    <a:pt x="33398" y="23098"/>
                                  </a:cubicBezTo>
                                  <a:cubicBezTo>
                                    <a:pt x="33271" y="23352"/>
                                    <a:pt x="33144" y="24240"/>
                                    <a:pt x="33144" y="25383"/>
                                  </a:cubicBezTo>
                                  <a:lnTo>
                                    <a:pt x="33144" y="32490"/>
                                  </a:lnTo>
                                  <a:cubicBezTo>
                                    <a:pt x="30985" y="33505"/>
                                    <a:pt x="28699" y="34140"/>
                                    <a:pt x="26414" y="34647"/>
                                  </a:cubicBezTo>
                                  <a:cubicBezTo>
                                    <a:pt x="24128" y="35155"/>
                                    <a:pt x="21588" y="35409"/>
                                    <a:pt x="19175" y="35409"/>
                                  </a:cubicBezTo>
                                  <a:cubicBezTo>
                                    <a:pt x="16001" y="35409"/>
                                    <a:pt x="13334" y="35028"/>
                                    <a:pt x="11175" y="34140"/>
                                  </a:cubicBezTo>
                                  <a:cubicBezTo>
                                    <a:pt x="9016" y="33251"/>
                                    <a:pt x="7238" y="32109"/>
                                    <a:pt x="5588" y="30713"/>
                                  </a:cubicBezTo>
                                  <a:cubicBezTo>
                                    <a:pt x="3937" y="29317"/>
                                    <a:pt x="2667" y="27667"/>
                                    <a:pt x="1778" y="25890"/>
                                  </a:cubicBezTo>
                                  <a:cubicBezTo>
                                    <a:pt x="635" y="23606"/>
                                    <a:pt x="0" y="21068"/>
                                    <a:pt x="0" y="18149"/>
                                  </a:cubicBezTo>
                                  <a:cubicBezTo>
                                    <a:pt x="0" y="13072"/>
                                    <a:pt x="1778" y="8757"/>
                                    <a:pt x="5334" y="5203"/>
                                  </a:cubicBezTo>
                                  <a:cubicBezTo>
                                    <a:pt x="8889" y="1650"/>
                                    <a:pt x="13461" y="0"/>
                                    <a:pt x="18922" y="0"/>
                                  </a:cubicBezTo>
                                  <a:cubicBezTo>
                                    <a:pt x="20572" y="0"/>
                                    <a:pt x="22096" y="127"/>
                                    <a:pt x="23493" y="381"/>
                                  </a:cubicBezTo>
                                  <a:cubicBezTo>
                                    <a:pt x="24255" y="508"/>
                                    <a:pt x="25398" y="888"/>
                                    <a:pt x="27049" y="1523"/>
                                  </a:cubicBezTo>
                                  <a:cubicBezTo>
                                    <a:pt x="28699" y="2158"/>
                                    <a:pt x="29716" y="2411"/>
                                    <a:pt x="29969" y="2411"/>
                                  </a:cubicBezTo>
                                  <a:cubicBezTo>
                                    <a:pt x="30477" y="2411"/>
                                    <a:pt x="30858" y="2284"/>
                                    <a:pt x="31239" y="1904"/>
                                  </a:cubicBezTo>
                                  <a:cubicBezTo>
                                    <a:pt x="31620" y="1523"/>
                                    <a:pt x="32001" y="888"/>
                                    <a:pt x="32382" y="0"/>
                                  </a:cubicBezTo>
                                  <a:lnTo>
                                    <a:pt x="33271" y="0"/>
                                  </a:lnTo>
                                  <a:close/>
                                </a:path>
                              </a:pathLst>
                            </a:custGeom>
                            <a:solidFill>
                              <a:srgbClr val="000000"/>
                            </a:solidFill>
                            <a:ln w="12688" cap="flat">
                              <a:noFill/>
                              <a:prstDash val="solid"/>
                              <a:miter/>
                            </a:ln>
                          </wps:spPr>
                          <wps:bodyPr/>
                        </wps:wsp>
                        <wps:wsp>
                          <wps:cNvPr id="919926235" name="Freeform: Shape 919926235">
                            <a:extLst>
                              <a:ext uri="{FF2B5EF4-FFF2-40B4-BE49-F238E27FC236}">
                                <a16:creationId xmlns:a16="http://schemas.microsoft.com/office/drawing/2014/main" id="{1A4C473F-CF48-2485-2F5A-3E53A9E52D77}"/>
                              </a:ext>
                            </a:extLst>
                          </wps:cNvPr>
                          <wps:cNvSpPr/>
                          <wps:spPr>
                            <a:xfrm>
                              <a:off x="5657619" y="332249"/>
                              <a:ext cx="21841" cy="24874"/>
                            </a:xfrm>
                            <a:custGeom>
                              <a:avLst/>
                              <a:gdLst>
                                <a:gd name="csX0" fmla="*/ 10794 w 21841"/>
                                <a:gd name="csY0" fmla="*/ 1904 h 24874"/>
                                <a:gd name="csX1" fmla="*/ 8635 w 21841"/>
                                <a:gd name="csY1" fmla="*/ 2919 h 24874"/>
                                <a:gd name="csX2" fmla="*/ 7492 w 21841"/>
                                <a:gd name="csY2" fmla="*/ 6726 h 24874"/>
                                <a:gd name="csX3" fmla="*/ 7238 w 21841"/>
                                <a:gd name="csY3" fmla="*/ 14595 h 24874"/>
                                <a:gd name="csX4" fmla="*/ 7619 w 21841"/>
                                <a:gd name="csY4" fmla="*/ 19545 h 24874"/>
                                <a:gd name="csX5" fmla="*/ 8762 w 21841"/>
                                <a:gd name="csY5" fmla="*/ 22210 h 24874"/>
                                <a:gd name="csX6" fmla="*/ 10794 w 21841"/>
                                <a:gd name="csY6" fmla="*/ 23098 h 24874"/>
                                <a:gd name="csX7" fmla="*/ 12699 w 21841"/>
                                <a:gd name="csY7" fmla="*/ 22464 h 24874"/>
                                <a:gd name="csX8" fmla="*/ 13969 w 21841"/>
                                <a:gd name="csY8" fmla="*/ 20052 h 24874"/>
                                <a:gd name="csX9" fmla="*/ 14477 w 21841"/>
                                <a:gd name="csY9" fmla="*/ 10407 h 24874"/>
                                <a:gd name="csX10" fmla="*/ 13969 w 21841"/>
                                <a:gd name="csY10" fmla="*/ 4569 h 24874"/>
                                <a:gd name="csX11" fmla="*/ 12572 w 21841"/>
                                <a:gd name="csY11" fmla="*/ 2284 h 24874"/>
                                <a:gd name="csX12" fmla="*/ 10921 w 21841"/>
                                <a:gd name="csY12" fmla="*/ 1777 h 24874"/>
                                <a:gd name="csX13" fmla="*/ 10794 w 21841"/>
                                <a:gd name="csY13" fmla="*/ 127 h 24874"/>
                                <a:gd name="csX14" fmla="*/ 16509 w 21841"/>
                                <a:gd name="csY14" fmla="*/ 1650 h 24874"/>
                                <a:gd name="csX15" fmla="*/ 20445 w 21841"/>
                                <a:gd name="csY15" fmla="*/ 6092 h 24874"/>
                                <a:gd name="csX16" fmla="*/ 21842 w 21841"/>
                                <a:gd name="csY16" fmla="*/ 12437 h 24874"/>
                                <a:gd name="csX17" fmla="*/ 19302 w 21841"/>
                                <a:gd name="csY17" fmla="*/ 20814 h 24874"/>
                                <a:gd name="csX18" fmla="*/ 10921 w 21841"/>
                                <a:gd name="csY18" fmla="*/ 24875 h 24874"/>
                                <a:gd name="csX19" fmla="*/ 2794 w 21841"/>
                                <a:gd name="csY19" fmla="*/ 21194 h 24874"/>
                                <a:gd name="csX20" fmla="*/ 0 w 21841"/>
                                <a:gd name="csY20" fmla="*/ 12564 h 24874"/>
                                <a:gd name="csX21" fmla="*/ 2921 w 21841"/>
                                <a:gd name="csY21" fmla="*/ 3807 h 24874"/>
                                <a:gd name="csX22" fmla="*/ 10921 w 21841"/>
                                <a:gd name="csY22" fmla="*/ 0 h 248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21841" h="24874">
                                  <a:moveTo>
                                    <a:pt x="10794" y="1904"/>
                                  </a:moveTo>
                                  <a:cubicBezTo>
                                    <a:pt x="9905" y="1904"/>
                                    <a:pt x="9270" y="2284"/>
                                    <a:pt x="8635" y="2919"/>
                                  </a:cubicBezTo>
                                  <a:cubicBezTo>
                                    <a:pt x="8000" y="3554"/>
                                    <a:pt x="7619" y="4823"/>
                                    <a:pt x="7492" y="6726"/>
                                  </a:cubicBezTo>
                                  <a:cubicBezTo>
                                    <a:pt x="7366" y="8630"/>
                                    <a:pt x="7238" y="11168"/>
                                    <a:pt x="7238" y="14595"/>
                                  </a:cubicBezTo>
                                  <a:cubicBezTo>
                                    <a:pt x="7238" y="16372"/>
                                    <a:pt x="7366" y="18022"/>
                                    <a:pt x="7619" y="19545"/>
                                  </a:cubicBezTo>
                                  <a:cubicBezTo>
                                    <a:pt x="7746" y="20687"/>
                                    <a:pt x="8254" y="21575"/>
                                    <a:pt x="8762" y="22210"/>
                                  </a:cubicBezTo>
                                  <a:cubicBezTo>
                                    <a:pt x="9397" y="22844"/>
                                    <a:pt x="10032" y="23098"/>
                                    <a:pt x="10794" y="23098"/>
                                  </a:cubicBezTo>
                                  <a:cubicBezTo>
                                    <a:pt x="11556" y="23098"/>
                                    <a:pt x="12191" y="22844"/>
                                    <a:pt x="12699" y="22464"/>
                                  </a:cubicBezTo>
                                  <a:cubicBezTo>
                                    <a:pt x="13334" y="21829"/>
                                    <a:pt x="13842" y="21068"/>
                                    <a:pt x="13969" y="20052"/>
                                  </a:cubicBezTo>
                                  <a:cubicBezTo>
                                    <a:pt x="14350" y="18529"/>
                                    <a:pt x="14477" y="15230"/>
                                    <a:pt x="14477" y="10407"/>
                                  </a:cubicBezTo>
                                  <a:cubicBezTo>
                                    <a:pt x="14477" y="7615"/>
                                    <a:pt x="14350" y="5584"/>
                                    <a:pt x="13969" y="4569"/>
                                  </a:cubicBezTo>
                                  <a:cubicBezTo>
                                    <a:pt x="13715" y="3554"/>
                                    <a:pt x="13207" y="2792"/>
                                    <a:pt x="12572" y="2284"/>
                                  </a:cubicBezTo>
                                  <a:cubicBezTo>
                                    <a:pt x="12191" y="1904"/>
                                    <a:pt x="11556" y="1777"/>
                                    <a:pt x="10921" y="1777"/>
                                  </a:cubicBezTo>
                                  <a:moveTo>
                                    <a:pt x="10794" y="127"/>
                                  </a:moveTo>
                                  <a:cubicBezTo>
                                    <a:pt x="12826" y="127"/>
                                    <a:pt x="14731" y="635"/>
                                    <a:pt x="16509" y="1650"/>
                                  </a:cubicBezTo>
                                  <a:cubicBezTo>
                                    <a:pt x="18286" y="2665"/>
                                    <a:pt x="19556" y="4188"/>
                                    <a:pt x="20445" y="6092"/>
                                  </a:cubicBezTo>
                                  <a:cubicBezTo>
                                    <a:pt x="21334" y="7995"/>
                                    <a:pt x="21842" y="10153"/>
                                    <a:pt x="21842" y="12437"/>
                                  </a:cubicBezTo>
                                  <a:cubicBezTo>
                                    <a:pt x="21842" y="15737"/>
                                    <a:pt x="20953" y="18529"/>
                                    <a:pt x="19302" y="20814"/>
                                  </a:cubicBezTo>
                                  <a:cubicBezTo>
                                    <a:pt x="17271" y="23479"/>
                                    <a:pt x="14477" y="24875"/>
                                    <a:pt x="10921" y="24875"/>
                                  </a:cubicBezTo>
                                  <a:cubicBezTo>
                                    <a:pt x="7366" y="24875"/>
                                    <a:pt x="4699" y="23606"/>
                                    <a:pt x="2794" y="21194"/>
                                  </a:cubicBezTo>
                                  <a:cubicBezTo>
                                    <a:pt x="889" y="18783"/>
                                    <a:pt x="0" y="15864"/>
                                    <a:pt x="0" y="12564"/>
                                  </a:cubicBezTo>
                                  <a:cubicBezTo>
                                    <a:pt x="0" y="9265"/>
                                    <a:pt x="1016" y="6346"/>
                                    <a:pt x="2921" y="3807"/>
                                  </a:cubicBezTo>
                                  <a:cubicBezTo>
                                    <a:pt x="4826" y="1269"/>
                                    <a:pt x="7492" y="0"/>
                                    <a:pt x="10921" y="0"/>
                                  </a:cubicBezTo>
                                </a:path>
                              </a:pathLst>
                            </a:custGeom>
                            <a:solidFill>
                              <a:srgbClr val="000000"/>
                            </a:solidFill>
                            <a:ln w="12688" cap="flat">
                              <a:noFill/>
                              <a:prstDash val="solid"/>
                              <a:miter/>
                            </a:ln>
                          </wps:spPr>
                          <wps:bodyPr/>
                        </wps:wsp>
                        <wps:wsp>
                          <wps:cNvPr id="1762126264" name="Freeform: Shape 1762126264">
                            <a:extLst>
                              <a:ext uri="{FF2B5EF4-FFF2-40B4-BE49-F238E27FC236}">
                                <a16:creationId xmlns:a16="http://schemas.microsoft.com/office/drawing/2014/main" id="{1F5B4CA9-7A74-9C35-7FE5-29A5ED804F7B}"/>
                              </a:ext>
                            </a:extLst>
                          </wps:cNvPr>
                          <wps:cNvSpPr/>
                          <wps:spPr>
                            <a:xfrm>
                              <a:off x="5678699" y="332884"/>
                              <a:ext cx="24381" cy="24240"/>
                            </a:xfrm>
                            <a:custGeom>
                              <a:avLst/>
                              <a:gdLst>
                                <a:gd name="csX0" fmla="*/ 11683 w 24381"/>
                                <a:gd name="csY0" fmla="*/ 24240 h 24240"/>
                                <a:gd name="csX1" fmla="*/ 3809 w 24381"/>
                                <a:gd name="csY1" fmla="*/ 6092 h 24240"/>
                                <a:gd name="csX2" fmla="*/ 1651 w 24381"/>
                                <a:gd name="csY2" fmla="*/ 1904 h 24240"/>
                                <a:gd name="csX3" fmla="*/ 0 w 24381"/>
                                <a:gd name="csY3" fmla="*/ 1015 h 24240"/>
                                <a:gd name="csX4" fmla="*/ 0 w 24381"/>
                                <a:gd name="csY4" fmla="*/ 127 h 24240"/>
                                <a:gd name="csX5" fmla="*/ 12445 w 24381"/>
                                <a:gd name="csY5" fmla="*/ 127 h 24240"/>
                                <a:gd name="csX6" fmla="*/ 12445 w 24381"/>
                                <a:gd name="csY6" fmla="*/ 1015 h 24240"/>
                                <a:gd name="csX7" fmla="*/ 10794 w 24381"/>
                                <a:gd name="csY7" fmla="*/ 1396 h 24240"/>
                                <a:gd name="csX8" fmla="*/ 10159 w 24381"/>
                                <a:gd name="csY8" fmla="*/ 2665 h 24240"/>
                                <a:gd name="csX9" fmla="*/ 11302 w 24381"/>
                                <a:gd name="csY9" fmla="*/ 6092 h 24240"/>
                                <a:gd name="csX10" fmla="*/ 15112 w 24381"/>
                                <a:gd name="csY10" fmla="*/ 14849 h 24240"/>
                                <a:gd name="csX11" fmla="*/ 18159 w 24381"/>
                                <a:gd name="csY11" fmla="*/ 7234 h 24240"/>
                                <a:gd name="csX12" fmla="*/ 19429 w 24381"/>
                                <a:gd name="csY12" fmla="*/ 2665 h 24240"/>
                                <a:gd name="csX13" fmla="*/ 18794 w 24381"/>
                                <a:gd name="csY13" fmla="*/ 1396 h 24240"/>
                                <a:gd name="csX14" fmla="*/ 16763 w 24381"/>
                                <a:gd name="csY14" fmla="*/ 888 h 24240"/>
                                <a:gd name="csX15" fmla="*/ 16763 w 24381"/>
                                <a:gd name="csY15" fmla="*/ 0 h 24240"/>
                                <a:gd name="csX16" fmla="*/ 24382 w 24381"/>
                                <a:gd name="csY16" fmla="*/ 0 h 24240"/>
                                <a:gd name="csX17" fmla="*/ 24382 w 24381"/>
                                <a:gd name="csY17" fmla="*/ 888 h 24240"/>
                                <a:gd name="csX18" fmla="*/ 22604 w 24381"/>
                                <a:gd name="csY18" fmla="*/ 1777 h 24240"/>
                                <a:gd name="csX19" fmla="*/ 20445 w 24381"/>
                                <a:gd name="csY19" fmla="*/ 5711 h 24240"/>
                                <a:gd name="csX20" fmla="*/ 12699 w 24381"/>
                                <a:gd name="csY20" fmla="*/ 23987 h 24240"/>
                                <a:gd name="csX21" fmla="*/ 11556 w 24381"/>
                                <a:gd name="csY21" fmla="*/ 23987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24381" h="24240">
                                  <a:moveTo>
                                    <a:pt x="11683" y="24240"/>
                                  </a:moveTo>
                                  <a:lnTo>
                                    <a:pt x="3809" y="6092"/>
                                  </a:lnTo>
                                  <a:cubicBezTo>
                                    <a:pt x="2794" y="3934"/>
                                    <a:pt x="2159" y="2538"/>
                                    <a:pt x="1651" y="1904"/>
                                  </a:cubicBezTo>
                                  <a:cubicBezTo>
                                    <a:pt x="1270" y="1523"/>
                                    <a:pt x="635" y="1142"/>
                                    <a:pt x="0" y="1015"/>
                                  </a:cubicBezTo>
                                  <a:lnTo>
                                    <a:pt x="0" y="127"/>
                                  </a:lnTo>
                                  <a:lnTo>
                                    <a:pt x="12445" y="127"/>
                                  </a:lnTo>
                                  <a:lnTo>
                                    <a:pt x="12445" y="1015"/>
                                  </a:lnTo>
                                  <a:cubicBezTo>
                                    <a:pt x="11683" y="1015"/>
                                    <a:pt x="11175" y="1142"/>
                                    <a:pt x="10794" y="1396"/>
                                  </a:cubicBezTo>
                                  <a:cubicBezTo>
                                    <a:pt x="10413" y="1777"/>
                                    <a:pt x="10159" y="2158"/>
                                    <a:pt x="10159" y="2665"/>
                                  </a:cubicBezTo>
                                  <a:cubicBezTo>
                                    <a:pt x="10159" y="3300"/>
                                    <a:pt x="10540" y="4442"/>
                                    <a:pt x="11302" y="6092"/>
                                  </a:cubicBezTo>
                                  <a:lnTo>
                                    <a:pt x="15112" y="14849"/>
                                  </a:lnTo>
                                  <a:lnTo>
                                    <a:pt x="18159" y="7234"/>
                                  </a:lnTo>
                                  <a:cubicBezTo>
                                    <a:pt x="19048" y="5077"/>
                                    <a:pt x="19429" y="3554"/>
                                    <a:pt x="19429" y="2665"/>
                                  </a:cubicBezTo>
                                  <a:cubicBezTo>
                                    <a:pt x="19429" y="2158"/>
                                    <a:pt x="19175" y="1777"/>
                                    <a:pt x="18794" y="1396"/>
                                  </a:cubicBezTo>
                                  <a:cubicBezTo>
                                    <a:pt x="18413" y="1015"/>
                                    <a:pt x="17778" y="888"/>
                                    <a:pt x="16763" y="888"/>
                                  </a:cubicBezTo>
                                  <a:lnTo>
                                    <a:pt x="16763" y="0"/>
                                  </a:lnTo>
                                  <a:lnTo>
                                    <a:pt x="24382" y="0"/>
                                  </a:lnTo>
                                  <a:lnTo>
                                    <a:pt x="24382" y="888"/>
                                  </a:lnTo>
                                  <a:cubicBezTo>
                                    <a:pt x="23620" y="888"/>
                                    <a:pt x="22985" y="1269"/>
                                    <a:pt x="22604" y="1777"/>
                                  </a:cubicBezTo>
                                  <a:cubicBezTo>
                                    <a:pt x="22096" y="2284"/>
                                    <a:pt x="21461" y="3554"/>
                                    <a:pt x="20445" y="5711"/>
                                  </a:cubicBezTo>
                                  <a:lnTo>
                                    <a:pt x="12699" y="23987"/>
                                  </a:lnTo>
                                  <a:lnTo>
                                    <a:pt x="11556" y="23987"/>
                                  </a:lnTo>
                                  <a:close/>
                                </a:path>
                              </a:pathLst>
                            </a:custGeom>
                            <a:solidFill>
                              <a:srgbClr val="000000"/>
                            </a:solidFill>
                            <a:ln w="12688" cap="flat">
                              <a:noFill/>
                              <a:prstDash val="solid"/>
                              <a:miter/>
                            </a:ln>
                          </wps:spPr>
                          <wps:bodyPr/>
                        </wps:wsp>
                        <wps:wsp>
                          <wps:cNvPr id="1876325181" name="Freeform: Shape 1876325181">
                            <a:extLst>
                              <a:ext uri="{FF2B5EF4-FFF2-40B4-BE49-F238E27FC236}">
                                <a16:creationId xmlns:a16="http://schemas.microsoft.com/office/drawing/2014/main" id="{44BEBF20-A141-D774-315F-6EC92B4CECF5}"/>
                              </a:ext>
                            </a:extLst>
                          </wps:cNvPr>
                          <wps:cNvSpPr/>
                          <wps:spPr>
                            <a:xfrm>
                              <a:off x="5702065" y="332376"/>
                              <a:ext cx="19556" cy="24621"/>
                            </a:xfrm>
                            <a:custGeom>
                              <a:avLst/>
                              <a:gdLst>
                                <a:gd name="csX0" fmla="*/ 13461 w 19556"/>
                                <a:gd name="csY0" fmla="*/ 9899 h 24621"/>
                                <a:gd name="csX1" fmla="*/ 12953 w 19556"/>
                                <a:gd name="csY1" fmla="*/ 4442 h 24621"/>
                                <a:gd name="csX2" fmla="*/ 11556 w 19556"/>
                                <a:gd name="csY2" fmla="*/ 2158 h 24621"/>
                                <a:gd name="csX3" fmla="*/ 10159 w 19556"/>
                                <a:gd name="csY3" fmla="*/ 1650 h 24621"/>
                                <a:gd name="csX4" fmla="*/ 8000 w 19556"/>
                                <a:gd name="csY4" fmla="*/ 2919 h 24621"/>
                                <a:gd name="csX5" fmla="*/ 6477 w 19556"/>
                                <a:gd name="csY5" fmla="*/ 9011 h 24621"/>
                                <a:gd name="csX6" fmla="*/ 6477 w 19556"/>
                                <a:gd name="csY6" fmla="*/ 9899 h 24621"/>
                                <a:gd name="csX7" fmla="*/ 13334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1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461" y="9899"/>
                                  </a:moveTo>
                                  <a:cubicBezTo>
                                    <a:pt x="13461" y="7234"/>
                                    <a:pt x="13334" y="5330"/>
                                    <a:pt x="12953" y="4442"/>
                                  </a:cubicBezTo>
                                  <a:cubicBezTo>
                                    <a:pt x="12699" y="3427"/>
                                    <a:pt x="12191" y="2665"/>
                                    <a:pt x="11556" y="2158"/>
                                  </a:cubicBezTo>
                                  <a:cubicBezTo>
                                    <a:pt x="11175" y="1904"/>
                                    <a:pt x="10794" y="1650"/>
                                    <a:pt x="10159" y="1650"/>
                                  </a:cubicBezTo>
                                  <a:cubicBezTo>
                                    <a:pt x="9270" y="1650"/>
                                    <a:pt x="8635" y="2031"/>
                                    <a:pt x="8000" y="2919"/>
                                  </a:cubicBezTo>
                                  <a:cubicBezTo>
                                    <a:pt x="6985" y="4442"/>
                                    <a:pt x="6477" y="6473"/>
                                    <a:pt x="6477" y="9011"/>
                                  </a:cubicBezTo>
                                  <a:lnTo>
                                    <a:pt x="6477" y="9899"/>
                                  </a:lnTo>
                                  <a:lnTo>
                                    <a:pt x="13334" y="9899"/>
                                  </a:lnTo>
                                  <a:close/>
                                  <a:moveTo>
                                    <a:pt x="19556" y="11549"/>
                                  </a:moveTo>
                                  <a:lnTo>
                                    <a:pt x="6730" y="11549"/>
                                  </a:lnTo>
                                  <a:cubicBezTo>
                                    <a:pt x="6857" y="14595"/>
                                    <a:pt x="7746" y="17133"/>
                                    <a:pt x="9143" y="18910"/>
                                  </a:cubicBezTo>
                                  <a:cubicBezTo>
                                    <a:pt x="10286" y="20306"/>
                                    <a:pt x="11683" y="20941"/>
                                    <a:pt x="13334" y="20941"/>
                                  </a:cubicBezTo>
                                  <a:cubicBezTo>
                                    <a:pt x="14350" y="20941"/>
                                    <a:pt x="15239" y="20687"/>
                                    <a:pt x="16001" y="20052"/>
                                  </a:cubicBezTo>
                                  <a:cubicBezTo>
                                    <a:pt x="16763" y="19545"/>
                                    <a:pt x="17652" y="18529"/>
                                    <a:pt x="18667" y="17006"/>
                                  </a:cubicBezTo>
                                  <a:lnTo>
                                    <a:pt x="19556" y="17514"/>
                                  </a:lnTo>
                                  <a:cubicBezTo>
                                    <a:pt x="18286" y="20052"/>
                                    <a:pt x="16890" y="21956"/>
                                    <a:pt x="15365" y="22971"/>
                                  </a:cubicBezTo>
                                  <a:cubicBezTo>
                                    <a:pt x="13842" y="23987"/>
                                    <a:pt x="12064" y="24621"/>
                                    <a:pt x="10032" y="24621"/>
                                  </a:cubicBezTo>
                                  <a:cubicBezTo>
                                    <a:pt x="6604" y="24621"/>
                                    <a:pt x="3937" y="23352"/>
                                    <a:pt x="2159" y="20687"/>
                                  </a:cubicBezTo>
                                  <a:cubicBezTo>
                                    <a:pt x="762" y="18529"/>
                                    <a:pt x="0" y="15864"/>
                                    <a:pt x="0" y="12691"/>
                                  </a:cubicBezTo>
                                  <a:cubicBezTo>
                                    <a:pt x="0" y="8757"/>
                                    <a:pt x="1016" y="5711"/>
                                    <a:pt x="3175" y="3427"/>
                                  </a:cubicBezTo>
                                  <a:cubicBezTo>
                                    <a:pt x="5334"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412770713" name="Freeform: Shape 412770713">
                            <a:extLst>
                              <a:ext uri="{FF2B5EF4-FFF2-40B4-BE49-F238E27FC236}">
                                <a16:creationId xmlns:a16="http://schemas.microsoft.com/office/drawing/2014/main" id="{07411A34-0A90-7DA8-1F8A-9C91E834CC53}"/>
                              </a:ext>
                            </a:extLst>
                          </wps:cNvPr>
                          <wps:cNvSpPr/>
                          <wps:spPr>
                            <a:xfrm>
                              <a:off x="5723399" y="332503"/>
                              <a:ext cx="19937" cy="23859"/>
                            </a:xfrm>
                            <a:custGeom>
                              <a:avLst/>
                              <a:gdLst>
                                <a:gd name="csX0" fmla="*/ 9397 w 19937"/>
                                <a:gd name="csY0" fmla="*/ 635 h 23859"/>
                                <a:gd name="csX1" fmla="*/ 9397 w 19937"/>
                                <a:gd name="csY1" fmla="*/ 5965 h 23859"/>
                                <a:gd name="csX2" fmla="*/ 13461 w 19937"/>
                                <a:gd name="csY2" fmla="*/ 1142 h 23859"/>
                                <a:gd name="csX3" fmla="*/ 16890 w 19937"/>
                                <a:gd name="csY3" fmla="*/ 0 h 23859"/>
                                <a:gd name="csX4" fmla="*/ 19048 w 19937"/>
                                <a:gd name="csY4" fmla="*/ 888 h 23859"/>
                                <a:gd name="csX5" fmla="*/ 19937 w 19937"/>
                                <a:gd name="csY5" fmla="*/ 3300 h 23859"/>
                                <a:gd name="csX6" fmla="*/ 19175 w 19937"/>
                                <a:gd name="csY6" fmla="*/ 5838 h 23859"/>
                                <a:gd name="csX7" fmla="*/ 17271 w 19937"/>
                                <a:gd name="csY7" fmla="*/ 6726 h 23859"/>
                                <a:gd name="csX8" fmla="*/ 14985 w 19937"/>
                                <a:gd name="csY8" fmla="*/ 5838 h 23859"/>
                                <a:gd name="csX9" fmla="*/ 13842 w 19937"/>
                                <a:gd name="csY9" fmla="*/ 4950 h 23859"/>
                                <a:gd name="csX10" fmla="*/ 13207 w 19937"/>
                                <a:gd name="csY10" fmla="*/ 4823 h 23859"/>
                                <a:gd name="csX11" fmla="*/ 11810 w 19937"/>
                                <a:gd name="csY11" fmla="*/ 5330 h 23859"/>
                                <a:gd name="csX12" fmla="*/ 10286 w 19937"/>
                                <a:gd name="csY12" fmla="*/ 7742 h 23859"/>
                                <a:gd name="csX13" fmla="*/ 9524 w 19937"/>
                                <a:gd name="csY13" fmla="*/ 13072 h 23859"/>
                                <a:gd name="csX14" fmla="*/ 9524 w 19937"/>
                                <a:gd name="csY14" fmla="*/ 19798 h 23859"/>
                                <a:gd name="csX15" fmla="*/ 9778 w 19937"/>
                                <a:gd name="csY15" fmla="*/ 21575 h 23859"/>
                                <a:gd name="csX16" fmla="*/ 10667 w 19937"/>
                                <a:gd name="csY16" fmla="*/ 22590 h 23859"/>
                                <a:gd name="csX17" fmla="*/ 12699 w 19937"/>
                                <a:gd name="csY17" fmla="*/ 22971 h 23859"/>
                                <a:gd name="csX18" fmla="*/ 12699 w 19937"/>
                                <a:gd name="csY18" fmla="*/ 23860 h 23859"/>
                                <a:gd name="csX19" fmla="*/ 127 w 19937"/>
                                <a:gd name="csY19" fmla="*/ 23860 h 23859"/>
                                <a:gd name="csX20" fmla="*/ 127 w 19937"/>
                                <a:gd name="csY20" fmla="*/ 22971 h 23859"/>
                                <a:gd name="csX21" fmla="*/ 2159 w 19937"/>
                                <a:gd name="csY21" fmla="*/ 22210 h 23859"/>
                                <a:gd name="csX22" fmla="*/ 2667 w 19937"/>
                                <a:gd name="csY22" fmla="*/ 18402 h 23859"/>
                                <a:gd name="csX23" fmla="*/ 2667 w 19937"/>
                                <a:gd name="csY23" fmla="*/ 5457 h 23859"/>
                                <a:gd name="csX24" fmla="*/ 2413 w 19937"/>
                                <a:gd name="csY24" fmla="*/ 2919 h 23859"/>
                                <a:gd name="csX25" fmla="*/ 1651 w 19937"/>
                                <a:gd name="csY25" fmla="*/ 1904 h 23859"/>
                                <a:gd name="csX26" fmla="*/ 0 w 19937"/>
                                <a:gd name="csY26" fmla="*/ 1523 h 23859"/>
                                <a:gd name="csX27" fmla="*/ 0 w 19937"/>
                                <a:gd name="csY27" fmla="*/ 635 h 23859"/>
                                <a:gd name="csX28" fmla="*/ 9524 w 19937"/>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7" h="23859">
                                  <a:moveTo>
                                    <a:pt x="9397" y="635"/>
                                  </a:moveTo>
                                  <a:lnTo>
                                    <a:pt x="9397" y="5965"/>
                                  </a:lnTo>
                                  <a:cubicBezTo>
                                    <a:pt x="10921" y="3554"/>
                                    <a:pt x="12318" y="1904"/>
                                    <a:pt x="13461" y="1142"/>
                                  </a:cubicBezTo>
                                  <a:cubicBezTo>
                                    <a:pt x="14604" y="381"/>
                                    <a:pt x="15747" y="0"/>
                                    <a:pt x="16890" y="0"/>
                                  </a:cubicBezTo>
                                  <a:cubicBezTo>
                                    <a:pt x="17779" y="0"/>
                                    <a:pt x="18541" y="254"/>
                                    <a:pt x="19048" y="888"/>
                                  </a:cubicBezTo>
                                  <a:cubicBezTo>
                                    <a:pt x="19556" y="1396"/>
                                    <a:pt x="19937" y="2284"/>
                                    <a:pt x="19937" y="3300"/>
                                  </a:cubicBezTo>
                                  <a:cubicBezTo>
                                    <a:pt x="19937" y="4442"/>
                                    <a:pt x="19683" y="5330"/>
                                    <a:pt x="19175" y="5838"/>
                                  </a:cubicBezTo>
                                  <a:cubicBezTo>
                                    <a:pt x="18667" y="6473"/>
                                    <a:pt x="18032" y="6726"/>
                                    <a:pt x="17271" y="6726"/>
                                  </a:cubicBezTo>
                                  <a:cubicBezTo>
                                    <a:pt x="16382" y="6726"/>
                                    <a:pt x="15620" y="6473"/>
                                    <a:pt x="14985" y="5838"/>
                                  </a:cubicBezTo>
                                  <a:cubicBezTo>
                                    <a:pt x="14350" y="5330"/>
                                    <a:pt x="13969" y="4950"/>
                                    <a:pt x="13842" y="4950"/>
                                  </a:cubicBezTo>
                                  <a:cubicBezTo>
                                    <a:pt x="13715" y="4950"/>
                                    <a:pt x="13461" y="4823"/>
                                    <a:pt x="13207"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3" y="2919"/>
                                  </a:cubicBezTo>
                                  <a:cubicBezTo>
                                    <a:pt x="2286" y="2411"/>
                                    <a:pt x="2032"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662235063" name="Freeform: Shape 662235063">
                            <a:extLst>
                              <a:ext uri="{FF2B5EF4-FFF2-40B4-BE49-F238E27FC236}">
                                <a16:creationId xmlns:a16="http://schemas.microsoft.com/office/drawing/2014/main" id="{3230678C-2D62-CE3D-7516-28365E74B003}"/>
                              </a:ext>
                            </a:extLst>
                          </wps:cNvPr>
                          <wps:cNvSpPr/>
                          <wps:spPr>
                            <a:xfrm>
                              <a:off x="5744733" y="332503"/>
                              <a:ext cx="25270" cy="24113"/>
                            </a:xfrm>
                            <a:custGeom>
                              <a:avLst/>
                              <a:gdLst>
                                <a:gd name="csX0" fmla="*/ 9524 w 25270"/>
                                <a:gd name="csY0" fmla="*/ 635 h 24113"/>
                                <a:gd name="csX1" fmla="*/ 9524 w 25270"/>
                                <a:gd name="csY1" fmla="*/ 3680 h 24113"/>
                                <a:gd name="csX2" fmla="*/ 12953 w 25270"/>
                                <a:gd name="csY2" fmla="*/ 888 h 24113"/>
                                <a:gd name="csX3" fmla="*/ 16508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5 w 25270"/>
                                <a:gd name="csY13" fmla="*/ 22083 h 24113"/>
                                <a:gd name="csX14" fmla="*/ 15746 w 25270"/>
                                <a:gd name="csY14" fmla="*/ 19037 h 24113"/>
                                <a:gd name="csX15" fmla="*/ 15746 w 25270"/>
                                <a:gd name="csY15" fmla="*/ 8630 h 24113"/>
                                <a:gd name="csX16" fmla="*/ 15493 w 25270"/>
                                <a:gd name="csY16" fmla="*/ 4950 h 24113"/>
                                <a:gd name="csX17" fmla="*/ 14731 w 25270"/>
                                <a:gd name="csY17" fmla="*/ 3807 h 24113"/>
                                <a:gd name="csX18" fmla="*/ 13587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8" y="0"/>
                                    <a:pt x="16508"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5" y="22083"/>
                                  </a:cubicBezTo>
                                  <a:cubicBezTo>
                                    <a:pt x="15619" y="21702"/>
                                    <a:pt x="15746" y="20687"/>
                                    <a:pt x="15746" y="19037"/>
                                  </a:cubicBezTo>
                                  <a:lnTo>
                                    <a:pt x="15746" y="8630"/>
                                  </a:lnTo>
                                  <a:cubicBezTo>
                                    <a:pt x="15746" y="6726"/>
                                    <a:pt x="15746" y="5457"/>
                                    <a:pt x="15493" y="4950"/>
                                  </a:cubicBezTo>
                                  <a:cubicBezTo>
                                    <a:pt x="15365" y="4442"/>
                                    <a:pt x="15112" y="4061"/>
                                    <a:pt x="14731" y="3807"/>
                                  </a:cubicBezTo>
                                  <a:cubicBezTo>
                                    <a:pt x="14350" y="3554"/>
                                    <a:pt x="13968" y="3427"/>
                                    <a:pt x="13587"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280291086" name="Freeform: Shape 1280291086">
                            <a:extLst>
                              <a:ext uri="{FF2B5EF4-FFF2-40B4-BE49-F238E27FC236}">
                                <a16:creationId xmlns:a16="http://schemas.microsoft.com/office/drawing/2014/main" id="{E39BCA14-21D1-1A08-2205-96C70BBDAD79}"/>
                              </a:ext>
                            </a:extLst>
                          </wps:cNvPr>
                          <wps:cNvSpPr/>
                          <wps:spPr>
                            <a:xfrm>
                              <a:off x="5771782" y="332249"/>
                              <a:ext cx="39493" cy="24113"/>
                            </a:xfrm>
                            <a:custGeom>
                              <a:avLst/>
                              <a:gdLst>
                                <a:gd name="csX0" fmla="*/ 9651 w 39493"/>
                                <a:gd name="csY0" fmla="*/ 888 h 24113"/>
                                <a:gd name="csX1" fmla="*/ 9651 w 39493"/>
                                <a:gd name="csY1" fmla="*/ 3934 h 24113"/>
                                <a:gd name="csX2" fmla="*/ 13206 w 39493"/>
                                <a:gd name="csY2" fmla="*/ 1015 h 24113"/>
                                <a:gd name="csX3" fmla="*/ 16762 w 39493"/>
                                <a:gd name="csY3" fmla="*/ 127 h 24113"/>
                                <a:gd name="csX4" fmla="*/ 20572 w 39493"/>
                                <a:gd name="csY4" fmla="*/ 1142 h 24113"/>
                                <a:gd name="csX5" fmla="*/ 22858 w 39493"/>
                                <a:gd name="csY5" fmla="*/ 4315 h 24113"/>
                                <a:gd name="csX6" fmla="*/ 26667 w 39493"/>
                                <a:gd name="csY6" fmla="*/ 1015 h 24113"/>
                                <a:gd name="csX7" fmla="*/ 30477 w 39493"/>
                                <a:gd name="csY7" fmla="*/ 0 h 24113"/>
                                <a:gd name="csX8" fmla="*/ 34287 w 39493"/>
                                <a:gd name="csY8" fmla="*/ 1142 h 24113"/>
                                <a:gd name="csX9" fmla="*/ 36318 w 39493"/>
                                <a:gd name="csY9" fmla="*/ 3934 h 24113"/>
                                <a:gd name="csX10" fmla="*/ 36953 w 39493"/>
                                <a:gd name="csY10" fmla="*/ 9392 h 24113"/>
                                <a:gd name="csX11" fmla="*/ 36953 w 39493"/>
                                <a:gd name="csY11" fmla="*/ 18910 h 24113"/>
                                <a:gd name="csX12" fmla="*/ 37461 w 39493"/>
                                <a:gd name="csY12" fmla="*/ 22210 h 24113"/>
                                <a:gd name="csX13" fmla="*/ 39493 w 39493"/>
                                <a:gd name="csY13" fmla="*/ 23098 h 24113"/>
                                <a:gd name="csX14" fmla="*/ 39493 w 39493"/>
                                <a:gd name="csY14" fmla="*/ 23987 h 24113"/>
                                <a:gd name="csX15" fmla="*/ 27429 w 39493"/>
                                <a:gd name="csY15" fmla="*/ 23987 h 24113"/>
                                <a:gd name="csX16" fmla="*/ 27429 w 39493"/>
                                <a:gd name="csY16" fmla="*/ 23098 h 24113"/>
                                <a:gd name="csX17" fmla="*/ 29588 w 39493"/>
                                <a:gd name="csY17" fmla="*/ 21956 h 24113"/>
                                <a:gd name="csX18" fmla="*/ 29969 w 39493"/>
                                <a:gd name="csY18" fmla="*/ 18910 h 24113"/>
                                <a:gd name="csX19" fmla="*/ 29969 w 39493"/>
                                <a:gd name="csY19" fmla="*/ 8884 h 24113"/>
                                <a:gd name="csX20" fmla="*/ 29715 w 39493"/>
                                <a:gd name="csY20" fmla="*/ 4950 h 24113"/>
                                <a:gd name="csX21" fmla="*/ 28953 w 39493"/>
                                <a:gd name="csY21" fmla="*/ 3680 h 24113"/>
                                <a:gd name="csX22" fmla="*/ 27683 w 39493"/>
                                <a:gd name="csY22" fmla="*/ 3300 h 24113"/>
                                <a:gd name="csX23" fmla="*/ 25524 w 39493"/>
                                <a:gd name="csY23" fmla="*/ 4061 h 24113"/>
                                <a:gd name="csX24" fmla="*/ 23366 w 39493"/>
                                <a:gd name="csY24" fmla="*/ 6346 h 24113"/>
                                <a:gd name="csX25" fmla="*/ 23366 w 39493"/>
                                <a:gd name="csY25" fmla="*/ 18910 h 24113"/>
                                <a:gd name="csX26" fmla="*/ 23747 w 39493"/>
                                <a:gd name="csY26" fmla="*/ 22083 h 24113"/>
                                <a:gd name="csX27" fmla="*/ 25905 w 39493"/>
                                <a:gd name="csY27" fmla="*/ 23098 h 24113"/>
                                <a:gd name="csX28" fmla="*/ 25905 w 39493"/>
                                <a:gd name="csY28" fmla="*/ 23987 h 24113"/>
                                <a:gd name="csX29" fmla="*/ 13842 w 39493"/>
                                <a:gd name="csY29" fmla="*/ 23987 h 24113"/>
                                <a:gd name="csX30" fmla="*/ 13842 w 39493"/>
                                <a:gd name="csY30" fmla="*/ 23098 h 24113"/>
                                <a:gd name="csX31" fmla="*/ 15365 w 39493"/>
                                <a:gd name="csY31" fmla="*/ 22590 h 24113"/>
                                <a:gd name="csX32" fmla="*/ 16127 w 39493"/>
                                <a:gd name="csY32" fmla="*/ 21575 h 24113"/>
                                <a:gd name="csX33" fmla="*/ 16381 w 39493"/>
                                <a:gd name="csY33" fmla="*/ 18910 h 24113"/>
                                <a:gd name="csX34" fmla="*/ 16381 w 39493"/>
                                <a:gd name="csY34" fmla="*/ 8884 h 24113"/>
                                <a:gd name="csX35" fmla="*/ 16127 w 39493"/>
                                <a:gd name="csY35" fmla="*/ 4950 h 24113"/>
                                <a:gd name="csX36" fmla="*/ 15238 w 39493"/>
                                <a:gd name="csY36" fmla="*/ 3680 h 24113"/>
                                <a:gd name="csX37" fmla="*/ 13968 w 39493"/>
                                <a:gd name="csY37" fmla="*/ 3300 h 24113"/>
                                <a:gd name="csX38" fmla="*/ 12191 w 39493"/>
                                <a:gd name="csY38" fmla="*/ 3807 h 24113"/>
                                <a:gd name="csX39" fmla="*/ 9651 w 39493"/>
                                <a:gd name="csY39" fmla="*/ 6473 h 24113"/>
                                <a:gd name="csX40" fmla="*/ 9651 w 39493"/>
                                <a:gd name="csY40" fmla="*/ 19037 h 24113"/>
                                <a:gd name="csX41" fmla="*/ 10159 w 39493"/>
                                <a:gd name="csY41" fmla="*/ 22337 h 24113"/>
                                <a:gd name="csX42" fmla="*/ 12191 w 39493"/>
                                <a:gd name="csY42" fmla="*/ 23225 h 24113"/>
                                <a:gd name="csX43" fmla="*/ 12191 w 39493"/>
                                <a:gd name="csY43" fmla="*/ 24113 h 24113"/>
                                <a:gd name="csX44" fmla="*/ 127 w 39493"/>
                                <a:gd name="csY44" fmla="*/ 24113 h 24113"/>
                                <a:gd name="csX45" fmla="*/ 127 w 39493"/>
                                <a:gd name="csY45" fmla="*/ 23225 h 24113"/>
                                <a:gd name="csX46" fmla="*/ 2159 w 39493"/>
                                <a:gd name="csY46" fmla="*/ 22337 h 24113"/>
                                <a:gd name="csX47" fmla="*/ 2540 w 39493"/>
                                <a:gd name="csY47" fmla="*/ 19037 h 24113"/>
                                <a:gd name="csX48" fmla="*/ 2540 w 39493"/>
                                <a:gd name="csY48" fmla="*/ 5838 h 24113"/>
                                <a:gd name="csX49" fmla="*/ 2031 w 39493"/>
                                <a:gd name="csY49" fmla="*/ 2538 h 24113"/>
                                <a:gd name="csX50" fmla="*/ 0 w 39493"/>
                                <a:gd name="csY50" fmla="*/ 1650 h 24113"/>
                                <a:gd name="csX51" fmla="*/ 0 w 39493"/>
                                <a:gd name="csY51" fmla="*/ 761 h 24113"/>
                                <a:gd name="csX52" fmla="*/ 9524 w 39493"/>
                                <a:gd name="csY5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9493" h="24113">
                                  <a:moveTo>
                                    <a:pt x="9651" y="888"/>
                                  </a:moveTo>
                                  <a:lnTo>
                                    <a:pt x="9651" y="3934"/>
                                  </a:lnTo>
                                  <a:cubicBezTo>
                                    <a:pt x="10921" y="2538"/>
                                    <a:pt x="12064" y="1523"/>
                                    <a:pt x="13206" y="1015"/>
                                  </a:cubicBezTo>
                                  <a:cubicBezTo>
                                    <a:pt x="14349" y="381"/>
                                    <a:pt x="15492" y="127"/>
                                    <a:pt x="16762" y="127"/>
                                  </a:cubicBezTo>
                                  <a:cubicBezTo>
                                    <a:pt x="18286" y="127"/>
                                    <a:pt x="19556" y="508"/>
                                    <a:pt x="20572" y="1142"/>
                                  </a:cubicBezTo>
                                  <a:cubicBezTo>
                                    <a:pt x="21588" y="1777"/>
                                    <a:pt x="22350" y="2919"/>
                                    <a:pt x="22858" y="4315"/>
                                  </a:cubicBezTo>
                                  <a:cubicBezTo>
                                    <a:pt x="24254" y="2792"/>
                                    <a:pt x="25524" y="1777"/>
                                    <a:pt x="26667" y="1015"/>
                                  </a:cubicBezTo>
                                  <a:cubicBezTo>
                                    <a:pt x="27937" y="381"/>
                                    <a:pt x="29207" y="0"/>
                                    <a:pt x="30477" y="0"/>
                                  </a:cubicBezTo>
                                  <a:cubicBezTo>
                                    <a:pt x="32128" y="0"/>
                                    <a:pt x="33398" y="381"/>
                                    <a:pt x="34287" y="1142"/>
                                  </a:cubicBezTo>
                                  <a:cubicBezTo>
                                    <a:pt x="35303" y="1904"/>
                                    <a:pt x="35937" y="2792"/>
                                    <a:pt x="36318" y="3934"/>
                                  </a:cubicBezTo>
                                  <a:cubicBezTo>
                                    <a:pt x="36699" y="5077"/>
                                    <a:pt x="36953" y="6853"/>
                                    <a:pt x="36953" y="9392"/>
                                  </a:cubicBezTo>
                                  <a:lnTo>
                                    <a:pt x="36953" y="18910"/>
                                  </a:lnTo>
                                  <a:cubicBezTo>
                                    <a:pt x="36953" y="20687"/>
                                    <a:pt x="37080" y="21829"/>
                                    <a:pt x="37461" y="22210"/>
                                  </a:cubicBezTo>
                                  <a:cubicBezTo>
                                    <a:pt x="37842" y="22590"/>
                                    <a:pt x="38477" y="22971"/>
                                    <a:pt x="39493" y="23098"/>
                                  </a:cubicBezTo>
                                  <a:lnTo>
                                    <a:pt x="39493" y="23987"/>
                                  </a:lnTo>
                                  <a:lnTo>
                                    <a:pt x="27429" y="23987"/>
                                  </a:lnTo>
                                  <a:lnTo>
                                    <a:pt x="27429" y="23098"/>
                                  </a:lnTo>
                                  <a:cubicBezTo>
                                    <a:pt x="28318" y="23098"/>
                                    <a:pt x="29080" y="22590"/>
                                    <a:pt x="29588" y="21956"/>
                                  </a:cubicBezTo>
                                  <a:cubicBezTo>
                                    <a:pt x="29842" y="21448"/>
                                    <a:pt x="29969" y="20433"/>
                                    <a:pt x="29969" y="18910"/>
                                  </a:cubicBezTo>
                                  <a:lnTo>
                                    <a:pt x="29969" y="8884"/>
                                  </a:lnTo>
                                  <a:cubicBezTo>
                                    <a:pt x="29969" y="6853"/>
                                    <a:pt x="29969" y="5457"/>
                                    <a:pt x="29715" y="4950"/>
                                  </a:cubicBezTo>
                                  <a:cubicBezTo>
                                    <a:pt x="29588" y="4442"/>
                                    <a:pt x="29334" y="3934"/>
                                    <a:pt x="28953" y="3680"/>
                                  </a:cubicBezTo>
                                  <a:cubicBezTo>
                                    <a:pt x="28572" y="3427"/>
                                    <a:pt x="28191" y="3300"/>
                                    <a:pt x="27683" y="3300"/>
                                  </a:cubicBezTo>
                                  <a:cubicBezTo>
                                    <a:pt x="26921" y="3300"/>
                                    <a:pt x="26286" y="3554"/>
                                    <a:pt x="25524" y="4061"/>
                                  </a:cubicBezTo>
                                  <a:cubicBezTo>
                                    <a:pt x="24762" y="4569"/>
                                    <a:pt x="24001" y="5330"/>
                                    <a:pt x="23366" y="6346"/>
                                  </a:cubicBezTo>
                                  <a:lnTo>
                                    <a:pt x="23366" y="18910"/>
                                  </a:lnTo>
                                  <a:cubicBezTo>
                                    <a:pt x="23366" y="20560"/>
                                    <a:pt x="23493" y="21702"/>
                                    <a:pt x="23747" y="22083"/>
                                  </a:cubicBezTo>
                                  <a:cubicBezTo>
                                    <a:pt x="24128" y="22717"/>
                                    <a:pt x="24890" y="23098"/>
                                    <a:pt x="25905" y="23098"/>
                                  </a:cubicBezTo>
                                  <a:lnTo>
                                    <a:pt x="25905" y="23987"/>
                                  </a:lnTo>
                                  <a:lnTo>
                                    <a:pt x="13842" y="23987"/>
                                  </a:lnTo>
                                  <a:lnTo>
                                    <a:pt x="13842" y="23098"/>
                                  </a:lnTo>
                                  <a:cubicBezTo>
                                    <a:pt x="14476" y="23098"/>
                                    <a:pt x="14985" y="22844"/>
                                    <a:pt x="15365" y="22590"/>
                                  </a:cubicBezTo>
                                  <a:cubicBezTo>
                                    <a:pt x="15746" y="22337"/>
                                    <a:pt x="16000" y="21956"/>
                                    <a:pt x="16127" y="21575"/>
                                  </a:cubicBezTo>
                                  <a:cubicBezTo>
                                    <a:pt x="16254" y="21194"/>
                                    <a:pt x="16381" y="20306"/>
                                    <a:pt x="16381" y="18910"/>
                                  </a:cubicBezTo>
                                  <a:lnTo>
                                    <a:pt x="16381" y="8884"/>
                                  </a:lnTo>
                                  <a:cubicBezTo>
                                    <a:pt x="16381" y="6726"/>
                                    <a:pt x="16381" y="5457"/>
                                    <a:pt x="16127" y="4950"/>
                                  </a:cubicBezTo>
                                  <a:cubicBezTo>
                                    <a:pt x="16000" y="4442"/>
                                    <a:pt x="15619" y="4061"/>
                                    <a:pt x="15238" y="3680"/>
                                  </a:cubicBezTo>
                                  <a:cubicBezTo>
                                    <a:pt x="14857" y="3427"/>
                                    <a:pt x="14476" y="3300"/>
                                    <a:pt x="13968" y="3300"/>
                                  </a:cubicBezTo>
                                  <a:cubicBezTo>
                                    <a:pt x="13334" y="3300"/>
                                    <a:pt x="12699" y="3427"/>
                                    <a:pt x="12191" y="3807"/>
                                  </a:cubicBezTo>
                                  <a:cubicBezTo>
                                    <a:pt x="11429" y="4315"/>
                                    <a:pt x="10540" y="5203"/>
                                    <a:pt x="9651" y="6473"/>
                                  </a:cubicBezTo>
                                  <a:lnTo>
                                    <a:pt x="9651" y="19037"/>
                                  </a:lnTo>
                                  <a:cubicBezTo>
                                    <a:pt x="9651" y="20687"/>
                                    <a:pt x="9778" y="21829"/>
                                    <a:pt x="10159" y="22337"/>
                                  </a:cubicBezTo>
                                  <a:cubicBezTo>
                                    <a:pt x="10540" y="22844"/>
                                    <a:pt x="11175" y="23098"/>
                                    <a:pt x="12191" y="23225"/>
                                  </a:cubicBezTo>
                                  <a:lnTo>
                                    <a:pt x="12191" y="24113"/>
                                  </a:lnTo>
                                  <a:lnTo>
                                    <a:pt x="127" y="24113"/>
                                  </a:lnTo>
                                  <a:lnTo>
                                    <a:pt x="127" y="23225"/>
                                  </a:lnTo>
                                  <a:cubicBezTo>
                                    <a:pt x="1143" y="23225"/>
                                    <a:pt x="1778" y="22844"/>
                                    <a:pt x="2159" y="22337"/>
                                  </a:cubicBezTo>
                                  <a:cubicBezTo>
                                    <a:pt x="2412" y="21956"/>
                                    <a:pt x="2540" y="20941"/>
                                    <a:pt x="2540" y="19037"/>
                                  </a:cubicBezTo>
                                  <a:lnTo>
                                    <a:pt x="2540" y="5838"/>
                                  </a:lnTo>
                                  <a:cubicBezTo>
                                    <a:pt x="2540" y="4061"/>
                                    <a:pt x="2412" y="2919"/>
                                    <a:pt x="2031" y="2538"/>
                                  </a:cubicBezTo>
                                  <a:cubicBezTo>
                                    <a:pt x="1778" y="2158"/>
                                    <a:pt x="1016" y="1777"/>
                                    <a:pt x="0" y="1650"/>
                                  </a:cubicBezTo>
                                  <a:lnTo>
                                    <a:pt x="0" y="761"/>
                                  </a:lnTo>
                                  <a:lnTo>
                                    <a:pt x="9524" y="761"/>
                                  </a:lnTo>
                                  <a:close/>
                                </a:path>
                              </a:pathLst>
                            </a:custGeom>
                            <a:solidFill>
                              <a:srgbClr val="000000"/>
                            </a:solidFill>
                            <a:ln w="12688" cap="flat">
                              <a:noFill/>
                              <a:prstDash val="solid"/>
                              <a:miter/>
                            </a:ln>
                          </wps:spPr>
                          <wps:bodyPr/>
                        </wps:wsp>
                        <wps:wsp>
                          <wps:cNvPr id="1179107953" name="Freeform: Shape 1179107953">
                            <a:extLst>
                              <a:ext uri="{FF2B5EF4-FFF2-40B4-BE49-F238E27FC236}">
                                <a16:creationId xmlns:a16="http://schemas.microsoft.com/office/drawing/2014/main" id="{B8727652-EE73-98A2-2497-26C92ACA73AF}"/>
                              </a:ext>
                            </a:extLst>
                          </wps:cNvPr>
                          <wps:cNvSpPr/>
                          <wps:spPr>
                            <a:xfrm>
                              <a:off x="5812545" y="332376"/>
                              <a:ext cx="19556" cy="24621"/>
                            </a:xfrm>
                            <a:custGeom>
                              <a:avLst/>
                              <a:gdLst>
                                <a:gd name="csX0" fmla="*/ 13334 w 19556"/>
                                <a:gd name="csY0" fmla="*/ 9899 h 24621"/>
                                <a:gd name="csX1" fmla="*/ 12826 w 19556"/>
                                <a:gd name="csY1" fmla="*/ 4442 h 24621"/>
                                <a:gd name="csX2" fmla="*/ 11429 w 19556"/>
                                <a:gd name="csY2" fmla="*/ 2158 h 24621"/>
                                <a:gd name="csX3" fmla="*/ 10032 w 19556"/>
                                <a:gd name="csY3" fmla="*/ 1650 h 24621"/>
                                <a:gd name="csX4" fmla="*/ 7873 w 19556"/>
                                <a:gd name="csY4" fmla="*/ 2919 h 24621"/>
                                <a:gd name="csX5" fmla="*/ 6349 w 19556"/>
                                <a:gd name="csY5" fmla="*/ 9011 h 24621"/>
                                <a:gd name="csX6" fmla="*/ 6349 w 19556"/>
                                <a:gd name="csY6" fmla="*/ 9899 h 24621"/>
                                <a:gd name="csX7" fmla="*/ 13207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0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334" y="9899"/>
                                  </a:moveTo>
                                  <a:cubicBezTo>
                                    <a:pt x="13334" y="7234"/>
                                    <a:pt x="13207" y="5330"/>
                                    <a:pt x="12826" y="4442"/>
                                  </a:cubicBezTo>
                                  <a:cubicBezTo>
                                    <a:pt x="12572" y="3427"/>
                                    <a:pt x="12064" y="2665"/>
                                    <a:pt x="11429" y="2158"/>
                                  </a:cubicBezTo>
                                  <a:cubicBezTo>
                                    <a:pt x="11048" y="1904"/>
                                    <a:pt x="10667" y="1650"/>
                                    <a:pt x="10032" y="1650"/>
                                  </a:cubicBezTo>
                                  <a:cubicBezTo>
                                    <a:pt x="9143" y="1650"/>
                                    <a:pt x="8508" y="2031"/>
                                    <a:pt x="7873" y="2919"/>
                                  </a:cubicBezTo>
                                  <a:cubicBezTo>
                                    <a:pt x="6857" y="4442"/>
                                    <a:pt x="6349" y="6473"/>
                                    <a:pt x="6349" y="9011"/>
                                  </a:cubicBezTo>
                                  <a:lnTo>
                                    <a:pt x="6349" y="9899"/>
                                  </a:lnTo>
                                  <a:lnTo>
                                    <a:pt x="13207" y="9899"/>
                                  </a:lnTo>
                                  <a:close/>
                                  <a:moveTo>
                                    <a:pt x="19556" y="11549"/>
                                  </a:moveTo>
                                  <a:lnTo>
                                    <a:pt x="6730" y="11549"/>
                                  </a:lnTo>
                                  <a:cubicBezTo>
                                    <a:pt x="6857" y="14595"/>
                                    <a:pt x="7746" y="17133"/>
                                    <a:pt x="9143" y="18910"/>
                                  </a:cubicBezTo>
                                  <a:cubicBezTo>
                                    <a:pt x="10286" y="20306"/>
                                    <a:pt x="11683" y="20941"/>
                                    <a:pt x="13334" y="20941"/>
                                  </a:cubicBezTo>
                                  <a:cubicBezTo>
                                    <a:pt x="14350" y="20941"/>
                                    <a:pt x="15238" y="20687"/>
                                    <a:pt x="16000" y="20052"/>
                                  </a:cubicBezTo>
                                  <a:cubicBezTo>
                                    <a:pt x="16763" y="19545"/>
                                    <a:pt x="17651" y="18529"/>
                                    <a:pt x="18667" y="17006"/>
                                  </a:cubicBezTo>
                                  <a:lnTo>
                                    <a:pt x="19556" y="17514"/>
                                  </a:lnTo>
                                  <a:cubicBezTo>
                                    <a:pt x="18286" y="20052"/>
                                    <a:pt x="16889" y="21956"/>
                                    <a:pt x="15365" y="22971"/>
                                  </a:cubicBezTo>
                                  <a:cubicBezTo>
                                    <a:pt x="13842" y="23987"/>
                                    <a:pt x="12064" y="24621"/>
                                    <a:pt x="10032" y="24621"/>
                                  </a:cubicBezTo>
                                  <a:cubicBezTo>
                                    <a:pt x="6603" y="24621"/>
                                    <a:pt x="3937" y="23352"/>
                                    <a:pt x="2159" y="20687"/>
                                  </a:cubicBezTo>
                                  <a:cubicBezTo>
                                    <a:pt x="762" y="18529"/>
                                    <a:pt x="0" y="15864"/>
                                    <a:pt x="0" y="12691"/>
                                  </a:cubicBezTo>
                                  <a:cubicBezTo>
                                    <a:pt x="0" y="8757"/>
                                    <a:pt x="1016" y="5711"/>
                                    <a:pt x="3175" y="3427"/>
                                  </a:cubicBezTo>
                                  <a:cubicBezTo>
                                    <a:pt x="5333"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306200372" name="Freeform: Shape 306200372">
                            <a:extLst>
                              <a:ext uri="{FF2B5EF4-FFF2-40B4-BE49-F238E27FC236}">
                                <a16:creationId xmlns:a16="http://schemas.microsoft.com/office/drawing/2014/main" id="{A9DA5665-EF4C-3189-7AB5-4A46D491A242}"/>
                              </a:ext>
                            </a:extLst>
                          </wps:cNvPr>
                          <wps:cNvSpPr/>
                          <wps:spPr>
                            <a:xfrm>
                              <a:off x="5832990" y="332503"/>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441698499" name="Freeform: Shape 1441698499">
                            <a:extLst>
                              <a:ext uri="{FF2B5EF4-FFF2-40B4-BE49-F238E27FC236}">
                                <a16:creationId xmlns:a16="http://schemas.microsoft.com/office/drawing/2014/main" id="{9D2B1CD7-24DD-0733-FBB3-ED75C1540952}"/>
                              </a:ext>
                            </a:extLst>
                          </wps:cNvPr>
                          <wps:cNvSpPr/>
                          <wps:spPr>
                            <a:xfrm>
                              <a:off x="5858006" y="324507"/>
                              <a:ext cx="15746" cy="32235"/>
                            </a:xfrm>
                            <a:custGeom>
                              <a:avLst/>
                              <a:gdLst>
                                <a:gd name="csX0" fmla="*/ 10159 w 15746"/>
                                <a:gd name="csY0" fmla="*/ 0 h 32235"/>
                                <a:gd name="csX1" fmla="*/ 10159 w 15746"/>
                                <a:gd name="csY1" fmla="*/ 8503 h 32235"/>
                                <a:gd name="csX2" fmla="*/ 15747 w 15746"/>
                                <a:gd name="csY2" fmla="*/ 8503 h 32235"/>
                                <a:gd name="csX3" fmla="*/ 15747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7" y="8503"/>
                                  </a:lnTo>
                                  <a:lnTo>
                                    <a:pt x="15747" y="10915"/>
                                  </a:lnTo>
                                  <a:lnTo>
                                    <a:pt x="10159" y="10915"/>
                                  </a:lnTo>
                                  <a:lnTo>
                                    <a:pt x="10159" y="25383"/>
                                  </a:lnTo>
                                  <a:cubicBezTo>
                                    <a:pt x="10159" y="26779"/>
                                    <a:pt x="10159" y="27540"/>
                                    <a:pt x="10286" y="28048"/>
                                  </a:cubicBezTo>
                                  <a:cubicBezTo>
                                    <a:pt x="10286" y="28428"/>
                                    <a:pt x="10667" y="28809"/>
                                    <a:pt x="10921" y="29063"/>
                                  </a:cubicBezTo>
                                  <a:cubicBezTo>
                                    <a:pt x="11302" y="29317"/>
                                    <a:pt x="11556" y="29444"/>
                                    <a:pt x="11810" y="29444"/>
                                  </a:cubicBezTo>
                                  <a:cubicBezTo>
                                    <a:pt x="12826" y="29444"/>
                                    <a:pt x="13969" y="28555"/>
                                    <a:pt x="14858" y="26906"/>
                                  </a:cubicBezTo>
                                  <a:lnTo>
                                    <a:pt x="15620" y="27413"/>
                                  </a:lnTo>
                                  <a:cubicBezTo>
                                    <a:pt x="14223" y="30586"/>
                                    <a:pt x="12064" y="32236"/>
                                    <a:pt x="9016" y="32236"/>
                                  </a:cubicBezTo>
                                  <a:cubicBezTo>
                                    <a:pt x="7492" y="32236"/>
                                    <a:pt x="6223" y="31855"/>
                                    <a:pt x="5207" y="30967"/>
                                  </a:cubicBezTo>
                                  <a:cubicBezTo>
                                    <a:pt x="4191"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774715182" name="Freeform: Shape 774715182">
                            <a:extLst>
                              <a:ext uri="{FF2B5EF4-FFF2-40B4-BE49-F238E27FC236}">
                                <a16:creationId xmlns:a16="http://schemas.microsoft.com/office/drawing/2014/main" id="{9DDA84D6-B68F-0545-E2DC-A417BE389B1B}"/>
                              </a:ext>
                            </a:extLst>
                          </wps:cNvPr>
                          <wps:cNvSpPr/>
                          <wps:spPr>
                            <a:xfrm>
                              <a:off x="5591077" y="262193"/>
                              <a:ext cx="634" cy="634"/>
                            </a:xfrm>
                            <a:custGeom>
                              <a:avLst/>
                              <a:gdLst>
                                <a:gd name="csX0" fmla="*/ 635 w 634"/>
                                <a:gd name="csY0" fmla="*/ 0 h 634"/>
                                <a:gd name="csX1" fmla="*/ 0 w 634"/>
                                <a:gd name="csY1" fmla="*/ 635 h 634"/>
                              </a:gdLst>
                              <a:ahLst/>
                              <a:cxnLst>
                                <a:cxn ang="0">
                                  <a:pos x="csX0" y="csY0"/>
                                </a:cxn>
                                <a:cxn ang="0">
                                  <a:pos x="csX1" y="csY1"/>
                                </a:cxn>
                              </a:cxnLst>
                              <a:rect l="l" t="t" r="r" b="b"/>
                              <a:pathLst>
                                <a:path w="634" h="634">
                                  <a:moveTo>
                                    <a:pt x="635" y="0"/>
                                  </a:moveTo>
                                  <a:cubicBezTo>
                                    <a:pt x="635" y="0"/>
                                    <a:pt x="254" y="508"/>
                                    <a:pt x="0" y="635"/>
                                  </a:cubicBezTo>
                                </a:path>
                              </a:pathLst>
                            </a:custGeom>
                            <a:solidFill>
                              <a:srgbClr val="000000"/>
                            </a:solidFill>
                            <a:ln w="12688" cap="flat">
                              <a:noFill/>
                              <a:prstDash val="solid"/>
                              <a:miter/>
                            </a:ln>
                          </wps:spPr>
                          <wps:bodyPr/>
                        </wps:wsp>
                        <wps:wsp>
                          <wps:cNvPr id="473755646" name="Freeform: Shape 473755646">
                            <a:extLst>
                              <a:ext uri="{FF2B5EF4-FFF2-40B4-BE49-F238E27FC236}">
                                <a16:creationId xmlns:a16="http://schemas.microsoft.com/office/drawing/2014/main" id="{383ADD7E-DF1D-9810-2211-A08BB49DC363}"/>
                              </a:ext>
                            </a:extLst>
                          </wps:cNvPr>
                          <wps:cNvSpPr/>
                          <wps:spPr>
                            <a:xfrm>
                              <a:off x="5596284" y="213840"/>
                              <a:ext cx="2539" cy="2538"/>
                            </a:xfrm>
                            <a:custGeom>
                              <a:avLst/>
                              <a:gdLst>
                                <a:gd name="csX0" fmla="*/ 1270 w 2539"/>
                                <a:gd name="csY0" fmla="*/ 2538 h 2538"/>
                                <a:gd name="csX1" fmla="*/ 2540 w 2539"/>
                                <a:gd name="csY1" fmla="*/ 1269 h 2538"/>
                                <a:gd name="csX2" fmla="*/ 1270 w 2539"/>
                                <a:gd name="csY2" fmla="*/ 0 h 2538"/>
                                <a:gd name="csX3" fmla="*/ 0 w 2539"/>
                                <a:gd name="csY3" fmla="*/ 1269 h 2538"/>
                                <a:gd name="csX4" fmla="*/ 1270 w 2539"/>
                                <a:gd name="csY4" fmla="*/ 2538 h 2538"/>
                              </a:gdLst>
                              <a:ahLst/>
                              <a:cxnLst>
                                <a:cxn ang="0">
                                  <a:pos x="csX0" y="csY0"/>
                                </a:cxn>
                                <a:cxn ang="0">
                                  <a:pos x="csX1" y="csY1"/>
                                </a:cxn>
                                <a:cxn ang="0">
                                  <a:pos x="csX2" y="csY2"/>
                                </a:cxn>
                                <a:cxn ang="0">
                                  <a:pos x="csX3" y="csY3"/>
                                </a:cxn>
                                <a:cxn ang="0">
                                  <a:pos x="csX4" y="csY4"/>
                                </a:cxn>
                              </a:cxnLst>
                              <a:rect l="l" t="t" r="r" b="b"/>
                              <a:pathLst>
                                <a:path w="2539" h="2538">
                                  <a:moveTo>
                                    <a:pt x="1270" y="2538"/>
                                  </a:moveTo>
                                  <a:cubicBezTo>
                                    <a:pt x="1905" y="2538"/>
                                    <a:pt x="2540" y="2031"/>
                                    <a:pt x="2540" y="1269"/>
                                  </a:cubicBezTo>
                                  <a:cubicBezTo>
                                    <a:pt x="2540" y="508"/>
                                    <a:pt x="2032" y="0"/>
                                    <a:pt x="1270" y="0"/>
                                  </a:cubicBezTo>
                                  <a:cubicBezTo>
                                    <a:pt x="508" y="0"/>
                                    <a:pt x="0" y="508"/>
                                    <a:pt x="0" y="1269"/>
                                  </a:cubicBezTo>
                                  <a:cubicBezTo>
                                    <a:pt x="0" y="2031"/>
                                    <a:pt x="508" y="2538"/>
                                    <a:pt x="1270" y="2538"/>
                                  </a:cubicBezTo>
                                </a:path>
                              </a:pathLst>
                            </a:custGeom>
                            <a:solidFill>
                              <a:srgbClr val="000000"/>
                            </a:solidFill>
                            <a:ln w="12688" cap="flat">
                              <a:noFill/>
                              <a:prstDash val="solid"/>
                              <a:miter/>
                            </a:ln>
                          </wps:spPr>
                          <wps:bodyPr/>
                        </wps:wsp>
                        <wps:wsp>
                          <wps:cNvPr id="820349839" name="Freeform: Shape 820349839">
                            <a:extLst>
                              <a:ext uri="{FF2B5EF4-FFF2-40B4-BE49-F238E27FC236}">
                                <a16:creationId xmlns:a16="http://schemas.microsoft.com/office/drawing/2014/main" id="{C68F538D-52E8-2F3F-3BB6-42672995CA2E}"/>
                              </a:ext>
                            </a:extLst>
                          </wps:cNvPr>
                          <wps:cNvSpPr/>
                          <wps:spPr>
                            <a:xfrm>
                              <a:off x="5610253" y="164724"/>
                              <a:ext cx="44064" cy="53811"/>
                            </a:xfrm>
                            <a:custGeom>
                              <a:avLst/>
                              <a:gdLst>
                                <a:gd name="csX0" fmla="*/ 42795 w 44064"/>
                                <a:gd name="csY0" fmla="*/ 24875 h 53811"/>
                                <a:gd name="csX1" fmla="*/ 29334 w 44064"/>
                                <a:gd name="csY1" fmla="*/ 24875 h 53811"/>
                                <a:gd name="csX2" fmla="*/ 29334 w 44064"/>
                                <a:gd name="csY2" fmla="*/ 1269 h 53811"/>
                                <a:gd name="csX3" fmla="*/ 42795 w 44064"/>
                                <a:gd name="csY3" fmla="*/ 1269 h 53811"/>
                                <a:gd name="csX4" fmla="*/ 42795 w 44064"/>
                                <a:gd name="csY4" fmla="*/ 24875 h 53811"/>
                                <a:gd name="csX5" fmla="*/ 42795 w 44064"/>
                                <a:gd name="csY5" fmla="*/ 36043 h 53811"/>
                                <a:gd name="csX6" fmla="*/ 39874 w 44064"/>
                                <a:gd name="csY6" fmla="*/ 41881 h 53811"/>
                                <a:gd name="csX7" fmla="*/ 29334 w 44064"/>
                                <a:gd name="csY7" fmla="*/ 48227 h 53811"/>
                                <a:gd name="csX8" fmla="*/ 29334 w 44064"/>
                                <a:gd name="csY8" fmla="*/ 26017 h 53811"/>
                                <a:gd name="csX9" fmla="*/ 42795 w 44064"/>
                                <a:gd name="csY9" fmla="*/ 26017 h 53811"/>
                                <a:gd name="csX10" fmla="*/ 42795 w 44064"/>
                                <a:gd name="csY10" fmla="*/ 36043 h 53811"/>
                                <a:gd name="csX11" fmla="*/ 28191 w 44064"/>
                                <a:gd name="csY11" fmla="*/ 24875 h 53811"/>
                                <a:gd name="csX12" fmla="*/ 15746 w 44064"/>
                                <a:gd name="csY12" fmla="*/ 24875 h 53811"/>
                                <a:gd name="csX13" fmla="*/ 15746 w 44064"/>
                                <a:gd name="csY13" fmla="*/ 1269 h 53811"/>
                                <a:gd name="csX14" fmla="*/ 28191 w 44064"/>
                                <a:gd name="csY14" fmla="*/ 1269 h 53811"/>
                                <a:gd name="csX15" fmla="*/ 28191 w 44064"/>
                                <a:gd name="csY15" fmla="*/ 24875 h 53811"/>
                                <a:gd name="csX16" fmla="*/ 28191 w 44064"/>
                                <a:gd name="csY16" fmla="*/ 48988 h 53811"/>
                                <a:gd name="csX17" fmla="*/ 23366 w 44064"/>
                                <a:gd name="csY17" fmla="*/ 51907 h 53811"/>
                                <a:gd name="csX18" fmla="*/ 23366 w 44064"/>
                                <a:gd name="csY18" fmla="*/ 51907 h 53811"/>
                                <a:gd name="csX19" fmla="*/ 22096 w 44064"/>
                                <a:gd name="csY19" fmla="*/ 52288 h 53811"/>
                                <a:gd name="csX20" fmla="*/ 20826 w 44064"/>
                                <a:gd name="csY20" fmla="*/ 51780 h 53811"/>
                                <a:gd name="csX21" fmla="*/ 16000 w 44064"/>
                                <a:gd name="csY21" fmla="*/ 48861 h 53811"/>
                                <a:gd name="csX22" fmla="*/ 16000 w 44064"/>
                                <a:gd name="csY22" fmla="*/ 26017 h 53811"/>
                                <a:gd name="csX23" fmla="*/ 28445 w 44064"/>
                                <a:gd name="csY23" fmla="*/ 26017 h 53811"/>
                                <a:gd name="csX24" fmla="*/ 28445 w 44064"/>
                                <a:gd name="csY24" fmla="*/ 48861 h 53811"/>
                                <a:gd name="csX25" fmla="*/ 10794 w 44064"/>
                                <a:gd name="csY25" fmla="*/ 16245 h 53811"/>
                                <a:gd name="csX26" fmla="*/ 14604 w 44064"/>
                                <a:gd name="csY26" fmla="*/ 16245 h 53811"/>
                                <a:gd name="csX27" fmla="*/ 14604 w 44064"/>
                                <a:gd name="csY27" fmla="*/ 24875 h 53811"/>
                                <a:gd name="csX28" fmla="*/ 10794 w 44064"/>
                                <a:gd name="csY28" fmla="*/ 24875 h 53811"/>
                                <a:gd name="csX29" fmla="*/ 10794 w 44064"/>
                                <a:gd name="csY29" fmla="*/ 16245 h 53811"/>
                                <a:gd name="csX30" fmla="*/ 14604 w 44064"/>
                                <a:gd name="csY30" fmla="*/ 48227 h 53811"/>
                                <a:gd name="csX31" fmla="*/ 4063 w 44064"/>
                                <a:gd name="csY31" fmla="*/ 41881 h 53811"/>
                                <a:gd name="csX32" fmla="*/ 1143 w 44064"/>
                                <a:gd name="csY32" fmla="*/ 36043 h 53811"/>
                                <a:gd name="csX33" fmla="*/ 1143 w 44064"/>
                                <a:gd name="csY33" fmla="*/ 26017 h 53811"/>
                                <a:gd name="csX34" fmla="*/ 14604 w 44064"/>
                                <a:gd name="csY34" fmla="*/ 26017 h 53811"/>
                                <a:gd name="csX35" fmla="*/ 14604 w 44064"/>
                                <a:gd name="csY35" fmla="*/ 48227 h 53811"/>
                                <a:gd name="csX36" fmla="*/ 5841 w 44064"/>
                                <a:gd name="csY36" fmla="*/ 10280 h 53811"/>
                                <a:gd name="csX37" fmla="*/ 1270 w 44064"/>
                                <a:gd name="csY37" fmla="*/ 10280 h 53811"/>
                                <a:gd name="csX38" fmla="*/ 1270 w 44064"/>
                                <a:gd name="csY38" fmla="*/ 1142 h 53811"/>
                                <a:gd name="csX39" fmla="*/ 5841 w 44064"/>
                                <a:gd name="csY39" fmla="*/ 1142 h 53811"/>
                                <a:gd name="csX40" fmla="*/ 5841 w 44064"/>
                                <a:gd name="csY40" fmla="*/ 10280 h 53811"/>
                                <a:gd name="csX41" fmla="*/ 6984 w 44064"/>
                                <a:gd name="csY41" fmla="*/ 4696 h 53811"/>
                                <a:gd name="csX42" fmla="*/ 7492 w 44064"/>
                                <a:gd name="csY42" fmla="*/ 4061 h 53811"/>
                                <a:gd name="csX43" fmla="*/ 7111 w 44064"/>
                                <a:gd name="csY43" fmla="*/ 3427 h 53811"/>
                                <a:gd name="csX44" fmla="*/ 7873 w 44064"/>
                                <a:gd name="csY44" fmla="*/ 3427 h 53811"/>
                                <a:gd name="csX45" fmla="*/ 8254 w 44064"/>
                                <a:gd name="csY45" fmla="*/ 2792 h 53811"/>
                                <a:gd name="csX46" fmla="*/ 8635 w 44064"/>
                                <a:gd name="csY46" fmla="*/ 3554 h 53811"/>
                                <a:gd name="csX47" fmla="*/ 9397 w 44064"/>
                                <a:gd name="csY47" fmla="*/ 3554 h 53811"/>
                                <a:gd name="csX48" fmla="*/ 9016 w 44064"/>
                                <a:gd name="csY48" fmla="*/ 4061 h 53811"/>
                                <a:gd name="csX49" fmla="*/ 9524 w 44064"/>
                                <a:gd name="csY49" fmla="*/ 4696 h 53811"/>
                                <a:gd name="csX50" fmla="*/ 8889 w 44064"/>
                                <a:gd name="csY50" fmla="*/ 4696 h 53811"/>
                                <a:gd name="csX51" fmla="*/ 8889 w 44064"/>
                                <a:gd name="csY51" fmla="*/ 5584 h 53811"/>
                                <a:gd name="csX52" fmla="*/ 8254 w 44064"/>
                                <a:gd name="csY52" fmla="*/ 5077 h 53811"/>
                                <a:gd name="csX53" fmla="*/ 7619 w 44064"/>
                                <a:gd name="csY53" fmla="*/ 5584 h 53811"/>
                                <a:gd name="csX54" fmla="*/ 7619 w 44064"/>
                                <a:gd name="csY54" fmla="*/ 4823 h 53811"/>
                                <a:gd name="csX55" fmla="*/ 6857 w 44064"/>
                                <a:gd name="csY55" fmla="*/ 4823 h 53811"/>
                                <a:gd name="csX56" fmla="*/ 10286 w 44064"/>
                                <a:gd name="csY56" fmla="*/ 14214 h 53811"/>
                                <a:gd name="csX57" fmla="*/ 9778 w 44064"/>
                                <a:gd name="csY57" fmla="*/ 13960 h 53811"/>
                                <a:gd name="csX58" fmla="*/ 8889 w 44064"/>
                                <a:gd name="csY58" fmla="*/ 14722 h 53811"/>
                                <a:gd name="csX59" fmla="*/ 8508 w 44064"/>
                                <a:gd name="csY59" fmla="*/ 14468 h 53811"/>
                                <a:gd name="csX60" fmla="*/ 9270 w 44064"/>
                                <a:gd name="csY60" fmla="*/ 13833 h 53811"/>
                                <a:gd name="csX61" fmla="*/ 5968 w 44064"/>
                                <a:gd name="csY61" fmla="*/ 15103 h 53811"/>
                                <a:gd name="csX62" fmla="*/ 6984 w 44064"/>
                                <a:gd name="csY62" fmla="*/ 13326 h 53811"/>
                                <a:gd name="csX63" fmla="*/ 5460 w 44064"/>
                                <a:gd name="csY63" fmla="*/ 12184 h 53811"/>
                                <a:gd name="csX64" fmla="*/ 6349 w 44064"/>
                                <a:gd name="csY64" fmla="*/ 12184 h 53811"/>
                                <a:gd name="csX65" fmla="*/ 7238 w 44064"/>
                                <a:gd name="csY65" fmla="*/ 11549 h 53811"/>
                                <a:gd name="csX66" fmla="*/ 8381 w 44064"/>
                                <a:gd name="csY66" fmla="*/ 12818 h 53811"/>
                                <a:gd name="csX67" fmla="*/ 9270 w 44064"/>
                                <a:gd name="csY67" fmla="*/ 11549 h 53811"/>
                                <a:gd name="csX68" fmla="*/ 10667 w 44064"/>
                                <a:gd name="csY68" fmla="*/ 14849 h 53811"/>
                                <a:gd name="csX69" fmla="*/ 10540 w 44064"/>
                                <a:gd name="csY69" fmla="*/ 14341 h 53811"/>
                                <a:gd name="csX70" fmla="*/ 7238 w 44064"/>
                                <a:gd name="csY70" fmla="*/ 21068 h 53811"/>
                                <a:gd name="csX71" fmla="*/ 8000 w 44064"/>
                                <a:gd name="csY71" fmla="*/ 21068 h 53811"/>
                                <a:gd name="csX72" fmla="*/ 8381 w 44064"/>
                                <a:gd name="csY72" fmla="*/ 20433 h 53811"/>
                                <a:gd name="csX73" fmla="*/ 8762 w 44064"/>
                                <a:gd name="csY73" fmla="*/ 21194 h 53811"/>
                                <a:gd name="csX74" fmla="*/ 9524 w 44064"/>
                                <a:gd name="csY74" fmla="*/ 21194 h 53811"/>
                                <a:gd name="csX75" fmla="*/ 9143 w 44064"/>
                                <a:gd name="csY75" fmla="*/ 21702 h 53811"/>
                                <a:gd name="csX76" fmla="*/ 9651 w 44064"/>
                                <a:gd name="csY76" fmla="*/ 22210 h 53811"/>
                                <a:gd name="csX77" fmla="*/ 9016 w 44064"/>
                                <a:gd name="csY77" fmla="*/ 22210 h 53811"/>
                                <a:gd name="csX78" fmla="*/ 9016 w 44064"/>
                                <a:gd name="csY78" fmla="*/ 23098 h 53811"/>
                                <a:gd name="csX79" fmla="*/ 8381 w 44064"/>
                                <a:gd name="csY79" fmla="*/ 22590 h 53811"/>
                                <a:gd name="csX80" fmla="*/ 7746 w 44064"/>
                                <a:gd name="csY80" fmla="*/ 23098 h 53811"/>
                                <a:gd name="csX81" fmla="*/ 7746 w 44064"/>
                                <a:gd name="csY81" fmla="*/ 22337 h 53811"/>
                                <a:gd name="csX82" fmla="*/ 6984 w 44064"/>
                                <a:gd name="csY82" fmla="*/ 22337 h 53811"/>
                                <a:gd name="csX83" fmla="*/ 7492 w 44064"/>
                                <a:gd name="csY83" fmla="*/ 21575 h 53811"/>
                                <a:gd name="csX84" fmla="*/ 7111 w 44064"/>
                                <a:gd name="csY84" fmla="*/ 20941 h 53811"/>
                                <a:gd name="csX85" fmla="*/ 2031 w 44064"/>
                                <a:gd name="csY85" fmla="*/ 12311 h 53811"/>
                                <a:gd name="csX86" fmla="*/ 2794 w 44064"/>
                                <a:gd name="csY86" fmla="*/ 12311 h 53811"/>
                                <a:gd name="csX87" fmla="*/ 3175 w 44064"/>
                                <a:gd name="csY87" fmla="*/ 11676 h 53811"/>
                                <a:gd name="csX88" fmla="*/ 3556 w 44064"/>
                                <a:gd name="csY88" fmla="*/ 12437 h 53811"/>
                                <a:gd name="csX89" fmla="*/ 4318 w 44064"/>
                                <a:gd name="csY89" fmla="*/ 12437 h 53811"/>
                                <a:gd name="csX90" fmla="*/ 3937 w 44064"/>
                                <a:gd name="csY90" fmla="*/ 12945 h 53811"/>
                                <a:gd name="csX91" fmla="*/ 4444 w 44064"/>
                                <a:gd name="csY91" fmla="*/ 13580 h 53811"/>
                                <a:gd name="csX92" fmla="*/ 3809 w 44064"/>
                                <a:gd name="csY92" fmla="*/ 13580 h 53811"/>
                                <a:gd name="csX93" fmla="*/ 3809 w 44064"/>
                                <a:gd name="csY93" fmla="*/ 14468 h 53811"/>
                                <a:gd name="csX94" fmla="*/ 3175 w 44064"/>
                                <a:gd name="csY94" fmla="*/ 13960 h 53811"/>
                                <a:gd name="csX95" fmla="*/ 2540 w 44064"/>
                                <a:gd name="csY95" fmla="*/ 14468 h 53811"/>
                                <a:gd name="csX96" fmla="*/ 2540 w 44064"/>
                                <a:gd name="csY96" fmla="*/ 13707 h 53811"/>
                                <a:gd name="csX97" fmla="*/ 1778 w 44064"/>
                                <a:gd name="csY97" fmla="*/ 13707 h 53811"/>
                                <a:gd name="csX98" fmla="*/ 2286 w 44064"/>
                                <a:gd name="csY98" fmla="*/ 12945 h 53811"/>
                                <a:gd name="csX99" fmla="*/ 1905 w 44064"/>
                                <a:gd name="csY99" fmla="*/ 12311 h 53811"/>
                                <a:gd name="csX100" fmla="*/ 1143 w 44064"/>
                                <a:gd name="csY100" fmla="*/ 16245 h 53811"/>
                                <a:gd name="csX101" fmla="*/ 5714 w 44064"/>
                                <a:gd name="csY101" fmla="*/ 16245 h 53811"/>
                                <a:gd name="csX102" fmla="*/ 5714 w 44064"/>
                                <a:gd name="csY102" fmla="*/ 24875 h 53811"/>
                                <a:gd name="csX103" fmla="*/ 1143 w 44064"/>
                                <a:gd name="csY103" fmla="*/ 24875 h 53811"/>
                                <a:gd name="csX104" fmla="*/ 1143 w 44064"/>
                                <a:gd name="csY104" fmla="*/ 16245 h 53811"/>
                                <a:gd name="csX105" fmla="*/ 11810 w 44064"/>
                                <a:gd name="csY105" fmla="*/ 13453 h 53811"/>
                                <a:gd name="csX106" fmla="*/ 12318 w 44064"/>
                                <a:gd name="csY106" fmla="*/ 12818 h 53811"/>
                                <a:gd name="csX107" fmla="*/ 11937 w 44064"/>
                                <a:gd name="csY107" fmla="*/ 12184 h 53811"/>
                                <a:gd name="csX108" fmla="*/ 12699 w 44064"/>
                                <a:gd name="csY108" fmla="*/ 12184 h 53811"/>
                                <a:gd name="csX109" fmla="*/ 13080 w 44064"/>
                                <a:gd name="csY109" fmla="*/ 11549 h 53811"/>
                                <a:gd name="csX110" fmla="*/ 13461 w 44064"/>
                                <a:gd name="csY110" fmla="*/ 12311 h 53811"/>
                                <a:gd name="csX111" fmla="*/ 14223 w 44064"/>
                                <a:gd name="csY111" fmla="*/ 12311 h 53811"/>
                                <a:gd name="csX112" fmla="*/ 13842 w 44064"/>
                                <a:gd name="csY112" fmla="*/ 12818 h 53811"/>
                                <a:gd name="csX113" fmla="*/ 14349 w 44064"/>
                                <a:gd name="csY113" fmla="*/ 13453 h 53811"/>
                                <a:gd name="csX114" fmla="*/ 13587 w 44064"/>
                                <a:gd name="csY114" fmla="*/ 13453 h 53811"/>
                                <a:gd name="csX115" fmla="*/ 13587 w 44064"/>
                                <a:gd name="csY115" fmla="*/ 14341 h 53811"/>
                                <a:gd name="csX116" fmla="*/ 12953 w 44064"/>
                                <a:gd name="csY116" fmla="*/ 13833 h 53811"/>
                                <a:gd name="csX117" fmla="*/ 12318 w 44064"/>
                                <a:gd name="csY117" fmla="*/ 14341 h 53811"/>
                                <a:gd name="csX118" fmla="*/ 12318 w 44064"/>
                                <a:gd name="csY118" fmla="*/ 13580 h 53811"/>
                                <a:gd name="csX119" fmla="*/ 11556 w 44064"/>
                                <a:gd name="csY119" fmla="*/ 13580 h 53811"/>
                                <a:gd name="csX120" fmla="*/ 14604 w 44064"/>
                                <a:gd name="csY120" fmla="*/ 10280 h 53811"/>
                                <a:gd name="csX121" fmla="*/ 10794 w 44064"/>
                                <a:gd name="csY121" fmla="*/ 10280 h 53811"/>
                                <a:gd name="csX122" fmla="*/ 10794 w 44064"/>
                                <a:gd name="csY122" fmla="*/ 1142 h 53811"/>
                                <a:gd name="csX123" fmla="*/ 14604 w 44064"/>
                                <a:gd name="csY123" fmla="*/ 1142 h 53811"/>
                                <a:gd name="csX124" fmla="*/ 14604 w 44064"/>
                                <a:gd name="csY124" fmla="*/ 10280 h 53811"/>
                                <a:gd name="csX125" fmla="*/ 44065 w 44064"/>
                                <a:gd name="csY125" fmla="*/ 0 h 53811"/>
                                <a:gd name="csX126" fmla="*/ 44065 w 44064"/>
                                <a:gd name="csY126" fmla="*/ 0 h 53811"/>
                                <a:gd name="csX127" fmla="*/ 0 w 44064"/>
                                <a:gd name="csY127" fmla="*/ 0 h 53811"/>
                                <a:gd name="csX128" fmla="*/ 0 w 44064"/>
                                <a:gd name="csY128" fmla="*/ 0 h 53811"/>
                                <a:gd name="csX129" fmla="*/ 0 w 44064"/>
                                <a:gd name="csY129" fmla="*/ 0 h 53811"/>
                                <a:gd name="csX130" fmla="*/ 0 w 44064"/>
                                <a:gd name="csY130" fmla="*/ 35536 h 53811"/>
                                <a:gd name="csX131" fmla="*/ 3556 w 44064"/>
                                <a:gd name="csY131" fmla="*/ 42897 h 53811"/>
                                <a:gd name="csX132" fmla="*/ 20445 w 44064"/>
                                <a:gd name="csY132" fmla="*/ 53050 h 53811"/>
                                <a:gd name="csX133" fmla="*/ 21969 w 44064"/>
                                <a:gd name="csY133" fmla="*/ 53811 h 53811"/>
                                <a:gd name="csX134" fmla="*/ 23366 w 44064"/>
                                <a:gd name="csY134" fmla="*/ 53303 h 53811"/>
                                <a:gd name="csX135" fmla="*/ 40636 w 44064"/>
                                <a:gd name="csY135" fmla="*/ 43023 h 53811"/>
                                <a:gd name="csX136" fmla="*/ 44065 w 44064"/>
                                <a:gd name="csY136" fmla="*/ 35663 h 53811"/>
                                <a:gd name="csX137" fmla="*/ 44065 w 44064"/>
                                <a:gd name="csY137" fmla="*/ 127 h 53811"/>
                                <a:gd name="csX138" fmla="*/ 44065 w 44064"/>
                                <a:gd name="csY138" fmla="*/ 127 h 538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Lst>
                              <a:rect l="l" t="t" r="r" b="b"/>
                              <a:pathLst>
                                <a:path w="44064" h="53811">
                                  <a:moveTo>
                                    <a:pt x="42795" y="24875"/>
                                  </a:moveTo>
                                  <a:lnTo>
                                    <a:pt x="29334" y="24875"/>
                                  </a:lnTo>
                                  <a:lnTo>
                                    <a:pt x="29334" y="1269"/>
                                  </a:lnTo>
                                  <a:lnTo>
                                    <a:pt x="42795" y="1269"/>
                                  </a:lnTo>
                                  <a:lnTo>
                                    <a:pt x="42795" y="24875"/>
                                  </a:lnTo>
                                  <a:close/>
                                  <a:moveTo>
                                    <a:pt x="42795" y="36043"/>
                                  </a:moveTo>
                                  <a:cubicBezTo>
                                    <a:pt x="42541" y="38582"/>
                                    <a:pt x="41652" y="40739"/>
                                    <a:pt x="39874" y="41881"/>
                                  </a:cubicBezTo>
                                  <a:lnTo>
                                    <a:pt x="29334" y="48227"/>
                                  </a:lnTo>
                                  <a:lnTo>
                                    <a:pt x="29334" y="26017"/>
                                  </a:lnTo>
                                  <a:lnTo>
                                    <a:pt x="42795" y="26017"/>
                                  </a:lnTo>
                                  <a:lnTo>
                                    <a:pt x="42795" y="36043"/>
                                  </a:lnTo>
                                  <a:close/>
                                  <a:moveTo>
                                    <a:pt x="28191" y="24875"/>
                                  </a:moveTo>
                                  <a:lnTo>
                                    <a:pt x="15746" y="24875"/>
                                  </a:lnTo>
                                  <a:lnTo>
                                    <a:pt x="15746" y="1269"/>
                                  </a:lnTo>
                                  <a:lnTo>
                                    <a:pt x="28191" y="1269"/>
                                  </a:lnTo>
                                  <a:lnTo>
                                    <a:pt x="28191" y="24875"/>
                                  </a:lnTo>
                                  <a:close/>
                                  <a:moveTo>
                                    <a:pt x="28191" y="48988"/>
                                  </a:moveTo>
                                  <a:lnTo>
                                    <a:pt x="23366" y="51907"/>
                                  </a:lnTo>
                                  <a:lnTo>
                                    <a:pt x="23366" y="51907"/>
                                  </a:lnTo>
                                  <a:cubicBezTo>
                                    <a:pt x="23366" y="51907"/>
                                    <a:pt x="22604" y="52288"/>
                                    <a:pt x="22096" y="52288"/>
                                  </a:cubicBezTo>
                                  <a:cubicBezTo>
                                    <a:pt x="21588" y="52288"/>
                                    <a:pt x="21207" y="52161"/>
                                    <a:pt x="20826" y="51780"/>
                                  </a:cubicBezTo>
                                  <a:lnTo>
                                    <a:pt x="16000" y="48861"/>
                                  </a:lnTo>
                                  <a:lnTo>
                                    <a:pt x="16000" y="26017"/>
                                  </a:lnTo>
                                  <a:lnTo>
                                    <a:pt x="28445" y="26017"/>
                                  </a:lnTo>
                                  <a:lnTo>
                                    <a:pt x="28445" y="48861"/>
                                  </a:lnTo>
                                  <a:close/>
                                  <a:moveTo>
                                    <a:pt x="10794" y="16245"/>
                                  </a:moveTo>
                                  <a:lnTo>
                                    <a:pt x="14604" y="16245"/>
                                  </a:lnTo>
                                  <a:lnTo>
                                    <a:pt x="14604" y="24875"/>
                                  </a:lnTo>
                                  <a:lnTo>
                                    <a:pt x="10794" y="24875"/>
                                  </a:lnTo>
                                  <a:lnTo>
                                    <a:pt x="10794" y="16245"/>
                                  </a:lnTo>
                                  <a:close/>
                                  <a:moveTo>
                                    <a:pt x="14604" y="48227"/>
                                  </a:moveTo>
                                  <a:lnTo>
                                    <a:pt x="4063" y="41881"/>
                                  </a:lnTo>
                                  <a:cubicBezTo>
                                    <a:pt x="2286" y="40739"/>
                                    <a:pt x="1397" y="38582"/>
                                    <a:pt x="1143" y="36043"/>
                                  </a:cubicBezTo>
                                  <a:lnTo>
                                    <a:pt x="1143" y="26017"/>
                                  </a:lnTo>
                                  <a:lnTo>
                                    <a:pt x="14604" y="26017"/>
                                  </a:lnTo>
                                  <a:lnTo>
                                    <a:pt x="14604" y="48227"/>
                                  </a:lnTo>
                                  <a:close/>
                                  <a:moveTo>
                                    <a:pt x="5841" y="10280"/>
                                  </a:moveTo>
                                  <a:lnTo>
                                    <a:pt x="1270" y="10280"/>
                                  </a:lnTo>
                                  <a:lnTo>
                                    <a:pt x="1270" y="1142"/>
                                  </a:lnTo>
                                  <a:lnTo>
                                    <a:pt x="5841" y="1142"/>
                                  </a:lnTo>
                                  <a:lnTo>
                                    <a:pt x="5841" y="10280"/>
                                  </a:lnTo>
                                  <a:close/>
                                  <a:moveTo>
                                    <a:pt x="6984" y="4696"/>
                                  </a:moveTo>
                                  <a:lnTo>
                                    <a:pt x="7492" y="4061"/>
                                  </a:lnTo>
                                  <a:lnTo>
                                    <a:pt x="7111" y="3427"/>
                                  </a:lnTo>
                                  <a:lnTo>
                                    <a:pt x="7873" y="3427"/>
                                  </a:lnTo>
                                  <a:cubicBezTo>
                                    <a:pt x="7873" y="3427"/>
                                    <a:pt x="8254" y="2792"/>
                                    <a:pt x="8254" y="2792"/>
                                  </a:cubicBezTo>
                                  <a:lnTo>
                                    <a:pt x="8635" y="3554"/>
                                  </a:lnTo>
                                  <a:lnTo>
                                    <a:pt x="9397" y="3554"/>
                                  </a:lnTo>
                                  <a:cubicBezTo>
                                    <a:pt x="9397" y="3554"/>
                                    <a:pt x="9016" y="4061"/>
                                    <a:pt x="9016" y="4061"/>
                                  </a:cubicBezTo>
                                  <a:lnTo>
                                    <a:pt x="9524" y="4696"/>
                                  </a:lnTo>
                                  <a:lnTo>
                                    <a:pt x="8889" y="4696"/>
                                  </a:lnTo>
                                  <a:lnTo>
                                    <a:pt x="8889" y="5584"/>
                                  </a:lnTo>
                                  <a:lnTo>
                                    <a:pt x="8254" y="5077"/>
                                  </a:lnTo>
                                  <a:lnTo>
                                    <a:pt x="7619" y="5584"/>
                                  </a:lnTo>
                                  <a:lnTo>
                                    <a:pt x="7619" y="4823"/>
                                  </a:lnTo>
                                  <a:lnTo>
                                    <a:pt x="6857" y="4823"/>
                                  </a:lnTo>
                                  <a:close/>
                                  <a:moveTo>
                                    <a:pt x="10286" y="14214"/>
                                  </a:moveTo>
                                  <a:cubicBezTo>
                                    <a:pt x="10286" y="14214"/>
                                    <a:pt x="9905" y="13960"/>
                                    <a:pt x="9778" y="13960"/>
                                  </a:cubicBezTo>
                                  <a:cubicBezTo>
                                    <a:pt x="9397" y="13960"/>
                                    <a:pt x="9143" y="14595"/>
                                    <a:pt x="8889" y="14722"/>
                                  </a:cubicBezTo>
                                  <a:cubicBezTo>
                                    <a:pt x="8635" y="14722"/>
                                    <a:pt x="8508" y="14722"/>
                                    <a:pt x="8508" y="14468"/>
                                  </a:cubicBezTo>
                                  <a:cubicBezTo>
                                    <a:pt x="8508" y="14214"/>
                                    <a:pt x="9016" y="14087"/>
                                    <a:pt x="9270" y="13833"/>
                                  </a:cubicBezTo>
                                  <a:cubicBezTo>
                                    <a:pt x="6349" y="13833"/>
                                    <a:pt x="6349" y="15103"/>
                                    <a:pt x="5968" y="15103"/>
                                  </a:cubicBezTo>
                                  <a:cubicBezTo>
                                    <a:pt x="5206" y="15103"/>
                                    <a:pt x="6603" y="13707"/>
                                    <a:pt x="6984" y="13326"/>
                                  </a:cubicBezTo>
                                  <a:cubicBezTo>
                                    <a:pt x="6349" y="13326"/>
                                    <a:pt x="6095" y="12564"/>
                                    <a:pt x="5460" y="12184"/>
                                  </a:cubicBezTo>
                                  <a:cubicBezTo>
                                    <a:pt x="5714" y="11803"/>
                                    <a:pt x="5968" y="11930"/>
                                    <a:pt x="6349" y="12184"/>
                                  </a:cubicBezTo>
                                  <a:cubicBezTo>
                                    <a:pt x="6349" y="11930"/>
                                    <a:pt x="6603" y="11549"/>
                                    <a:pt x="7238" y="11549"/>
                                  </a:cubicBezTo>
                                  <a:cubicBezTo>
                                    <a:pt x="8508" y="11549"/>
                                    <a:pt x="8127" y="12818"/>
                                    <a:pt x="8381" y="12818"/>
                                  </a:cubicBezTo>
                                  <a:cubicBezTo>
                                    <a:pt x="8635" y="12818"/>
                                    <a:pt x="8381" y="11549"/>
                                    <a:pt x="9270" y="11549"/>
                                  </a:cubicBezTo>
                                  <a:cubicBezTo>
                                    <a:pt x="10540" y="11549"/>
                                    <a:pt x="12191" y="14849"/>
                                    <a:pt x="10667" y="14849"/>
                                  </a:cubicBezTo>
                                  <a:cubicBezTo>
                                    <a:pt x="10032" y="14849"/>
                                    <a:pt x="10540" y="14341"/>
                                    <a:pt x="10540" y="14341"/>
                                  </a:cubicBezTo>
                                  <a:moveTo>
                                    <a:pt x="7238" y="21068"/>
                                  </a:moveTo>
                                  <a:lnTo>
                                    <a:pt x="8000" y="21068"/>
                                  </a:lnTo>
                                  <a:cubicBezTo>
                                    <a:pt x="8000" y="21068"/>
                                    <a:pt x="8381" y="20433"/>
                                    <a:pt x="8381" y="20433"/>
                                  </a:cubicBezTo>
                                  <a:lnTo>
                                    <a:pt x="8762" y="21194"/>
                                  </a:lnTo>
                                  <a:lnTo>
                                    <a:pt x="9524" y="21194"/>
                                  </a:lnTo>
                                  <a:cubicBezTo>
                                    <a:pt x="9524" y="21194"/>
                                    <a:pt x="9143" y="21702"/>
                                    <a:pt x="9143" y="21702"/>
                                  </a:cubicBezTo>
                                  <a:lnTo>
                                    <a:pt x="9651" y="22210"/>
                                  </a:lnTo>
                                  <a:lnTo>
                                    <a:pt x="9016" y="22210"/>
                                  </a:lnTo>
                                  <a:lnTo>
                                    <a:pt x="9016" y="23098"/>
                                  </a:lnTo>
                                  <a:lnTo>
                                    <a:pt x="8381" y="22590"/>
                                  </a:lnTo>
                                  <a:lnTo>
                                    <a:pt x="7746" y="23098"/>
                                  </a:lnTo>
                                  <a:lnTo>
                                    <a:pt x="7746" y="22337"/>
                                  </a:lnTo>
                                  <a:lnTo>
                                    <a:pt x="6984" y="22337"/>
                                  </a:lnTo>
                                  <a:cubicBezTo>
                                    <a:pt x="6984" y="22337"/>
                                    <a:pt x="7492" y="21575"/>
                                    <a:pt x="7492" y="21575"/>
                                  </a:cubicBezTo>
                                  <a:lnTo>
                                    <a:pt x="7111" y="20941"/>
                                  </a:lnTo>
                                  <a:close/>
                                  <a:moveTo>
                                    <a:pt x="2031" y="12311"/>
                                  </a:moveTo>
                                  <a:lnTo>
                                    <a:pt x="2794" y="12311"/>
                                  </a:lnTo>
                                  <a:cubicBezTo>
                                    <a:pt x="2794" y="12311"/>
                                    <a:pt x="3175" y="11676"/>
                                    <a:pt x="3175" y="11676"/>
                                  </a:cubicBezTo>
                                  <a:lnTo>
                                    <a:pt x="3556" y="12437"/>
                                  </a:lnTo>
                                  <a:lnTo>
                                    <a:pt x="4318" y="12437"/>
                                  </a:lnTo>
                                  <a:cubicBezTo>
                                    <a:pt x="4318" y="12437"/>
                                    <a:pt x="3937" y="12945"/>
                                    <a:pt x="3937" y="12945"/>
                                  </a:cubicBezTo>
                                  <a:lnTo>
                                    <a:pt x="4444" y="13580"/>
                                  </a:lnTo>
                                  <a:lnTo>
                                    <a:pt x="3809" y="13580"/>
                                  </a:lnTo>
                                  <a:lnTo>
                                    <a:pt x="3809" y="14468"/>
                                  </a:lnTo>
                                  <a:lnTo>
                                    <a:pt x="3175" y="13960"/>
                                  </a:lnTo>
                                  <a:lnTo>
                                    <a:pt x="2540" y="14468"/>
                                  </a:lnTo>
                                  <a:lnTo>
                                    <a:pt x="2540" y="13707"/>
                                  </a:lnTo>
                                  <a:lnTo>
                                    <a:pt x="1778" y="13707"/>
                                  </a:lnTo>
                                  <a:cubicBezTo>
                                    <a:pt x="1778" y="13707"/>
                                    <a:pt x="2286" y="12945"/>
                                    <a:pt x="2286" y="12945"/>
                                  </a:cubicBezTo>
                                  <a:lnTo>
                                    <a:pt x="1905" y="12311"/>
                                  </a:lnTo>
                                  <a:close/>
                                  <a:moveTo>
                                    <a:pt x="1143" y="16245"/>
                                  </a:moveTo>
                                  <a:lnTo>
                                    <a:pt x="5714" y="16245"/>
                                  </a:lnTo>
                                  <a:lnTo>
                                    <a:pt x="5714" y="24875"/>
                                  </a:lnTo>
                                  <a:lnTo>
                                    <a:pt x="1143" y="24875"/>
                                  </a:lnTo>
                                  <a:lnTo>
                                    <a:pt x="1143" y="16245"/>
                                  </a:lnTo>
                                  <a:close/>
                                  <a:moveTo>
                                    <a:pt x="11810" y="13453"/>
                                  </a:moveTo>
                                  <a:lnTo>
                                    <a:pt x="12318" y="12818"/>
                                  </a:lnTo>
                                  <a:lnTo>
                                    <a:pt x="11937" y="12184"/>
                                  </a:lnTo>
                                  <a:lnTo>
                                    <a:pt x="12699" y="12184"/>
                                  </a:lnTo>
                                  <a:cubicBezTo>
                                    <a:pt x="12699" y="12184"/>
                                    <a:pt x="13080" y="11549"/>
                                    <a:pt x="13080" y="11549"/>
                                  </a:cubicBezTo>
                                  <a:lnTo>
                                    <a:pt x="13461" y="12311"/>
                                  </a:lnTo>
                                  <a:lnTo>
                                    <a:pt x="14223" y="12311"/>
                                  </a:lnTo>
                                  <a:cubicBezTo>
                                    <a:pt x="14223" y="12311"/>
                                    <a:pt x="13842" y="12818"/>
                                    <a:pt x="13842" y="12818"/>
                                  </a:cubicBezTo>
                                  <a:lnTo>
                                    <a:pt x="14349" y="13453"/>
                                  </a:lnTo>
                                  <a:lnTo>
                                    <a:pt x="13587" y="13453"/>
                                  </a:lnTo>
                                  <a:lnTo>
                                    <a:pt x="13587" y="14341"/>
                                  </a:lnTo>
                                  <a:lnTo>
                                    <a:pt x="12953" y="13833"/>
                                  </a:lnTo>
                                  <a:lnTo>
                                    <a:pt x="12318" y="14341"/>
                                  </a:lnTo>
                                  <a:lnTo>
                                    <a:pt x="12318" y="13580"/>
                                  </a:lnTo>
                                  <a:lnTo>
                                    <a:pt x="11556" y="13580"/>
                                  </a:lnTo>
                                  <a:close/>
                                  <a:moveTo>
                                    <a:pt x="14604" y="10280"/>
                                  </a:moveTo>
                                  <a:lnTo>
                                    <a:pt x="10794" y="10280"/>
                                  </a:lnTo>
                                  <a:lnTo>
                                    <a:pt x="10794" y="1142"/>
                                  </a:lnTo>
                                  <a:lnTo>
                                    <a:pt x="14604" y="1142"/>
                                  </a:lnTo>
                                  <a:lnTo>
                                    <a:pt x="14604" y="10280"/>
                                  </a:lnTo>
                                  <a:close/>
                                  <a:moveTo>
                                    <a:pt x="44065" y="0"/>
                                  </a:moveTo>
                                  <a:lnTo>
                                    <a:pt x="44065" y="0"/>
                                  </a:lnTo>
                                  <a:cubicBezTo>
                                    <a:pt x="44065" y="0"/>
                                    <a:pt x="0" y="0"/>
                                    <a:pt x="0" y="0"/>
                                  </a:cubicBezTo>
                                  <a:lnTo>
                                    <a:pt x="0" y="0"/>
                                  </a:lnTo>
                                  <a:cubicBezTo>
                                    <a:pt x="0" y="0"/>
                                    <a:pt x="0" y="0"/>
                                    <a:pt x="0" y="0"/>
                                  </a:cubicBezTo>
                                  <a:lnTo>
                                    <a:pt x="0" y="35536"/>
                                  </a:lnTo>
                                  <a:cubicBezTo>
                                    <a:pt x="0" y="38962"/>
                                    <a:pt x="1524" y="42008"/>
                                    <a:pt x="3556" y="42897"/>
                                  </a:cubicBezTo>
                                  <a:lnTo>
                                    <a:pt x="20445" y="53050"/>
                                  </a:lnTo>
                                  <a:cubicBezTo>
                                    <a:pt x="20445" y="53050"/>
                                    <a:pt x="21334" y="53811"/>
                                    <a:pt x="21969" y="53811"/>
                                  </a:cubicBezTo>
                                  <a:cubicBezTo>
                                    <a:pt x="22477" y="53811"/>
                                    <a:pt x="22985" y="53557"/>
                                    <a:pt x="23366" y="53303"/>
                                  </a:cubicBezTo>
                                  <a:lnTo>
                                    <a:pt x="40636" y="43023"/>
                                  </a:lnTo>
                                  <a:cubicBezTo>
                                    <a:pt x="42668" y="42135"/>
                                    <a:pt x="44065" y="39089"/>
                                    <a:pt x="44065" y="35663"/>
                                  </a:cubicBezTo>
                                  <a:lnTo>
                                    <a:pt x="44065" y="127"/>
                                  </a:lnTo>
                                  <a:cubicBezTo>
                                    <a:pt x="44065" y="127"/>
                                    <a:pt x="44065" y="127"/>
                                    <a:pt x="44065" y="127"/>
                                  </a:cubicBezTo>
                                  <a:close/>
                                </a:path>
                              </a:pathLst>
                            </a:custGeom>
                            <a:solidFill>
                              <a:srgbClr val="000000"/>
                            </a:solidFill>
                            <a:ln w="12688" cap="flat">
                              <a:noFill/>
                              <a:prstDash val="solid"/>
                              <a:miter/>
                            </a:ln>
                          </wps:spPr>
                          <wps:bodyPr/>
                        </wps:wsp>
                        <wps:wsp>
                          <wps:cNvPr id="1993975404" name="Freeform: Shape 1993975404">
                            <a:extLst>
                              <a:ext uri="{FF2B5EF4-FFF2-40B4-BE49-F238E27FC236}">
                                <a16:creationId xmlns:a16="http://schemas.microsoft.com/office/drawing/2014/main" id="{324570B4-414B-C424-9958-9EFB25A57874}"/>
                              </a:ext>
                            </a:extLst>
                          </wps:cNvPr>
                          <wps:cNvSpPr/>
                          <wps:spPr>
                            <a:xfrm>
                              <a:off x="5612284" y="192011"/>
                              <a:ext cx="12091" cy="15356"/>
                            </a:xfrm>
                            <a:custGeom>
                              <a:avLst/>
                              <a:gdLst>
                                <a:gd name="csX0" fmla="*/ 11937 w 12091"/>
                                <a:gd name="csY0" fmla="*/ 6980 h 15356"/>
                                <a:gd name="csX1" fmla="*/ 10667 w 12091"/>
                                <a:gd name="csY1" fmla="*/ 7488 h 15356"/>
                                <a:gd name="csX2" fmla="*/ 12064 w 12091"/>
                                <a:gd name="csY2" fmla="*/ 5711 h 15356"/>
                                <a:gd name="csX3" fmla="*/ 10540 w 12091"/>
                                <a:gd name="csY3" fmla="*/ 6092 h 15356"/>
                                <a:gd name="csX4" fmla="*/ 10032 w 12091"/>
                                <a:gd name="csY4" fmla="*/ 4188 h 15356"/>
                                <a:gd name="csX5" fmla="*/ 10032 w 12091"/>
                                <a:gd name="csY5" fmla="*/ 2538 h 15356"/>
                                <a:gd name="csX6" fmla="*/ 11429 w 12091"/>
                                <a:gd name="csY6" fmla="*/ 0 h 15356"/>
                                <a:gd name="csX7" fmla="*/ 9143 w 12091"/>
                                <a:gd name="csY7" fmla="*/ 2919 h 15356"/>
                                <a:gd name="csX8" fmla="*/ 8255 w 12091"/>
                                <a:gd name="csY8" fmla="*/ 6092 h 15356"/>
                                <a:gd name="csX9" fmla="*/ 6349 w 12091"/>
                                <a:gd name="csY9" fmla="*/ 3427 h 15356"/>
                                <a:gd name="csX10" fmla="*/ 4064 w 12091"/>
                                <a:gd name="csY10" fmla="*/ 4061 h 15356"/>
                                <a:gd name="csX11" fmla="*/ 4953 w 12091"/>
                                <a:gd name="csY11" fmla="*/ 5330 h 15356"/>
                                <a:gd name="csX12" fmla="*/ 4699 w 12091"/>
                                <a:gd name="csY12" fmla="*/ 6726 h 15356"/>
                                <a:gd name="csX13" fmla="*/ 3429 w 12091"/>
                                <a:gd name="csY13" fmla="*/ 4950 h 15356"/>
                                <a:gd name="csX14" fmla="*/ 3429 w 12091"/>
                                <a:gd name="csY14" fmla="*/ 3680 h 15356"/>
                                <a:gd name="csX15" fmla="*/ 127 w 12091"/>
                                <a:gd name="csY15" fmla="*/ 254 h 15356"/>
                                <a:gd name="csX16" fmla="*/ 1397 w 12091"/>
                                <a:gd name="csY16" fmla="*/ 2792 h 15356"/>
                                <a:gd name="csX17" fmla="*/ 127 w 12091"/>
                                <a:gd name="csY17" fmla="*/ 2411 h 15356"/>
                                <a:gd name="csX18" fmla="*/ 1016 w 12091"/>
                                <a:gd name="csY18" fmla="*/ 3680 h 15356"/>
                                <a:gd name="csX19" fmla="*/ 127 w 12091"/>
                                <a:gd name="csY19" fmla="*/ 4061 h 15356"/>
                                <a:gd name="csX20" fmla="*/ 762 w 12091"/>
                                <a:gd name="csY20" fmla="*/ 5077 h 15356"/>
                                <a:gd name="csX21" fmla="*/ 0 w 12091"/>
                                <a:gd name="csY21" fmla="*/ 5203 h 15356"/>
                                <a:gd name="csX22" fmla="*/ 381 w 12091"/>
                                <a:gd name="csY22" fmla="*/ 5711 h 15356"/>
                                <a:gd name="csX23" fmla="*/ 127 w 12091"/>
                                <a:gd name="csY23" fmla="*/ 6980 h 15356"/>
                                <a:gd name="csX24" fmla="*/ 3175 w 12091"/>
                                <a:gd name="csY24" fmla="*/ 11041 h 15356"/>
                                <a:gd name="csX25" fmla="*/ 4064 w 12091"/>
                                <a:gd name="csY25" fmla="*/ 10026 h 15356"/>
                                <a:gd name="csX26" fmla="*/ 4572 w 12091"/>
                                <a:gd name="csY26" fmla="*/ 10661 h 15356"/>
                                <a:gd name="csX27" fmla="*/ 3683 w 12091"/>
                                <a:gd name="csY27" fmla="*/ 11930 h 15356"/>
                                <a:gd name="csX28" fmla="*/ 5080 w 12091"/>
                                <a:gd name="csY28" fmla="*/ 13072 h 15356"/>
                                <a:gd name="csX29" fmla="*/ 4953 w 12091"/>
                                <a:gd name="csY29" fmla="*/ 14849 h 15356"/>
                                <a:gd name="csX30" fmla="*/ 6349 w 12091"/>
                                <a:gd name="csY30" fmla="*/ 14214 h 15356"/>
                                <a:gd name="csX31" fmla="*/ 7366 w 12091"/>
                                <a:gd name="csY31" fmla="*/ 15356 h 15356"/>
                                <a:gd name="csX32" fmla="*/ 8255 w 12091"/>
                                <a:gd name="csY32" fmla="*/ 14214 h 15356"/>
                                <a:gd name="csX33" fmla="*/ 9524 w 12091"/>
                                <a:gd name="csY33" fmla="*/ 14722 h 15356"/>
                                <a:gd name="csX34" fmla="*/ 9016 w 12091"/>
                                <a:gd name="csY34" fmla="*/ 13072 h 15356"/>
                                <a:gd name="csX35" fmla="*/ 10540 w 12091"/>
                                <a:gd name="csY35" fmla="*/ 11930 h 15356"/>
                                <a:gd name="csX36" fmla="*/ 9905 w 12091"/>
                                <a:gd name="csY36" fmla="*/ 11168 h 15356"/>
                                <a:gd name="csX37" fmla="*/ 10159 w 12091"/>
                                <a:gd name="csY37" fmla="*/ 10280 h 15356"/>
                                <a:gd name="csX38" fmla="*/ 12064 w 12091"/>
                                <a:gd name="csY38" fmla="*/ 7361 h 1535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091" h="15356">
                                  <a:moveTo>
                                    <a:pt x="11937" y="6980"/>
                                  </a:moveTo>
                                  <a:cubicBezTo>
                                    <a:pt x="11937" y="6980"/>
                                    <a:pt x="10286" y="7488"/>
                                    <a:pt x="10667" y="7488"/>
                                  </a:cubicBezTo>
                                  <a:cubicBezTo>
                                    <a:pt x="10667" y="6980"/>
                                    <a:pt x="11556" y="6092"/>
                                    <a:pt x="12064" y="5711"/>
                                  </a:cubicBezTo>
                                  <a:cubicBezTo>
                                    <a:pt x="12064" y="5203"/>
                                    <a:pt x="11302" y="5711"/>
                                    <a:pt x="10540" y="6092"/>
                                  </a:cubicBezTo>
                                  <a:cubicBezTo>
                                    <a:pt x="13080" y="2538"/>
                                    <a:pt x="11429" y="3934"/>
                                    <a:pt x="10032" y="4188"/>
                                  </a:cubicBezTo>
                                  <a:cubicBezTo>
                                    <a:pt x="12318" y="1777"/>
                                    <a:pt x="11683" y="1777"/>
                                    <a:pt x="10032" y="2538"/>
                                  </a:cubicBezTo>
                                  <a:cubicBezTo>
                                    <a:pt x="11302" y="1523"/>
                                    <a:pt x="11556" y="254"/>
                                    <a:pt x="11429" y="0"/>
                                  </a:cubicBezTo>
                                  <a:cubicBezTo>
                                    <a:pt x="10159" y="1650"/>
                                    <a:pt x="9143" y="1396"/>
                                    <a:pt x="9143" y="2919"/>
                                  </a:cubicBezTo>
                                  <a:cubicBezTo>
                                    <a:pt x="9143" y="3934"/>
                                    <a:pt x="8762" y="5584"/>
                                    <a:pt x="8255" y="6092"/>
                                  </a:cubicBezTo>
                                  <a:cubicBezTo>
                                    <a:pt x="7619" y="6853"/>
                                    <a:pt x="8127" y="3427"/>
                                    <a:pt x="6349" y="3427"/>
                                  </a:cubicBezTo>
                                  <a:cubicBezTo>
                                    <a:pt x="5842" y="3427"/>
                                    <a:pt x="4445" y="3427"/>
                                    <a:pt x="4064" y="4061"/>
                                  </a:cubicBezTo>
                                  <a:cubicBezTo>
                                    <a:pt x="4445" y="4061"/>
                                    <a:pt x="4953" y="4950"/>
                                    <a:pt x="4953" y="5330"/>
                                  </a:cubicBezTo>
                                  <a:cubicBezTo>
                                    <a:pt x="4953" y="5711"/>
                                    <a:pt x="5207" y="6726"/>
                                    <a:pt x="4699" y="6726"/>
                                  </a:cubicBezTo>
                                  <a:cubicBezTo>
                                    <a:pt x="4191" y="6726"/>
                                    <a:pt x="3429" y="5457"/>
                                    <a:pt x="3429" y="4950"/>
                                  </a:cubicBezTo>
                                  <a:cubicBezTo>
                                    <a:pt x="3429" y="4442"/>
                                    <a:pt x="3429" y="4569"/>
                                    <a:pt x="3429" y="3680"/>
                                  </a:cubicBezTo>
                                  <a:cubicBezTo>
                                    <a:pt x="3429" y="2284"/>
                                    <a:pt x="1143" y="254"/>
                                    <a:pt x="127" y="254"/>
                                  </a:cubicBezTo>
                                  <a:cubicBezTo>
                                    <a:pt x="127" y="1269"/>
                                    <a:pt x="1397" y="1523"/>
                                    <a:pt x="1397" y="2792"/>
                                  </a:cubicBezTo>
                                  <a:cubicBezTo>
                                    <a:pt x="889" y="2792"/>
                                    <a:pt x="127" y="1777"/>
                                    <a:pt x="127" y="2411"/>
                                  </a:cubicBezTo>
                                  <a:cubicBezTo>
                                    <a:pt x="127" y="3046"/>
                                    <a:pt x="1016" y="3173"/>
                                    <a:pt x="1016" y="3680"/>
                                  </a:cubicBezTo>
                                  <a:cubicBezTo>
                                    <a:pt x="1016" y="4188"/>
                                    <a:pt x="127" y="3427"/>
                                    <a:pt x="127" y="4061"/>
                                  </a:cubicBezTo>
                                  <a:cubicBezTo>
                                    <a:pt x="127" y="4569"/>
                                    <a:pt x="635" y="4442"/>
                                    <a:pt x="762" y="5077"/>
                                  </a:cubicBezTo>
                                  <a:cubicBezTo>
                                    <a:pt x="381" y="5077"/>
                                    <a:pt x="0" y="5077"/>
                                    <a:pt x="0" y="5203"/>
                                  </a:cubicBezTo>
                                  <a:cubicBezTo>
                                    <a:pt x="0" y="5330"/>
                                    <a:pt x="0" y="5584"/>
                                    <a:pt x="381" y="5711"/>
                                  </a:cubicBezTo>
                                  <a:cubicBezTo>
                                    <a:pt x="254" y="5838"/>
                                    <a:pt x="127" y="6092"/>
                                    <a:pt x="127" y="6980"/>
                                  </a:cubicBezTo>
                                  <a:cubicBezTo>
                                    <a:pt x="127" y="9772"/>
                                    <a:pt x="1905" y="11041"/>
                                    <a:pt x="3175" y="11041"/>
                                  </a:cubicBezTo>
                                  <a:cubicBezTo>
                                    <a:pt x="4064" y="11041"/>
                                    <a:pt x="3937" y="10407"/>
                                    <a:pt x="4064" y="10026"/>
                                  </a:cubicBezTo>
                                  <a:cubicBezTo>
                                    <a:pt x="4064" y="10534"/>
                                    <a:pt x="4572" y="9772"/>
                                    <a:pt x="4572" y="10661"/>
                                  </a:cubicBezTo>
                                  <a:cubicBezTo>
                                    <a:pt x="4572" y="11549"/>
                                    <a:pt x="3683" y="11168"/>
                                    <a:pt x="3683" y="11930"/>
                                  </a:cubicBezTo>
                                  <a:cubicBezTo>
                                    <a:pt x="3683" y="12945"/>
                                    <a:pt x="5080" y="11930"/>
                                    <a:pt x="5080" y="13072"/>
                                  </a:cubicBezTo>
                                  <a:cubicBezTo>
                                    <a:pt x="5080" y="14468"/>
                                    <a:pt x="4953" y="14341"/>
                                    <a:pt x="4953" y="14849"/>
                                  </a:cubicBezTo>
                                  <a:cubicBezTo>
                                    <a:pt x="4953" y="15230"/>
                                    <a:pt x="6477" y="14341"/>
                                    <a:pt x="6349" y="14214"/>
                                  </a:cubicBezTo>
                                  <a:cubicBezTo>
                                    <a:pt x="6730" y="14341"/>
                                    <a:pt x="6730" y="15356"/>
                                    <a:pt x="7366" y="15356"/>
                                  </a:cubicBezTo>
                                  <a:cubicBezTo>
                                    <a:pt x="7746" y="15356"/>
                                    <a:pt x="7874" y="14214"/>
                                    <a:pt x="8255" y="14214"/>
                                  </a:cubicBezTo>
                                  <a:cubicBezTo>
                                    <a:pt x="8000" y="14214"/>
                                    <a:pt x="9524" y="15230"/>
                                    <a:pt x="9524" y="14722"/>
                                  </a:cubicBezTo>
                                  <a:cubicBezTo>
                                    <a:pt x="9524" y="13453"/>
                                    <a:pt x="9016" y="13960"/>
                                    <a:pt x="9016" y="13072"/>
                                  </a:cubicBezTo>
                                  <a:cubicBezTo>
                                    <a:pt x="9016" y="12184"/>
                                    <a:pt x="10794" y="12437"/>
                                    <a:pt x="10540" y="11930"/>
                                  </a:cubicBezTo>
                                  <a:cubicBezTo>
                                    <a:pt x="10286" y="11549"/>
                                    <a:pt x="10159" y="11803"/>
                                    <a:pt x="9905" y="11168"/>
                                  </a:cubicBezTo>
                                  <a:cubicBezTo>
                                    <a:pt x="9905" y="11168"/>
                                    <a:pt x="8508" y="9138"/>
                                    <a:pt x="10159" y="10280"/>
                                  </a:cubicBezTo>
                                  <a:cubicBezTo>
                                    <a:pt x="11937" y="11422"/>
                                    <a:pt x="12191" y="7488"/>
                                    <a:pt x="12064" y="7361"/>
                                  </a:cubicBezTo>
                                </a:path>
                              </a:pathLst>
                            </a:custGeom>
                            <a:solidFill>
                              <a:srgbClr val="000000"/>
                            </a:solidFill>
                            <a:ln w="12688" cap="flat">
                              <a:noFill/>
                              <a:prstDash val="solid"/>
                              <a:miter/>
                            </a:ln>
                          </wps:spPr>
                          <wps:bodyPr/>
                        </wps:wsp>
                        <wps:wsp>
                          <wps:cNvPr id="22273162" name="Freeform: Shape 22273162">
                            <a:extLst>
                              <a:ext uri="{FF2B5EF4-FFF2-40B4-BE49-F238E27FC236}">
                                <a16:creationId xmlns:a16="http://schemas.microsoft.com/office/drawing/2014/main" id="{C31F5BF8-76B5-A5E8-04EA-56373908968A}"/>
                              </a:ext>
                            </a:extLst>
                          </wps:cNvPr>
                          <wps:cNvSpPr/>
                          <wps:spPr>
                            <a:xfrm>
                              <a:off x="5669810" y="205717"/>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253992608" name="Freeform: Shape 253992608">
                            <a:extLst>
                              <a:ext uri="{FF2B5EF4-FFF2-40B4-BE49-F238E27FC236}">
                                <a16:creationId xmlns:a16="http://schemas.microsoft.com/office/drawing/2014/main" id="{8CE4D8DA-C482-A86D-EA1F-C1374E2E1D42}"/>
                              </a:ext>
                            </a:extLst>
                          </wps:cNvPr>
                          <wps:cNvSpPr/>
                          <wps:spPr>
                            <a:xfrm>
                              <a:off x="5663969" y="209144"/>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467406320" name="Freeform: Shape 1467406320">
                            <a:extLst>
                              <a:ext uri="{FF2B5EF4-FFF2-40B4-BE49-F238E27FC236}">
                                <a16:creationId xmlns:a16="http://schemas.microsoft.com/office/drawing/2014/main" id="{FF13009C-1941-4C25-AD68-0899FEAF5247}"/>
                              </a:ext>
                            </a:extLst>
                          </wps:cNvPr>
                          <wps:cNvSpPr/>
                          <wps:spPr>
                            <a:xfrm>
                              <a:off x="5594252" y="217266"/>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689616967" name="Freeform: Shape 689616967">
                            <a:extLst>
                              <a:ext uri="{FF2B5EF4-FFF2-40B4-BE49-F238E27FC236}">
                                <a16:creationId xmlns:a16="http://schemas.microsoft.com/office/drawing/2014/main" id="{6C575982-C436-820D-47C4-1DF1EB91335B}"/>
                              </a:ext>
                            </a:extLst>
                          </wps:cNvPr>
                          <wps:cNvSpPr/>
                          <wps:spPr>
                            <a:xfrm>
                              <a:off x="5598697" y="217647"/>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608144761" name="Freeform: Shape 1608144761">
                            <a:extLst>
                              <a:ext uri="{FF2B5EF4-FFF2-40B4-BE49-F238E27FC236}">
                                <a16:creationId xmlns:a16="http://schemas.microsoft.com/office/drawing/2014/main" id="{760E79DB-6FDB-F648-E8A7-0C7F5AB809A4}"/>
                              </a:ext>
                            </a:extLst>
                          </wps:cNvPr>
                          <wps:cNvSpPr/>
                          <wps:spPr>
                            <a:xfrm>
                              <a:off x="5723813" y="157490"/>
                              <a:ext cx="3865" cy="11549"/>
                            </a:xfrm>
                            <a:custGeom>
                              <a:avLst/>
                              <a:gdLst>
                                <a:gd name="csX0" fmla="*/ 1872 w 3865"/>
                                <a:gd name="csY0" fmla="*/ 1904 h 11549"/>
                                <a:gd name="csX1" fmla="*/ 2888 w 3865"/>
                                <a:gd name="csY1" fmla="*/ 11549 h 11549"/>
                                <a:gd name="csX2" fmla="*/ 1999 w 3865"/>
                                <a:gd name="csY2" fmla="*/ 9772 h 11549"/>
                                <a:gd name="csX3" fmla="*/ 602 w 3865"/>
                                <a:gd name="csY3" fmla="*/ 0 h 11549"/>
                                <a:gd name="csX4" fmla="*/ 1745 w 3865"/>
                                <a:gd name="csY4" fmla="*/ 1904 h 11549"/>
                              </a:gdLst>
                              <a:ahLst/>
                              <a:cxnLst>
                                <a:cxn ang="0">
                                  <a:pos x="csX0" y="csY0"/>
                                </a:cxn>
                                <a:cxn ang="0">
                                  <a:pos x="csX1" y="csY1"/>
                                </a:cxn>
                                <a:cxn ang="0">
                                  <a:pos x="csX2" y="csY2"/>
                                </a:cxn>
                                <a:cxn ang="0">
                                  <a:pos x="csX3" y="csY3"/>
                                </a:cxn>
                                <a:cxn ang="0">
                                  <a:pos x="csX4" y="csY4"/>
                                </a:cxn>
                              </a:cxnLst>
                              <a:rect l="l" t="t" r="r" b="b"/>
                              <a:pathLst>
                                <a:path w="3865" h="11549">
                                  <a:moveTo>
                                    <a:pt x="1872" y="1904"/>
                                  </a:moveTo>
                                  <a:cubicBezTo>
                                    <a:pt x="4031" y="4442"/>
                                    <a:pt x="4539" y="8630"/>
                                    <a:pt x="2888" y="11549"/>
                                  </a:cubicBezTo>
                                  <a:cubicBezTo>
                                    <a:pt x="1999" y="11549"/>
                                    <a:pt x="2126" y="10407"/>
                                    <a:pt x="1999" y="9772"/>
                                  </a:cubicBezTo>
                                  <a:cubicBezTo>
                                    <a:pt x="475" y="6853"/>
                                    <a:pt x="-795" y="3300"/>
                                    <a:pt x="602" y="0"/>
                                  </a:cubicBezTo>
                                  <a:cubicBezTo>
                                    <a:pt x="1618" y="127"/>
                                    <a:pt x="1237" y="1396"/>
                                    <a:pt x="1745" y="1904"/>
                                  </a:cubicBezTo>
                                </a:path>
                              </a:pathLst>
                            </a:custGeom>
                            <a:solidFill>
                              <a:srgbClr val="000000"/>
                            </a:solidFill>
                            <a:ln w="12688" cap="flat">
                              <a:noFill/>
                              <a:prstDash val="solid"/>
                              <a:miter/>
                            </a:ln>
                          </wps:spPr>
                          <wps:bodyPr/>
                        </wps:wsp>
                        <wps:wsp>
                          <wps:cNvPr id="1449948756" name="Freeform: Shape 1449948756">
                            <a:extLst>
                              <a:ext uri="{FF2B5EF4-FFF2-40B4-BE49-F238E27FC236}">
                                <a16:creationId xmlns:a16="http://schemas.microsoft.com/office/drawing/2014/main" id="{1F35D07D-F965-B622-EEC0-B685BA9E9743}"/>
                              </a:ext>
                            </a:extLst>
                          </wps:cNvPr>
                          <wps:cNvSpPr/>
                          <wps:spPr>
                            <a:xfrm>
                              <a:off x="5538504" y="159057"/>
                              <a:ext cx="3047" cy="9963"/>
                            </a:xfrm>
                            <a:custGeom>
                              <a:avLst/>
                              <a:gdLst>
                                <a:gd name="csX0" fmla="*/ 3048 w 3047"/>
                                <a:gd name="csY0" fmla="*/ 3764 h 9963"/>
                                <a:gd name="csX1" fmla="*/ 3048 w 3047"/>
                                <a:gd name="csY1" fmla="*/ 9856 h 9963"/>
                                <a:gd name="csX2" fmla="*/ 2413 w 3047"/>
                                <a:gd name="csY2" fmla="*/ 9602 h 9963"/>
                                <a:gd name="csX3" fmla="*/ 0 w 3047"/>
                                <a:gd name="csY3" fmla="*/ 210 h 9963"/>
                                <a:gd name="csX4" fmla="*/ 762 w 3047"/>
                                <a:gd name="csY4" fmla="*/ 83 h 9963"/>
                                <a:gd name="csX5" fmla="*/ 3048 w 3047"/>
                                <a:gd name="csY5" fmla="*/ 3891 h 9963"/>
                              </a:gdLst>
                              <a:ahLst/>
                              <a:cxnLst>
                                <a:cxn ang="0">
                                  <a:pos x="csX0" y="csY0"/>
                                </a:cxn>
                                <a:cxn ang="0">
                                  <a:pos x="csX1" y="csY1"/>
                                </a:cxn>
                                <a:cxn ang="0">
                                  <a:pos x="csX2" y="csY2"/>
                                </a:cxn>
                                <a:cxn ang="0">
                                  <a:pos x="csX3" y="csY3"/>
                                </a:cxn>
                                <a:cxn ang="0">
                                  <a:pos x="csX4" y="csY4"/>
                                </a:cxn>
                                <a:cxn ang="0">
                                  <a:pos x="csX5" y="csY5"/>
                                </a:cxn>
                              </a:cxnLst>
                              <a:rect l="l" t="t" r="r" b="b"/>
                              <a:pathLst>
                                <a:path w="3047" h="9963">
                                  <a:moveTo>
                                    <a:pt x="3048" y="3764"/>
                                  </a:moveTo>
                                  <a:cubicBezTo>
                                    <a:pt x="2540" y="5668"/>
                                    <a:pt x="2540" y="8206"/>
                                    <a:pt x="3048" y="9856"/>
                                  </a:cubicBezTo>
                                  <a:cubicBezTo>
                                    <a:pt x="2667" y="10236"/>
                                    <a:pt x="2794" y="9475"/>
                                    <a:pt x="2413" y="9602"/>
                                  </a:cubicBezTo>
                                  <a:cubicBezTo>
                                    <a:pt x="-635" y="7444"/>
                                    <a:pt x="762" y="3129"/>
                                    <a:pt x="0" y="210"/>
                                  </a:cubicBezTo>
                                  <a:cubicBezTo>
                                    <a:pt x="127" y="-44"/>
                                    <a:pt x="508" y="-44"/>
                                    <a:pt x="762" y="83"/>
                                  </a:cubicBezTo>
                                  <a:cubicBezTo>
                                    <a:pt x="2159" y="972"/>
                                    <a:pt x="2794" y="2368"/>
                                    <a:pt x="3048" y="3891"/>
                                  </a:cubicBezTo>
                                </a:path>
                              </a:pathLst>
                            </a:custGeom>
                            <a:solidFill>
                              <a:srgbClr val="000000"/>
                            </a:solidFill>
                            <a:ln w="12688" cap="flat">
                              <a:noFill/>
                              <a:prstDash val="solid"/>
                              <a:miter/>
                            </a:ln>
                          </wps:spPr>
                          <wps:bodyPr/>
                        </wps:wsp>
                        <wps:wsp>
                          <wps:cNvPr id="1342429223" name="Freeform: Shape 1342429223">
                            <a:extLst>
                              <a:ext uri="{FF2B5EF4-FFF2-40B4-BE49-F238E27FC236}">
                                <a16:creationId xmlns:a16="http://schemas.microsoft.com/office/drawing/2014/main" id="{82F31B84-88B4-50CD-2F82-8909403CAA94}"/>
                              </a:ext>
                            </a:extLst>
                          </wps:cNvPr>
                          <wps:cNvSpPr/>
                          <wps:spPr>
                            <a:xfrm>
                              <a:off x="5729301" y="162313"/>
                              <a:ext cx="3138" cy="2943"/>
                            </a:xfrm>
                            <a:custGeom>
                              <a:avLst/>
                              <a:gdLst>
                                <a:gd name="csX0" fmla="*/ 2988 w 3138"/>
                                <a:gd name="csY0" fmla="*/ 761 h 2943"/>
                                <a:gd name="csX1" fmla="*/ 1972 w 3138"/>
                                <a:gd name="csY1" fmla="*/ 2919 h 2943"/>
                                <a:gd name="csX2" fmla="*/ 67 w 3138"/>
                                <a:gd name="csY2" fmla="*/ 2031 h 2943"/>
                                <a:gd name="csX3" fmla="*/ 956 w 3138"/>
                                <a:gd name="csY3" fmla="*/ 0 h 2943"/>
                                <a:gd name="csX4" fmla="*/ 2988 w 3138"/>
                                <a:gd name="csY4" fmla="*/ 761 h 2943"/>
                              </a:gdLst>
                              <a:ahLst/>
                              <a:cxnLst>
                                <a:cxn ang="0">
                                  <a:pos x="csX0" y="csY0"/>
                                </a:cxn>
                                <a:cxn ang="0">
                                  <a:pos x="csX1" y="csY1"/>
                                </a:cxn>
                                <a:cxn ang="0">
                                  <a:pos x="csX2" y="csY2"/>
                                </a:cxn>
                                <a:cxn ang="0">
                                  <a:pos x="csX3" y="csY3"/>
                                </a:cxn>
                                <a:cxn ang="0">
                                  <a:pos x="csX4" y="csY4"/>
                                </a:cxn>
                              </a:cxnLst>
                              <a:rect l="l" t="t" r="r" b="b"/>
                              <a:pathLst>
                                <a:path w="3138" h="2943">
                                  <a:moveTo>
                                    <a:pt x="2988" y="761"/>
                                  </a:moveTo>
                                  <a:cubicBezTo>
                                    <a:pt x="3496" y="1650"/>
                                    <a:pt x="2607" y="2411"/>
                                    <a:pt x="1972" y="2919"/>
                                  </a:cubicBezTo>
                                  <a:cubicBezTo>
                                    <a:pt x="1337" y="3046"/>
                                    <a:pt x="575" y="2665"/>
                                    <a:pt x="67" y="2031"/>
                                  </a:cubicBezTo>
                                  <a:cubicBezTo>
                                    <a:pt x="-187" y="1142"/>
                                    <a:pt x="321" y="381"/>
                                    <a:pt x="956" y="0"/>
                                  </a:cubicBezTo>
                                  <a:cubicBezTo>
                                    <a:pt x="1718" y="0"/>
                                    <a:pt x="2480" y="0"/>
                                    <a:pt x="2988" y="761"/>
                                  </a:cubicBezTo>
                                </a:path>
                              </a:pathLst>
                            </a:custGeom>
                            <a:solidFill>
                              <a:srgbClr val="000000"/>
                            </a:solidFill>
                            <a:ln w="12688" cap="flat">
                              <a:noFill/>
                              <a:prstDash val="solid"/>
                              <a:miter/>
                            </a:ln>
                          </wps:spPr>
                          <wps:bodyPr/>
                        </wps:wsp>
                        <wps:wsp>
                          <wps:cNvPr id="753036311" name="Freeform: Shape 753036311">
                            <a:extLst>
                              <a:ext uri="{FF2B5EF4-FFF2-40B4-BE49-F238E27FC236}">
                                <a16:creationId xmlns:a16="http://schemas.microsoft.com/office/drawing/2014/main" id="{D0B1F779-CEE1-03F4-864F-06F6E11A3ABC}"/>
                              </a:ext>
                            </a:extLst>
                          </wps:cNvPr>
                          <wps:cNvSpPr/>
                          <wps:spPr>
                            <a:xfrm>
                              <a:off x="5534020" y="165486"/>
                              <a:ext cx="2833" cy="2665"/>
                            </a:xfrm>
                            <a:custGeom>
                              <a:avLst/>
                              <a:gdLst>
                                <a:gd name="csX0" fmla="*/ 2834 w 2833"/>
                                <a:gd name="csY0" fmla="*/ 1015 h 2665"/>
                                <a:gd name="csX1" fmla="*/ 1818 w 2833"/>
                                <a:gd name="csY1" fmla="*/ 2665 h 2665"/>
                                <a:gd name="csX2" fmla="*/ 421 w 2833"/>
                                <a:gd name="csY2" fmla="*/ 2284 h 2665"/>
                                <a:gd name="csX3" fmla="*/ 167 w 2833"/>
                                <a:gd name="csY3" fmla="*/ 635 h 2665"/>
                                <a:gd name="csX4" fmla="*/ 1564 w 2833"/>
                                <a:gd name="csY4" fmla="*/ 0 h 2665"/>
                                <a:gd name="csX5" fmla="*/ 2834 w 2833"/>
                                <a:gd name="csY5" fmla="*/ 1015 h 2665"/>
                              </a:gdLst>
                              <a:ahLst/>
                              <a:cxnLst>
                                <a:cxn ang="0">
                                  <a:pos x="csX0" y="csY0"/>
                                </a:cxn>
                                <a:cxn ang="0">
                                  <a:pos x="csX1" y="csY1"/>
                                </a:cxn>
                                <a:cxn ang="0">
                                  <a:pos x="csX2" y="csY2"/>
                                </a:cxn>
                                <a:cxn ang="0">
                                  <a:pos x="csX3" y="csY3"/>
                                </a:cxn>
                                <a:cxn ang="0">
                                  <a:pos x="csX4" y="csY4"/>
                                </a:cxn>
                                <a:cxn ang="0">
                                  <a:pos x="csX5" y="csY5"/>
                                </a:cxn>
                              </a:cxnLst>
                              <a:rect l="l" t="t" r="r" b="b"/>
                              <a:pathLst>
                                <a:path w="2833" h="2665">
                                  <a:moveTo>
                                    <a:pt x="2834" y="1015"/>
                                  </a:moveTo>
                                  <a:cubicBezTo>
                                    <a:pt x="2707" y="1777"/>
                                    <a:pt x="2452" y="2411"/>
                                    <a:pt x="1818" y="2665"/>
                                  </a:cubicBezTo>
                                  <a:cubicBezTo>
                                    <a:pt x="1310" y="2665"/>
                                    <a:pt x="675" y="2665"/>
                                    <a:pt x="421" y="2284"/>
                                  </a:cubicBezTo>
                                  <a:cubicBezTo>
                                    <a:pt x="-87" y="1904"/>
                                    <a:pt x="-87" y="1142"/>
                                    <a:pt x="167" y="635"/>
                                  </a:cubicBezTo>
                                  <a:cubicBezTo>
                                    <a:pt x="421" y="127"/>
                                    <a:pt x="1056" y="0"/>
                                    <a:pt x="1564" y="0"/>
                                  </a:cubicBezTo>
                                  <a:cubicBezTo>
                                    <a:pt x="2071" y="254"/>
                                    <a:pt x="2707" y="381"/>
                                    <a:pt x="2834" y="1015"/>
                                  </a:cubicBezTo>
                                </a:path>
                              </a:pathLst>
                            </a:custGeom>
                            <a:solidFill>
                              <a:srgbClr val="000000"/>
                            </a:solidFill>
                            <a:ln w="12688" cap="flat">
                              <a:noFill/>
                              <a:prstDash val="solid"/>
                              <a:miter/>
                            </a:ln>
                          </wps:spPr>
                          <wps:bodyPr/>
                        </wps:wsp>
                        <wps:wsp>
                          <wps:cNvPr id="49695803" name="Freeform: Shape 49695803">
                            <a:extLst>
                              <a:ext uri="{FF2B5EF4-FFF2-40B4-BE49-F238E27FC236}">
                                <a16:creationId xmlns:a16="http://schemas.microsoft.com/office/drawing/2014/main" id="{094DADBB-B990-2161-AE86-5D752178795F}"/>
                              </a:ext>
                            </a:extLst>
                          </wps:cNvPr>
                          <wps:cNvSpPr/>
                          <wps:spPr>
                            <a:xfrm>
                              <a:off x="5732288" y="167009"/>
                              <a:ext cx="2977" cy="2817"/>
                            </a:xfrm>
                            <a:custGeom>
                              <a:avLst/>
                              <a:gdLst>
                                <a:gd name="csX0" fmla="*/ 2921 w 2977"/>
                                <a:gd name="csY0" fmla="*/ 761 h 2817"/>
                                <a:gd name="csX1" fmla="*/ 2921 w 2977"/>
                                <a:gd name="csY1" fmla="*/ 2031 h 2817"/>
                                <a:gd name="csX2" fmla="*/ 889 w 2977"/>
                                <a:gd name="csY2" fmla="*/ 2665 h 2817"/>
                                <a:gd name="csX3" fmla="*/ 0 w 2977"/>
                                <a:gd name="csY3" fmla="*/ 1396 h 2817"/>
                                <a:gd name="csX4" fmla="*/ 1270 w 2977"/>
                                <a:gd name="csY4" fmla="*/ 0 h 2817"/>
                                <a:gd name="csX5" fmla="*/ 2921 w 2977"/>
                                <a:gd name="csY5" fmla="*/ 761 h 2817"/>
                              </a:gdLst>
                              <a:ahLst/>
                              <a:cxnLst>
                                <a:cxn ang="0">
                                  <a:pos x="csX0" y="csY0"/>
                                </a:cxn>
                                <a:cxn ang="0">
                                  <a:pos x="csX1" y="csY1"/>
                                </a:cxn>
                                <a:cxn ang="0">
                                  <a:pos x="csX2" y="csY2"/>
                                </a:cxn>
                                <a:cxn ang="0">
                                  <a:pos x="csX3" y="csY3"/>
                                </a:cxn>
                                <a:cxn ang="0">
                                  <a:pos x="csX4" y="csY4"/>
                                </a:cxn>
                                <a:cxn ang="0">
                                  <a:pos x="csX5" y="csY5"/>
                                </a:cxn>
                              </a:cxnLst>
                              <a:rect l="l" t="t" r="r" b="b"/>
                              <a:pathLst>
                                <a:path w="2977" h="2817">
                                  <a:moveTo>
                                    <a:pt x="2921" y="761"/>
                                  </a:moveTo>
                                  <a:cubicBezTo>
                                    <a:pt x="2921" y="761"/>
                                    <a:pt x="3048" y="1523"/>
                                    <a:pt x="2921" y="2031"/>
                                  </a:cubicBezTo>
                                  <a:cubicBezTo>
                                    <a:pt x="2413" y="2665"/>
                                    <a:pt x="1651" y="3046"/>
                                    <a:pt x="889" y="2665"/>
                                  </a:cubicBezTo>
                                  <a:cubicBezTo>
                                    <a:pt x="381" y="2411"/>
                                    <a:pt x="127" y="1777"/>
                                    <a:pt x="0" y="1396"/>
                                  </a:cubicBezTo>
                                  <a:cubicBezTo>
                                    <a:pt x="127" y="761"/>
                                    <a:pt x="762" y="254"/>
                                    <a:pt x="1270" y="0"/>
                                  </a:cubicBezTo>
                                  <a:cubicBezTo>
                                    <a:pt x="1905" y="0"/>
                                    <a:pt x="2413" y="381"/>
                                    <a:pt x="2921" y="761"/>
                                  </a:cubicBezTo>
                                </a:path>
                              </a:pathLst>
                            </a:custGeom>
                            <a:solidFill>
                              <a:srgbClr val="000000"/>
                            </a:solidFill>
                            <a:ln w="12688" cap="flat">
                              <a:noFill/>
                              <a:prstDash val="solid"/>
                              <a:miter/>
                            </a:ln>
                          </wps:spPr>
                          <wps:bodyPr/>
                        </wps:wsp>
                        <wps:wsp>
                          <wps:cNvPr id="1005012975" name="Freeform: Shape 1005012975">
                            <a:extLst>
                              <a:ext uri="{FF2B5EF4-FFF2-40B4-BE49-F238E27FC236}">
                                <a16:creationId xmlns:a16="http://schemas.microsoft.com/office/drawing/2014/main" id="{6B8A7944-F881-4F4C-36B3-3528BEDC37B2}"/>
                              </a:ext>
                            </a:extLst>
                          </wps:cNvPr>
                          <wps:cNvSpPr/>
                          <wps:spPr>
                            <a:xfrm>
                              <a:off x="5728225" y="167483"/>
                              <a:ext cx="2723" cy="2757"/>
                            </a:xfrm>
                            <a:custGeom>
                              <a:avLst/>
                              <a:gdLst>
                                <a:gd name="csX0" fmla="*/ 2667 w 2723"/>
                                <a:gd name="csY0" fmla="*/ 414 h 2757"/>
                                <a:gd name="csX1" fmla="*/ 2667 w 2723"/>
                                <a:gd name="csY1" fmla="*/ 1937 h 2757"/>
                                <a:gd name="csX2" fmla="*/ 1016 w 2723"/>
                                <a:gd name="csY2" fmla="*/ 2699 h 2757"/>
                                <a:gd name="csX3" fmla="*/ 0 w 2723"/>
                                <a:gd name="csY3" fmla="*/ 1811 h 2757"/>
                                <a:gd name="csX4" fmla="*/ 1016 w 2723"/>
                                <a:gd name="csY4" fmla="*/ 34 h 2757"/>
                                <a:gd name="csX5" fmla="*/ 2540 w 2723"/>
                                <a:gd name="csY5" fmla="*/ 414 h 2757"/>
                              </a:gdLst>
                              <a:ahLst/>
                              <a:cxnLst>
                                <a:cxn ang="0">
                                  <a:pos x="csX0" y="csY0"/>
                                </a:cxn>
                                <a:cxn ang="0">
                                  <a:pos x="csX1" y="csY1"/>
                                </a:cxn>
                                <a:cxn ang="0">
                                  <a:pos x="csX2" y="csY2"/>
                                </a:cxn>
                                <a:cxn ang="0">
                                  <a:pos x="csX3" y="csY3"/>
                                </a:cxn>
                                <a:cxn ang="0">
                                  <a:pos x="csX4" y="csY4"/>
                                </a:cxn>
                                <a:cxn ang="0">
                                  <a:pos x="csX5" y="csY5"/>
                                </a:cxn>
                              </a:cxnLst>
                              <a:rect l="l" t="t" r="r" b="b"/>
                              <a:pathLst>
                                <a:path w="2723" h="2757">
                                  <a:moveTo>
                                    <a:pt x="2667" y="414"/>
                                  </a:moveTo>
                                  <a:cubicBezTo>
                                    <a:pt x="2667" y="414"/>
                                    <a:pt x="2794" y="1557"/>
                                    <a:pt x="2667" y="1937"/>
                                  </a:cubicBezTo>
                                  <a:cubicBezTo>
                                    <a:pt x="2286" y="2318"/>
                                    <a:pt x="1778" y="2953"/>
                                    <a:pt x="1016" y="2699"/>
                                  </a:cubicBezTo>
                                  <a:cubicBezTo>
                                    <a:pt x="635" y="2318"/>
                                    <a:pt x="127" y="2318"/>
                                    <a:pt x="0" y="1811"/>
                                  </a:cubicBezTo>
                                  <a:cubicBezTo>
                                    <a:pt x="0" y="1049"/>
                                    <a:pt x="254" y="288"/>
                                    <a:pt x="1016" y="34"/>
                                  </a:cubicBezTo>
                                  <a:cubicBezTo>
                                    <a:pt x="1651" y="-93"/>
                                    <a:pt x="2032" y="161"/>
                                    <a:pt x="2540" y="414"/>
                                  </a:cubicBezTo>
                                </a:path>
                              </a:pathLst>
                            </a:custGeom>
                            <a:solidFill>
                              <a:srgbClr val="000000"/>
                            </a:solidFill>
                            <a:ln w="12688" cap="flat">
                              <a:noFill/>
                              <a:prstDash val="solid"/>
                              <a:miter/>
                            </a:ln>
                          </wps:spPr>
                          <wps:bodyPr/>
                        </wps:wsp>
                        <wps:wsp>
                          <wps:cNvPr id="1444546654" name="Freeform: Shape 1444546654">
                            <a:extLst>
                              <a:ext uri="{FF2B5EF4-FFF2-40B4-BE49-F238E27FC236}">
                                <a16:creationId xmlns:a16="http://schemas.microsoft.com/office/drawing/2014/main" id="{2EE3F95A-AA96-745D-E07D-C04CFFA01EC8}"/>
                              </a:ext>
                            </a:extLst>
                          </wps:cNvPr>
                          <wps:cNvSpPr/>
                          <wps:spPr>
                            <a:xfrm>
                              <a:off x="5722637" y="168151"/>
                              <a:ext cx="2667" cy="3096"/>
                            </a:xfrm>
                            <a:custGeom>
                              <a:avLst/>
                              <a:gdLst>
                                <a:gd name="csX0" fmla="*/ 2667 w 2667"/>
                                <a:gd name="csY0" fmla="*/ 888 h 3096"/>
                                <a:gd name="csX1" fmla="*/ 1778 w 2667"/>
                                <a:gd name="csY1" fmla="*/ 3046 h 3096"/>
                                <a:gd name="csX2" fmla="*/ 0 w 2667"/>
                                <a:gd name="csY2" fmla="*/ 1904 h 3096"/>
                                <a:gd name="csX3" fmla="*/ 1143 w 2667"/>
                                <a:gd name="csY3" fmla="*/ 0 h 3096"/>
                                <a:gd name="csX4" fmla="*/ 2667 w 2667"/>
                                <a:gd name="csY4" fmla="*/ 888 h 3096"/>
                              </a:gdLst>
                              <a:ahLst/>
                              <a:cxnLst>
                                <a:cxn ang="0">
                                  <a:pos x="csX0" y="csY0"/>
                                </a:cxn>
                                <a:cxn ang="0">
                                  <a:pos x="csX1" y="csY1"/>
                                </a:cxn>
                                <a:cxn ang="0">
                                  <a:pos x="csX2" y="csY2"/>
                                </a:cxn>
                                <a:cxn ang="0">
                                  <a:pos x="csX3" y="csY3"/>
                                </a:cxn>
                                <a:cxn ang="0">
                                  <a:pos x="csX4" y="csY4"/>
                                </a:cxn>
                              </a:cxnLst>
                              <a:rect l="l" t="t" r="r" b="b"/>
                              <a:pathLst>
                                <a:path w="2667" h="3096">
                                  <a:moveTo>
                                    <a:pt x="2667" y="888"/>
                                  </a:moveTo>
                                  <a:cubicBezTo>
                                    <a:pt x="2667" y="1777"/>
                                    <a:pt x="2667" y="2792"/>
                                    <a:pt x="1778" y="3046"/>
                                  </a:cubicBezTo>
                                  <a:cubicBezTo>
                                    <a:pt x="889" y="3300"/>
                                    <a:pt x="254" y="2538"/>
                                    <a:pt x="0" y="1904"/>
                                  </a:cubicBezTo>
                                  <a:cubicBezTo>
                                    <a:pt x="0" y="1142"/>
                                    <a:pt x="381" y="381"/>
                                    <a:pt x="1143" y="0"/>
                                  </a:cubicBezTo>
                                  <a:cubicBezTo>
                                    <a:pt x="1778" y="0"/>
                                    <a:pt x="2286" y="381"/>
                                    <a:pt x="2667" y="888"/>
                                  </a:cubicBezTo>
                                </a:path>
                              </a:pathLst>
                            </a:custGeom>
                            <a:solidFill>
                              <a:srgbClr val="000000"/>
                            </a:solidFill>
                            <a:ln w="12688" cap="flat">
                              <a:noFill/>
                              <a:prstDash val="solid"/>
                              <a:miter/>
                            </a:ln>
                          </wps:spPr>
                          <wps:bodyPr/>
                        </wps:wsp>
                        <wps:wsp>
                          <wps:cNvPr id="654691462" name="Freeform: Shape 654691462">
                            <a:extLst>
                              <a:ext uri="{FF2B5EF4-FFF2-40B4-BE49-F238E27FC236}">
                                <a16:creationId xmlns:a16="http://schemas.microsoft.com/office/drawing/2014/main" id="{9AD25F0E-DCCD-C061-B0DC-42E6A188E3BF}"/>
                              </a:ext>
                            </a:extLst>
                          </wps:cNvPr>
                          <wps:cNvSpPr/>
                          <wps:spPr>
                            <a:xfrm>
                              <a:off x="5542501" y="168315"/>
                              <a:ext cx="2784" cy="2779"/>
                            </a:xfrm>
                            <a:custGeom>
                              <a:avLst/>
                              <a:gdLst>
                                <a:gd name="csX0" fmla="*/ 2734 w 2784"/>
                                <a:gd name="csY0" fmla="*/ 1105 h 2779"/>
                                <a:gd name="csX1" fmla="*/ 1718 w 2784"/>
                                <a:gd name="csY1" fmla="*/ 2755 h 2779"/>
                                <a:gd name="csX2" fmla="*/ 194 w 2784"/>
                                <a:gd name="csY2" fmla="*/ 1867 h 2779"/>
                                <a:gd name="csX3" fmla="*/ 448 w 2784"/>
                                <a:gd name="csY3" fmla="*/ 344 h 2779"/>
                                <a:gd name="csX4" fmla="*/ 2734 w 2784"/>
                                <a:gd name="csY4" fmla="*/ 978 h 2779"/>
                              </a:gdLst>
                              <a:ahLst/>
                              <a:cxnLst>
                                <a:cxn ang="0">
                                  <a:pos x="csX0" y="csY0"/>
                                </a:cxn>
                                <a:cxn ang="0">
                                  <a:pos x="csX1" y="csY1"/>
                                </a:cxn>
                                <a:cxn ang="0">
                                  <a:pos x="csX2" y="csY2"/>
                                </a:cxn>
                                <a:cxn ang="0">
                                  <a:pos x="csX3" y="csY3"/>
                                </a:cxn>
                                <a:cxn ang="0">
                                  <a:pos x="csX4" y="csY4"/>
                                </a:cxn>
                              </a:cxnLst>
                              <a:rect l="l" t="t" r="r" b="b"/>
                              <a:pathLst>
                                <a:path w="2784" h="2779">
                                  <a:moveTo>
                                    <a:pt x="2734" y="1105"/>
                                  </a:moveTo>
                                  <a:cubicBezTo>
                                    <a:pt x="2988" y="1867"/>
                                    <a:pt x="2226" y="2374"/>
                                    <a:pt x="1718" y="2755"/>
                                  </a:cubicBezTo>
                                  <a:cubicBezTo>
                                    <a:pt x="1210" y="2882"/>
                                    <a:pt x="448" y="2501"/>
                                    <a:pt x="194" y="1867"/>
                                  </a:cubicBezTo>
                                  <a:cubicBezTo>
                                    <a:pt x="-314" y="1359"/>
                                    <a:pt x="321" y="851"/>
                                    <a:pt x="448" y="344"/>
                                  </a:cubicBezTo>
                                  <a:cubicBezTo>
                                    <a:pt x="1210" y="-418"/>
                                    <a:pt x="2353" y="217"/>
                                    <a:pt x="2734" y="978"/>
                                  </a:cubicBezTo>
                                </a:path>
                              </a:pathLst>
                            </a:custGeom>
                            <a:solidFill>
                              <a:srgbClr val="000000"/>
                            </a:solidFill>
                            <a:ln w="12688" cap="flat">
                              <a:noFill/>
                              <a:prstDash val="solid"/>
                              <a:miter/>
                            </a:ln>
                          </wps:spPr>
                          <wps:bodyPr/>
                        </wps:wsp>
                        <wps:wsp>
                          <wps:cNvPr id="667951562" name="Freeform: Shape 667951562">
                            <a:extLst>
                              <a:ext uri="{FF2B5EF4-FFF2-40B4-BE49-F238E27FC236}">
                                <a16:creationId xmlns:a16="http://schemas.microsoft.com/office/drawing/2014/main" id="{6FA6F5D9-64E3-8722-A87A-E46F5EA95F5A}"/>
                              </a:ext>
                            </a:extLst>
                          </wps:cNvPr>
                          <wps:cNvSpPr/>
                          <wps:spPr>
                            <a:xfrm>
                              <a:off x="5537974" y="168608"/>
                              <a:ext cx="2562" cy="2656"/>
                            </a:xfrm>
                            <a:custGeom>
                              <a:avLst/>
                              <a:gdLst>
                                <a:gd name="csX0" fmla="*/ 2562 w 2562"/>
                                <a:gd name="csY0" fmla="*/ 1066 h 2656"/>
                                <a:gd name="csX1" fmla="*/ 1673 w 2562"/>
                                <a:gd name="csY1" fmla="*/ 2589 h 2656"/>
                                <a:gd name="csX2" fmla="*/ 149 w 2562"/>
                                <a:gd name="csY2" fmla="*/ 1827 h 2656"/>
                                <a:gd name="csX3" fmla="*/ 911 w 2562"/>
                                <a:gd name="csY3" fmla="*/ 50 h 2656"/>
                                <a:gd name="csX4" fmla="*/ 2562 w 2562"/>
                                <a:gd name="csY4" fmla="*/ 1066 h 2656"/>
                              </a:gdLst>
                              <a:ahLst/>
                              <a:cxnLst>
                                <a:cxn ang="0">
                                  <a:pos x="csX0" y="csY0"/>
                                </a:cxn>
                                <a:cxn ang="0">
                                  <a:pos x="csX1" y="csY1"/>
                                </a:cxn>
                                <a:cxn ang="0">
                                  <a:pos x="csX2" y="csY2"/>
                                </a:cxn>
                                <a:cxn ang="0">
                                  <a:pos x="csX3" y="csY3"/>
                                </a:cxn>
                                <a:cxn ang="0">
                                  <a:pos x="csX4" y="csY4"/>
                                </a:cxn>
                              </a:cxnLst>
                              <a:rect l="l" t="t" r="r" b="b"/>
                              <a:pathLst>
                                <a:path w="2562" h="2656">
                                  <a:moveTo>
                                    <a:pt x="2562" y="1066"/>
                                  </a:moveTo>
                                  <a:cubicBezTo>
                                    <a:pt x="2562" y="1066"/>
                                    <a:pt x="2308" y="2335"/>
                                    <a:pt x="1673" y="2589"/>
                                  </a:cubicBezTo>
                                  <a:cubicBezTo>
                                    <a:pt x="1038" y="2843"/>
                                    <a:pt x="404" y="2335"/>
                                    <a:pt x="149" y="1827"/>
                                  </a:cubicBezTo>
                                  <a:cubicBezTo>
                                    <a:pt x="-232" y="1066"/>
                                    <a:pt x="149" y="304"/>
                                    <a:pt x="911" y="50"/>
                                  </a:cubicBezTo>
                                  <a:cubicBezTo>
                                    <a:pt x="1800" y="-203"/>
                                    <a:pt x="2308" y="558"/>
                                    <a:pt x="2562" y="1066"/>
                                  </a:cubicBezTo>
                                </a:path>
                              </a:pathLst>
                            </a:custGeom>
                            <a:solidFill>
                              <a:srgbClr val="000000"/>
                            </a:solidFill>
                            <a:ln w="12688" cap="flat">
                              <a:noFill/>
                              <a:prstDash val="solid"/>
                              <a:miter/>
                            </a:ln>
                          </wps:spPr>
                          <wps:bodyPr/>
                        </wps:wsp>
                        <wps:wsp>
                          <wps:cNvPr id="1379579030" name="Freeform: Shape 1379579030">
                            <a:extLst>
                              <a:ext uri="{FF2B5EF4-FFF2-40B4-BE49-F238E27FC236}">
                                <a16:creationId xmlns:a16="http://schemas.microsoft.com/office/drawing/2014/main" id="{0276160D-C4AD-2A18-4A9F-3F82052501DF}"/>
                              </a:ext>
                            </a:extLst>
                          </wps:cNvPr>
                          <wps:cNvSpPr/>
                          <wps:spPr>
                            <a:xfrm>
                              <a:off x="5704727" y="168989"/>
                              <a:ext cx="3433" cy="10965"/>
                            </a:xfrm>
                            <a:custGeom>
                              <a:avLst/>
                              <a:gdLst>
                                <a:gd name="csX0" fmla="*/ 1910 w 3433"/>
                                <a:gd name="csY0" fmla="*/ 939 h 10965"/>
                                <a:gd name="csX1" fmla="*/ 3434 w 3433"/>
                                <a:gd name="csY1" fmla="*/ 6523 h 10965"/>
                                <a:gd name="csX2" fmla="*/ 2545 w 3433"/>
                                <a:gd name="csY2" fmla="*/ 10965 h 10965"/>
                                <a:gd name="csX3" fmla="*/ 640 w 3433"/>
                                <a:gd name="csY3" fmla="*/ 8554 h 10965"/>
                                <a:gd name="csX4" fmla="*/ 894 w 3433"/>
                                <a:gd name="csY4" fmla="*/ 51 h 10965"/>
                                <a:gd name="csX5" fmla="*/ 1783 w 3433"/>
                                <a:gd name="csY5" fmla="*/ 939 h 10965"/>
                              </a:gdLst>
                              <a:ahLst/>
                              <a:cxnLst>
                                <a:cxn ang="0">
                                  <a:pos x="csX0" y="csY0"/>
                                </a:cxn>
                                <a:cxn ang="0">
                                  <a:pos x="csX1" y="csY1"/>
                                </a:cxn>
                                <a:cxn ang="0">
                                  <a:pos x="csX2" y="csY2"/>
                                </a:cxn>
                                <a:cxn ang="0">
                                  <a:pos x="csX3" y="csY3"/>
                                </a:cxn>
                                <a:cxn ang="0">
                                  <a:pos x="csX4" y="csY4"/>
                                </a:cxn>
                                <a:cxn ang="0">
                                  <a:pos x="csX5" y="csY5"/>
                                </a:cxn>
                              </a:cxnLst>
                              <a:rect l="l" t="t" r="r" b="b"/>
                              <a:pathLst>
                                <a:path w="3433" h="10965">
                                  <a:moveTo>
                                    <a:pt x="1910" y="939"/>
                                  </a:moveTo>
                                  <a:cubicBezTo>
                                    <a:pt x="2672" y="2589"/>
                                    <a:pt x="3307" y="4493"/>
                                    <a:pt x="3434" y="6523"/>
                                  </a:cubicBezTo>
                                  <a:cubicBezTo>
                                    <a:pt x="3179" y="8046"/>
                                    <a:pt x="3687" y="9950"/>
                                    <a:pt x="2545" y="10965"/>
                                  </a:cubicBezTo>
                                  <a:cubicBezTo>
                                    <a:pt x="1529" y="10585"/>
                                    <a:pt x="1402" y="9315"/>
                                    <a:pt x="640" y="8554"/>
                                  </a:cubicBezTo>
                                  <a:cubicBezTo>
                                    <a:pt x="-757" y="5889"/>
                                    <a:pt x="513" y="2716"/>
                                    <a:pt x="894" y="51"/>
                                  </a:cubicBezTo>
                                  <a:cubicBezTo>
                                    <a:pt x="1529" y="-203"/>
                                    <a:pt x="1529" y="558"/>
                                    <a:pt x="1783" y="939"/>
                                  </a:cubicBezTo>
                                </a:path>
                              </a:pathLst>
                            </a:custGeom>
                            <a:solidFill>
                              <a:srgbClr val="000000"/>
                            </a:solidFill>
                            <a:ln w="12688" cap="flat">
                              <a:noFill/>
                              <a:prstDash val="solid"/>
                              <a:miter/>
                            </a:ln>
                          </wps:spPr>
                          <wps:bodyPr/>
                        </wps:wsp>
                        <wps:wsp>
                          <wps:cNvPr id="1808508188" name="Freeform: Shape 1808508188">
                            <a:extLst>
                              <a:ext uri="{FF2B5EF4-FFF2-40B4-BE49-F238E27FC236}">
                                <a16:creationId xmlns:a16="http://schemas.microsoft.com/office/drawing/2014/main" id="{8353F786-88FF-1622-FC89-55968B9B475E}"/>
                              </a:ext>
                            </a:extLst>
                          </wps:cNvPr>
                          <wps:cNvSpPr/>
                          <wps:spPr>
                            <a:xfrm>
                              <a:off x="5534060" y="169928"/>
                              <a:ext cx="2970" cy="2969"/>
                            </a:xfrm>
                            <a:custGeom>
                              <a:avLst/>
                              <a:gdLst>
                                <a:gd name="csX0" fmla="*/ 2920 w 2970"/>
                                <a:gd name="csY0" fmla="*/ 1015 h 2969"/>
                                <a:gd name="csX1" fmla="*/ 1905 w 2970"/>
                                <a:gd name="csY1" fmla="*/ 2919 h 2969"/>
                                <a:gd name="csX2" fmla="*/ 0 w 2970"/>
                                <a:gd name="csY2" fmla="*/ 1904 h 2969"/>
                                <a:gd name="csX3" fmla="*/ 1016 w 2970"/>
                                <a:gd name="csY3" fmla="*/ 0 h 2969"/>
                                <a:gd name="csX4" fmla="*/ 2920 w 2970"/>
                                <a:gd name="csY4" fmla="*/ 1015 h 2969"/>
                              </a:gdLst>
                              <a:ahLst/>
                              <a:cxnLst>
                                <a:cxn ang="0">
                                  <a:pos x="csX0" y="csY0"/>
                                </a:cxn>
                                <a:cxn ang="0">
                                  <a:pos x="csX1" y="csY1"/>
                                </a:cxn>
                                <a:cxn ang="0">
                                  <a:pos x="csX2" y="csY2"/>
                                </a:cxn>
                                <a:cxn ang="0">
                                  <a:pos x="csX3" y="csY3"/>
                                </a:cxn>
                                <a:cxn ang="0">
                                  <a:pos x="csX4" y="csY4"/>
                                </a:cxn>
                              </a:cxnLst>
                              <a:rect l="l" t="t" r="r" b="b"/>
                              <a:pathLst>
                                <a:path w="2970" h="2969">
                                  <a:moveTo>
                                    <a:pt x="2920" y="1015"/>
                                  </a:moveTo>
                                  <a:cubicBezTo>
                                    <a:pt x="3175" y="1904"/>
                                    <a:pt x="2412" y="2411"/>
                                    <a:pt x="1905" y="2919"/>
                                  </a:cubicBezTo>
                                  <a:cubicBezTo>
                                    <a:pt x="1016" y="3173"/>
                                    <a:pt x="381" y="2411"/>
                                    <a:pt x="0" y="1904"/>
                                  </a:cubicBezTo>
                                  <a:cubicBezTo>
                                    <a:pt x="0" y="1142"/>
                                    <a:pt x="381" y="381"/>
                                    <a:pt x="1016" y="0"/>
                                  </a:cubicBezTo>
                                  <a:cubicBezTo>
                                    <a:pt x="1778" y="0"/>
                                    <a:pt x="2540" y="254"/>
                                    <a:pt x="2920" y="1015"/>
                                  </a:cubicBezTo>
                                </a:path>
                              </a:pathLst>
                            </a:custGeom>
                            <a:solidFill>
                              <a:srgbClr val="000000"/>
                            </a:solidFill>
                            <a:ln w="12688" cap="flat">
                              <a:noFill/>
                              <a:prstDash val="solid"/>
                              <a:miter/>
                            </a:ln>
                          </wps:spPr>
                          <wps:bodyPr/>
                        </wps:wsp>
                        <wps:wsp>
                          <wps:cNvPr id="1794887493" name="Freeform: Shape 1794887493">
                            <a:extLst>
                              <a:ext uri="{FF2B5EF4-FFF2-40B4-BE49-F238E27FC236}">
                                <a16:creationId xmlns:a16="http://schemas.microsoft.com/office/drawing/2014/main" id="{5F7213EC-03CB-11EA-7008-C574F18CA0BF}"/>
                              </a:ext>
                            </a:extLst>
                          </wps:cNvPr>
                          <wps:cNvSpPr/>
                          <wps:spPr>
                            <a:xfrm>
                              <a:off x="5715526" y="170154"/>
                              <a:ext cx="4119" cy="10815"/>
                            </a:xfrm>
                            <a:custGeom>
                              <a:avLst/>
                              <a:gdLst>
                                <a:gd name="csX0" fmla="*/ 3302 w 4119"/>
                                <a:gd name="csY0" fmla="*/ 2947 h 10815"/>
                                <a:gd name="csX1" fmla="*/ 3683 w 4119"/>
                                <a:gd name="csY1" fmla="*/ 10435 h 10815"/>
                                <a:gd name="csX2" fmla="*/ 3175 w 4119"/>
                                <a:gd name="csY2" fmla="*/ 10815 h 10815"/>
                                <a:gd name="csX3" fmla="*/ 0 w 4119"/>
                                <a:gd name="csY3" fmla="*/ 4597 h 10815"/>
                                <a:gd name="csX4" fmla="*/ 889 w 4119"/>
                                <a:gd name="csY4" fmla="*/ 155 h 10815"/>
                                <a:gd name="csX5" fmla="*/ 2032 w 4119"/>
                                <a:gd name="csY5" fmla="*/ 662 h 10815"/>
                                <a:gd name="csX6" fmla="*/ 3302 w 4119"/>
                                <a:gd name="csY6" fmla="*/ 2947 h 1081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119" h="10815">
                                  <a:moveTo>
                                    <a:pt x="3302" y="2947"/>
                                  </a:moveTo>
                                  <a:cubicBezTo>
                                    <a:pt x="4318" y="5231"/>
                                    <a:pt x="4318" y="7896"/>
                                    <a:pt x="3683" y="10435"/>
                                  </a:cubicBezTo>
                                  <a:lnTo>
                                    <a:pt x="3175" y="10815"/>
                                  </a:lnTo>
                                  <a:cubicBezTo>
                                    <a:pt x="2032" y="8658"/>
                                    <a:pt x="508" y="6754"/>
                                    <a:pt x="0" y="4597"/>
                                  </a:cubicBezTo>
                                  <a:cubicBezTo>
                                    <a:pt x="0" y="2947"/>
                                    <a:pt x="254" y="1551"/>
                                    <a:pt x="889" y="155"/>
                                  </a:cubicBezTo>
                                  <a:cubicBezTo>
                                    <a:pt x="1397" y="-226"/>
                                    <a:pt x="1778" y="155"/>
                                    <a:pt x="2032" y="662"/>
                                  </a:cubicBezTo>
                                  <a:cubicBezTo>
                                    <a:pt x="2032" y="1551"/>
                                    <a:pt x="2540" y="2566"/>
                                    <a:pt x="3302" y="2947"/>
                                  </a:cubicBezTo>
                                </a:path>
                              </a:pathLst>
                            </a:custGeom>
                            <a:solidFill>
                              <a:srgbClr val="000000"/>
                            </a:solidFill>
                            <a:ln w="12688" cap="flat">
                              <a:noFill/>
                              <a:prstDash val="solid"/>
                              <a:miter/>
                            </a:ln>
                          </wps:spPr>
                          <wps:bodyPr/>
                        </wps:wsp>
                        <wps:wsp>
                          <wps:cNvPr id="196031451" name="Freeform: Shape 196031451">
                            <a:extLst>
                              <a:ext uri="{FF2B5EF4-FFF2-40B4-BE49-F238E27FC236}">
                                <a16:creationId xmlns:a16="http://schemas.microsoft.com/office/drawing/2014/main" id="{74D671E3-2E30-94B0-1838-B8E61FD8DEAA}"/>
                              </a:ext>
                            </a:extLst>
                          </wps:cNvPr>
                          <wps:cNvSpPr/>
                          <wps:spPr>
                            <a:xfrm>
                              <a:off x="5725491" y="170650"/>
                              <a:ext cx="2987" cy="2999"/>
                            </a:xfrm>
                            <a:custGeom>
                              <a:avLst/>
                              <a:gdLst>
                                <a:gd name="csX0" fmla="*/ 2988 w 2987"/>
                                <a:gd name="csY0" fmla="*/ 1054 h 2999"/>
                                <a:gd name="csX1" fmla="*/ 1845 w 2987"/>
                                <a:gd name="csY1" fmla="*/ 2958 h 2999"/>
                                <a:gd name="csX2" fmla="*/ 67 w 2987"/>
                                <a:gd name="csY2" fmla="*/ 2070 h 2999"/>
                                <a:gd name="csX3" fmla="*/ 956 w 2987"/>
                                <a:gd name="csY3" fmla="*/ 166 h 2999"/>
                                <a:gd name="csX4" fmla="*/ 2988 w 2987"/>
                                <a:gd name="csY4" fmla="*/ 1054 h 2999"/>
                              </a:gdLst>
                              <a:ahLst/>
                              <a:cxnLst>
                                <a:cxn ang="0">
                                  <a:pos x="csX0" y="csY0"/>
                                </a:cxn>
                                <a:cxn ang="0">
                                  <a:pos x="csX1" y="csY1"/>
                                </a:cxn>
                                <a:cxn ang="0">
                                  <a:pos x="csX2" y="csY2"/>
                                </a:cxn>
                                <a:cxn ang="0">
                                  <a:pos x="csX3" y="csY3"/>
                                </a:cxn>
                                <a:cxn ang="0">
                                  <a:pos x="csX4" y="csY4"/>
                                </a:cxn>
                              </a:cxnLst>
                              <a:rect l="l" t="t" r="r" b="b"/>
                              <a:pathLst>
                                <a:path w="2987" h="2999">
                                  <a:moveTo>
                                    <a:pt x="2988" y="1054"/>
                                  </a:moveTo>
                                  <a:cubicBezTo>
                                    <a:pt x="2988" y="1816"/>
                                    <a:pt x="2607" y="2704"/>
                                    <a:pt x="1845" y="2958"/>
                                  </a:cubicBezTo>
                                  <a:cubicBezTo>
                                    <a:pt x="1082" y="3085"/>
                                    <a:pt x="321" y="2958"/>
                                    <a:pt x="67" y="2070"/>
                                  </a:cubicBezTo>
                                  <a:cubicBezTo>
                                    <a:pt x="-187" y="1308"/>
                                    <a:pt x="321" y="547"/>
                                    <a:pt x="956" y="166"/>
                                  </a:cubicBezTo>
                                  <a:cubicBezTo>
                                    <a:pt x="1845" y="-342"/>
                                    <a:pt x="2607" y="420"/>
                                    <a:pt x="2988" y="1054"/>
                                  </a:cubicBezTo>
                                </a:path>
                              </a:pathLst>
                            </a:custGeom>
                            <a:solidFill>
                              <a:srgbClr val="000000"/>
                            </a:solidFill>
                            <a:ln w="12688" cap="flat">
                              <a:noFill/>
                              <a:prstDash val="solid"/>
                              <a:miter/>
                            </a:ln>
                          </wps:spPr>
                          <wps:bodyPr/>
                        </wps:wsp>
                        <wps:wsp>
                          <wps:cNvPr id="790947805" name="Freeform: Shape 790947805">
                            <a:extLst>
                              <a:ext uri="{FF2B5EF4-FFF2-40B4-BE49-F238E27FC236}">
                                <a16:creationId xmlns:a16="http://schemas.microsoft.com/office/drawing/2014/main" id="{F0BC93AA-4FA1-1082-B54D-39D204480FD9}"/>
                              </a:ext>
                            </a:extLst>
                          </wps:cNvPr>
                          <wps:cNvSpPr/>
                          <wps:spPr>
                            <a:xfrm>
                              <a:off x="5537629" y="172720"/>
                              <a:ext cx="3034" cy="3089"/>
                            </a:xfrm>
                            <a:custGeom>
                              <a:avLst/>
                              <a:gdLst>
                                <a:gd name="csX0" fmla="*/ 3034 w 3034"/>
                                <a:gd name="csY0" fmla="*/ 1396 h 3089"/>
                                <a:gd name="csX1" fmla="*/ 1891 w 3034"/>
                                <a:gd name="csY1" fmla="*/ 2919 h 3089"/>
                                <a:gd name="csX2" fmla="*/ 240 w 3034"/>
                                <a:gd name="csY2" fmla="*/ 2411 h 3089"/>
                                <a:gd name="csX3" fmla="*/ 240 w 3034"/>
                                <a:gd name="csY3" fmla="*/ 635 h 3089"/>
                                <a:gd name="csX4" fmla="*/ 1510 w 3034"/>
                                <a:gd name="csY4" fmla="*/ 0 h 3089"/>
                                <a:gd name="csX5" fmla="*/ 3034 w 3034"/>
                                <a:gd name="csY5" fmla="*/ 1523 h 3089"/>
                              </a:gdLst>
                              <a:ahLst/>
                              <a:cxnLst>
                                <a:cxn ang="0">
                                  <a:pos x="csX0" y="csY0"/>
                                </a:cxn>
                                <a:cxn ang="0">
                                  <a:pos x="csX1" y="csY1"/>
                                </a:cxn>
                                <a:cxn ang="0">
                                  <a:pos x="csX2" y="csY2"/>
                                </a:cxn>
                                <a:cxn ang="0">
                                  <a:pos x="csX3" y="csY3"/>
                                </a:cxn>
                                <a:cxn ang="0">
                                  <a:pos x="csX4" y="csY4"/>
                                </a:cxn>
                                <a:cxn ang="0">
                                  <a:pos x="csX5" y="csY5"/>
                                </a:cxn>
                              </a:cxnLst>
                              <a:rect l="l" t="t" r="r" b="b"/>
                              <a:pathLst>
                                <a:path w="3034" h="3089">
                                  <a:moveTo>
                                    <a:pt x="3034" y="1396"/>
                                  </a:moveTo>
                                  <a:cubicBezTo>
                                    <a:pt x="3034" y="1396"/>
                                    <a:pt x="2526" y="2665"/>
                                    <a:pt x="1891" y="2919"/>
                                  </a:cubicBezTo>
                                  <a:cubicBezTo>
                                    <a:pt x="1256" y="3427"/>
                                    <a:pt x="748" y="2665"/>
                                    <a:pt x="240" y="2411"/>
                                  </a:cubicBezTo>
                                  <a:cubicBezTo>
                                    <a:pt x="-13" y="1777"/>
                                    <a:pt x="-141" y="1269"/>
                                    <a:pt x="240" y="635"/>
                                  </a:cubicBezTo>
                                  <a:cubicBezTo>
                                    <a:pt x="494" y="127"/>
                                    <a:pt x="1002" y="127"/>
                                    <a:pt x="1510" y="0"/>
                                  </a:cubicBezTo>
                                  <a:cubicBezTo>
                                    <a:pt x="2145" y="381"/>
                                    <a:pt x="2907" y="761"/>
                                    <a:pt x="3034" y="1523"/>
                                  </a:cubicBezTo>
                                </a:path>
                              </a:pathLst>
                            </a:custGeom>
                            <a:solidFill>
                              <a:srgbClr val="000000"/>
                            </a:solidFill>
                            <a:ln w="12688" cap="flat">
                              <a:noFill/>
                              <a:prstDash val="solid"/>
                              <a:miter/>
                            </a:ln>
                          </wps:spPr>
                          <wps:bodyPr/>
                        </wps:wsp>
                        <wps:wsp>
                          <wps:cNvPr id="1041591403" name="Freeform: Shape 1041591403">
                            <a:extLst>
                              <a:ext uri="{FF2B5EF4-FFF2-40B4-BE49-F238E27FC236}">
                                <a16:creationId xmlns:a16="http://schemas.microsoft.com/office/drawing/2014/main" id="{BB6E4957-1962-1088-8ABD-16B9E98737EC}"/>
                              </a:ext>
                            </a:extLst>
                          </wps:cNvPr>
                          <wps:cNvSpPr/>
                          <wps:spPr>
                            <a:xfrm>
                              <a:off x="5541401" y="172536"/>
                              <a:ext cx="2741" cy="2779"/>
                            </a:xfrm>
                            <a:custGeom>
                              <a:avLst/>
                              <a:gdLst>
                                <a:gd name="csX0" fmla="*/ 2691 w 2741"/>
                                <a:gd name="csY0" fmla="*/ 1199 h 2779"/>
                                <a:gd name="csX1" fmla="*/ 1802 w 2741"/>
                                <a:gd name="csY1" fmla="*/ 2722 h 2779"/>
                                <a:gd name="csX2" fmla="*/ 24 w 2741"/>
                                <a:gd name="csY2" fmla="*/ 1834 h 2779"/>
                                <a:gd name="csX3" fmla="*/ 913 w 2741"/>
                                <a:gd name="csY3" fmla="*/ 57 h 2779"/>
                                <a:gd name="csX4" fmla="*/ 2691 w 2741"/>
                                <a:gd name="csY4" fmla="*/ 1199 h 2779"/>
                              </a:gdLst>
                              <a:ahLst/>
                              <a:cxnLst>
                                <a:cxn ang="0">
                                  <a:pos x="csX0" y="csY0"/>
                                </a:cxn>
                                <a:cxn ang="0">
                                  <a:pos x="csX1" y="csY1"/>
                                </a:cxn>
                                <a:cxn ang="0">
                                  <a:pos x="csX2" y="csY2"/>
                                </a:cxn>
                                <a:cxn ang="0">
                                  <a:pos x="csX3" y="csY3"/>
                                </a:cxn>
                                <a:cxn ang="0">
                                  <a:pos x="csX4" y="csY4"/>
                                </a:cxn>
                              </a:cxnLst>
                              <a:rect l="l" t="t" r="r" b="b"/>
                              <a:pathLst>
                                <a:path w="2741" h="2779">
                                  <a:moveTo>
                                    <a:pt x="2691" y="1199"/>
                                  </a:moveTo>
                                  <a:cubicBezTo>
                                    <a:pt x="2945" y="1961"/>
                                    <a:pt x="2183" y="2341"/>
                                    <a:pt x="1802" y="2722"/>
                                  </a:cubicBezTo>
                                  <a:cubicBezTo>
                                    <a:pt x="913" y="2976"/>
                                    <a:pt x="405" y="2341"/>
                                    <a:pt x="24" y="1834"/>
                                  </a:cubicBezTo>
                                  <a:cubicBezTo>
                                    <a:pt x="-103" y="1072"/>
                                    <a:pt x="278" y="564"/>
                                    <a:pt x="913" y="57"/>
                                  </a:cubicBezTo>
                                  <a:cubicBezTo>
                                    <a:pt x="1802" y="-197"/>
                                    <a:pt x="2310" y="438"/>
                                    <a:pt x="2691" y="1199"/>
                                  </a:cubicBezTo>
                                </a:path>
                              </a:pathLst>
                            </a:custGeom>
                            <a:solidFill>
                              <a:srgbClr val="000000"/>
                            </a:solidFill>
                            <a:ln w="12688" cap="flat">
                              <a:noFill/>
                              <a:prstDash val="solid"/>
                              <a:miter/>
                            </a:ln>
                          </wps:spPr>
                          <wps:bodyPr/>
                        </wps:wsp>
                        <wps:wsp>
                          <wps:cNvPr id="508399497" name="Freeform: Shape 508399497">
                            <a:extLst>
                              <a:ext uri="{FF2B5EF4-FFF2-40B4-BE49-F238E27FC236}">
                                <a16:creationId xmlns:a16="http://schemas.microsoft.com/office/drawing/2014/main" id="{E9E7C188-0F5E-2FCA-1F35-01C8D13B5BF8}"/>
                              </a:ext>
                            </a:extLst>
                          </wps:cNvPr>
                          <wps:cNvSpPr/>
                          <wps:spPr>
                            <a:xfrm>
                              <a:off x="5722248" y="173481"/>
                              <a:ext cx="8389" cy="8376"/>
                            </a:xfrm>
                            <a:custGeom>
                              <a:avLst/>
                              <a:gdLst>
                                <a:gd name="csX0" fmla="*/ 8389 w 8389"/>
                                <a:gd name="csY0" fmla="*/ 0 h 8376"/>
                                <a:gd name="csX1" fmla="*/ 6612 w 8389"/>
                                <a:gd name="csY1" fmla="*/ 3046 h 8376"/>
                                <a:gd name="csX2" fmla="*/ 1786 w 8389"/>
                                <a:gd name="csY2" fmla="*/ 7361 h 8376"/>
                                <a:gd name="csX3" fmla="*/ 8 w 8389"/>
                                <a:gd name="csY3" fmla="*/ 8376 h 8376"/>
                                <a:gd name="csX4" fmla="*/ 2040 w 8389"/>
                                <a:gd name="csY4" fmla="*/ 4061 h 8376"/>
                                <a:gd name="csX5" fmla="*/ 8263 w 8389"/>
                                <a:gd name="csY5" fmla="*/ 0 h 8376"/>
                              </a:gdLst>
                              <a:ahLst/>
                              <a:cxnLst>
                                <a:cxn ang="0">
                                  <a:pos x="csX0" y="csY0"/>
                                </a:cxn>
                                <a:cxn ang="0">
                                  <a:pos x="csX1" y="csY1"/>
                                </a:cxn>
                                <a:cxn ang="0">
                                  <a:pos x="csX2" y="csY2"/>
                                </a:cxn>
                                <a:cxn ang="0">
                                  <a:pos x="csX3" y="csY3"/>
                                </a:cxn>
                                <a:cxn ang="0">
                                  <a:pos x="csX4" y="csY4"/>
                                </a:cxn>
                                <a:cxn ang="0">
                                  <a:pos x="csX5" y="csY5"/>
                                </a:cxn>
                              </a:cxnLst>
                              <a:rect l="l" t="t" r="r" b="b"/>
                              <a:pathLst>
                                <a:path w="8389" h="8376">
                                  <a:moveTo>
                                    <a:pt x="8389" y="0"/>
                                  </a:moveTo>
                                  <a:cubicBezTo>
                                    <a:pt x="8389" y="1015"/>
                                    <a:pt x="6738" y="2031"/>
                                    <a:pt x="6612" y="3046"/>
                                  </a:cubicBezTo>
                                  <a:cubicBezTo>
                                    <a:pt x="5723" y="5203"/>
                                    <a:pt x="3945" y="6726"/>
                                    <a:pt x="1786" y="7361"/>
                                  </a:cubicBezTo>
                                  <a:cubicBezTo>
                                    <a:pt x="1278" y="7742"/>
                                    <a:pt x="770" y="8249"/>
                                    <a:pt x="8" y="8376"/>
                                  </a:cubicBezTo>
                                  <a:cubicBezTo>
                                    <a:pt x="-119" y="6853"/>
                                    <a:pt x="1278" y="5457"/>
                                    <a:pt x="2040" y="4061"/>
                                  </a:cubicBezTo>
                                  <a:cubicBezTo>
                                    <a:pt x="3691" y="1904"/>
                                    <a:pt x="5850" y="635"/>
                                    <a:pt x="8263" y="0"/>
                                  </a:cubicBezTo>
                                </a:path>
                              </a:pathLst>
                            </a:custGeom>
                            <a:solidFill>
                              <a:srgbClr val="000000"/>
                            </a:solidFill>
                            <a:ln w="12688" cap="flat">
                              <a:noFill/>
                              <a:prstDash val="solid"/>
                              <a:miter/>
                            </a:ln>
                          </wps:spPr>
                          <wps:bodyPr/>
                        </wps:wsp>
                        <wps:wsp>
                          <wps:cNvPr id="2112101590" name="Freeform: Shape 2112101590">
                            <a:extLst>
                              <a:ext uri="{FF2B5EF4-FFF2-40B4-BE49-F238E27FC236}">
                                <a16:creationId xmlns:a16="http://schemas.microsoft.com/office/drawing/2014/main" id="{59DDC45F-F6E4-F5F7-5739-1A39F9B346C4}"/>
                              </a:ext>
                            </a:extLst>
                          </wps:cNvPr>
                          <wps:cNvSpPr/>
                          <wps:spPr>
                            <a:xfrm>
                              <a:off x="5533679" y="173932"/>
                              <a:ext cx="8635" cy="7290"/>
                            </a:xfrm>
                            <a:custGeom>
                              <a:avLst/>
                              <a:gdLst>
                                <a:gd name="csX0" fmla="*/ 5460 w 8635"/>
                                <a:gd name="csY0" fmla="*/ 2849 h 7290"/>
                                <a:gd name="csX1" fmla="*/ 8635 w 8635"/>
                                <a:gd name="csY1" fmla="*/ 6529 h 7290"/>
                                <a:gd name="csX2" fmla="*/ 8127 w 8635"/>
                                <a:gd name="csY2" fmla="*/ 7291 h 7290"/>
                                <a:gd name="csX3" fmla="*/ 0 w 8635"/>
                                <a:gd name="csY3" fmla="*/ 437 h 7290"/>
                                <a:gd name="csX4" fmla="*/ 1778 w 8635"/>
                                <a:gd name="csY4" fmla="*/ 184 h 7290"/>
                                <a:gd name="csX5" fmla="*/ 5587 w 8635"/>
                                <a:gd name="csY5" fmla="*/ 2849 h 7290"/>
                              </a:gdLst>
                              <a:ahLst/>
                              <a:cxnLst>
                                <a:cxn ang="0">
                                  <a:pos x="csX0" y="csY0"/>
                                </a:cxn>
                                <a:cxn ang="0">
                                  <a:pos x="csX1" y="csY1"/>
                                </a:cxn>
                                <a:cxn ang="0">
                                  <a:pos x="csX2" y="csY2"/>
                                </a:cxn>
                                <a:cxn ang="0">
                                  <a:pos x="csX3" y="csY3"/>
                                </a:cxn>
                                <a:cxn ang="0">
                                  <a:pos x="csX4" y="csY4"/>
                                </a:cxn>
                                <a:cxn ang="0">
                                  <a:pos x="csX5" y="csY5"/>
                                </a:cxn>
                              </a:cxnLst>
                              <a:rect l="l" t="t" r="r" b="b"/>
                              <a:pathLst>
                                <a:path w="8635" h="7290">
                                  <a:moveTo>
                                    <a:pt x="5460" y="2849"/>
                                  </a:moveTo>
                                  <a:cubicBezTo>
                                    <a:pt x="6603" y="4118"/>
                                    <a:pt x="7238" y="5387"/>
                                    <a:pt x="8635" y="6529"/>
                                  </a:cubicBezTo>
                                  <a:cubicBezTo>
                                    <a:pt x="8635" y="6783"/>
                                    <a:pt x="8508" y="7291"/>
                                    <a:pt x="8127" y="7291"/>
                                  </a:cubicBezTo>
                                  <a:cubicBezTo>
                                    <a:pt x="4318" y="7037"/>
                                    <a:pt x="1778" y="3229"/>
                                    <a:pt x="0" y="437"/>
                                  </a:cubicBezTo>
                                  <a:cubicBezTo>
                                    <a:pt x="254" y="-451"/>
                                    <a:pt x="1270" y="310"/>
                                    <a:pt x="1778" y="184"/>
                                  </a:cubicBezTo>
                                  <a:cubicBezTo>
                                    <a:pt x="3048" y="1199"/>
                                    <a:pt x="4571" y="1453"/>
                                    <a:pt x="5587" y="2849"/>
                                  </a:cubicBezTo>
                                </a:path>
                              </a:pathLst>
                            </a:custGeom>
                            <a:solidFill>
                              <a:srgbClr val="000000"/>
                            </a:solidFill>
                            <a:ln w="12688" cap="flat">
                              <a:noFill/>
                              <a:prstDash val="solid"/>
                              <a:miter/>
                            </a:ln>
                          </wps:spPr>
                          <wps:bodyPr/>
                        </wps:wsp>
                        <wps:wsp>
                          <wps:cNvPr id="1706748810" name="Freeform: Shape 1706748810">
                            <a:extLst>
                              <a:ext uri="{FF2B5EF4-FFF2-40B4-BE49-F238E27FC236}">
                                <a16:creationId xmlns:a16="http://schemas.microsoft.com/office/drawing/2014/main" id="{6FF62709-02B2-6D03-FE01-98030AADF686}"/>
                              </a:ext>
                            </a:extLst>
                          </wps:cNvPr>
                          <wps:cNvSpPr/>
                          <wps:spPr>
                            <a:xfrm>
                              <a:off x="5724161" y="177923"/>
                              <a:ext cx="7492" cy="9164"/>
                            </a:xfrm>
                            <a:custGeom>
                              <a:avLst/>
                              <a:gdLst>
                                <a:gd name="csX0" fmla="*/ 7492 w 7492"/>
                                <a:gd name="csY0" fmla="*/ 0 h 9164"/>
                                <a:gd name="csX1" fmla="*/ 2667 w 7492"/>
                                <a:gd name="csY1" fmla="*/ 8376 h 9164"/>
                                <a:gd name="csX2" fmla="*/ 0 w 7492"/>
                                <a:gd name="csY2" fmla="*/ 9011 h 9164"/>
                                <a:gd name="csX3" fmla="*/ 6730 w 7492"/>
                                <a:gd name="csY3" fmla="*/ 0 h 9164"/>
                                <a:gd name="csX4" fmla="*/ 7365 w 7492"/>
                                <a:gd name="csY4" fmla="*/ 0 h 9164"/>
                              </a:gdLst>
                              <a:ahLst/>
                              <a:cxnLst>
                                <a:cxn ang="0">
                                  <a:pos x="csX0" y="csY0"/>
                                </a:cxn>
                                <a:cxn ang="0">
                                  <a:pos x="csX1" y="csY1"/>
                                </a:cxn>
                                <a:cxn ang="0">
                                  <a:pos x="csX2" y="csY2"/>
                                </a:cxn>
                                <a:cxn ang="0">
                                  <a:pos x="csX3" y="csY3"/>
                                </a:cxn>
                                <a:cxn ang="0">
                                  <a:pos x="csX4" y="csY4"/>
                                </a:cxn>
                              </a:cxnLst>
                              <a:rect l="l" t="t" r="r" b="b"/>
                              <a:pathLst>
                                <a:path w="7492" h="9164">
                                  <a:moveTo>
                                    <a:pt x="7492" y="0"/>
                                  </a:moveTo>
                                  <a:cubicBezTo>
                                    <a:pt x="7365" y="3300"/>
                                    <a:pt x="5714" y="6726"/>
                                    <a:pt x="2667" y="8376"/>
                                  </a:cubicBezTo>
                                  <a:cubicBezTo>
                                    <a:pt x="1778" y="8630"/>
                                    <a:pt x="889" y="9518"/>
                                    <a:pt x="0" y="9011"/>
                                  </a:cubicBezTo>
                                  <a:cubicBezTo>
                                    <a:pt x="1651" y="5711"/>
                                    <a:pt x="4063" y="2919"/>
                                    <a:pt x="6730" y="0"/>
                                  </a:cubicBezTo>
                                  <a:lnTo>
                                    <a:pt x="7365" y="0"/>
                                  </a:lnTo>
                                  <a:close/>
                                </a:path>
                              </a:pathLst>
                            </a:custGeom>
                            <a:solidFill>
                              <a:srgbClr val="000000"/>
                            </a:solidFill>
                            <a:ln w="12688" cap="flat">
                              <a:noFill/>
                              <a:prstDash val="solid"/>
                              <a:miter/>
                            </a:ln>
                          </wps:spPr>
                          <wps:bodyPr/>
                        </wps:wsp>
                        <wps:wsp>
                          <wps:cNvPr id="420304188" name="Freeform: Shape 420304188">
                            <a:extLst>
                              <a:ext uri="{FF2B5EF4-FFF2-40B4-BE49-F238E27FC236}">
                                <a16:creationId xmlns:a16="http://schemas.microsoft.com/office/drawing/2014/main" id="{03122876-29F9-06AC-2AF9-D09836A5F5A4}"/>
                              </a:ext>
                            </a:extLst>
                          </wps:cNvPr>
                          <wps:cNvSpPr/>
                          <wps:spPr>
                            <a:xfrm>
                              <a:off x="5713875" y="179192"/>
                              <a:ext cx="3104" cy="3172"/>
                            </a:xfrm>
                            <a:custGeom>
                              <a:avLst/>
                              <a:gdLst>
                                <a:gd name="csX0" fmla="*/ 3048 w 3104"/>
                                <a:gd name="csY0" fmla="*/ 888 h 3172"/>
                                <a:gd name="csX1" fmla="*/ 1778 w 3104"/>
                                <a:gd name="csY1" fmla="*/ 3173 h 3172"/>
                                <a:gd name="csX2" fmla="*/ 0 w 3104"/>
                                <a:gd name="csY2" fmla="*/ 1904 h 3172"/>
                                <a:gd name="csX3" fmla="*/ 1016 w 3104"/>
                                <a:gd name="csY3" fmla="*/ 254 h 3172"/>
                                <a:gd name="csX4" fmla="*/ 1905 w 3104"/>
                                <a:gd name="csY4" fmla="*/ 0 h 3172"/>
                                <a:gd name="csX5" fmla="*/ 3048 w 3104"/>
                                <a:gd name="csY5" fmla="*/ 888 h 3172"/>
                              </a:gdLst>
                              <a:ahLst/>
                              <a:cxnLst>
                                <a:cxn ang="0">
                                  <a:pos x="csX0" y="csY0"/>
                                </a:cxn>
                                <a:cxn ang="0">
                                  <a:pos x="csX1" y="csY1"/>
                                </a:cxn>
                                <a:cxn ang="0">
                                  <a:pos x="csX2" y="csY2"/>
                                </a:cxn>
                                <a:cxn ang="0">
                                  <a:pos x="csX3" y="csY3"/>
                                </a:cxn>
                                <a:cxn ang="0">
                                  <a:pos x="csX4" y="csY4"/>
                                </a:cxn>
                                <a:cxn ang="0">
                                  <a:pos x="csX5" y="csY5"/>
                                </a:cxn>
                              </a:cxnLst>
                              <a:rect l="l" t="t" r="r" b="b"/>
                              <a:pathLst>
                                <a:path w="3104" h="3172">
                                  <a:moveTo>
                                    <a:pt x="3048" y="888"/>
                                  </a:moveTo>
                                  <a:cubicBezTo>
                                    <a:pt x="3302" y="2031"/>
                                    <a:pt x="2667" y="2792"/>
                                    <a:pt x="1778" y="3173"/>
                                  </a:cubicBezTo>
                                  <a:cubicBezTo>
                                    <a:pt x="889" y="3173"/>
                                    <a:pt x="381" y="2538"/>
                                    <a:pt x="0" y="1904"/>
                                  </a:cubicBezTo>
                                  <a:cubicBezTo>
                                    <a:pt x="0" y="1142"/>
                                    <a:pt x="381" y="381"/>
                                    <a:pt x="1016" y="254"/>
                                  </a:cubicBezTo>
                                  <a:cubicBezTo>
                                    <a:pt x="1270" y="0"/>
                                    <a:pt x="1651" y="0"/>
                                    <a:pt x="1905" y="0"/>
                                  </a:cubicBezTo>
                                  <a:cubicBezTo>
                                    <a:pt x="2413" y="127"/>
                                    <a:pt x="2667" y="508"/>
                                    <a:pt x="3048" y="888"/>
                                  </a:cubicBezTo>
                                </a:path>
                              </a:pathLst>
                            </a:custGeom>
                            <a:solidFill>
                              <a:srgbClr val="000000"/>
                            </a:solidFill>
                            <a:ln w="12688" cap="flat">
                              <a:noFill/>
                              <a:prstDash val="solid"/>
                              <a:miter/>
                            </a:ln>
                          </wps:spPr>
                          <wps:bodyPr/>
                        </wps:wsp>
                        <wps:wsp>
                          <wps:cNvPr id="655210575" name="Freeform: Shape 655210575">
                            <a:extLst>
                              <a:ext uri="{FF2B5EF4-FFF2-40B4-BE49-F238E27FC236}">
                                <a16:creationId xmlns:a16="http://schemas.microsoft.com/office/drawing/2014/main" id="{68D7690A-EE86-0A97-26B6-00C879314725}"/>
                              </a:ext>
                            </a:extLst>
                          </wps:cNvPr>
                          <wps:cNvSpPr/>
                          <wps:spPr>
                            <a:xfrm>
                              <a:off x="5528599" y="179813"/>
                              <a:ext cx="10540" cy="5048"/>
                            </a:xfrm>
                            <a:custGeom>
                              <a:avLst/>
                              <a:gdLst>
                                <a:gd name="csX0" fmla="*/ 6349 w 10540"/>
                                <a:gd name="csY0" fmla="*/ 1029 h 5048"/>
                                <a:gd name="csX1" fmla="*/ 10540 w 10540"/>
                                <a:gd name="csY1" fmla="*/ 4710 h 5048"/>
                                <a:gd name="csX2" fmla="*/ 7111 w 10540"/>
                                <a:gd name="csY2" fmla="*/ 4710 h 5048"/>
                                <a:gd name="csX3" fmla="*/ 0 w 10540"/>
                                <a:gd name="csY3" fmla="*/ 776 h 5048"/>
                                <a:gd name="csX4" fmla="*/ 1651 w 10540"/>
                                <a:gd name="csY4" fmla="*/ 14 h 5048"/>
                                <a:gd name="csX5" fmla="*/ 6349 w 10540"/>
                                <a:gd name="csY5" fmla="*/ 1029 h 5048"/>
                              </a:gdLst>
                              <a:ahLst/>
                              <a:cxnLst>
                                <a:cxn ang="0">
                                  <a:pos x="csX0" y="csY0"/>
                                </a:cxn>
                                <a:cxn ang="0">
                                  <a:pos x="csX1" y="csY1"/>
                                </a:cxn>
                                <a:cxn ang="0">
                                  <a:pos x="csX2" y="csY2"/>
                                </a:cxn>
                                <a:cxn ang="0">
                                  <a:pos x="csX3" y="csY3"/>
                                </a:cxn>
                                <a:cxn ang="0">
                                  <a:pos x="csX4" y="csY4"/>
                                </a:cxn>
                                <a:cxn ang="0">
                                  <a:pos x="csX5" y="csY5"/>
                                </a:cxn>
                              </a:cxnLst>
                              <a:rect l="l" t="t" r="r" b="b"/>
                              <a:pathLst>
                                <a:path w="10540" h="5048">
                                  <a:moveTo>
                                    <a:pt x="6349" y="1029"/>
                                  </a:moveTo>
                                  <a:cubicBezTo>
                                    <a:pt x="7746" y="2045"/>
                                    <a:pt x="9143" y="3441"/>
                                    <a:pt x="10540" y="4710"/>
                                  </a:cubicBezTo>
                                  <a:cubicBezTo>
                                    <a:pt x="9524" y="5471"/>
                                    <a:pt x="8255" y="4710"/>
                                    <a:pt x="7111" y="4710"/>
                                  </a:cubicBezTo>
                                  <a:cubicBezTo>
                                    <a:pt x="4445" y="3821"/>
                                    <a:pt x="2667" y="1537"/>
                                    <a:pt x="0" y="776"/>
                                  </a:cubicBezTo>
                                  <a:cubicBezTo>
                                    <a:pt x="0" y="-113"/>
                                    <a:pt x="1143" y="268"/>
                                    <a:pt x="1651" y="14"/>
                                  </a:cubicBezTo>
                                  <a:cubicBezTo>
                                    <a:pt x="3302" y="-113"/>
                                    <a:pt x="4699" y="649"/>
                                    <a:pt x="6349" y="1029"/>
                                  </a:cubicBezTo>
                                </a:path>
                              </a:pathLst>
                            </a:custGeom>
                            <a:solidFill>
                              <a:srgbClr val="000000"/>
                            </a:solidFill>
                            <a:ln w="12688" cap="flat">
                              <a:noFill/>
                              <a:prstDash val="solid"/>
                              <a:miter/>
                            </a:ln>
                          </wps:spPr>
                          <wps:bodyPr/>
                        </wps:wsp>
                        <wps:wsp>
                          <wps:cNvPr id="966470004" name="Freeform: Shape 966470004">
                            <a:extLst>
                              <a:ext uri="{FF2B5EF4-FFF2-40B4-BE49-F238E27FC236}">
                                <a16:creationId xmlns:a16="http://schemas.microsoft.com/office/drawing/2014/main" id="{3AD3438E-92EF-6339-AFFC-974D19EED9A4}"/>
                              </a:ext>
                            </a:extLst>
                          </wps:cNvPr>
                          <wps:cNvSpPr/>
                          <wps:spPr>
                            <a:xfrm>
                              <a:off x="5518581" y="130400"/>
                              <a:ext cx="106401" cy="99574"/>
                            </a:xfrm>
                            <a:custGeom>
                              <a:avLst/>
                              <a:gdLst>
                                <a:gd name="csX0" fmla="*/ 98656 w 106401"/>
                                <a:gd name="csY0" fmla="*/ 27471 h 99574"/>
                                <a:gd name="csX1" fmla="*/ 87100 w 106401"/>
                                <a:gd name="csY1" fmla="*/ 29755 h 99574"/>
                                <a:gd name="csX2" fmla="*/ 86465 w 106401"/>
                                <a:gd name="csY2" fmla="*/ 31025 h 99574"/>
                                <a:gd name="csX3" fmla="*/ 85576 w 106401"/>
                                <a:gd name="csY3" fmla="*/ 31025 h 99574"/>
                                <a:gd name="csX4" fmla="*/ 84433 w 106401"/>
                                <a:gd name="csY4" fmla="*/ 25694 h 99574"/>
                                <a:gd name="csX5" fmla="*/ 83798 w 106401"/>
                                <a:gd name="csY5" fmla="*/ 23029 h 99574"/>
                                <a:gd name="csX6" fmla="*/ 91544 w 106401"/>
                                <a:gd name="csY6" fmla="*/ 17445 h 99574"/>
                                <a:gd name="csX7" fmla="*/ 87354 w 106401"/>
                                <a:gd name="csY7" fmla="*/ 11226 h 99574"/>
                                <a:gd name="csX8" fmla="*/ 87354 w 106401"/>
                                <a:gd name="csY8" fmla="*/ 10211 h 99574"/>
                                <a:gd name="csX9" fmla="*/ 84052 w 106401"/>
                                <a:gd name="csY9" fmla="*/ 6911 h 99574"/>
                                <a:gd name="csX10" fmla="*/ 84306 w 106401"/>
                                <a:gd name="csY10" fmla="*/ 946 h 99574"/>
                                <a:gd name="csX11" fmla="*/ 83290 w 106401"/>
                                <a:gd name="csY11" fmla="*/ 58 h 99574"/>
                                <a:gd name="csX12" fmla="*/ 79354 w 106401"/>
                                <a:gd name="csY12" fmla="*/ 5642 h 99574"/>
                                <a:gd name="csX13" fmla="*/ 74782 w 106401"/>
                                <a:gd name="csY13" fmla="*/ 2215 h 99574"/>
                                <a:gd name="csX14" fmla="*/ 71226 w 106401"/>
                                <a:gd name="csY14" fmla="*/ 1327 h 99574"/>
                                <a:gd name="csX15" fmla="*/ 71480 w 106401"/>
                                <a:gd name="csY15" fmla="*/ 2469 h 99574"/>
                                <a:gd name="csX16" fmla="*/ 75290 w 106401"/>
                                <a:gd name="csY16" fmla="*/ 10084 h 99574"/>
                                <a:gd name="csX17" fmla="*/ 75544 w 106401"/>
                                <a:gd name="csY17" fmla="*/ 11226 h 99574"/>
                                <a:gd name="csX18" fmla="*/ 74147 w 106401"/>
                                <a:gd name="csY18" fmla="*/ 21506 h 99574"/>
                                <a:gd name="csX19" fmla="*/ 57512 w 106401"/>
                                <a:gd name="csY19" fmla="*/ 44985 h 99574"/>
                                <a:gd name="csX20" fmla="*/ 47226 w 106401"/>
                                <a:gd name="csY20" fmla="*/ 61484 h 99574"/>
                                <a:gd name="csX21" fmla="*/ 46591 w 106401"/>
                                <a:gd name="csY21" fmla="*/ 64656 h 99574"/>
                                <a:gd name="csX22" fmla="*/ 39479 w 106401"/>
                                <a:gd name="csY22" fmla="*/ 60849 h 99574"/>
                                <a:gd name="csX23" fmla="*/ 28558 w 106401"/>
                                <a:gd name="csY23" fmla="*/ 54250 h 99574"/>
                                <a:gd name="csX24" fmla="*/ 29701 w 106401"/>
                                <a:gd name="csY24" fmla="*/ 49427 h 99574"/>
                                <a:gd name="csX25" fmla="*/ 30590 w 106401"/>
                                <a:gd name="csY25" fmla="*/ 39528 h 99574"/>
                                <a:gd name="csX26" fmla="*/ 29955 w 106401"/>
                                <a:gd name="csY26" fmla="*/ 39908 h 99574"/>
                                <a:gd name="csX27" fmla="*/ 27542 w 106401"/>
                                <a:gd name="csY27" fmla="*/ 52727 h 99574"/>
                                <a:gd name="csX28" fmla="*/ 29066 w 106401"/>
                                <a:gd name="csY28" fmla="*/ 56534 h 99574"/>
                                <a:gd name="csX29" fmla="*/ 27288 w 106401"/>
                                <a:gd name="csY29" fmla="*/ 56153 h 99574"/>
                                <a:gd name="csX30" fmla="*/ 22082 w 106401"/>
                                <a:gd name="csY30" fmla="*/ 55392 h 99574"/>
                                <a:gd name="csX31" fmla="*/ 10907 w 106401"/>
                                <a:gd name="csY31" fmla="*/ 58311 h 99574"/>
                                <a:gd name="csX32" fmla="*/ 10018 w 106401"/>
                                <a:gd name="csY32" fmla="*/ 59199 h 99574"/>
                                <a:gd name="csX33" fmla="*/ 14971 w 106401"/>
                                <a:gd name="csY33" fmla="*/ 59580 h 99574"/>
                                <a:gd name="csX34" fmla="*/ 21320 w 106401"/>
                                <a:gd name="csY34" fmla="*/ 56788 h 99574"/>
                                <a:gd name="csX35" fmla="*/ 21828 w 106401"/>
                                <a:gd name="csY35" fmla="*/ 56788 h 99574"/>
                                <a:gd name="csX36" fmla="*/ 24876 w 106401"/>
                                <a:gd name="csY36" fmla="*/ 56280 h 99574"/>
                                <a:gd name="csX37" fmla="*/ 37447 w 106401"/>
                                <a:gd name="csY37" fmla="*/ 61610 h 99574"/>
                                <a:gd name="csX38" fmla="*/ 37447 w 106401"/>
                                <a:gd name="csY38" fmla="*/ 61864 h 99574"/>
                                <a:gd name="csX39" fmla="*/ 32622 w 106401"/>
                                <a:gd name="csY39" fmla="*/ 63895 h 99574"/>
                                <a:gd name="csX40" fmla="*/ 28304 w 106401"/>
                                <a:gd name="csY40" fmla="*/ 69098 h 99574"/>
                                <a:gd name="csX41" fmla="*/ 29447 w 106401"/>
                                <a:gd name="csY41" fmla="*/ 74302 h 99574"/>
                                <a:gd name="csX42" fmla="*/ 30336 w 106401"/>
                                <a:gd name="csY42" fmla="*/ 76332 h 99574"/>
                                <a:gd name="csX43" fmla="*/ 30844 w 106401"/>
                                <a:gd name="csY43" fmla="*/ 67448 h 99574"/>
                                <a:gd name="csX44" fmla="*/ 35796 w 106401"/>
                                <a:gd name="csY44" fmla="*/ 63387 h 99574"/>
                                <a:gd name="csX45" fmla="*/ 46845 w 106401"/>
                                <a:gd name="csY45" fmla="*/ 67068 h 99574"/>
                                <a:gd name="csX46" fmla="*/ 46463 w 106401"/>
                                <a:gd name="csY46" fmla="*/ 77475 h 99574"/>
                                <a:gd name="csX47" fmla="*/ 42908 w 106401"/>
                                <a:gd name="csY47" fmla="*/ 77982 h 99574"/>
                                <a:gd name="csX48" fmla="*/ 26653 w 106401"/>
                                <a:gd name="csY48" fmla="*/ 83693 h 99574"/>
                                <a:gd name="csX49" fmla="*/ 18780 w 106401"/>
                                <a:gd name="csY49" fmla="*/ 85343 h 99574"/>
                                <a:gd name="csX50" fmla="*/ 24749 w 106401"/>
                                <a:gd name="csY50" fmla="*/ 85089 h 99574"/>
                                <a:gd name="csX51" fmla="*/ 46210 w 106401"/>
                                <a:gd name="csY51" fmla="*/ 79251 h 99574"/>
                                <a:gd name="csX52" fmla="*/ 46210 w 106401"/>
                                <a:gd name="csY52" fmla="*/ 79505 h 99574"/>
                                <a:gd name="csX53" fmla="*/ 42781 w 106401"/>
                                <a:gd name="csY53" fmla="*/ 84582 h 99574"/>
                                <a:gd name="csX54" fmla="*/ 41765 w 106401"/>
                                <a:gd name="csY54" fmla="*/ 82551 h 99574"/>
                                <a:gd name="csX55" fmla="*/ 39987 w 106401"/>
                                <a:gd name="csY55" fmla="*/ 83186 h 99574"/>
                                <a:gd name="csX56" fmla="*/ 39987 w 106401"/>
                                <a:gd name="csY56" fmla="*/ 84328 h 99574"/>
                                <a:gd name="csX57" fmla="*/ 41638 w 106401"/>
                                <a:gd name="csY57" fmla="*/ 85470 h 99574"/>
                                <a:gd name="csX58" fmla="*/ 40241 w 106401"/>
                                <a:gd name="csY58" fmla="*/ 87120 h 99574"/>
                                <a:gd name="csX59" fmla="*/ 31098 w 106401"/>
                                <a:gd name="csY59" fmla="*/ 91816 h 99574"/>
                                <a:gd name="csX60" fmla="*/ 29955 w 106401"/>
                                <a:gd name="csY60" fmla="*/ 93466 h 99574"/>
                                <a:gd name="csX61" fmla="*/ 37828 w 106401"/>
                                <a:gd name="csY61" fmla="*/ 91435 h 99574"/>
                                <a:gd name="csX62" fmla="*/ 46463 w 106401"/>
                                <a:gd name="csY62" fmla="*/ 82170 h 99574"/>
                                <a:gd name="csX63" fmla="*/ 44813 w 106401"/>
                                <a:gd name="csY63" fmla="*/ 89151 h 99574"/>
                                <a:gd name="csX64" fmla="*/ 42781 w 106401"/>
                                <a:gd name="csY64" fmla="*/ 88008 h 99574"/>
                                <a:gd name="csX65" fmla="*/ 41384 w 106401"/>
                                <a:gd name="csY65" fmla="*/ 89531 h 99574"/>
                                <a:gd name="csX66" fmla="*/ 42527 w 106401"/>
                                <a:gd name="csY66" fmla="*/ 91054 h 99574"/>
                                <a:gd name="csX67" fmla="*/ 33638 w 106401"/>
                                <a:gd name="csY67" fmla="*/ 93973 h 99574"/>
                                <a:gd name="csX68" fmla="*/ 16875 w 106401"/>
                                <a:gd name="csY68" fmla="*/ 95242 h 99574"/>
                                <a:gd name="csX69" fmla="*/ 8621 w 106401"/>
                                <a:gd name="csY69" fmla="*/ 95242 h 99574"/>
                                <a:gd name="csX70" fmla="*/ 113 w 106401"/>
                                <a:gd name="csY70" fmla="*/ 96512 h 99574"/>
                                <a:gd name="csX71" fmla="*/ 113 w 106401"/>
                                <a:gd name="csY71" fmla="*/ 97654 h 99574"/>
                                <a:gd name="csX72" fmla="*/ 12431 w 106401"/>
                                <a:gd name="csY72" fmla="*/ 98796 h 99574"/>
                                <a:gd name="csX73" fmla="*/ 42781 w 106401"/>
                                <a:gd name="csY73" fmla="*/ 98796 h 99574"/>
                                <a:gd name="csX74" fmla="*/ 49003 w 106401"/>
                                <a:gd name="csY74" fmla="*/ 97654 h 99574"/>
                                <a:gd name="csX75" fmla="*/ 57131 w 106401"/>
                                <a:gd name="csY75" fmla="*/ 87374 h 99574"/>
                                <a:gd name="csX76" fmla="*/ 58781 w 106401"/>
                                <a:gd name="csY76" fmla="*/ 82678 h 99574"/>
                                <a:gd name="csX77" fmla="*/ 64496 w 106401"/>
                                <a:gd name="csY77" fmla="*/ 77982 h 99574"/>
                                <a:gd name="csX78" fmla="*/ 63226 w 106401"/>
                                <a:gd name="csY78" fmla="*/ 89785 h 99574"/>
                                <a:gd name="csX79" fmla="*/ 62210 w 106401"/>
                                <a:gd name="csY79" fmla="*/ 97273 h 99574"/>
                                <a:gd name="csX80" fmla="*/ 64750 w 106401"/>
                                <a:gd name="csY80" fmla="*/ 98669 h 99574"/>
                                <a:gd name="csX81" fmla="*/ 93195 w 106401"/>
                                <a:gd name="csY81" fmla="*/ 98796 h 99574"/>
                                <a:gd name="csX82" fmla="*/ 98402 w 106401"/>
                                <a:gd name="csY82" fmla="*/ 99557 h 99574"/>
                                <a:gd name="csX83" fmla="*/ 98910 w 106401"/>
                                <a:gd name="csY83" fmla="*/ 98796 h 99574"/>
                                <a:gd name="csX84" fmla="*/ 97005 w 106401"/>
                                <a:gd name="csY84" fmla="*/ 96638 h 99574"/>
                                <a:gd name="csX85" fmla="*/ 95989 w 106401"/>
                                <a:gd name="csY85" fmla="*/ 96004 h 99574"/>
                                <a:gd name="csX86" fmla="*/ 79354 w 106401"/>
                                <a:gd name="csY86" fmla="*/ 94735 h 99574"/>
                                <a:gd name="csX87" fmla="*/ 70845 w 106401"/>
                                <a:gd name="csY87" fmla="*/ 93846 h 99574"/>
                                <a:gd name="csX88" fmla="*/ 70592 w 106401"/>
                                <a:gd name="csY88" fmla="*/ 88008 h 99574"/>
                                <a:gd name="csX89" fmla="*/ 75417 w 106401"/>
                                <a:gd name="csY89" fmla="*/ 73033 h 99574"/>
                                <a:gd name="csX90" fmla="*/ 75925 w 106401"/>
                                <a:gd name="csY90" fmla="*/ 69479 h 99574"/>
                                <a:gd name="csX91" fmla="*/ 76433 w 106401"/>
                                <a:gd name="csY91" fmla="*/ 64149 h 99574"/>
                                <a:gd name="csX92" fmla="*/ 78846 w 106401"/>
                                <a:gd name="csY92" fmla="*/ 56915 h 99574"/>
                                <a:gd name="csX93" fmla="*/ 80116 w 106401"/>
                                <a:gd name="csY93" fmla="*/ 53361 h 99574"/>
                                <a:gd name="csX94" fmla="*/ 81639 w 106401"/>
                                <a:gd name="csY94" fmla="*/ 49300 h 99574"/>
                                <a:gd name="csX95" fmla="*/ 87862 w 106401"/>
                                <a:gd name="csY95" fmla="*/ 53615 h 99574"/>
                                <a:gd name="csX96" fmla="*/ 88878 w 106401"/>
                                <a:gd name="csY96" fmla="*/ 60088 h 99574"/>
                                <a:gd name="csX97" fmla="*/ 89766 w 106401"/>
                                <a:gd name="csY97" fmla="*/ 60849 h 99574"/>
                                <a:gd name="csX98" fmla="*/ 91164 w 106401"/>
                                <a:gd name="csY98" fmla="*/ 54630 h 99574"/>
                                <a:gd name="csX99" fmla="*/ 89259 w 106401"/>
                                <a:gd name="csY99" fmla="*/ 48919 h 99574"/>
                                <a:gd name="csX100" fmla="*/ 87862 w 106401"/>
                                <a:gd name="csY100" fmla="*/ 46635 h 99574"/>
                                <a:gd name="csX101" fmla="*/ 84687 w 106401"/>
                                <a:gd name="csY101" fmla="*/ 41685 h 99574"/>
                                <a:gd name="csX102" fmla="*/ 87354 w 106401"/>
                                <a:gd name="csY102" fmla="*/ 37243 h 99574"/>
                                <a:gd name="csX103" fmla="*/ 87735 w 106401"/>
                                <a:gd name="csY103" fmla="*/ 37751 h 99574"/>
                                <a:gd name="csX104" fmla="*/ 88624 w 106401"/>
                                <a:gd name="csY104" fmla="*/ 37116 h 99574"/>
                                <a:gd name="csX105" fmla="*/ 88624 w 106401"/>
                                <a:gd name="csY105" fmla="*/ 30644 h 99574"/>
                                <a:gd name="csX106" fmla="*/ 97513 w 106401"/>
                                <a:gd name="csY106" fmla="*/ 30898 h 99574"/>
                                <a:gd name="csX107" fmla="*/ 99545 w 106401"/>
                                <a:gd name="csY107" fmla="*/ 31786 h 99574"/>
                                <a:gd name="csX108" fmla="*/ 100180 w 106401"/>
                                <a:gd name="csY108" fmla="*/ 30898 h 99574"/>
                                <a:gd name="csX109" fmla="*/ 106402 w 106401"/>
                                <a:gd name="csY109" fmla="*/ 29628 h 99574"/>
                                <a:gd name="csX110" fmla="*/ 99672 w 106401"/>
                                <a:gd name="csY110" fmla="*/ 26836 h 99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Lst>
                              <a:rect l="l" t="t" r="r" b="b"/>
                              <a:pathLst>
                                <a:path w="106401" h="99574">
                                  <a:moveTo>
                                    <a:pt x="98656" y="27471"/>
                                  </a:moveTo>
                                  <a:cubicBezTo>
                                    <a:pt x="94338" y="25821"/>
                                    <a:pt x="91544" y="30263"/>
                                    <a:pt x="87100" y="29755"/>
                                  </a:cubicBezTo>
                                  <a:cubicBezTo>
                                    <a:pt x="86592" y="30009"/>
                                    <a:pt x="86719" y="30644"/>
                                    <a:pt x="86465" y="31025"/>
                                  </a:cubicBezTo>
                                  <a:cubicBezTo>
                                    <a:pt x="86211" y="31278"/>
                                    <a:pt x="85830" y="31025"/>
                                    <a:pt x="85576" y="31025"/>
                                  </a:cubicBezTo>
                                  <a:cubicBezTo>
                                    <a:pt x="85322" y="29121"/>
                                    <a:pt x="84687" y="27471"/>
                                    <a:pt x="84433" y="25694"/>
                                  </a:cubicBezTo>
                                  <a:cubicBezTo>
                                    <a:pt x="83925" y="24933"/>
                                    <a:pt x="84179" y="23790"/>
                                    <a:pt x="83798" y="23029"/>
                                  </a:cubicBezTo>
                                  <a:cubicBezTo>
                                    <a:pt x="81385" y="16303"/>
                                    <a:pt x="89766" y="21379"/>
                                    <a:pt x="91544" y="17445"/>
                                  </a:cubicBezTo>
                                  <a:cubicBezTo>
                                    <a:pt x="92941" y="14018"/>
                                    <a:pt x="88751" y="13637"/>
                                    <a:pt x="87354" y="11226"/>
                                  </a:cubicBezTo>
                                  <a:lnTo>
                                    <a:pt x="87354" y="10211"/>
                                  </a:lnTo>
                                  <a:cubicBezTo>
                                    <a:pt x="86084" y="8942"/>
                                    <a:pt x="84814" y="8561"/>
                                    <a:pt x="84052" y="6911"/>
                                  </a:cubicBezTo>
                                  <a:cubicBezTo>
                                    <a:pt x="84560" y="5007"/>
                                    <a:pt x="84814" y="2850"/>
                                    <a:pt x="84306" y="946"/>
                                  </a:cubicBezTo>
                                  <a:cubicBezTo>
                                    <a:pt x="84306" y="439"/>
                                    <a:pt x="83925" y="-196"/>
                                    <a:pt x="83290" y="58"/>
                                  </a:cubicBezTo>
                                  <a:cubicBezTo>
                                    <a:pt x="81767" y="2088"/>
                                    <a:pt x="80750" y="3738"/>
                                    <a:pt x="79354" y="5642"/>
                                  </a:cubicBezTo>
                                  <a:cubicBezTo>
                                    <a:pt x="77957" y="4500"/>
                                    <a:pt x="76433" y="3231"/>
                                    <a:pt x="74782" y="2215"/>
                                  </a:cubicBezTo>
                                  <a:cubicBezTo>
                                    <a:pt x="73639" y="2088"/>
                                    <a:pt x="72496" y="946"/>
                                    <a:pt x="71226" y="1327"/>
                                  </a:cubicBezTo>
                                  <a:cubicBezTo>
                                    <a:pt x="70972" y="1835"/>
                                    <a:pt x="71226" y="2215"/>
                                    <a:pt x="71480" y="2469"/>
                                  </a:cubicBezTo>
                                  <a:cubicBezTo>
                                    <a:pt x="71480" y="5515"/>
                                    <a:pt x="73131" y="7926"/>
                                    <a:pt x="75290" y="10084"/>
                                  </a:cubicBezTo>
                                  <a:lnTo>
                                    <a:pt x="75544" y="11226"/>
                                  </a:lnTo>
                                  <a:cubicBezTo>
                                    <a:pt x="74147" y="14399"/>
                                    <a:pt x="74528" y="18079"/>
                                    <a:pt x="74147" y="21506"/>
                                  </a:cubicBezTo>
                                  <a:cubicBezTo>
                                    <a:pt x="70718" y="30390"/>
                                    <a:pt x="65004" y="38893"/>
                                    <a:pt x="57512" y="44985"/>
                                  </a:cubicBezTo>
                                  <a:cubicBezTo>
                                    <a:pt x="53067" y="49935"/>
                                    <a:pt x="47861" y="54757"/>
                                    <a:pt x="47226" y="61484"/>
                                  </a:cubicBezTo>
                                  <a:cubicBezTo>
                                    <a:pt x="46972" y="62626"/>
                                    <a:pt x="47352" y="63895"/>
                                    <a:pt x="46591" y="64656"/>
                                  </a:cubicBezTo>
                                  <a:cubicBezTo>
                                    <a:pt x="44051" y="63768"/>
                                    <a:pt x="41511" y="62499"/>
                                    <a:pt x="39479" y="60849"/>
                                  </a:cubicBezTo>
                                  <a:cubicBezTo>
                                    <a:pt x="35924" y="58438"/>
                                    <a:pt x="30844" y="58691"/>
                                    <a:pt x="28558" y="54250"/>
                                  </a:cubicBezTo>
                                  <a:cubicBezTo>
                                    <a:pt x="27669" y="52473"/>
                                    <a:pt x="28812" y="50696"/>
                                    <a:pt x="29701" y="49427"/>
                                  </a:cubicBezTo>
                                  <a:cubicBezTo>
                                    <a:pt x="32368" y="46889"/>
                                    <a:pt x="31987" y="42574"/>
                                    <a:pt x="30590" y="39528"/>
                                  </a:cubicBezTo>
                                  <a:cubicBezTo>
                                    <a:pt x="30209" y="39528"/>
                                    <a:pt x="30209" y="39781"/>
                                    <a:pt x="29955" y="39908"/>
                                  </a:cubicBezTo>
                                  <a:cubicBezTo>
                                    <a:pt x="29701" y="44477"/>
                                    <a:pt x="26146" y="47650"/>
                                    <a:pt x="27542" y="52727"/>
                                  </a:cubicBezTo>
                                  <a:cubicBezTo>
                                    <a:pt x="27797" y="54123"/>
                                    <a:pt x="28685" y="55138"/>
                                    <a:pt x="29066" y="56534"/>
                                  </a:cubicBezTo>
                                  <a:cubicBezTo>
                                    <a:pt x="28558" y="56407"/>
                                    <a:pt x="27797" y="56407"/>
                                    <a:pt x="27288" y="56153"/>
                                  </a:cubicBezTo>
                                  <a:cubicBezTo>
                                    <a:pt x="25638" y="55899"/>
                                    <a:pt x="23860" y="55265"/>
                                    <a:pt x="22082" y="55392"/>
                                  </a:cubicBezTo>
                                  <a:cubicBezTo>
                                    <a:pt x="18526" y="57042"/>
                                    <a:pt x="13701" y="55011"/>
                                    <a:pt x="10907" y="58311"/>
                                  </a:cubicBezTo>
                                  <a:cubicBezTo>
                                    <a:pt x="10399" y="58311"/>
                                    <a:pt x="9764" y="58438"/>
                                    <a:pt x="10018" y="59199"/>
                                  </a:cubicBezTo>
                                  <a:cubicBezTo>
                                    <a:pt x="11669" y="59199"/>
                                    <a:pt x="13320" y="59707"/>
                                    <a:pt x="14971" y="59580"/>
                                  </a:cubicBezTo>
                                  <a:cubicBezTo>
                                    <a:pt x="17637" y="60088"/>
                                    <a:pt x="19415" y="57803"/>
                                    <a:pt x="21320" y="56788"/>
                                  </a:cubicBezTo>
                                  <a:lnTo>
                                    <a:pt x="21828" y="56788"/>
                                  </a:lnTo>
                                  <a:cubicBezTo>
                                    <a:pt x="22590" y="56026"/>
                                    <a:pt x="23860" y="56534"/>
                                    <a:pt x="24876" y="56280"/>
                                  </a:cubicBezTo>
                                  <a:cubicBezTo>
                                    <a:pt x="29701" y="56788"/>
                                    <a:pt x="33511" y="59199"/>
                                    <a:pt x="37447" y="61610"/>
                                  </a:cubicBezTo>
                                  <a:lnTo>
                                    <a:pt x="37447" y="61864"/>
                                  </a:lnTo>
                                  <a:cubicBezTo>
                                    <a:pt x="35924" y="62499"/>
                                    <a:pt x="34146" y="63007"/>
                                    <a:pt x="32622" y="63895"/>
                                  </a:cubicBezTo>
                                  <a:cubicBezTo>
                                    <a:pt x="30844" y="65164"/>
                                    <a:pt x="28812" y="66941"/>
                                    <a:pt x="28304" y="69098"/>
                                  </a:cubicBezTo>
                                  <a:cubicBezTo>
                                    <a:pt x="27034" y="71002"/>
                                    <a:pt x="28685" y="72779"/>
                                    <a:pt x="29447" y="74302"/>
                                  </a:cubicBezTo>
                                  <a:cubicBezTo>
                                    <a:pt x="29447" y="75063"/>
                                    <a:pt x="29574" y="76079"/>
                                    <a:pt x="30336" y="76332"/>
                                  </a:cubicBezTo>
                                  <a:cubicBezTo>
                                    <a:pt x="32749" y="73667"/>
                                    <a:pt x="30463" y="70494"/>
                                    <a:pt x="30844" y="67448"/>
                                  </a:cubicBezTo>
                                  <a:cubicBezTo>
                                    <a:pt x="31479" y="65164"/>
                                    <a:pt x="33638" y="64022"/>
                                    <a:pt x="35796" y="63387"/>
                                  </a:cubicBezTo>
                                  <a:cubicBezTo>
                                    <a:pt x="40241" y="61484"/>
                                    <a:pt x="43289" y="65037"/>
                                    <a:pt x="46845" y="67068"/>
                                  </a:cubicBezTo>
                                  <a:cubicBezTo>
                                    <a:pt x="46845" y="70621"/>
                                    <a:pt x="47226" y="74048"/>
                                    <a:pt x="46463" y="77475"/>
                                  </a:cubicBezTo>
                                  <a:cubicBezTo>
                                    <a:pt x="45321" y="77855"/>
                                    <a:pt x="44051" y="78109"/>
                                    <a:pt x="42908" y="77982"/>
                                  </a:cubicBezTo>
                                  <a:cubicBezTo>
                                    <a:pt x="36813" y="78490"/>
                                    <a:pt x="32114" y="81790"/>
                                    <a:pt x="26653" y="83693"/>
                                  </a:cubicBezTo>
                                  <a:cubicBezTo>
                                    <a:pt x="24241" y="84582"/>
                                    <a:pt x="21320" y="84455"/>
                                    <a:pt x="18780" y="85343"/>
                                  </a:cubicBezTo>
                                  <a:cubicBezTo>
                                    <a:pt x="20685" y="85851"/>
                                    <a:pt x="22717" y="85216"/>
                                    <a:pt x="24749" y="85089"/>
                                  </a:cubicBezTo>
                                  <a:cubicBezTo>
                                    <a:pt x="32241" y="83947"/>
                                    <a:pt x="38083" y="78236"/>
                                    <a:pt x="46210" y="79251"/>
                                  </a:cubicBezTo>
                                  <a:lnTo>
                                    <a:pt x="46210" y="79505"/>
                                  </a:lnTo>
                                  <a:cubicBezTo>
                                    <a:pt x="45448" y="81409"/>
                                    <a:pt x="44178" y="83059"/>
                                    <a:pt x="42781" y="84582"/>
                                  </a:cubicBezTo>
                                  <a:cubicBezTo>
                                    <a:pt x="42527" y="83693"/>
                                    <a:pt x="42527" y="83059"/>
                                    <a:pt x="41765" y="82551"/>
                                  </a:cubicBezTo>
                                  <a:cubicBezTo>
                                    <a:pt x="41130" y="82297"/>
                                    <a:pt x="40495" y="82551"/>
                                    <a:pt x="39987" y="83186"/>
                                  </a:cubicBezTo>
                                  <a:cubicBezTo>
                                    <a:pt x="39733" y="83566"/>
                                    <a:pt x="39733" y="84074"/>
                                    <a:pt x="39987" y="84328"/>
                                  </a:cubicBezTo>
                                  <a:cubicBezTo>
                                    <a:pt x="40368" y="84962"/>
                                    <a:pt x="41003" y="85216"/>
                                    <a:pt x="41638" y="85470"/>
                                  </a:cubicBezTo>
                                  <a:cubicBezTo>
                                    <a:pt x="41511" y="86105"/>
                                    <a:pt x="40622" y="86485"/>
                                    <a:pt x="40241" y="87120"/>
                                  </a:cubicBezTo>
                                  <a:cubicBezTo>
                                    <a:pt x="38083" y="90800"/>
                                    <a:pt x="33765" y="89277"/>
                                    <a:pt x="31098" y="91816"/>
                                  </a:cubicBezTo>
                                  <a:cubicBezTo>
                                    <a:pt x="30717" y="92323"/>
                                    <a:pt x="29320" y="92704"/>
                                    <a:pt x="29955" y="93466"/>
                                  </a:cubicBezTo>
                                  <a:cubicBezTo>
                                    <a:pt x="32876" y="93719"/>
                                    <a:pt x="35670" y="92958"/>
                                    <a:pt x="37828" y="91435"/>
                                  </a:cubicBezTo>
                                  <a:cubicBezTo>
                                    <a:pt x="40622" y="88262"/>
                                    <a:pt x="43670" y="85216"/>
                                    <a:pt x="46463" y="82170"/>
                                  </a:cubicBezTo>
                                  <a:cubicBezTo>
                                    <a:pt x="46972" y="84582"/>
                                    <a:pt x="46210" y="87247"/>
                                    <a:pt x="44813" y="89151"/>
                                  </a:cubicBezTo>
                                  <a:cubicBezTo>
                                    <a:pt x="44178" y="88770"/>
                                    <a:pt x="43543" y="88262"/>
                                    <a:pt x="42781" y="88008"/>
                                  </a:cubicBezTo>
                                  <a:cubicBezTo>
                                    <a:pt x="42019" y="88135"/>
                                    <a:pt x="41511" y="88897"/>
                                    <a:pt x="41384" y="89531"/>
                                  </a:cubicBezTo>
                                  <a:cubicBezTo>
                                    <a:pt x="41638" y="90039"/>
                                    <a:pt x="42019" y="90674"/>
                                    <a:pt x="42527" y="91054"/>
                                  </a:cubicBezTo>
                                  <a:cubicBezTo>
                                    <a:pt x="39860" y="92958"/>
                                    <a:pt x="36558" y="93085"/>
                                    <a:pt x="33638" y="93973"/>
                                  </a:cubicBezTo>
                                  <a:cubicBezTo>
                                    <a:pt x="28050" y="94735"/>
                                    <a:pt x="22590" y="95115"/>
                                    <a:pt x="16875" y="95242"/>
                                  </a:cubicBezTo>
                                  <a:cubicBezTo>
                                    <a:pt x="14209" y="95115"/>
                                    <a:pt x="11161" y="96004"/>
                                    <a:pt x="8621" y="95242"/>
                                  </a:cubicBezTo>
                                  <a:cubicBezTo>
                                    <a:pt x="5700" y="95750"/>
                                    <a:pt x="2526" y="94862"/>
                                    <a:pt x="113" y="96512"/>
                                  </a:cubicBezTo>
                                  <a:cubicBezTo>
                                    <a:pt x="-141" y="96892"/>
                                    <a:pt x="113" y="97273"/>
                                    <a:pt x="113" y="97654"/>
                                  </a:cubicBezTo>
                                  <a:cubicBezTo>
                                    <a:pt x="3668" y="99938"/>
                                    <a:pt x="8494" y="98161"/>
                                    <a:pt x="12431" y="98796"/>
                                  </a:cubicBezTo>
                                  <a:lnTo>
                                    <a:pt x="42781" y="98796"/>
                                  </a:lnTo>
                                  <a:cubicBezTo>
                                    <a:pt x="45067" y="98796"/>
                                    <a:pt x="47226" y="98669"/>
                                    <a:pt x="49003" y="97654"/>
                                  </a:cubicBezTo>
                                  <a:cubicBezTo>
                                    <a:pt x="52940" y="95369"/>
                                    <a:pt x="55099" y="91435"/>
                                    <a:pt x="57131" y="87374"/>
                                  </a:cubicBezTo>
                                  <a:cubicBezTo>
                                    <a:pt x="57893" y="85978"/>
                                    <a:pt x="58400" y="84328"/>
                                    <a:pt x="58781" y="82678"/>
                                  </a:cubicBezTo>
                                  <a:cubicBezTo>
                                    <a:pt x="59544" y="80013"/>
                                    <a:pt x="61956" y="78236"/>
                                    <a:pt x="64496" y="77982"/>
                                  </a:cubicBezTo>
                                  <a:cubicBezTo>
                                    <a:pt x="64877" y="82043"/>
                                    <a:pt x="64115" y="86105"/>
                                    <a:pt x="63226" y="89785"/>
                                  </a:cubicBezTo>
                                  <a:cubicBezTo>
                                    <a:pt x="62718" y="92323"/>
                                    <a:pt x="61194" y="94608"/>
                                    <a:pt x="62210" y="97273"/>
                                  </a:cubicBezTo>
                                  <a:cubicBezTo>
                                    <a:pt x="62464" y="98542"/>
                                    <a:pt x="63734" y="98542"/>
                                    <a:pt x="64750" y="98669"/>
                                  </a:cubicBezTo>
                                  <a:cubicBezTo>
                                    <a:pt x="74020" y="98542"/>
                                    <a:pt x="83290" y="98161"/>
                                    <a:pt x="93195" y="98796"/>
                                  </a:cubicBezTo>
                                  <a:cubicBezTo>
                                    <a:pt x="94973" y="99050"/>
                                    <a:pt x="96497" y="99684"/>
                                    <a:pt x="98402" y="99557"/>
                                  </a:cubicBezTo>
                                  <a:cubicBezTo>
                                    <a:pt x="98529" y="99304"/>
                                    <a:pt x="99164" y="99304"/>
                                    <a:pt x="98910" y="98796"/>
                                  </a:cubicBezTo>
                                  <a:cubicBezTo>
                                    <a:pt x="98656" y="97908"/>
                                    <a:pt x="98021" y="96892"/>
                                    <a:pt x="97005" y="96638"/>
                                  </a:cubicBezTo>
                                  <a:cubicBezTo>
                                    <a:pt x="96878" y="96131"/>
                                    <a:pt x="96116" y="96385"/>
                                    <a:pt x="95989" y="96004"/>
                                  </a:cubicBezTo>
                                  <a:cubicBezTo>
                                    <a:pt x="91036" y="93212"/>
                                    <a:pt x="85195" y="94735"/>
                                    <a:pt x="79354" y="94735"/>
                                  </a:cubicBezTo>
                                  <a:cubicBezTo>
                                    <a:pt x="76306" y="94989"/>
                                    <a:pt x="73385" y="95623"/>
                                    <a:pt x="70845" y="93846"/>
                                  </a:cubicBezTo>
                                  <a:cubicBezTo>
                                    <a:pt x="69703" y="92450"/>
                                    <a:pt x="70592" y="88008"/>
                                    <a:pt x="70592" y="88008"/>
                                  </a:cubicBezTo>
                                  <a:cubicBezTo>
                                    <a:pt x="70592" y="86232"/>
                                    <a:pt x="74782" y="74048"/>
                                    <a:pt x="75417" y="73033"/>
                                  </a:cubicBezTo>
                                  <a:cubicBezTo>
                                    <a:pt x="75544" y="71890"/>
                                    <a:pt x="76052" y="70748"/>
                                    <a:pt x="75925" y="69479"/>
                                  </a:cubicBezTo>
                                  <a:cubicBezTo>
                                    <a:pt x="76560" y="67956"/>
                                    <a:pt x="76433" y="65926"/>
                                    <a:pt x="76433" y="64149"/>
                                  </a:cubicBezTo>
                                  <a:cubicBezTo>
                                    <a:pt x="76687" y="61610"/>
                                    <a:pt x="77957" y="59326"/>
                                    <a:pt x="78846" y="56915"/>
                                  </a:cubicBezTo>
                                  <a:cubicBezTo>
                                    <a:pt x="79354" y="55773"/>
                                    <a:pt x="79735" y="54503"/>
                                    <a:pt x="80116" y="53361"/>
                                  </a:cubicBezTo>
                                  <a:cubicBezTo>
                                    <a:pt x="80623" y="51838"/>
                                    <a:pt x="80750" y="50442"/>
                                    <a:pt x="81639" y="49300"/>
                                  </a:cubicBezTo>
                                  <a:cubicBezTo>
                                    <a:pt x="84179" y="50823"/>
                                    <a:pt x="86592" y="50823"/>
                                    <a:pt x="87862" y="53615"/>
                                  </a:cubicBezTo>
                                  <a:lnTo>
                                    <a:pt x="88878" y="60088"/>
                                  </a:lnTo>
                                  <a:cubicBezTo>
                                    <a:pt x="88878" y="60088"/>
                                    <a:pt x="89132" y="61230"/>
                                    <a:pt x="89766" y="60849"/>
                                  </a:cubicBezTo>
                                  <a:cubicBezTo>
                                    <a:pt x="91798" y="59580"/>
                                    <a:pt x="91164" y="56534"/>
                                    <a:pt x="91164" y="54630"/>
                                  </a:cubicBezTo>
                                  <a:cubicBezTo>
                                    <a:pt x="91672" y="52219"/>
                                    <a:pt x="89894" y="51077"/>
                                    <a:pt x="89259" y="48919"/>
                                  </a:cubicBezTo>
                                  <a:cubicBezTo>
                                    <a:pt x="88751" y="48538"/>
                                    <a:pt x="87862" y="46635"/>
                                    <a:pt x="87862" y="46635"/>
                                  </a:cubicBezTo>
                                  <a:cubicBezTo>
                                    <a:pt x="87608" y="44985"/>
                                    <a:pt x="83798" y="43716"/>
                                    <a:pt x="84687" y="41685"/>
                                  </a:cubicBezTo>
                                  <a:cubicBezTo>
                                    <a:pt x="85195" y="39908"/>
                                    <a:pt x="85576" y="38259"/>
                                    <a:pt x="87354" y="37243"/>
                                  </a:cubicBezTo>
                                  <a:cubicBezTo>
                                    <a:pt x="87608" y="37370"/>
                                    <a:pt x="87735" y="37624"/>
                                    <a:pt x="87735" y="37751"/>
                                  </a:cubicBezTo>
                                  <a:lnTo>
                                    <a:pt x="88624" y="37116"/>
                                  </a:lnTo>
                                  <a:lnTo>
                                    <a:pt x="88624" y="30644"/>
                                  </a:lnTo>
                                  <a:cubicBezTo>
                                    <a:pt x="91164" y="30644"/>
                                    <a:pt x="94973" y="30898"/>
                                    <a:pt x="97513" y="30898"/>
                                  </a:cubicBezTo>
                                  <a:cubicBezTo>
                                    <a:pt x="98275" y="31151"/>
                                    <a:pt x="98783" y="31659"/>
                                    <a:pt x="99545" y="31786"/>
                                  </a:cubicBezTo>
                                  <a:lnTo>
                                    <a:pt x="100180" y="30898"/>
                                  </a:lnTo>
                                  <a:lnTo>
                                    <a:pt x="106402" y="29628"/>
                                  </a:lnTo>
                                  <a:cubicBezTo>
                                    <a:pt x="103735" y="29882"/>
                                    <a:pt x="102211" y="26836"/>
                                    <a:pt x="99672" y="26836"/>
                                  </a:cubicBezTo>
                                </a:path>
                              </a:pathLst>
                            </a:custGeom>
                            <a:solidFill>
                              <a:srgbClr val="000000"/>
                            </a:solidFill>
                            <a:ln w="12688" cap="flat">
                              <a:noFill/>
                              <a:prstDash val="solid"/>
                              <a:miter/>
                            </a:ln>
                          </wps:spPr>
                          <wps:bodyPr/>
                        </wps:wsp>
                        <wps:wsp>
                          <wps:cNvPr id="1579648639" name="Freeform: Shape 1579648639">
                            <a:extLst>
                              <a:ext uri="{FF2B5EF4-FFF2-40B4-BE49-F238E27FC236}">
                                <a16:creationId xmlns:a16="http://schemas.microsoft.com/office/drawing/2014/main" id="{9A7E0178-F3AF-9488-C4DA-F9C3BEF30A00}"/>
                              </a:ext>
                            </a:extLst>
                          </wps:cNvPr>
                          <wps:cNvSpPr/>
                          <wps:spPr>
                            <a:xfrm>
                              <a:off x="5624094" y="160663"/>
                              <a:ext cx="507" cy="12691"/>
                            </a:xfrm>
                            <a:custGeom>
                              <a:avLst/>
                              <a:gdLst>
                                <a:gd name="csX0" fmla="*/ 0 w 507"/>
                                <a:gd name="csY0" fmla="*/ 0 h 12691"/>
                                <a:gd name="csX1" fmla="*/ 508 w 507"/>
                                <a:gd name="csY1" fmla="*/ 0 h 12691"/>
                                <a:gd name="csX2" fmla="*/ 0 w 507"/>
                                <a:gd name="csY2" fmla="*/ 0 h 12691"/>
                              </a:gdLst>
                              <a:ahLst/>
                              <a:cxnLst>
                                <a:cxn ang="0">
                                  <a:pos x="csX0" y="csY0"/>
                                </a:cxn>
                                <a:cxn ang="0">
                                  <a:pos x="csX1" y="csY1"/>
                                </a:cxn>
                                <a:cxn ang="0">
                                  <a:pos x="csX2" y="csY2"/>
                                </a:cxn>
                              </a:cxnLst>
                              <a:rect l="l" t="t" r="r" b="b"/>
                              <a:pathLst>
                                <a:path w="507" h="12691">
                                  <a:moveTo>
                                    <a:pt x="0" y="0"/>
                                  </a:moveTo>
                                  <a:cubicBezTo>
                                    <a:pt x="0" y="0"/>
                                    <a:pt x="381" y="0"/>
                                    <a:pt x="508" y="0"/>
                                  </a:cubicBezTo>
                                  <a:lnTo>
                                    <a:pt x="0" y="0"/>
                                  </a:lnTo>
                                  <a:close/>
                                </a:path>
                              </a:pathLst>
                            </a:custGeom>
                            <a:solidFill>
                              <a:srgbClr val="000000"/>
                            </a:solidFill>
                            <a:ln w="12688" cap="flat">
                              <a:noFill/>
                              <a:prstDash val="solid"/>
                              <a:miter/>
                            </a:ln>
                          </wps:spPr>
                          <wps:bodyPr/>
                        </wps:wsp>
                        <wps:wsp>
                          <wps:cNvPr id="1376849936" name="Freeform: Shape 1376849936">
                            <a:extLst>
                              <a:ext uri="{FF2B5EF4-FFF2-40B4-BE49-F238E27FC236}">
                                <a16:creationId xmlns:a16="http://schemas.microsoft.com/office/drawing/2014/main" id="{F0F4BB6E-1514-0DEF-3252-AF31944D53A0}"/>
                              </a:ext>
                            </a:extLst>
                          </wps:cNvPr>
                          <wps:cNvSpPr/>
                          <wps:spPr>
                            <a:xfrm>
                              <a:off x="5554455" y="181350"/>
                              <a:ext cx="2716" cy="2665"/>
                            </a:xfrm>
                            <a:custGeom>
                              <a:avLst/>
                              <a:gdLst>
                                <a:gd name="csX0" fmla="*/ 2590 w 2716"/>
                                <a:gd name="csY0" fmla="*/ 888 h 2665"/>
                                <a:gd name="csX1" fmla="*/ 1447 w 2716"/>
                                <a:gd name="csY1" fmla="*/ 2665 h 2665"/>
                                <a:gd name="csX2" fmla="*/ 50 w 2716"/>
                                <a:gd name="csY2" fmla="*/ 1777 h 2665"/>
                                <a:gd name="csX3" fmla="*/ 1193 w 2716"/>
                                <a:gd name="csY3" fmla="*/ 0 h 2665"/>
                                <a:gd name="csX4" fmla="*/ 2717 w 2716"/>
                                <a:gd name="csY4" fmla="*/ 888 h 2665"/>
                              </a:gdLst>
                              <a:ahLst/>
                              <a:cxnLst>
                                <a:cxn ang="0">
                                  <a:pos x="csX0" y="csY0"/>
                                </a:cxn>
                                <a:cxn ang="0">
                                  <a:pos x="csX1" y="csY1"/>
                                </a:cxn>
                                <a:cxn ang="0">
                                  <a:pos x="csX2" y="csY2"/>
                                </a:cxn>
                                <a:cxn ang="0">
                                  <a:pos x="csX3" y="csY3"/>
                                </a:cxn>
                                <a:cxn ang="0">
                                  <a:pos x="csX4" y="csY4"/>
                                </a:cxn>
                              </a:cxnLst>
                              <a:rect l="l" t="t" r="r" b="b"/>
                              <a:pathLst>
                                <a:path w="2716" h="2665">
                                  <a:moveTo>
                                    <a:pt x="2590" y="888"/>
                                  </a:moveTo>
                                  <a:cubicBezTo>
                                    <a:pt x="2590" y="1777"/>
                                    <a:pt x="2082" y="2411"/>
                                    <a:pt x="1447" y="2665"/>
                                  </a:cubicBezTo>
                                  <a:cubicBezTo>
                                    <a:pt x="812" y="2411"/>
                                    <a:pt x="304" y="2411"/>
                                    <a:pt x="50" y="1777"/>
                                  </a:cubicBezTo>
                                  <a:cubicBezTo>
                                    <a:pt x="-204" y="888"/>
                                    <a:pt x="558" y="254"/>
                                    <a:pt x="1193" y="0"/>
                                  </a:cubicBezTo>
                                  <a:cubicBezTo>
                                    <a:pt x="1828" y="127"/>
                                    <a:pt x="2590" y="254"/>
                                    <a:pt x="2717" y="888"/>
                                  </a:cubicBezTo>
                                </a:path>
                              </a:pathLst>
                            </a:custGeom>
                            <a:solidFill>
                              <a:srgbClr val="000000"/>
                            </a:solidFill>
                            <a:ln w="12688" cap="flat">
                              <a:noFill/>
                              <a:prstDash val="solid"/>
                              <a:miter/>
                            </a:ln>
                          </wps:spPr>
                          <wps:bodyPr/>
                        </wps:wsp>
                        <wps:wsp>
                          <wps:cNvPr id="656206501" name="Freeform: Shape 656206501">
                            <a:extLst>
                              <a:ext uri="{FF2B5EF4-FFF2-40B4-BE49-F238E27FC236}">
                                <a16:creationId xmlns:a16="http://schemas.microsoft.com/office/drawing/2014/main" id="{956DD7D4-03E4-130B-BDE9-DD32B8472165}"/>
                              </a:ext>
                            </a:extLst>
                          </wps:cNvPr>
                          <wps:cNvSpPr/>
                          <wps:spPr>
                            <a:xfrm>
                              <a:off x="5549905" y="181942"/>
                              <a:ext cx="2511" cy="2659"/>
                            </a:xfrm>
                            <a:custGeom>
                              <a:avLst/>
                              <a:gdLst>
                                <a:gd name="csX0" fmla="*/ 2187 w 2511"/>
                                <a:gd name="csY0" fmla="*/ 296 h 2659"/>
                                <a:gd name="csX1" fmla="*/ 2440 w 2511"/>
                                <a:gd name="csY1" fmla="*/ 2073 h 2659"/>
                                <a:gd name="csX2" fmla="*/ 663 w 2511"/>
                                <a:gd name="csY2" fmla="*/ 2327 h 2659"/>
                                <a:gd name="csX3" fmla="*/ 155 w 2511"/>
                                <a:gd name="csY3" fmla="*/ 677 h 2659"/>
                                <a:gd name="csX4" fmla="*/ 2187 w 2511"/>
                                <a:gd name="csY4" fmla="*/ 296 h 2659"/>
                              </a:gdLst>
                              <a:ahLst/>
                              <a:cxnLst>
                                <a:cxn ang="0">
                                  <a:pos x="csX0" y="csY0"/>
                                </a:cxn>
                                <a:cxn ang="0">
                                  <a:pos x="csX1" y="csY1"/>
                                </a:cxn>
                                <a:cxn ang="0">
                                  <a:pos x="csX2" y="csY2"/>
                                </a:cxn>
                                <a:cxn ang="0">
                                  <a:pos x="csX3" y="csY3"/>
                                </a:cxn>
                                <a:cxn ang="0">
                                  <a:pos x="csX4" y="csY4"/>
                                </a:cxn>
                              </a:cxnLst>
                              <a:rect l="l" t="t" r="r" b="b"/>
                              <a:pathLst>
                                <a:path w="2511" h="2659">
                                  <a:moveTo>
                                    <a:pt x="2187" y="296"/>
                                  </a:moveTo>
                                  <a:cubicBezTo>
                                    <a:pt x="2187" y="296"/>
                                    <a:pt x="2695" y="1565"/>
                                    <a:pt x="2440" y="2073"/>
                                  </a:cubicBezTo>
                                  <a:cubicBezTo>
                                    <a:pt x="1933" y="2581"/>
                                    <a:pt x="1044" y="2961"/>
                                    <a:pt x="663" y="2327"/>
                                  </a:cubicBezTo>
                                  <a:cubicBezTo>
                                    <a:pt x="155" y="1819"/>
                                    <a:pt x="-226" y="1311"/>
                                    <a:pt x="155" y="677"/>
                                  </a:cubicBezTo>
                                  <a:cubicBezTo>
                                    <a:pt x="663" y="169"/>
                                    <a:pt x="1552" y="-338"/>
                                    <a:pt x="2187" y="296"/>
                                  </a:cubicBezTo>
                                </a:path>
                              </a:pathLst>
                            </a:custGeom>
                            <a:solidFill>
                              <a:srgbClr val="000000"/>
                            </a:solidFill>
                            <a:ln w="12688" cap="flat">
                              <a:noFill/>
                              <a:prstDash val="solid"/>
                              <a:miter/>
                            </a:ln>
                          </wps:spPr>
                          <wps:bodyPr/>
                        </wps:wsp>
                        <wps:wsp>
                          <wps:cNvPr id="1501759473" name="Freeform: Shape 1501759473">
                            <a:extLst>
                              <a:ext uri="{FF2B5EF4-FFF2-40B4-BE49-F238E27FC236}">
                                <a16:creationId xmlns:a16="http://schemas.microsoft.com/office/drawing/2014/main" id="{D230BA55-431A-5740-CF77-DE5AA37F4FC6}"/>
                              </a:ext>
                            </a:extLst>
                          </wps:cNvPr>
                          <wps:cNvSpPr/>
                          <wps:spPr>
                            <a:xfrm>
                              <a:off x="5659143" y="183000"/>
                              <a:ext cx="12698" cy="12691"/>
                            </a:xfrm>
                            <a:custGeom>
                              <a:avLst/>
                              <a:gdLst>
                                <a:gd name="csX0" fmla="*/ 0 w 12698"/>
                                <a:gd name="csY0" fmla="*/ 0 h 12691"/>
                                <a:gd name="csX1" fmla="*/ 0 w 12698"/>
                                <a:gd name="csY1" fmla="*/ 0 h 12691"/>
                              </a:gdLst>
                              <a:ahLst/>
                              <a:cxnLst>
                                <a:cxn ang="0">
                                  <a:pos x="csX0" y="csY0"/>
                                </a:cxn>
                                <a:cxn ang="0">
                                  <a:pos x="csX1" y="csY1"/>
                                </a:cxn>
                              </a:cxnLst>
                              <a:rect l="l" t="t" r="r" b="b"/>
                              <a:pathLst>
                                <a:path w="12698" h="12691">
                                  <a:moveTo>
                                    <a:pt x="0" y="0"/>
                                  </a:moveTo>
                                  <a:cubicBezTo>
                                    <a:pt x="0" y="0"/>
                                    <a:pt x="0" y="0"/>
                                    <a:pt x="0" y="0"/>
                                  </a:cubicBezTo>
                                </a:path>
                              </a:pathLst>
                            </a:custGeom>
                            <a:solidFill>
                              <a:srgbClr val="000000"/>
                            </a:solidFill>
                            <a:ln w="12688" cap="flat">
                              <a:noFill/>
                              <a:prstDash val="solid"/>
                              <a:miter/>
                            </a:ln>
                          </wps:spPr>
                          <wps:bodyPr/>
                        </wps:wsp>
                        <wps:wsp>
                          <wps:cNvPr id="650028878" name="Freeform: Shape 650028878">
                            <a:extLst>
                              <a:ext uri="{FF2B5EF4-FFF2-40B4-BE49-F238E27FC236}">
                                <a16:creationId xmlns:a16="http://schemas.microsoft.com/office/drawing/2014/main" id="{A1E7F114-6273-D390-63FA-C60C69686511}"/>
                              </a:ext>
                            </a:extLst>
                          </wps:cNvPr>
                          <wps:cNvSpPr/>
                          <wps:spPr>
                            <a:xfrm>
                              <a:off x="5714891" y="183567"/>
                              <a:ext cx="2851" cy="2605"/>
                            </a:xfrm>
                            <a:custGeom>
                              <a:avLst/>
                              <a:gdLst>
                                <a:gd name="csX0" fmla="*/ 2794 w 2851"/>
                                <a:gd name="csY0" fmla="*/ 829 h 2605"/>
                                <a:gd name="csX1" fmla="*/ 1778 w 2851"/>
                                <a:gd name="csY1" fmla="*/ 2606 h 2605"/>
                                <a:gd name="csX2" fmla="*/ 0 w 2851"/>
                                <a:gd name="csY2" fmla="*/ 1210 h 2605"/>
                                <a:gd name="csX3" fmla="*/ 1143 w 2851"/>
                                <a:gd name="csY3" fmla="*/ 68 h 2605"/>
                                <a:gd name="csX4" fmla="*/ 2794 w 2851"/>
                                <a:gd name="csY4" fmla="*/ 829 h 2605"/>
                              </a:gdLst>
                              <a:ahLst/>
                              <a:cxnLst>
                                <a:cxn ang="0">
                                  <a:pos x="csX0" y="csY0"/>
                                </a:cxn>
                                <a:cxn ang="0">
                                  <a:pos x="csX1" y="csY1"/>
                                </a:cxn>
                                <a:cxn ang="0">
                                  <a:pos x="csX2" y="csY2"/>
                                </a:cxn>
                                <a:cxn ang="0">
                                  <a:pos x="csX3" y="csY3"/>
                                </a:cxn>
                                <a:cxn ang="0">
                                  <a:pos x="csX4" y="csY4"/>
                                </a:cxn>
                              </a:cxnLst>
                              <a:rect l="l" t="t" r="r" b="b"/>
                              <a:pathLst>
                                <a:path w="2851" h="2605">
                                  <a:moveTo>
                                    <a:pt x="2794" y="829"/>
                                  </a:moveTo>
                                  <a:cubicBezTo>
                                    <a:pt x="3048" y="1717"/>
                                    <a:pt x="2413" y="2352"/>
                                    <a:pt x="1778" y="2606"/>
                                  </a:cubicBezTo>
                                  <a:cubicBezTo>
                                    <a:pt x="1016" y="2352"/>
                                    <a:pt x="0" y="2225"/>
                                    <a:pt x="0" y="1210"/>
                                  </a:cubicBezTo>
                                  <a:cubicBezTo>
                                    <a:pt x="0" y="575"/>
                                    <a:pt x="635" y="194"/>
                                    <a:pt x="1143" y="68"/>
                                  </a:cubicBezTo>
                                  <a:cubicBezTo>
                                    <a:pt x="1778" y="-186"/>
                                    <a:pt x="2413" y="321"/>
                                    <a:pt x="2794" y="829"/>
                                  </a:cubicBezTo>
                                </a:path>
                              </a:pathLst>
                            </a:custGeom>
                            <a:solidFill>
                              <a:srgbClr val="000000"/>
                            </a:solidFill>
                            <a:ln w="12688" cap="flat">
                              <a:noFill/>
                              <a:prstDash val="solid"/>
                              <a:miter/>
                            </a:ln>
                          </wps:spPr>
                          <wps:bodyPr/>
                        </wps:wsp>
                        <wps:wsp>
                          <wps:cNvPr id="307138671" name="Freeform: Shape 307138671">
                            <a:extLst>
                              <a:ext uri="{FF2B5EF4-FFF2-40B4-BE49-F238E27FC236}">
                                <a16:creationId xmlns:a16="http://schemas.microsoft.com/office/drawing/2014/main" id="{B1505712-99CF-0507-EDB5-0740DA6E6DF9}"/>
                              </a:ext>
                            </a:extLst>
                          </wps:cNvPr>
                          <wps:cNvSpPr/>
                          <wps:spPr>
                            <a:xfrm>
                              <a:off x="5719319" y="183736"/>
                              <a:ext cx="2808" cy="2594"/>
                            </a:xfrm>
                            <a:custGeom>
                              <a:avLst/>
                              <a:gdLst>
                                <a:gd name="csX0" fmla="*/ 2429 w 2808"/>
                                <a:gd name="csY0" fmla="*/ 533 h 2594"/>
                                <a:gd name="csX1" fmla="*/ 2556 w 2808"/>
                                <a:gd name="csY1" fmla="*/ 1929 h 2594"/>
                                <a:gd name="csX2" fmla="*/ 1794 w 2808"/>
                                <a:gd name="csY2" fmla="*/ 2563 h 2594"/>
                                <a:gd name="csX3" fmla="*/ 16 w 2808"/>
                                <a:gd name="csY3" fmla="*/ 1675 h 2594"/>
                                <a:gd name="csX4" fmla="*/ 1159 w 2808"/>
                                <a:gd name="csY4" fmla="*/ 25 h 2594"/>
                                <a:gd name="csX5" fmla="*/ 2429 w 2808"/>
                                <a:gd name="csY5" fmla="*/ 533 h 2594"/>
                              </a:gdLst>
                              <a:ahLst/>
                              <a:cxnLst>
                                <a:cxn ang="0">
                                  <a:pos x="csX0" y="csY0"/>
                                </a:cxn>
                                <a:cxn ang="0">
                                  <a:pos x="csX1" y="csY1"/>
                                </a:cxn>
                                <a:cxn ang="0">
                                  <a:pos x="csX2" y="csY2"/>
                                </a:cxn>
                                <a:cxn ang="0">
                                  <a:pos x="csX3" y="csY3"/>
                                </a:cxn>
                                <a:cxn ang="0">
                                  <a:pos x="csX4" y="csY4"/>
                                </a:cxn>
                                <a:cxn ang="0">
                                  <a:pos x="csX5" y="csY5"/>
                                </a:cxn>
                              </a:cxnLst>
                              <a:rect l="l" t="t" r="r" b="b"/>
                              <a:pathLst>
                                <a:path w="2808" h="2594">
                                  <a:moveTo>
                                    <a:pt x="2429" y="533"/>
                                  </a:moveTo>
                                  <a:cubicBezTo>
                                    <a:pt x="2429" y="533"/>
                                    <a:pt x="3191" y="1548"/>
                                    <a:pt x="2556" y="1929"/>
                                  </a:cubicBezTo>
                                  <a:cubicBezTo>
                                    <a:pt x="2302" y="2183"/>
                                    <a:pt x="2048" y="2183"/>
                                    <a:pt x="1794" y="2563"/>
                                  </a:cubicBezTo>
                                  <a:cubicBezTo>
                                    <a:pt x="905" y="2690"/>
                                    <a:pt x="143" y="2437"/>
                                    <a:pt x="16" y="1675"/>
                                  </a:cubicBezTo>
                                  <a:cubicBezTo>
                                    <a:pt x="-111" y="787"/>
                                    <a:pt x="524" y="406"/>
                                    <a:pt x="1159" y="25"/>
                                  </a:cubicBezTo>
                                  <a:cubicBezTo>
                                    <a:pt x="1667" y="-102"/>
                                    <a:pt x="2048" y="279"/>
                                    <a:pt x="2429" y="533"/>
                                  </a:cubicBezTo>
                                </a:path>
                              </a:pathLst>
                            </a:custGeom>
                            <a:solidFill>
                              <a:srgbClr val="000000"/>
                            </a:solidFill>
                            <a:ln w="12688" cap="flat">
                              <a:noFill/>
                              <a:prstDash val="solid"/>
                              <a:miter/>
                            </a:ln>
                          </wps:spPr>
                          <wps:bodyPr/>
                        </wps:wsp>
                        <wps:wsp>
                          <wps:cNvPr id="427627030" name="Freeform: Shape 427627030">
                            <a:extLst>
                              <a:ext uri="{FF2B5EF4-FFF2-40B4-BE49-F238E27FC236}">
                                <a16:creationId xmlns:a16="http://schemas.microsoft.com/office/drawing/2014/main" id="{FAAE6B40-7A18-AA2F-9F24-9982AD179EBA}"/>
                              </a:ext>
                            </a:extLst>
                          </wps:cNvPr>
                          <wps:cNvSpPr/>
                          <wps:spPr>
                            <a:xfrm>
                              <a:off x="5530123" y="183888"/>
                              <a:ext cx="2793" cy="2361"/>
                            </a:xfrm>
                            <a:custGeom>
                              <a:avLst/>
                              <a:gdLst>
                                <a:gd name="csX0" fmla="*/ 2667 w 2793"/>
                                <a:gd name="csY0" fmla="*/ 1269 h 2361"/>
                                <a:gd name="csX1" fmla="*/ 635 w 2793"/>
                                <a:gd name="csY1" fmla="*/ 2284 h 2361"/>
                                <a:gd name="csX2" fmla="*/ 0 w 2793"/>
                                <a:gd name="csY2" fmla="*/ 1269 h 2361"/>
                                <a:gd name="csX3" fmla="*/ 889 w 2793"/>
                                <a:gd name="csY3" fmla="*/ 0 h 2361"/>
                                <a:gd name="csX4" fmla="*/ 2794 w 2793"/>
                                <a:gd name="csY4" fmla="*/ 1269 h 2361"/>
                              </a:gdLst>
                              <a:ahLst/>
                              <a:cxnLst>
                                <a:cxn ang="0">
                                  <a:pos x="csX0" y="csY0"/>
                                </a:cxn>
                                <a:cxn ang="0">
                                  <a:pos x="csX1" y="csY1"/>
                                </a:cxn>
                                <a:cxn ang="0">
                                  <a:pos x="csX2" y="csY2"/>
                                </a:cxn>
                                <a:cxn ang="0">
                                  <a:pos x="csX3" y="csY3"/>
                                </a:cxn>
                                <a:cxn ang="0">
                                  <a:pos x="csX4" y="csY4"/>
                                </a:cxn>
                              </a:cxnLst>
                              <a:rect l="l" t="t" r="r" b="b"/>
                              <a:pathLst>
                                <a:path w="2793" h="2361">
                                  <a:moveTo>
                                    <a:pt x="2667" y="1269"/>
                                  </a:moveTo>
                                  <a:cubicBezTo>
                                    <a:pt x="2413" y="2158"/>
                                    <a:pt x="1524" y="2538"/>
                                    <a:pt x="635" y="2284"/>
                                  </a:cubicBezTo>
                                  <a:cubicBezTo>
                                    <a:pt x="381" y="2031"/>
                                    <a:pt x="127" y="1650"/>
                                    <a:pt x="0" y="1269"/>
                                  </a:cubicBezTo>
                                  <a:cubicBezTo>
                                    <a:pt x="0" y="761"/>
                                    <a:pt x="254" y="254"/>
                                    <a:pt x="889" y="0"/>
                                  </a:cubicBezTo>
                                  <a:cubicBezTo>
                                    <a:pt x="1778" y="0"/>
                                    <a:pt x="2540" y="508"/>
                                    <a:pt x="2794" y="1269"/>
                                  </a:cubicBezTo>
                                </a:path>
                              </a:pathLst>
                            </a:custGeom>
                            <a:solidFill>
                              <a:srgbClr val="000000"/>
                            </a:solidFill>
                            <a:ln w="12688" cap="flat">
                              <a:noFill/>
                              <a:prstDash val="solid"/>
                              <a:miter/>
                            </a:ln>
                          </wps:spPr>
                          <wps:bodyPr/>
                        </wps:wsp>
                        <wps:wsp>
                          <wps:cNvPr id="436194549" name="Freeform: Shape 436194549">
                            <a:extLst>
                              <a:ext uri="{FF2B5EF4-FFF2-40B4-BE49-F238E27FC236}">
                                <a16:creationId xmlns:a16="http://schemas.microsoft.com/office/drawing/2014/main" id="{E11B0FB5-0D33-1340-3FAE-5DB7F4244686}"/>
                              </a:ext>
                            </a:extLst>
                          </wps:cNvPr>
                          <wps:cNvSpPr/>
                          <wps:spPr>
                            <a:xfrm>
                              <a:off x="5555775" y="185219"/>
                              <a:ext cx="2920" cy="2730"/>
                            </a:xfrm>
                            <a:custGeom>
                              <a:avLst/>
                              <a:gdLst>
                                <a:gd name="csX0" fmla="*/ 2920 w 2920"/>
                                <a:gd name="csY0" fmla="*/ 1208 h 2730"/>
                                <a:gd name="csX1" fmla="*/ 1651 w 2920"/>
                                <a:gd name="csY1" fmla="*/ 2731 h 2730"/>
                                <a:gd name="csX2" fmla="*/ 0 w 2920"/>
                                <a:gd name="csY2" fmla="*/ 1588 h 2730"/>
                                <a:gd name="csX3" fmla="*/ 889 w 2920"/>
                                <a:gd name="csY3" fmla="*/ 65 h 2730"/>
                                <a:gd name="csX4" fmla="*/ 2920 w 2920"/>
                                <a:gd name="csY4" fmla="*/ 1208 h 2730"/>
                              </a:gdLst>
                              <a:ahLst/>
                              <a:cxnLst>
                                <a:cxn ang="0">
                                  <a:pos x="csX0" y="csY0"/>
                                </a:cxn>
                                <a:cxn ang="0">
                                  <a:pos x="csX1" y="csY1"/>
                                </a:cxn>
                                <a:cxn ang="0">
                                  <a:pos x="csX2" y="csY2"/>
                                </a:cxn>
                                <a:cxn ang="0">
                                  <a:pos x="csX3" y="csY3"/>
                                </a:cxn>
                                <a:cxn ang="0">
                                  <a:pos x="csX4" y="csY4"/>
                                </a:cxn>
                              </a:cxnLst>
                              <a:rect l="l" t="t" r="r" b="b"/>
                              <a:pathLst>
                                <a:path w="2920" h="2730">
                                  <a:moveTo>
                                    <a:pt x="2920" y="1208"/>
                                  </a:moveTo>
                                  <a:cubicBezTo>
                                    <a:pt x="2920" y="1208"/>
                                    <a:pt x="2159" y="2350"/>
                                    <a:pt x="1651" y="2731"/>
                                  </a:cubicBezTo>
                                  <a:cubicBezTo>
                                    <a:pt x="889" y="2731"/>
                                    <a:pt x="381" y="2223"/>
                                    <a:pt x="0" y="1588"/>
                                  </a:cubicBezTo>
                                  <a:cubicBezTo>
                                    <a:pt x="0" y="954"/>
                                    <a:pt x="254" y="192"/>
                                    <a:pt x="889" y="65"/>
                                  </a:cubicBezTo>
                                  <a:cubicBezTo>
                                    <a:pt x="1778" y="-188"/>
                                    <a:pt x="2667" y="319"/>
                                    <a:pt x="2920" y="1208"/>
                                  </a:cubicBezTo>
                                </a:path>
                              </a:pathLst>
                            </a:custGeom>
                            <a:solidFill>
                              <a:srgbClr val="000000"/>
                            </a:solidFill>
                            <a:ln w="12688" cap="flat">
                              <a:noFill/>
                              <a:prstDash val="solid"/>
                              <a:miter/>
                            </a:ln>
                          </wps:spPr>
                          <wps:bodyPr/>
                        </wps:wsp>
                        <wps:wsp>
                          <wps:cNvPr id="264883091" name="Freeform: Shape 264883091">
                            <a:extLst>
                              <a:ext uri="{FF2B5EF4-FFF2-40B4-BE49-F238E27FC236}">
                                <a16:creationId xmlns:a16="http://schemas.microsoft.com/office/drawing/2014/main" id="{795423E9-7548-5C29-631B-8244F34D27BB}"/>
                              </a:ext>
                            </a:extLst>
                          </wps:cNvPr>
                          <wps:cNvSpPr/>
                          <wps:spPr>
                            <a:xfrm>
                              <a:off x="5551564" y="185386"/>
                              <a:ext cx="2884" cy="2553"/>
                            </a:xfrm>
                            <a:custGeom>
                              <a:avLst/>
                              <a:gdLst>
                                <a:gd name="csX0" fmla="*/ 2560 w 2884"/>
                                <a:gd name="csY0" fmla="*/ 533 h 2553"/>
                                <a:gd name="csX1" fmla="*/ 2813 w 2884"/>
                                <a:gd name="csY1" fmla="*/ 1802 h 2553"/>
                                <a:gd name="csX2" fmla="*/ 909 w 2884"/>
                                <a:gd name="csY2" fmla="*/ 2437 h 2553"/>
                                <a:gd name="csX3" fmla="*/ 20 w 2884"/>
                                <a:gd name="csY3" fmla="*/ 914 h 2553"/>
                                <a:gd name="csX4" fmla="*/ 1163 w 2884"/>
                                <a:gd name="csY4" fmla="*/ 25 h 2553"/>
                                <a:gd name="csX5" fmla="*/ 2560 w 2884"/>
                                <a:gd name="csY5" fmla="*/ 533 h 2553"/>
                              </a:gdLst>
                              <a:ahLst/>
                              <a:cxnLst>
                                <a:cxn ang="0">
                                  <a:pos x="csX0" y="csY0"/>
                                </a:cxn>
                                <a:cxn ang="0">
                                  <a:pos x="csX1" y="csY1"/>
                                </a:cxn>
                                <a:cxn ang="0">
                                  <a:pos x="csX2" y="csY2"/>
                                </a:cxn>
                                <a:cxn ang="0">
                                  <a:pos x="csX3" y="csY3"/>
                                </a:cxn>
                                <a:cxn ang="0">
                                  <a:pos x="csX4" y="csY4"/>
                                </a:cxn>
                                <a:cxn ang="0">
                                  <a:pos x="csX5" y="csY5"/>
                                </a:cxn>
                              </a:cxnLst>
                              <a:rect l="l" t="t" r="r" b="b"/>
                              <a:pathLst>
                                <a:path w="2884" h="2553">
                                  <a:moveTo>
                                    <a:pt x="2560" y="533"/>
                                  </a:moveTo>
                                  <a:cubicBezTo>
                                    <a:pt x="2560" y="533"/>
                                    <a:pt x="3068" y="1421"/>
                                    <a:pt x="2813" y="1802"/>
                                  </a:cubicBezTo>
                                  <a:cubicBezTo>
                                    <a:pt x="2306" y="2183"/>
                                    <a:pt x="1671" y="2817"/>
                                    <a:pt x="909" y="2437"/>
                                  </a:cubicBezTo>
                                  <a:cubicBezTo>
                                    <a:pt x="401" y="2056"/>
                                    <a:pt x="-107" y="1675"/>
                                    <a:pt x="20" y="914"/>
                                  </a:cubicBezTo>
                                  <a:cubicBezTo>
                                    <a:pt x="274" y="660"/>
                                    <a:pt x="782" y="152"/>
                                    <a:pt x="1163" y="25"/>
                                  </a:cubicBezTo>
                                  <a:cubicBezTo>
                                    <a:pt x="1798" y="-102"/>
                                    <a:pt x="2052" y="279"/>
                                    <a:pt x="2560" y="533"/>
                                  </a:cubicBezTo>
                                </a:path>
                              </a:pathLst>
                            </a:custGeom>
                            <a:solidFill>
                              <a:srgbClr val="000000"/>
                            </a:solidFill>
                            <a:ln w="12688" cap="flat">
                              <a:noFill/>
                              <a:prstDash val="solid"/>
                              <a:miter/>
                            </a:ln>
                          </wps:spPr>
                          <wps:bodyPr/>
                        </wps:wsp>
                        <wps:wsp>
                          <wps:cNvPr id="848679291" name="Freeform: Shape 848679291">
                            <a:extLst>
                              <a:ext uri="{FF2B5EF4-FFF2-40B4-BE49-F238E27FC236}">
                                <a16:creationId xmlns:a16="http://schemas.microsoft.com/office/drawing/2014/main" id="{117A6D7D-599D-BA72-4F34-6E65294BF2CD}"/>
                              </a:ext>
                            </a:extLst>
                          </wps:cNvPr>
                          <wps:cNvSpPr/>
                          <wps:spPr>
                            <a:xfrm>
                              <a:off x="5730574" y="185792"/>
                              <a:ext cx="2984" cy="2640"/>
                            </a:xfrm>
                            <a:custGeom>
                              <a:avLst/>
                              <a:gdLst>
                                <a:gd name="csX0" fmla="*/ 2984 w 2984"/>
                                <a:gd name="csY0" fmla="*/ 1015 h 2640"/>
                                <a:gd name="csX1" fmla="*/ 1968 w 2984"/>
                                <a:gd name="csY1" fmla="*/ 2538 h 2640"/>
                                <a:gd name="csX2" fmla="*/ 318 w 2984"/>
                                <a:gd name="csY2" fmla="*/ 2158 h 2640"/>
                                <a:gd name="csX3" fmla="*/ 63 w 2984"/>
                                <a:gd name="csY3" fmla="*/ 1015 h 2640"/>
                                <a:gd name="csX4" fmla="*/ 1460 w 2984"/>
                                <a:gd name="csY4" fmla="*/ 0 h 2640"/>
                                <a:gd name="csX5" fmla="*/ 2984 w 2984"/>
                                <a:gd name="csY5" fmla="*/ 1015 h 2640"/>
                              </a:gdLst>
                              <a:ahLst/>
                              <a:cxnLst>
                                <a:cxn ang="0">
                                  <a:pos x="csX0" y="csY0"/>
                                </a:cxn>
                                <a:cxn ang="0">
                                  <a:pos x="csX1" y="csY1"/>
                                </a:cxn>
                                <a:cxn ang="0">
                                  <a:pos x="csX2" y="csY2"/>
                                </a:cxn>
                                <a:cxn ang="0">
                                  <a:pos x="csX3" y="csY3"/>
                                </a:cxn>
                                <a:cxn ang="0">
                                  <a:pos x="csX4" y="csY4"/>
                                </a:cxn>
                                <a:cxn ang="0">
                                  <a:pos x="csX5" y="csY5"/>
                                </a:cxn>
                              </a:cxnLst>
                              <a:rect l="l" t="t" r="r" b="b"/>
                              <a:pathLst>
                                <a:path w="2984" h="2640">
                                  <a:moveTo>
                                    <a:pt x="2984" y="1015"/>
                                  </a:moveTo>
                                  <a:cubicBezTo>
                                    <a:pt x="2984" y="1015"/>
                                    <a:pt x="2349" y="2284"/>
                                    <a:pt x="1968" y="2538"/>
                                  </a:cubicBezTo>
                                  <a:cubicBezTo>
                                    <a:pt x="1333" y="2792"/>
                                    <a:pt x="699" y="2538"/>
                                    <a:pt x="318" y="2158"/>
                                  </a:cubicBezTo>
                                  <a:cubicBezTo>
                                    <a:pt x="-190" y="2031"/>
                                    <a:pt x="63" y="1396"/>
                                    <a:pt x="63" y="1015"/>
                                  </a:cubicBezTo>
                                  <a:cubicBezTo>
                                    <a:pt x="444" y="508"/>
                                    <a:pt x="952" y="127"/>
                                    <a:pt x="1460" y="0"/>
                                  </a:cubicBezTo>
                                  <a:cubicBezTo>
                                    <a:pt x="2095" y="127"/>
                                    <a:pt x="2603" y="635"/>
                                    <a:pt x="2984" y="1015"/>
                                  </a:cubicBezTo>
                                </a:path>
                              </a:pathLst>
                            </a:custGeom>
                            <a:solidFill>
                              <a:srgbClr val="000000"/>
                            </a:solidFill>
                            <a:ln w="12688" cap="flat">
                              <a:noFill/>
                              <a:prstDash val="solid"/>
                              <a:miter/>
                            </a:ln>
                          </wps:spPr>
                          <wps:bodyPr/>
                        </wps:wsp>
                        <wps:wsp>
                          <wps:cNvPr id="1081508610" name="Freeform: Shape 1081508610">
                            <a:extLst>
                              <a:ext uri="{FF2B5EF4-FFF2-40B4-BE49-F238E27FC236}">
                                <a16:creationId xmlns:a16="http://schemas.microsoft.com/office/drawing/2014/main" id="{B1D44D58-51E8-B102-34E0-3BFDBC132C72}"/>
                              </a:ext>
                            </a:extLst>
                          </wps:cNvPr>
                          <wps:cNvSpPr/>
                          <wps:spPr>
                            <a:xfrm>
                              <a:off x="5735830" y="186658"/>
                              <a:ext cx="2680" cy="2306"/>
                            </a:xfrm>
                            <a:custGeom>
                              <a:avLst/>
                              <a:gdLst>
                                <a:gd name="csX0" fmla="*/ 2681 w 2680"/>
                                <a:gd name="csY0" fmla="*/ 911 h 2306"/>
                                <a:gd name="csX1" fmla="*/ 1157 w 2680"/>
                                <a:gd name="csY1" fmla="*/ 2307 h 2306"/>
                                <a:gd name="csX2" fmla="*/ 14 w 2680"/>
                                <a:gd name="csY2" fmla="*/ 1418 h 2306"/>
                                <a:gd name="csX3" fmla="*/ 776 w 2680"/>
                                <a:gd name="csY3" fmla="*/ 149 h 2306"/>
                                <a:gd name="csX4" fmla="*/ 2681 w 2680"/>
                                <a:gd name="csY4" fmla="*/ 911 h 2306"/>
                              </a:gdLst>
                              <a:ahLst/>
                              <a:cxnLst>
                                <a:cxn ang="0">
                                  <a:pos x="csX0" y="csY0"/>
                                </a:cxn>
                                <a:cxn ang="0">
                                  <a:pos x="csX1" y="csY1"/>
                                </a:cxn>
                                <a:cxn ang="0">
                                  <a:pos x="csX2" y="csY2"/>
                                </a:cxn>
                                <a:cxn ang="0">
                                  <a:pos x="csX3" y="csY3"/>
                                </a:cxn>
                                <a:cxn ang="0">
                                  <a:pos x="csX4" y="csY4"/>
                                </a:cxn>
                              </a:cxnLst>
                              <a:rect l="l" t="t" r="r" b="b"/>
                              <a:pathLst>
                                <a:path w="2680" h="2306">
                                  <a:moveTo>
                                    <a:pt x="2681" y="911"/>
                                  </a:moveTo>
                                  <a:cubicBezTo>
                                    <a:pt x="2427" y="1672"/>
                                    <a:pt x="1919" y="2180"/>
                                    <a:pt x="1157" y="2307"/>
                                  </a:cubicBezTo>
                                  <a:cubicBezTo>
                                    <a:pt x="649" y="2307"/>
                                    <a:pt x="-113" y="2053"/>
                                    <a:pt x="14" y="1418"/>
                                  </a:cubicBezTo>
                                  <a:cubicBezTo>
                                    <a:pt x="14" y="911"/>
                                    <a:pt x="268" y="276"/>
                                    <a:pt x="776" y="149"/>
                                  </a:cubicBezTo>
                                  <a:cubicBezTo>
                                    <a:pt x="1538" y="-231"/>
                                    <a:pt x="2427" y="149"/>
                                    <a:pt x="2681" y="911"/>
                                  </a:cubicBezTo>
                                </a:path>
                              </a:pathLst>
                            </a:custGeom>
                            <a:solidFill>
                              <a:srgbClr val="000000"/>
                            </a:solidFill>
                            <a:ln w="12688" cap="flat">
                              <a:noFill/>
                              <a:prstDash val="solid"/>
                              <a:miter/>
                            </a:ln>
                          </wps:spPr>
                          <wps:bodyPr/>
                        </wps:wsp>
                        <wps:wsp>
                          <wps:cNvPr id="348577895" name="Freeform: Shape 348577895">
                            <a:extLst>
                              <a:ext uri="{FF2B5EF4-FFF2-40B4-BE49-F238E27FC236}">
                                <a16:creationId xmlns:a16="http://schemas.microsoft.com/office/drawing/2014/main" id="{72B12CE9-95F5-76D0-30B7-10CD7983D5FF}"/>
                              </a:ext>
                            </a:extLst>
                          </wps:cNvPr>
                          <wps:cNvSpPr/>
                          <wps:spPr>
                            <a:xfrm>
                              <a:off x="5538783" y="187696"/>
                              <a:ext cx="2895" cy="2894"/>
                            </a:xfrm>
                            <a:custGeom>
                              <a:avLst/>
                              <a:gdLst>
                                <a:gd name="csX0" fmla="*/ 2769 w 2895"/>
                                <a:gd name="csY0" fmla="*/ 888 h 2894"/>
                                <a:gd name="csX1" fmla="*/ 1880 w 2895"/>
                                <a:gd name="csY1" fmla="*/ 2792 h 2894"/>
                                <a:gd name="csX2" fmla="*/ 483 w 2895"/>
                                <a:gd name="csY2" fmla="*/ 2411 h 2894"/>
                                <a:gd name="csX3" fmla="*/ 102 w 2895"/>
                                <a:gd name="csY3" fmla="*/ 888 h 2894"/>
                                <a:gd name="csX4" fmla="*/ 1372 w 2895"/>
                                <a:gd name="csY4" fmla="*/ 0 h 2894"/>
                                <a:gd name="csX5" fmla="*/ 2896 w 2895"/>
                                <a:gd name="csY5" fmla="*/ 888 h 2894"/>
                              </a:gdLst>
                              <a:ahLst/>
                              <a:cxnLst>
                                <a:cxn ang="0">
                                  <a:pos x="csX0" y="csY0"/>
                                </a:cxn>
                                <a:cxn ang="0">
                                  <a:pos x="csX1" y="csY1"/>
                                </a:cxn>
                                <a:cxn ang="0">
                                  <a:pos x="csX2" y="csY2"/>
                                </a:cxn>
                                <a:cxn ang="0">
                                  <a:pos x="csX3" y="csY3"/>
                                </a:cxn>
                                <a:cxn ang="0">
                                  <a:pos x="csX4" y="csY4"/>
                                </a:cxn>
                                <a:cxn ang="0">
                                  <a:pos x="csX5" y="csY5"/>
                                </a:cxn>
                              </a:cxnLst>
                              <a:rect l="l" t="t" r="r" b="b"/>
                              <a:pathLst>
                                <a:path w="2895" h="2894">
                                  <a:moveTo>
                                    <a:pt x="2769" y="888"/>
                                  </a:moveTo>
                                  <a:cubicBezTo>
                                    <a:pt x="2896" y="1777"/>
                                    <a:pt x="2642" y="2411"/>
                                    <a:pt x="1880" y="2792"/>
                                  </a:cubicBezTo>
                                  <a:cubicBezTo>
                                    <a:pt x="1372" y="3046"/>
                                    <a:pt x="737" y="2792"/>
                                    <a:pt x="483" y="2411"/>
                                  </a:cubicBezTo>
                                  <a:cubicBezTo>
                                    <a:pt x="102" y="2031"/>
                                    <a:pt x="-152" y="1396"/>
                                    <a:pt x="102" y="888"/>
                                  </a:cubicBezTo>
                                  <a:cubicBezTo>
                                    <a:pt x="229" y="127"/>
                                    <a:pt x="991" y="381"/>
                                    <a:pt x="1372" y="0"/>
                                  </a:cubicBezTo>
                                  <a:cubicBezTo>
                                    <a:pt x="2007" y="0"/>
                                    <a:pt x="2515" y="381"/>
                                    <a:pt x="2896" y="888"/>
                                  </a:cubicBezTo>
                                </a:path>
                              </a:pathLst>
                            </a:custGeom>
                            <a:solidFill>
                              <a:srgbClr val="000000"/>
                            </a:solidFill>
                            <a:ln w="12688" cap="flat">
                              <a:noFill/>
                              <a:prstDash val="solid"/>
                              <a:miter/>
                            </a:ln>
                          </wps:spPr>
                          <wps:bodyPr/>
                        </wps:wsp>
                        <wps:wsp>
                          <wps:cNvPr id="880671228" name="Freeform: Shape 880671228">
                            <a:extLst>
                              <a:ext uri="{FF2B5EF4-FFF2-40B4-BE49-F238E27FC236}">
                                <a16:creationId xmlns:a16="http://schemas.microsoft.com/office/drawing/2014/main" id="{446429D1-46C8-CCF3-F830-7F7B64F9A614}"/>
                              </a:ext>
                            </a:extLst>
                          </wps:cNvPr>
                          <wps:cNvSpPr/>
                          <wps:spPr>
                            <a:xfrm>
                              <a:off x="5542381" y="188222"/>
                              <a:ext cx="2853" cy="2713"/>
                            </a:xfrm>
                            <a:custGeom>
                              <a:avLst/>
                              <a:gdLst>
                                <a:gd name="csX0" fmla="*/ 2853 w 2853"/>
                                <a:gd name="csY0" fmla="*/ 1124 h 2713"/>
                                <a:gd name="csX1" fmla="*/ 2219 w 2853"/>
                                <a:gd name="csY1" fmla="*/ 2393 h 2713"/>
                                <a:gd name="csX2" fmla="*/ 822 w 2853"/>
                                <a:gd name="csY2" fmla="*/ 2520 h 2713"/>
                                <a:gd name="csX3" fmla="*/ 187 w 2853"/>
                                <a:gd name="csY3" fmla="*/ 616 h 2713"/>
                                <a:gd name="csX4" fmla="*/ 2853 w 2853"/>
                                <a:gd name="csY4" fmla="*/ 997 h 2713"/>
                              </a:gdLst>
                              <a:ahLst/>
                              <a:cxnLst>
                                <a:cxn ang="0">
                                  <a:pos x="csX0" y="csY0"/>
                                </a:cxn>
                                <a:cxn ang="0">
                                  <a:pos x="csX1" y="csY1"/>
                                </a:cxn>
                                <a:cxn ang="0">
                                  <a:pos x="csX2" y="csY2"/>
                                </a:cxn>
                                <a:cxn ang="0">
                                  <a:pos x="csX3" y="csY3"/>
                                </a:cxn>
                                <a:cxn ang="0">
                                  <a:pos x="csX4" y="csY4"/>
                                </a:cxn>
                              </a:cxnLst>
                              <a:rect l="l" t="t" r="r" b="b"/>
                              <a:pathLst>
                                <a:path w="2853" h="2713">
                                  <a:moveTo>
                                    <a:pt x="2853" y="1124"/>
                                  </a:moveTo>
                                  <a:cubicBezTo>
                                    <a:pt x="2853" y="1124"/>
                                    <a:pt x="2346" y="2012"/>
                                    <a:pt x="2219" y="2393"/>
                                  </a:cubicBezTo>
                                  <a:cubicBezTo>
                                    <a:pt x="1838" y="2647"/>
                                    <a:pt x="1330" y="2901"/>
                                    <a:pt x="822" y="2520"/>
                                  </a:cubicBezTo>
                                  <a:cubicBezTo>
                                    <a:pt x="314" y="2012"/>
                                    <a:pt x="-321" y="1378"/>
                                    <a:pt x="187" y="616"/>
                                  </a:cubicBezTo>
                                  <a:cubicBezTo>
                                    <a:pt x="822" y="-526"/>
                                    <a:pt x="2472" y="108"/>
                                    <a:pt x="2853" y="997"/>
                                  </a:cubicBezTo>
                                </a:path>
                              </a:pathLst>
                            </a:custGeom>
                            <a:solidFill>
                              <a:srgbClr val="000000"/>
                            </a:solidFill>
                            <a:ln w="12688" cap="flat">
                              <a:noFill/>
                              <a:prstDash val="solid"/>
                              <a:miter/>
                            </a:ln>
                          </wps:spPr>
                          <wps:bodyPr/>
                        </wps:wsp>
                        <wps:wsp>
                          <wps:cNvPr id="959398204" name="Freeform: Shape 959398204">
                            <a:extLst>
                              <a:ext uri="{FF2B5EF4-FFF2-40B4-BE49-F238E27FC236}">
                                <a16:creationId xmlns:a16="http://schemas.microsoft.com/office/drawing/2014/main" id="{911F827F-1E63-9148-1FD1-097CB3557153}"/>
                              </a:ext>
                            </a:extLst>
                          </wps:cNvPr>
                          <wps:cNvSpPr/>
                          <wps:spPr>
                            <a:xfrm>
                              <a:off x="5726320" y="188330"/>
                              <a:ext cx="2666" cy="2435"/>
                            </a:xfrm>
                            <a:custGeom>
                              <a:avLst/>
                              <a:gdLst>
                                <a:gd name="csX0" fmla="*/ 2667 w 2666"/>
                                <a:gd name="csY0" fmla="*/ 635 h 2435"/>
                                <a:gd name="csX1" fmla="*/ 1524 w 2666"/>
                                <a:gd name="csY1" fmla="*/ 2411 h 2435"/>
                                <a:gd name="csX2" fmla="*/ 0 w 2666"/>
                                <a:gd name="csY2" fmla="*/ 1523 h 2435"/>
                                <a:gd name="csX3" fmla="*/ 889 w 2666"/>
                                <a:gd name="csY3" fmla="*/ 0 h 2435"/>
                                <a:gd name="csX4" fmla="*/ 2667 w 2666"/>
                                <a:gd name="csY4" fmla="*/ 635 h 2435"/>
                              </a:gdLst>
                              <a:ahLst/>
                              <a:cxnLst>
                                <a:cxn ang="0">
                                  <a:pos x="csX0" y="csY0"/>
                                </a:cxn>
                                <a:cxn ang="0">
                                  <a:pos x="csX1" y="csY1"/>
                                </a:cxn>
                                <a:cxn ang="0">
                                  <a:pos x="csX2" y="csY2"/>
                                </a:cxn>
                                <a:cxn ang="0">
                                  <a:pos x="csX3" y="csY3"/>
                                </a:cxn>
                                <a:cxn ang="0">
                                  <a:pos x="csX4" y="csY4"/>
                                </a:cxn>
                              </a:cxnLst>
                              <a:rect l="l" t="t" r="r" b="b"/>
                              <a:pathLst>
                                <a:path w="2666" h="2435">
                                  <a:moveTo>
                                    <a:pt x="2667" y="635"/>
                                  </a:moveTo>
                                  <a:cubicBezTo>
                                    <a:pt x="2667" y="1396"/>
                                    <a:pt x="2032" y="1904"/>
                                    <a:pt x="1524" y="2411"/>
                                  </a:cubicBezTo>
                                  <a:cubicBezTo>
                                    <a:pt x="889" y="2538"/>
                                    <a:pt x="127" y="2158"/>
                                    <a:pt x="0" y="1523"/>
                                  </a:cubicBezTo>
                                  <a:cubicBezTo>
                                    <a:pt x="0" y="888"/>
                                    <a:pt x="254" y="381"/>
                                    <a:pt x="889" y="0"/>
                                  </a:cubicBezTo>
                                  <a:cubicBezTo>
                                    <a:pt x="1524" y="0"/>
                                    <a:pt x="2286" y="0"/>
                                    <a:pt x="2667" y="635"/>
                                  </a:cubicBezTo>
                                </a:path>
                              </a:pathLst>
                            </a:custGeom>
                            <a:solidFill>
                              <a:srgbClr val="000000"/>
                            </a:solidFill>
                            <a:ln w="12688" cap="flat">
                              <a:noFill/>
                              <a:prstDash val="solid"/>
                              <a:miter/>
                            </a:ln>
                          </wps:spPr>
                          <wps:bodyPr/>
                        </wps:wsp>
                        <wps:wsp>
                          <wps:cNvPr id="683689686" name="Freeform: Shape 683689686">
                            <a:extLst>
                              <a:ext uri="{FF2B5EF4-FFF2-40B4-BE49-F238E27FC236}">
                                <a16:creationId xmlns:a16="http://schemas.microsoft.com/office/drawing/2014/main" id="{A546AD9E-E4C5-2D03-190E-8743C14AF20D}"/>
                              </a:ext>
                            </a:extLst>
                          </wps:cNvPr>
                          <wps:cNvSpPr/>
                          <wps:spPr>
                            <a:xfrm>
                              <a:off x="5732122" y="189321"/>
                              <a:ext cx="3214" cy="2866"/>
                            </a:xfrm>
                            <a:custGeom>
                              <a:avLst/>
                              <a:gdLst>
                                <a:gd name="csX0" fmla="*/ 3214 w 3214"/>
                                <a:gd name="csY0" fmla="*/ 913 h 2866"/>
                                <a:gd name="csX1" fmla="*/ 2326 w 3214"/>
                                <a:gd name="csY1" fmla="*/ 2816 h 2866"/>
                                <a:gd name="csX2" fmla="*/ 421 w 3214"/>
                                <a:gd name="csY2" fmla="*/ 2563 h 2866"/>
                                <a:gd name="csX3" fmla="*/ 167 w 3214"/>
                                <a:gd name="csY3" fmla="*/ 913 h 2866"/>
                                <a:gd name="csX4" fmla="*/ 1945 w 3214"/>
                                <a:gd name="csY4" fmla="*/ 24 h 2866"/>
                                <a:gd name="csX5" fmla="*/ 3088 w 3214"/>
                                <a:gd name="csY5" fmla="*/ 913 h 2866"/>
                              </a:gdLst>
                              <a:ahLst/>
                              <a:cxnLst>
                                <a:cxn ang="0">
                                  <a:pos x="csX0" y="csY0"/>
                                </a:cxn>
                                <a:cxn ang="0">
                                  <a:pos x="csX1" y="csY1"/>
                                </a:cxn>
                                <a:cxn ang="0">
                                  <a:pos x="csX2" y="csY2"/>
                                </a:cxn>
                                <a:cxn ang="0">
                                  <a:pos x="csX3" y="csY3"/>
                                </a:cxn>
                                <a:cxn ang="0">
                                  <a:pos x="csX4" y="csY4"/>
                                </a:cxn>
                                <a:cxn ang="0">
                                  <a:pos x="csX5" y="csY5"/>
                                </a:cxn>
                              </a:cxnLst>
                              <a:rect l="l" t="t" r="r" b="b"/>
                              <a:pathLst>
                                <a:path w="3214" h="2866">
                                  <a:moveTo>
                                    <a:pt x="3214" y="913"/>
                                  </a:moveTo>
                                  <a:cubicBezTo>
                                    <a:pt x="3088" y="1674"/>
                                    <a:pt x="3214" y="2436"/>
                                    <a:pt x="2326" y="2816"/>
                                  </a:cubicBezTo>
                                  <a:cubicBezTo>
                                    <a:pt x="1691" y="2943"/>
                                    <a:pt x="929" y="2816"/>
                                    <a:pt x="421" y="2563"/>
                                  </a:cubicBezTo>
                                  <a:cubicBezTo>
                                    <a:pt x="-87" y="2182"/>
                                    <a:pt x="-87" y="1547"/>
                                    <a:pt x="167" y="913"/>
                                  </a:cubicBezTo>
                                  <a:cubicBezTo>
                                    <a:pt x="548" y="278"/>
                                    <a:pt x="1182" y="-103"/>
                                    <a:pt x="1945" y="24"/>
                                  </a:cubicBezTo>
                                  <a:cubicBezTo>
                                    <a:pt x="2452" y="278"/>
                                    <a:pt x="2707" y="786"/>
                                    <a:pt x="3088" y="913"/>
                                  </a:cubicBezTo>
                                </a:path>
                              </a:pathLst>
                            </a:custGeom>
                            <a:solidFill>
                              <a:srgbClr val="000000"/>
                            </a:solidFill>
                            <a:ln w="12688" cap="flat">
                              <a:noFill/>
                              <a:prstDash val="solid"/>
                              <a:miter/>
                            </a:ln>
                          </wps:spPr>
                          <wps:bodyPr/>
                        </wps:wsp>
                        <wps:wsp>
                          <wps:cNvPr id="386256388" name="Freeform: Shape 386256388">
                            <a:extLst>
                              <a:ext uri="{FF2B5EF4-FFF2-40B4-BE49-F238E27FC236}">
                                <a16:creationId xmlns:a16="http://schemas.microsoft.com/office/drawing/2014/main" id="{79AC66FD-ED12-0C4D-690D-2C9FEDBF6081}"/>
                              </a:ext>
                            </a:extLst>
                          </wps:cNvPr>
                          <wps:cNvSpPr/>
                          <wps:spPr>
                            <a:xfrm>
                              <a:off x="5536155" y="190617"/>
                              <a:ext cx="2476" cy="2390"/>
                            </a:xfrm>
                            <a:custGeom>
                              <a:avLst/>
                              <a:gdLst>
                                <a:gd name="csX0" fmla="*/ 2476 w 2476"/>
                                <a:gd name="csY0" fmla="*/ 1140 h 2390"/>
                                <a:gd name="csX1" fmla="*/ 1841 w 2476"/>
                                <a:gd name="csY1" fmla="*/ 2282 h 2390"/>
                                <a:gd name="csX2" fmla="*/ 317 w 2476"/>
                                <a:gd name="csY2" fmla="*/ 2155 h 2390"/>
                                <a:gd name="csX3" fmla="*/ 63 w 2476"/>
                                <a:gd name="csY3" fmla="*/ 632 h 2390"/>
                                <a:gd name="csX4" fmla="*/ 2476 w 2476"/>
                                <a:gd name="csY4" fmla="*/ 1140 h 2390"/>
                              </a:gdLst>
                              <a:ahLst/>
                              <a:cxnLst>
                                <a:cxn ang="0">
                                  <a:pos x="csX0" y="csY0"/>
                                </a:cxn>
                                <a:cxn ang="0">
                                  <a:pos x="csX1" y="csY1"/>
                                </a:cxn>
                                <a:cxn ang="0">
                                  <a:pos x="csX2" y="csY2"/>
                                </a:cxn>
                                <a:cxn ang="0">
                                  <a:pos x="csX3" y="csY3"/>
                                </a:cxn>
                                <a:cxn ang="0">
                                  <a:pos x="csX4" y="csY4"/>
                                </a:cxn>
                              </a:cxnLst>
                              <a:rect l="l" t="t" r="r" b="b"/>
                              <a:pathLst>
                                <a:path w="2476" h="2390">
                                  <a:moveTo>
                                    <a:pt x="2476" y="1140"/>
                                  </a:moveTo>
                                  <a:cubicBezTo>
                                    <a:pt x="2476" y="1140"/>
                                    <a:pt x="2095" y="1902"/>
                                    <a:pt x="1841" y="2282"/>
                                  </a:cubicBezTo>
                                  <a:cubicBezTo>
                                    <a:pt x="1333" y="2536"/>
                                    <a:pt x="825" y="2282"/>
                                    <a:pt x="317" y="2155"/>
                                  </a:cubicBezTo>
                                  <a:cubicBezTo>
                                    <a:pt x="-190" y="1902"/>
                                    <a:pt x="63" y="1013"/>
                                    <a:pt x="63" y="632"/>
                                  </a:cubicBezTo>
                                  <a:cubicBezTo>
                                    <a:pt x="825" y="-637"/>
                                    <a:pt x="2095" y="252"/>
                                    <a:pt x="2476" y="1140"/>
                                  </a:cubicBezTo>
                                </a:path>
                              </a:pathLst>
                            </a:custGeom>
                            <a:solidFill>
                              <a:srgbClr val="000000"/>
                            </a:solidFill>
                            <a:ln w="12688" cap="flat">
                              <a:noFill/>
                              <a:prstDash val="solid"/>
                              <a:miter/>
                            </a:ln>
                          </wps:spPr>
                          <wps:bodyPr/>
                        </wps:wsp>
                        <wps:wsp>
                          <wps:cNvPr id="642643744" name="Freeform: Shape 642643744">
                            <a:extLst>
                              <a:ext uri="{FF2B5EF4-FFF2-40B4-BE49-F238E27FC236}">
                                <a16:creationId xmlns:a16="http://schemas.microsoft.com/office/drawing/2014/main" id="{2FDE23D9-2895-0FEE-CDD6-07E184AE382B}"/>
                              </a:ext>
                            </a:extLst>
                          </wps:cNvPr>
                          <wps:cNvSpPr/>
                          <wps:spPr>
                            <a:xfrm>
                              <a:off x="5721240" y="190995"/>
                              <a:ext cx="9326" cy="3775"/>
                            </a:xfrm>
                            <a:custGeom>
                              <a:avLst/>
                              <a:gdLst>
                                <a:gd name="csX0" fmla="*/ 9270 w 9326"/>
                                <a:gd name="csY0" fmla="*/ 2284 h 3775"/>
                                <a:gd name="csX1" fmla="*/ 9270 w 9326"/>
                                <a:gd name="csY1" fmla="*/ 3046 h 3775"/>
                                <a:gd name="csX2" fmla="*/ 3048 w 9326"/>
                                <a:gd name="csY2" fmla="*/ 2792 h 3775"/>
                                <a:gd name="csX3" fmla="*/ 0 w 9326"/>
                                <a:gd name="csY3" fmla="*/ 1142 h 3775"/>
                                <a:gd name="csX4" fmla="*/ 2794 w 9326"/>
                                <a:gd name="csY4" fmla="*/ 0 h 3775"/>
                                <a:gd name="csX5" fmla="*/ 9270 w 9326"/>
                                <a:gd name="csY5" fmla="*/ 2411 h 3775"/>
                              </a:gdLst>
                              <a:ahLst/>
                              <a:cxnLst>
                                <a:cxn ang="0">
                                  <a:pos x="csX0" y="csY0"/>
                                </a:cxn>
                                <a:cxn ang="0">
                                  <a:pos x="csX1" y="csY1"/>
                                </a:cxn>
                                <a:cxn ang="0">
                                  <a:pos x="csX2" y="csY2"/>
                                </a:cxn>
                                <a:cxn ang="0">
                                  <a:pos x="csX3" y="csY3"/>
                                </a:cxn>
                                <a:cxn ang="0">
                                  <a:pos x="csX4" y="csY4"/>
                                </a:cxn>
                                <a:cxn ang="0">
                                  <a:pos x="csX5" y="csY5"/>
                                </a:cxn>
                              </a:cxnLst>
                              <a:rect l="l" t="t" r="r" b="b"/>
                              <a:pathLst>
                                <a:path w="9326" h="3775">
                                  <a:moveTo>
                                    <a:pt x="9270" y="2284"/>
                                  </a:moveTo>
                                  <a:cubicBezTo>
                                    <a:pt x="9270" y="2284"/>
                                    <a:pt x="9397" y="2792"/>
                                    <a:pt x="9270" y="3046"/>
                                  </a:cubicBezTo>
                                  <a:cubicBezTo>
                                    <a:pt x="7365" y="3934"/>
                                    <a:pt x="4699" y="4188"/>
                                    <a:pt x="3048" y="2792"/>
                                  </a:cubicBezTo>
                                  <a:cubicBezTo>
                                    <a:pt x="2159" y="2031"/>
                                    <a:pt x="1016" y="1650"/>
                                    <a:pt x="0" y="1142"/>
                                  </a:cubicBezTo>
                                  <a:cubicBezTo>
                                    <a:pt x="381" y="127"/>
                                    <a:pt x="1778" y="254"/>
                                    <a:pt x="2794" y="0"/>
                                  </a:cubicBezTo>
                                  <a:cubicBezTo>
                                    <a:pt x="5079" y="254"/>
                                    <a:pt x="6857" y="2411"/>
                                    <a:pt x="9270" y="2411"/>
                                  </a:cubicBezTo>
                                </a:path>
                              </a:pathLst>
                            </a:custGeom>
                            <a:solidFill>
                              <a:srgbClr val="000000"/>
                            </a:solidFill>
                            <a:ln w="12688" cap="flat">
                              <a:noFill/>
                              <a:prstDash val="solid"/>
                              <a:miter/>
                            </a:ln>
                          </wps:spPr>
                          <wps:bodyPr/>
                        </wps:wsp>
                        <wps:wsp>
                          <wps:cNvPr id="1141872855" name="Freeform: Shape 1141872855">
                            <a:extLst>
                              <a:ext uri="{FF2B5EF4-FFF2-40B4-BE49-F238E27FC236}">
                                <a16:creationId xmlns:a16="http://schemas.microsoft.com/office/drawing/2014/main" id="{95FA69F6-78B3-BA13-A46F-9CEBA531CED1}"/>
                              </a:ext>
                            </a:extLst>
                          </wps:cNvPr>
                          <wps:cNvSpPr/>
                          <wps:spPr>
                            <a:xfrm>
                              <a:off x="5539793" y="191546"/>
                              <a:ext cx="2521" cy="2544"/>
                            </a:xfrm>
                            <a:custGeom>
                              <a:avLst/>
                              <a:gdLst>
                                <a:gd name="csX0" fmla="*/ 2521 w 2521"/>
                                <a:gd name="csY0" fmla="*/ 972 h 2544"/>
                                <a:gd name="csX1" fmla="*/ 2013 w 2521"/>
                                <a:gd name="csY1" fmla="*/ 2241 h 2544"/>
                                <a:gd name="csX2" fmla="*/ 743 w 2521"/>
                                <a:gd name="csY2" fmla="*/ 2368 h 2544"/>
                                <a:gd name="csX3" fmla="*/ 235 w 2521"/>
                                <a:gd name="csY3" fmla="*/ 464 h 2544"/>
                                <a:gd name="csX4" fmla="*/ 2521 w 2521"/>
                                <a:gd name="csY4" fmla="*/ 972 h 2544"/>
                              </a:gdLst>
                              <a:ahLst/>
                              <a:cxnLst>
                                <a:cxn ang="0">
                                  <a:pos x="csX0" y="csY0"/>
                                </a:cxn>
                                <a:cxn ang="0">
                                  <a:pos x="csX1" y="csY1"/>
                                </a:cxn>
                                <a:cxn ang="0">
                                  <a:pos x="csX2" y="csY2"/>
                                </a:cxn>
                                <a:cxn ang="0">
                                  <a:pos x="csX3" y="csY3"/>
                                </a:cxn>
                                <a:cxn ang="0">
                                  <a:pos x="csX4" y="csY4"/>
                                </a:cxn>
                              </a:cxnLst>
                              <a:rect l="l" t="t" r="r" b="b"/>
                              <a:pathLst>
                                <a:path w="2521" h="2544">
                                  <a:moveTo>
                                    <a:pt x="2521" y="972"/>
                                  </a:moveTo>
                                  <a:cubicBezTo>
                                    <a:pt x="2521" y="972"/>
                                    <a:pt x="2267" y="1860"/>
                                    <a:pt x="2013" y="2241"/>
                                  </a:cubicBezTo>
                                  <a:cubicBezTo>
                                    <a:pt x="1632" y="2749"/>
                                    <a:pt x="1124" y="2495"/>
                                    <a:pt x="743" y="2368"/>
                                  </a:cubicBezTo>
                                  <a:cubicBezTo>
                                    <a:pt x="108" y="1860"/>
                                    <a:pt x="-273" y="1099"/>
                                    <a:pt x="235" y="464"/>
                                  </a:cubicBezTo>
                                  <a:cubicBezTo>
                                    <a:pt x="1124" y="-424"/>
                                    <a:pt x="2140" y="83"/>
                                    <a:pt x="2521" y="972"/>
                                  </a:cubicBezTo>
                                </a:path>
                              </a:pathLst>
                            </a:custGeom>
                            <a:solidFill>
                              <a:srgbClr val="000000"/>
                            </a:solidFill>
                            <a:ln w="12688" cap="flat">
                              <a:noFill/>
                              <a:prstDash val="solid"/>
                              <a:miter/>
                            </a:ln>
                          </wps:spPr>
                          <wps:bodyPr/>
                        </wps:wsp>
                        <wps:wsp>
                          <wps:cNvPr id="603804375" name="Freeform: Shape 603804375">
                            <a:extLst>
                              <a:ext uri="{FF2B5EF4-FFF2-40B4-BE49-F238E27FC236}">
                                <a16:creationId xmlns:a16="http://schemas.microsoft.com/office/drawing/2014/main" id="{EC865087-59F1-F344-CBB0-2F66870186FE}"/>
                              </a:ext>
                            </a:extLst>
                          </wps:cNvPr>
                          <wps:cNvSpPr/>
                          <wps:spPr>
                            <a:xfrm>
                              <a:off x="5546108" y="192022"/>
                              <a:ext cx="3016" cy="2739"/>
                            </a:xfrm>
                            <a:custGeom>
                              <a:avLst/>
                              <a:gdLst>
                                <a:gd name="csX0" fmla="*/ 2937 w 3016"/>
                                <a:gd name="csY0" fmla="*/ 1004 h 2739"/>
                                <a:gd name="csX1" fmla="*/ 2175 w 3016"/>
                                <a:gd name="csY1" fmla="*/ 2654 h 2739"/>
                                <a:gd name="csX2" fmla="*/ 651 w 3016"/>
                                <a:gd name="csY2" fmla="*/ 2400 h 2739"/>
                                <a:gd name="csX3" fmla="*/ 270 w 3016"/>
                                <a:gd name="csY3" fmla="*/ 624 h 2739"/>
                                <a:gd name="csX4" fmla="*/ 2937 w 3016"/>
                                <a:gd name="csY4" fmla="*/ 877 h 2739"/>
                              </a:gdLst>
                              <a:ahLst/>
                              <a:cxnLst>
                                <a:cxn ang="0">
                                  <a:pos x="csX0" y="csY0"/>
                                </a:cxn>
                                <a:cxn ang="0">
                                  <a:pos x="csX1" y="csY1"/>
                                </a:cxn>
                                <a:cxn ang="0">
                                  <a:pos x="csX2" y="csY2"/>
                                </a:cxn>
                                <a:cxn ang="0">
                                  <a:pos x="csX3" y="csY3"/>
                                </a:cxn>
                                <a:cxn ang="0">
                                  <a:pos x="csX4" y="csY4"/>
                                </a:cxn>
                              </a:cxnLst>
                              <a:rect l="l" t="t" r="r" b="b"/>
                              <a:pathLst>
                                <a:path w="3016" h="2739">
                                  <a:moveTo>
                                    <a:pt x="2937" y="1004"/>
                                  </a:moveTo>
                                  <a:cubicBezTo>
                                    <a:pt x="3190" y="1766"/>
                                    <a:pt x="2809" y="2273"/>
                                    <a:pt x="2175" y="2654"/>
                                  </a:cubicBezTo>
                                  <a:cubicBezTo>
                                    <a:pt x="1667" y="2908"/>
                                    <a:pt x="1159" y="2527"/>
                                    <a:pt x="651" y="2400"/>
                                  </a:cubicBezTo>
                                  <a:cubicBezTo>
                                    <a:pt x="270" y="1893"/>
                                    <a:pt x="-365" y="1258"/>
                                    <a:pt x="270" y="624"/>
                                  </a:cubicBezTo>
                                  <a:cubicBezTo>
                                    <a:pt x="1032" y="-519"/>
                                    <a:pt x="2301" y="116"/>
                                    <a:pt x="2937" y="877"/>
                                  </a:cubicBezTo>
                                </a:path>
                              </a:pathLst>
                            </a:custGeom>
                            <a:solidFill>
                              <a:srgbClr val="000000"/>
                            </a:solidFill>
                            <a:ln w="12688" cap="flat">
                              <a:noFill/>
                              <a:prstDash val="solid"/>
                              <a:miter/>
                            </a:ln>
                          </wps:spPr>
                          <wps:bodyPr/>
                        </wps:wsp>
                        <wps:wsp>
                          <wps:cNvPr id="1961770308" name="Freeform: Shape 1961770308">
                            <a:extLst>
                              <a:ext uri="{FF2B5EF4-FFF2-40B4-BE49-F238E27FC236}">
                                <a16:creationId xmlns:a16="http://schemas.microsoft.com/office/drawing/2014/main" id="{F4976FCD-4A5E-722A-10D3-F89897F988D3}"/>
                              </a:ext>
                            </a:extLst>
                          </wps:cNvPr>
                          <wps:cNvSpPr/>
                          <wps:spPr>
                            <a:xfrm>
                              <a:off x="5626761" y="194828"/>
                              <a:ext cx="11175" cy="14317"/>
                            </a:xfrm>
                            <a:custGeom>
                              <a:avLst/>
                              <a:gdLst>
                                <a:gd name="csX0" fmla="*/ 11175 w 11175"/>
                                <a:gd name="csY0" fmla="*/ 1497 h 14317"/>
                                <a:gd name="csX1" fmla="*/ 8889 w 11175"/>
                                <a:gd name="csY1" fmla="*/ 3401 h 14317"/>
                                <a:gd name="csX2" fmla="*/ 10413 w 11175"/>
                                <a:gd name="csY2" fmla="*/ 7716 h 14317"/>
                                <a:gd name="csX3" fmla="*/ 10667 w 11175"/>
                                <a:gd name="csY3" fmla="*/ 11650 h 14317"/>
                                <a:gd name="csX4" fmla="*/ 7746 w 11175"/>
                                <a:gd name="csY4" fmla="*/ 14188 h 14317"/>
                                <a:gd name="csX5" fmla="*/ 1270 w 11175"/>
                                <a:gd name="csY5" fmla="*/ 12539 h 14317"/>
                                <a:gd name="csX6" fmla="*/ 0 w 11175"/>
                                <a:gd name="csY6" fmla="*/ 8858 h 14317"/>
                                <a:gd name="csX7" fmla="*/ 762 w 11175"/>
                                <a:gd name="csY7" fmla="*/ 8477 h 14317"/>
                                <a:gd name="csX8" fmla="*/ 254 w 11175"/>
                                <a:gd name="csY8" fmla="*/ 7208 h 14317"/>
                                <a:gd name="csX9" fmla="*/ 1397 w 11175"/>
                                <a:gd name="csY9" fmla="*/ 4416 h 14317"/>
                                <a:gd name="csX10" fmla="*/ 7492 w 11175"/>
                                <a:gd name="csY10" fmla="*/ 7589 h 14317"/>
                                <a:gd name="csX11" fmla="*/ 8635 w 11175"/>
                                <a:gd name="csY11" fmla="*/ 8604 h 14317"/>
                                <a:gd name="csX12" fmla="*/ 7111 w 11175"/>
                                <a:gd name="csY12" fmla="*/ 2893 h 14317"/>
                                <a:gd name="csX13" fmla="*/ 8000 w 11175"/>
                                <a:gd name="csY13" fmla="*/ 355 h 14317"/>
                                <a:gd name="csX14" fmla="*/ 11175 w 11175"/>
                                <a:gd name="csY14" fmla="*/ 1624 h 143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1175" h="14317">
                                  <a:moveTo>
                                    <a:pt x="11175" y="1497"/>
                                  </a:moveTo>
                                  <a:cubicBezTo>
                                    <a:pt x="11048" y="3020"/>
                                    <a:pt x="8508" y="1243"/>
                                    <a:pt x="8889" y="3401"/>
                                  </a:cubicBezTo>
                                  <a:cubicBezTo>
                                    <a:pt x="9270" y="4924"/>
                                    <a:pt x="9524" y="6701"/>
                                    <a:pt x="10413" y="7716"/>
                                  </a:cubicBezTo>
                                  <a:cubicBezTo>
                                    <a:pt x="11175" y="8731"/>
                                    <a:pt x="10794" y="10381"/>
                                    <a:pt x="10667" y="11650"/>
                                  </a:cubicBezTo>
                                  <a:cubicBezTo>
                                    <a:pt x="10032" y="12792"/>
                                    <a:pt x="8889" y="13554"/>
                                    <a:pt x="7746" y="14188"/>
                                  </a:cubicBezTo>
                                  <a:cubicBezTo>
                                    <a:pt x="5588" y="13935"/>
                                    <a:pt x="2413" y="15331"/>
                                    <a:pt x="1270" y="12539"/>
                                  </a:cubicBezTo>
                                  <a:cubicBezTo>
                                    <a:pt x="889" y="11396"/>
                                    <a:pt x="0" y="10254"/>
                                    <a:pt x="0" y="8858"/>
                                  </a:cubicBezTo>
                                  <a:cubicBezTo>
                                    <a:pt x="254" y="8731"/>
                                    <a:pt x="508" y="8731"/>
                                    <a:pt x="762" y="8477"/>
                                  </a:cubicBezTo>
                                  <a:cubicBezTo>
                                    <a:pt x="762" y="7970"/>
                                    <a:pt x="127" y="7716"/>
                                    <a:pt x="254" y="7208"/>
                                  </a:cubicBezTo>
                                  <a:cubicBezTo>
                                    <a:pt x="2667" y="6828"/>
                                    <a:pt x="-762" y="4543"/>
                                    <a:pt x="1397" y="4416"/>
                                  </a:cubicBezTo>
                                  <a:cubicBezTo>
                                    <a:pt x="3175" y="6320"/>
                                    <a:pt x="5968" y="5685"/>
                                    <a:pt x="7492" y="7589"/>
                                  </a:cubicBezTo>
                                  <a:cubicBezTo>
                                    <a:pt x="7873" y="7843"/>
                                    <a:pt x="8127" y="8350"/>
                                    <a:pt x="8635" y="8604"/>
                                  </a:cubicBezTo>
                                  <a:cubicBezTo>
                                    <a:pt x="8381" y="6701"/>
                                    <a:pt x="7492" y="4924"/>
                                    <a:pt x="7111" y="2893"/>
                                  </a:cubicBezTo>
                                  <a:cubicBezTo>
                                    <a:pt x="6857" y="1878"/>
                                    <a:pt x="7238" y="863"/>
                                    <a:pt x="8000" y="355"/>
                                  </a:cubicBezTo>
                                  <a:cubicBezTo>
                                    <a:pt x="9270" y="-660"/>
                                    <a:pt x="10413" y="736"/>
                                    <a:pt x="11175" y="1624"/>
                                  </a:cubicBezTo>
                                </a:path>
                              </a:pathLst>
                            </a:custGeom>
                            <a:solidFill>
                              <a:srgbClr val="000000"/>
                            </a:solidFill>
                            <a:ln w="12688" cap="flat">
                              <a:noFill/>
                              <a:prstDash val="solid"/>
                              <a:miter/>
                            </a:ln>
                          </wps:spPr>
                          <wps:bodyPr/>
                        </wps:wsp>
                        <wps:wsp>
                          <wps:cNvPr id="1533495387" name="Freeform: Shape 1533495387">
                            <a:extLst>
                              <a:ext uri="{FF2B5EF4-FFF2-40B4-BE49-F238E27FC236}">
                                <a16:creationId xmlns:a16="http://schemas.microsoft.com/office/drawing/2014/main" id="{5A151E2B-A4F7-A4CB-895A-3785BB5A0594}"/>
                              </a:ext>
                            </a:extLst>
                          </wps:cNvPr>
                          <wps:cNvSpPr/>
                          <wps:spPr>
                            <a:xfrm>
                              <a:off x="5553421" y="195056"/>
                              <a:ext cx="2411" cy="2462"/>
                            </a:xfrm>
                            <a:custGeom>
                              <a:avLst/>
                              <a:gdLst>
                                <a:gd name="csX0" fmla="*/ 2353 w 2411"/>
                                <a:gd name="csY0" fmla="*/ 761 h 2462"/>
                                <a:gd name="csX1" fmla="*/ 1464 w 2411"/>
                                <a:gd name="csY1" fmla="*/ 2411 h 2462"/>
                                <a:gd name="csX2" fmla="*/ 68 w 2411"/>
                                <a:gd name="csY2" fmla="*/ 1523 h 2462"/>
                                <a:gd name="csX3" fmla="*/ 830 w 2411"/>
                                <a:gd name="csY3" fmla="*/ 0 h 2462"/>
                                <a:gd name="csX4" fmla="*/ 2353 w 2411"/>
                                <a:gd name="csY4" fmla="*/ 761 h 2462"/>
                              </a:gdLst>
                              <a:ahLst/>
                              <a:cxnLst>
                                <a:cxn ang="0">
                                  <a:pos x="csX0" y="csY0"/>
                                </a:cxn>
                                <a:cxn ang="0">
                                  <a:pos x="csX1" y="csY1"/>
                                </a:cxn>
                                <a:cxn ang="0">
                                  <a:pos x="csX2" y="csY2"/>
                                </a:cxn>
                                <a:cxn ang="0">
                                  <a:pos x="csX3" y="csY3"/>
                                </a:cxn>
                                <a:cxn ang="0">
                                  <a:pos x="csX4" y="csY4"/>
                                </a:cxn>
                              </a:cxnLst>
                              <a:rect l="l" t="t" r="r" b="b"/>
                              <a:pathLst>
                                <a:path w="2411" h="2462">
                                  <a:moveTo>
                                    <a:pt x="2353" y="761"/>
                                  </a:moveTo>
                                  <a:cubicBezTo>
                                    <a:pt x="2607" y="1523"/>
                                    <a:pt x="1972" y="2031"/>
                                    <a:pt x="1464" y="2411"/>
                                  </a:cubicBezTo>
                                  <a:cubicBezTo>
                                    <a:pt x="830" y="2665"/>
                                    <a:pt x="321" y="1904"/>
                                    <a:pt x="68" y="1523"/>
                                  </a:cubicBezTo>
                                  <a:cubicBezTo>
                                    <a:pt x="-187" y="761"/>
                                    <a:pt x="321" y="381"/>
                                    <a:pt x="830" y="0"/>
                                  </a:cubicBezTo>
                                  <a:cubicBezTo>
                                    <a:pt x="1337" y="0"/>
                                    <a:pt x="1972" y="254"/>
                                    <a:pt x="2353" y="761"/>
                                  </a:cubicBezTo>
                                </a:path>
                              </a:pathLst>
                            </a:custGeom>
                            <a:solidFill>
                              <a:srgbClr val="000000"/>
                            </a:solidFill>
                            <a:ln w="12688" cap="flat">
                              <a:noFill/>
                              <a:prstDash val="solid"/>
                              <a:miter/>
                            </a:ln>
                          </wps:spPr>
                          <wps:bodyPr/>
                        </wps:wsp>
                        <wps:wsp>
                          <wps:cNvPr id="532060910" name="Freeform: Shape 532060910">
                            <a:extLst>
                              <a:ext uri="{FF2B5EF4-FFF2-40B4-BE49-F238E27FC236}">
                                <a16:creationId xmlns:a16="http://schemas.microsoft.com/office/drawing/2014/main" id="{B091E890-534F-6187-2337-CC78FF295020}"/>
                              </a:ext>
                            </a:extLst>
                          </wps:cNvPr>
                          <wps:cNvSpPr/>
                          <wps:spPr>
                            <a:xfrm>
                              <a:off x="5600731" y="196120"/>
                              <a:ext cx="3048" cy="10623"/>
                            </a:xfrm>
                            <a:custGeom>
                              <a:avLst/>
                              <a:gdLst>
                                <a:gd name="csX0" fmla="*/ 2538 w 3048"/>
                                <a:gd name="csY0" fmla="*/ 460 h 10623"/>
                                <a:gd name="csX1" fmla="*/ 1649 w 3048"/>
                                <a:gd name="csY1" fmla="*/ 9090 h 10623"/>
                                <a:gd name="csX2" fmla="*/ 1014 w 3048"/>
                                <a:gd name="csY2" fmla="*/ 10613 h 10623"/>
                                <a:gd name="csX3" fmla="*/ 1268 w 3048"/>
                                <a:gd name="csY3" fmla="*/ 714 h 10623"/>
                                <a:gd name="csX4" fmla="*/ 2538 w 3048"/>
                                <a:gd name="csY4" fmla="*/ 460 h 10623"/>
                              </a:gdLst>
                              <a:ahLst/>
                              <a:cxnLst>
                                <a:cxn ang="0">
                                  <a:pos x="csX0" y="csY0"/>
                                </a:cxn>
                                <a:cxn ang="0">
                                  <a:pos x="csX1" y="csY1"/>
                                </a:cxn>
                                <a:cxn ang="0">
                                  <a:pos x="csX2" y="csY2"/>
                                </a:cxn>
                                <a:cxn ang="0">
                                  <a:pos x="csX3" y="csY3"/>
                                </a:cxn>
                                <a:cxn ang="0">
                                  <a:pos x="csX4" y="csY4"/>
                                </a:cxn>
                              </a:cxnLst>
                              <a:rect l="l" t="t" r="r" b="b"/>
                              <a:pathLst>
                                <a:path w="3048" h="10623">
                                  <a:moveTo>
                                    <a:pt x="2538" y="460"/>
                                  </a:moveTo>
                                  <a:cubicBezTo>
                                    <a:pt x="3427" y="3506"/>
                                    <a:pt x="3173" y="6552"/>
                                    <a:pt x="1649" y="9090"/>
                                  </a:cubicBezTo>
                                  <a:cubicBezTo>
                                    <a:pt x="1649" y="9724"/>
                                    <a:pt x="1776" y="10740"/>
                                    <a:pt x="1014" y="10613"/>
                                  </a:cubicBezTo>
                                  <a:cubicBezTo>
                                    <a:pt x="-1018" y="7821"/>
                                    <a:pt x="506" y="3760"/>
                                    <a:pt x="1268" y="714"/>
                                  </a:cubicBezTo>
                                  <a:cubicBezTo>
                                    <a:pt x="1395" y="-48"/>
                                    <a:pt x="2284" y="-302"/>
                                    <a:pt x="2538" y="460"/>
                                  </a:cubicBezTo>
                                </a:path>
                              </a:pathLst>
                            </a:custGeom>
                            <a:solidFill>
                              <a:srgbClr val="000000"/>
                            </a:solidFill>
                            <a:ln w="12688" cap="flat">
                              <a:noFill/>
                              <a:prstDash val="solid"/>
                              <a:miter/>
                            </a:ln>
                          </wps:spPr>
                          <wps:bodyPr/>
                        </wps:wsp>
                        <wps:wsp>
                          <wps:cNvPr id="356125913" name="Freeform: Shape 356125913">
                            <a:extLst>
                              <a:ext uri="{FF2B5EF4-FFF2-40B4-BE49-F238E27FC236}">
                                <a16:creationId xmlns:a16="http://schemas.microsoft.com/office/drawing/2014/main" id="{39D3B1D8-5975-992A-9274-1B833EF0BD38}"/>
                              </a:ext>
                            </a:extLst>
                          </wps:cNvPr>
                          <wps:cNvSpPr/>
                          <wps:spPr>
                            <a:xfrm>
                              <a:off x="5666762" y="196422"/>
                              <a:ext cx="3114" cy="9548"/>
                            </a:xfrm>
                            <a:custGeom>
                              <a:avLst/>
                              <a:gdLst>
                                <a:gd name="csX0" fmla="*/ 2286 w 3114"/>
                                <a:gd name="csY0" fmla="*/ 1680 h 9548"/>
                                <a:gd name="csX1" fmla="*/ 2413 w 3114"/>
                                <a:gd name="csY1" fmla="*/ 8914 h 9548"/>
                                <a:gd name="csX2" fmla="*/ 1778 w 3114"/>
                                <a:gd name="csY2" fmla="*/ 9549 h 9548"/>
                                <a:gd name="csX3" fmla="*/ 0 w 3114"/>
                                <a:gd name="csY3" fmla="*/ 4092 h 9548"/>
                                <a:gd name="csX4" fmla="*/ 889 w 3114"/>
                                <a:gd name="csY4" fmla="*/ 30 h 9548"/>
                                <a:gd name="csX5" fmla="*/ 2159 w 3114"/>
                                <a:gd name="csY5" fmla="*/ 1807 h 9548"/>
                              </a:gdLst>
                              <a:ahLst/>
                              <a:cxnLst>
                                <a:cxn ang="0">
                                  <a:pos x="csX0" y="csY0"/>
                                </a:cxn>
                                <a:cxn ang="0">
                                  <a:pos x="csX1" y="csY1"/>
                                </a:cxn>
                                <a:cxn ang="0">
                                  <a:pos x="csX2" y="csY2"/>
                                </a:cxn>
                                <a:cxn ang="0">
                                  <a:pos x="csX3" y="csY3"/>
                                </a:cxn>
                                <a:cxn ang="0">
                                  <a:pos x="csX4" y="csY4"/>
                                </a:cxn>
                                <a:cxn ang="0">
                                  <a:pos x="csX5" y="csY5"/>
                                </a:cxn>
                              </a:cxnLst>
                              <a:rect l="l" t="t" r="r" b="b"/>
                              <a:pathLst>
                                <a:path w="3114" h="9548">
                                  <a:moveTo>
                                    <a:pt x="2286" y="1680"/>
                                  </a:moveTo>
                                  <a:cubicBezTo>
                                    <a:pt x="3302" y="3838"/>
                                    <a:pt x="3429" y="6757"/>
                                    <a:pt x="2413" y="8914"/>
                                  </a:cubicBezTo>
                                  <a:lnTo>
                                    <a:pt x="1778" y="9549"/>
                                  </a:lnTo>
                                  <a:cubicBezTo>
                                    <a:pt x="889" y="7772"/>
                                    <a:pt x="254" y="5995"/>
                                    <a:pt x="0" y="4092"/>
                                  </a:cubicBezTo>
                                  <a:cubicBezTo>
                                    <a:pt x="381" y="2696"/>
                                    <a:pt x="889" y="1427"/>
                                    <a:pt x="889" y="30"/>
                                  </a:cubicBezTo>
                                  <a:cubicBezTo>
                                    <a:pt x="1905" y="-223"/>
                                    <a:pt x="1905" y="1173"/>
                                    <a:pt x="2159" y="1807"/>
                                  </a:cubicBezTo>
                                </a:path>
                              </a:pathLst>
                            </a:custGeom>
                            <a:solidFill>
                              <a:srgbClr val="000000"/>
                            </a:solidFill>
                            <a:ln w="12688" cap="flat">
                              <a:noFill/>
                              <a:prstDash val="solid"/>
                              <a:miter/>
                            </a:ln>
                          </wps:spPr>
                          <wps:bodyPr/>
                        </wps:wsp>
                        <wps:wsp>
                          <wps:cNvPr id="154365793" name="Freeform: Shape 154365793">
                            <a:extLst>
                              <a:ext uri="{FF2B5EF4-FFF2-40B4-BE49-F238E27FC236}">
                                <a16:creationId xmlns:a16="http://schemas.microsoft.com/office/drawing/2014/main" id="{DE1F5EB6-8BE6-8DE6-81A7-5CEB4D7416F1}"/>
                              </a:ext>
                            </a:extLst>
                          </wps:cNvPr>
                          <wps:cNvSpPr/>
                          <wps:spPr>
                            <a:xfrm>
                              <a:off x="5552346" y="198044"/>
                              <a:ext cx="9524" cy="4025"/>
                            </a:xfrm>
                            <a:custGeom>
                              <a:avLst/>
                              <a:gdLst>
                                <a:gd name="csX0" fmla="*/ 9524 w 9524"/>
                                <a:gd name="csY0" fmla="*/ 820 h 4025"/>
                                <a:gd name="csX1" fmla="*/ 6857 w 9524"/>
                                <a:gd name="csY1" fmla="*/ 2597 h 4025"/>
                                <a:gd name="csX2" fmla="*/ 0 w 9524"/>
                                <a:gd name="csY2" fmla="*/ 3866 h 4025"/>
                                <a:gd name="csX3" fmla="*/ 8762 w 9524"/>
                                <a:gd name="csY3" fmla="*/ 186 h 4025"/>
                                <a:gd name="csX4" fmla="*/ 9524 w 9524"/>
                                <a:gd name="csY4" fmla="*/ 693 h 4025"/>
                              </a:gdLst>
                              <a:ahLst/>
                              <a:cxnLst>
                                <a:cxn ang="0">
                                  <a:pos x="csX0" y="csY0"/>
                                </a:cxn>
                                <a:cxn ang="0">
                                  <a:pos x="csX1" y="csY1"/>
                                </a:cxn>
                                <a:cxn ang="0">
                                  <a:pos x="csX2" y="csY2"/>
                                </a:cxn>
                                <a:cxn ang="0">
                                  <a:pos x="csX3" y="csY3"/>
                                </a:cxn>
                                <a:cxn ang="0">
                                  <a:pos x="csX4" y="csY4"/>
                                </a:cxn>
                              </a:cxnLst>
                              <a:rect l="l" t="t" r="r" b="b"/>
                              <a:pathLst>
                                <a:path w="9524" h="4025">
                                  <a:moveTo>
                                    <a:pt x="9524" y="820"/>
                                  </a:moveTo>
                                  <a:cubicBezTo>
                                    <a:pt x="9016" y="1709"/>
                                    <a:pt x="7746" y="1962"/>
                                    <a:pt x="6857" y="2597"/>
                                  </a:cubicBezTo>
                                  <a:cubicBezTo>
                                    <a:pt x="4953" y="3993"/>
                                    <a:pt x="2286" y="4247"/>
                                    <a:pt x="0" y="3866"/>
                                  </a:cubicBezTo>
                                  <a:cubicBezTo>
                                    <a:pt x="2032" y="1074"/>
                                    <a:pt x="5080" y="-576"/>
                                    <a:pt x="8762" y="186"/>
                                  </a:cubicBezTo>
                                  <a:cubicBezTo>
                                    <a:pt x="8889" y="440"/>
                                    <a:pt x="9270" y="313"/>
                                    <a:pt x="9524" y="693"/>
                                  </a:cubicBezTo>
                                </a:path>
                              </a:pathLst>
                            </a:custGeom>
                            <a:solidFill>
                              <a:srgbClr val="000000"/>
                            </a:solidFill>
                            <a:ln w="12688" cap="flat">
                              <a:noFill/>
                              <a:prstDash val="solid"/>
                              <a:miter/>
                            </a:ln>
                          </wps:spPr>
                          <wps:bodyPr/>
                        </wps:wsp>
                        <wps:wsp>
                          <wps:cNvPr id="641200821" name="Freeform: Shape 641200821">
                            <a:extLst>
                              <a:ext uri="{FF2B5EF4-FFF2-40B4-BE49-F238E27FC236}">
                                <a16:creationId xmlns:a16="http://schemas.microsoft.com/office/drawing/2014/main" id="{6D569AF5-F5AF-0D6A-119E-BE0C1037B2B9}"/>
                              </a:ext>
                            </a:extLst>
                          </wps:cNvPr>
                          <wps:cNvSpPr/>
                          <wps:spPr>
                            <a:xfrm>
                              <a:off x="5529482" y="201656"/>
                              <a:ext cx="6841" cy="8774"/>
                            </a:xfrm>
                            <a:custGeom>
                              <a:avLst/>
                              <a:gdLst>
                                <a:gd name="csX0" fmla="*/ 768 w 6841"/>
                                <a:gd name="csY0" fmla="*/ 0 h 8774"/>
                                <a:gd name="csX1" fmla="*/ 6102 w 6841"/>
                                <a:gd name="csY1" fmla="*/ 7615 h 8774"/>
                                <a:gd name="csX2" fmla="*/ 6736 w 6841"/>
                                <a:gd name="csY2" fmla="*/ 8630 h 8774"/>
                                <a:gd name="csX3" fmla="*/ 4704 w 6841"/>
                                <a:gd name="csY3" fmla="*/ 8376 h 8774"/>
                                <a:gd name="csX4" fmla="*/ 6 w 6841"/>
                                <a:gd name="csY4" fmla="*/ 381 h 8774"/>
                                <a:gd name="csX5" fmla="*/ 768 w 6841"/>
                                <a:gd name="csY5" fmla="*/ 127 h 8774"/>
                              </a:gdLst>
                              <a:ahLst/>
                              <a:cxnLst>
                                <a:cxn ang="0">
                                  <a:pos x="csX0" y="csY0"/>
                                </a:cxn>
                                <a:cxn ang="0">
                                  <a:pos x="csX1" y="csY1"/>
                                </a:cxn>
                                <a:cxn ang="0">
                                  <a:pos x="csX2" y="csY2"/>
                                </a:cxn>
                                <a:cxn ang="0">
                                  <a:pos x="csX3" y="csY3"/>
                                </a:cxn>
                                <a:cxn ang="0">
                                  <a:pos x="csX4" y="csY4"/>
                                </a:cxn>
                                <a:cxn ang="0">
                                  <a:pos x="csX5" y="csY5"/>
                                </a:cxn>
                              </a:cxnLst>
                              <a:rect l="l" t="t" r="r" b="b"/>
                              <a:pathLst>
                                <a:path w="6841" h="8774">
                                  <a:moveTo>
                                    <a:pt x="768" y="0"/>
                                  </a:moveTo>
                                  <a:cubicBezTo>
                                    <a:pt x="3562" y="2031"/>
                                    <a:pt x="4324" y="4823"/>
                                    <a:pt x="6102" y="7615"/>
                                  </a:cubicBezTo>
                                  <a:cubicBezTo>
                                    <a:pt x="6355" y="7869"/>
                                    <a:pt x="7117" y="7996"/>
                                    <a:pt x="6736" y="8630"/>
                                  </a:cubicBezTo>
                                  <a:cubicBezTo>
                                    <a:pt x="6102" y="9138"/>
                                    <a:pt x="5466" y="8122"/>
                                    <a:pt x="4704" y="8376"/>
                                  </a:cubicBezTo>
                                  <a:cubicBezTo>
                                    <a:pt x="1784" y="7107"/>
                                    <a:pt x="-121" y="3807"/>
                                    <a:pt x="6" y="381"/>
                                  </a:cubicBezTo>
                                  <a:cubicBezTo>
                                    <a:pt x="6" y="127"/>
                                    <a:pt x="514" y="127"/>
                                    <a:pt x="768" y="127"/>
                                  </a:cubicBezTo>
                                </a:path>
                              </a:pathLst>
                            </a:custGeom>
                            <a:solidFill>
                              <a:srgbClr val="000000"/>
                            </a:solidFill>
                            <a:ln w="12688" cap="flat">
                              <a:noFill/>
                              <a:prstDash val="solid"/>
                              <a:miter/>
                            </a:ln>
                          </wps:spPr>
                          <wps:bodyPr/>
                        </wps:wsp>
                        <wps:wsp>
                          <wps:cNvPr id="1908874678" name="Freeform: Shape 1908874678">
                            <a:extLst>
                              <a:ext uri="{FF2B5EF4-FFF2-40B4-BE49-F238E27FC236}">
                                <a16:creationId xmlns:a16="http://schemas.microsoft.com/office/drawing/2014/main" id="{62D1BFFB-1BB1-29FD-8C8C-88D421781578}"/>
                              </a:ext>
                            </a:extLst>
                          </wps:cNvPr>
                          <wps:cNvSpPr/>
                          <wps:spPr>
                            <a:xfrm>
                              <a:off x="5663518" y="203360"/>
                              <a:ext cx="2609" cy="2550"/>
                            </a:xfrm>
                            <a:custGeom>
                              <a:avLst/>
                              <a:gdLst>
                                <a:gd name="csX0" fmla="*/ 2610 w 2609"/>
                                <a:gd name="csY0" fmla="*/ 707 h 2550"/>
                                <a:gd name="csX1" fmla="*/ 1848 w 2609"/>
                                <a:gd name="csY1" fmla="*/ 2484 h 2550"/>
                                <a:gd name="csX2" fmla="*/ 70 w 2609"/>
                                <a:gd name="csY2" fmla="*/ 1595 h 2550"/>
                                <a:gd name="csX3" fmla="*/ 451 w 2609"/>
                                <a:gd name="csY3" fmla="*/ 326 h 2550"/>
                                <a:gd name="csX4" fmla="*/ 2483 w 2609"/>
                                <a:gd name="csY4" fmla="*/ 707 h 2550"/>
                              </a:gdLst>
                              <a:ahLst/>
                              <a:cxnLst>
                                <a:cxn ang="0">
                                  <a:pos x="csX0" y="csY0"/>
                                </a:cxn>
                                <a:cxn ang="0">
                                  <a:pos x="csX1" y="csY1"/>
                                </a:cxn>
                                <a:cxn ang="0">
                                  <a:pos x="csX2" y="csY2"/>
                                </a:cxn>
                                <a:cxn ang="0">
                                  <a:pos x="csX3" y="csY3"/>
                                </a:cxn>
                                <a:cxn ang="0">
                                  <a:pos x="csX4" y="csY4"/>
                                </a:cxn>
                              </a:cxnLst>
                              <a:rect l="l" t="t" r="r" b="b"/>
                              <a:pathLst>
                                <a:path w="2609" h="2550">
                                  <a:moveTo>
                                    <a:pt x="2610" y="707"/>
                                  </a:moveTo>
                                  <a:cubicBezTo>
                                    <a:pt x="2610" y="1468"/>
                                    <a:pt x="2610" y="2230"/>
                                    <a:pt x="1848" y="2484"/>
                                  </a:cubicBezTo>
                                  <a:cubicBezTo>
                                    <a:pt x="959" y="2737"/>
                                    <a:pt x="324" y="2230"/>
                                    <a:pt x="70" y="1595"/>
                                  </a:cubicBezTo>
                                  <a:cubicBezTo>
                                    <a:pt x="-184" y="1088"/>
                                    <a:pt x="324" y="707"/>
                                    <a:pt x="451" y="326"/>
                                  </a:cubicBezTo>
                                  <a:cubicBezTo>
                                    <a:pt x="1086" y="-308"/>
                                    <a:pt x="2102" y="72"/>
                                    <a:pt x="2483" y="707"/>
                                  </a:cubicBezTo>
                                </a:path>
                              </a:pathLst>
                            </a:custGeom>
                            <a:solidFill>
                              <a:srgbClr val="000000"/>
                            </a:solidFill>
                            <a:ln w="12688" cap="flat">
                              <a:noFill/>
                              <a:prstDash val="solid"/>
                              <a:miter/>
                            </a:ln>
                          </wps:spPr>
                          <wps:bodyPr/>
                        </wps:wsp>
                        <wps:wsp>
                          <wps:cNvPr id="534915196" name="Freeform: Shape 534915196">
                            <a:extLst>
                              <a:ext uri="{FF2B5EF4-FFF2-40B4-BE49-F238E27FC236}">
                                <a16:creationId xmlns:a16="http://schemas.microsoft.com/office/drawing/2014/main" id="{E934370D-969E-32A9-5C62-CB8B5ACFF16D}"/>
                              </a:ext>
                            </a:extLst>
                          </wps:cNvPr>
                          <wps:cNvSpPr/>
                          <wps:spPr>
                            <a:xfrm>
                              <a:off x="5656349" y="137118"/>
                              <a:ext cx="58519" cy="91657"/>
                            </a:xfrm>
                            <a:custGeom>
                              <a:avLst/>
                              <a:gdLst>
                                <a:gd name="csX0" fmla="*/ 42160 w 58519"/>
                                <a:gd name="csY0" fmla="*/ 71137 h 91657"/>
                                <a:gd name="csX1" fmla="*/ 42668 w 58519"/>
                                <a:gd name="csY1" fmla="*/ 66949 h 91657"/>
                                <a:gd name="csX2" fmla="*/ 42922 w 58519"/>
                                <a:gd name="csY2" fmla="*/ 65299 h 91657"/>
                                <a:gd name="csX3" fmla="*/ 51430 w 58519"/>
                                <a:gd name="csY3" fmla="*/ 63776 h 91657"/>
                                <a:gd name="csX4" fmla="*/ 55240 w 58519"/>
                                <a:gd name="csY4" fmla="*/ 64665 h 91657"/>
                                <a:gd name="csX5" fmla="*/ 57145 w 58519"/>
                                <a:gd name="csY5" fmla="*/ 64284 h 91657"/>
                                <a:gd name="csX6" fmla="*/ 58161 w 58519"/>
                                <a:gd name="csY6" fmla="*/ 57811 h 91657"/>
                                <a:gd name="csX7" fmla="*/ 57272 w 58519"/>
                                <a:gd name="csY7" fmla="*/ 55527 h 91657"/>
                                <a:gd name="csX8" fmla="*/ 56637 w 58519"/>
                                <a:gd name="csY8" fmla="*/ 54004 h 91657"/>
                                <a:gd name="csX9" fmla="*/ 55367 w 58519"/>
                                <a:gd name="csY9" fmla="*/ 51846 h 91657"/>
                                <a:gd name="csX10" fmla="*/ 49399 w 58519"/>
                                <a:gd name="csY10" fmla="*/ 43851 h 91657"/>
                                <a:gd name="csX11" fmla="*/ 33144 w 58519"/>
                                <a:gd name="csY11" fmla="*/ 33825 h 91657"/>
                                <a:gd name="csX12" fmla="*/ 15493 w 58519"/>
                                <a:gd name="csY12" fmla="*/ 36363 h 91657"/>
                                <a:gd name="csX13" fmla="*/ 12445 w 58519"/>
                                <a:gd name="csY13" fmla="*/ 33063 h 91657"/>
                                <a:gd name="csX14" fmla="*/ 13842 w 58519"/>
                                <a:gd name="csY14" fmla="*/ 24814 h 91657"/>
                                <a:gd name="csX15" fmla="*/ 15874 w 58519"/>
                                <a:gd name="csY15" fmla="*/ 19611 h 91657"/>
                                <a:gd name="csX16" fmla="*/ 19048 w 58519"/>
                                <a:gd name="csY16" fmla="*/ 6285 h 91657"/>
                                <a:gd name="csX17" fmla="*/ 14858 w 58519"/>
                                <a:gd name="csY17" fmla="*/ 193 h 91657"/>
                                <a:gd name="csX18" fmla="*/ 10667 w 58519"/>
                                <a:gd name="csY18" fmla="*/ 1081 h 91657"/>
                                <a:gd name="csX19" fmla="*/ 5715 w 58519"/>
                                <a:gd name="csY19" fmla="*/ 5523 h 91657"/>
                                <a:gd name="csX20" fmla="*/ 7746 w 58519"/>
                                <a:gd name="csY20" fmla="*/ 6412 h 91657"/>
                                <a:gd name="csX21" fmla="*/ 12699 w 58519"/>
                                <a:gd name="csY21" fmla="*/ 7300 h 91657"/>
                                <a:gd name="csX22" fmla="*/ 9397 w 58519"/>
                                <a:gd name="csY22" fmla="*/ 15296 h 91657"/>
                                <a:gd name="csX23" fmla="*/ 2413 w 58519"/>
                                <a:gd name="csY23" fmla="*/ 27352 h 91657"/>
                                <a:gd name="csX24" fmla="*/ 2159 w 58519"/>
                                <a:gd name="csY24" fmla="*/ 27098 h 91657"/>
                                <a:gd name="csX25" fmla="*/ 2540 w 58519"/>
                                <a:gd name="csY25" fmla="*/ 46008 h 91657"/>
                                <a:gd name="csX26" fmla="*/ 12572 w 58519"/>
                                <a:gd name="csY26" fmla="*/ 56288 h 91657"/>
                                <a:gd name="csX27" fmla="*/ 21461 w 58519"/>
                                <a:gd name="csY27" fmla="*/ 58954 h 91657"/>
                                <a:gd name="csX28" fmla="*/ 24255 w 58519"/>
                                <a:gd name="csY28" fmla="*/ 61873 h 91657"/>
                                <a:gd name="csX29" fmla="*/ 22985 w 58519"/>
                                <a:gd name="csY29" fmla="*/ 69360 h 91657"/>
                                <a:gd name="csX30" fmla="*/ 20953 w 58519"/>
                                <a:gd name="csY30" fmla="*/ 73549 h 91657"/>
                                <a:gd name="csX31" fmla="*/ 13080 w 58519"/>
                                <a:gd name="csY31" fmla="*/ 86621 h 91657"/>
                                <a:gd name="csX32" fmla="*/ 10032 w 58519"/>
                                <a:gd name="csY32" fmla="*/ 87890 h 91657"/>
                                <a:gd name="csX33" fmla="*/ 7366 w 58519"/>
                                <a:gd name="csY33" fmla="*/ 88397 h 91657"/>
                                <a:gd name="csX34" fmla="*/ 0 w 58519"/>
                                <a:gd name="csY34" fmla="*/ 91062 h 91657"/>
                                <a:gd name="csX35" fmla="*/ 635 w 58519"/>
                                <a:gd name="csY35" fmla="*/ 91443 h 91657"/>
                                <a:gd name="csX36" fmla="*/ 15620 w 58519"/>
                                <a:gd name="csY36" fmla="*/ 91570 h 91657"/>
                                <a:gd name="csX37" fmla="*/ 16890 w 58519"/>
                                <a:gd name="csY37" fmla="*/ 90047 h 91657"/>
                                <a:gd name="csX38" fmla="*/ 17779 w 58519"/>
                                <a:gd name="csY38" fmla="*/ 86621 h 91657"/>
                                <a:gd name="csX39" fmla="*/ 19937 w 58519"/>
                                <a:gd name="csY39" fmla="*/ 81798 h 91657"/>
                                <a:gd name="csX40" fmla="*/ 25144 w 58519"/>
                                <a:gd name="csY40" fmla="*/ 72406 h 91657"/>
                                <a:gd name="csX41" fmla="*/ 27557 w 58519"/>
                                <a:gd name="csY41" fmla="*/ 68472 h 91657"/>
                                <a:gd name="csX42" fmla="*/ 29969 w 58519"/>
                                <a:gd name="csY42" fmla="*/ 64157 h 91657"/>
                                <a:gd name="csX43" fmla="*/ 31366 w 58519"/>
                                <a:gd name="csY43" fmla="*/ 62126 h 91657"/>
                                <a:gd name="csX44" fmla="*/ 30604 w 58519"/>
                                <a:gd name="csY44" fmla="*/ 60477 h 91657"/>
                                <a:gd name="csX45" fmla="*/ 32636 w 58519"/>
                                <a:gd name="csY45" fmla="*/ 59969 h 91657"/>
                                <a:gd name="csX46" fmla="*/ 36954 w 58519"/>
                                <a:gd name="csY46" fmla="*/ 65045 h 91657"/>
                                <a:gd name="csX47" fmla="*/ 37589 w 58519"/>
                                <a:gd name="csY47" fmla="*/ 67076 h 91657"/>
                                <a:gd name="csX48" fmla="*/ 37843 w 58519"/>
                                <a:gd name="csY48" fmla="*/ 67964 h 91657"/>
                                <a:gd name="csX49" fmla="*/ 37843 w 58519"/>
                                <a:gd name="csY49" fmla="*/ 70503 h 91657"/>
                                <a:gd name="csX50" fmla="*/ 37970 w 58519"/>
                                <a:gd name="csY50" fmla="*/ 72914 h 91657"/>
                                <a:gd name="csX51" fmla="*/ 37335 w 58519"/>
                                <a:gd name="csY51" fmla="*/ 84082 h 91657"/>
                                <a:gd name="csX52" fmla="*/ 27176 w 58519"/>
                                <a:gd name="csY52" fmla="*/ 89159 h 91657"/>
                                <a:gd name="csX53" fmla="*/ 24509 w 58519"/>
                                <a:gd name="csY53" fmla="*/ 91062 h 91657"/>
                                <a:gd name="csX54" fmla="*/ 38985 w 58519"/>
                                <a:gd name="csY54" fmla="*/ 91316 h 91657"/>
                                <a:gd name="csX55" fmla="*/ 40255 w 58519"/>
                                <a:gd name="csY55" fmla="*/ 89666 h 91657"/>
                                <a:gd name="csX56" fmla="*/ 41144 w 58519"/>
                                <a:gd name="csY56" fmla="*/ 86747 h 91657"/>
                                <a:gd name="csX57" fmla="*/ 40890 w 58519"/>
                                <a:gd name="csY57" fmla="*/ 82432 h 91657"/>
                                <a:gd name="csX58" fmla="*/ 40890 w 58519"/>
                                <a:gd name="csY58" fmla="*/ 80909 h 91657"/>
                                <a:gd name="csX59" fmla="*/ 41779 w 58519"/>
                                <a:gd name="csY59" fmla="*/ 73802 h 91657"/>
                                <a:gd name="csX60" fmla="*/ 42033 w 58519"/>
                                <a:gd name="csY60" fmla="*/ 70883 h 916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Lst>
                              <a:rect l="l" t="t" r="r" b="b"/>
                              <a:pathLst>
                                <a:path w="58519" h="91657">
                                  <a:moveTo>
                                    <a:pt x="42160" y="71137"/>
                                  </a:moveTo>
                                  <a:cubicBezTo>
                                    <a:pt x="42160" y="69614"/>
                                    <a:pt x="42541" y="68218"/>
                                    <a:pt x="42668" y="66949"/>
                                  </a:cubicBezTo>
                                  <a:cubicBezTo>
                                    <a:pt x="42922" y="66441"/>
                                    <a:pt x="43049" y="65934"/>
                                    <a:pt x="42922" y="65299"/>
                                  </a:cubicBezTo>
                                  <a:cubicBezTo>
                                    <a:pt x="44827" y="62761"/>
                                    <a:pt x="48510" y="63522"/>
                                    <a:pt x="51430" y="63776"/>
                                  </a:cubicBezTo>
                                  <a:cubicBezTo>
                                    <a:pt x="52573" y="64411"/>
                                    <a:pt x="54097" y="64284"/>
                                    <a:pt x="55240" y="64665"/>
                                  </a:cubicBezTo>
                                  <a:cubicBezTo>
                                    <a:pt x="55748" y="64284"/>
                                    <a:pt x="56510" y="64157"/>
                                    <a:pt x="57145" y="64284"/>
                                  </a:cubicBezTo>
                                  <a:cubicBezTo>
                                    <a:pt x="59558" y="63015"/>
                                    <a:pt x="58034" y="60096"/>
                                    <a:pt x="58161" y="57811"/>
                                  </a:cubicBezTo>
                                  <a:lnTo>
                                    <a:pt x="57272" y="55527"/>
                                  </a:lnTo>
                                  <a:cubicBezTo>
                                    <a:pt x="57272" y="55527"/>
                                    <a:pt x="56764" y="54512"/>
                                    <a:pt x="56637" y="54004"/>
                                  </a:cubicBezTo>
                                  <a:cubicBezTo>
                                    <a:pt x="56129" y="53496"/>
                                    <a:pt x="55875" y="52481"/>
                                    <a:pt x="55367" y="51846"/>
                                  </a:cubicBezTo>
                                  <a:cubicBezTo>
                                    <a:pt x="54097" y="48420"/>
                                    <a:pt x="51557" y="46516"/>
                                    <a:pt x="49399" y="43851"/>
                                  </a:cubicBezTo>
                                  <a:cubicBezTo>
                                    <a:pt x="45462" y="38774"/>
                                    <a:pt x="39366" y="35855"/>
                                    <a:pt x="33144" y="33825"/>
                                  </a:cubicBezTo>
                                  <a:cubicBezTo>
                                    <a:pt x="27049" y="31667"/>
                                    <a:pt x="20953" y="34459"/>
                                    <a:pt x="15493" y="36363"/>
                                  </a:cubicBezTo>
                                  <a:cubicBezTo>
                                    <a:pt x="13842" y="35855"/>
                                    <a:pt x="12953" y="34586"/>
                                    <a:pt x="12445" y="33063"/>
                                  </a:cubicBezTo>
                                  <a:cubicBezTo>
                                    <a:pt x="12191" y="30144"/>
                                    <a:pt x="12699" y="27225"/>
                                    <a:pt x="13842" y="24814"/>
                                  </a:cubicBezTo>
                                  <a:cubicBezTo>
                                    <a:pt x="14096" y="22910"/>
                                    <a:pt x="15366" y="21387"/>
                                    <a:pt x="15874" y="19611"/>
                                  </a:cubicBezTo>
                                  <a:cubicBezTo>
                                    <a:pt x="17271" y="15296"/>
                                    <a:pt x="18667" y="10981"/>
                                    <a:pt x="19048" y="6285"/>
                                  </a:cubicBezTo>
                                  <a:cubicBezTo>
                                    <a:pt x="19175" y="3366"/>
                                    <a:pt x="17017" y="1462"/>
                                    <a:pt x="14858" y="193"/>
                                  </a:cubicBezTo>
                                  <a:cubicBezTo>
                                    <a:pt x="13461" y="-188"/>
                                    <a:pt x="11683" y="-61"/>
                                    <a:pt x="10667" y="1081"/>
                                  </a:cubicBezTo>
                                  <a:cubicBezTo>
                                    <a:pt x="9651" y="3239"/>
                                    <a:pt x="7493" y="4508"/>
                                    <a:pt x="5715" y="5523"/>
                                  </a:cubicBezTo>
                                  <a:cubicBezTo>
                                    <a:pt x="5588" y="6792"/>
                                    <a:pt x="7111" y="6031"/>
                                    <a:pt x="7746" y="6412"/>
                                  </a:cubicBezTo>
                                  <a:cubicBezTo>
                                    <a:pt x="9397" y="6665"/>
                                    <a:pt x="11302" y="6158"/>
                                    <a:pt x="12699" y="7300"/>
                                  </a:cubicBezTo>
                                  <a:cubicBezTo>
                                    <a:pt x="12826" y="10346"/>
                                    <a:pt x="11048" y="12884"/>
                                    <a:pt x="9397" y="15296"/>
                                  </a:cubicBezTo>
                                  <a:cubicBezTo>
                                    <a:pt x="6730" y="19230"/>
                                    <a:pt x="4064" y="23164"/>
                                    <a:pt x="2413" y="27352"/>
                                  </a:cubicBezTo>
                                  <a:lnTo>
                                    <a:pt x="2159" y="27098"/>
                                  </a:lnTo>
                                  <a:lnTo>
                                    <a:pt x="2540" y="46008"/>
                                  </a:lnTo>
                                  <a:cubicBezTo>
                                    <a:pt x="4953" y="50070"/>
                                    <a:pt x="8000" y="54765"/>
                                    <a:pt x="12572" y="56288"/>
                                  </a:cubicBezTo>
                                  <a:cubicBezTo>
                                    <a:pt x="14985" y="58319"/>
                                    <a:pt x="18160" y="60730"/>
                                    <a:pt x="21461" y="58954"/>
                                  </a:cubicBezTo>
                                  <a:cubicBezTo>
                                    <a:pt x="23239" y="58446"/>
                                    <a:pt x="23366" y="60857"/>
                                    <a:pt x="24255" y="61873"/>
                                  </a:cubicBezTo>
                                  <a:cubicBezTo>
                                    <a:pt x="25144" y="64792"/>
                                    <a:pt x="23112" y="66695"/>
                                    <a:pt x="22985" y="69360"/>
                                  </a:cubicBezTo>
                                  <a:lnTo>
                                    <a:pt x="20953" y="73549"/>
                                  </a:lnTo>
                                  <a:cubicBezTo>
                                    <a:pt x="18667" y="77990"/>
                                    <a:pt x="16635" y="82813"/>
                                    <a:pt x="13080" y="86621"/>
                                  </a:cubicBezTo>
                                  <a:cubicBezTo>
                                    <a:pt x="11937" y="86621"/>
                                    <a:pt x="11175" y="87890"/>
                                    <a:pt x="10032" y="87890"/>
                                  </a:cubicBezTo>
                                  <a:cubicBezTo>
                                    <a:pt x="9397" y="88778"/>
                                    <a:pt x="8127" y="88144"/>
                                    <a:pt x="7366" y="88397"/>
                                  </a:cubicBezTo>
                                  <a:cubicBezTo>
                                    <a:pt x="4953" y="89413"/>
                                    <a:pt x="1651" y="88778"/>
                                    <a:pt x="0" y="91062"/>
                                  </a:cubicBezTo>
                                  <a:cubicBezTo>
                                    <a:pt x="127" y="91316"/>
                                    <a:pt x="381" y="91316"/>
                                    <a:pt x="635" y="91443"/>
                                  </a:cubicBezTo>
                                  <a:cubicBezTo>
                                    <a:pt x="5334" y="91443"/>
                                    <a:pt x="10540" y="91824"/>
                                    <a:pt x="15620" y="91570"/>
                                  </a:cubicBezTo>
                                  <a:cubicBezTo>
                                    <a:pt x="16254" y="91316"/>
                                    <a:pt x="16763" y="90809"/>
                                    <a:pt x="16890" y="90047"/>
                                  </a:cubicBezTo>
                                  <a:cubicBezTo>
                                    <a:pt x="16254" y="88778"/>
                                    <a:pt x="17143" y="87636"/>
                                    <a:pt x="17779" y="86621"/>
                                  </a:cubicBezTo>
                                  <a:cubicBezTo>
                                    <a:pt x="18160" y="84717"/>
                                    <a:pt x="19429" y="83575"/>
                                    <a:pt x="19937" y="81798"/>
                                  </a:cubicBezTo>
                                  <a:cubicBezTo>
                                    <a:pt x="21588" y="78625"/>
                                    <a:pt x="23366" y="75579"/>
                                    <a:pt x="25144" y="72406"/>
                                  </a:cubicBezTo>
                                  <a:lnTo>
                                    <a:pt x="27557" y="68472"/>
                                  </a:lnTo>
                                  <a:cubicBezTo>
                                    <a:pt x="28065" y="67203"/>
                                    <a:pt x="28953" y="65553"/>
                                    <a:pt x="29969" y="64157"/>
                                  </a:cubicBezTo>
                                  <a:cubicBezTo>
                                    <a:pt x="30604" y="63522"/>
                                    <a:pt x="30858" y="62888"/>
                                    <a:pt x="31366" y="62126"/>
                                  </a:cubicBezTo>
                                  <a:cubicBezTo>
                                    <a:pt x="31366" y="61365"/>
                                    <a:pt x="31112" y="60984"/>
                                    <a:pt x="30604" y="60477"/>
                                  </a:cubicBezTo>
                                  <a:cubicBezTo>
                                    <a:pt x="31112" y="59969"/>
                                    <a:pt x="32001" y="60096"/>
                                    <a:pt x="32636" y="59969"/>
                                  </a:cubicBezTo>
                                  <a:cubicBezTo>
                                    <a:pt x="34541" y="61111"/>
                                    <a:pt x="36573" y="63015"/>
                                    <a:pt x="36954" y="65045"/>
                                  </a:cubicBezTo>
                                  <a:lnTo>
                                    <a:pt x="37589" y="67076"/>
                                  </a:lnTo>
                                  <a:lnTo>
                                    <a:pt x="37843" y="67964"/>
                                  </a:lnTo>
                                  <a:lnTo>
                                    <a:pt x="37843" y="70503"/>
                                  </a:lnTo>
                                  <a:cubicBezTo>
                                    <a:pt x="37843" y="70503"/>
                                    <a:pt x="37970" y="72914"/>
                                    <a:pt x="37970" y="72914"/>
                                  </a:cubicBezTo>
                                  <a:cubicBezTo>
                                    <a:pt x="38351" y="76594"/>
                                    <a:pt x="37716" y="80402"/>
                                    <a:pt x="37335" y="84082"/>
                                  </a:cubicBezTo>
                                  <a:cubicBezTo>
                                    <a:pt x="36065" y="88524"/>
                                    <a:pt x="30858" y="88144"/>
                                    <a:pt x="27176" y="89159"/>
                                  </a:cubicBezTo>
                                  <a:cubicBezTo>
                                    <a:pt x="26287" y="89793"/>
                                    <a:pt x="24509" y="89413"/>
                                    <a:pt x="24509" y="91062"/>
                                  </a:cubicBezTo>
                                  <a:cubicBezTo>
                                    <a:pt x="28953" y="91951"/>
                                    <a:pt x="34160" y="91443"/>
                                    <a:pt x="38985" y="91316"/>
                                  </a:cubicBezTo>
                                  <a:cubicBezTo>
                                    <a:pt x="39747" y="91062"/>
                                    <a:pt x="39874" y="90301"/>
                                    <a:pt x="40255" y="89666"/>
                                  </a:cubicBezTo>
                                  <a:cubicBezTo>
                                    <a:pt x="40383" y="88651"/>
                                    <a:pt x="41398" y="87763"/>
                                    <a:pt x="41144" y="86747"/>
                                  </a:cubicBezTo>
                                  <a:cubicBezTo>
                                    <a:pt x="40255" y="85605"/>
                                    <a:pt x="41144" y="83955"/>
                                    <a:pt x="40890" y="82432"/>
                                  </a:cubicBezTo>
                                  <a:cubicBezTo>
                                    <a:pt x="41017" y="82052"/>
                                    <a:pt x="41017" y="81544"/>
                                    <a:pt x="40890" y="80909"/>
                                  </a:cubicBezTo>
                                  <a:cubicBezTo>
                                    <a:pt x="41525" y="78625"/>
                                    <a:pt x="41398" y="75960"/>
                                    <a:pt x="41779" y="73802"/>
                                  </a:cubicBezTo>
                                  <a:lnTo>
                                    <a:pt x="42033" y="70883"/>
                                  </a:lnTo>
                                  <a:close/>
                                </a:path>
                              </a:pathLst>
                            </a:custGeom>
                            <a:solidFill>
                              <a:srgbClr val="000000"/>
                            </a:solidFill>
                            <a:ln w="12688" cap="flat">
                              <a:noFill/>
                              <a:prstDash val="solid"/>
                              <a:miter/>
                            </a:ln>
                          </wps:spPr>
                          <wps:bodyPr/>
                        </wps:wsp>
                        <wps:wsp>
                          <wps:cNvPr id="191277075" name="Freeform: Shape 191277075">
                            <a:extLst>
                              <a:ext uri="{FF2B5EF4-FFF2-40B4-BE49-F238E27FC236}">
                                <a16:creationId xmlns:a16="http://schemas.microsoft.com/office/drawing/2014/main" id="{A0CA6271-73B1-3CC9-0504-070586375603}"/>
                              </a:ext>
                            </a:extLst>
                          </wps:cNvPr>
                          <wps:cNvSpPr/>
                          <wps:spPr>
                            <a:xfrm>
                              <a:off x="5726193" y="205048"/>
                              <a:ext cx="10159" cy="8811"/>
                            </a:xfrm>
                            <a:custGeom>
                              <a:avLst/>
                              <a:gdLst>
                                <a:gd name="csX0" fmla="*/ 10159 w 10159"/>
                                <a:gd name="csY0" fmla="*/ 161 h 8811"/>
                                <a:gd name="csX1" fmla="*/ 762 w 10159"/>
                                <a:gd name="csY1" fmla="*/ 8791 h 8811"/>
                                <a:gd name="csX2" fmla="*/ 0 w 10159"/>
                                <a:gd name="csY2" fmla="*/ 8537 h 8811"/>
                                <a:gd name="csX3" fmla="*/ 8127 w 10159"/>
                                <a:gd name="csY3" fmla="*/ 415 h 8811"/>
                                <a:gd name="csX4" fmla="*/ 10159 w 10159"/>
                                <a:gd name="csY4" fmla="*/ 161 h 8811"/>
                              </a:gdLst>
                              <a:ahLst/>
                              <a:cxnLst>
                                <a:cxn ang="0">
                                  <a:pos x="csX0" y="csY0"/>
                                </a:cxn>
                                <a:cxn ang="0">
                                  <a:pos x="csX1" y="csY1"/>
                                </a:cxn>
                                <a:cxn ang="0">
                                  <a:pos x="csX2" y="csY2"/>
                                </a:cxn>
                                <a:cxn ang="0">
                                  <a:pos x="csX3" y="csY3"/>
                                </a:cxn>
                                <a:cxn ang="0">
                                  <a:pos x="csX4" y="csY4"/>
                                </a:cxn>
                              </a:cxnLst>
                              <a:rect l="l" t="t" r="r" b="b"/>
                              <a:pathLst>
                                <a:path w="10159" h="8811">
                                  <a:moveTo>
                                    <a:pt x="10159" y="161"/>
                                  </a:moveTo>
                                  <a:cubicBezTo>
                                    <a:pt x="7746" y="3588"/>
                                    <a:pt x="5080" y="7649"/>
                                    <a:pt x="762" y="8791"/>
                                  </a:cubicBezTo>
                                  <a:cubicBezTo>
                                    <a:pt x="508" y="8791"/>
                                    <a:pt x="127" y="8918"/>
                                    <a:pt x="0" y="8537"/>
                                  </a:cubicBezTo>
                                  <a:cubicBezTo>
                                    <a:pt x="2667" y="5745"/>
                                    <a:pt x="4064" y="1430"/>
                                    <a:pt x="8127" y="415"/>
                                  </a:cubicBezTo>
                                  <a:cubicBezTo>
                                    <a:pt x="8762" y="161"/>
                                    <a:pt x="9651" y="-220"/>
                                    <a:pt x="10159" y="161"/>
                                  </a:cubicBezTo>
                                </a:path>
                              </a:pathLst>
                            </a:custGeom>
                            <a:solidFill>
                              <a:srgbClr val="000000"/>
                            </a:solidFill>
                            <a:ln w="12688" cap="flat">
                              <a:noFill/>
                              <a:prstDash val="solid"/>
                              <a:miter/>
                            </a:ln>
                          </wps:spPr>
                          <wps:bodyPr/>
                        </wps:wsp>
                        <wps:wsp>
                          <wps:cNvPr id="992174125" name="Freeform: Shape 992174125">
                            <a:extLst>
                              <a:ext uri="{FF2B5EF4-FFF2-40B4-BE49-F238E27FC236}">
                                <a16:creationId xmlns:a16="http://schemas.microsoft.com/office/drawing/2014/main" id="{332FFF75-9D00-8795-17AF-B0E0973072FD}"/>
                              </a:ext>
                            </a:extLst>
                          </wps:cNvPr>
                          <wps:cNvSpPr/>
                          <wps:spPr>
                            <a:xfrm>
                              <a:off x="5523926" y="207875"/>
                              <a:ext cx="2514" cy="2381"/>
                            </a:xfrm>
                            <a:custGeom>
                              <a:avLst/>
                              <a:gdLst>
                                <a:gd name="csX0" fmla="*/ 2515 w 2514"/>
                                <a:gd name="csY0" fmla="*/ 1142 h 2381"/>
                                <a:gd name="csX1" fmla="*/ 1753 w 2514"/>
                                <a:gd name="csY1" fmla="*/ 2284 h 2381"/>
                                <a:gd name="csX2" fmla="*/ 102 w 2514"/>
                                <a:gd name="csY2" fmla="*/ 1650 h 2381"/>
                                <a:gd name="csX3" fmla="*/ 1118 w 2514"/>
                                <a:gd name="csY3" fmla="*/ 0 h 2381"/>
                                <a:gd name="csX4" fmla="*/ 2515 w 2514"/>
                                <a:gd name="csY4" fmla="*/ 1269 h 2381"/>
                              </a:gdLst>
                              <a:ahLst/>
                              <a:cxnLst>
                                <a:cxn ang="0">
                                  <a:pos x="csX0" y="csY0"/>
                                </a:cxn>
                                <a:cxn ang="0">
                                  <a:pos x="csX1" y="csY1"/>
                                </a:cxn>
                                <a:cxn ang="0">
                                  <a:pos x="csX2" y="csY2"/>
                                </a:cxn>
                                <a:cxn ang="0">
                                  <a:pos x="csX3" y="csY3"/>
                                </a:cxn>
                                <a:cxn ang="0">
                                  <a:pos x="csX4" y="csY4"/>
                                </a:cxn>
                              </a:cxnLst>
                              <a:rect l="l" t="t" r="r" b="b"/>
                              <a:pathLst>
                                <a:path w="2514" h="2381">
                                  <a:moveTo>
                                    <a:pt x="2515" y="1142"/>
                                  </a:moveTo>
                                  <a:cubicBezTo>
                                    <a:pt x="2515" y="1142"/>
                                    <a:pt x="2515" y="2158"/>
                                    <a:pt x="1753" y="2284"/>
                                  </a:cubicBezTo>
                                  <a:cubicBezTo>
                                    <a:pt x="1118" y="2538"/>
                                    <a:pt x="483" y="2284"/>
                                    <a:pt x="102" y="1650"/>
                                  </a:cubicBezTo>
                                  <a:cubicBezTo>
                                    <a:pt x="-279" y="888"/>
                                    <a:pt x="483" y="127"/>
                                    <a:pt x="1118" y="0"/>
                                  </a:cubicBezTo>
                                  <a:cubicBezTo>
                                    <a:pt x="1753" y="254"/>
                                    <a:pt x="2388" y="508"/>
                                    <a:pt x="2515" y="1269"/>
                                  </a:cubicBezTo>
                                </a:path>
                              </a:pathLst>
                            </a:custGeom>
                            <a:solidFill>
                              <a:srgbClr val="000000"/>
                            </a:solidFill>
                            <a:ln w="12688" cap="flat">
                              <a:noFill/>
                              <a:prstDash val="solid"/>
                              <a:miter/>
                            </a:ln>
                          </wps:spPr>
                          <wps:bodyPr/>
                        </wps:wsp>
                        <wps:wsp>
                          <wps:cNvPr id="72419152" name="Freeform: Shape 72419152">
                            <a:extLst>
                              <a:ext uri="{FF2B5EF4-FFF2-40B4-BE49-F238E27FC236}">
                                <a16:creationId xmlns:a16="http://schemas.microsoft.com/office/drawing/2014/main" id="{3F7645BE-5E42-1474-8412-4BACA7B4CAD6}"/>
                              </a:ext>
                            </a:extLst>
                          </wps:cNvPr>
                          <wps:cNvSpPr/>
                          <wps:spPr>
                            <a:xfrm>
                              <a:off x="5538758" y="207875"/>
                              <a:ext cx="9828" cy="3494"/>
                            </a:xfrm>
                            <a:custGeom>
                              <a:avLst/>
                              <a:gdLst>
                                <a:gd name="csX0" fmla="*/ 9778 w 9828"/>
                                <a:gd name="csY0" fmla="*/ 2158 h 3494"/>
                                <a:gd name="csX1" fmla="*/ 8889 w 9828"/>
                                <a:gd name="csY1" fmla="*/ 3046 h 3494"/>
                                <a:gd name="csX2" fmla="*/ 0 w 9828"/>
                                <a:gd name="csY2" fmla="*/ 761 h 3494"/>
                                <a:gd name="csX3" fmla="*/ 254 w 9828"/>
                                <a:gd name="csY3" fmla="*/ 0 h 3494"/>
                                <a:gd name="csX4" fmla="*/ 9778 w 9828"/>
                                <a:gd name="csY4" fmla="*/ 2031 h 3494"/>
                              </a:gdLst>
                              <a:ahLst/>
                              <a:cxnLst>
                                <a:cxn ang="0">
                                  <a:pos x="csX0" y="csY0"/>
                                </a:cxn>
                                <a:cxn ang="0">
                                  <a:pos x="csX1" y="csY1"/>
                                </a:cxn>
                                <a:cxn ang="0">
                                  <a:pos x="csX2" y="csY2"/>
                                </a:cxn>
                                <a:cxn ang="0">
                                  <a:pos x="csX3" y="csY3"/>
                                </a:cxn>
                                <a:cxn ang="0">
                                  <a:pos x="csX4" y="csY4"/>
                                </a:cxn>
                              </a:cxnLst>
                              <a:rect l="l" t="t" r="r" b="b"/>
                              <a:pathLst>
                                <a:path w="9828" h="3494">
                                  <a:moveTo>
                                    <a:pt x="9778" y="2158"/>
                                  </a:moveTo>
                                  <a:cubicBezTo>
                                    <a:pt x="10032" y="2919"/>
                                    <a:pt x="9270" y="2919"/>
                                    <a:pt x="8889" y="3046"/>
                                  </a:cubicBezTo>
                                  <a:cubicBezTo>
                                    <a:pt x="5714" y="4188"/>
                                    <a:pt x="2413" y="3046"/>
                                    <a:pt x="0" y="761"/>
                                  </a:cubicBezTo>
                                  <a:cubicBezTo>
                                    <a:pt x="0" y="508"/>
                                    <a:pt x="0" y="127"/>
                                    <a:pt x="254" y="0"/>
                                  </a:cubicBezTo>
                                  <a:cubicBezTo>
                                    <a:pt x="3429" y="761"/>
                                    <a:pt x="7111" y="127"/>
                                    <a:pt x="9778" y="2031"/>
                                  </a:cubicBezTo>
                                </a:path>
                              </a:pathLst>
                            </a:custGeom>
                            <a:solidFill>
                              <a:srgbClr val="000000"/>
                            </a:solidFill>
                            <a:ln w="12688" cap="flat">
                              <a:noFill/>
                              <a:prstDash val="solid"/>
                              <a:miter/>
                            </a:ln>
                          </wps:spPr>
                          <wps:bodyPr/>
                        </wps:wsp>
                        <wps:wsp>
                          <wps:cNvPr id="556113882" name="Freeform: Shape 556113882">
                            <a:extLst>
                              <a:ext uri="{FF2B5EF4-FFF2-40B4-BE49-F238E27FC236}">
                                <a16:creationId xmlns:a16="http://schemas.microsoft.com/office/drawing/2014/main" id="{A5E36BDC-9BF4-A86F-4A72-095892CC8FCB}"/>
                              </a:ext>
                            </a:extLst>
                          </wps:cNvPr>
                          <wps:cNvSpPr/>
                          <wps:spPr>
                            <a:xfrm>
                              <a:off x="5527837" y="208382"/>
                              <a:ext cx="2956" cy="2581"/>
                            </a:xfrm>
                            <a:custGeom>
                              <a:avLst/>
                              <a:gdLst>
                                <a:gd name="csX0" fmla="*/ 2794 w 2956"/>
                                <a:gd name="csY0" fmla="*/ 635 h 2581"/>
                                <a:gd name="csX1" fmla="*/ 2921 w 2956"/>
                                <a:gd name="csY1" fmla="*/ 1777 h 2581"/>
                                <a:gd name="csX2" fmla="*/ 1016 w 2956"/>
                                <a:gd name="csY2" fmla="*/ 2538 h 2581"/>
                                <a:gd name="csX3" fmla="*/ 0 w 2956"/>
                                <a:gd name="csY3" fmla="*/ 1523 h 2581"/>
                                <a:gd name="csX4" fmla="*/ 1270 w 2956"/>
                                <a:gd name="csY4" fmla="*/ 0 h 2581"/>
                                <a:gd name="csX5" fmla="*/ 2794 w 2956"/>
                                <a:gd name="csY5" fmla="*/ 635 h 2581"/>
                              </a:gdLst>
                              <a:ahLst/>
                              <a:cxnLst>
                                <a:cxn ang="0">
                                  <a:pos x="csX0" y="csY0"/>
                                </a:cxn>
                                <a:cxn ang="0">
                                  <a:pos x="csX1" y="csY1"/>
                                </a:cxn>
                                <a:cxn ang="0">
                                  <a:pos x="csX2" y="csY2"/>
                                </a:cxn>
                                <a:cxn ang="0">
                                  <a:pos x="csX3" y="csY3"/>
                                </a:cxn>
                                <a:cxn ang="0">
                                  <a:pos x="csX4" y="csY4"/>
                                </a:cxn>
                                <a:cxn ang="0">
                                  <a:pos x="csX5" y="csY5"/>
                                </a:cxn>
                              </a:cxnLst>
                              <a:rect l="l" t="t" r="r" b="b"/>
                              <a:pathLst>
                                <a:path w="2956" h="2581">
                                  <a:moveTo>
                                    <a:pt x="2794" y="635"/>
                                  </a:moveTo>
                                  <a:cubicBezTo>
                                    <a:pt x="2794" y="635"/>
                                    <a:pt x="3048" y="1523"/>
                                    <a:pt x="2921" y="1777"/>
                                  </a:cubicBezTo>
                                  <a:cubicBezTo>
                                    <a:pt x="2413" y="2538"/>
                                    <a:pt x="1778" y="2665"/>
                                    <a:pt x="1016" y="2538"/>
                                  </a:cubicBezTo>
                                  <a:cubicBezTo>
                                    <a:pt x="508" y="2284"/>
                                    <a:pt x="381" y="2031"/>
                                    <a:pt x="0" y="1523"/>
                                  </a:cubicBezTo>
                                  <a:cubicBezTo>
                                    <a:pt x="0" y="761"/>
                                    <a:pt x="635" y="254"/>
                                    <a:pt x="1270" y="0"/>
                                  </a:cubicBezTo>
                                  <a:cubicBezTo>
                                    <a:pt x="1905" y="0"/>
                                    <a:pt x="2413" y="254"/>
                                    <a:pt x="2794" y="635"/>
                                  </a:cubicBezTo>
                                </a:path>
                              </a:pathLst>
                            </a:custGeom>
                            <a:solidFill>
                              <a:srgbClr val="000000"/>
                            </a:solidFill>
                            <a:ln w="12688" cap="flat">
                              <a:noFill/>
                              <a:prstDash val="solid"/>
                              <a:miter/>
                            </a:ln>
                          </wps:spPr>
                          <wps:bodyPr/>
                        </wps:wsp>
                        <wps:wsp>
                          <wps:cNvPr id="280222901" name="Freeform: Shape 280222901">
                            <a:extLst>
                              <a:ext uri="{FF2B5EF4-FFF2-40B4-BE49-F238E27FC236}">
                                <a16:creationId xmlns:a16="http://schemas.microsoft.com/office/drawing/2014/main" id="{16D84DC9-5E6E-B7C4-6A1D-98DAED508198}"/>
                              </a:ext>
                            </a:extLst>
                          </wps:cNvPr>
                          <wps:cNvSpPr/>
                          <wps:spPr>
                            <a:xfrm>
                              <a:off x="5600121" y="208719"/>
                              <a:ext cx="2655" cy="2234"/>
                            </a:xfrm>
                            <a:custGeom>
                              <a:avLst/>
                              <a:gdLst>
                                <a:gd name="csX0" fmla="*/ 2639 w 2655"/>
                                <a:gd name="csY0" fmla="*/ 679 h 2234"/>
                                <a:gd name="csX1" fmla="*/ 1751 w 2655"/>
                                <a:gd name="csY1" fmla="*/ 2202 h 2234"/>
                                <a:gd name="csX2" fmla="*/ 100 w 2655"/>
                                <a:gd name="csY2" fmla="*/ 1567 h 2234"/>
                                <a:gd name="csX3" fmla="*/ 608 w 2655"/>
                                <a:gd name="csY3" fmla="*/ 44 h 2234"/>
                                <a:gd name="csX4" fmla="*/ 2639 w 2655"/>
                                <a:gd name="csY4" fmla="*/ 679 h 2234"/>
                              </a:gdLst>
                              <a:ahLst/>
                              <a:cxnLst>
                                <a:cxn ang="0">
                                  <a:pos x="csX0" y="csY0"/>
                                </a:cxn>
                                <a:cxn ang="0">
                                  <a:pos x="csX1" y="csY1"/>
                                </a:cxn>
                                <a:cxn ang="0">
                                  <a:pos x="csX2" y="csY2"/>
                                </a:cxn>
                                <a:cxn ang="0">
                                  <a:pos x="csX3" y="csY3"/>
                                </a:cxn>
                                <a:cxn ang="0">
                                  <a:pos x="csX4" y="csY4"/>
                                </a:cxn>
                              </a:cxnLst>
                              <a:rect l="l" t="t" r="r" b="b"/>
                              <a:pathLst>
                                <a:path w="2655" h="2234">
                                  <a:moveTo>
                                    <a:pt x="2639" y="679"/>
                                  </a:moveTo>
                                  <a:cubicBezTo>
                                    <a:pt x="2766" y="1440"/>
                                    <a:pt x="2132" y="1821"/>
                                    <a:pt x="1751" y="2202"/>
                                  </a:cubicBezTo>
                                  <a:cubicBezTo>
                                    <a:pt x="989" y="2329"/>
                                    <a:pt x="481" y="2075"/>
                                    <a:pt x="100" y="1567"/>
                                  </a:cubicBezTo>
                                  <a:cubicBezTo>
                                    <a:pt x="-154" y="1060"/>
                                    <a:pt x="100" y="298"/>
                                    <a:pt x="608" y="44"/>
                                  </a:cubicBezTo>
                                  <a:cubicBezTo>
                                    <a:pt x="1243" y="-83"/>
                                    <a:pt x="2385" y="44"/>
                                    <a:pt x="2639" y="679"/>
                                  </a:cubicBezTo>
                                </a:path>
                              </a:pathLst>
                            </a:custGeom>
                            <a:solidFill>
                              <a:srgbClr val="000000"/>
                            </a:solidFill>
                            <a:ln w="12688" cap="flat">
                              <a:noFill/>
                              <a:prstDash val="solid"/>
                              <a:miter/>
                            </a:ln>
                          </wps:spPr>
                          <wps:bodyPr/>
                        </wps:wsp>
                        <wps:wsp>
                          <wps:cNvPr id="873891854" name="Freeform: Shape 873891854">
                            <a:extLst>
                              <a:ext uri="{FF2B5EF4-FFF2-40B4-BE49-F238E27FC236}">
                                <a16:creationId xmlns:a16="http://schemas.microsoft.com/office/drawing/2014/main" id="{BE80B909-778A-14A3-125E-B14503F46609}"/>
                              </a:ext>
                            </a:extLst>
                          </wps:cNvPr>
                          <wps:cNvSpPr/>
                          <wps:spPr>
                            <a:xfrm>
                              <a:off x="5736458" y="208986"/>
                              <a:ext cx="2941" cy="2547"/>
                            </a:xfrm>
                            <a:custGeom>
                              <a:avLst/>
                              <a:gdLst>
                                <a:gd name="csX0" fmla="*/ 2814 w 2941"/>
                                <a:gd name="csY0" fmla="*/ 793 h 2547"/>
                                <a:gd name="csX1" fmla="*/ 1798 w 2941"/>
                                <a:gd name="csY1" fmla="*/ 2443 h 2547"/>
                                <a:gd name="csX2" fmla="*/ 402 w 2941"/>
                                <a:gd name="csY2" fmla="*/ 2189 h 2547"/>
                                <a:gd name="csX3" fmla="*/ 20 w 2941"/>
                                <a:gd name="csY3" fmla="*/ 920 h 2547"/>
                                <a:gd name="csX4" fmla="*/ 1798 w 2941"/>
                                <a:gd name="csY4" fmla="*/ 31 h 2547"/>
                                <a:gd name="csX5" fmla="*/ 2941 w 2941"/>
                                <a:gd name="csY5" fmla="*/ 793 h 2547"/>
                              </a:gdLst>
                              <a:ahLst/>
                              <a:cxnLst>
                                <a:cxn ang="0">
                                  <a:pos x="csX0" y="csY0"/>
                                </a:cxn>
                                <a:cxn ang="0">
                                  <a:pos x="csX1" y="csY1"/>
                                </a:cxn>
                                <a:cxn ang="0">
                                  <a:pos x="csX2" y="csY2"/>
                                </a:cxn>
                                <a:cxn ang="0">
                                  <a:pos x="csX3" y="csY3"/>
                                </a:cxn>
                                <a:cxn ang="0">
                                  <a:pos x="csX4" y="csY4"/>
                                </a:cxn>
                                <a:cxn ang="0">
                                  <a:pos x="csX5" y="csY5"/>
                                </a:cxn>
                              </a:cxnLst>
                              <a:rect l="l" t="t" r="r" b="b"/>
                              <a:pathLst>
                                <a:path w="2941" h="2547">
                                  <a:moveTo>
                                    <a:pt x="2814" y="793"/>
                                  </a:moveTo>
                                  <a:cubicBezTo>
                                    <a:pt x="3068" y="1554"/>
                                    <a:pt x="2306" y="1935"/>
                                    <a:pt x="1798" y="2443"/>
                                  </a:cubicBezTo>
                                  <a:cubicBezTo>
                                    <a:pt x="1290" y="2696"/>
                                    <a:pt x="783" y="2443"/>
                                    <a:pt x="402" y="2189"/>
                                  </a:cubicBezTo>
                                  <a:cubicBezTo>
                                    <a:pt x="402" y="1808"/>
                                    <a:pt x="-106" y="1427"/>
                                    <a:pt x="20" y="920"/>
                                  </a:cubicBezTo>
                                  <a:cubicBezTo>
                                    <a:pt x="275" y="158"/>
                                    <a:pt x="1036" y="-96"/>
                                    <a:pt x="1798" y="31"/>
                                  </a:cubicBezTo>
                                  <a:cubicBezTo>
                                    <a:pt x="2179" y="285"/>
                                    <a:pt x="2560" y="412"/>
                                    <a:pt x="2941" y="793"/>
                                  </a:cubicBezTo>
                                </a:path>
                              </a:pathLst>
                            </a:custGeom>
                            <a:solidFill>
                              <a:srgbClr val="000000"/>
                            </a:solidFill>
                            <a:ln w="12688" cap="flat">
                              <a:noFill/>
                              <a:prstDash val="solid"/>
                              <a:miter/>
                            </a:ln>
                          </wps:spPr>
                          <wps:bodyPr/>
                        </wps:wsp>
                        <wps:wsp>
                          <wps:cNvPr id="290775881" name="Freeform: Shape 290775881">
                            <a:extLst>
                              <a:ext uri="{FF2B5EF4-FFF2-40B4-BE49-F238E27FC236}">
                                <a16:creationId xmlns:a16="http://schemas.microsoft.com/office/drawing/2014/main" id="{2A8F99DC-F55B-D6C5-8B45-2B7222C67C59}"/>
                              </a:ext>
                            </a:extLst>
                          </wps:cNvPr>
                          <wps:cNvSpPr/>
                          <wps:spPr>
                            <a:xfrm>
                              <a:off x="5741559" y="208965"/>
                              <a:ext cx="3010" cy="2816"/>
                            </a:xfrm>
                            <a:custGeom>
                              <a:avLst/>
                              <a:gdLst>
                                <a:gd name="csX0" fmla="*/ 2794 w 3010"/>
                                <a:gd name="csY0" fmla="*/ 433 h 2816"/>
                                <a:gd name="csX1" fmla="*/ 2540 w 3010"/>
                                <a:gd name="csY1" fmla="*/ 2209 h 2816"/>
                                <a:gd name="csX2" fmla="*/ 1143 w 3010"/>
                                <a:gd name="csY2" fmla="*/ 2717 h 2816"/>
                                <a:gd name="csX3" fmla="*/ 0 w 3010"/>
                                <a:gd name="csY3" fmla="*/ 1321 h 2816"/>
                                <a:gd name="csX4" fmla="*/ 1143 w 3010"/>
                                <a:gd name="csY4" fmla="*/ 52 h 2816"/>
                                <a:gd name="csX5" fmla="*/ 2794 w 3010"/>
                                <a:gd name="csY5" fmla="*/ 559 h 2816"/>
                              </a:gdLst>
                              <a:ahLst/>
                              <a:cxnLst>
                                <a:cxn ang="0">
                                  <a:pos x="csX0" y="csY0"/>
                                </a:cxn>
                                <a:cxn ang="0">
                                  <a:pos x="csX1" y="csY1"/>
                                </a:cxn>
                                <a:cxn ang="0">
                                  <a:pos x="csX2" y="csY2"/>
                                </a:cxn>
                                <a:cxn ang="0">
                                  <a:pos x="csX3" y="csY3"/>
                                </a:cxn>
                                <a:cxn ang="0">
                                  <a:pos x="csX4" y="csY4"/>
                                </a:cxn>
                                <a:cxn ang="0">
                                  <a:pos x="csX5" y="csY5"/>
                                </a:cxn>
                              </a:cxnLst>
                              <a:rect l="l" t="t" r="r" b="b"/>
                              <a:pathLst>
                                <a:path w="3010" h="2816">
                                  <a:moveTo>
                                    <a:pt x="2794" y="433"/>
                                  </a:moveTo>
                                  <a:cubicBezTo>
                                    <a:pt x="3301" y="1194"/>
                                    <a:pt x="2794" y="1702"/>
                                    <a:pt x="2540" y="2209"/>
                                  </a:cubicBezTo>
                                  <a:cubicBezTo>
                                    <a:pt x="2159" y="2717"/>
                                    <a:pt x="1651" y="2971"/>
                                    <a:pt x="1143" y="2717"/>
                                  </a:cubicBezTo>
                                  <a:cubicBezTo>
                                    <a:pt x="635" y="2209"/>
                                    <a:pt x="127" y="2082"/>
                                    <a:pt x="0" y="1321"/>
                                  </a:cubicBezTo>
                                  <a:cubicBezTo>
                                    <a:pt x="0" y="686"/>
                                    <a:pt x="635" y="179"/>
                                    <a:pt x="1143" y="52"/>
                                  </a:cubicBezTo>
                                  <a:cubicBezTo>
                                    <a:pt x="1905" y="-202"/>
                                    <a:pt x="2159" y="559"/>
                                    <a:pt x="2794" y="559"/>
                                  </a:cubicBezTo>
                                </a:path>
                              </a:pathLst>
                            </a:custGeom>
                            <a:solidFill>
                              <a:srgbClr val="000000"/>
                            </a:solidFill>
                            <a:ln w="12688" cap="flat">
                              <a:noFill/>
                              <a:prstDash val="solid"/>
                              <a:miter/>
                            </a:ln>
                          </wps:spPr>
                          <wps:bodyPr/>
                        </wps:wsp>
                        <wps:wsp>
                          <wps:cNvPr id="1728836066" name="Freeform: Shape 1728836066">
                            <a:extLst>
                              <a:ext uri="{FF2B5EF4-FFF2-40B4-BE49-F238E27FC236}">
                                <a16:creationId xmlns:a16="http://schemas.microsoft.com/office/drawing/2014/main" id="{64B066B4-9488-2C1C-46EF-0D74604DBB11}"/>
                              </a:ext>
                            </a:extLst>
                          </wps:cNvPr>
                          <wps:cNvSpPr/>
                          <wps:spPr>
                            <a:xfrm>
                              <a:off x="5520345" y="210413"/>
                              <a:ext cx="2920" cy="2877"/>
                            </a:xfrm>
                            <a:custGeom>
                              <a:avLst/>
                              <a:gdLst>
                                <a:gd name="csX0" fmla="*/ 2921 w 2920"/>
                                <a:gd name="csY0" fmla="*/ 1269 h 2877"/>
                                <a:gd name="csX1" fmla="*/ 2413 w 2920"/>
                                <a:gd name="csY1" fmla="*/ 2538 h 2877"/>
                                <a:gd name="csX2" fmla="*/ 1143 w 2920"/>
                                <a:gd name="csY2" fmla="*/ 2792 h 2877"/>
                                <a:gd name="csX3" fmla="*/ 0 w 2920"/>
                                <a:gd name="csY3" fmla="*/ 1523 h 2877"/>
                                <a:gd name="csX4" fmla="*/ 1397 w 2920"/>
                                <a:gd name="csY4" fmla="*/ 0 h 2877"/>
                                <a:gd name="csX5" fmla="*/ 2921 w 2920"/>
                                <a:gd name="csY5" fmla="*/ 1142 h 2877"/>
                              </a:gdLst>
                              <a:ahLst/>
                              <a:cxnLst>
                                <a:cxn ang="0">
                                  <a:pos x="csX0" y="csY0"/>
                                </a:cxn>
                                <a:cxn ang="0">
                                  <a:pos x="csX1" y="csY1"/>
                                </a:cxn>
                                <a:cxn ang="0">
                                  <a:pos x="csX2" y="csY2"/>
                                </a:cxn>
                                <a:cxn ang="0">
                                  <a:pos x="csX3" y="csY3"/>
                                </a:cxn>
                                <a:cxn ang="0">
                                  <a:pos x="csX4" y="csY4"/>
                                </a:cxn>
                                <a:cxn ang="0">
                                  <a:pos x="csX5" y="csY5"/>
                                </a:cxn>
                              </a:cxnLst>
                              <a:rect l="l" t="t" r="r" b="b"/>
                              <a:pathLst>
                                <a:path w="2920" h="2877">
                                  <a:moveTo>
                                    <a:pt x="2921" y="1269"/>
                                  </a:moveTo>
                                  <a:cubicBezTo>
                                    <a:pt x="2921" y="1269"/>
                                    <a:pt x="2540" y="2158"/>
                                    <a:pt x="2413" y="2538"/>
                                  </a:cubicBezTo>
                                  <a:cubicBezTo>
                                    <a:pt x="2032" y="2665"/>
                                    <a:pt x="1651" y="3046"/>
                                    <a:pt x="1143" y="2792"/>
                                  </a:cubicBezTo>
                                  <a:cubicBezTo>
                                    <a:pt x="635" y="2538"/>
                                    <a:pt x="254" y="2158"/>
                                    <a:pt x="0" y="1523"/>
                                  </a:cubicBezTo>
                                  <a:cubicBezTo>
                                    <a:pt x="127" y="888"/>
                                    <a:pt x="635" y="254"/>
                                    <a:pt x="1397" y="0"/>
                                  </a:cubicBezTo>
                                  <a:cubicBezTo>
                                    <a:pt x="2032" y="127"/>
                                    <a:pt x="2667" y="508"/>
                                    <a:pt x="2921" y="1142"/>
                                  </a:cubicBezTo>
                                </a:path>
                              </a:pathLst>
                            </a:custGeom>
                            <a:solidFill>
                              <a:srgbClr val="000000"/>
                            </a:solidFill>
                            <a:ln w="12688" cap="flat">
                              <a:noFill/>
                              <a:prstDash val="solid"/>
                              <a:miter/>
                            </a:ln>
                          </wps:spPr>
                          <wps:bodyPr/>
                        </wps:wsp>
                        <wps:wsp>
                          <wps:cNvPr id="45261783" name="Freeform: Shape 45261783">
                            <a:extLst>
                              <a:ext uri="{FF2B5EF4-FFF2-40B4-BE49-F238E27FC236}">
                                <a16:creationId xmlns:a16="http://schemas.microsoft.com/office/drawing/2014/main" id="{A545B3B4-EA1C-52E2-0F49-31305AA72D7E}"/>
                              </a:ext>
                            </a:extLst>
                          </wps:cNvPr>
                          <wps:cNvSpPr/>
                          <wps:spPr>
                            <a:xfrm>
                              <a:off x="5682441" y="211025"/>
                              <a:ext cx="2734" cy="2565"/>
                            </a:xfrm>
                            <a:custGeom>
                              <a:avLst/>
                              <a:gdLst>
                                <a:gd name="csX0" fmla="*/ 2735 w 2734"/>
                                <a:gd name="csY0" fmla="*/ 657 h 2565"/>
                                <a:gd name="csX1" fmla="*/ 2735 w 2734"/>
                                <a:gd name="csY1" fmla="*/ 1673 h 2565"/>
                                <a:gd name="csX2" fmla="*/ 830 w 2734"/>
                                <a:gd name="csY2" fmla="*/ 2434 h 2565"/>
                                <a:gd name="csX3" fmla="*/ 67 w 2734"/>
                                <a:gd name="csY3" fmla="*/ 784 h 2565"/>
                                <a:gd name="csX4" fmla="*/ 2607 w 2734"/>
                                <a:gd name="csY4" fmla="*/ 657 h 2565"/>
                              </a:gdLst>
                              <a:ahLst/>
                              <a:cxnLst>
                                <a:cxn ang="0">
                                  <a:pos x="csX0" y="csY0"/>
                                </a:cxn>
                                <a:cxn ang="0">
                                  <a:pos x="csX1" y="csY1"/>
                                </a:cxn>
                                <a:cxn ang="0">
                                  <a:pos x="csX2" y="csY2"/>
                                </a:cxn>
                                <a:cxn ang="0">
                                  <a:pos x="csX3" y="csY3"/>
                                </a:cxn>
                                <a:cxn ang="0">
                                  <a:pos x="csX4" y="csY4"/>
                                </a:cxn>
                              </a:cxnLst>
                              <a:rect l="l" t="t" r="r" b="b"/>
                              <a:pathLst>
                                <a:path w="2734" h="2565">
                                  <a:moveTo>
                                    <a:pt x="2735" y="657"/>
                                  </a:moveTo>
                                  <a:cubicBezTo>
                                    <a:pt x="2735" y="657"/>
                                    <a:pt x="2735" y="1419"/>
                                    <a:pt x="2735" y="1673"/>
                                  </a:cubicBezTo>
                                  <a:cubicBezTo>
                                    <a:pt x="2226" y="2307"/>
                                    <a:pt x="1718" y="2815"/>
                                    <a:pt x="830" y="2434"/>
                                  </a:cubicBezTo>
                                  <a:cubicBezTo>
                                    <a:pt x="322" y="1927"/>
                                    <a:pt x="-186" y="1546"/>
                                    <a:pt x="67" y="784"/>
                                  </a:cubicBezTo>
                                  <a:cubicBezTo>
                                    <a:pt x="703" y="-104"/>
                                    <a:pt x="1973" y="-358"/>
                                    <a:pt x="2607" y="657"/>
                                  </a:cubicBezTo>
                                </a:path>
                              </a:pathLst>
                            </a:custGeom>
                            <a:solidFill>
                              <a:srgbClr val="000000"/>
                            </a:solidFill>
                            <a:ln w="12688" cap="flat">
                              <a:noFill/>
                              <a:prstDash val="solid"/>
                              <a:miter/>
                            </a:ln>
                          </wps:spPr>
                          <wps:bodyPr/>
                        </wps:wsp>
                        <wps:wsp>
                          <wps:cNvPr id="1815106796" name="Freeform: Shape 1815106796">
                            <a:extLst>
                              <a:ext uri="{FF2B5EF4-FFF2-40B4-BE49-F238E27FC236}">
                                <a16:creationId xmlns:a16="http://schemas.microsoft.com/office/drawing/2014/main" id="{85161EB7-C9B8-62A9-276A-26AC6B864D1D}"/>
                              </a:ext>
                            </a:extLst>
                          </wps:cNvPr>
                          <wps:cNvSpPr/>
                          <wps:spPr>
                            <a:xfrm>
                              <a:off x="5533171" y="211252"/>
                              <a:ext cx="2412" cy="2714"/>
                            </a:xfrm>
                            <a:custGeom>
                              <a:avLst/>
                              <a:gdLst>
                                <a:gd name="csX0" fmla="*/ 2413 w 2412"/>
                                <a:gd name="csY0" fmla="*/ 1572 h 2714"/>
                                <a:gd name="csX1" fmla="*/ 1270 w 2412"/>
                                <a:gd name="csY1" fmla="*/ 2714 h 2714"/>
                                <a:gd name="csX2" fmla="*/ 0 w 2412"/>
                                <a:gd name="csY2" fmla="*/ 1826 h 2714"/>
                                <a:gd name="csX3" fmla="*/ 635 w 2412"/>
                                <a:gd name="csY3" fmla="*/ 49 h 2714"/>
                                <a:gd name="csX4" fmla="*/ 2413 w 2412"/>
                                <a:gd name="csY4" fmla="*/ 1572 h 2714"/>
                              </a:gdLst>
                              <a:ahLst/>
                              <a:cxnLst>
                                <a:cxn ang="0">
                                  <a:pos x="csX0" y="csY0"/>
                                </a:cxn>
                                <a:cxn ang="0">
                                  <a:pos x="csX1" y="csY1"/>
                                </a:cxn>
                                <a:cxn ang="0">
                                  <a:pos x="csX2" y="csY2"/>
                                </a:cxn>
                                <a:cxn ang="0">
                                  <a:pos x="csX3" y="csY3"/>
                                </a:cxn>
                                <a:cxn ang="0">
                                  <a:pos x="csX4" y="csY4"/>
                                </a:cxn>
                              </a:cxnLst>
                              <a:rect l="l" t="t" r="r" b="b"/>
                              <a:pathLst>
                                <a:path w="2412" h="2714">
                                  <a:moveTo>
                                    <a:pt x="2413" y="1572"/>
                                  </a:moveTo>
                                  <a:cubicBezTo>
                                    <a:pt x="2413" y="1572"/>
                                    <a:pt x="2032" y="2714"/>
                                    <a:pt x="1270" y="2714"/>
                                  </a:cubicBezTo>
                                  <a:cubicBezTo>
                                    <a:pt x="635" y="2714"/>
                                    <a:pt x="381" y="2207"/>
                                    <a:pt x="0" y="1826"/>
                                  </a:cubicBezTo>
                                  <a:cubicBezTo>
                                    <a:pt x="0" y="1191"/>
                                    <a:pt x="0" y="430"/>
                                    <a:pt x="635" y="49"/>
                                  </a:cubicBezTo>
                                  <a:cubicBezTo>
                                    <a:pt x="1524" y="-205"/>
                                    <a:pt x="2413" y="557"/>
                                    <a:pt x="2413" y="1572"/>
                                  </a:cubicBezTo>
                                </a:path>
                              </a:pathLst>
                            </a:custGeom>
                            <a:solidFill>
                              <a:srgbClr val="000000"/>
                            </a:solidFill>
                            <a:ln w="12688" cap="flat">
                              <a:noFill/>
                              <a:prstDash val="solid"/>
                              <a:miter/>
                            </a:ln>
                          </wps:spPr>
                          <wps:bodyPr/>
                        </wps:wsp>
                        <wps:wsp>
                          <wps:cNvPr id="575045945" name="Freeform: Shape 575045945">
                            <a:extLst>
                              <a:ext uri="{FF2B5EF4-FFF2-40B4-BE49-F238E27FC236}">
                                <a16:creationId xmlns:a16="http://schemas.microsoft.com/office/drawing/2014/main" id="{7A671E77-B9A6-5AE2-460E-13294BBBB397}"/>
                              </a:ext>
                            </a:extLst>
                          </wps:cNvPr>
                          <wps:cNvSpPr/>
                          <wps:spPr>
                            <a:xfrm>
                              <a:off x="5525424" y="211936"/>
                              <a:ext cx="2920" cy="2849"/>
                            </a:xfrm>
                            <a:custGeom>
                              <a:avLst/>
                              <a:gdLst>
                                <a:gd name="csX0" fmla="*/ 2794 w 2920"/>
                                <a:gd name="csY0" fmla="*/ 1142 h 2849"/>
                                <a:gd name="csX1" fmla="*/ 2032 w 2920"/>
                                <a:gd name="csY1" fmla="*/ 2792 h 2849"/>
                                <a:gd name="csX2" fmla="*/ 0 w 2920"/>
                                <a:gd name="csY2" fmla="*/ 1777 h 2849"/>
                                <a:gd name="csX3" fmla="*/ 1397 w 2920"/>
                                <a:gd name="csY3" fmla="*/ 0 h 2849"/>
                                <a:gd name="csX4" fmla="*/ 2921 w 2920"/>
                                <a:gd name="csY4" fmla="*/ 1142 h 2849"/>
                              </a:gdLst>
                              <a:ahLst/>
                              <a:cxnLst>
                                <a:cxn ang="0">
                                  <a:pos x="csX0" y="csY0"/>
                                </a:cxn>
                                <a:cxn ang="0">
                                  <a:pos x="csX1" y="csY1"/>
                                </a:cxn>
                                <a:cxn ang="0">
                                  <a:pos x="csX2" y="csY2"/>
                                </a:cxn>
                                <a:cxn ang="0">
                                  <a:pos x="csX3" y="csY3"/>
                                </a:cxn>
                                <a:cxn ang="0">
                                  <a:pos x="csX4" y="csY4"/>
                                </a:cxn>
                              </a:cxnLst>
                              <a:rect l="l" t="t" r="r" b="b"/>
                              <a:pathLst>
                                <a:path w="2920" h="2849">
                                  <a:moveTo>
                                    <a:pt x="2794" y="1142"/>
                                  </a:moveTo>
                                  <a:cubicBezTo>
                                    <a:pt x="3048" y="1904"/>
                                    <a:pt x="2540" y="2411"/>
                                    <a:pt x="2032" y="2792"/>
                                  </a:cubicBezTo>
                                  <a:cubicBezTo>
                                    <a:pt x="1143" y="3046"/>
                                    <a:pt x="381" y="2411"/>
                                    <a:pt x="0" y="1777"/>
                                  </a:cubicBezTo>
                                  <a:cubicBezTo>
                                    <a:pt x="0" y="1015"/>
                                    <a:pt x="635" y="254"/>
                                    <a:pt x="1397" y="0"/>
                                  </a:cubicBezTo>
                                  <a:cubicBezTo>
                                    <a:pt x="2032" y="0"/>
                                    <a:pt x="2540" y="761"/>
                                    <a:pt x="2921" y="1142"/>
                                  </a:cubicBezTo>
                                </a:path>
                              </a:pathLst>
                            </a:custGeom>
                            <a:solidFill>
                              <a:srgbClr val="000000"/>
                            </a:solidFill>
                            <a:ln w="12688" cap="flat">
                              <a:noFill/>
                              <a:prstDash val="solid"/>
                              <a:miter/>
                            </a:ln>
                          </wps:spPr>
                          <wps:bodyPr/>
                        </wps:wsp>
                        <wps:wsp>
                          <wps:cNvPr id="144663577" name="Freeform: Shape 144663577">
                            <a:extLst>
                              <a:ext uri="{FF2B5EF4-FFF2-40B4-BE49-F238E27FC236}">
                                <a16:creationId xmlns:a16="http://schemas.microsoft.com/office/drawing/2014/main" id="{5753FBD9-69D5-0515-A340-EBEEDC259A9F}"/>
                              </a:ext>
                            </a:extLst>
                          </wps:cNvPr>
                          <wps:cNvSpPr/>
                          <wps:spPr>
                            <a:xfrm>
                              <a:off x="5687334" y="211936"/>
                              <a:ext cx="2962" cy="2842"/>
                            </a:xfrm>
                            <a:custGeom>
                              <a:avLst/>
                              <a:gdLst>
                                <a:gd name="csX0" fmla="*/ 2921 w 2962"/>
                                <a:gd name="csY0" fmla="*/ 888 h 2842"/>
                                <a:gd name="csX1" fmla="*/ 2032 w 2962"/>
                                <a:gd name="csY1" fmla="*/ 2792 h 2842"/>
                                <a:gd name="csX2" fmla="*/ 0 w 2962"/>
                                <a:gd name="csY2" fmla="*/ 1650 h 2842"/>
                                <a:gd name="csX3" fmla="*/ 1397 w 2962"/>
                                <a:gd name="csY3" fmla="*/ 0 h 2842"/>
                                <a:gd name="csX4" fmla="*/ 2921 w 2962"/>
                                <a:gd name="csY4" fmla="*/ 888 h 2842"/>
                              </a:gdLst>
                              <a:ahLst/>
                              <a:cxnLst>
                                <a:cxn ang="0">
                                  <a:pos x="csX0" y="csY0"/>
                                </a:cxn>
                                <a:cxn ang="0">
                                  <a:pos x="csX1" y="csY1"/>
                                </a:cxn>
                                <a:cxn ang="0">
                                  <a:pos x="csX2" y="csY2"/>
                                </a:cxn>
                                <a:cxn ang="0">
                                  <a:pos x="csX3" y="csY3"/>
                                </a:cxn>
                                <a:cxn ang="0">
                                  <a:pos x="csX4" y="csY4"/>
                                </a:cxn>
                              </a:cxnLst>
                              <a:rect l="l" t="t" r="r" b="b"/>
                              <a:pathLst>
                                <a:path w="2962" h="2842">
                                  <a:moveTo>
                                    <a:pt x="2921" y="888"/>
                                  </a:moveTo>
                                  <a:cubicBezTo>
                                    <a:pt x="3048" y="1650"/>
                                    <a:pt x="2921" y="2411"/>
                                    <a:pt x="2032" y="2792"/>
                                  </a:cubicBezTo>
                                  <a:cubicBezTo>
                                    <a:pt x="1143" y="3046"/>
                                    <a:pt x="381" y="2284"/>
                                    <a:pt x="0" y="1650"/>
                                  </a:cubicBezTo>
                                  <a:cubicBezTo>
                                    <a:pt x="381" y="1015"/>
                                    <a:pt x="508" y="127"/>
                                    <a:pt x="1397" y="0"/>
                                  </a:cubicBezTo>
                                  <a:cubicBezTo>
                                    <a:pt x="2032" y="0"/>
                                    <a:pt x="2540" y="254"/>
                                    <a:pt x="2921" y="888"/>
                                  </a:cubicBezTo>
                                </a:path>
                              </a:pathLst>
                            </a:custGeom>
                            <a:solidFill>
                              <a:srgbClr val="000000"/>
                            </a:solidFill>
                            <a:ln w="12688" cap="flat">
                              <a:noFill/>
                              <a:prstDash val="solid"/>
                              <a:miter/>
                            </a:ln>
                          </wps:spPr>
                          <wps:bodyPr/>
                        </wps:wsp>
                        <wps:wsp>
                          <wps:cNvPr id="1328527491" name="Freeform: Shape 1328527491">
                            <a:extLst>
                              <a:ext uri="{FF2B5EF4-FFF2-40B4-BE49-F238E27FC236}">
                                <a16:creationId xmlns:a16="http://schemas.microsoft.com/office/drawing/2014/main" id="{32DC475B-7C5B-D541-C6C7-C07C81E1E5D6}"/>
                              </a:ext>
                            </a:extLst>
                          </wps:cNvPr>
                          <wps:cNvSpPr/>
                          <wps:spPr>
                            <a:xfrm>
                              <a:off x="5529361" y="211936"/>
                              <a:ext cx="2539" cy="2736"/>
                            </a:xfrm>
                            <a:custGeom>
                              <a:avLst/>
                              <a:gdLst>
                                <a:gd name="csX0" fmla="*/ 2413 w 2539"/>
                                <a:gd name="csY0" fmla="*/ 1269 h 2736"/>
                                <a:gd name="csX1" fmla="*/ 2032 w 2539"/>
                                <a:gd name="csY1" fmla="*/ 2411 h 2736"/>
                                <a:gd name="csX2" fmla="*/ 1016 w 2539"/>
                                <a:gd name="csY2" fmla="*/ 2665 h 2736"/>
                                <a:gd name="csX3" fmla="*/ 0 w 2539"/>
                                <a:gd name="csY3" fmla="*/ 1523 h 2736"/>
                                <a:gd name="csX4" fmla="*/ 1016 w 2539"/>
                                <a:gd name="csY4" fmla="*/ 0 h 2736"/>
                                <a:gd name="csX5" fmla="*/ 2540 w 2539"/>
                                <a:gd name="csY5" fmla="*/ 1142 h 2736"/>
                              </a:gdLst>
                              <a:ahLst/>
                              <a:cxnLst>
                                <a:cxn ang="0">
                                  <a:pos x="csX0" y="csY0"/>
                                </a:cxn>
                                <a:cxn ang="0">
                                  <a:pos x="csX1" y="csY1"/>
                                </a:cxn>
                                <a:cxn ang="0">
                                  <a:pos x="csX2" y="csY2"/>
                                </a:cxn>
                                <a:cxn ang="0">
                                  <a:pos x="csX3" y="csY3"/>
                                </a:cxn>
                                <a:cxn ang="0">
                                  <a:pos x="csX4" y="csY4"/>
                                </a:cxn>
                                <a:cxn ang="0">
                                  <a:pos x="csX5" y="csY5"/>
                                </a:cxn>
                              </a:cxnLst>
                              <a:rect l="l" t="t" r="r" b="b"/>
                              <a:pathLst>
                                <a:path w="2539" h="2736">
                                  <a:moveTo>
                                    <a:pt x="2413" y="1269"/>
                                  </a:moveTo>
                                  <a:cubicBezTo>
                                    <a:pt x="2413" y="1269"/>
                                    <a:pt x="2159" y="2031"/>
                                    <a:pt x="2032" y="2411"/>
                                  </a:cubicBezTo>
                                  <a:cubicBezTo>
                                    <a:pt x="1651" y="2411"/>
                                    <a:pt x="1397" y="2919"/>
                                    <a:pt x="1016" y="2665"/>
                                  </a:cubicBezTo>
                                  <a:cubicBezTo>
                                    <a:pt x="762" y="2284"/>
                                    <a:pt x="127" y="2158"/>
                                    <a:pt x="0" y="1523"/>
                                  </a:cubicBezTo>
                                  <a:cubicBezTo>
                                    <a:pt x="0" y="761"/>
                                    <a:pt x="508" y="381"/>
                                    <a:pt x="1016" y="0"/>
                                  </a:cubicBezTo>
                                  <a:cubicBezTo>
                                    <a:pt x="1778" y="0"/>
                                    <a:pt x="2286" y="508"/>
                                    <a:pt x="2540" y="1142"/>
                                  </a:cubicBezTo>
                                </a:path>
                              </a:pathLst>
                            </a:custGeom>
                            <a:solidFill>
                              <a:srgbClr val="000000"/>
                            </a:solidFill>
                            <a:ln w="12688" cap="flat">
                              <a:noFill/>
                              <a:prstDash val="solid"/>
                              <a:miter/>
                            </a:ln>
                          </wps:spPr>
                          <wps:bodyPr/>
                        </wps:wsp>
                        <wps:wsp>
                          <wps:cNvPr id="902927650" name="Freeform: Shape 902927650">
                            <a:extLst>
                              <a:ext uri="{FF2B5EF4-FFF2-40B4-BE49-F238E27FC236}">
                                <a16:creationId xmlns:a16="http://schemas.microsoft.com/office/drawing/2014/main" id="{72675D8F-69E7-0D63-EDD9-42AF6AE199BC}"/>
                              </a:ext>
                            </a:extLst>
                          </wps:cNvPr>
                          <wps:cNvSpPr/>
                          <wps:spPr>
                            <a:xfrm>
                              <a:off x="5732175" y="212359"/>
                              <a:ext cx="3034" cy="2769"/>
                            </a:xfrm>
                            <a:custGeom>
                              <a:avLst/>
                              <a:gdLst>
                                <a:gd name="csX0" fmla="*/ 2907 w 3034"/>
                                <a:gd name="csY0" fmla="*/ 1481 h 2769"/>
                                <a:gd name="csX1" fmla="*/ 1637 w 3034"/>
                                <a:gd name="csY1" fmla="*/ 2750 h 2769"/>
                                <a:gd name="csX2" fmla="*/ 241 w 3034"/>
                                <a:gd name="csY2" fmla="*/ 2115 h 2769"/>
                                <a:gd name="csX3" fmla="*/ 241 w 3034"/>
                                <a:gd name="csY3" fmla="*/ 719 h 2769"/>
                                <a:gd name="csX4" fmla="*/ 3034 w 3034"/>
                                <a:gd name="csY4" fmla="*/ 1481 h 2769"/>
                              </a:gdLst>
                              <a:ahLst/>
                              <a:cxnLst>
                                <a:cxn ang="0">
                                  <a:pos x="csX0" y="csY0"/>
                                </a:cxn>
                                <a:cxn ang="0">
                                  <a:pos x="csX1" y="csY1"/>
                                </a:cxn>
                                <a:cxn ang="0">
                                  <a:pos x="csX2" y="csY2"/>
                                </a:cxn>
                                <a:cxn ang="0">
                                  <a:pos x="csX3" y="csY3"/>
                                </a:cxn>
                                <a:cxn ang="0">
                                  <a:pos x="csX4" y="csY4"/>
                                </a:cxn>
                              </a:cxnLst>
                              <a:rect l="l" t="t" r="r" b="b"/>
                              <a:pathLst>
                                <a:path w="3034" h="2769">
                                  <a:moveTo>
                                    <a:pt x="2907" y="1481"/>
                                  </a:moveTo>
                                  <a:cubicBezTo>
                                    <a:pt x="2907" y="1481"/>
                                    <a:pt x="2272" y="2369"/>
                                    <a:pt x="1637" y="2750"/>
                                  </a:cubicBezTo>
                                  <a:cubicBezTo>
                                    <a:pt x="1002" y="2877"/>
                                    <a:pt x="621" y="2369"/>
                                    <a:pt x="241" y="2115"/>
                                  </a:cubicBezTo>
                                  <a:cubicBezTo>
                                    <a:pt x="-140" y="1735"/>
                                    <a:pt x="-14" y="1100"/>
                                    <a:pt x="241" y="719"/>
                                  </a:cubicBezTo>
                                  <a:cubicBezTo>
                                    <a:pt x="1002" y="-550"/>
                                    <a:pt x="3034" y="-42"/>
                                    <a:pt x="3034" y="1481"/>
                                  </a:cubicBezTo>
                                </a:path>
                              </a:pathLst>
                            </a:custGeom>
                            <a:solidFill>
                              <a:srgbClr val="000000"/>
                            </a:solidFill>
                            <a:ln w="12688" cap="flat">
                              <a:noFill/>
                              <a:prstDash val="solid"/>
                              <a:miter/>
                            </a:ln>
                          </wps:spPr>
                          <wps:bodyPr/>
                        </wps:wsp>
                        <wps:wsp>
                          <wps:cNvPr id="1541979748" name="Freeform: Shape 1541979748">
                            <a:extLst>
                              <a:ext uri="{FF2B5EF4-FFF2-40B4-BE49-F238E27FC236}">
                                <a16:creationId xmlns:a16="http://schemas.microsoft.com/office/drawing/2014/main" id="{A31A1361-1825-FA95-24D4-5E9D9BB31BAD}"/>
                              </a:ext>
                            </a:extLst>
                          </wps:cNvPr>
                          <wps:cNvSpPr/>
                          <wps:spPr>
                            <a:xfrm>
                              <a:off x="5737947" y="212767"/>
                              <a:ext cx="2976" cy="2595"/>
                            </a:xfrm>
                            <a:custGeom>
                              <a:avLst/>
                              <a:gdLst>
                                <a:gd name="csX0" fmla="*/ 2976 w 2976"/>
                                <a:gd name="csY0" fmla="*/ 1326 h 2595"/>
                                <a:gd name="csX1" fmla="*/ 1071 w 2976"/>
                                <a:gd name="csY1" fmla="*/ 2595 h 2595"/>
                                <a:gd name="csX2" fmla="*/ 182 w 2976"/>
                                <a:gd name="csY2" fmla="*/ 818 h 2595"/>
                                <a:gd name="csX3" fmla="*/ 1071 w 2976"/>
                                <a:gd name="csY3" fmla="*/ 57 h 2595"/>
                                <a:gd name="csX4" fmla="*/ 2976 w 2976"/>
                                <a:gd name="csY4" fmla="*/ 1199 h 2595"/>
                              </a:gdLst>
                              <a:ahLst/>
                              <a:cxnLst>
                                <a:cxn ang="0">
                                  <a:pos x="csX0" y="csY0"/>
                                </a:cxn>
                                <a:cxn ang="0">
                                  <a:pos x="csX1" y="csY1"/>
                                </a:cxn>
                                <a:cxn ang="0">
                                  <a:pos x="csX2" y="csY2"/>
                                </a:cxn>
                                <a:cxn ang="0">
                                  <a:pos x="csX3" y="csY3"/>
                                </a:cxn>
                                <a:cxn ang="0">
                                  <a:pos x="csX4" y="csY4"/>
                                </a:cxn>
                              </a:cxnLst>
                              <a:rect l="l" t="t" r="r" b="b"/>
                              <a:pathLst>
                                <a:path w="2976" h="2595">
                                  <a:moveTo>
                                    <a:pt x="2976" y="1326"/>
                                  </a:moveTo>
                                  <a:cubicBezTo>
                                    <a:pt x="2722" y="2214"/>
                                    <a:pt x="1833" y="2595"/>
                                    <a:pt x="1071" y="2595"/>
                                  </a:cubicBezTo>
                                  <a:cubicBezTo>
                                    <a:pt x="310" y="2341"/>
                                    <a:pt x="-325" y="1707"/>
                                    <a:pt x="182" y="818"/>
                                  </a:cubicBezTo>
                                  <a:cubicBezTo>
                                    <a:pt x="437" y="564"/>
                                    <a:pt x="690" y="184"/>
                                    <a:pt x="1071" y="57"/>
                                  </a:cubicBezTo>
                                  <a:cubicBezTo>
                                    <a:pt x="1960" y="-197"/>
                                    <a:pt x="2722" y="438"/>
                                    <a:pt x="2976" y="1199"/>
                                  </a:cubicBezTo>
                                </a:path>
                              </a:pathLst>
                            </a:custGeom>
                            <a:solidFill>
                              <a:srgbClr val="000000"/>
                            </a:solidFill>
                            <a:ln w="12688" cap="flat">
                              <a:noFill/>
                              <a:prstDash val="solid"/>
                              <a:miter/>
                            </a:ln>
                          </wps:spPr>
                          <wps:bodyPr/>
                        </wps:wsp>
                        <wps:wsp>
                          <wps:cNvPr id="31144306" name="Freeform: Shape 31144306">
                            <a:extLst>
                              <a:ext uri="{FF2B5EF4-FFF2-40B4-BE49-F238E27FC236}">
                                <a16:creationId xmlns:a16="http://schemas.microsoft.com/office/drawing/2014/main" id="{963E7336-5E09-0A80-EAB9-DF4EBD548170}"/>
                              </a:ext>
                            </a:extLst>
                          </wps:cNvPr>
                          <wps:cNvSpPr/>
                          <wps:spPr>
                            <a:xfrm>
                              <a:off x="5701787" y="213713"/>
                              <a:ext cx="2690" cy="2665"/>
                            </a:xfrm>
                            <a:custGeom>
                              <a:avLst/>
                              <a:gdLst>
                                <a:gd name="csX0" fmla="*/ 2563 w 2690"/>
                                <a:gd name="csY0" fmla="*/ 888 h 2665"/>
                                <a:gd name="csX1" fmla="*/ 1421 w 2690"/>
                                <a:gd name="csY1" fmla="*/ 2665 h 2665"/>
                                <a:gd name="csX2" fmla="*/ 24 w 2690"/>
                                <a:gd name="csY2" fmla="*/ 2031 h 2665"/>
                                <a:gd name="csX3" fmla="*/ 1167 w 2690"/>
                                <a:gd name="csY3" fmla="*/ 0 h 2665"/>
                                <a:gd name="csX4" fmla="*/ 2690 w 2690"/>
                                <a:gd name="csY4" fmla="*/ 888 h 2665"/>
                              </a:gdLst>
                              <a:ahLst/>
                              <a:cxnLst>
                                <a:cxn ang="0">
                                  <a:pos x="csX0" y="csY0"/>
                                </a:cxn>
                                <a:cxn ang="0">
                                  <a:pos x="csX1" y="csY1"/>
                                </a:cxn>
                                <a:cxn ang="0">
                                  <a:pos x="csX2" y="csY2"/>
                                </a:cxn>
                                <a:cxn ang="0">
                                  <a:pos x="csX3" y="csY3"/>
                                </a:cxn>
                                <a:cxn ang="0">
                                  <a:pos x="csX4" y="csY4"/>
                                </a:cxn>
                              </a:cxnLst>
                              <a:rect l="l" t="t" r="r" b="b"/>
                              <a:pathLst>
                                <a:path w="2690" h="2665">
                                  <a:moveTo>
                                    <a:pt x="2563" y="888"/>
                                  </a:moveTo>
                                  <a:cubicBezTo>
                                    <a:pt x="2944" y="1904"/>
                                    <a:pt x="2056" y="2158"/>
                                    <a:pt x="1421" y="2665"/>
                                  </a:cubicBezTo>
                                  <a:cubicBezTo>
                                    <a:pt x="913" y="2665"/>
                                    <a:pt x="405" y="2411"/>
                                    <a:pt x="24" y="2031"/>
                                  </a:cubicBezTo>
                                  <a:cubicBezTo>
                                    <a:pt x="-103" y="1142"/>
                                    <a:pt x="278" y="381"/>
                                    <a:pt x="1167" y="0"/>
                                  </a:cubicBezTo>
                                  <a:cubicBezTo>
                                    <a:pt x="1801" y="0"/>
                                    <a:pt x="2182" y="254"/>
                                    <a:pt x="2690" y="888"/>
                                  </a:cubicBezTo>
                                </a:path>
                              </a:pathLst>
                            </a:custGeom>
                            <a:solidFill>
                              <a:srgbClr val="000000"/>
                            </a:solidFill>
                            <a:ln w="12688" cap="flat">
                              <a:noFill/>
                              <a:prstDash val="solid"/>
                              <a:miter/>
                            </a:ln>
                          </wps:spPr>
                          <wps:bodyPr/>
                        </wps:wsp>
                        <wps:wsp>
                          <wps:cNvPr id="1340017105" name="Freeform: Shape 1340017105">
                            <a:extLst>
                              <a:ext uri="{FF2B5EF4-FFF2-40B4-BE49-F238E27FC236}">
                                <a16:creationId xmlns:a16="http://schemas.microsoft.com/office/drawing/2014/main" id="{BEBAF9CD-7846-2468-B998-030D280E97F8}"/>
                              </a:ext>
                            </a:extLst>
                          </wps:cNvPr>
                          <wps:cNvSpPr/>
                          <wps:spPr>
                            <a:xfrm>
                              <a:off x="5680834" y="214950"/>
                              <a:ext cx="2599" cy="2343"/>
                            </a:xfrm>
                            <a:custGeom>
                              <a:avLst/>
                              <a:gdLst>
                                <a:gd name="csX0" fmla="*/ 2437 w 2599"/>
                                <a:gd name="csY0" fmla="*/ 666 h 2343"/>
                                <a:gd name="csX1" fmla="*/ 2564 w 2599"/>
                                <a:gd name="csY1" fmla="*/ 1555 h 2343"/>
                                <a:gd name="csX2" fmla="*/ 787 w 2599"/>
                                <a:gd name="csY2" fmla="*/ 2189 h 2343"/>
                                <a:gd name="csX3" fmla="*/ 25 w 2599"/>
                                <a:gd name="csY3" fmla="*/ 666 h 2343"/>
                                <a:gd name="csX4" fmla="*/ 2437 w 2599"/>
                                <a:gd name="csY4" fmla="*/ 666 h 2343"/>
                              </a:gdLst>
                              <a:ahLst/>
                              <a:cxnLst>
                                <a:cxn ang="0">
                                  <a:pos x="csX0" y="csY0"/>
                                </a:cxn>
                                <a:cxn ang="0">
                                  <a:pos x="csX1" y="csY1"/>
                                </a:cxn>
                                <a:cxn ang="0">
                                  <a:pos x="csX2" y="csY2"/>
                                </a:cxn>
                                <a:cxn ang="0">
                                  <a:pos x="csX3" y="csY3"/>
                                </a:cxn>
                                <a:cxn ang="0">
                                  <a:pos x="csX4" y="csY4"/>
                                </a:cxn>
                              </a:cxnLst>
                              <a:rect l="l" t="t" r="r" b="b"/>
                              <a:pathLst>
                                <a:path w="2599" h="2343">
                                  <a:moveTo>
                                    <a:pt x="2437" y="666"/>
                                  </a:moveTo>
                                  <a:cubicBezTo>
                                    <a:pt x="2437" y="666"/>
                                    <a:pt x="2691" y="1428"/>
                                    <a:pt x="2564" y="1555"/>
                                  </a:cubicBezTo>
                                  <a:cubicBezTo>
                                    <a:pt x="2057" y="1809"/>
                                    <a:pt x="1421" y="2697"/>
                                    <a:pt x="787" y="2189"/>
                                  </a:cubicBezTo>
                                  <a:cubicBezTo>
                                    <a:pt x="278" y="1935"/>
                                    <a:pt x="-102" y="1428"/>
                                    <a:pt x="25" y="666"/>
                                  </a:cubicBezTo>
                                  <a:cubicBezTo>
                                    <a:pt x="406" y="-222"/>
                                    <a:pt x="2057" y="-222"/>
                                    <a:pt x="2437" y="666"/>
                                  </a:cubicBezTo>
                                </a:path>
                              </a:pathLst>
                            </a:custGeom>
                            <a:solidFill>
                              <a:srgbClr val="000000"/>
                            </a:solidFill>
                            <a:ln w="12688" cap="flat">
                              <a:noFill/>
                              <a:prstDash val="solid"/>
                              <a:miter/>
                            </a:ln>
                          </wps:spPr>
                          <wps:bodyPr/>
                        </wps:wsp>
                        <wps:wsp>
                          <wps:cNvPr id="2096571737" name="Freeform: Shape 2096571737">
                            <a:extLst>
                              <a:ext uri="{FF2B5EF4-FFF2-40B4-BE49-F238E27FC236}">
                                <a16:creationId xmlns:a16="http://schemas.microsoft.com/office/drawing/2014/main" id="{1C9EDE03-CFD2-8880-A81A-03AFA66D9D37}"/>
                              </a:ext>
                            </a:extLst>
                          </wps:cNvPr>
                          <wps:cNvSpPr/>
                          <wps:spPr>
                            <a:xfrm>
                              <a:off x="5685156" y="215362"/>
                              <a:ext cx="2559" cy="2247"/>
                            </a:xfrm>
                            <a:custGeom>
                              <a:avLst/>
                              <a:gdLst>
                                <a:gd name="csX0" fmla="*/ 2433 w 2559"/>
                                <a:gd name="csY0" fmla="*/ 761 h 2247"/>
                                <a:gd name="csX1" fmla="*/ 1797 w 2559"/>
                                <a:gd name="csY1" fmla="*/ 2031 h 2247"/>
                                <a:gd name="csX2" fmla="*/ 146 w 2559"/>
                                <a:gd name="csY2" fmla="*/ 1777 h 2247"/>
                                <a:gd name="csX3" fmla="*/ 146 w 2559"/>
                                <a:gd name="csY3" fmla="*/ 635 h 2247"/>
                                <a:gd name="csX4" fmla="*/ 1163 w 2559"/>
                                <a:gd name="csY4" fmla="*/ 0 h 2247"/>
                                <a:gd name="csX5" fmla="*/ 2559 w 2559"/>
                                <a:gd name="csY5" fmla="*/ 761 h 2247"/>
                              </a:gdLst>
                              <a:ahLst/>
                              <a:cxnLst>
                                <a:cxn ang="0">
                                  <a:pos x="csX0" y="csY0"/>
                                </a:cxn>
                                <a:cxn ang="0">
                                  <a:pos x="csX1" y="csY1"/>
                                </a:cxn>
                                <a:cxn ang="0">
                                  <a:pos x="csX2" y="csY2"/>
                                </a:cxn>
                                <a:cxn ang="0">
                                  <a:pos x="csX3" y="csY3"/>
                                </a:cxn>
                                <a:cxn ang="0">
                                  <a:pos x="csX4" y="csY4"/>
                                </a:cxn>
                                <a:cxn ang="0">
                                  <a:pos x="csX5" y="csY5"/>
                                </a:cxn>
                              </a:cxnLst>
                              <a:rect l="l" t="t" r="r" b="b"/>
                              <a:pathLst>
                                <a:path w="2559" h="2247">
                                  <a:moveTo>
                                    <a:pt x="2433" y="761"/>
                                  </a:moveTo>
                                  <a:cubicBezTo>
                                    <a:pt x="2433" y="761"/>
                                    <a:pt x="2433" y="1650"/>
                                    <a:pt x="1797" y="2031"/>
                                  </a:cubicBezTo>
                                  <a:cubicBezTo>
                                    <a:pt x="1290" y="2538"/>
                                    <a:pt x="655" y="2031"/>
                                    <a:pt x="146" y="1777"/>
                                  </a:cubicBezTo>
                                  <a:cubicBezTo>
                                    <a:pt x="20" y="1523"/>
                                    <a:pt x="-107" y="1015"/>
                                    <a:pt x="146" y="635"/>
                                  </a:cubicBezTo>
                                  <a:cubicBezTo>
                                    <a:pt x="401" y="381"/>
                                    <a:pt x="782" y="127"/>
                                    <a:pt x="1163" y="0"/>
                                  </a:cubicBezTo>
                                  <a:cubicBezTo>
                                    <a:pt x="1671" y="127"/>
                                    <a:pt x="2305" y="127"/>
                                    <a:pt x="2559" y="761"/>
                                  </a:cubicBezTo>
                                </a:path>
                              </a:pathLst>
                            </a:custGeom>
                            <a:solidFill>
                              <a:srgbClr val="000000"/>
                            </a:solidFill>
                            <a:ln w="12688" cap="flat">
                              <a:noFill/>
                              <a:prstDash val="solid"/>
                              <a:miter/>
                            </a:ln>
                          </wps:spPr>
                          <wps:bodyPr/>
                        </wps:wsp>
                        <wps:wsp>
                          <wps:cNvPr id="221965408" name="Freeform: Shape 221965408">
                            <a:extLst>
                              <a:ext uri="{FF2B5EF4-FFF2-40B4-BE49-F238E27FC236}">
                                <a16:creationId xmlns:a16="http://schemas.microsoft.com/office/drawing/2014/main" id="{2D39FE96-50C5-43F4-AFFA-AA877DE3E96B}"/>
                              </a:ext>
                            </a:extLst>
                          </wps:cNvPr>
                          <wps:cNvSpPr/>
                          <wps:spPr>
                            <a:xfrm>
                              <a:off x="5554409" y="215489"/>
                              <a:ext cx="2762" cy="2904"/>
                            </a:xfrm>
                            <a:custGeom>
                              <a:avLst/>
                              <a:gdLst>
                                <a:gd name="csX0" fmla="*/ 2636 w 2762"/>
                                <a:gd name="csY0" fmla="*/ 761 h 2904"/>
                                <a:gd name="csX1" fmla="*/ 2509 w 2762"/>
                                <a:gd name="csY1" fmla="*/ 2284 h 2904"/>
                                <a:gd name="csX2" fmla="*/ 604 w 2762"/>
                                <a:gd name="csY2" fmla="*/ 2665 h 2904"/>
                                <a:gd name="csX3" fmla="*/ 96 w 2762"/>
                                <a:gd name="csY3" fmla="*/ 761 h 2904"/>
                                <a:gd name="csX4" fmla="*/ 1239 w 2762"/>
                                <a:gd name="csY4" fmla="*/ 0 h 2904"/>
                                <a:gd name="csX5" fmla="*/ 2763 w 2762"/>
                                <a:gd name="csY5" fmla="*/ 761 h 2904"/>
                              </a:gdLst>
                              <a:ahLst/>
                              <a:cxnLst>
                                <a:cxn ang="0">
                                  <a:pos x="csX0" y="csY0"/>
                                </a:cxn>
                                <a:cxn ang="0">
                                  <a:pos x="csX1" y="csY1"/>
                                </a:cxn>
                                <a:cxn ang="0">
                                  <a:pos x="csX2" y="csY2"/>
                                </a:cxn>
                                <a:cxn ang="0">
                                  <a:pos x="csX3" y="csY3"/>
                                </a:cxn>
                                <a:cxn ang="0">
                                  <a:pos x="csX4" y="csY4"/>
                                </a:cxn>
                                <a:cxn ang="0">
                                  <a:pos x="csX5" y="csY5"/>
                                </a:cxn>
                              </a:cxnLst>
                              <a:rect l="l" t="t" r="r" b="b"/>
                              <a:pathLst>
                                <a:path w="2762" h="2904">
                                  <a:moveTo>
                                    <a:pt x="2636" y="761"/>
                                  </a:moveTo>
                                  <a:cubicBezTo>
                                    <a:pt x="2636" y="761"/>
                                    <a:pt x="2636" y="1777"/>
                                    <a:pt x="2509" y="2284"/>
                                  </a:cubicBezTo>
                                  <a:cubicBezTo>
                                    <a:pt x="2128" y="2792"/>
                                    <a:pt x="1239" y="3173"/>
                                    <a:pt x="604" y="2665"/>
                                  </a:cubicBezTo>
                                  <a:cubicBezTo>
                                    <a:pt x="-158" y="2411"/>
                                    <a:pt x="-31" y="1396"/>
                                    <a:pt x="96" y="761"/>
                                  </a:cubicBezTo>
                                  <a:cubicBezTo>
                                    <a:pt x="604" y="635"/>
                                    <a:pt x="604" y="0"/>
                                    <a:pt x="1239" y="0"/>
                                  </a:cubicBezTo>
                                  <a:cubicBezTo>
                                    <a:pt x="1874" y="0"/>
                                    <a:pt x="2255" y="381"/>
                                    <a:pt x="2763" y="761"/>
                                  </a:cubicBezTo>
                                </a:path>
                              </a:pathLst>
                            </a:custGeom>
                            <a:solidFill>
                              <a:srgbClr val="000000"/>
                            </a:solidFill>
                            <a:ln w="12688" cap="flat">
                              <a:noFill/>
                              <a:prstDash val="solid"/>
                              <a:miter/>
                            </a:ln>
                          </wps:spPr>
                          <wps:bodyPr/>
                        </wps:wsp>
                        <wps:wsp>
                          <wps:cNvPr id="1512006789" name="Freeform: Shape 1512006789">
                            <a:extLst>
                              <a:ext uri="{FF2B5EF4-FFF2-40B4-BE49-F238E27FC236}">
                                <a16:creationId xmlns:a16="http://schemas.microsoft.com/office/drawing/2014/main" id="{DE353E63-DB4B-4F57-4853-BF3D098E9913}"/>
                              </a:ext>
                            </a:extLst>
                          </wps:cNvPr>
                          <wps:cNvSpPr/>
                          <wps:spPr>
                            <a:xfrm>
                              <a:off x="5709684" y="215450"/>
                              <a:ext cx="2934" cy="2380"/>
                            </a:xfrm>
                            <a:custGeom>
                              <a:avLst/>
                              <a:gdLst>
                                <a:gd name="csX0" fmla="*/ 2921 w 2934"/>
                                <a:gd name="csY0" fmla="*/ 1054 h 2380"/>
                                <a:gd name="csX1" fmla="*/ 1778 w 2934"/>
                                <a:gd name="csY1" fmla="*/ 2323 h 2380"/>
                                <a:gd name="csX2" fmla="*/ 0 w 2934"/>
                                <a:gd name="csY2" fmla="*/ 1308 h 2380"/>
                                <a:gd name="csX3" fmla="*/ 635 w 2934"/>
                                <a:gd name="csY3" fmla="*/ 166 h 2380"/>
                                <a:gd name="csX4" fmla="*/ 2921 w 2934"/>
                                <a:gd name="csY4" fmla="*/ 1054 h 2380"/>
                              </a:gdLst>
                              <a:ahLst/>
                              <a:cxnLst>
                                <a:cxn ang="0">
                                  <a:pos x="csX0" y="csY0"/>
                                </a:cxn>
                                <a:cxn ang="0">
                                  <a:pos x="csX1" y="csY1"/>
                                </a:cxn>
                                <a:cxn ang="0">
                                  <a:pos x="csX2" y="csY2"/>
                                </a:cxn>
                                <a:cxn ang="0">
                                  <a:pos x="csX3" y="csY3"/>
                                </a:cxn>
                                <a:cxn ang="0">
                                  <a:pos x="csX4" y="csY4"/>
                                </a:cxn>
                              </a:cxnLst>
                              <a:rect l="l" t="t" r="r" b="b"/>
                              <a:pathLst>
                                <a:path w="2934" h="2380">
                                  <a:moveTo>
                                    <a:pt x="2921" y="1054"/>
                                  </a:moveTo>
                                  <a:cubicBezTo>
                                    <a:pt x="3048" y="1816"/>
                                    <a:pt x="2286" y="2196"/>
                                    <a:pt x="1778" y="2323"/>
                                  </a:cubicBezTo>
                                  <a:cubicBezTo>
                                    <a:pt x="889" y="2577"/>
                                    <a:pt x="381" y="1943"/>
                                    <a:pt x="0" y="1308"/>
                                  </a:cubicBezTo>
                                  <a:cubicBezTo>
                                    <a:pt x="0" y="800"/>
                                    <a:pt x="508" y="547"/>
                                    <a:pt x="635" y="166"/>
                                  </a:cubicBezTo>
                                  <a:cubicBezTo>
                                    <a:pt x="1778" y="-342"/>
                                    <a:pt x="2413" y="420"/>
                                    <a:pt x="2921" y="1054"/>
                                  </a:cubicBezTo>
                                </a:path>
                              </a:pathLst>
                            </a:custGeom>
                            <a:solidFill>
                              <a:srgbClr val="000000"/>
                            </a:solidFill>
                            <a:ln w="12688" cap="flat">
                              <a:noFill/>
                              <a:prstDash val="solid"/>
                              <a:miter/>
                            </a:ln>
                          </wps:spPr>
                          <wps:bodyPr/>
                        </wps:wsp>
                        <wps:wsp>
                          <wps:cNvPr id="1393000383" name="Freeform: Shape 1393000383">
                            <a:extLst>
                              <a:ext uri="{FF2B5EF4-FFF2-40B4-BE49-F238E27FC236}">
                                <a16:creationId xmlns:a16="http://schemas.microsoft.com/office/drawing/2014/main" id="{D8991078-599D-2459-1761-D1BE5A668095}"/>
                              </a:ext>
                            </a:extLst>
                          </wps:cNvPr>
                          <wps:cNvSpPr/>
                          <wps:spPr>
                            <a:xfrm>
                              <a:off x="5705621" y="215616"/>
                              <a:ext cx="2971" cy="2543"/>
                            </a:xfrm>
                            <a:custGeom>
                              <a:avLst/>
                              <a:gdLst>
                                <a:gd name="csX0" fmla="*/ 2921 w 2971"/>
                                <a:gd name="csY0" fmla="*/ 888 h 2543"/>
                                <a:gd name="csX1" fmla="*/ 2032 w 2971"/>
                                <a:gd name="csY1" fmla="*/ 2411 h 2543"/>
                                <a:gd name="csX2" fmla="*/ 381 w 2971"/>
                                <a:gd name="csY2" fmla="*/ 2158 h 2543"/>
                                <a:gd name="csX3" fmla="*/ 0 w 2971"/>
                                <a:gd name="csY3" fmla="*/ 1015 h 2543"/>
                                <a:gd name="csX4" fmla="*/ 1270 w 2971"/>
                                <a:gd name="csY4" fmla="*/ 0 h 2543"/>
                                <a:gd name="csX5" fmla="*/ 2921 w 2971"/>
                                <a:gd name="csY5" fmla="*/ 888 h 2543"/>
                              </a:gdLst>
                              <a:ahLst/>
                              <a:cxnLst>
                                <a:cxn ang="0">
                                  <a:pos x="csX0" y="csY0"/>
                                </a:cxn>
                                <a:cxn ang="0">
                                  <a:pos x="csX1" y="csY1"/>
                                </a:cxn>
                                <a:cxn ang="0">
                                  <a:pos x="csX2" y="csY2"/>
                                </a:cxn>
                                <a:cxn ang="0">
                                  <a:pos x="csX3" y="csY3"/>
                                </a:cxn>
                                <a:cxn ang="0">
                                  <a:pos x="csX4" y="csY4"/>
                                </a:cxn>
                                <a:cxn ang="0">
                                  <a:pos x="csX5" y="csY5"/>
                                </a:cxn>
                              </a:cxnLst>
                              <a:rect l="l" t="t" r="r" b="b"/>
                              <a:pathLst>
                                <a:path w="2971" h="2543">
                                  <a:moveTo>
                                    <a:pt x="2921" y="888"/>
                                  </a:moveTo>
                                  <a:cubicBezTo>
                                    <a:pt x="3175" y="1650"/>
                                    <a:pt x="2413" y="2031"/>
                                    <a:pt x="2032" y="2411"/>
                                  </a:cubicBezTo>
                                  <a:cubicBezTo>
                                    <a:pt x="1524" y="2665"/>
                                    <a:pt x="762" y="2538"/>
                                    <a:pt x="381" y="2158"/>
                                  </a:cubicBezTo>
                                  <a:cubicBezTo>
                                    <a:pt x="0" y="1904"/>
                                    <a:pt x="0" y="1396"/>
                                    <a:pt x="0" y="1015"/>
                                  </a:cubicBezTo>
                                  <a:cubicBezTo>
                                    <a:pt x="508" y="635"/>
                                    <a:pt x="635" y="127"/>
                                    <a:pt x="1270" y="0"/>
                                  </a:cubicBezTo>
                                  <a:cubicBezTo>
                                    <a:pt x="1905" y="0"/>
                                    <a:pt x="2667" y="381"/>
                                    <a:pt x="2921" y="888"/>
                                  </a:cubicBezTo>
                                </a:path>
                              </a:pathLst>
                            </a:custGeom>
                            <a:solidFill>
                              <a:srgbClr val="000000"/>
                            </a:solidFill>
                            <a:ln w="12688" cap="flat">
                              <a:noFill/>
                              <a:prstDash val="solid"/>
                              <a:miter/>
                            </a:ln>
                          </wps:spPr>
                          <wps:bodyPr/>
                        </wps:wsp>
                        <wps:wsp>
                          <wps:cNvPr id="652660466" name="Freeform: Shape 652660466">
                            <a:extLst>
                              <a:ext uri="{FF2B5EF4-FFF2-40B4-BE49-F238E27FC236}">
                                <a16:creationId xmlns:a16="http://schemas.microsoft.com/office/drawing/2014/main" id="{20A8AE05-BE78-BB2B-9643-DC8D64A379EC}"/>
                              </a:ext>
                            </a:extLst>
                          </wps:cNvPr>
                          <wps:cNvSpPr/>
                          <wps:spPr>
                            <a:xfrm>
                              <a:off x="5731018" y="215720"/>
                              <a:ext cx="12317" cy="3494"/>
                            </a:xfrm>
                            <a:custGeom>
                              <a:avLst/>
                              <a:gdLst>
                                <a:gd name="csX0" fmla="*/ 12191 w 12317"/>
                                <a:gd name="csY0" fmla="*/ 1673 h 3494"/>
                                <a:gd name="csX1" fmla="*/ 10413 w 12317"/>
                                <a:gd name="csY1" fmla="*/ 2561 h 3494"/>
                                <a:gd name="csX2" fmla="*/ 0 w 12317"/>
                                <a:gd name="csY2" fmla="*/ 1800 h 3494"/>
                                <a:gd name="csX3" fmla="*/ 2032 w 12317"/>
                                <a:gd name="csY3" fmla="*/ 784 h 3494"/>
                                <a:gd name="csX4" fmla="*/ 12064 w 12317"/>
                                <a:gd name="csY4" fmla="*/ 1419 h 3494"/>
                                <a:gd name="csX5" fmla="*/ 12318 w 12317"/>
                                <a:gd name="csY5" fmla="*/ 1673 h 3494"/>
                              </a:gdLst>
                              <a:ahLst/>
                              <a:cxnLst>
                                <a:cxn ang="0">
                                  <a:pos x="csX0" y="csY0"/>
                                </a:cxn>
                                <a:cxn ang="0">
                                  <a:pos x="csX1" y="csY1"/>
                                </a:cxn>
                                <a:cxn ang="0">
                                  <a:pos x="csX2" y="csY2"/>
                                </a:cxn>
                                <a:cxn ang="0">
                                  <a:pos x="csX3" y="csY3"/>
                                </a:cxn>
                                <a:cxn ang="0">
                                  <a:pos x="csX4" y="csY4"/>
                                </a:cxn>
                                <a:cxn ang="0">
                                  <a:pos x="csX5" y="csY5"/>
                                </a:cxn>
                              </a:cxnLst>
                              <a:rect l="l" t="t" r="r" b="b"/>
                              <a:pathLst>
                                <a:path w="12317" h="3494">
                                  <a:moveTo>
                                    <a:pt x="12191" y="1673"/>
                                  </a:moveTo>
                                  <a:cubicBezTo>
                                    <a:pt x="12318" y="2815"/>
                                    <a:pt x="10921" y="2180"/>
                                    <a:pt x="10413" y="2561"/>
                                  </a:cubicBezTo>
                                  <a:cubicBezTo>
                                    <a:pt x="7238" y="4465"/>
                                    <a:pt x="3048" y="3069"/>
                                    <a:pt x="0" y="1800"/>
                                  </a:cubicBezTo>
                                  <a:cubicBezTo>
                                    <a:pt x="254" y="784"/>
                                    <a:pt x="1397" y="1165"/>
                                    <a:pt x="2032" y="784"/>
                                  </a:cubicBezTo>
                                  <a:cubicBezTo>
                                    <a:pt x="5334" y="-1246"/>
                                    <a:pt x="8762" y="1292"/>
                                    <a:pt x="12064" y="1419"/>
                                  </a:cubicBezTo>
                                  <a:lnTo>
                                    <a:pt x="12318" y="1673"/>
                                  </a:lnTo>
                                  <a:close/>
                                </a:path>
                              </a:pathLst>
                            </a:custGeom>
                            <a:solidFill>
                              <a:srgbClr val="000000"/>
                            </a:solidFill>
                            <a:ln w="12688" cap="flat">
                              <a:noFill/>
                              <a:prstDash val="solid"/>
                              <a:miter/>
                            </a:ln>
                          </wps:spPr>
                          <wps:bodyPr/>
                        </wps:wsp>
                        <wps:wsp>
                          <wps:cNvPr id="1637005809" name="Freeform: Shape 1637005809">
                            <a:extLst>
                              <a:ext uri="{FF2B5EF4-FFF2-40B4-BE49-F238E27FC236}">
                                <a16:creationId xmlns:a16="http://schemas.microsoft.com/office/drawing/2014/main" id="{8E05C952-07CE-C06F-F79B-812FDC448A41}"/>
                              </a:ext>
                            </a:extLst>
                          </wps:cNvPr>
                          <wps:cNvSpPr/>
                          <wps:spPr>
                            <a:xfrm>
                              <a:off x="5522123" y="216015"/>
                              <a:ext cx="10539" cy="3212"/>
                            </a:xfrm>
                            <a:custGeom>
                              <a:avLst/>
                              <a:gdLst>
                                <a:gd name="csX0" fmla="*/ 10540 w 10539"/>
                                <a:gd name="csY0" fmla="*/ 490 h 3212"/>
                                <a:gd name="csX1" fmla="*/ 10286 w 10539"/>
                                <a:gd name="csY1" fmla="*/ 997 h 3212"/>
                                <a:gd name="csX2" fmla="*/ 381 w 10539"/>
                                <a:gd name="csY2" fmla="*/ 2774 h 3212"/>
                                <a:gd name="csX3" fmla="*/ 0 w 10539"/>
                                <a:gd name="csY3" fmla="*/ 2267 h 3212"/>
                                <a:gd name="csX4" fmla="*/ 10286 w 10539"/>
                                <a:gd name="csY4" fmla="*/ 236 h 3212"/>
                                <a:gd name="csX5" fmla="*/ 10540 w 10539"/>
                                <a:gd name="csY5" fmla="*/ 490 h 3212"/>
                              </a:gdLst>
                              <a:ahLst/>
                              <a:cxnLst>
                                <a:cxn ang="0">
                                  <a:pos x="csX0" y="csY0"/>
                                </a:cxn>
                                <a:cxn ang="0">
                                  <a:pos x="csX1" y="csY1"/>
                                </a:cxn>
                                <a:cxn ang="0">
                                  <a:pos x="csX2" y="csY2"/>
                                </a:cxn>
                                <a:cxn ang="0">
                                  <a:pos x="csX3" y="csY3"/>
                                </a:cxn>
                                <a:cxn ang="0">
                                  <a:pos x="csX4" y="csY4"/>
                                </a:cxn>
                                <a:cxn ang="0">
                                  <a:pos x="csX5" y="csY5"/>
                                </a:cxn>
                              </a:cxnLst>
                              <a:rect l="l" t="t" r="r" b="b"/>
                              <a:pathLst>
                                <a:path w="10539" h="3212">
                                  <a:moveTo>
                                    <a:pt x="10540" y="490"/>
                                  </a:moveTo>
                                  <a:lnTo>
                                    <a:pt x="10286" y="997"/>
                                  </a:lnTo>
                                  <a:cubicBezTo>
                                    <a:pt x="7492" y="2647"/>
                                    <a:pt x="3682" y="3916"/>
                                    <a:pt x="381" y="2774"/>
                                  </a:cubicBezTo>
                                  <a:lnTo>
                                    <a:pt x="0" y="2267"/>
                                  </a:lnTo>
                                  <a:cubicBezTo>
                                    <a:pt x="2794" y="236"/>
                                    <a:pt x="6603" y="-399"/>
                                    <a:pt x="10286" y="236"/>
                                  </a:cubicBezTo>
                                  <a:lnTo>
                                    <a:pt x="10540" y="490"/>
                                  </a:lnTo>
                                  <a:close/>
                                </a:path>
                              </a:pathLst>
                            </a:custGeom>
                            <a:solidFill>
                              <a:srgbClr val="000000"/>
                            </a:solidFill>
                            <a:ln w="12688" cap="flat">
                              <a:noFill/>
                              <a:prstDash val="solid"/>
                              <a:miter/>
                            </a:ln>
                          </wps:spPr>
                          <wps:bodyPr/>
                        </wps:wsp>
                        <wps:wsp>
                          <wps:cNvPr id="252389370" name="Freeform: Shape 252389370">
                            <a:extLst>
                              <a:ext uri="{FF2B5EF4-FFF2-40B4-BE49-F238E27FC236}">
                                <a16:creationId xmlns:a16="http://schemas.microsoft.com/office/drawing/2014/main" id="{322C19A7-8096-913F-0259-2F84B7982542}"/>
                              </a:ext>
                            </a:extLst>
                          </wps:cNvPr>
                          <wps:cNvSpPr/>
                          <wps:spPr>
                            <a:xfrm>
                              <a:off x="5717627" y="216124"/>
                              <a:ext cx="2851" cy="2504"/>
                            </a:xfrm>
                            <a:custGeom>
                              <a:avLst/>
                              <a:gdLst>
                                <a:gd name="csX0" fmla="*/ 2851 w 2851"/>
                                <a:gd name="csY0" fmla="*/ 888 h 2504"/>
                                <a:gd name="csX1" fmla="*/ 2089 w 2851"/>
                                <a:gd name="csY1" fmla="*/ 2411 h 2504"/>
                                <a:gd name="csX2" fmla="*/ 57 w 2851"/>
                                <a:gd name="csY2" fmla="*/ 1523 h 2504"/>
                                <a:gd name="csX3" fmla="*/ 1073 w 2851"/>
                                <a:gd name="csY3" fmla="*/ 0 h 2504"/>
                                <a:gd name="csX4" fmla="*/ 2851 w 2851"/>
                                <a:gd name="csY4" fmla="*/ 888 h 2504"/>
                              </a:gdLst>
                              <a:ahLst/>
                              <a:cxnLst>
                                <a:cxn ang="0">
                                  <a:pos x="csX0" y="csY0"/>
                                </a:cxn>
                                <a:cxn ang="0">
                                  <a:pos x="csX1" y="csY1"/>
                                </a:cxn>
                                <a:cxn ang="0">
                                  <a:pos x="csX2" y="csY2"/>
                                </a:cxn>
                                <a:cxn ang="0">
                                  <a:pos x="csX3" y="csY3"/>
                                </a:cxn>
                                <a:cxn ang="0">
                                  <a:pos x="csX4" y="csY4"/>
                                </a:cxn>
                              </a:cxnLst>
                              <a:rect l="l" t="t" r="r" b="b"/>
                              <a:pathLst>
                                <a:path w="2851" h="2504">
                                  <a:moveTo>
                                    <a:pt x="2851" y="888"/>
                                  </a:moveTo>
                                  <a:cubicBezTo>
                                    <a:pt x="2851" y="888"/>
                                    <a:pt x="2597" y="2031"/>
                                    <a:pt x="2089" y="2411"/>
                                  </a:cubicBezTo>
                                  <a:cubicBezTo>
                                    <a:pt x="1327" y="2665"/>
                                    <a:pt x="311" y="2411"/>
                                    <a:pt x="57" y="1523"/>
                                  </a:cubicBezTo>
                                  <a:cubicBezTo>
                                    <a:pt x="-197" y="888"/>
                                    <a:pt x="438" y="254"/>
                                    <a:pt x="1073" y="0"/>
                                  </a:cubicBezTo>
                                  <a:cubicBezTo>
                                    <a:pt x="1581" y="0"/>
                                    <a:pt x="2597" y="0"/>
                                    <a:pt x="2851" y="888"/>
                                  </a:cubicBezTo>
                                </a:path>
                              </a:pathLst>
                            </a:custGeom>
                            <a:solidFill>
                              <a:srgbClr val="000000"/>
                            </a:solidFill>
                            <a:ln w="12688" cap="flat">
                              <a:noFill/>
                              <a:prstDash val="solid"/>
                              <a:miter/>
                            </a:ln>
                          </wps:spPr>
                          <wps:bodyPr/>
                        </wps:wsp>
                        <wps:wsp>
                          <wps:cNvPr id="1060247335" name="Freeform: Shape 1060247335">
                            <a:extLst>
                              <a:ext uri="{FF2B5EF4-FFF2-40B4-BE49-F238E27FC236}">
                                <a16:creationId xmlns:a16="http://schemas.microsoft.com/office/drawing/2014/main" id="{494B3937-5812-9DA1-E8D4-FD34F50658BD}"/>
                              </a:ext>
                            </a:extLst>
                          </wps:cNvPr>
                          <wps:cNvSpPr/>
                          <wps:spPr>
                            <a:xfrm>
                              <a:off x="5543526" y="216212"/>
                              <a:ext cx="2852" cy="2761"/>
                            </a:xfrm>
                            <a:custGeom>
                              <a:avLst/>
                              <a:gdLst>
                                <a:gd name="csX0" fmla="*/ 2852 w 2852"/>
                                <a:gd name="csY0" fmla="*/ 1181 h 2761"/>
                                <a:gd name="csX1" fmla="*/ 1963 w 2852"/>
                                <a:gd name="csY1" fmla="*/ 2704 h 2761"/>
                                <a:gd name="csX2" fmla="*/ 58 w 2852"/>
                                <a:gd name="csY2" fmla="*/ 1689 h 2761"/>
                                <a:gd name="csX3" fmla="*/ 820 w 2852"/>
                                <a:gd name="csY3" fmla="*/ 166 h 2761"/>
                                <a:gd name="csX4" fmla="*/ 2852 w 2852"/>
                                <a:gd name="csY4" fmla="*/ 1054 h 2761"/>
                              </a:gdLst>
                              <a:ahLst/>
                              <a:cxnLst>
                                <a:cxn ang="0">
                                  <a:pos x="csX0" y="csY0"/>
                                </a:cxn>
                                <a:cxn ang="0">
                                  <a:pos x="csX1" y="csY1"/>
                                </a:cxn>
                                <a:cxn ang="0">
                                  <a:pos x="csX2" y="csY2"/>
                                </a:cxn>
                                <a:cxn ang="0">
                                  <a:pos x="csX3" y="csY3"/>
                                </a:cxn>
                                <a:cxn ang="0">
                                  <a:pos x="csX4" y="csY4"/>
                                </a:cxn>
                              </a:cxnLst>
                              <a:rect l="l" t="t" r="r" b="b"/>
                              <a:pathLst>
                                <a:path w="2852" h="2761">
                                  <a:moveTo>
                                    <a:pt x="2852" y="1181"/>
                                  </a:moveTo>
                                  <a:cubicBezTo>
                                    <a:pt x="2852" y="1181"/>
                                    <a:pt x="2725" y="2450"/>
                                    <a:pt x="1963" y="2704"/>
                                  </a:cubicBezTo>
                                  <a:cubicBezTo>
                                    <a:pt x="1201" y="2958"/>
                                    <a:pt x="312" y="2323"/>
                                    <a:pt x="58" y="1689"/>
                                  </a:cubicBezTo>
                                  <a:cubicBezTo>
                                    <a:pt x="-196" y="800"/>
                                    <a:pt x="439" y="547"/>
                                    <a:pt x="820" y="166"/>
                                  </a:cubicBezTo>
                                  <a:cubicBezTo>
                                    <a:pt x="1709" y="-342"/>
                                    <a:pt x="2471" y="420"/>
                                    <a:pt x="2852" y="1054"/>
                                  </a:cubicBezTo>
                                </a:path>
                              </a:pathLst>
                            </a:custGeom>
                            <a:solidFill>
                              <a:srgbClr val="000000"/>
                            </a:solidFill>
                            <a:ln w="12688" cap="flat">
                              <a:noFill/>
                              <a:prstDash val="solid"/>
                              <a:miter/>
                            </a:ln>
                          </wps:spPr>
                          <wps:bodyPr/>
                        </wps:wsp>
                        <wps:wsp>
                          <wps:cNvPr id="464700730" name="Freeform: Shape 464700730">
                            <a:extLst>
                              <a:ext uri="{FF2B5EF4-FFF2-40B4-BE49-F238E27FC236}">
                                <a16:creationId xmlns:a16="http://schemas.microsoft.com/office/drawing/2014/main" id="{7AA23257-BA36-04A6-F7E9-8D1CA92E0246}"/>
                              </a:ext>
                            </a:extLst>
                          </wps:cNvPr>
                          <wps:cNvSpPr/>
                          <wps:spPr>
                            <a:xfrm>
                              <a:off x="5538103" y="216505"/>
                              <a:ext cx="2813" cy="2905"/>
                            </a:xfrm>
                            <a:custGeom>
                              <a:avLst/>
                              <a:gdLst>
                                <a:gd name="csX0" fmla="*/ 2813 w 2813"/>
                                <a:gd name="csY0" fmla="*/ 1269 h 2905"/>
                                <a:gd name="csX1" fmla="*/ 2432 w 2813"/>
                                <a:gd name="csY1" fmla="*/ 2538 h 2905"/>
                                <a:gd name="csX2" fmla="*/ 909 w 2813"/>
                                <a:gd name="csY2" fmla="*/ 2792 h 2905"/>
                                <a:gd name="csX3" fmla="*/ 20 w 2813"/>
                                <a:gd name="csY3" fmla="*/ 888 h 2905"/>
                                <a:gd name="csX4" fmla="*/ 1290 w 2813"/>
                                <a:gd name="csY4" fmla="*/ 0 h 2905"/>
                                <a:gd name="csX5" fmla="*/ 2813 w 2813"/>
                                <a:gd name="csY5" fmla="*/ 1269 h 2905"/>
                              </a:gdLst>
                              <a:ahLst/>
                              <a:cxnLst>
                                <a:cxn ang="0">
                                  <a:pos x="csX0" y="csY0"/>
                                </a:cxn>
                                <a:cxn ang="0">
                                  <a:pos x="csX1" y="csY1"/>
                                </a:cxn>
                                <a:cxn ang="0">
                                  <a:pos x="csX2" y="csY2"/>
                                </a:cxn>
                                <a:cxn ang="0">
                                  <a:pos x="csX3" y="csY3"/>
                                </a:cxn>
                                <a:cxn ang="0">
                                  <a:pos x="csX4" y="csY4"/>
                                </a:cxn>
                                <a:cxn ang="0">
                                  <a:pos x="csX5" y="csY5"/>
                                </a:cxn>
                              </a:cxnLst>
                              <a:rect l="l" t="t" r="r" b="b"/>
                              <a:pathLst>
                                <a:path w="2813" h="2905">
                                  <a:moveTo>
                                    <a:pt x="2813" y="1269"/>
                                  </a:moveTo>
                                  <a:cubicBezTo>
                                    <a:pt x="2813" y="1269"/>
                                    <a:pt x="2560" y="2158"/>
                                    <a:pt x="2432" y="2538"/>
                                  </a:cubicBezTo>
                                  <a:cubicBezTo>
                                    <a:pt x="2052" y="3046"/>
                                    <a:pt x="1290" y="2919"/>
                                    <a:pt x="909" y="2792"/>
                                  </a:cubicBezTo>
                                  <a:cubicBezTo>
                                    <a:pt x="401" y="2284"/>
                                    <a:pt x="-107" y="1777"/>
                                    <a:pt x="20" y="888"/>
                                  </a:cubicBezTo>
                                  <a:cubicBezTo>
                                    <a:pt x="528" y="508"/>
                                    <a:pt x="655" y="254"/>
                                    <a:pt x="1290" y="0"/>
                                  </a:cubicBezTo>
                                  <a:cubicBezTo>
                                    <a:pt x="1925" y="127"/>
                                    <a:pt x="2687" y="508"/>
                                    <a:pt x="2813" y="1269"/>
                                  </a:cubicBezTo>
                                </a:path>
                              </a:pathLst>
                            </a:custGeom>
                            <a:solidFill>
                              <a:srgbClr val="000000"/>
                            </a:solidFill>
                            <a:ln w="12688" cap="flat">
                              <a:noFill/>
                              <a:prstDash val="solid"/>
                              <a:miter/>
                            </a:ln>
                          </wps:spPr>
                          <wps:bodyPr/>
                        </wps:wsp>
                        <wps:wsp>
                          <wps:cNvPr id="1197251373" name="Freeform: Shape 1197251373">
                            <a:extLst>
                              <a:ext uri="{FF2B5EF4-FFF2-40B4-BE49-F238E27FC236}">
                                <a16:creationId xmlns:a16="http://schemas.microsoft.com/office/drawing/2014/main" id="{3292F7FA-3D9F-AA9A-DD56-2C68C0DD80DF}"/>
                              </a:ext>
                            </a:extLst>
                          </wps:cNvPr>
                          <wps:cNvSpPr/>
                          <wps:spPr>
                            <a:xfrm>
                              <a:off x="5722886" y="218282"/>
                              <a:ext cx="2925" cy="2665"/>
                            </a:xfrm>
                            <a:custGeom>
                              <a:avLst/>
                              <a:gdLst>
                                <a:gd name="csX0" fmla="*/ 2926 w 2925"/>
                                <a:gd name="csY0" fmla="*/ 1269 h 2665"/>
                                <a:gd name="csX1" fmla="*/ 1656 w 2925"/>
                                <a:gd name="csY1" fmla="*/ 2665 h 2665"/>
                                <a:gd name="csX2" fmla="*/ 132 w 2925"/>
                                <a:gd name="csY2" fmla="*/ 1904 h 2665"/>
                                <a:gd name="csX3" fmla="*/ 386 w 2925"/>
                                <a:gd name="csY3" fmla="*/ 381 h 2665"/>
                                <a:gd name="csX4" fmla="*/ 1402 w 2925"/>
                                <a:gd name="csY4" fmla="*/ 0 h 2665"/>
                                <a:gd name="csX5" fmla="*/ 2799 w 2925"/>
                                <a:gd name="csY5" fmla="*/ 1269 h 2665"/>
                              </a:gdLst>
                              <a:ahLst/>
                              <a:cxnLst>
                                <a:cxn ang="0">
                                  <a:pos x="csX0" y="csY0"/>
                                </a:cxn>
                                <a:cxn ang="0">
                                  <a:pos x="csX1" y="csY1"/>
                                </a:cxn>
                                <a:cxn ang="0">
                                  <a:pos x="csX2" y="csY2"/>
                                </a:cxn>
                                <a:cxn ang="0">
                                  <a:pos x="csX3" y="csY3"/>
                                </a:cxn>
                                <a:cxn ang="0">
                                  <a:pos x="csX4" y="csY4"/>
                                </a:cxn>
                                <a:cxn ang="0">
                                  <a:pos x="csX5" y="csY5"/>
                                </a:cxn>
                              </a:cxnLst>
                              <a:rect l="l" t="t" r="r" b="b"/>
                              <a:pathLst>
                                <a:path w="2925" h="2665">
                                  <a:moveTo>
                                    <a:pt x="2926" y="1269"/>
                                  </a:moveTo>
                                  <a:cubicBezTo>
                                    <a:pt x="2926" y="2031"/>
                                    <a:pt x="2291" y="2538"/>
                                    <a:pt x="1656" y="2665"/>
                                  </a:cubicBezTo>
                                  <a:cubicBezTo>
                                    <a:pt x="1021" y="2665"/>
                                    <a:pt x="513" y="2284"/>
                                    <a:pt x="132" y="1904"/>
                                  </a:cubicBezTo>
                                  <a:cubicBezTo>
                                    <a:pt x="-122" y="1396"/>
                                    <a:pt x="5" y="761"/>
                                    <a:pt x="386" y="381"/>
                                  </a:cubicBezTo>
                                  <a:cubicBezTo>
                                    <a:pt x="513" y="127"/>
                                    <a:pt x="1148" y="127"/>
                                    <a:pt x="1402" y="0"/>
                                  </a:cubicBezTo>
                                  <a:cubicBezTo>
                                    <a:pt x="2037" y="0"/>
                                    <a:pt x="2672" y="635"/>
                                    <a:pt x="2799" y="1269"/>
                                  </a:cubicBezTo>
                                </a:path>
                              </a:pathLst>
                            </a:custGeom>
                            <a:solidFill>
                              <a:srgbClr val="000000"/>
                            </a:solidFill>
                            <a:ln w="12688" cap="flat">
                              <a:noFill/>
                              <a:prstDash val="solid"/>
                              <a:miter/>
                            </a:ln>
                          </wps:spPr>
                          <wps:bodyPr/>
                        </wps:wsp>
                        <wps:wsp>
                          <wps:cNvPr id="2072930662" name="Freeform: Shape 2072930662">
                            <a:extLst>
                              <a:ext uri="{FF2B5EF4-FFF2-40B4-BE49-F238E27FC236}">
                                <a16:creationId xmlns:a16="http://schemas.microsoft.com/office/drawing/2014/main" id="{0033F594-BE6F-4180-DCDA-ADDDFF822C28}"/>
                              </a:ext>
                            </a:extLst>
                          </wps:cNvPr>
                          <wps:cNvSpPr/>
                          <wps:spPr>
                            <a:xfrm>
                              <a:off x="5527456" y="218408"/>
                              <a:ext cx="8000" cy="7107"/>
                            </a:xfrm>
                            <a:custGeom>
                              <a:avLst/>
                              <a:gdLst>
                                <a:gd name="csX0" fmla="*/ 7873 w 8000"/>
                                <a:gd name="csY0" fmla="*/ 254 h 7107"/>
                                <a:gd name="csX1" fmla="*/ 7492 w 8000"/>
                                <a:gd name="csY1" fmla="*/ 1523 h 7107"/>
                                <a:gd name="csX2" fmla="*/ 5841 w 8000"/>
                                <a:gd name="csY2" fmla="*/ 4823 h 7107"/>
                                <a:gd name="csX3" fmla="*/ 254 w 8000"/>
                                <a:gd name="csY3" fmla="*/ 7107 h 7107"/>
                                <a:gd name="csX4" fmla="*/ 0 w 8000"/>
                                <a:gd name="csY4" fmla="*/ 6473 h 7107"/>
                                <a:gd name="csX5" fmla="*/ 7746 w 8000"/>
                                <a:gd name="csY5" fmla="*/ 0 h 7107"/>
                                <a:gd name="csX6" fmla="*/ 8000 w 8000"/>
                                <a:gd name="csY6" fmla="*/ 0 h 710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00" h="7107">
                                  <a:moveTo>
                                    <a:pt x="7873" y="254"/>
                                  </a:moveTo>
                                  <a:cubicBezTo>
                                    <a:pt x="7873" y="254"/>
                                    <a:pt x="7619" y="1142"/>
                                    <a:pt x="7492" y="1523"/>
                                  </a:cubicBezTo>
                                  <a:cubicBezTo>
                                    <a:pt x="7238" y="2792"/>
                                    <a:pt x="6349" y="3680"/>
                                    <a:pt x="5841" y="4823"/>
                                  </a:cubicBezTo>
                                  <a:cubicBezTo>
                                    <a:pt x="4445" y="6599"/>
                                    <a:pt x="2286" y="6599"/>
                                    <a:pt x="254" y="7107"/>
                                  </a:cubicBezTo>
                                  <a:lnTo>
                                    <a:pt x="0" y="6473"/>
                                  </a:lnTo>
                                  <a:cubicBezTo>
                                    <a:pt x="2286" y="3554"/>
                                    <a:pt x="4572" y="1396"/>
                                    <a:pt x="7746" y="0"/>
                                  </a:cubicBezTo>
                                  <a:lnTo>
                                    <a:pt x="8000" y="0"/>
                                  </a:lnTo>
                                  <a:close/>
                                </a:path>
                              </a:pathLst>
                            </a:custGeom>
                            <a:solidFill>
                              <a:srgbClr val="000000"/>
                            </a:solidFill>
                            <a:ln w="12688" cap="flat">
                              <a:noFill/>
                              <a:prstDash val="solid"/>
                              <a:miter/>
                            </a:ln>
                          </wps:spPr>
                          <wps:bodyPr/>
                        </wps:wsp>
                        <wps:wsp>
                          <wps:cNvPr id="995713682" name="Freeform: Shape 995713682">
                            <a:extLst>
                              <a:ext uri="{FF2B5EF4-FFF2-40B4-BE49-F238E27FC236}">
                                <a16:creationId xmlns:a16="http://schemas.microsoft.com/office/drawing/2014/main" id="{AB4ACCB0-A147-382E-F128-E9CA654E575C}"/>
                              </a:ext>
                            </a:extLst>
                          </wps:cNvPr>
                          <wps:cNvSpPr/>
                          <wps:spPr>
                            <a:xfrm>
                              <a:off x="5719285" y="219404"/>
                              <a:ext cx="2731" cy="2430"/>
                            </a:xfrm>
                            <a:custGeom>
                              <a:avLst/>
                              <a:gdLst>
                                <a:gd name="csX0" fmla="*/ 2717 w 2731"/>
                                <a:gd name="csY0" fmla="*/ 908 h 2430"/>
                                <a:gd name="csX1" fmla="*/ 1574 w 2731"/>
                                <a:gd name="csY1" fmla="*/ 2431 h 2430"/>
                                <a:gd name="csX2" fmla="*/ 51 w 2731"/>
                                <a:gd name="csY2" fmla="*/ 1543 h 2430"/>
                                <a:gd name="csX3" fmla="*/ 1066 w 2731"/>
                                <a:gd name="csY3" fmla="*/ 20 h 2430"/>
                                <a:gd name="csX4" fmla="*/ 2717 w 2731"/>
                                <a:gd name="csY4" fmla="*/ 1035 h 2430"/>
                              </a:gdLst>
                              <a:ahLst/>
                              <a:cxnLst>
                                <a:cxn ang="0">
                                  <a:pos x="csX0" y="csY0"/>
                                </a:cxn>
                                <a:cxn ang="0">
                                  <a:pos x="csX1" y="csY1"/>
                                </a:cxn>
                                <a:cxn ang="0">
                                  <a:pos x="csX2" y="csY2"/>
                                </a:cxn>
                                <a:cxn ang="0">
                                  <a:pos x="csX3" y="csY3"/>
                                </a:cxn>
                                <a:cxn ang="0">
                                  <a:pos x="csX4" y="csY4"/>
                                </a:cxn>
                              </a:cxnLst>
                              <a:rect l="l" t="t" r="r" b="b"/>
                              <a:pathLst>
                                <a:path w="2731" h="2430">
                                  <a:moveTo>
                                    <a:pt x="2717" y="908"/>
                                  </a:moveTo>
                                  <a:cubicBezTo>
                                    <a:pt x="2844" y="1796"/>
                                    <a:pt x="2082" y="2050"/>
                                    <a:pt x="1574" y="2431"/>
                                  </a:cubicBezTo>
                                  <a:cubicBezTo>
                                    <a:pt x="939" y="2431"/>
                                    <a:pt x="304" y="2050"/>
                                    <a:pt x="51" y="1543"/>
                                  </a:cubicBezTo>
                                  <a:cubicBezTo>
                                    <a:pt x="-204" y="654"/>
                                    <a:pt x="558" y="400"/>
                                    <a:pt x="1066" y="20"/>
                                  </a:cubicBezTo>
                                  <a:cubicBezTo>
                                    <a:pt x="1828" y="-107"/>
                                    <a:pt x="2463" y="400"/>
                                    <a:pt x="2717" y="1035"/>
                                  </a:cubicBezTo>
                                </a:path>
                              </a:pathLst>
                            </a:custGeom>
                            <a:solidFill>
                              <a:srgbClr val="000000"/>
                            </a:solidFill>
                            <a:ln w="12688" cap="flat">
                              <a:noFill/>
                              <a:prstDash val="solid"/>
                              <a:miter/>
                            </a:ln>
                          </wps:spPr>
                          <wps:bodyPr/>
                        </wps:wsp>
                        <wps:wsp>
                          <wps:cNvPr id="1314637892" name="Freeform: Shape 1314637892">
                            <a:extLst>
                              <a:ext uri="{FF2B5EF4-FFF2-40B4-BE49-F238E27FC236}">
                                <a16:creationId xmlns:a16="http://schemas.microsoft.com/office/drawing/2014/main" id="{2B965766-5CB5-C394-0422-4A5007912BA9}"/>
                              </a:ext>
                            </a:extLst>
                          </wps:cNvPr>
                          <wps:cNvSpPr/>
                          <wps:spPr>
                            <a:xfrm>
                              <a:off x="5541457" y="219678"/>
                              <a:ext cx="2889" cy="2538"/>
                            </a:xfrm>
                            <a:custGeom>
                              <a:avLst/>
                              <a:gdLst>
                                <a:gd name="csX0" fmla="*/ 2635 w 2889"/>
                                <a:gd name="csY0" fmla="*/ 635 h 2538"/>
                                <a:gd name="csX1" fmla="*/ 2889 w 2889"/>
                                <a:gd name="csY1" fmla="*/ 1015 h 2538"/>
                                <a:gd name="csX2" fmla="*/ 1746 w 2889"/>
                                <a:gd name="csY2" fmla="*/ 2538 h 2538"/>
                                <a:gd name="csX3" fmla="*/ 95 w 2889"/>
                                <a:gd name="csY3" fmla="*/ 1777 h 2538"/>
                                <a:gd name="csX4" fmla="*/ 857 w 2889"/>
                                <a:gd name="csY4" fmla="*/ 0 h 2538"/>
                                <a:gd name="csX5" fmla="*/ 2762 w 2889"/>
                                <a:gd name="csY5" fmla="*/ 635 h 2538"/>
                              </a:gdLst>
                              <a:ahLst/>
                              <a:cxnLst>
                                <a:cxn ang="0">
                                  <a:pos x="csX0" y="csY0"/>
                                </a:cxn>
                                <a:cxn ang="0">
                                  <a:pos x="csX1" y="csY1"/>
                                </a:cxn>
                                <a:cxn ang="0">
                                  <a:pos x="csX2" y="csY2"/>
                                </a:cxn>
                                <a:cxn ang="0">
                                  <a:pos x="csX3" y="csY3"/>
                                </a:cxn>
                                <a:cxn ang="0">
                                  <a:pos x="csX4" y="csY4"/>
                                </a:cxn>
                                <a:cxn ang="0">
                                  <a:pos x="csX5" y="csY5"/>
                                </a:cxn>
                              </a:cxnLst>
                              <a:rect l="l" t="t" r="r" b="b"/>
                              <a:pathLst>
                                <a:path w="2889" h="2538">
                                  <a:moveTo>
                                    <a:pt x="2635" y="635"/>
                                  </a:moveTo>
                                  <a:cubicBezTo>
                                    <a:pt x="2635" y="635"/>
                                    <a:pt x="2635" y="888"/>
                                    <a:pt x="2889" y="1015"/>
                                  </a:cubicBezTo>
                                  <a:cubicBezTo>
                                    <a:pt x="2889" y="1904"/>
                                    <a:pt x="2254" y="2158"/>
                                    <a:pt x="1746" y="2538"/>
                                  </a:cubicBezTo>
                                  <a:cubicBezTo>
                                    <a:pt x="1111" y="2538"/>
                                    <a:pt x="476" y="2284"/>
                                    <a:pt x="95" y="1777"/>
                                  </a:cubicBezTo>
                                  <a:cubicBezTo>
                                    <a:pt x="-159" y="1015"/>
                                    <a:pt x="95" y="254"/>
                                    <a:pt x="857" y="0"/>
                                  </a:cubicBezTo>
                                  <a:cubicBezTo>
                                    <a:pt x="1492" y="0"/>
                                    <a:pt x="2508" y="0"/>
                                    <a:pt x="2762" y="635"/>
                                  </a:cubicBezTo>
                                </a:path>
                              </a:pathLst>
                            </a:custGeom>
                            <a:solidFill>
                              <a:srgbClr val="000000"/>
                            </a:solidFill>
                            <a:ln w="12688" cap="flat">
                              <a:noFill/>
                              <a:prstDash val="solid"/>
                              <a:miter/>
                            </a:ln>
                          </wps:spPr>
                          <wps:bodyPr/>
                        </wps:wsp>
                        <wps:wsp>
                          <wps:cNvPr id="1410174629" name="Freeform: Shape 1410174629">
                            <a:extLst>
                              <a:ext uri="{FF2B5EF4-FFF2-40B4-BE49-F238E27FC236}">
                                <a16:creationId xmlns:a16="http://schemas.microsoft.com/office/drawing/2014/main" id="{07CAE86F-D974-9430-ADCB-CE6DD5957B2B}"/>
                              </a:ext>
                            </a:extLst>
                          </wps:cNvPr>
                          <wps:cNvSpPr/>
                          <wps:spPr>
                            <a:xfrm>
                              <a:off x="5730616" y="219544"/>
                              <a:ext cx="9348" cy="6923"/>
                            </a:xfrm>
                            <a:custGeom>
                              <a:avLst/>
                              <a:gdLst>
                                <a:gd name="csX0" fmla="*/ 5609 w 9348"/>
                                <a:gd name="csY0" fmla="*/ 3179 h 6923"/>
                                <a:gd name="csX1" fmla="*/ 7387 w 9348"/>
                                <a:gd name="csY1" fmla="*/ 2037 h 6923"/>
                                <a:gd name="csX2" fmla="*/ 9292 w 9348"/>
                                <a:gd name="csY2" fmla="*/ 2925 h 6923"/>
                                <a:gd name="csX3" fmla="*/ 8276 w 9348"/>
                                <a:gd name="csY3" fmla="*/ 4702 h 6923"/>
                                <a:gd name="csX4" fmla="*/ 6625 w 9348"/>
                                <a:gd name="csY4" fmla="*/ 5210 h 6923"/>
                                <a:gd name="csX5" fmla="*/ 7641 w 9348"/>
                                <a:gd name="csY5" fmla="*/ 6733 h 6923"/>
                                <a:gd name="csX6" fmla="*/ 6752 w 9348"/>
                                <a:gd name="csY6" fmla="*/ 6733 h 6923"/>
                                <a:gd name="csX7" fmla="*/ 1164 w 9348"/>
                                <a:gd name="csY7" fmla="*/ 1910 h 6923"/>
                                <a:gd name="csX8" fmla="*/ 276 w 9348"/>
                                <a:gd name="csY8" fmla="*/ 6 h 6923"/>
                                <a:gd name="csX9" fmla="*/ 5609 w 9348"/>
                                <a:gd name="csY9" fmla="*/ 3052 h 69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9348" h="6923">
                                  <a:moveTo>
                                    <a:pt x="5609" y="3179"/>
                                  </a:moveTo>
                                  <a:cubicBezTo>
                                    <a:pt x="6371" y="3179"/>
                                    <a:pt x="6498" y="2164"/>
                                    <a:pt x="7387" y="2037"/>
                                  </a:cubicBezTo>
                                  <a:cubicBezTo>
                                    <a:pt x="8149" y="1910"/>
                                    <a:pt x="8784" y="2291"/>
                                    <a:pt x="9292" y="2925"/>
                                  </a:cubicBezTo>
                                  <a:cubicBezTo>
                                    <a:pt x="9546" y="3814"/>
                                    <a:pt x="8911" y="4321"/>
                                    <a:pt x="8276" y="4702"/>
                                  </a:cubicBezTo>
                                  <a:cubicBezTo>
                                    <a:pt x="7768" y="5083"/>
                                    <a:pt x="6625" y="4195"/>
                                    <a:pt x="6625" y="5210"/>
                                  </a:cubicBezTo>
                                  <a:cubicBezTo>
                                    <a:pt x="7133" y="5591"/>
                                    <a:pt x="7641" y="6098"/>
                                    <a:pt x="7641" y="6733"/>
                                  </a:cubicBezTo>
                                  <a:cubicBezTo>
                                    <a:pt x="7514" y="6987"/>
                                    <a:pt x="7006" y="6987"/>
                                    <a:pt x="6752" y="6733"/>
                                  </a:cubicBezTo>
                                  <a:cubicBezTo>
                                    <a:pt x="4466" y="5844"/>
                                    <a:pt x="2180" y="4321"/>
                                    <a:pt x="1164" y="1910"/>
                                  </a:cubicBezTo>
                                  <a:cubicBezTo>
                                    <a:pt x="910" y="1276"/>
                                    <a:pt x="-613" y="641"/>
                                    <a:pt x="276" y="6"/>
                                  </a:cubicBezTo>
                                  <a:cubicBezTo>
                                    <a:pt x="2561" y="-120"/>
                                    <a:pt x="4339" y="1656"/>
                                    <a:pt x="5609" y="3052"/>
                                  </a:cubicBezTo>
                                </a:path>
                              </a:pathLst>
                            </a:custGeom>
                            <a:solidFill>
                              <a:srgbClr val="000000"/>
                            </a:solidFill>
                            <a:ln w="12688" cap="flat">
                              <a:noFill/>
                              <a:prstDash val="solid"/>
                              <a:miter/>
                            </a:ln>
                          </wps:spPr>
                          <wps:bodyPr/>
                        </wps:wsp>
                        <wps:wsp>
                          <wps:cNvPr id="26876462" name="Freeform: Shape 26876462">
                            <a:extLst>
                              <a:ext uri="{FF2B5EF4-FFF2-40B4-BE49-F238E27FC236}">
                                <a16:creationId xmlns:a16="http://schemas.microsoft.com/office/drawing/2014/main" id="{9F70F2C0-0986-FA86-7078-E800AFFB194A}"/>
                              </a:ext>
                            </a:extLst>
                          </wps:cNvPr>
                          <wps:cNvSpPr/>
                          <wps:spPr>
                            <a:xfrm>
                              <a:off x="5740645" y="219771"/>
                              <a:ext cx="3058" cy="2588"/>
                            </a:xfrm>
                            <a:custGeom>
                              <a:avLst/>
                              <a:gdLst>
                                <a:gd name="csX0" fmla="*/ 2946 w 3058"/>
                                <a:gd name="csY0" fmla="*/ 541 h 2588"/>
                                <a:gd name="csX1" fmla="*/ 2946 w 3058"/>
                                <a:gd name="csY1" fmla="*/ 2064 h 2588"/>
                                <a:gd name="csX2" fmla="*/ 660 w 3058"/>
                                <a:gd name="csY2" fmla="*/ 2444 h 2588"/>
                                <a:gd name="csX3" fmla="*/ 25 w 3058"/>
                                <a:gd name="csY3" fmla="*/ 1048 h 2588"/>
                                <a:gd name="csX4" fmla="*/ 1168 w 3058"/>
                                <a:gd name="csY4" fmla="*/ 33 h 2588"/>
                                <a:gd name="csX5" fmla="*/ 2946 w 3058"/>
                                <a:gd name="csY5" fmla="*/ 541 h 2588"/>
                              </a:gdLst>
                              <a:ahLst/>
                              <a:cxnLst>
                                <a:cxn ang="0">
                                  <a:pos x="csX0" y="csY0"/>
                                </a:cxn>
                                <a:cxn ang="0">
                                  <a:pos x="csX1" y="csY1"/>
                                </a:cxn>
                                <a:cxn ang="0">
                                  <a:pos x="csX2" y="csY2"/>
                                </a:cxn>
                                <a:cxn ang="0">
                                  <a:pos x="csX3" y="csY3"/>
                                </a:cxn>
                                <a:cxn ang="0">
                                  <a:pos x="csX4" y="csY4"/>
                                </a:cxn>
                                <a:cxn ang="0">
                                  <a:pos x="csX5" y="csY5"/>
                                </a:cxn>
                              </a:cxnLst>
                              <a:rect l="l" t="t" r="r" b="b"/>
                              <a:pathLst>
                                <a:path w="3058" h="2588">
                                  <a:moveTo>
                                    <a:pt x="2946" y="541"/>
                                  </a:moveTo>
                                  <a:cubicBezTo>
                                    <a:pt x="2946" y="541"/>
                                    <a:pt x="3200" y="1683"/>
                                    <a:pt x="2946" y="2064"/>
                                  </a:cubicBezTo>
                                  <a:cubicBezTo>
                                    <a:pt x="2565" y="2825"/>
                                    <a:pt x="1422" y="2571"/>
                                    <a:pt x="660" y="2444"/>
                                  </a:cubicBezTo>
                                  <a:cubicBezTo>
                                    <a:pt x="279" y="2064"/>
                                    <a:pt x="-102" y="1683"/>
                                    <a:pt x="25" y="1048"/>
                                  </a:cubicBezTo>
                                  <a:cubicBezTo>
                                    <a:pt x="279" y="541"/>
                                    <a:pt x="660" y="287"/>
                                    <a:pt x="1168" y="33"/>
                                  </a:cubicBezTo>
                                  <a:cubicBezTo>
                                    <a:pt x="1803" y="-94"/>
                                    <a:pt x="2438" y="160"/>
                                    <a:pt x="2946" y="541"/>
                                  </a:cubicBezTo>
                                </a:path>
                              </a:pathLst>
                            </a:custGeom>
                            <a:solidFill>
                              <a:srgbClr val="000000"/>
                            </a:solidFill>
                            <a:ln w="12688" cap="flat">
                              <a:noFill/>
                              <a:prstDash val="solid"/>
                              <a:miter/>
                            </a:ln>
                          </wps:spPr>
                          <wps:bodyPr/>
                        </wps:wsp>
                        <wps:wsp>
                          <wps:cNvPr id="1090070943" name="Freeform: Shape 1090070943">
                            <a:extLst>
                              <a:ext uri="{FF2B5EF4-FFF2-40B4-BE49-F238E27FC236}">
                                <a16:creationId xmlns:a16="http://schemas.microsoft.com/office/drawing/2014/main" id="{4060CD47-1C29-2777-69E2-0573B0846E6E}"/>
                              </a:ext>
                            </a:extLst>
                          </wps:cNvPr>
                          <wps:cNvSpPr/>
                          <wps:spPr>
                            <a:xfrm>
                              <a:off x="5708906" y="220121"/>
                              <a:ext cx="8397" cy="7583"/>
                            </a:xfrm>
                            <a:custGeom>
                              <a:avLst/>
                              <a:gdLst>
                                <a:gd name="csX0" fmla="*/ 6747 w 8397"/>
                                <a:gd name="csY0" fmla="*/ 4379 h 7583"/>
                                <a:gd name="csX1" fmla="*/ 8398 w 8397"/>
                                <a:gd name="csY1" fmla="*/ 7425 h 7583"/>
                                <a:gd name="csX2" fmla="*/ 7763 w 8397"/>
                                <a:gd name="csY2" fmla="*/ 7552 h 7583"/>
                                <a:gd name="csX3" fmla="*/ 779 w 8397"/>
                                <a:gd name="csY3" fmla="*/ 1333 h 7583"/>
                                <a:gd name="csX4" fmla="*/ 17 w 8397"/>
                                <a:gd name="csY4" fmla="*/ 64 h 7583"/>
                                <a:gd name="csX5" fmla="*/ 5350 w 8397"/>
                                <a:gd name="csY5" fmla="*/ 2221 h 7583"/>
                                <a:gd name="csX6" fmla="*/ 6874 w 8397"/>
                                <a:gd name="csY6" fmla="*/ 4252 h 75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397" h="7583">
                                  <a:moveTo>
                                    <a:pt x="6747" y="4379"/>
                                  </a:moveTo>
                                  <a:cubicBezTo>
                                    <a:pt x="7382" y="5267"/>
                                    <a:pt x="8144" y="6537"/>
                                    <a:pt x="8398" y="7425"/>
                                  </a:cubicBezTo>
                                  <a:cubicBezTo>
                                    <a:pt x="8271" y="7679"/>
                                    <a:pt x="7890" y="7552"/>
                                    <a:pt x="7763" y="7552"/>
                                  </a:cubicBezTo>
                                  <a:cubicBezTo>
                                    <a:pt x="5096" y="6029"/>
                                    <a:pt x="1794" y="4506"/>
                                    <a:pt x="779" y="1333"/>
                                  </a:cubicBezTo>
                                  <a:cubicBezTo>
                                    <a:pt x="525" y="1079"/>
                                    <a:pt x="-110" y="572"/>
                                    <a:pt x="17" y="64"/>
                                  </a:cubicBezTo>
                                  <a:cubicBezTo>
                                    <a:pt x="2048" y="-317"/>
                                    <a:pt x="3953" y="1079"/>
                                    <a:pt x="5350" y="2221"/>
                                  </a:cubicBezTo>
                                  <a:cubicBezTo>
                                    <a:pt x="5858" y="2983"/>
                                    <a:pt x="6493" y="3364"/>
                                    <a:pt x="6874" y="4252"/>
                                  </a:cubicBezTo>
                                </a:path>
                              </a:pathLst>
                            </a:custGeom>
                            <a:solidFill>
                              <a:srgbClr val="000000"/>
                            </a:solidFill>
                            <a:ln w="12688" cap="flat">
                              <a:noFill/>
                              <a:prstDash val="solid"/>
                              <a:miter/>
                            </a:ln>
                          </wps:spPr>
                          <wps:bodyPr/>
                        </wps:wsp>
                        <wps:wsp>
                          <wps:cNvPr id="1099711412" name="Freeform: Shape 1099711412">
                            <a:extLst>
                              <a:ext uri="{FF2B5EF4-FFF2-40B4-BE49-F238E27FC236}">
                                <a16:creationId xmlns:a16="http://schemas.microsoft.com/office/drawing/2014/main" id="{AA79384D-728A-CF4B-D0C7-C9F2A155A7E1}"/>
                              </a:ext>
                            </a:extLst>
                          </wps:cNvPr>
                          <wps:cNvSpPr/>
                          <wps:spPr>
                            <a:xfrm>
                              <a:off x="5537097" y="220566"/>
                              <a:ext cx="2744" cy="2570"/>
                            </a:xfrm>
                            <a:custGeom>
                              <a:avLst/>
                              <a:gdLst>
                                <a:gd name="csX0" fmla="*/ 2677 w 2744"/>
                                <a:gd name="csY0" fmla="*/ 1015 h 2570"/>
                                <a:gd name="csX1" fmla="*/ 1915 w 2744"/>
                                <a:gd name="csY1" fmla="*/ 2538 h 2570"/>
                                <a:gd name="csX2" fmla="*/ 138 w 2744"/>
                                <a:gd name="csY2" fmla="*/ 1904 h 2570"/>
                                <a:gd name="csX3" fmla="*/ 1280 w 2744"/>
                                <a:gd name="csY3" fmla="*/ 0 h 2570"/>
                                <a:gd name="csX4" fmla="*/ 2677 w 2744"/>
                                <a:gd name="csY4" fmla="*/ 888 h 2570"/>
                              </a:gdLst>
                              <a:ahLst/>
                              <a:cxnLst>
                                <a:cxn ang="0">
                                  <a:pos x="csX0" y="csY0"/>
                                </a:cxn>
                                <a:cxn ang="0">
                                  <a:pos x="csX1" y="csY1"/>
                                </a:cxn>
                                <a:cxn ang="0">
                                  <a:pos x="csX2" y="csY2"/>
                                </a:cxn>
                                <a:cxn ang="0">
                                  <a:pos x="csX3" y="csY3"/>
                                </a:cxn>
                                <a:cxn ang="0">
                                  <a:pos x="csX4" y="csY4"/>
                                </a:cxn>
                              </a:cxnLst>
                              <a:rect l="l" t="t" r="r" b="b"/>
                              <a:pathLst>
                                <a:path w="2744" h="2570">
                                  <a:moveTo>
                                    <a:pt x="2677" y="1015"/>
                                  </a:moveTo>
                                  <a:cubicBezTo>
                                    <a:pt x="2931" y="1777"/>
                                    <a:pt x="2423" y="2284"/>
                                    <a:pt x="1915" y="2538"/>
                                  </a:cubicBezTo>
                                  <a:cubicBezTo>
                                    <a:pt x="1026" y="2665"/>
                                    <a:pt x="645" y="2411"/>
                                    <a:pt x="138" y="1904"/>
                                  </a:cubicBezTo>
                                  <a:cubicBezTo>
                                    <a:pt x="-370" y="1015"/>
                                    <a:pt x="645" y="381"/>
                                    <a:pt x="1280" y="0"/>
                                  </a:cubicBezTo>
                                  <a:cubicBezTo>
                                    <a:pt x="1915" y="0"/>
                                    <a:pt x="2296" y="508"/>
                                    <a:pt x="2677" y="888"/>
                                  </a:cubicBezTo>
                                </a:path>
                              </a:pathLst>
                            </a:custGeom>
                            <a:solidFill>
                              <a:srgbClr val="000000"/>
                            </a:solidFill>
                            <a:ln w="12688" cap="flat">
                              <a:noFill/>
                              <a:prstDash val="solid"/>
                              <a:miter/>
                            </a:ln>
                          </wps:spPr>
                          <wps:bodyPr/>
                        </wps:wsp>
                        <wps:wsp>
                          <wps:cNvPr id="1275555589" name="Freeform: Shape 1275555589">
                            <a:extLst>
                              <a:ext uri="{FF2B5EF4-FFF2-40B4-BE49-F238E27FC236}">
                                <a16:creationId xmlns:a16="http://schemas.microsoft.com/office/drawing/2014/main" id="{B40ADC07-2B17-67BF-6156-3BED34628871}"/>
                              </a:ext>
                            </a:extLst>
                          </wps:cNvPr>
                          <wps:cNvSpPr/>
                          <wps:spPr>
                            <a:xfrm>
                              <a:off x="5722507" y="222361"/>
                              <a:ext cx="2923" cy="2202"/>
                            </a:xfrm>
                            <a:custGeom>
                              <a:avLst/>
                              <a:gdLst>
                                <a:gd name="csX0" fmla="*/ 2797 w 2923"/>
                                <a:gd name="csY0" fmla="*/ 997 h 2202"/>
                                <a:gd name="csX1" fmla="*/ 2035 w 2923"/>
                                <a:gd name="csY1" fmla="*/ 2139 h 2202"/>
                                <a:gd name="csX2" fmla="*/ 257 w 2923"/>
                                <a:gd name="csY2" fmla="*/ 1885 h 2202"/>
                                <a:gd name="csX3" fmla="*/ 257 w 2923"/>
                                <a:gd name="csY3" fmla="*/ 489 h 2202"/>
                                <a:gd name="csX4" fmla="*/ 2923 w 2923"/>
                                <a:gd name="csY4" fmla="*/ 997 h 2202"/>
                              </a:gdLst>
                              <a:ahLst/>
                              <a:cxnLst>
                                <a:cxn ang="0">
                                  <a:pos x="csX0" y="csY0"/>
                                </a:cxn>
                                <a:cxn ang="0">
                                  <a:pos x="csX1" y="csY1"/>
                                </a:cxn>
                                <a:cxn ang="0">
                                  <a:pos x="csX2" y="csY2"/>
                                </a:cxn>
                                <a:cxn ang="0">
                                  <a:pos x="csX3" y="csY3"/>
                                </a:cxn>
                                <a:cxn ang="0">
                                  <a:pos x="csX4" y="csY4"/>
                                </a:cxn>
                              </a:cxnLst>
                              <a:rect l="l" t="t" r="r" b="b"/>
                              <a:pathLst>
                                <a:path w="2923" h="2202">
                                  <a:moveTo>
                                    <a:pt x="2797" y="997"/>
                                  </a:moveTo>
                                  <a:cubicBezTo>
                                    <a:pt x="2797" y="997"/>
                                    <a:pt x="2289" y="1758"/>
                                    <a:pt x="2035" y="2139"/>
                                  </a:cubicBezTo>
                                  <a:cubicBezTo>
                                    <a:pt x="1400" y="2139"/>
                                    <a:pt x="765" y="2393"/>
                                    <a:pt x="257" y="1885"/>
                                  </a:cubicBezTo>
                                  <a:cubicBezTo>
                                    <a:pt x="130" y="1505"/>
                                    <a:pt x="-251" y="870"/>
                                    <a:pt x="257" y="489"/>
                                  </a:cubicBezTo>
                                  <a:cubicBezTo>
                                    <a:pt x="1146" y="-526"/>
                                    <a:pt x="2289" y="236"/>
                                    <a:pt x="2923" y="997"/>
                                  </a:cubicBezTo>
                                </a:path>
                              </a:pathLst>
                            </a:custGeom>
                            <a:solidFill>
                              <a:srgbClr val="000000"/>
                            </a:solidFill>
                            <a:ln w="12688" cap="flat">
                              <a:noFill/>
                              <a:prstDash val="solid"/>
                              <a:miter/>
                            </a:ln>
                          </wps:spPr>
                          <wps:bodyPr/>
                        </wps:wsp>
                        <wps:wsp>
                          <wps:cNvPr id="1170817533" name="Freeform: Shape 1170817533">
                            <a:extLst>
                              <a:ext uri="{FF2B5EF4-FFF2-40B4-BE49-F238E27FC236}">
                                <a16:creationId xmlns:a16="http://schemas.microsoft.com/office/drawing/2014/main" id="{FED1FA6D-CFE1-B805-C4F3-0DA0DBE2D61C}"/>
                              </a:ext>
                            </a:extLst>
                          </wps:cNvPr>
                          <wps:cNvSpPr/>
                          <wps:spPr>
                            <a:xfrm>
                              <a:off x="5741135" y="223330"/>
                              <a:ext cx="3267" cy="3005"/>
                            </a:xfrm>
                            <a:custGeom>
                              <a:avLst/>
                              <a:gdLst>
                                <a:gd name="csX0" fmla="*/ 3217 w 3267"/>
                                <a:gd name="csY0" fmla="*/ 1043 h 3005"/>
                                <a:gd name="csX1" fmla="*/ 2074 w 3267"/>
                                <a:gd name="csY1" fmla="*/ 2947 h 3005"/>
                                <a:gd name="csX2" fmla="*/ 169 w 3267"/>
                                <a:gd name="csY2" fmla="*/ 2185 h 3005"/>
                                <a:gd name="csX3" fmla="*/ 169 w 3267"/>
                                <a:gd name="csY3" fmla="*/ 662 h 3005"/>
                                <a:gd name="csX4" fmla="*/ 2201 w 3267"/>
                                <a:gd name="csY4" fmla="*/ 155 h 3005"/>
                                <a:gd name="csX5" fmla="*/ 3090 w 3267"/>
                                <a:gd name="csY5" fmla="*/ 916 h 3005"/>
                              </a:gdLst>
                              <a:ahLst/>
                              <a:cxnLst>
                                <a:cxn ang="0">
                                  <a:pos x="csX0" y="csY0"/>
                                </a:cxn>
                                <a:cxn ang="0">
                                  <a:pos x="csX1" y="csY1"/>
                                </a:cxn>
                                <a:cxn ang="0">
                                  <a:pos x="csX2" y="csY2"/>
                                </a:cxn>
                                <a:cxn ang="0">
                                  <a:pos x="csX3" y="csY3"/>
                                </a:cxn>
                                <a:cxn ang="0">
                                  <a:pos x="csX4" y="csY4"/>
                                </a:cxn>
                                <a:cxn ang="0">
                                  <a:pos x="csX5" y="csY5"/>
                                </a:cxn>
                              </a:cxnLst>
                              <a:rect l="l" t="t" r="r" b="b"/>
                              <a:pathLst>
                                <a:path w="3267" h="3005">
                                  <a:moveTo>
                                    <a:pt x="3217" y="1043"/>
                                  </a:moveTo>
                                  <a:cubicBezTo>
                                    <a:pt x="3471" y="1931"/>
                                    <a:pt x="2709" y="2566"/>
                                    <a:pt x="2074" y="2947"/>
                                  </a:cubicBezTo>
                                  <a:cubicBezTo>
                                    <a:pt x="1312" y="3201"/>
                                    <a:pt x="677" y="2566"/>
                                    <a:pt x="169" y="2185"/>
                                  </a:cubicBezTo>
                                  <a:cubicBezTo>
                                    <a:pt x="-212" y="1678"/>
                                    <a:pt x="169" y="1297"/>
                                    <a:pt x="169" y="662"/>
                                  </a:cubicBezTo>
                                  <a:cubicBezTo>
                                    <a:pt x="677" y="155"/>
                                    <a:pt x="1439" y="-226"/>
                                    <a:pt x="2201" y="155"/>
                                  </a:cubicBezTo>
                                  <a:cubicBezTo>
                                    <a:pt x="2455" y="408"/>
                                    <a:pt x="2836" y="535"/>
                                    <a:pt x="3090" y="916"/>
                                  </a:cubicBezTo>
                                </a:path>
                              </a:pathLst>
                            </a:custGeom>
                            <a:solidFill>
                              <a:srgbClr val="000000"/>
                            </a:solidFill>
                            <a:ln w="12688" cap="flat">
                              <a:noFill/>
                              <a:prstDash val="solid"/>
                              <a:miter/>
                            </a:ln>
                          </wps:spPr>
                          <wps:bodyPr/>
                        </wps:wsp>
                        <wps:wsp>
                          <wps:cNvPr id="1645299652" name="Freeform: Shape 1645299652">
                            <a:extLst>
                              <a:ext uri="{FF2B5EF4-FFF2-40B4-BE49-F238E27FC236}">
                                <a16:creationId xmlns:a16="http://schemas.microsoft.com/office/drawing/2014/main" id="{F55EB837-0A95-CFDC-4C62-E329FC923B55}"/>
                              </a:ext>
                            </a:extLst>
                          </wps:cNvPr>
                          <wps:cNvSpPr/>
                          <wps:spPr>
                            <a:xfrm>
                              <a:off x="5680604" y="234491"/>
                              <a:ext cx="10540" cy="3135"/>
                            </a:xfrm>
                            <a:custGeom>
                              <a:avLst/>
                              <a:gdLst>
                                <a:gd name="csX0" fmla="*/ 10540 w 10540"/>
                                <a:gd name="csY0" fmla="*/ 543 h 3135"/>
                                <a:gd name="csX1" fmla="*/ 8127 w 10540"/>
                                <a:gd name="csY1" fmla="*/ 1939 h 3135"/>
                                <a:gd name="csX2" fmla="*/ 0 w 10540"/>
                                <a:gd name="csY2" fmla="*/ 3081 h 3135"/>
                                <a:gd name="csX3" fmla="*/ 0 w 10540"/>
                                <a:gd name="csY3" fmla="*/ 2574 h 3135"/>
                                <a:gd name="csX4" fmla="*/ 10413 w 10540"/>
                                <a:gd name="csY4" fmla="*/ 416 h 3135"/>
                              </a:gdLst>
                              <a:ahLst/>
                              <a:cxnLst>
                                <a:cxn ang="0">
                                  <a:pos x="csX0" y="csY0"/>
                                </a:cxn>
                                <a:cxn ang="0">
                                  <a:pos x="csX1" y="csY1"/>
                                </a:cxn>
                                <a:cxn ang="0">
                                  <a:pos x="csX2" y="csY2"/>
                                </a:cxn>
                                <a:cxn ang="0">
                                  <a:pos x="csX3" y="csY3"/>
                                </a:cxn>
                                <a:cxn ang="0">
                                  <a:pos x="csX4" y="csY4"/>
                                </a:cxn>
                              </a:cxnLst>
                              <a:rect l="l" t="t" r="r" b="b"/>
                              <a:pathLst>
                                <a:path w="10540" h="3135">
                                  <a:moveTo>
                                    <a:pt x="10540" y="543"/>
                                  </a:moveTo>
                                  <a:cubicBezTo>
                                    <a:pt x="10540" y="1432"/>
                                    <a:pt x="8889" y="1305"/>
                                    <a:pt x="8127" y="1939"/>
                                  </a:cubicBezTo>
                                  <a:cubicBezTo>
                                    <a:pt x="5715" y="3208"/>
                                    <a:pt x="2921" y="3208"/>
                                    <a:pt x="0" y="3081"/>
                                  </a:cubicBezTo>
                                  <a:lnTo>
                                    <a:pt x="0" y="2574"/>
                                  </a:lnTo>
                                  <a:cubicBezTo>
                                    <a:pt x="2794" y="289"/>
                                    <a:pt x="6730" y="-599"/>
                                    <a:pt x="10413" y="416"/>
                                  </a:cubicBezTo>
                                </a:path>
                              </a:pathLst>
                            </a:custGeom>
                            <a:solidFill>
                              <a:srgbClr val="000000"/>
                            </a:solidFill>
                            <a:ln w="12688" cap="flat">
                              <a:noFill/>
                              <a:prstDash val="solid"/>
                              <a:miter/>
                            </a:ln>
                          </wps:spPr>
                          <wps:bodyPr/>
                        </wps:wsp>
                        <wps:wsp>
                          <wps:cNvPr id="244300714" name="Freeform: Shape 244300714">
                            <a:extLst>
                              <a:ext uri="{FF2B5EF4-FFF2-40B4-BE49-F238E27FC236}">
                                <a16:creationId xmlns:a16="http://schemas.microsoft.com/office/drawing/2014/main" id="{61CF6228-284A-BCA5-846C-83FF57D5C9C5}"/>
                              </a:ext>
                            </a:extLst>
                          </wps:cNvPr>
                          <wps:cNvSpPr/>
                          <wps:spPr>
                            <a:xfrm>
                              <a:off x="5576550" y="237318"/>
                              <a:ext cx="2590" cy="2411"/>
                            </a:xfrm>
                            <a:custGeom>
                              <a:avLst/>
                              <a:gdLst>
                                <a:gd name="csX0" fmla="*/ 2463 w 2590"/>
                                <a:gd name="csY0" fmla="*/ 1142 h 2411"/>
                                <a:gd name="csX1" fmla="*/ 1320 w 2590"/>
                                <a:gd name="csY1" fmla="*/ 2411 h 2411"/>
                                <a:gd name="csX2" fmla="*/ 50 w 2590"/>
                                <a:gd name="csY2" fmla="*/ 1650 h 2411"/>
                                <a:gd name="csX3" fmla="*/ 1067 w 2590"/>
                                <a:gd name="csY3" fmla="*/ 0 h 2411"/>
                                <a:gd name="csX4" fmla="*/ 2590 w 2590"/>
                                <a:gd name="csY4" fmla="*/ 1142 h 2411"/>
                              </a:gdLst>
                              <a:ahLst/>
                              <a:cxnLst>
                                <a:cxn ang="0">
                                  <a:pos x="csX0" y="csY0"/>
                                </a:cxn>
                                <a:cxn ang="0">
                                  <a:pos x="csX1" y="csY1"/>
                                </a:cxn>
                                <a:cxn ang="0">
                                  <a:pos x="csX2" y="csY2"/>
                                </a:cxn>
                                <a:cxn ang="0">
                                  <a:pos x="csX3" y="csY3"/>
                                </a:cxn>
                                <a:cxn ang="0">
                                  <a:pos x="csX4" y="csY4"/>
                                </a:cxn>
                              </a:cxnLst>
                              <a:rect l="l" t="t" r="r" b="b"/>
                              <a:pathLst>
                                <a:path w="2590" h="2411">
                                  <a:moveTo>
                                    <a:pt x="2463" y="1142"/>
                                  </a:moveTo>
                                  <a:cubicBezTo>
                                    <a:pt x="2463" y="1904"/>
                                    <a:pt x="1956" y="2284"/>
                                    <a:pt x="1320" y="2411"/>
                                  </a:cubicBezTo>
                                  <a:cubicBezTo>
                                    <a:pt x="812" y="2411"/>
                                    <a:pt x="178" y="2158"/>
                                    <a:pt x="50" y="1650"/>
                                  </a:cubicBezTo>
                                  <a:cubicBezTo>
                                    <a:pt x="-203" y="761"/>
                                    <a:pt x="558" y="381"/>
                                    <a:pt x="1067" y="0"/>
                                  </a:cubicBezTo>
                                  <a:cubicBezTo>
                                    <a:pt x="1701" y="0"/>
                                    <a:pt x="2336" y="635"/>
                                    <a:pt x="2590" y="1142"/>
                                  </a:cubicBezTo>
                                </a:path>
                              </a:pathLst>
                            </a:custGeom>
                            <a:solidFill>
                              <a:srgbClr val="000000"/>
                            </a:solidFill>
                            <a:ln w="12688" cap="flat">
                              <a:noFill/>
                              <a:prstDash val="solid"/>
                              <a:miter/>
                            </a:ln>
                          </wps:spPr>
                          <wps:bodyPr/>
                        </wps:wsp>
                        <wps:wsp>
                          <wps:cNvPr id="1038914300" name="Freeform: Shape 1038914300">
                            <a:extLst>
                              <a:ext uri="{FF2B5EF4-FFF2-40B4-BE49-F238E27FC236}">
                                <a16:creationId xmlns:a16="http://schemas.microsoft.com/office/drawing/2014/main" id="{79B8699B-18EA-F867-8C08-57DCED40CA46}"/>
                              </a:ext>
                            </a:extLst>
                          </wps:cNvPr>
                          <wps:cNvSpPr/>
                          <wps:spPr>
                            <a:xfrm>
                              <a:off x="5686827" y="238175"/>
                              <a:ext cx="3047" cy="2849"/>
                            </a:xfrm>
                            <a:custGeom>
                              <a:avLst/>
                              <a:gdLst>
                                <a:gd name="csX0" fmla="*/ 3048 w 3047"/>
                                <a:gd name="csY0" fmla="*/ 1047 h 2849"/>
                                <a:gd name="csX1" fmla="*/ 1905 w 3047"/>
                                <a:gd name="csY1" fmla="*/ 2824 h 2849"/>
                                <a:gd name="csX2" fmla="*/ 254 w 3047"/>
                                <a:gd name="csY2" fmla="*/ 2316 h 2849"/>
                                <a:gd name="csX3" fmla="*/ 0 w 3047"/>
                                <a:gd name="csY3" fmla="*/ 1047 h 2849"/>
                                <a:gd name="csX4" fmla="*/ 3048 w 3047"/>
                                <a:gd name="csY4" fmla="*/ 1047 h 2849"/>
                              </a:gdLst>
                              <a:ahLst/>
                              <a:cxnLst>
                                <a:cxn ang="0">
                                  <a:pos x="csX0" y="csY0"/>
                                </a:cxn>
                                <a:cxn ang="0">
                                  <a:pos x="csX1" y="csY1"/>
                                </a:cxn>
                                <a:cxn ang="0">
                                  <a:pos x="csX2" y="csY2"/>
                                </a:cxn>
                                <a:cxn ang="0">
                                  <a:pos x="csX3" y="csY3"/>
                                </a:cxn>
                                <a:cxn ang="0">
                                  <a:pos x="csX4" y="csY4"/>
                                </a:cxn>
                              </a:cxnLst>
                              <a:rect l="l" t="t" r="r" b="b"/>
                              <a:pathLst>
                                <a:path w="3047" h="2849">
                                  <a:moveTo>
                                    <a:pt x="3048" y="1047"/>
                                  </a:moveTo>
                                  <a:cubicBezTo>
                                    <a:pt x="2920" y="1809"/>
                                    <a:pt x="2667" y="2570"/>
                                    <a:pt x="1905" y="2824"/>
                                  </a:cubicBezTo>
                                  <a:cubicBezTo>
                                    <a:pt x="1143" y="2951"/>
                                    <a:pt x="762" y="2570"/>
                                    <a:pt x="254" y="2316"/>
                                  </a:cubicBezTo>
                                  <a:cubicBezTo>
                                    <a:pt x="-127" y="2062"/>
                                    <a:pt x="127" y="1428"/>
                                    <a:pt x="0" y="1047"/>
                                  </a:cubicBezTo>
                                  <a:cubicBezTo>
                                    <a:pt x="508" y="-349"/>
                                    <a:pt x="2540" y="-349"/>
                                    <a:pt x="3048" y="1047"/>
                                  </a:cubicBezTo>
                                </a:path>
                              </a:pathLst>
                            </a:custGeom>
                            <a:solidFill>
                              <a:srgbClr val="000000"/>
                            </a:solidFill>
                            <a:ln w="12688" cap="flat">
                              <a:noFill/>
                              <a:prstDash val="solid"/>
                              <a:miter/>
                            </a:ln>
                          </wps:spPr>
                          <wps:bodyPr/>
                        </wps:wsp>
                        <wps:wsp>
                          <wps:cNvPr id="931862364" name="Freeform: Shape 931862364">
                            <a:extLst>
                              <a:ext uri="{FF2B5EF4-FFF2-40B4-BE49-F238E27FC236}">
                                <a16:creationId xmlns:a16="http://schemas.microsoft.com/office/drawing/2014/main" id="{BD116104-9C6A-37B2-6F4A-780B5FE66F5B}"/>
                              </a:ext>
                            </a:extLst>
                          </wps:cNvPr>
                          <wps:cNvSpPr/>
                          <wps:spPr>
                            <a:xfrm>
                              <a:off x="5694065" y="238994"/>
                              <a:ext cx="11175" cy="3273"/>
                            </a:xfrm>
                            <a:custGeom>
                              <a:avLst/>
                              <a:gdLst>
                                <a:gd name="csX0" fmla="*/ 11175 w 11175"/>
                                <a:gd name="csY0" fmla="*/ 609 h 3273"/>
                                <a:gd name="csX1" fmla="*/ 4572 w 11175"/>
                                <a:gd name="csY1" fmla="*/ 3274 h 3273"/>
                                <a:gd name="csX2" fmla="*/ 381 w 11175"/>
                                <a:gd name="csY2" fmla="*/ 3274 h 3273"/>
                                <a:gd name="csX3" fmla="*/ 0 w 11175"/>
                                <a:gd name="csY3" fmla="*/ 2893 h 3273"/>
                                <a:gd name="csX4" fmla="*/ 11175 w 11175"/>
                                <a:gd name="csY4" fmla="*/ 101 h 3273"/>
                                <a:gd name="csX5" fmla="*/ 11175 w 11175"/>
                                <a:gd name="csY5" fmla="*/ 609 h 3273"/>
                              </a:gdLst>
                              <a:ahLst/>
                              <a:cxnLst>
                                <a:cxn ang="0">
                                  <a:pos x="csX0" y="csY0"/>
                                </a:cxn>
                                <a:cxn ang="0">
                                  <a:pos x="csX1" y="csY1"/>
                                </a:cxn>
                                <a:cxn ang="0">
                                  <a:pos x="csX2" y="csY2"/>
                                </a:cxn>
                                <a:cxn ang="0">
                                  <a:pos x="csX3" y="csY3"/>
                                </a:cxn>
                                <a:cxn ang="0">
                                  <a:pos x="csX4" y="csY4"/>
                                </a:cxn>
                                <a:cxn ang="0">
                                  <a:pos x="csX5" y="csY5"/>
                                </a:cxn>
                              </a:cxnLst>
                              <a:rect l="l" t="t" r="r" b="b"/>
                              <a:pathLst>
                                <a:path w="11175" h="3273">
                                  <a:moveTo>
                                    <a:pt x="11175" y="609"/>
                                  </a:moveTo>
                                  <a:cubicBezTo>
                                    <a:pt x="9270" y="1878"/>
                                    <a:pt x="7111" y="3274"/>
                                    <a:pt x="4572" y="3274"/>
                                  </a:cubicBezTo>
                                  <a:lnTo>
                                    <a:pt x="381" y="3274"/>
                                  </a:lnTo>
                                  <a:cubicBezTo>
                                    <a:pt x="381" y="3274"/>
                                    <a:pt x="0" y="2893"/>
                                    <a:pt x="0" y="2893"/>
                                  </a:cubicBezTo>
                                  <a:cubicBezTo>
                                    <a:pt x="2540" y="-153"/>
                                    <a:pt x="7111" y="-153"/>
                                    <a:pt x="11175" y="101"/>
                                  </a:cubicBezTo>
                                  <a:lnTo>
                                    <a:pt x="11175" y="609"/>
                                  </a:lnTo>
                                  <a:close/>
                                </a:path>
                              </a:pathLst>
                            </a:custGeom>
                            <a:solidFill>
                              <a:srgbClr val="000000"/>
                            </a:solidFill>
                            <a:ln w="12688" cap="flat">
                              <a:noFill/>
                              <a:prstDash val="solid"/>
                              <a:miter/>
                            </a:ln>
                          </wps:spPr>
                          <wps:bodyPr/>
                        </wps:wsp>
                        <wps:wsp>
                          <wps:cNvPr id="773611291" name="Freeform: Shape 773611291">
                            <a:extLst>
                              <a:ext uri="{FF2B5EF4-FFF2-40B4-BE49-F238E27FC236}">
                                <a16:creationId xmlns:a16="http://schemas.microsoft.com/office/drawing/2014/main" id="{9597CA0A-7DBC-C785-68B2-CD7D527D49D7}"/>
                              </a:ext>
                            </a:extLst>
                          </wps:cNvPr>
                          <wps:cNvSpPr/>
                          <wps:spPr>
                            <a:xfrm>
                              <a:off x="5555169" y="240214"/>
                              <a:ext cx="2763" cy="2720"/>
                            </a:xfrm>
                            <a:custGeom>
                              <a:avLst/>
                              <a:gdLst>
                                <a:gd name="csX0" fmla="*/ 2764 w 2763"/>
                                <a:gd name="csY0" fmla="*/ 1166 h 2720"/>
                                <a:gd name="csX1" fmla="*/ 1748 w 2763"/>
                                <a:gd name="csY1" fmla="*/ 2689 h 2720"/>
                                <a:gd name="csX2" fmla="*/ 97 w 2763"/>
                                <a:gd name="csY2" fmla="*/ 1927 h 2720"/>
                                <a:gd name="csX3" fmla="*/ 732 w 2763"/>
                                <a:gd name="csY3" fmla="*/ 150 h 2720"/>
                                <a:gd name="csX4" fmla="*/ 2764 w 2763"/>
                                <a:gd name="csY4" fmla="*/ 1166 h 2720"/>
                              </a:gdLst>
                              <a:ahLst/>
                              <a:cxnLst>
                                <a:cxn ang="0">
                                  <a:pos x="csX0" y="csY0"/>
                                </a:cxn>
                                <a:cxn ang="0">
                                  <a:pos x="csX1" y="csY1"/>
                                </a:cxn>
                                <a:cxn ang="0">
                                  <a:pos x="csX2" y="csY2"/>
                                </a:cxn>
                                <a:cxn ang="0">
                                  <a:pos x="csX3" y="csY3"/>
                                </a:cxn>
                                <a:cxn ang="0">
                                  <a:pos x="csX4" y="csY4"/>
                                </a:cxn>
                              </a:cxnLst>
                              <a:rect l="l" t="t" r="r" b="b"/>
                              <a:pathLst>
                                <a:path w="2763" h="2720">
                                  <a:moveTo>
                                    <a:pt x="2764" y="1166"/>
                                  </a:moveTo>
                                  <a:cubicBezTo>
                                    <a:pt x="2764" y="1927"/>
                                    <a:pt x="2510" y="2435"/>
                                    <a:pt x="1748" y="2689"/>
                                  </a:cubicBezTo>
                                  <a:cubicBezTo>
                                    <a:pt x="986" y="2816"/>
                                    <a:pt x="478" y="2562"/>
                                    <a:pt x="97" y="1927"/>
                                  </a:cubicBezTo>
                                  <a:cubicBezTo>
                                    <a:pt x="-157" y="1166"/>
                                    <a:pt x="97" y="531"/>
                                    <a:pt x="732" y="150"/>
                                  </a:cubicBezTo>
                                  <a:cubicBezTo>
                                    <a:pt x="1621" y="-357"/>
                                    <a:pt x="2383" y="531"/>
                                    <a:pt x="2764" y="1166"/>
                                  </a:cubicBezTo>
                                </a:path>
                              </a:pathLst>
                            </a:custGeom>
                            <a:solidFill>
                              <a:srgbClr val="000000"/>
                            </a:solidFill>
                            <a:ln w="12688" cap="flat">
                              <a:noFill/>
                              <a:prstDash val="solid"/>
                              <a:miter/>
                            </a:ln>
                          </wps:spPr>
                          <wps:bodyPr/>
                        </wps:wsp>
                        <wps:wsp>
                          <wps:cNvPr id="902964210" name="Freeform: Shape 902964210">
                            <a:extLst>
                              <a:ext uri="{FF2B5EF4-FFF2-40B4-BE49-F238E27FC236}">
                                <a16:creationId xmlns:a16="http://schemas.microsoft.com/office/drawing/2014/main" id="{E9B56381-FFB3-73CA-B569-968E68025C9A}"/>
                              </a:ext>
                            </a:extLst>
                          </wps:cNvPr>
                          <wps:cNvSpPr/>
                          <wps:spPr>
                            <a:xfrm>
                              <a:off x="5559412" y="241126"/>
                              <a:ext cx="2331" cy="2270"/>
                            </a:xfrm>
                            <a:custGeom>
                              <a:avLst/>
                              <a:gdLst>
                                <a:gd name="csX0" fmla="*/ 2332 w 2331"/>
                                <a:gd name="csY0" fmla="*/ 1015 h 2270"/>
                                <a:gd name="csX1" fmla="*/ 2077 w 2331"/>
                                <a:gd name="csY1" fmla="*/ 2031 h 2270"/>
                                <a:gd name="csX2" fmla="*/ 554 w 2331"/>
                                <a:gd name="csY2" fmla="*/ 2031 h 2270"/>
                                <a:gd name="csX3" fmla="*/ 46 w 2331"/>
                                <a:gd name="csY3" fmla="*/ 761 h 2270"/>
                                <a:gd name="csX4" fmla="*/ 934 w 2331"/>
                                <a:gd name="csY4" fmla="*/ 0 h 2270"/>
                                <a:gd name="csX5" fmla="*/ 2204 w 2331"/>
                                <a:gd name="csY5" fmla="*/ 1015 h 2270"/>
                              </a:gdLst>
                              <a:ahLst/>
                              <a:cxnLst>
                                <a:cxn ang="0">
                                  <a:pos x="csX0" y="csY0"/>
                                </a:cxn>
                                <a:cxn ang="0">
                                  <a:pos x="csX1" y="csY1"/>
                                </a:cxn>
                                <a:cxn ang="0">
                                  <a:pos x="csX2" y="csY2"/>
                                </a:cxn>
                                <a:cxn ang="0">
                                  <a:pos x="csX3" y="csY3"/>
                                </a:cxn>
                                <a:cxn ang="0">
                                  <a:pos x="csX4" y="csY4"/>
                                </a:cxn>
                                <a:cxn ang="0">
                                  <a:pos x="csX5" y="csY5"/>
                                </a:cxn>
                              </a:cxnLst>
                              <a:rect l="l" t="t" r="r" b="b"/>
                              <a:pathLst>
                                <a:path w="2331" h="2270">
                                  <a:moveTo>
                                    <a:pt x="2332" y="1015"/>
                                  </a:moveTo>
                                  <a:cubicBezTo>
                                    <a:pt x="2332" y="1015"/>
                                    <a:pt x="2204" y="1650"/>
                                    <a:pt x="2077" y="2031"/>
                                  </a:cubicBezTo>
                                  <a:cubicBezTo>
                                    <a:pt x="1570" y="2284"/>
                                    <a:pt x="934" y="2411"/>
                                    <a:pt x="554" y="2031"/>
                                  </a:cubicBezTo>
                                  <a:cubicBezTo>
                                    <a:pt x="46" y="1650"/>
                                    <a:pt x="-81" y="1142"/>
                                    <a:pt x="46" y="761"/>
                                  </a:cubicBezTo>
                                  <a:cubicBezTo>
                                    <a:pt x="300" y="254"/>
                                    <a:pt x="808" y="381"/>
                                    <a:pt x="934" y="0"/>
                                  </a:cubicBezTo>
                                  <a:cubicBezTo>
                                    <a:pt x="1443" y="254"/>
                                    <a:pt x="2077" y="508"/>
                                    <a:pt x="2204" y="1015"/>
                                  </a:cubicBezTo>
                                </a:path>
                              </a:pathLst>
                            </a:custGeom>
                            <a:solidFill>
                              <a:srgbClr val="000000"/>
                            </a:solidFill>
                            <a:ln w="12688" cap="flat">
                              <a:noFill/>
                              <a:prstDash val="solid"/>
                              <a:miter/>
                            </a:ln>
                          </wps:spPr>
                          <wps:bodyPr/>
                        </wps:wsp>
                        <wps:wsp>
                          <wps:cNvPr id="1260845606" name="Freeform: Shape 1260845606">
                            <a:extLst>
                              <a:ext uri="{FF2B5EF4-FFF2-40B4-BE49-F238E27FC236}">
                                <a16:creationId xmlns:a16="http://schemas.microsoft.com/office/drawing/2014/main" id="{8F4C2C5D-50C0-3041-B757-F2EE40E24503}"/>
                              </a:ext>
                            </a:extLst>
                          </wps:cNvPr>
                          <wps:cNvSpPr/>
                          <wps:spPr>
                            <a:xfrm>
                              <a:off x="5524155" y="242635"/>
                              <a:ext cx="8127" cy="7705"/>
                            </a:xfrm>
                            <a:custGeom>
                              <a:avLst/>
                              <a:gdLst>
                                <a:gd name="csX0" fmla="*/ 8127 w 8127"/>
                                <a:gd name="csY0" fmla="*/ 7375 h 7705"/>
                                <a:gd name="csX1" fmla="*/ 5333 w 8127"/>
                                <a:gd name="csY1" fmla="*/ 6740 h 7705"/>
                                <a:gd name="csX2" fmla="*/ 0 w 8127"/>
                                <a:gd name="csY2" fmla="*/ 395 h 7705"/>
                                <a:gd name="csX3" fmla="*/ 1524 w 8127"/>
                                <a:gd name="csY3" fmla="*/ 395 h 7705"/>
                                <a:gd name="csX4" fmla="*/ 3175 w 8127"/>
                                <a:gd name="csY4" fmla="*/ 1283 h 7705"/>
                                <a:gd name="csX5" fmla="*/ 8127 w 8127"/>
                                <a:gd name="csY5" fmla="*/ 7502 h 7705"/>
                              </a:gdLst>
                              <a:ahLst/>
                              <a:cxnLst>
                                <a:cxn ang="0">
                                  <a:pos x="csX0" y="csY0"/>
                                </a:cxn>
                                <a:cxn ang="0">
                                  <a:pos x="csX1" y="csY1"/>
                                </a:cxn>
                                <a:cxn ang="0">
                                  <a:pos x="csX2" y="csY2"/>
                                </a:cxn>
                                <a:cxn ang="0">
                                  <a:pos x="csX3" y="csY3"/>
                                </a:cxn>
                                <a:cxn ang="0">
                                  <a:pos x="csX4" y="csY4"/>
                                </a:cxn>
                                <a:cxn ang="0">
                                  <a:pos x="csX5" y="csY5"/>
                                </a:cxn>
                              </a:cxnLst>
                              <a:rect l="l" t="t" r="r" b="b"/>
                              <a:pathLst>
                                <a:path w="8127" h="7705">
                                  <a:moveTo>
                                    <a:pt x="8127" y="7375"/>
                                  </a:moveTo>
                                  <a:cubicBezTo>
                                    <a:pt x="7365" y="8263"/>
                                    <a:pt x="6095" y="7121"/>
                                    <a:pt x="5333" y="6740"/>
                                  </a:cubicBezTo>
                                  <a:cubicBezTo>
                                    <a:pt x="2667" y="5218"/>
                                    <a:pt x="2667" y="2172"/>
                                    <a:pt x="0" y="395"/>
                                  </a:cubicBezTo>
                                  <a:cubicBezTo>
                                    <a:pt x="254" y="-494"/>
                                    <a:pt x="1016" y="395"/>
                                    <a:pt x="1524" y="395"/>
                                  </a:cubicBezTo>
                                  <a:cubicBezTo>
                                    <a:pt x="2031" y="649"/>
                                    <a:pt x="2667" y="1029"/>
                                    <a:pt x="3175" y="1283"/>
                                  </a:cubicBezTo>
                                  <a:cubicBezTo>
                                    <a:pt x="5841" y="2806"/>
                                    <a:pt x="6349" y="5218"/>
                                    <a:pt x="8127" y="7502"/>
                                  </a:cubicBezTo>
                                </a:path>
                              </a:pathLst>
                            </a:custGeom>
                            <a:solidFill>
                              <a:srgbClr val="000000"/>
                            </a:solidFill>
                            <a:ln w="12688" cap="flat">
                              <a:noFill/>
                              <a:prstDash val="solid"/>
                              <a:miter/>
                            </a:ln>
                          </wps:spPr>
                          <wps:bodyPr/>
                        </wps:wsp>
                        <wps:wsp>
                          <wps:cNvPr id="174541779" name="Freeform: Shape 174541779">
                            <a:extLst>
                              <a:ext uri="{FF2B5EF4-FFF2-40B4-BE49-F238E27FC236}">
                                <a16:creationId xmlns:a16="http://schemas.microsoft.com/office/drawing/2014/main" id="{20925922-BE75-733E-F238-14D2551207DA}"/>
                              </a:ext>
                            </a:extLst>
                          </wps:cNvPr>
                          <wps:cNvSpPr/>
                          <wps:spPr>
                            <a:xfrm>
                              <a:off x="5507068" y="187437"/>
                              <a:ext cx="249847" cy="87321"/>
                            </a:xfrm>
                            <a:custGeom>
                              <a:avLst/>
                              <a:gdLst>
                                <a:gd name="csX0" fmla="*/ 127185 w 249847"/>
                                <a:gd name="csY0" fmla="*/ 61177 h 87321"/>
                                <a:gd name="csX1" fmla="*/ 126296 w 249847"/>
                                <a:gd name="csY1" fmla="*/ 63842 h 87321"/>
                                <a:gd name="csX2" fmla="*/ 126042 w 249847"/>
                                <a:gd name="csY2" fmla="*/ 63842 h 87321"/>
                                <a:gd name="csX3" fmla="*/ 125407 w 249847"/>
                                <a:gd name="csY3" fmla="*/ 60923 h 87321"/>
                                <a:gd name="csX4" fmla="*/ 124264 w 249847"/>
                                <a:gd name="csY4" fmla="*/ 57877 h 87321"/>
                                <a:gd name="csX5" fmla="*/ 125407 w 249847"/>
                                <a:gd name="csY5" fmla="*/ 55212 h 87321"/>
                                <a:gd name="csX6" fmla="*/ 127693 w 249847"/>
                                <a:gd name="csY6" fmla="*/ 57624 h 87321"/>
                                <a:gd name="csX7" fmla="*/ 127185 w 249847"/>
                                <a:gd name="csY7" fmla="*/ 61177 h 87321"/>
                                <a:gd name="csX8" fmla="*/ 249475 w 249847"/>
                                <a:gd name="csY8" fmla="*/ 32495 h 87321"/>
                                <a:gd name="csX9" fmla="*/ 243760 w 249847"/>
                                <a:gd name="csY9" fmla="*/ 29322 h 87321"/>
                                <a:gd name="csX10" fmla="*/ 239443 w 249847"/>
                                <a:gd name="csY10" fmla="*/ 32495 h 87321"/>
                                <a:gd name="csX11" fmla="*/ 240840 w 249847"/>
                                <a:gd name="csY11" fmla="*/ 36810 h 87321"/>
                                <a:gd name="csX12" fmla="*/ 242363 w 249847"/>
                                <a:gd name="csY12" fmla="*/ 36429 h 87321"/>
                                <a:gd name="csX13" fmla="*/ 241474 w 249847"/>
                                <a:gd name="csY13" fmla="*/ 34652 h 87321"/>
                                <a:gd name="csX14" fmla="*/ 242363 w 249847"/>
                                <a:gd name="csY14" fmla="*/ 31987 h 87321"/>
                                <a:gd name="csX15" fmla="*/ 245411 w 249847"/>
                                <a:gd name="csY15" fmla="*/ 31606 h 87321"/>
                                <a:gd name="csX16" fmla="*/ 247697 w 249847"/>
                                <a:gd name="csY16" fmla="*/ 33891 h 87321"/>
                                <a:gd name="csX17" fmla="*/ 247697 w 249847"/>
                                <a:gd name="csY17" fmla="*/ 37952 h 87321"/>
                                <a:gd name="csX18" fmla="*/ 242871 w 249847"/>
                                <a:gd name="csY18" fmla="*/ 41886 h 87321"/>
                                <a:gd name="csX19" fmla="*/ 166424 w 249847"/>
                                <a:gd name="csY19" fmla="*/ 42521 h 87321"/>
                                <a:gd name="csX20" fmla="*/ 141789 w 249847"/>
                                <a:gd name="csY20" fmla="*/ 45313 h 87321"/>
                                <a:gd name="csX21" fmla="*/ 136074 w 249847"/>
                                <a:gd name="csY21" fmla="*/ 53562 h 87321"/>
                                <a:gd name="csX22" fmla="*/ 130106 w 249847"/>
                                <a:gd name="csY22" fmla="*/ 59654 h 87321"/>
                                <a:gd name="csX23" fmla="*/ 129852 w 249847"/>
                                <a:gd name="csY23" fmla="*/ 59400 h 87321"/>
                                <a:gd name="csX24" fmla="*/ 131503 w 249847"/>
                                <a:gd name="csY24" fmla="*/ 54070 h 87321"/>
                                <a:gd name="csX25" fmla="*/ 133534 w 249847"/>
                                <a:gd name="csY25" fmla="*/ 48740 h 87321"/>
                                <a:gd name="csX26" fmla="*/ 143820 w 249847"/>
                                <a:gd name="csY26" fmla="*/ 35921 h 87321"/>
                                <a:gd name="csX27" fmla="*/ 152075 w 249847"/>
                                <a:gd name="csY27" fmla="*/ 33891 h 87321"/>
                                <a:gd name="csX28" fmla="*/ 162742 w 249847"/>
                                <a:gd name="csY28" fmla="*/ 35414 h 87321"/>
                                <a:gd name="csX29" fmla="*/ 162996 w 249847"/>
                                <a:gd name="csY29" fmla="*/ 34906 h 87321"/>
                                <a:gd name="csX30" fmla="*/ 158932 w 249847"/>
                                <a:gd name="csY30" fmla="*/ 32495 h 87321"/>
                                <a:gd name="csX31" fmla="*/ 149662 w 249847"/>
                                <a:gd name="csY31" fmla="*/ 32749 h 87321"/>
                                <a:gd name="csX32" fmla="*/ 149408 w 249847"/>
                                <a:gd name="csY32" fmla="*/ 32241 h 87321"/>
                                <a:gd name="csX33" fmla="*/ 158932 w 249847"/>
                                <a:gd name="csY33" fmla="*/ 27164 h 87321"/>
                                <a:gd name="csX34" fmla="*/ 167313 w 249847"/>
                                <a:gd name="csY34" fmla="*/ 23865 h 87321"/>
                                <a:gd name="csX35" fmla="*/ 170615 w 249847"/>
                                <a:gd name="csY35" fmla="*/ 23611 h 87321"/>
                                <a:gd name="csX36" fmla="*/ 174678 w 249847"/>
                                <a:gd name="csY36" fmla="*/ 22596 h 87321"/>
                                <a:gd name="csX37" fmla="*/ 175314 w 249847"/>
                                <a:gd name="csY37" fmla="*/ 22849 h 87321"/>
                                <a:gd name="csX38" fmla="*/ 187123 w 249847"/>
                                <a:gd name="csY38" fmla="*/ 22723 h 87321"/>
                                <a:gd name="csX39" fmla="*/ 187631 w 249847"/>
                                <a:gd name="csY39" fmla="*/ 23230 h 87321"/>
                                <a:gd name="csX40" fmla="*/ 191314 w 249847"/>
                                <a:gd name="csY40" fmla="*/ 24119 h 87321"/>
                                <a:gd name="csX41" fmla="*/ 194743 w 249847"/>
                                <a:gd name="csY41" fmla="*/ 26022 h 87321"/>
                                <a:gd name="csX42" fmla="*/ 193473 w 249847"/>
                                <a:gd name="csY42" fmla="*/ 23738 h 87321"/>
                                <a:gd name="csX43" fmla="*/ 198552 w 249847"/>
                                <a:gd name="csY43" fmla="*/ 24499 h 87321"/>
                                <a:gd name="csX44" fmla="*/ 197790 w 249847"/>
                                <a:gd name="csY44" fmla="*/ 25388 h 87321"/>
                                <a:gd name="csX45" fmla="*/ 198679 w 249847"/>
                                <a:gd name="csY45" fmla="*/ 27164 h 87321"/>
                                <a:gd name="csX46" fmla="*/ 199949 w 249847"/>
                                <a:gd name="csY46" fmla="*/ 26784 h 87321"/>
                                <a:gd name="csX47" fmla="*/ 200203 w 249847"/>
                                <a:gd name="csY47" fmla="*/ 24753 h 87321"/>
                                <a:gd name="csX48" fmla="*/ 216585 w 249847"/>
                                <a:gd name="csY48" fmla="*/ 29449 h 87321"/>
                                <a:gd name="csX49" fmla="*/ 221029 w 249847"/>
                                <a:gd name="csY49" fmla="*/ 30972 h 87321"/>
                                <a:gd name="csX50" fmla="*/ 215188 w 249847"/>
                                <a:gd name="csY50" fmla="*/ 27926 h 87321"/>
                                <a:gd name="csX51" fmla="*/ 210997 w 249847"/>
                                <a:gd name="csY51" fmla="*/ 26022 h 87321"/>
                                <a:gd name="csX52" fmla="*/ 212013 w 249847"/>
                                <a:gd name="csY52" fmla="*/ 25515 h 87321"/>
                                <a:gd name="csX53" fmla="*/ 218743 w 249847"/>
                                <a:gd name="csY53" fmla="*/ 21200 h 87321"/>
                                <a:gd name="csX54" fmla="*/ 219632 w 249847"/>
                                <a:gd name="csY54" fmla="*/ 20311 h 87321"/>
                                <a:gd name="csX55" fmla="*/ 216839 w 249847"/>
                                <a:gd name="csY55" fmla="*/ 20438 h 87321"/>
                                <a:gd name="csX56" fmla="*/ 208965 w 249847"/>
                                <a:gd name="csY56" fmla="*/ 25515 h 87321"/>
                                <a:gd name="csX57" fmla="*/ 197156 w 249847"/>
                                <a:gd name="csY57" fmla="*/ 22596 h 87321"/>
                                <a:gd name="csX58" fmla="*/ 191441 w 249847"/>
                                <a:gd name="csY58" fmla="*/ 21326 h 87321"/>
                                <a:gd name="csX59" fmla="*/ 187123 w 249847"/>
                                <a:gd name="csY59" fmla="*/ 20946 h 87321"/>
                                <a:gd name="csX60" fmla="*/ 179250 w 249847"/>
                                <a:gd name="csY60" fmla="*/ 20946 h 87321"/>
                                <a:gd name="csX61" fmla="*/ 178996 w 249847"/>
                                <a:gd name="csY61" fmla="*/ 20438 h 87321"/>
                                <a:gd name="csX62" fmla="*/ 186870 w 249847"/>
                                <a:gd name="csY62" fmla="*/ 17392 h 87321"/>
                                <a:gd name="csX63" fmla="*/ 207442 w 249847"/>
                                <a:gd name="csY63" fmla="*/ 8001 h 87321"/>
                                <a:gd name="csX64" fmla="*/ 213283 w 249847"/>
                                <a:gd name="csY64" fmla="*/ 1655 h 87321"/>
                                <a:gd name="csX65" fmla="*/ 212394 w 249847"/>
                                <a:gd name="csY65" fmla="*/ 132 h 87321"/>
                                <a:gd name="csX66" fmla="*/ 210870 w 249847"/>
                                <a:gd name="csY66" fmla="*/ 386 h 87321"/>
                                <a:gd name="csX67" fmla="*/ 210870 w 249847"/>
                                <a:gd name="csY67" fmla="*/ 2797 h 87321"/>
                                <a:gd name="csX68" fmla="*/ 207314 w 249847"/>
                                <a:gd name="csY68" fmla="*/ 5843 h 87321"/>
                                <a:gd name="csX69" fmla="*/ 186108 w 249847"/>
                                <a:gd name="csY69" fmla="*/ 15362 h 87321"/>
                                <a:gd name="csX70" fmla="*/ 176710 w 249847"/>
                                <a:gd name="csY70" fmla="*/ 18788 h 87321"/>
                                <a:gd name="csX71" fmla="*/ 172266 w 249847"/>
                                <a:gd name="csY71" fmla="*/ 19423 h 87321"/>
                                <a:gd name="csX72" fmla="*/ 170361 w 249847"/>
                                <a:gd name="csY72" fmla="*/ 21200 h 87321"/>
                                <a:gd name="csX73" fmla="*/ 166805 w 249847"/>
                                <a:gd name="csY73" fmla="*/ 22215 h 87321"/>
                                <a:gd name="csX74" fmla="*/ 138487 w 249847"/>
                                <a:gd name="csY74" fmla="*/ 38079 h 87321"/>
                                <a:gd name="csX75" fmla="*/ 139249 w 249847"/>
                                <a:gd name="csY75" fmla="*/ 34779 h 87321"/>
                                <a:gd name="csX76" fmla="*/ 138360 w 249847"/>
                                <a:gd name="csY76" fmla="*/ 31353 h 87321"/>
                                <a:gd name="csX77" fmla="*/ 137852 w 249847"/>
                                <a:gd name="csY77" fmla="*/ 29195 h 87321"/>
                                <a:gd name="csX78" fmla="*/ 136709 w 249847"/>
                                <a:gd name="csY78" fmla="*/ 29957 h 87321"/>
                                <a:gd name="csX79" fmla="*/ 136074 w 249847"/>
                                <a:gd name="csY79" fmla="*/ 36556 h 87321"/>
                                <a:gd name="csX80" fmla="*/ 136328 w 249847"/>
                                <a:gd name="csY80" fmla="*/ 40744 h 87321"/>
                                <a:gd name="csX81" fmla="*/ 128074 w 249847"/>
                                <a:gd name="csY81" fmla="*/ 55720 h 87321"/>
                                <a:gd name="csX82" fmla="*/ 126296 w 249847"/>
                                <a:gd name="csY82" fmla="*/ 53816 h 87321"/>
                                <a:gd name="csX83" fmla="*/ 131757 w 249847"/>
                                <a:gd name="csY83" fmla="*/ 42521 h 87321"/>
                                <a:gd name="csX84" fmla="*/ 132392 w 249847"/>
                                <a:gd name="csY84" fmla="*/ 40617 h 87321"/>
                                <a:gd name="csX85" fmla="*/ 132392 w 249847"/>
                                <a:gd name="csY85" fmla="*/ 37191 h 87321"/>
                                <a:gd name="csX86" fmla="*/ 131883 w 249847"/>
                                <a:gd name="csY86" fmla="*/ 32876 h 87321"/>
                                <a:gd name="csX87" fmla="*/ 130487 w 249847"/>
                                <a:gd name="csY87" fmla="*/ 33637 h 87321"/>
                                <a:gd name="csX88" fmla="*/ 128455 w 249847"/>
                                <a:gd name="csY88" fmla="*/ 48613 h 87321"/>
                                <a:gd name="csX89" fmla="*/ 128455 w 249847"/>
                                <a:gd name="csY89" fmla="*/ 48993 h 87321"/>
                                <a:gd name="csX90" fmla="*/ 125407 w 249847"/>
                                <a:gd name="csY90" fmla="*/ 52674 h 87321"/>
                                <a:gd name="csX91" fmla="*/ 121852 w 249847"/>
                                <a:gd name="csY91" fmla="*/ 48232 h 87321"/>
                                <a:gd name="csX92" fmla="*/ 121216 w 249847"/>
                                <a:gd name="csY92" fmla="*/ 40998 h 87321"/>
                                <a:gd name="csX93" fmla="*/ 120455 w 249847"/>
                                <a:gd name="csY93" fmla="*/ 34779 h 87321"/>
                                <a:gd name="csX94" fmla="*/ 119693 w 249847"/>
                                <a:gd name="csY94" fmla="*/ 34272 h 87321"/>
                                <a:gd name="csX95" fmla="*/ 118550 w 249847"/>
                                <a:gd name="csY95" fmla="*/ 43282 h 87321"/>
                                <a:gd name="csX96" fmla="*/ 120582 w 249847"/>
                                <a:gd name="csY96" fmla="*/ 47724 h 87321"/>
                                <a:gd name="csX97" fmla="*/ 123883 w 249847"/>
                                <a:gd name="csY97" fmla="*/ 53435 h 87321"/>
                                <a:gd name="csX98" fmla="*/ 122995 w 249847"/>
                                <a:gd name="csY98" fmla="*/ 54705 h 87321"/>
                                <a:gd name="csX99" fmla="*/ 121470 w 249847"/>
                                <a:gd name="csY99" fmla="*/ 52420 h 87321"/>
                                <a:gd name="csX100" fmla="*/ 111692 w 249847"/>
                                <a:gd name="csY100" fmla="*/ 38206 h 87321"/>
                                <a:gd name="csX101" fmla="*/ 111184 w 249847"/>
                                <a:gd name="csY101" fmla="*/ 36175 h 87321"/>
                                <a:gd name="csX102" fmla="*/ 112200 w 249847"/>
                                <a:gd name="csY102" fmla="*/ 30337 h 87321"/>
                                <a:gd name="csX103" fmla="*/ 111692 w 249847"/>
                                <a:gd name="csY103" fmla="*/ 29068 h 87321"/>
                                <a:gd name="csX104" fmla="*/ 110550 w 249847"/>
                                <a:gd name="csY104" fmla="*/ 28180 h 87321"/>
                                <a:gd name="csX105" fmla="*/ 109661 w 249847"/>
                                <a:gd name="csY105" fmla="*/ 36175 h 87321"/>
                                <a:gd name="csX106" fmla="*/ 109661 w 249847"/>
                                <a:gd name="csY106" fmla="*/ 36175 h 87321"/>
                                <a:gd name="csX107" fmla="*/ 84009 w 249847"/>
                                <a:gd name="csY107" fmla="*/ 20819 h 87321"/>
                                <a:gd name="csX108" fmla="*/ 83247 w 249847"/>
                                <a:gd name="csY108" fmla="*/ 22723 h 87321"/>
                                <a:gd name="csX109" fmla="*/ 91501 w 249847"/>
                                <a:gd name="csY109" fmla="*/ 26911 h 87321"/>
                                <a:gd name="csX110" fmla="*/ 99247 w 249847"/>
                                <a:gd name="csY110" fmla="*/ 30972 h 87321"/>
                                <a:gd name="csX111" fmla="*/ 121344 w 249847"/>
                                <a:gd name="csY111" fmla="*/ 57116 h 87321"/>
                                <a:gd name="csX112" fmla="*/ 121597 w 249847"/>
                                <a:gd name="csY112" fmla="*/ 59781 h 87321"/>
                                <a:gd name="csX113" fmla="*/ 115756 w 249847"/>
                                <a:gd name="csY113" fmla="*/ 53943 h 87321"/>
                                <a:gd name="csX114" fmla="*/ 109915 w 249847"/>
                                <a:gd name="csY114" fmla="*/ 45313 h 87321"/>
                                <a:gd name="csX115" fmla="*/ 104327 w 249847"/>
                                <a:gd name="csY115" fmla="*/ 42902 h 87321"/>
                                <a:gd name="csX116" fmla="*/ 76390 w 249847"/>
                                <a:gd name="csY116" fmla="*/ 42902 h 87321"/>
                                <a:gd name="csX117" fmla="*/ 10229 w 249847"/>
                                <a:gd name="csY117" fmla="*/ 43029 h 87321"/>
                                <a:gd name="csX118" fmla="*/ 2356 w 249847"/>
                                <a:gd name="csY118" fmla="*/ 38333 h 87321"/>
                                <a:gd name="csX119" fmla="*/ 2356 w 249847"/>
                                <a:gd name="csY119" fmla="*/ 34145 h 87321"/>
                                <a:gd name="csX120" fmla="*/ 6292 w 249847"/>
                                <a:gd name="csY120" fmla="*/ 31987 h 87321"/>
                                <a:gd name="csX121" fmla="*/ 8959 w 249847"/>
                                <a:gd name="csY121" fmla="*/ 34145 h 87321"/>
                                <a:gd name="csX122" fmla="*/ 7689 w 249847"/>
                                <a:gd name="csY122" fmla="*/ 36937 h 87321"/>
                                <a:gd name="csX123" fmla="*/ 8578 w 249847"/>
                                <a:gd name="csY123" fmla="*/ 37571 h 87321"/>
                                <a:gd name="csX124" fmla="*/ 10610 w 249847"/>
                                <a:gd name="csY124" fmla="*/ 35160 h 87321"/>
                                <a:gd name="csX125" fmla="*/ 10356 w 249847"/>
                                <a:gd name="csY125" fmla="*/ 33510 h 87321"/>
                                <a:gd name="csX126" fmla="*/ 6800 w 249847"/>
                                <a:gd name="csY126" fmla="*/ 30337 h 87321"/>
                                <a:gd name="csX127" fmla="*/ 1594 w 249847"/>
                                <a:gd name="csY127" fmla="*/ 32114 h 87321"/>
                                <a:gd name="csX128" fmla="*/ 324 w 249847"/>
                                <a:gd name="csY128" fmla="*/ 38587 h 87321"/>
                                <a:gd name="csX129" fmla="*/ 8578 w 249847"/>
                                <a:gd name="csY129" fmla="*/ 44805 h 87321"/>
                                <a:gd name="csX130" fmla="*/ 83374 w 249847"/>
                                <a:gd name="csY130" fmla="*/ 45059 h 87321"/>
                                <a:gd name="csX131" fmla="*/ 106359 w 249847"/>
                                <a:gd name="csY131" fmla="*/ 45694 h 87321"/>
                                <a:gd name="csX132" fmla="*/ 112581 w 249847"/>
                                <a:gd name="csY132" fmla="*/ 51532 h 87321"/>
                                <a:gd name="csX133" fmla="*/ 112073 w 249847"/>
                                <a:gd name="csY133" fmla="*/ 51532 h 87321"/>
                                <a:gd name="csX134" fmla="*/ 90231 w 249847"/>
                                <a:gd name="csY134" fmla="*/ 47090 h 87321"/>
                                <a:gd name="csX135" fmla="*/ 81596 w 249847"/>
                                <a:gd name="csY135" fmla="*/ 48867 h 87321"/>
                                <a:gd name="csX136" fmla="*/ 77787 w 249847"/>
                                <a:gd name="csY136" fmla="*/ 47597 h 87321"/>
                                <a:gd name="csX137" fmla="*/ 66612 w 249847"/>
                                <a:gd name="csY137" fmla="*/ 46201 h 87321"/>
                                <a:gd name="csX138" fmla="*/ 66612 w 249847"/>
                                <a:gd name="csY138" fmla="*/ 46709 h 87321"/>
                                <a:gd name="csX139" fmla="*/ 76009 w 249847"/>
                                <a:gd name="csY139" fmla="*/ 50009 h 87321"/>
                                <a:gd name="csX140" fmla="*/ 78041 w 249847"/>
                                <a:gd name="csY140" fmla="*/ 50009 h 87321"/>
                                <a:gd name="csX141" fmla="*/ 67374 w 249847"/>
                                <a:gd name="csY141" fmla="*/ 54831 h 87321"/>
                                <a:gd name="csX142" fmla="*/ 64707 w 249847"/>
                                <a:gd name="csY142" fmla="*/ 52928 h 87321"/>
                                <a:gd name="csX143" fmla="*/ 58611 w 249847"/>
                                <a:gd name="csY143" fmla="*/ 51912 h 87321"/>
                                <a:gd name="csX144" fmla="*/ 56833 w 249847"/>
                                <a:gd name="csY144" fmla="*/ 51912 h 87321"/>
                                <a:gd name="csX145" fmla="*/ 60135 w 249847"/>
                                <a:gd name="csY145" fmla="*/ 54451 h 87321"/>
                                <a:gd name="csX146" fmla="*/ 66104 w 249847"/>
                                <a:gd name="csY146" fmla="*/ 55593 h 87321"/>
                                <a:gd name="csX147" fmla="*/ 64453 w 249847"/>
                                <a:gd name="csY147" fmla="*/ 56735 h 87321"/>
                                <a:gd name="csX148" fmla="*/ 53786 w 249847"/>
                                <a:gd name="csY148" fmla="*/ 61177 h 87321"/>
                                <a:gd name="csX149" fmla="*/ 42357 w 249847"/>
                                <a:gd name="csY149" fmla="*/ 57497 h 87321"/>
                                <a:gd name="csX150" fmla="*/ 34610 w 249847"/>
                                <a:gd name="csY150" fmla="*/ 53055 h 87321"/>
                                <a:gd name="csX151" fmla="*/ 34103 w 249847"/>
                                <a:gd name="csY151" fmla="*/ 53562 h 87321"/>
                                <a:gd name="csX152" fmla="*/ 38801 w 249847"/>
                                <a:gd name="csY152" fmla="*/ 57750 h 87321"/>
                                <a:gd name="csX153" fmla="*/ 42992 w 249847"/>
                                <a:gd name="csY153" fmla="*/ 59273 h 87321"/>
                                <a:gd name="csX154" fmla="*/ 47944 w 249847"/>
                                <a:gd name="csY154" fmla="*/ 61431 h 87321"/>
                                <a:gd name="csX155" fmla="*/ 52008 w 249847"/>
                                <a:gd name="csY155" fmla="*/ 62573 h 87321"/>
                                <a:gd name="csX156" fmla="*/ 51500 w 249847"/>
                                <a:gd name="csY156" fmla="*/ 62827 h 87321"/>
                                <a:gd name="csX157" fmla="*/ 28642 w 249847"/>
                                <a:gd name="csY157" fmla="*/ 65111 h 87321"/>
                                <a:gd name="csX158" fmla="*/ 21785 w 249847"/>
                                <a:gd name="csY158" fmla="*/ 64350 h 87321"/>
                                <a:gd name="csX159" fmla="*/ 23690 w 249847"/>
                                <a:gd name="csY159" fmla="*/ 65492 h 87321"/>
                                <a:gd name="csX160" fmla="*/ 21658 w 249847"/>
                                <a:gd name="csY160" fmla="*/ 66127 h 87321"/>
                                <a:gd name="csX161" fmla="*/ 18737 w 249847"/>
                                <a:gd name="csY161" fmla="*/ 66888 h 87321"/>
                                <a:gd name="csX162" fmla="*/ 15435 w 249847"/>
                                <a:gd name="csY162" fmla="*/ 67650 h 87321"/>
                                <a:gd name="csX163" fmla="*/ 10991 w 249847"/>
                                <a:gd name="csY163" fmla="*/ 71203 h 87321"/>
                                <a:gd name="csX164" fmla="*/ 11245 w 249847"/>
                                <a:gd name="csY164" fmla="*/ 71965 h 87321"/>
                                <a:gd name="csX165" fmla="*/ 16070 w 249847"/>
                                <a:gd name="csY165" fmla="*/ 71203 h 87321"/>
                                <a:gd name="csX166" fmla="*/ 22039 w 249847"/>
                                <a:gd name="csY166" fmla="*/ 67015 h 87321"/>
                                <a:gd name="csX167" fmla="*/ 29912 w 249847"/>
                                <a:gd name="csY167" fmla="*/ 66127 h 87321"/>
                                <a:gd name="csX168" fmla="*/ 30166 w 249847"/>
                                <a:gd name="csY168" fmla="*/ 68157 h 87321"/>
                                <a:gd name="csX169" fmla="*/ 32198 w 249847"/>
                                <a:gd name="csY169" fmla="*/ 69046 h 87321"/>
                                <a:gd name="csX170" fmla="*/ 32706 w 249847"/>
                                <a:gd name="csY170" fmla="*/ 68665 h 87321"/>
                                <a:gd name="csX171" fmla="*/ 32706 w 249847"/>
                                <a:gd name="csY171" fmla="*/ 66761 h 87321"/>
                                <a:gd name="csX172" fmla="*/ 36388 w 249847"/>
                                <a:gd name="csY172" fmla="*/ 66381 h 87321"/>
                                <a:gd name="csX173" fmla="*/ 45024 w 249847"/>
                                <a:gd name="csY173" fmla="*/ 65619 h 87321"/>
                                <a:gd name="csX174" fmla="*/ 46547 w 249847"/>
                                <a:gd name="csY174" fmla="*/ 65619 h 87321"/>
                                <a:gd name="csX175" fmla="*/ 45785 w 249847"/>
                                <a:gd name="csY175" fmla="*/ 67142 h 87321"/>
                                <a:gd name="csX176" fmla="*/ 47309 w 249847"/>
                                <a:gd name="csY176" fmla="*/ 68284 h 87321"/>
                                <a:gd name="csX177" fmla="*/ 48452 w 249847"/>
                                <a:gd name="csY177" fmla="*/ 66381 h 87321"/>
                                <a:gd name="csX178" fmla="*/ 47309 w 249847"/>
                                <a:gd name="csY178" fmla="*/ 65492 h 87321"/>
                                <a:gd name="csX179" fmla="*/ 52389 w 249847"/>
                                <a:gd name="csY179" fmla="*/ 63715 h 87321"/>
                                <a:gd name="csX180" fmla="*/ 55691 w 249847"/>
                                <a:gd name="csY180" fmla="*/ 62573 h 87321"/>
                                <a:gd name="csX181" fmla="*/ 58484 w 249847"/>
                                <a:gd name="csY181" fmla="*/ 61939 h 87321"/>
                                <a:gd name="csX182" fmla="*/ 56833 w 249847"/>
                                <a:gd name="csY182" fmla="*/ 65619 h 87321"/>
                                <a:gd name="csX183" fmla="*/ 56833 w 249847"/>
                                <a:gd name="csY183" fmla="*/ 79072 h 87321"/>
                                <a:gd name="csX184" fmla="*/ 57341 w 249847"/>
                                <a:gd name="csY184" fmla="*/ 78945 h 87321"/>
                                <a:gd name="csX185" fmla="*/ 57976 w 249847"/>
                                <a:gd name="csY185" fmla="*/ 66254 h 87321"/>
                                <a:gd name="csX186" fmla="*/ 70675 w 249847"/>
                                <a:gd name="csY186" fmla="*/ 55212 h 87321"/>
                                <a:gd name="csX187" fmla="*/ 70929 w 249847"/>
                                <a:gd name="csY187" fmla="*/ 55466 h 87321"/>
                                <a:gd name="csX188" fmla="*/ 68008 w 249847"/>
                                <a:gd name="csY188" fmla="*/ 66254 h 87321"/>
                                <a:gd name="csX189" fmla="*/ 68008 w 249847"/>
                                <a:gd name="csY189" fmla="*/ 68157 h 87321"/>
                                <a:gd name="csX190" fmla="*/ 70802 w 249847"/>
                                <a:gd name="csY190" fmla="*/ 64604 h 87321"/>
                                <a:gd name="csX191" fmla="*/ 72834 w 249847"/>
                                <a:gd name="csY191" fmla="*/ 54197 h 87321"/>
                                <a:gd name="csX192" fmla="*/ 92390 w 249847"/>
                                <a:gd name="csY192" fmla="*/ 48359 h 87321"/>
                                <a:gd name="csX193" fmla="*/ 93279 w 249847"/>
                                <a:gd name="csY193" fmla="*/ 48613 h 87321"/>
                                <a:gd name="csX194" fmla="*/ 88835 w 249847"/>
                                <a:gd name="csY194" fmla="*/ 54070 h 87321"/>
                                <a:gd name="csX195" fmla="*/ 87565 w 249847"/>
                                <a:gd name="csY195" fmla="*/ 67523 h 87321"/>
                                <a:gd name="csX196" fmla="*/ 85152 w 249847"/>
                                <a:gd name="csY196" fmla="*/ 73107 h 87321"/>
                                <a:gd name="csX197" fmla="*/ 84136 w 249847"/>
                                <a:gd name="csY197" fmla="*/ 75645 h 87321"/>
                                <a:gd name="csX198" fmla="*/ 85660 w 249847"/>
                                <a:gd name="csY198" fmla="*/ 75645 h 87321"/>
                                <a:gd name="csX199" fmla="*/ 88327 w 249847"/>
                                <a:gd name="csY199" fmla="*/ 70696 h 87321"/>
                                <a:gd name="csX200" fmla="*/ 89723 w 249847"/>
                                <a:gd name="csY200" fmla="*/ 72219 h 87321"/>
                                <a:gd name="csX201" fmla="*/ 89216 w 249847"/>
                                <a:gd name="csY201" fmla="*/ 69934 h 87321"/>
                                <a:gd name="csX202" fmla="*/ 92009 w 249847"/>
                                <a:gd name="csY202" fmla="*/ 71076 h 87321"/>
                                <a:gd name="csX203" fmla="*/ 96708 w 249847"/>
                                <a:gd name="csY203" fmla="*/ 72092 h 87321"/>
                                <a:gd name="csX204" fmla="*/ 97216 w 249847"/>
                                <a:gd name="csY204" fmla="*/ 71584 h 87321"/>
                                <a:gd name="csX205" fmla="*/ 89216 w 249847"/>
                                <a:gd name="csY205" fmla="*/ 68284 h 87321"/>
                                <a:gd name="csX206" fmla="*/ 87819 w 249847"/>
                                <a:gd name="csY206" fmla="*/ 59527 h 87321"/>
                                <a:gd name="csX207" fmla="*/ 89342 w 249847"/>
                                <a:gd name="csY207" fmla="*/ 54705 h 87321"/>
                                <a:gd name="csX208" fmla="*/ 91501 w 249847"/>
                                <a:gd name="csY208" fmla="*/ 51786 h 87321"/>
                                <a:gd name="csX209" fmla="*/ 96327 w 249847"/>
                                <a:gd name="csY209" fmla="*/ 49120 h 87321"/>
                                <a:gd name="csX210" fmla="*/ 96581 w 249847"/>
                                <a:gd name="csY210" fmla="*/ 49120 h 87321"/>
                                <a:gd name="csX211" fmla="*/ 96581 w 249847"/>
                                <a:gd name="csY211" fmla="*/ 49374 h 87321"/>
                                <a:gd name="csX212" fmla="*/ 93025 w 249847"/>
                                <a:gd name="csY212" fmla="*/ 55212 h 87321"/>
                                <a:gd name="csX213" fmla="*/ 92390 w 249847"/>
                                <a:gd name="csY213" fmla="*/ 61939 h 87321"/>
                                <a:gd name="csX214" fmla="*/ 93660 w 249847"/>
                                <a:gd name="csY214" fmla="*/ 65238 h 87321"/>
                                <a:gd name="csX215" fmla="*/ 95311 w 249847"/>
                                <a:gd name="csY215" fmla="*/ 60543 h 87321"/>
                                <a:gd name="csX216" fmla="*/ 95057 w 249847"/>
                                <a:gd name="csY216" fmla="*/ 53055 h 87321"/>
                                <a:gd name="csX217" fmla="*/ 99247 w 249847"/>
                                <a:gd name="csY217" fmla="*/ 49628 h 87321"/>
                                <a:gd name="csX218" fmla="*/ 110803 w 249847"/>
                                <a:gd name="csY218" fmla="*/ 53055 h 87321"/>
                                <a:gd name="csX219" fmla="*/ 113089 w 249847"/>
                                <a:gd name="csY219" fmla="*/ 55212 h 87321"/>
                                <a:gd name="csX220" fmla="*/ 110296 w 249847"/>
                                <a:gd name="csY220" fmla="*/ 60416 h 87321"/>
                                <a:gd name="csX221" fmla="*/ 103311 w 249847"/>
                                <a:gd name="csY221" fmla="*/ 60416 h 87321"/>
                                <a:gd name="csX222" fmla="*/ 102041 w 249847"/>
                                <a:gd name="csY222" fmla="*/ 55720 h 87321"/>
                                <a:gd name="csX223" fmla="*/ 105470 w 249847"/>
                                <a:gd name="csY223" fmla="*/ 54451 h 87321"/>
                                <a:gd name="csX224" fmla="*/ 107883 w 249847"/>
                                <a:gd name="csY224" fmla="*/ 55212 h 87321"/>
                                <a:gd name="csX225" fmla="*/ 108137 w 249847"/>
                                <a:gd name="csY225" fmla="*/ 53943 h 87321"/>
                                <a:gd name="csX226" fmla="*/ 105851 w 249847"/>
                                <a:gd name="csY226" fmla="*/ 52166 h 87321"/>
                                <a:gd name="csX227" fmla="*/ 101660 w 249847"/>
                                <a:gd name="csY227" fmla="*/ 53055 h 87321"/>
                                <a:gd name="csX228" fmla="*/ 99883 w 249847"/>
                                <a:gd name="csY228" fmla="*/ 58512 h 87321"/>
                                <a:gd name="csX229" fmla="*/ 104708 w 249847"/>
                                <a:gd name="csY229" fmla="*/ 63462 h 87321"/>
                                <a:gd name="csX230" fmla="*/ 114232 w 249847"/>
                                <a:gd name="csY230" fmla="*/ 60162 h 87321"/>
                                <a:gd name="csX231" fmla="*/ 115883 w 249847"/>
                                <a:gd name="csY231" fmla="*/ 56862 h 87321"/>
                                <a:gd name="csX232" fmla="*/ 123756 w 249847"/>
                                <a:gd name="csY232" fmla="*/ 67142 h 87321"/>
                                <a:gd name="csX233" fmla="*/ 123756 w 249847"/>
                                <a:gd name="csY233" fmla="*/ 71076 h 87321"/>
                                <a:gd name="csX234" fmla="*/ 126423 w 249847"/>
                                <a:gd name="csY234" fmla="*/ 71330 h 87321"/>
                                <a:gd name="csX235" fmla="*/ 126677 w 249847"/>
                                <a:gd name="csY235" fmla="*/ 69426 h 87321"/>
                                <a:gd name="csX236" fmla="*/ 134550 w 249847"/>
                                <a:gd name="csY236" fmla="*/ 56735 h 87321"/>
                                <a:gd name="csX237" fmla="*/ 135820 w 249847"/>
                                <a:gd name="csY237" fmla="*/ 58258 h 87321"/>
                                <a:gd name="csX238" fmla="*/ 142550 w 249847"/>
                                <a:gd name="csY238" fmla="*/ 64096 h 87321"/>
                                <a:gd name="csX239" fmla="*/ 150805 w 249847"/>
                                <a:gd name="csY239" fmla="*/ 61431 h 87321"/>
                                <a:gd name="csX240" fmla="*/ 151313 w 249847"/>
                                <a:gd name="csY240" fmla="*/ 54958 h 87321"/>
                                <a:gd name="csX241" fmla="*/ 147122 w 249847"/>
                                <a:gd name="csY241" fmla="*/ 52928 h 87321"/>
                                <a:gd name="csX242" fmla="*/ 142931 w 249847"/>
                                <a:gd name="csY242" fmla="*/ 55847 h 87321"/>
                                <a:gd name="csX243" fmla="*/ 143439 w 249847"/>
                                <a:gd name="csY243" fmla="*/ 57497 h 87321"/>
                                <a:gd name="csX244" fmla="*/ 144582 w 249847"/>
                                <a:gd name="csY244" fmla="*/ 57116 h 87321"/>
                                <a:gd name="csX245" fmla="*/ 146614 w 249847"/>
                                <a:gd name="csY245" fmla="*/ 54831 h 87321"/>
                                <a:gd name="csX246" fmla="*/ 149027 w 249847"/>
                                <a:gd name="csY246" fmla="*/ 55339 h 87321"/>
                                <a:gd name="csX247" fmla="*/ 150170 w 249847"/>
                                <a:gd name="csY247" fmla="*/ 58385 h 87321"/>
                                <a:gd name="csX248" fmla="*/ 147630 w 249847"/>
                                <a:gd name="csY248" fmla="*/ 62065 h 87321"/>
                                <a:gd name="csX249" fmla="*/ 140265 w 249847"/>
                                <a:gd name="csY249" fmla="*/ 61304 h 87321"/>
                                <a:gd name="csX250" fmla="*/ 138106 w 249847"/>
                                <a:gd name="csY250" fmla="*/ 57877 h 87321"/>
                                <a:gd name="csX251" fmla="*/ 138106 w 249847"/>
                                <a:gd name="csY251" fmla="*/ 54324 h 87321"/>
                                <a:gd name="csX252" fmla="*/ 149154 w 249847"/>
                                <a:gd name="csY252" fmla="*/ 50390 h 87321"/>
                                <a:gd name="csX253" fmla="*/ 153217 w 249847"/>
                                <a:gd name="csY253" fmla="*/ 52928 h 87321"/>
                                <a:gd name="csX254" fmla="*/ 154868 w 249847"/>
                                <a:gd name="csY254" fmla="*/ 65746 h 87321"/>
                                <a:gd name="csX255" fmla="*/ 156138 w 249847"/>
                                <a:gd name="csY255" fmla="*/ 63588 h 87321"/>
                                <a:gd name="csX256" fmla="*/ 155123 w 249847"/>
                                <a:gd name="csY256" fmla="*/ 55085 h 87321"/>
                                <a:gd name="csX257" fmla="*/ 152202 w 249847"/>
                                <a:gd name="csY257" fmla="*/ 50516 h 87321"/>
                                <a:gd name="csX258" fmla="*/ 153091 w 249847"/>
                                <a:gd name="csY258" fmla="*/ 50390 h 87321"/>
                                <a:gd name="csX259" fmla="*/ 157789 w 249847"/>
                                <a:gd name="csY259" fmla="*/ 54451 h 87321"/>
                                <a:gd name="csX260" fmla="*/ 160837 w 249847"/>
                                <a:gd name="csY260" fmla="*/ 67142 h 87321"/>
                                <a:gd name="csX261" fmla="*/ 155884 w 249847"/>
                                <a:gd name="csY261" fmla="*/ 71457 h 87321"/>
                                <a:gd name="csX262" fmla="*/ 153853 w 249847"/>
                                <a:gd name="csY262" fmla="*/ 73995 h 87321"/>
                                <a:gd name="csX263" fmla="*/ 157027 w 249847"/>
                                <a:gd name="csY263" fmla="*/ 73615 h 87321"/>
                                <a:gd name="csX264" fmla="*/ 160329 w 249847"/>
                                <a:gd name="csY264" fmla="*/ 70315 h 87321"/>
                                <a:gd name="csX265" fmla="*/ 160456 w 249847"/>
                                <a:gd name="csY265" fmla="*/ 70822 h 87321"/>
                                <a:gd name="csX266" fmla="*/ 160837 w 249847"/>
                                <a:gd name="csY266" fmla="*/ 73107 h 87321"/>
                                <a:gd name="csX267" fmla="*/ 161599 w 249847"/>
                                <a:gd name="csY267" fmla="*/ 69173 h 87321"/>
                                <a:gd name="csX268" fmla="*/ 162996 w 249847"/>
                                <a:gd name="csY268" fmla="*/ 73107 h 87321"/>
                                <a:gd name="csX269" fmla="*/ 166679 w 249847"/>
                                <a:gd name="csY269" fmla="*/ 76660 h 87321"/>
                                <a:gd name="csX270" fmla="*/ 166424 w 249847"/>
                                <a:gd name="csY270" fmla="*/ 74630 h 87321"/>
                                <a:gd name="csX271" fmla="*/ 163504 w 249847"/>
                                <a:gd name="csY271" fmla="*/ 70315 h 87321"/>
                                <a:gd name="csX272" fmla="*/ 159948 w 249847"/>
                                <a:gd name="csY272" fmla="*/ 56608 h 87321"/>
                                <a:gd name="csX273" fmla="*/ 155757 w 249847"/>
                                <a:gd name="csY273" fmla="*/ 50897 h 87321"/>
                                <a:gd name="csX274" fmla="*/ 156011 w 249847"/>
                                <a:gd name="csY274" fmla="*/ 50516 h 87321"/>
                                <a:gd name="csX275" fmla="*/ 166424 w 249847"/>
                                <a:gd name="csY275" fmla="*/ 52420 h 87321"/>
                                <a:gd name="csX276" fmla="*/ 178869 w 249847"/>
                                <a:gd name="csY276" fmla="*/ 59527 h 87321"/>
                                <a:gd name="csX277" fmla="*/ 183314 w 249847"/>
                                <a:gd name="csY277" fmla="*/ 67903 h 87321"/>
                                <a:gd name="csX278" fmla="*/ 183568 w 249847"/>
                                <a:gd name="csY278" fmla="*/ 67903 h 87321"/>
                                <a:gd name="csX279" fmla="*/ 183568 w 249847"/>
                                <a:gd name="csY279" fmla="*/ 64858 h 87321"/>
                                <a:gd name="csX280" fmla="*/ 177980 w 249847"/>
                                <a:gd name="csY280" fmla="*/ 56735 h 87321"/>
                                <a:gd name="csX281" fmla="*/ 178234 w 249847"/>
                                <a:gd name="csY281" fmla="*/ 56481 h 87321"/>
                                <a:gd name="csX282" fmla="*/ 183822 w 249847"/>
                                <a:gd name="csY282" fmla="*/ 58258 h 87321"/>
                                <a:gd name="csX283" fmla="*/ 194997 w 249847"/>
                                <a:gd name="csY283" fmla="*/ 72219 h 87321"/>
                                <a:gd name="csX284" fmla="*/ 192203 w 249847"/>
                                <a:gd name="csY284" fmla="*/ 85417 h 87321"/>
                                <a:gd name="csX285" fmla="*/ 191568 w 249847"/>
                                <a:gd name="csY285" fmla="*/ 87321 h 87321"/>
                                <a:gd name="csX286" fmla="*/ 193092 w 249847"/>
                                <a:gd name="csY286" fmla="*/ 85037 h 87321"/>
                                <a:gd name="csX287" fmla="*/ 195632 w 249847"/>
                                <a:gd name="csY287" fmla="*/ 69426 h 87321"/>
                                <a:gd name="csX288" fmla="*/ 194870 w 249847"/>
                                <a:gd name="csY288" fmla="*/ 66634 h 87321"/>
                                <a:gd name="csX289" fmla="*/ 196139 w 249847"/>
                                <a:gd name="csY289" fmla="*/ 67269 h 87321"/>
                                <a:gd name="csX290" fmla="*/ 197537 w 249847"/>
                                <a:gd name="csY290" fmla="*/ 66381 h 87321"/>
                                <a:gd name="csX291" fmla="*/ 197537 w 249847"/>
                                <a:gd name="csY291" fmla="*/ 64984 h 87321"/>
                                <a:gd name="csX292" fmla="*/ 195378 w 249847"/>
                                <a:gd name="csY292" fmla="*/ 64477 h 87321"/>
                                <a:gd name="csX293" fmla="*/ 194489 w 249847"/>
                                <a:gd name="csY293" fmla="*/ 66127 h 87321"/>
                                <a:gd name="csX294" fmla="*/ 191695 w 249847"/>
                                <a:gd name="csY294" fmla="*/ 62065 h 87321"/>
                                <a:gd name="csX295" fmla="*/ 191695 w 249847"/>
                                <a:gd name="csY295" fmla="*/ 61812 h 87321"/>
                                <a:gd name="csX296" fmla="*/ 201981 w 249847"/>
                                <a:gd name="csY296" fmla="*/ 65619 h 87321"/>
                                <a:gd name="csX297" fmla="*/ 204648 w 249847"/>
                                <a:gd name="csY297" fmla="*/ 66507 h 87321"/>
                                <a:gd name="csX298" fmla="*/ 214172 w 249847"/>
                                <a:gd name="csY298" fmla="*/ 68919 h 87321"/>
                                <a:gd name="csX299" fmla="*/ 220648 w 249847"/>
                                <a:gd name="csY299" fmla="*/ 69173 h 87321"/>
                                <a:gd name="csX300" fmla="*/ 220648 w 249847"/>
                                <a:gd name="csY300" fmla="*/ 69173 h 87321"/>
                                <a:gd name="csX301" fmla="*/ 220648 w 249847"/>
                                <a:gd name="csY301" fmla="*/ 69173 h 87321"/>
                                <a:gd name="csX302" fmla="*/ 216966 w 249847"/>
                                <a:gd name="csY302" fmla="*/ 68284 h 87321"/>
                                <a:gd name="csX303" fmla="*/ 201854 w 249847"/>
                                <a:gd name="csY303" fmla="*/ 64477 h 87321"/>
                                <a:gd name="csX304" fmla="*/ 202489 w 249847"/>
                                <a:gd name="csY304" fmla="*/ 64350 h 87321"/>
                                <a:gd name="csX305" fmla="*/ 203759 w 249847"/>
                                <a:gd name="csY305" fmla="*/ 62446 h 87321"/>
                                <a:gd name="csX306" fmla="*/ 201981 w 249847"/>
                                <a:gd name="csY306" fmla="*/ 61558 h 87321"/>
                                <a:gd name="csX307" fmla="*/ 200838 w 249847"/>
                                <a:gd name="csY307" fmla="*/ 62827 h 87321"/>
                                <a:gd name="csX308" fmla="*/ 201981 w 249847"/>
                                <a:gd name="csY308" fmla="*/ 64350 h 87321"/>
                                <a:gd name="csX309" fmla="*/ 201346 w 249847"/>
                                <a:gd name="csY309" fmla="*/ 64350 h 87321"/>
                                <a:gd name="csX310" fmla="*/ 194362 w 249847"/>
                                <a:gd name="csY310" fmla="*/ 61177 h 87321"/>
                                <a:gd name="csX311" fmla="*/ 191949 w 249847"/>
                                <a:gd name="csY311" fmla="*/ 60162 h 87321"/>
                                <a:gd name="csX312" fmla="*/ 186615 w 249847"/>
                                <a:gd name="csY312" fmla="*/ 57750 h 87321"/>
                                <a:gd name="csX313" fmla="*/ 170996 w 249847"/>
                                <a:gd name="csY313" fmla="*/ 51912 h 87321"/>
                                <a:gd name="csX314" fmla="*/ 167694 w 249847"/>
                                <a:gd name="csY314" fmla="*/ 51024 h 87321"/>
                                <a:gd name="csX315" fmla="*/ 161980 w 249847"/>
                                <a:gd name="csY315" fmla="*/ 49501 h 87321"/>
                                <a:gd name="csX316" fmla="*/ 141027 w 249847"/>
                                <a:gd name="csY316" fmla="*/ 51278 h 87321"/>
                                <a:gd name="csX317" fmla="*/ 139122 w 249847"/>
                                <a:gd name="csY317" fmla="*/ 51532 h 87321"/>
                                <a:gd name="csX318" fmla="*/ 149662 w 249847"/>
                                <a:gd name="csY318" fmla="*/ 45694 h 87321"/>
                                <a:gd name="csX319" fmla="*/ 239823 w 249847"/>
                                <a:gd name="csY319" fmla="*/ 44678 h 87321"/>
                                <a:gd name="csX320" fmla="*/ 248713 w 249847"/>
                                <a:gd name="csY320" fmla="*/ 40237 h 87321"/>
                                <a:gd name="csX321" fmla="*/ 249221 w 249847"/>
                                <a:gd name="csY321" fmla="*/ 33129 h 873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Lst>
                              <a:rect l="l" t="t" r="r" b="b"/>
                              <a:pathLst>
                                <a:path w="249847" h="87321">
                                  <a:moveTo>
                                    <a:pt x="127185" y="61177"/>
                                  </a:moveTo>
                                  <a:cubicBezTo>
                                    <a:pt x="126931" y="62065"/>
                                    <a:pt x="126296" y="62827"/>
                                    <a:pt x="126296" y="63842"/>
                                  </a:cubicBezTo>
                                  <a:lnTo>
                                    <a:pt x="126042" y="63842"/>
                                  </a:lnTo>
                                  <a:cubicBezTo>
                                    <a:pt x="126296" y="62827"/>
                                    <a:pt x="125153" y="62065"/>
                                    <a:pt x="125407" y="60923"/>
                                  </a:cubicBezTo>
                                  <a:cubicBezTo>
                                    <a:pt x="124772" y="60035"/>
                                    <a:pt x="124772" y="58766"/>
                                    <a:pt x="124264" y="57877"/>
                                  </a:cubicBezTo>
                                  <a:cubicBezTo>
                                    <a:pt x="123502" y="56608"/>
                                    <a:pt x="124899" y="56101"/>
                                    <a:pt x="125407" y="55212"/>
                                  </a:cubicBezTo>
                                  <a:cubicBezTo>
                                    <a:pt x="126423" y="55720"/>
                                    <a:pt x="126931" y="56735"/>
                                    <a:pt x="127693" y="57624"/>
                                  </a:cubicBezTo>
                                  <a:cubicBezTo>
                                    <a:pt x="128201" y="58893"/>
                                    <a:pt x="127185" y="59908"/>
                                    <a:pt x="127185" y="61177"/>
                                  </a:cubicBezTo>
                                  <a:moveTo>
                                    <a:pt x="249475" y="32495"/>
                                  </a:moveTo>
                                  <a:cubicBezTo>
                                    <a:pt x="248205" y="30210"/>
                                    <a:pt x="246173" y="29322"/>
                                    <a:pt x="243760" y="29322"/>
                                  </a:cubicBezTo>
                                  <a:cubicBezTo>
                                    <a:pt x="241728" y="29449"/>
                                    <a:pt x="240332" y="30845"/>
                                    <a:pt x="239443" y="32495"/>
                                  </a:cubicBezTo>
                                  <a:cubicBezTo>
                                    <a:pt x="238934" y="34145"/>
                                    <a:pt x="239570" y="35795"/>
                                    <a:pt x="240840" y="36810"/>
                                  </a:cubicBezTo>
                                  <a:cubicBezTo>
                                    <a:pt x="241347" y="37064"/>
                                    <a:pt x="242109" y="36937"/>
                                    <a:pt x="242363" y="36429"/>
                                  </a:cubicBezTo>
                                  <a:cubicBezTo>
                                    <a:pt x="242744" y="35414"/>
                                    <a:pt x="241601" y="35414"/>
                                    <a:pt x="241474" y="34652"/>
                                  </a:cubicBezTo>
                                  <a:cubicBezTo>
                                    <a:pt x="241221" y="33510"/>
                                    <a:pt x="241474" y="32622"/>
                                    <a:pt x="242363" y="31987"/>
                                  </a:cubicBezTo>
                                  <a:cubicBezTo>
                                    <a:pt x="243125" y="31226"/>
                                    <a:pt x="244395" y="31606"/>
                                    <a:pt x="245411" y="31606"/>
                                  </a:cubicBezTo>
                                  <a:cubicBezTo>
                                    <a:pt x="246300" y="32241"/>
                                    <a:pt x="247316" y="32749"/>
                                    <a:pt x="247697" y="33891"/>
                                  </a:cubicBezTo>
                                  <a:cubicBezTo>
                                    <a:pt x="248205" y="35160"/>
                                    <a:pt x="248205" y="36683"/>
                                    <a:pt x="247697" y="37952"/>
                                  </a:cubicBezTo>
                                  <a:cubicBezTo>
                                    <a:pt x="246808" y="39856"/>
                                    <a:pt x="244903" y="41379"/>
                                    <a:pt x="242871" y="41886"/>
                                  </a:cubicBezTo>
                                  <a:cubicBezTo>
                                    <a:pt x="236522" y="42775"/>
                                    <a:pt x="166424" y="42521"/>
                                    <a:pt x="166424" y="42521"/>
                                  </a:cubicBezTo>
                                  <a:cubicBezTo>
                                    <a:pt x="158170" y="43282"/>
                                    <a:pt x="148773" y="40998"/>
                                    <a:pt x="141789" y="45313"/>
                                  </a:cubicBezTo>
                                  <a:cubicBezTo>
                                    <a:pt x="138487" y="46836"/>
                                    <a:pt x="136963" y="50390"/>
                                    <a:pt x="136074" y="53562"/>
                                  </a:cubicBezTo>
                                  <a:cubicBezTo>
                                    <a:pt x="134042" y="55466"/>
                                    <a:pt x="131757" y="57624"/>
                                    <a:pt x="130106" y="59654"/>
                                  </a:cubicBezTo>
                                  <a:lnTo>
                                    <a:pt x="129852" y="59400"/>
                                  </a:lnTo>
                                  <a:cubicBezTo>
                                    <a:pt x="130233" y="57497"/>
                                    <a:pt x="131122" y="55974"/>
                                    <a:pt x="131503" y="54070"/>
                                  </a:cubicBezTo>
                                  <a:cubicBezTo>
                                    <a:pt x="132645" y="52547"/>
                                    <a:pt x="132645" y="50390"/>
                                    <a:pt x="133534" y="48740"/>
                                  </a:cubicBezTo>
                                  <a:cubicBezTo>
                                    <a:pt x="136455" y="44044"/>
                                    <a:pt x="139249" y="39221"/>
                                    <a:pt x="143820" y="35921"/>
                                  </a:cubicBezTo>
                                  <a:cubicBezTo>
                                    <a:pt x="145725" y="33383"/>
                                    <a:pt x="149154" y="33891"/>
                                    <a:pt x="152075" y="33891"/>
                                  </a:cubicBezTo>
                                  <a:cubicBezTo>
                                    <a:pt x="155249" y="35287"/>
                                    <a:pt x="158932" y="35795"/>
                                    <a:pt x="162742" y="35414"/>
                                  </a:cubicBezTo>
                                  <a:cubicBezTo>
                                    <a:pt x="162869" y="35287"/>
                                    <a:pt x="162996" y="35160"/>
                                    <a:pt x="162996" y="34906"/>
                                  </a:cubicBezTo>
                                  <a:cubicBezTo>
                                    <a:pt x="161980" y="33891"/>
                                    <a:pt x="160202" y="33510"/>
                                    <a:pt x="158932" y="32495"/>
                                  </a:cubicBezTo>
                                  <a:cubicBezTo>
                                    <a:pt x="155884" y="30972"/>
                                    <a:pt x="152964" y="33002"/>
                                    <a:pt x="149662" y="32749"/>
                                  </a:cubicBezTo>
                                  <a:cubicBezTo>
                                    <a:pt x="149535" y="32622"/>
                                    <a:pt x="149408" y="32495"/>
                                    <a:pt x="149408" y="32241"/>
                                  </a:cubicBezTo>
                                  <a:cubicBezTo>
                                    <a:pt x="152329" y="30083"/>
                                    <a:pt x="155630" y="28561"/>
                                    <a:pt x="158932" y="27164"/>
                                  </a:cubicBezTo>
                                  <a:cubicBezTo>
                                    <a:pt x="161599" y="25642"/>
                                    <a:pt x="164520" y="24880"/>
                                    <a:pt x="167313" y="23865"/>
                                  </a:cubicBezTo>
                                  <a:cubicBezTo>
                                    <a:pt x="168456" y="23865"/>
                                    <a:pt x="169599" y="22849"/>
                                    <a:pt x="170615" y="23611"/>
                                  </a:cubicBezTo>
                                  <a:lnTo>
                                    <a:pt x="174678" y="22596"/>
                                  </a:lnTo>
                                  <a:cubicBezTo>
                                    <a:pt x="174678" y="22596"/>
                                    <a:pt x="174933" y="22849"/>
                                    <a:pt x="175314" y="22849"/>
                                  </a:cubicBezTo>
                                  <a:cubicBezTo>
                                    <a:pt x="178742" y="21707"/>
                                    <a:pt x="183187" y="22849"/>
                                    <a:pt x="187123" y="22723"/>
                                  </a:cubicBezTo>
                                  <a:lnTo>
                                    <a:pt x="187631" y="23230"/>
                                  </a:lnTo>
                                  <a:lnTo>
                                    <a:pt x="191314" y="24119"/>
                                  </a:lnTo>
                                  <a:cubicBezTo>
                                    <a:pt x="192711" y="24245"/>
                                    <a:pt x="193346" y="25895"/>
                                    <a:pt x="194743" y="26022"/>
                                  </a:cubicBezTo>
                                  <a:cubicBezTo>
                                    <a:pt x="195505" y="24880"/>
                                    <a:pt x="193854" y="24499"/>
                                    <a:pt x="193473" y="23738"/>
                                  </a:cubicBezTo>
                                  <a:cubicBezTo>
                                    <a:pt x="195124" y="23357"/>
                                    <a:pt x="197028" y="23738"/>
                                    <a:pt x="198552" y="24499"/>
                                  </a:cubicBezTo>
                                  <a:lnTo>
                                    <a:pt x="197790" y="25388"/>
                                  </a:lnTo>
                                  <a:cubicBezTo>
                                    <a:pt x="197282" y="26276"/>
                                    <a:pt x="198045" y="26911"/>
                                    <a:pt x="198679" y="27164"/>
                                  </a:cubicBezTo>
                                  <a:cubicBezTo>
                                    <a:pt x="199187" y="27291"/>
                                    <a:pt x="199568" y="26911"/>
                                    <a:pt x="199949" y="26784"/>
                                  </a:cubicBezTo>
                                  <a:cubicBezTo>
                                    <a:pt x="200965" y="26022"/>
                                    <a:pt x="199949" y="25388"/>
                                    <a:pt x="200203" y="24753"/>
                                  </a:cubicBezTo>
                                  <a:cubicBezTo>
                                    <a:pt x="205918" y="25768"/>
                                    <a:pt x="211378" y="27164"/>
                                    <a:pt x="216585" y="29449"/>
                                  </a:cubicBezTo>
                                  <a:cubicBezTo>
                                    <a:pt x="217981" y="29957"/>
                                    <a:pt x="219379" y="30972"/>
                                    <a:pt x="221029" y="30972"/>
                                  </a:cubicBezTo>
                                  <a:cubicBezTo>
                                    <a:pt x="219379" y="29449"/>
                                    <a:pt x="217220" y="28687"/>
                                    <a:pt x="215188" y="27926"/>
                                  </a:cubicBezTo>
                                  <a:cubicBezTo>
                                    <a:pt x="213918" y="27164"/>
                                    <a:pt x="212013" y="27038"/>
                                    <a:pt x="210997" y="26022"/>
                                  </a:cubicBezTo>
                                  <a:cubicBezTo>
                                    <a:pt x="211251" y="25642"/>
                                    <a:pt x="211759" y="25768"/>
                                    <a:pt x="212013" y="25515"/>
                                  </a:cubicBezTo>
                                  <a:cubicBezTo>
                                    <a:pt x="214680" y="25261"/>
                                    <a:pt x="216839" y="23230"/>
                                    <a:pt x="218743" y="21200"/>
                                  </a:cubicBezTo>
                                  <a:cubicBezTo>
                                    <a:pt x="218870" y="20692"/>
                                    <a:pt x="219759" y="20946"/>
                                    <a:pt x="219632" y="20311"/>
                                  </a:cubicBezTo>
                                  <a:cubicBezTo>
                                    <a:pt x="218998" y="19550"/>
                                    <a:pt x="217728" y="20565"/>
                                    <a:pt x="216839" y="20438"/>
                                  </a:cubicBezTo>
                                  <a:cubicBezTo>
                                    <a:pt x="213664" y="21073"/>
                                    <a:pt x="212267" y="24880"/>
                                    <a:pt x="208965" y="25515"/>
                                  </a:cubicBezTo>
                                  <a:cubicBezTo>
                                    <a:pt x="205029" y="24626"/>
                                    <a:pt x="201092" y="23611"/>
                                    <a:pt x="197156" y="22596"/>
                                  </a:cubicBezTo>
                                  <a:cubicBezTo>
                                    <a:pt x="195251" y="22342"/>
                                    <a:pt x="193219" y="22088"/>
                                    <a:pt x="191441" y="21326"/>
                                  </a:cubicBezTo>
                                  <a:lnTo>
                                    <a:pt x="187123" y="20946"/>
                                  </a:lnTo>
                                  <a:lnTo>
                                    <a:pt x="179250" y="20946"/>
                                  </a:lnTo>
                                  <a:cubicBezTo>
                                    <a:pt x="179250" y="20946"/>
                                    <a:pt x="178996" y="20692"/>
                                    <a:pt x="178996" y="20438"/>
                                  </a:cubicBezTo>
                                  <a:cubicBezTo>
                                    <a:pt x="181790" y="19677"/>
                                    <a:pt x="184203" y="18154"/>
                                    <a:pt x="186870" y="17392"/>
                                  </a:cubicBezTo>
                                  <a:lnTo>
                                    <a:pt x="207442" y="8001"/>
                                  </a:lnTo>
                                  <a:cubicBezTo>
                                    <a:pt x="209600" y="6097"/>
                                    <a:pt x="211505" y="3939"/>
                                    <a:pt x="213283" y="1655"/>
                                  </a:cubicBezTo>
                                  <a:cubicBezTo>
                                    <a:pt x="213283" y="1020"/>
                                    <a:pt x="213029" y="386"/>
                                    <a:pt x="212394" y="132"/>
                                  </a:cubicBezTo>
                                  <a:cubicBezTo>
                                    <a:pt x="211886" y="-122"/>
                                    <a:pt x="211251" y="5"/>
                                    <a:pt x="210870" y="386"/>
                                  </a:cubicBezTo>
                                  <a:cubicBezTo>
                                    <a:pt x="209981" y="1147"/>
                                    <a:pt x="210870" y="1909"/>
                                    <a:pt x="210870" y="2797"/>
                                  </a:cubicBezTo>
                                  <a:cubicBezTo>
                                    <a:pt x="209981" y="4066"/>
                                    <a:pt x="208457" y="5082"/>
                                    <a:pt x="207314" y="5843"/>
                                  </a:cubicBezTo>
                                  <a:cubicBezTo>
                                    <a:pt x="207061" y="5843"/>
                                    <a:pt x="186108" y="15362"/>
                                    <a:pt x="186108" y="15362"/>
                                  </a:cubicBezTo>
                                  <a:cubicBezTo>
                                    <a:pt x="183060" y="16631"/>
                                    <a:pt x="180012" y="18154"/>
                                    <a:pt x="176710" y="18788"/>
                                  </a:cubicBezTo>
                                  <a:lnTo>
                                    <a:pt x="172266" y="19423"/>
                                  </a:lnTo>
                                  <a:cubicBezTo>
                                    <a:pt x="172012" y="20311"/>
                                    <a:pt x="171250" y="20946"/>
                                    <a:pt x="170361" y="21200"/>
                                  </a:cubicBezTo>
                                  <a:cubicBezTo>
                                    <a:pt x="169091" y="21453"/>
                                    <a:pt x="168075" y="22215"/>
                                    <a:pt x="166805" y="22215"/>
                                  </a:cubicBezTo>
                                  <a:cubicBezTo>
                                    <a:pt x="156773" y="26149"/>
                                    <a:pt x="146487" y="30210"/>
                                    <a:pt x="138487" y="38079"/>
                                  </a:cubicBezTo>
                                  <a:cubicBezTo>
                                    <a:pt x="138995" y="37191"/>
                                    <a:pt x="139122" y="36048"/>
                                    <a:pt x="139249" y="34779"/>
                                  </a:cubicBezTo>
                                  <a:cubicBezTo>
                                    <a:pt x="139122" y="33637"/>
                                    <a:pt x="139249" y="32368"/>
                                    <a:pt x="138360" y="31353"/>
                                  </a:cubicBezTo>
                                  <a:cubicBezTo>
                                    <a:pt x="138233" y="30972"/>
                                    <a:pt x="137598" y="29703"/>
                                    <a:pt x="137852" y="29195"/>
                                  </a:cubicBezTo>
                                  <a:lnTo>
                                    <a:pt x="136709" y="29957"/>
                                  </a:lnTo>
                                  <a:cubicBezTo>
                                    <a:pt x="136074" y="31733"/>
                                    <a:pt x="135439" y="34779"/>
                                    <a:pt x="136074" y="36556"/>
                                  </a:cubicBezTo>
                                  <a:cubicBezTo>
                                    <a:pt x="136328" y="37952"/>
                                    <a:pt x="137471" y="39602"/>
                                    <a:pt x="136328" y="40744"/>
                                  </a:cubicBezTo>
                                  <a:cubicBezTo>
                                    <a:pt x="132645" y="45186"/>
                                    <a:pt x="130614" y="50643"/>
                                    <a:pt x="128074" y="55720"/>
                                  </a:cubicBezTo>
                                  <a:cubicBezTo>
                                    <a:pt x="127185" y="55593"/>
                                    <a:pt x="126677" y="54705"/>
                                    <a:pt x="126296" y="53816"/>
                                  </a:cubicBezTo>
                                  <a:cubicBezTo>
                                    <a:pt x="128963" y="50516"/>
                                    <a:pt x="130994" y="46709"/>
                                    <a:pt x="131757" y="42521"/>
                                  </a:cubicBezTo>
                                  <a:cubicBezTo>
                                    <a:pt x="132264" y="42140"/>
                                    <a:pt x="131883" y="41125"/>
                                    <a:pt x="132392" y="40617"/>
                                  </a:cubicBezTo>
                                  <a:cubicBezTo>
                                    <a:pt x="132264" y="39348"/>
                                    <a:pt x="133026" y="38206"/>
                                    <a:pt x="132392" y="37191"/>
                                  </a:cubicBezTo>
                                  <a:cubicBezTo>
                                    <a:pt x="132900" y="35541"/>
                                    <a:pt x="130106" y="33891"/>
                                    <a:pt x="131883" y="32876"/>
                                  </a:cubicBezTo>
                                  <a:lnTo>
                                    <a:pt x="130487" y="33637"/>
                                  </a:lnTo>
                                  <a:cubicBezTo>
                                    <a:pt x="127185" y="37952"/>
                                    <a:pt x="132264" y="44425"/>
                                    <a:pt x="128455" y="48613"/>
                                  </a:cubicBezTo>
                                  <a:lnTo>
                                    <a:pt x="128455" y="48993"/>
                                  </a:lnTo>
                                  <a:cubicBezTo>
                                    <a:pt x="127439" y="50390"/>
                                    <a:pt x="126804" y="51786"/>
                                    <a:pt x="125407" y="52674"/>
                                  </a:cubicBezTo>
                                  <a:cubicBezTo>
                                    <a:pt x="123502" y="51912"/>
                                    <a:pt x="122867" y="49755"/>
                                    <a:pt x="121852" y="48232"/>
                                  </a:cubicBezTo>
                                  <a:cubicBezTo>
                                    <a:pt x="120201" y="46582"/>
                                    <a:pt x="120201" y="43282"/>
                                    <a:pt x="121216" y="40998"/>
                                  </a:cubicBezTo>
                                  <a:cubicBezTo>
                                    <a:pt x="121852" y="38714"/>
                                    <a:pt x="120708" y="36810"/>
                                    <a:pt x="120455" y="34779"/>
                                  </a:cubicBezTo>
                                  <a:lnTo>
                                    <a:pt x="119693" y="34272"/>
                                  </a:lnTo>
                                  <a:cubicBezTo>
                                    <a:pt x="117788" y="36683"/>
                                    <a:pt x="117153" y="40490"/>
                                    <a:pt x="118550" y="43282"/>
                                  </a:cubicBezTo>
                                  <a:cubicBezTo>
                                    <a:pt x="119312" y="44678"/>
                                    <a:pt x="119439" y="46582"/>
                                    <a:pt x="120582" y="47724"/>
                                  </a:cubicBezTo>
                                  <a:cubicBezTo>
                                    <a:pt x="121216" y="50009"/>
                                    <a:pt x="122614" y="51405"/>
                                    <a:pt x="123883" y="53435"/>
                                  </a:cubicBezTo>
                                  <a:cubicBezTo>
                                    <a:pt x="124137" y="54197"/>
                                    <a:pt x="123375" y="54324"/>
                                    <a:pt x="122995" y="54705"/>
                                  </a:cubicBezTo>
                                  <a:cubicBezTo>
                                    <a:pt x="122106" y="54197"/>
                                    <a:pt x="122359" y="52928"/>
                                    <a:pt x="121470" y="52420"/>
                                  </a:cubicBezTo>
                                  <a:cubicBezTo>
                                    <a:pt x="118931" y="46963"/>
                                    <a:pt x="115629" y="42648"/>
                                    <a:pt x="111692" y="38206"/>
                                  </a:cubicBezTo>
                                  <a:cubicBezTo>
                                    <a:pt x="111565" y="37571"/>
                                    <a:pt x="110803" y="36937"/>
                                    <a:pt x="111184" y="36175"/>
                                  </a:cubicBezTo>
                                  <a:cubicBezTo>
                                    <a:pt x="112581" y="34779"/>
                                    <a:pt x="112962" y="32114"/>
                                    <a:pt x="112200" y="30337"/>
                                  </a:cubicBezTo>
                                  <a:cubicBezTo>
                                    <a:pt x="112073" y="29957"/>
                                    <a:pt x="111565" y="29449"/>
                                    <a:pt x="111692" y="29068"/>
                                  </a:cubicBezTo>
                                  <a:lnTo>
                                    <a:pt x="110550" y="28180"/>
                                  </a:lnTo>
                                  <a:cubicBezTo>
                                    <a:pt x="110677" y="30845"/>
                                    <a:pt x="108899" y="33256"/>
                                    <a:pt x="109661" y="36175"/>
                                  </a:cubicBezTo>
                                  <a:lnTo>
                                    <a:pt x="109661" y="36175"/>
                                  </a:lnTo>
                                  <a:cubicBezTo>
                                    <a:pt x="101787" y="30337"/>
                                    <a:pt x="93025" y="25007"/>
                                    <a:pt x="84009" y="20819"/>
                                  </a:cubicBezTo>
                                  <a:lnTo>
                                    <a:pt x="83247" y="22723"/>
                                  </a:lnTo>
                                  <a:cubicBezTo>
                                    <a:pt x="85533" y="23357"/>
                                    <a:pt x="91501" y="26911"/>
                                    <a:pt x="91501" y="26911"/>
                                  </a:cubicBezTo>
                                  <a:cubicBezTo>
                                    <a:pt x="94168" y="27926"/>
                                    <a:pt x="96708" y="29576"/>
                                    <a:pt x="99247" y="30972"/>
                                  </a:cubicBezTo>
                                  <a:cubicBezTo>
                                    <a:pt x="109661" y="36810"/>
                                    <a:pt x="116645" y="46328"/>
                                    <a:pt x="121344" y="57116"/>
                                  </a:cubicBezTo>
                                  <a:cubicBezTo>
                                    <a:pt x="121344" y="58004"/>
                                    <a:pt x="122233" y="58893"/>
                                    <a:pt x="121597" y="59781"/>
                                  </a:cubicBezTo>
                                  <a:cubicBezTo>
                                    <a:pt x="119947" y="57370"/>
                                    <a:pt x="117661" y="55847"/>
                                    <a:pt x="115756" y="53943"/>
                                  </a:cubicBezTo>
                                  <a:cubicBezTo>
                                    <a:pt x="115248" y="50263"/>
                                    <a:pt x="113089" y="46836"/>
                                    <a:pt x="109915" y="45313"/>
                                  </a:cubicBezTo>
                                  <a:cubicBezTo>
                                    <a:pt x="108772" y="43663"/>
                                    <a:pt x="106359" y="43409"/>
                                    <a:pt x="104327" y="42902"/>
                                  </a:cubicBezTo>
                                  <a:lnTo>
                                    <a:pt x="76390" y="42902"/>
                                  </a:lnTo>
                                  <a:cubicBezTo>
                                    <a:pt x="53659" y="42394"/>
                                    <a:pt x="32833" y="43409"/>
                                    <a:pt x="10229" y="43029"/>
                                  </a:cubicBezTo>
                                  <a:cubicBezTo>
                                    <a:pt x="7054" y="42648"/>
                                    <a:pt x="3244" y="41633"/>
                                    <a:pt x="2356" y="38333"/>
                                  </a:cubicBezTo>
                                  <a:cubicBezTo>
                                    <a:pt x="1721" y="37191"/>
                                    <a:pt x="1721" y="35160"/>
                                    <a:pt x="2356" y="34145"/>
                                  </a:cubicBezTo>
                                  <a:cubicBezTo>
                                    <a:pt x="3244" y="32622"/>
                                    <a:pt x="4769" y="32241"/>
                                    <a:pt x="6292" y="31987"/>
                                  </a:cubicBezTo>
                                  <a:cubicBezTo>
                                    <a:pt x="7562" y="32114"/>
                                    <a:pt x="8324" y="33256"/>
                                    <a:pt x="8959" y="34145"/>
                                  </a:cubicBezTo>
                                  <a:cubicBezTo>
                                    <a:pt x="8959" y="35160"/>
                                    <a:pt x="8070" y="36048"/>
                                    <a:pt x="7689" y="36937"/>
                                  </a:cubicBezTo>
                                  <a:cubicBezTo>
                                    <a:pt x="7689" y="37191"/>
                                    <a:pt x="8070" y="37825"/>
                                    <a:pt x="8578" y="37571"/>
                                  </a:cubicBezTo>
                                  <a:cubicBezTo>
                                    <a:pt x="9594" y="37191"/>
                                    <a:pt x="10356" y="36175"/>
                                    <a:pt x="10610" y="35160"/>
                                  </a:cubicBezTo>
                                  <a:cubicBezTo>
                                    <a:pt x="10610" y="34652"/>
                                    <a:pt x="10864" y="33891"/>
                                    <a:pt x="10356" y="33510"/>
                                  </a:cubicBezTo>
                                  <a:cubicBezTo>
                                    <a:pt x="9848" y="31860"/>
                                    <a:pt x="8197" y="30718"/>
                                    <a:pt x="6800" y="30337"/>
                                  </a:cubicBezTo>
                                  <a:cubicBezTo>
                                    <a:pt x="4895" y="30210"/>
                                    <a:pt x="2863" y="30718"/>
                                    <a:pt x="1594" y="32114"/>
                                  </a:cubicBezTo>
                                  <a:cubicBezTo>
                                    <a:pt x="-311" y="33637"/>
                                    <a:pt x="-184" y="36429"/>
                                    <a:pt x="324" y="38587"/>
                                  </a:cubicBezTo>
                                  <a:cubicBezTo>
                                    <a:pt x="1594" y="42013"/>
                                    <a:pt x="5149" y="44298"/>
                                    <a:pt x="8578" y="44805"/>
                                  </a:cubicBezTo>
                                  <a:lnTo>
                                    <a:pt x="83374" y="45059"/>
                                  </a:lnTo>
                                  <a:cubicBezTo>
                                    <a:pt x="90739" y="45440"/>
                                    <a:pt x="98866" y="44171"/>
                                    <a:pt x="106359" y="45694"/>
                                  </a:cubicBezTo>
                                  <a:cubicBezTo>
                                    <a:pt x="109026" y="46582"/>
                                    <a:pt x="111946" y="48613"/>
                                    <a:pt x="112581" y="51532"/>
                                  </a:cubicBezTo>
                                  <a:cubicBezTo>
                                    <a:pt x="112581" y="51659"/>
                                    <a:pt x="112328" y="51532"/>
                                    <a:pt x="112073" y="51532"/>
                                  </a:cubicBezTo>
                                  <a:cubicBezTo>
                                    <a:pt x="105978" y="47597"/>
                                    <a:pt x="97978" y="46074"/>
                                    <a:pt x="90231" y="47090"/>
                                  </a:cubicBezTo>
                                  <a:cubicBezTo>
                                    <a:pt x="87184" y="46963"/>
                                    <a:pt x="84390" y="48105"/>
                                    <a:pt x="81596" y="48867"/>
                                  </a:cubicBezTo>
                                  <a:cubicBezTo>
                                    <a:pt x="80199" y="49120"/>
                                    <a:pt x="78802" y="48486"/>
                                    <a:pt x="77787" y="47597"/>
                                  </a:cubicBezTo>
                                  <a:cubicBezTo>
                                    <a:pt x="74993" y="45059"/>
                                    <a:pt x="70167" y="45313"/>
                                    <a:pt x="66612" y="46201"/>
                                  </a:cubicBezTo>
                                  <a:cubicBezTo>
                                    <a:pt x="66612" y="46455"/>
                                    <a:pt x="66612" y="46709"/>
                                    <a:pt x="66612" y="46709"/>
                                  </a:cubicBezTo>
                                  <a:cubicBezTo>
                                    <a:pt x="70421" y="46328"/>
                                    <a:pt x="72580" y="49628"/>
                                    <a:pt x="76009" y="50009"/>
                                  </a:cubicBezTo>
                                  <a:cubicBezTo>
                                    <a:pt x="76771" y="50136"/>
                                    <a:pt x="77406" y="49247"/>
                                    <a:pt x="78041" y="50009"/>
                                  </a:cubicBezTo>
                                  <a:cubicBezTo>
                                    <a:pt x="74485" y="51659"/>
                                    <a:pt x="71056" y="53689"/>
                                    <a:pt x="67374" y="54831"/>
                                  </a:cubicBezTo>
                                  <a:cubicBezTo>
                                    <a:pt x="66231" y="54578"/>
                                    <a:pt x="65596" y="53562"/>
                                    <a:pt x="64707" y="52928"/>
                                  </a:cubicBezTo>
                                  <a:cubicBezTo>
                                    <a:pt x="63310" y="51278"/>
                                    <a:pt x="60516" y="52039"/>
                                    <a:pt x="58611" y="51912"/>
                                  </a:cubicBezTo>
                                  <a:cubicBezTo>
                                    <a:pt x="57976" y="52039"/>
                                    <a:pt x="57341" y="51659"/>
                                    <a:pt x="56833" y="51912"/>
                                  </a:cubicBezTo>
                                  <a:cubicBezTo>
                                    <a:pt x="57469" y="53182"/>
                                    <a:pt x="58865" y="53816"/>
                                    <a:pt x="60135" y="54451"/>
                                  </a:cubicBezTo>
                                  <a:cubicBezTo>
                                    <a:pt x="62040" y="55339"/>
                                    <a:pt x="64326" y="54451"/>
                                    <a:pt x="66104" y="55593"/>
                                  </a:cubicBezTo>
                                  <a:cubicBezTo>
                                    <a:pt x="65596" y="56101"/>
                                    <a:pt x="64961" y="56354"/>
                                    <a:pt x="64453" y="56735"/>
                                  </a:cubicBezTo>
                                  <a:cubicBezTo>
                                    <a:pt x="60897" y="58131"/>
                                    <a:pt x="57849" y="61431"/>
                                    <a:pt x="53786" y="61177"/>
                                  </a:cubicBezTo>
                                  <a:cubicBezTo>
                                    <a:pt x="49595" y="61685"/>
                                    <a:pt x="45277" y="60416"/>
                                    <a:pt x="42357" y="57497"/>
                                  </a:cubicBezTo>
                                  <a:cubicBezTo>
                                    <a:pt x="41087" y="54451"/>
                                    <a:pt x="38039" y="52801"/>
                                    <a:pt x="34610" y="53055"/>
                                  </a:cubicBezTo>
                                  <a:cubicBezTo>
                                    <a:pt x="34357" y="53182"/>
                                    <a:pt x="34103" y="53182"/>
                                    <a:pt x="34103" y="53562"/>
                                  </a:cubicBezTo>
                                  <a:cubicBezTo>
                                    <a:pt x="35753" y="54578"/>
                                    <a:pt x="37150" y="56608"/>
                                    <a:pt x="38801" y="57750"/>
                                  </a:cubicBezTo>
                                  <a:cubicBezTo>
                                    <a:pt x="39817" y="59020"/>
                                    <a:pt x="41976" y="57750"/>
                                    <a:pt x="42992" y="59273"/>
                                  </a:cubicBezTo>
                                  <a:cubicBezTo>
                                    <a:pt x="44516" y="60289"/>
                                    <a:pt x="46294" y="61177"/>
                                    <a:pt x="47944" y="61431"/>
                                  </a:cubicBezTo>
                                  <a:cubicBezTo>
                                    <a:pt x="49214" y="61939"/>
                                    <a:pt x="50611" y="62192"/>
                                    <a:pt x="52008" y="62573"/>
                                  </a:cubicBezTo>
                                  <a:lnTo>
                                    <a:pt x="51500" y="62827"/>
                                  </a:lnTo>
                                  <a:cubicBezTo>
                                    <a:pt x="44516" y="65111"/>
                                    <a:pt x="36388" y="65365"/>
                                    <a:pt x="28642" y="65111"/>
                                  </a:cubicBezTo>
                                  <a:cubicBezTo>
                                    <a:pt x="26356" y="65111"/>
                                    <a:pt x="24071" y="64350"/>
                                    <a:pt x="21785" y="64350"/>
                                  </a:cubicBezTo>
                                  <a:cubicBezTo>
                                    <a:pt x="22166" y="64858"/>
                                    <a:pt x="22928" y="65238"/>
                                    <a:pt x="23690" y="65492"/>
                                  </a:cubicBezTo>
                                  <a:cubicBezTo>
                                    <a:pt x="23054" y="65873"/>
                                    <a:pt x="22420" y="66000"/>
                                    <a:pt x="21658" y="66127"/>
                                  </a:cubicBezTo>
                                  <a:cubicBezTo>
                                    <a:pt x="20769" y="66381"/>
                                    <a:pt x="19626" y="66381"/>
                                    <a:pt x="18737" y="66888"/>
                                  </a:cubicBezTo>
                                  <a:cubicBezTo>
                                    <a:pt x="17467" y="66888"/>
                                    <a:pt x="16451" y="67269"/>
                                    <a:pt x="15435" y="67650"/>
                                  </a:cubicBezTo>
                                  <a:cubicBezTo>
                                    <a:pt x="14166" y="69046"/>
                                    <a:pt x="12642" y="70569"/>
                                    <a:pt x="10991" y="71203"/>
                                  </a:cubicBezTo>
                                  <a:cubicBezTo>
                                    <a:pt x="10991" y="71457"/>
                                    <a:pt x="10991" y="71965"/>
                                    <a:pt x="11245" y="71965"/>
                                  </a:cubicBezTo>
                                  <a:cubicBezTo>
                                    <a:pt x="12642" y="71330"/>
                                    <a:pt x="14546" y="71838"/>
                                    <a:pt x="16070" y="71203"/>
                                  </a:cubicBezTo>
                                  <a:cubicBezTo>
                                    <a:pt x="18610" y="70949"/>
                                    <a:pt x="20134" y="68157"/>
                                    <a:pt x="22039" y="67015"/>
                                  </a:cubicBezTo>
                                  <a:cubicBezTo>
                                    <a:pt x="24198" y="65365"/>
                                    <a:pt x="27245" y="65746"/>
                                    <a:pt x="29912" y="66127"/>
                                  </a:cubicBezTo>
                                  <a:cubicBezTo>
                                    <a:pt x="31436" y="66507"/>
                                    <a:pt x="29785" y="67142"/>
                                    <a:pt x="30166" y="68157"/>
                                  </a:cubicBezTo>
                                  <a:cubicBezTo>
                                    <a:pt x="30801" y="68665"/>
                                    <a:pt x="31309" y="69300"/>
                                    <a:pt x="32198" y="69046"/>
                                  </a:cubicBezTo>
                                  <a:cubicBezTo>
                                    <a:pt x="32325" y="68919"/>
                                    <a:pt x="32452" y="68665"/>
                                    <a:pt x="32706" y="68665"/>
                                  </a:cubicBezTo>
                                  <a:cubicBezTo>
                                    <a:pt x="33214" y="68030"/>
                                    <a:pt x="33087" y="67396"/>
                                    <a:pt x="32706" y="66761"/>
                                  </a:cubicBezTo>
                                  <a:cubicBezTo>
                                    <a:pt x="33722" y="66000"/>
                                    <a:pt x="35246" y="66761"/>
                                    <a:pt x="36388" y="66381"/>
                                  </a:cubicBezTo>
                                  <a:cubicBezTo>
                                    <a:pt x="39309" y="66381"/>
                                    <a:pt x="42230" y="65619"/>
                                    <a:pt x="45024" y="65619"/>
                                  </a:cubicBezTo>
                                  <a:cubicBezTo>
                                    <a:pt x="45532" y="65619"/>
                                    <a:pt x="46040" y="65111"/>
                                    <a:pt x="46547" y="65619"/>
                                  </a:cubicBezTo>
                                  <a:cubicBezTo>
                                    <a:pt x="46294" y="66254"/>
                                    <a:pt x="45532" y="66381"/>
                                    <a:pt x="45785" y="67142"/>
                                  </a:cubicBezTo>
                                  <a:cubicBezTo>
                                    <a:pt x="45913" y="67903"/>
                                    <a:pt x="46674" y="68157"/>
                                    <a:pt x="47309" y="68284"/>
                                  </a:cubicBezTo>
                                  <a:cubicBezTo>
                                    <a:pt x="48071" y="68030"/>
                                    <a:pt x="48706" y="67396"/>
                                    <a:pt x="48452" y="66381"/>
                                  </a:cubicBezTo>
                                  <a:cubicBezTo>
                                    <a:pt x="48325" y="65873"/>
                                    <a:pt x="47690" y="65746"/>
                                    <a:pt x="47309" y="65492"/>
                                  </a:cubicBezTo>
                                  <a:cubicBezTo>
                                    <a:pt x="48960" y="64731"/>
                                    <a:pt x="50738" y="64477"/>
                                    <a:pt x="52389" y="63715"/>
                                  </a:cubicBezTo>
                                  <a:cubicBezTo>
                                    <a:pt x="53532" y="63462"/>
                                    <a:pt x="54675" y="63081"/>
                                    <a:pt x="55691" y="62573"/>
                                  </a:cubicBezTo>
                                  <a:cubicBezTo>
                                    <a:pt x="56707" y="62573"/>
                                    <a:pt x="57595" y="61558"/>
                                    <a:pt x="58484" y="61939"/>
                                  </a:cubicBezTo>
                                  <a:cubicBezTo>
                                    <a:pt x="58103" y="63208"/>
                                    <a:pt x="57595" y="64477"/>
                                    <a:pt x="56833" y="65619"/>
                                  </a:cubicBezTo>
                                  <a:cubicBezTo>
                                    <a:pt x="55564" y="69680"/>
                                    <a:pt x="54675" y="75138"/>
                                    <a:pt x="56833" y="79072"/>
                                  </a:cubicBezTo>
                                  <a:cubicBezTo>
                                    <a:pt x="57088" y="79072"/>
                                    <a:pt x="57088" y="79072"/>
                                    <a:pt x="57341" y="78945"/>
                                  </a:cubicBezTo>
                                  <a:cubicBezTo>
                                    <a:pt x="55691" y="74884"/>
                                    <a:pt x="56707" y="70061"/>
                                    <a:pt x="57976" y="66254"/>
                                  </a:cubicBezTo>
                                  <a:cubicBezTo>
                                    <a:pt x="59119" y="59654"/>
                                    <a:pt x="65850" y="57750"/>
                                    <a:pt x="70675" y="55212"/>
                                  </a:cubicBezTo>
                                  <a:lnTo>
                                    <a:pt x="70929" y="55466"/>
                                  </a:lnTo>
                                  <a:cubicBezTo>
                                    <a:pt x="69659" y="58893"/>
                                    <a:pt x="67755" y="62065"/>
                                    <a:pt x="68008" y="66254"/>
                                  </a:cubicBezTo>
                                  <a:cubicBezTo>
                                    <a:pt x="68136" y="66888"/>
                                    <a:pt x="67755" y="67650"/>
                                    <a:pt x="68008" y="68157"/>
                                  </a:cubicBezTo>
                                  <a:cubicBezTo>
                                    <a:pt x="69278" y="67396"/>
                                    <a:pt x="70167" y="65873"/>
                                    <a:pt x="70802" y="64604"/>
                                  </a:cubicBezTo>
                                  <a:cubicBezTo>
                                    <a:pt x="71310" y="61177"/>
                                    <a:pt x="69405" y="56735"/>
                                    <a:pt x="72834" y="54197"/>
                                  </a:cubicBezTo>
                                  <a:cubicBezTo>
                                    <a:pt x="79183" y="51786"/>
                                    <a:pt x="85025" y="48486"/>
                                    <a:pt x="92390" y="48359"/>
                                  </a:cubicBezTo>
                                  <a:cubicBezTo>
                                    <a:pt x="92644" y="48613"/>
                                    <a:pt x="93152" y="48232"/>
                                    <a:pt x="93279" y="48613"/>
                                  </a:cubicBezTo>
                                  <a:cubicBezTo>
                                    <a:pt x="91755" y="50263"/>
                                    <a:pt x="89469" y="51912"/>
                                    <a:pt x="88835" y="54070"/>
                                  </a:cubicBezTo>
                                  <a:cubicBezTo>
                                    <a:pt x="86422" y="57497"/>
                                    <a:pt x="86422" y="63335"/>
                                    <a:pt x="87565" y="67523"/>
                                  </a:cubicBezTo>
                                  <a:cubicBezTo>
                                    <a:pt x="88327" y="69934"/>
                                    <a:pt x="86168" y="71203"/>
                                    <a:pt x="85152" y="73107"/>
                                  </a:cubicBezTo>
                                  <a:cubicBezTo>
                                    <a:pt x="84644" y="73741"/>
                                    <a:pt x="84517" y="74884"/>
                                    <a:pt x="84136" y="75645"/>
                                  </a:cubicBezTo>
                                  <a:lnTo>
                                    <a:pt x="85660" y="75645"/>
                                  </a:lnTo>
                                  <a:cubicBezTo>
                                    <a:pt x="86930" y="74376"/>
                                    <a:pt x="88199" y="72726"/>
                                    <a:pt x="88327" y="70696"/>
                                  </a:cubicBezTo>
                                  <a:cubicBezTo>
                                    <a:pt x="88454" y="71457"/>
                                    <a:pt x="89216" y="72092"/>
                                    <a:pt x="89723" y="72219"/>
                                  </a:cubicBezTo>
                                  <a:cubicBezTo>
                                    <a:pt x="90231" y="71330"/>
                                    <a:pt x="89216" y="70696"/>
                                    <a:pt x="89216" y="69934"/>
                                  </a:cubicBezTo>
                                  <a:cubicBezTo>
                                    <a:pt x="90486" y="69300"/>
                                    <a:pt x="90993" y="70822"/>
                                    <a:pt x="92009" y="71076"/>
                                  </a:cubicBezTo>
                                  <a:cubicBezTo>
                                    <a:pt x="93660" y="71457"/>
                                    <a:pt x="95057" y="72092"/>
                                    <a:pt x="96708" y="72092"/>
                                  </a:cubicBezTo>
                                  <a:lnTo>
                                    <a:pt x="97216" y="71584"/>
                                  </a:lnTo>
                                  <a:cubicBezTo>
                                    <a:pt x="95565" y="68919"/>
                                    <a:pt x="92136" y="68538"/>
                                    <a:pt x="89216" y="68284"/>
                                  </a:cubicBezTo>
                                  <a:cubicBezTo>
                                    <a:pt x="87692" y="65746"/>
                                    <a:pt x="87692" y="62573"/>
                                    <a:pt x="87819" y="59527"/>
                                  </a:cubicBezTo>
                                  <a:cubicBezTo>
                                    <a:pt x="88073" y="57877"/>
                                    <a:pt x="88454" y="56228"/>
                                    <a:pt x="89342" y="54705"/>
                                  </a:cubicBezTo>
                                  <a:cubicBezTo>
                                    <a:pt x="89723" y="53562"/>
                                    <a:pt x="90739" y="52674"/>
                                    <a:pt x="91501" y="51786"/>
                                  </a:cubicBezTo>
                                  <a:cubicBezTo>
                                    <a:pt x="92898" y="50516"/>
                                    <a:pt x="94676" y="49501"/>
                                    <a:pt x="96327" y="49120"/>
                                  </a:cubicBezTo>
                                  <a:lnTo>
                                    <a:pt x="96581" y="49120"/>
                                  </a:lnTo>
                                  <a:cubicBezTo>
                                    <a:pt x="96581" y="49120"/>
                                    <a:pt x="96581" y="49374"/>
                                    <a:pt x="96581" y="49374"/>
                                  </a:cubicBezTo>
                                  <a:cubicBezTo>
                                    <a:pt x="94549" y="51024"/>
                                    <a:pt x="94295" y="53309"/>
                                    <a:pt x="93025" y="55212"/>
                                  </a:cubicBezTo>
                                  <a:cubicBezTo>
                                    <a:pt x="91755" y="57116"/>
                                    <a:pt x="91120" y="59781"/>
                                    <a:pt x="92390" y="61939"/>
                                  </a:cubicBezTo>
                                  <a:cubicBezTo>
                                    <a:pt x="92898" y="62954"/>
                                    <a:pt x="92644" y="64477"/>
                                    <a:pt x="93660" y="65238"/>
                                  </a:cubicBezTo>
                                  <a:cubicBezTo>
                                    <a:pt x="94676" y="63842"/>
                                    <a:pt x="94676" y="62065"/>
                                    <a:pt x="95311" y="60543"/>
                                  </a:cubicBezTo>
                                  <a:cubicBezTo>
                                    <a:pt x="95057" y="58004"/>
                                    <a:pt x="93533" y="55593"/>
                                    <a:pt x="95057" y="53055"/>
                                  </a:cubicBezTo>
                                  <a:cubicBezTo>
                                    <a:pt x="95819" y="51151"/>
                                    <a:pt x="97470" y="50390"/>
                                    <a:pt x="99247" y="49628"/>
                                  </a:cubicBezTo>
                                  <a:cubicBezTo>
                                    <a:pt x="103438" y="49247"/>
                                    <a:pt x="107121" y="51405"/>
                                    <a:pt x="110803" y="53055"/>
                                  </a:cubicBezTo>
                                  <a:cubicBezTo>
                                    <a:pt x="111565" y="53562"/>
                                    <a:pt x="112835" y="54070"/>
                                    <a:pt x="113089" y="55212"/>
                                  </a:cubicBezTo>
                                  <a:cubicBezTo>
                                    <a:pt x="113089" y="57243"/>
                                    <a:pt x="111819" y="59400"/>
                                    <a:pt x="110296" y="60416"/>
                                  </a:cubicBezTo>
                                  <a:cubicBezTo>
                                    <a:pt x="108264" y="61685"/>
                                    <a:pt x="105216" y="61812"/>
                                    <a:pt x="103311" y="60416"/>
                                  </a:cubicBezTo>
                                  <a:cubicBezTo>
                                    <a:pt x="102168" y="59273"/>
                                    <a:pt x="101660" y="57243"/>
                                    <a:pt x="102041" y="55720"/>
                                  </a:cubicBezTo>
                                  <a:cubicBezTo>
                                    <a:pt x="102930" y="54831"/>
                                    <a:pt x="104073" y="53943"/>
                                    <a:pt x="105470" y="54451"/>
                                  </a:cubicBezTo>
                                  <a:cubicBezTo>
                                    <a:pt x="106232" y="54831"/>
                                    <a:pt x="106867" y="55593"/>
                                    <a:pt x="107883" y="55212"/>
                                  </a:cubicBezTo>
                                  <a:cubicBezTo>
                                    <a:pt x="108264" y="54958"/>
                                    <a:pt x="108391" y="54324"/>
                                    <a:pt x="108137" y="53943"/>
                                  </a:cubicBezTo>
                                  <a:cubicBezTo>
                                    <a:pt x="107248" y="53435"/>
                                    <a:pt x="106994" y="52293"/>
                                    <a:pt x="105851" y="52166"/>
                                  </a:cubicBezTo>
                                  <a:cubicBezTo>
                                    <a:pt x="104454" y="51912"/>
                                    <a:pt x="102676" y="52039"/>
                                    <a:pt x="101660" y="53055"/>
                                  </a:cubicBezTo>
                                  <a:cubicBezTo>
                                    <a:pt x="100010" y="54451"/>
                                    <a:pt x="99502" y="56481"/>
                                    <a:pt x="99883" y="58512"/>
                                  </a:cubicBezTo>
                                  <a:cubicBezTo>
                                    <a:pt x="100391" y="60923"/>
                                    <a:pt x="102295" y="62827"/>
                                    <a:pt x="104708" y="63462"/>
                                  </a:cubicBezTo>
                                  <a:cubicBezTo>
                                    <a:pt x="108264" y="64350"/>
                                    <a:pt x="111946" y="63208"/>
                                    <a:pt x="114232" y="60162"/>
                                  </a:cubicBezTo>
                                  <a:cubicBezTo>
                                    <a:pt x="115121" y="59147"/>
                                    <a:pt x="115375" y="58131"/>
                                    <a:pt x="115883" y="56862"/>
                                  </a:cubicBezTo>
                                  <a:cubicBezTo>
                                    <a:pt x="119566" y="59147"/>
                                    <a:pt x="122359" y="63081"/>
                                    <a:pt x="123756" y="67142"/>
                                  </a:cubicBezTo>
                                  <a:cubicBezTo>
                                    <a:pt x="123756" y="68411"/>
                                    <a:pt x="124137" y="69807"/>
                                    <a:pt x="123756" y="71076"/>
                                  </a:cubicBezTo>
                                  <a:lnTo>
                                    <a:pt x="126423" y="71330"/>
                                  </a:lnTo>
                                  <a:cubicBezTo>
                                    <a:pt x="126423" y="71330"/>
                                    <a:pt x="126423" y="70061"/>
                                    <a:pt x="126677" y="69426"/>
                                  </a:cubicBezTo>
                                  <a:cubicBezTo>
                                    <a:pt x="127693" y="64350"/>
                                    <a:pt x="130868" y="60035"/>
                                    <a:pt x="134550" y="56735"/>
                                  </a:cubicBezTo>
                                  <a:cubicBezTo>
                                    <a:pt x="135820" y="55974"/>
                                    <a:pt x="135566" y="57750"/>
                                    <a:pt x="135820" y="58258"/>
                                  </a:cubicBezTo>
                                  <a:cubicBezTo>
                                    <a:pt x="136963" y="61177"/>
                                    <a:pt x="139630" y="63335"/>
                                    <a:pt x="142550" y="64096"/>
                                  </a:cubicBezTo>
                                  <a:cubicBezTo>
                                    <a:pt x="145725" y="64604"/>
                                    <a:pt x="148900" y="63842"/>
                                    <a:pt x="150805" y="61431"/>
                                  </a:cubicBezTo>
                                  <a:cubicBezTo>
                                    <a:pt x="151821" y="59527"/>
                                    <a:pt x="153091" y="56862"/>
                                    <a:pt x="151313" y="54958"/>
                                  </a:cubicBezTo>
                                  <a:cubicBezTo>
                                    <a:pt x="150170" y="53689"/>
                                    <a:pt x="148773" y="52928"/>
                                    <a:pt x="147122" y="52928"/>
                                  </a:cubicBezTo>
                                  <a:cubicBezTo>
                                    <a:pt x="145090" y="52928"/>
                                    <a:pt x="143948" y="54324"/>
                                    <a:pt x="142931" y="55847"/>
                                  </a:cubicBezTo>
                                  <a:cubicBezTo>
                                    <a:pt x="142931" y="56481"/>
                                    <a:pt x="142931" y="57116"/>
                                    <a:pt x="143439" y="57497"/>
                                  </a:cubicBezTo>
                                  <a:cubicBezTo>
                                    <a:pt x="143693" y="57497"/>
                                    <a:pt x="144328" y="57497"/>
                                    <a:pt x="144582" y="57116"/>
                                  </a:cubicBezTo>
                                  <a:cubicBezTo>
                                    <a:pt x="144709" y="55974"/>
                                    <a:pt x="145725" y="55466"/>
                                    <a:pt x="146614" y="54831"/>
                                  </a:cubicBezTo>
                                  <a:cubicBezTo>
                                    <a:pt x="147503" y="54324"/>
                                    <a:pt x="148392" y="54831"/>
                                    <a:pt x="149027" y="55339"/>
                                  </a:cubicBezTo>
                                  <a:cubicBezTo>
                                    <a:pt x="149916" y="56101"/>
                                    <a:pt x="150043" y="57243"/>
                                    <a:pt x="150170" y="58385"/>
                                  </a:cubicBezTo>
                                  <a:cubicBezTo>
                                    <a:pt x="150043" y="59908"/>
                                    <a:pt x="149027" y="61431"/>
                                    <a:pt x="147630" y="62065"/>
                                  </a:cubicBezTo>
                                  <a:cubicBezTo>
                                    <a:pt x="145471" y="63208"/>
                                    <a:pt x="142169" y="62700"/>
                                    <a:pt x="140265" y="61304"/>
                                  </a:cubicBezTo>
                                  <a:cubicBezTo>
                                    <a:pt x="139376" y="60289"/>
                                    <a:pt x="138868" y="59147"/>
                                    <a:pt x="138106" y="57877"/>
                                  </a:cubicBezTo>
                                  <a:cubicBezTo>
                                    <a:pt x="137979" y="56608"/>
                                    <a:pt x="137471" y="55593"/>
                                    <a:pt x="138106" y="54324"/>
                                  </a:cubicBezTo>
                                  <a:cubicBezTo>
                                    <a:pt x="141535" y="52293"/>
                                    <a:pt x="145090" y="50897"/>
                                    <a:pt x="149154" y="50390"/>
                                  </a:cubicBezTo>
                                  <a:cubicBezTo>
                                    <a:pt x="150805" y="50643"/>
                                    <a:pt x="152202" y="51786"/>
                                    <a:pt x="153217" y="52928"/>
                                  </a:cubicBezTo>
                                  <a:cubicBezTo>
                                    <a:pt x="156773" y="56608"/>
                                    <a:pt x="152455" y="61685"/>
                                    <a:pt x="154868" y="65746"/>
                                  </a:cubicBezTo>
                                  <a:cubicBezTo>
                                    <a:pt x="155757" y="65619"/>
                                    <a:pt x="155757" y="64350"/>
                                    <a:pt x="156138" y="63588"/>
                                  </a:cubicBezTo>
                                  <a:cubicBezTo>
                                    <a:pt x="157281" y="60796"/>
                                    <a:pt x="155884" y="57750"/>
                                    <a:pt x="155123" y="55085"/>
                                  </a:cubicBezTo>
                                  <a:cubicBezTo>
                                    <a:pt x="154234" y="53309"/>
                                    <a:pt x="153725" y="51912"/>
                                    <a:pt x="152202" y="50516"/>
                                  </a:cubicBezTo>
                                  <a:cubicBezTo>
                                    <a:pt x="152583" y="50390"/>
                                    <a:pt x="152710" y="50390"/>
                                    <a:pt x="153091" y="50390"/>
                                  </a:cubicBezTo>
                                  <a:cubicBezTo>
                                    <a:pt x="154742" y="51532"/>
                                    <a:pt x="156519" y="52674"/>
                                    <a:pt x="157789" y="54451"/>
                                  </a:cubicBezTo>
                                  <a:cubicBezTo>
                                    <a:pt x="160075" y="58131"/>
                                    <a:pt x="161218" y="62446"/>
                                    <a:pt x="160837" y="67142"/>
                                  </a:cubicBezTo>
                                  <a:cubicBezTo>
                                    <a:pt x="160202" y="69426"/>
                                    <a:pt x="157789" y="70569"/>
                                    <a:pt x="155884" y="71457"/>
                                  </a:cubicBezTo>
                                  <a:cubicBezTo>
                                    <a:pt x="155123" y="72092"/>
                                    <a:pt x="154234" y="72980"/>
                                    <a:pt x="153853" y="73995"/>
                                  </a:cubicBezTo>
                                  <a:cubicBezTo>
                                    <a:pt x="154742" y="74503"/>
                                    <a:pt x="156138" y="73995"/>
                                    <a:pt x="157027" y="73615"/>
                                  </a:cubicBezTo>
                                  <a:cubicBezTo>
                                    <a:pt x="158424" y="73107"/>
                                    <a:pt x="159313" y="71203"/>
                                    <a:pt x="160329" y="70315"/>
                                  </a:cubicBezTo>
                                  <a:cubicBezTo>
                                    <a:pt x="160456" y="70315"/>
                                    <a:pt x="160329" y="70569"/>
                                    <a:pt x="160456" y="70822"/>
                                  </a:cubicBezTo>
                                  <a:cubicBezTo>
                                    <a:pt x="160456" y="71711"/>
                                    <a:pt x="160075" y="72853"/>
                                    <a:pt x="160837" y="73107"/>
                                  </a:cubicBezTo>
                                  <a:cubicBezTo>
                                    <a:pt x="161218" y="71965"/>
                                    <a:pt x="161345" y="70442"/>
                                    <a:pt x="161599" y="69173"/>
                                  </a:cubicBezTo>
                                  <a:cubicBezTo>
                                    <a:pt x="162615" y="70315"/>
                                    <a:pt x="162742" y="71711"/>
                                    <a:pt x="162996" y="73107"/>
                                  </a:cubicBezTo>
                                  <a:cubicBezTo>
                                    <a:pt x="163631" y="74503"/>
                                    <a:pt x="164900" y="76407"/>
                                    <a:pt x="166679" y="76660"/>
                                  </a:cubicBezTo>
                                  <a:cubicBezTo>
                                    <a:pt x="167186" y="75899"/>
                                    <a:pt x="166679" y="75264"/>
                                    <a:pt x="166424" y="74630"/>
                                  </a:cubicBezTo>
                                  <a:cubicBezTo>
                                    <a:pt x="166170" y="72726"/>
                                    <a:pt x="164520" y="71711"/>
                                    <a:pt x="163504" y="70315"/>
                                  </a:cubicBezTo>
                                  <a:cubicBezTo>
                                    <a:pt x="160837" y="66634"/>
                                    <a:pt x="162107" y="60796"/>
                                    <a:pt x="159948" y="56608"/>
                                  </a:cubicBezTo>
                                  <a:cubicBezTo>
                                    <a:pt x="159186" y="54324"/>
                                    <a:pt x="157535" y="52674"/>
                                    <a:pt x="155757" y="50897"/>
                                  </a:cubicBezTo>
                                  <a:lnTo>
                                    <a:pt x="156011" y="50516"/>
                                  </a:lnTo>
                                  <a:cubicBezTo>
                                    <a:pt x="159821" y="50516"/>
                                    <a:pt x="162996" y="51659"/>
                                    <a:pt x="166424" y="52420"/>
                                  </a:cubicBezTo>
                                  <a:cubicBezTo>
                                    <a:pt x="170615" y="54451"/>
                                    <a:pt x="176837" y="54070"/>
                                    <a:pt x="178869" y="59527"/>
                                  </a:cubicBezTo>
                                  <a:cubicBezTo>
                                    <a:pt x="179758" y="62573"/>
                                    <a:pt x="181155" y="65492"/>
                                    <a:pt x="183314" y="67903"/>
                                  </a:cubicBezTo>
                                  <a:lnTo>
                                    <a:pt x="183568" y="67903"/>
                                  </a:lnTo>
                                  <a:cubicBezTo>
                                    <a:pt x="184076" y="67015"/>
                                    <a:pt x="184076" y="65619"/>
                                    <a:pt x="183568" y="64858"/>
                                  </a:cubicBezTo>
                                  <a:cubicBezTo>
                                    <a:pt x="183060" y="60923"/>
                                    <a:pt x="179758" y="60035"/>
                                    <a:pt x="177980" y="56735"/>
                                  </a:cubicBezTo>
                                  <a:lnTo>
                                    <a:pt x="178234" y="56481"/>
                                  </a:lnTo>
                                  <a:cubicBezTo>
                                    <a:pt x="180139" y="56989"/>
                                    <a:pt x="182044" y="57497"/>
                                    <a:pt x="183822" y="58258"/>
                                  </a:cubicBezTo>
                                  <a:cubicBezTo>
                                    <a:pt x="190044" y="59908"/>
                                    <a:pt x="194235" y="66000"/>
                                    <a:pt x="194997" y="72219"/>
                                  </a:cubicBezTo>
                                  <a:cubicBezTo>
                                    <a:pt x="194997" y="77168"/>
                                    <a:pt x="194108" y="81229"/>
                                    <a:pt x="192203" y="85417"/>
                                  </a:cubicBezTo>
                                  <a:cubicBezTo>
                                    <a:pt x="191949" y="86052"/>
                                    <a:pt x="190933" y="86687"/>
                                    <a:pt x="191568" y="87321"/>
                                  </a:cubicBezTo>
                                  <a:cubicBezTo>
                                    <a:pt x="192457" y="86687"/>
                                    <a:pt x="192584" y="85671"/>
                                    <a:pt x="193092" y="85037"/>
                                  </a:cubicBezTo>
                                  <a:cubicBezTo>
                                    <a:pt x="195632" y="80722"/>
                                    <a:pt x="196901" y="74884"/>
                                    <a:pt x="195632" y="69426"/>
                                  </a:cubicBezTo>
                                  <a:cubicBezTo>
                                    <a:pt x="195632" y="68411"/>
                                    <a:pt x="194362" y="67650"/>
                                    <a:pt x="194870" y="66634"/>
                                  </a:cubicBezTo>
                                  <a:cubicBezTo>
                                    <a:pt x="195251" y="67142"/>
                                    <a:pt x="195759" y="67142"/>
                                    <a:pt x="196139" y="67269"/>
                                  </a:cubicBezTo>
                                  <a:cubicBezTo>
                                    <a:pt x="196648" y="67015"/>
                                    <a:pt x="197282" y="67015"/>
                                    <a:pt x="197537" y="66381"/>
                                  </a:cubicBezTo>
                                  <a:cubicBezTo>
                                    <a:pt x="197537" y="65873"/>
                                    <a:pt x="197917" y="65365"/>
                                    <a:pt x="197537" y="64984"/>
                                  </a:cubicBezTo>
                                  <a:cubicBezTo>
                                    <a:pt x="197028" y="64350"/>
                                    <a:pt x="196139" y="64350"/>
                                    <a:pt x="195378" y="64477"/>
                                  </a:cubicBezTo>
                                  <a:cubicBezTo>
                                    <a:pt x="194997" y="64984"/>
                                    <a:pt x="194489" y="65619"/>
                                    <a:pt x="194489" y="66127"/>
                                  </a:cubicBezTo>
                                  <a:cubicBezTo>
                                    <a:pt x="193727" y="64858"/>
                                    <a:pt x="192965" y="63081"/>
                                    <a:pt x="191695" y="62065"/>
                                  </a:cubicBezTo>
                                  <a:lnTo>
                                    <a:pt x="191695" y="61812"/>
                                  </a:lnTo>
                                  <a:cubicBezTo>
                                    <a:pt x="195251" y="62954"/>
                                    <a:pt x="198426" y="64731"/>
                                    <a:pt x="201981" y="65619"/>
                                  </a:cubicBezTo>
                                  <a:cubicBezTo>
                                    <a:pt x="202743" y="66127"/>
                                    <a:pt x="203632" y="66507"/>
                                    <a:pt x="204648" y="66507"/>
                                  </a:cubicBezTo>
                                  <a:cubicBezTo>
                                    <a:pt x="207695" y="67650"/>
                                    <a:pt x="210997" y="68157"/>
                                    <a:pt x="214172" y="68919"/>
                                  </a:cubicBezTo>
                                  <a:cubicBezTo>
                                    <a:pt x="216458" y="68665"/>
                                    <a:pt x="218362" y="69807"/>
                                    <a:pt x="220648" y="69173"/>
                                  </a:cubicBezTo>
                                  <a:lnTo>
                                    <a:pt x="220648" y="69173"/>
                                  </a:lnTo>
                                  <a:cubicBezTo>
                                    <a:pt x="220648" y="69173"/>
                                    <a:pt x="220648" y="69173"/>
                                    <a:pt x="220648" y="69173"/>
                                  </a:cubicBezTo>
                                  <a:cubicBezTo>
                                    <a:pt x="219759" y="68157"/>
                                    <a:pt x="217981" y="69173"/>
                                    <a:pt x="216966" y="68284"/>
                                  </a:cubicBezTo>
                                  <a:cubicBezTo>
                                    <a:pt x="211632" y="67777"/>
                                    <a:pt x="206553" y="66381"/>
                                    <a:pt x="201854" y="64477"/>
                                  </a:cubicBezTo>
                                  <a:cubicBezTo>
                                    <a:pt x="201854" y="64223"/>
                                    <a:pt x="202235" y="64350"/>
                                    <a:pt x="202489" y="64350"/>
                                  </a:cubicBezTo>
                                  <a:cubicBezTo>
                                    <a:pt x="203251" y="63969"/>
                                    <a:pt x="203759" y="63208"/>
                                    <a:pt x="203759" y="62446"/>
                                  </a:cubicBezTo>
                                  <a:cubicBezTo>
                                    <a:pt x="203378" y="61939"/>
                                    <a:pt x="202743" y="61558"/>
                                    <a:pt x="201981" y="61558"/>
                                  </a:cubicBezTo>
                                  <a:cubicBezTo>
                                    <a:pt x="201473" y="61812"/>
                                    <a:pt x="200838" y="62319"/>
                                    <a:pt x="200838" y="62827"/>
                                  </a:cubicBezTo>
                                  <a:cubicBezTo>
                                    <a:pt x="200838" y="63462"/>
                                    <a:pt x="201473" y="64096"/>
                                    <a:pt x="201981" y="64350"/>
                                  </a:cubicBezTo>
                                  <a:cubicBezTo>
                                    <a:pt x="201854" y="64477"/>
                                    <a:pt x="201473" y="64350"/>
                                    <a:pt x="201346" y="64350"/>
                                  </a:cubicBezTo>
                                  <a:cubicBezTo>
                                    <a:pt x="198933" y="63335"/>
                                    <a:pt x="196648" y="62319"/>
                                    <a:pt x="194362" y="61177"/>
                                  </a:cubicBezTo>
                                  <a:cubicBezTo>
                                    <a:pt x="193473" y="61050"/>
                                    <a:pt x="192838" y="60289"/>
                                    <a:pt x="191949" y="60162"/>
                                  </a:cubicBezTo>
                                  <a:cubicBezTo>
                                    <a:pt x="190171" y="59273"/>
                                    <a:pt x="188393" y="58512"/>
                                    <a:pt x="186615" y="57750"/>
                                  </a:cubicBezTo>
                                  <a:cubicBezTo>
                                    <a:pt x="181663" y="55212"/>
                                    <a:pt x="176203" y="53816"/>
                                    <a:pt x="170996" y="51912"/>
                                  </a:cubicBezTo>
                                  <a:cubicBezTo>
                                    <a:pt x="169853" y="51659"/>
                                    <a:pt x="168710" y="51278"/>
                                    <a:pt x="167694" y="51024"/>
                                  </a:cubicBezTo>
                                  <a:cubicBezTo>
                                    <a:pt x="165789" y="50516"/>
                                    <a:pt x="163885" y="50009"/>
                                    <a:pt x="161980" y="49501"/>
                                  </a:cubicBezTo>
                                  <a:cubicBezTo>
                                    <a:pt x="155503" y="47851"/>
                                    <a:pt x="146614" y="47724"/>
                                    <a:pt x="141027" y="51278"/>
                                  </a:cubicBezTo>
                                  <a:cubicBezTo>
                                    <a:pt x="140138" y="51024"/>
                                    <a:pt x="139630" y="52420"/>
                                    <a:pt x="139122" y="51532"/>
                                  </a:cubicBezTo>
                                  <a:cubicBezTo>
                                    <a:pt x="140773" y="47217"/>
                                    <a:pt x="145471" y="45821"/>
                                    <a:pt x="149662" y="45694"/>
                                  </a:cubicBezTo>
                                  <a:cubicBezTo>
                                    <a:pt x="180520" y="45440"/>
                                    <a:pt x="209473" y="45186"/>
                                    <a:pt x="239823" y="44678"/>
                                  </a:cubicBezTo>
                                  <a:cubicBezTo>
                                    <a:pt x="243379" y="44678"/>
                                    <a:pt x="246808" y="43409"/>
                                    <a:pt x="248713" y="40237"/>
                                  </a:cubicBezTo>
                                  <a:cubicBezTo>
                                    <a:pt x="249983" y="38333"/>
                                    <a:pt x="250237" y="35160"/>
                                    <a:pt x="249221" y="33129"/>
                                  </a:cubicBezTo>
                                </a:path>
                              </a:pathLst>
                            </a:custGeom>
                            <a:solidFill>
                              <a:srgbClr val="000000"/>
                            </a:solidFill>
                            <a:ln w="12688" cap="flat">
                              <a:noFill/>
                              <a:prstDash val="solid"/>
                              <a:miter/>
                            </a:ln>
                          </wps:spPr>
                          <wps:bodyPr/>
                        </wps:wsp>
                        <wps:wsp>
                          <wps:cNvPr id="1758857853" name="Freeform: Shape 1758857853">
                            <a:extLst>
                              <a:ext uri="{FF2B5EF4-FFF2-40B4-BE49-F238E27FC236}">
                                <a16:creationId xmlns:a16="http://schemas.microsoft.com/office/drawing/2014/main" id="{8AA7E293-5687-FFCE-7739-6674057A1434}"/>
                              </a:ext>
                            </a:extLst>
                          </wps:cNvPr>
                          <wps:cNvSpPr/>
                          <wps:spPr>
                            <a:xfrm>
                              <a:off x="5706426" y="243540"/>
                              <a:ext cx="11583" cy="4439"/>
                            </a:xfrm>
                            <a:custGeom>
                              <a:avLst/>
                              <a:gdLst>
                                <a:gd name="csX0" fmla="*/ 11259 w 11583"/>
                                <a:gd name="csY0" fmla="*/ 124 h 4439"/>
                                <a:gd name="csX1" fmla="*/ 11512 w 11583"/>
                                <a:gd name="csY1" fmla="*/ 886 h 4439"/>
                                <a:gd name="csX2" fmla="*/ 1226 w 11583"/>
                                <a:gd name="csY2" fmla="*/ 4186 h 4439"/>
                                <a:gd name="csX3" fmla="*/ 211 w 11583"/>
                                <a:gd name="csY3" fmla="*/ 4439 h 4439"/>
                                <a:gd name="csX4" fmla="*/ 83 w 11583"/>
                                <a:gd name="csY4" fmla="*/ 3932 h 4439"/>
                                <a:gd name="csX5" fmla="*/ 11259 w 11583"/>
                                <a:gd name="csY5" fmla="*/ 251 h 4439"/>
                              </a:gdLst>
                              <a:ahLst/>
                              <a:cxnLst>
                                <a:cxn ang="0">
                                  <a:pos x="csX0" y="csY0"/>
                                </a:cxn>
                                <a:cxn ang="0">
                                  <a:pos x="csX1" y="csY1"/>
                                </a:cxn>
                                <a:cxn ang="0">
                                  <a:pos x="csX2" y="csY2"/>
                                </a:cxn>
                                <a:cxn ang="0">
                                  <a:pos x="csX3" y="csY3"/>
                                </a:cxn>
                                <a:cxn ang="0">
                                  <a:pos x="csX4" y="csY4"/>
                                </a:cxn>
                                <a:cxn ang="0">
                                  <a:pos x="csX5" y="csY5"/>
                                </a:cxn>
                              </a:cxnLst>
                              <a:rect l="l" t="t" r="r" b="b"/>
                              <a:pathLst>
                                <a:path w="11583" h="4439">
                                  <a:moveTo>
                                    <a:pt x="11259" y="124"/>
                                  </a:moveTo>
                                  <a:cubicBezTo>
                                    <a:pt x="11259" y="124"/>
                                    <a:pt x="11767" y="378"/>
                                    <a:pt x="11512" y="886"/>
                                  </a:cubicBezTo>
                                  <a:cubicBezTo>
                                    <a:pt x="8846" y="3297"/>
                                    <a:pt x="5036" y="3932"/>
                                    <a:pt x="1226" y="4186"/>
                                  </a:cubicBezTo>
                                  <a:cubicBezTo>
                                    <a:pt x="973" y="4186"/>
                                    <a:pt x="592" y="4439"/>
                                    <a:pt x="211" y="4439"/>
                                  </a:cubicBezTo>
                                  <a:cubicBezTo>
                                    <a:pt x="-44" y="4313"/>
                                    <a:pt x="-44" y="4059"/>
                                    <a:pt x="83" y="3932"/>
                                  </a:cubicBezTo>
                                  <a:cubicBezTo>
                                    <a:pt x="2877" y="886"/>
                                    <a:pt x="7068" y="-637"/>
                                    <a:pt x="11259" y="251"/>
                                  </a:cubicBezTo>
                                </a:path>
                              </a:pathLst>
                            </a:custGeom>
                            <a:solidFill>
                              <a:srgbClr val="000000"/>
                            </a:solidFill>
                            <a:ln w="12688" cap="flat">
                              <a:noFill/>
                              <a:prstDash val="solid"/>
                              <a:miter/>
                            </a:ln>
                          </wps:spPr>
                          <wps:bodyPr/>
                        </wps:wsp>
                        <wps:wsp>
                          <wps:cNvPr id="1698814536" name="Freeform: Shape 1698814536">
                            <a:extLst>
                              <a:ext uri="{FF2B5EF4-FFF2-40B4-BE49-F238E27FC236}">
                                <a16:creationId xmlns:a16="http://schemas.microsoft.com/office/drawing/2014/main" id="{6D8DF29E-9D97-1482-78FA-7699B4ACA3CE}"/>
                              </a:ext>
                            </a:extLst>
                          </wps:cNvPr>
                          <wps:cNvSpPr/>
                          <wps:spPr>
                            <a:xfrm>
                              <a:off x="5702250" y="244126"/>
                              <a:ext cx="3046" cy="2964"/>
                            </a:xfrm>
                            <a:custGeom>
                              <a:avLst/>
                              <a:gdLst>
                                <a:gd name="csX0" fmla="*/ 2990 w 3046"/>
                                <a:gd name="csY0" fmla="*/ 807 h 2964"/>
                                <a:gd name="csX1" fmla="*/ 1720 w 3046"/>
                                <a:gd name="csY1" fmla="*/ 2965 h 2964"/>
                                <a:gd name="csX2" fmla="*/ 69 w 3046"/>
                                <a:gd name="csY2" fmla="*/ 1695 h 2964"/>
                                <a:gd name="csX3" fmla="*/ 577 w 3046"/>
                                <a:gd name="csY3" fmla="*/ 426 h 2964"/>
                                <a:gd name="csX4" fmla="*/ 2990 w 3046"/>
                                <a:gd name="csY4" fmla="*/ 934 h 2964"/>
                              </a:gdLst>
                              <a:ahLst/>
                              <a:cxnLst>
                                <a:cxn ang="0">
                                  <a:pos x="csX0" y="csY0"/>
                                </a:cxn>
                                <a:cxn ang="0">
                                  <a:pos x="csX1" y="csY1"/>
                                </a:cxn>
                                <a:cxn ang="0">
                                  <a:pos x="csX2" y="csY2"/>
                                </a:cxn>
                                <a:cxn ang="0">
                                  <a:pos x="csX3" y="csY3"/>
                                </a:cxn>
                                <a:cxn ang="0">
                                  <a:pos x="csX4" y="csY4"/>
                                </a:cxn>
                              </a:cxnLst>
                              <a:rect l="l" t="t" r="r" b="b"/>
                              <a:pathLst>
                                <a:path w="3046" h="2964">
                                  <a:moveTo>
                                    <a:pt x="2990" y="807"/>
                                  </a:moveTo>
                                  <a:cubicBezTo>
                                    <a:pt x="3244" y="1949"/>
                                    <a:pt x="2609" y="2457"/>
                                    <a:pt x="1720" y="2965"/>
                                  </a:cubicBezTo>
                                  <a:cubicBezTo>
                                    <a:pt x="831" y="2965"/>
                                    <a:pt x="450" y="2330"/>
                                    <a:pt x="69" y="1695"/>
                                  </a:cubicBezTo>
                                  <a:cubicBezTo>
                                    <a:pt x="-185" y="1061"/>
                                    <a:pt x="323" y="807"/>
                                    <a:pt x="577" y="426"/>
                                  </a:cubicBezTo>
                                  <a:cubicBezTo>
                                    <a:pt x="1212" y="-208"/>
                                    <a:pt x="2609" y="-208"/>
                                    <a:pt x="2990" y="934"/>
                                  </a:cubicBezTo>
                                </a:path>
                              </a:pathLst>
                            </a:custGeom>
                            <a:solidFill>
                              <a:srgbClr val="000000"/>
                            </a:solidFill>
                            <a:ln w="12688" cap="flat">
                              <a:noFill/>
                              <a:prstDash val="solid"/>
                              <a:miter/>
                            </a:ln>
                          </wps:spPr>
                          <wps:bodyPr/>
                        </wps:wsp>
                        <wps:wsp>
                          <wps:cNvPr id="135766520" name="Freeform: Shape 135766520">
                            <a:extLst>
                              <a:ext uri="{FF2B5EF4-FFF2-40B4-BE49-F238E27FC236}">
                                <a16:creationId xmlns:a16="http://schemas.microsoft.com/office/drawing/2014/main" id="{B0B91424-AFBD-0CED-3DFB-BE9EBBDDCF89}"/>
                              </a:ext>
                            </a:extLst>
                          </wps:cNvPr>
                          <wps:cNvSpPr/>
                          <wps:spPr>
                            <a:xfrm>
                              <a:off x="5556283" y="244426"/>
                              <a:ext cx="2793" cy="2712"/>
                            </a:xfrm>
                            <a:custGeom>
                              <a:avLst/>
                              <a:gdLst>
                                <a:gd name="csX0" fmla="*/ 2794 w 2793"/>
                                <a:gd name="csY0" fmla="*/ 635 h 2712"/>
                                <a:gd name="csX1" fmla="*/ 2412 w 2793"/>
                                <a:gd name="csY1" fmla="*/ 2284 h 2712"/>
                                <a:gd name="csX2" fmla="*/ 1016 w 2793"/>
                                <a:gd name="csY2" fmla="*/ 2665 h 2712"/>
                                <a:gd name="csX3" fmla="*/ 0 w 2793"/>
                                <a:gd name="csY3" fmla="*/ 1523 h 2712"/>
                                <a:gd name="csX4" fmla="*/ 1016 w 2793"/>
                                <a:gd name="csY4" fmla="*/ 0 h 2712"/>
                                <a:gd name="csX5" fmla="*/ 2794 w 2793"/>
                                <a:gd name="csY5" fmla="*/ 635 h 2712"/>
                              </a:gdLst>
                              <a:ahLst/>
                              <a:cxnLst>
                                <a:cxn ang="0">
                                  <a:pos x="csX0" y="csY0"/>
                                </a:cxn>
                                <a:cxn ang="0">
                                  <a:pos x="csX1" y="csY1"/>
                                </a:cxn>
                                <a:cxn ang="0">
                                  <a:pos x="csX2" y="csY2"/>
                                </a:cxn>
                                <a:cxn ang="0">
                                  <a:pos x="csX3" y="csY3"/>
                                </a:cxn>
                                <a:cxn ang="0">
                                  <a:pos x="csX4" y="csY4"/>
                                </a:cxn>
                                <a:cxn ang="0">
                                  <a:pos x="csX5" y="csY5"/>
                                </a:cxn>
                              </a:cxnLst>
                              <a:rect l="l" t="t" r="r" b="b"/>
                              <a:pathLst>
                                <a:path w="2793" h="2712">
                                  <a:moveTo>
                                    <a:pt x="2794" y="635"/>
                                  </a:moveTo>
                                  <a:cubicBezTo>
                                    <a:pt x="2794" y="635"/>
                                    <a:pt x="2794" y="1904"/>
                                    <a:pt x="2412" y="2284"/>
                                  </a:cubicBezTo>
                                  <a:cubicBezTo>
                                    <a:pt x="2159" y="2665"/>
                                    <a:pt x="1397" y="2792"/>
                                    <a:pt x="1016" y="2665"/>
                                  </a:cubicBezTo>
                                  <a:cubicBezTo>
                                    <a:pt x="508" y="2665"/>
                                    <a:pt x="127" y="1904"/>
                                    <a:pt x="0" y="1523"/>
                                  </a:cubicBezTo>
                                  <a:cubicBezTo>
                                    <a:pt x="0" y="761"/>
                                    <a:pt x="381" y="381"/>
                                    <a:pt x="1016" y="0"/>
                                  </a:cubicBezTo>
                                  <a:cubicBezTo>
                                    <a:pt x="1651" y="0"/>
                                    <a:pt x="2286" y="0"/>
                                    <a:pt x="2794" y="635"/>
                                  </a:cubicBezTo>
                                </a:path>
                              </a:pathLst>
                            </a:custGeom>
                            <a:solidFill>
                              <a:srgbClr val="000000"/>
                            </a:solidFill>
                            <a:ln w="12688" cap="flat">
                              <a:noFill/>
                              <a:prstDash val="solid"/>
                              <a:miter/>
                            </a:ln>
                          </wps:spPr>
                          <wps:bodyPr/>
                        </wps:wsp>
                        <wps:wsp>
                          <wps:cNvPr id="755813201" name="Freeform: Shape 755813201">
                            <a:extLst>
                              <a:ext uri="{FF2B5EF4-FFF2-40B4-BE49-F238E27FC236}">
                                <a16:creationId xmlns:a16="http://schemas.microsoft.com/office/drawing/2014/main" id="{215B3912-D5A6-FA22-A5C3-6431A8E39180}"/>
                              </a:ext>
                            </a:extLst>
                          </wps:cNvPr>
                          <wps:cNvSpPr/>
                          <wps:spPr>
                            <a:xfrm>
                              <a:off x="5535993" y="244933"/>
                              <a:ext cx="9368" cy="5853"/>
                            </a:xfrm>
                            <a:custGeom>
                              <a:avLst/>
                              <a:gdLst>
                                <a:gd name="csX0" fmla="*/ 9242 w 9368"/>
                                <a:gd name="csY0" fmla="*/ 5203 h 5853"/>
                                <a:gd name="csX1" fmla="*/ 9242 w 9368"/>
                                <a:gd name="csY1" fmla="*/ 5711 h 5853"/>
                                <a:gd name="csX2" fmla="*/ 4290 w 9368"/>
                                <a:gd name="csY2" fmla="*/ 4569 h 5853"/>
                                <a:gd name="csX3" fmla="*/ 226 w 9368"/>
                                <a:gd name="csY3" fmla="*/ 761 h 5853"/>
                                <a:gd name="csX4" fmla="*/ 226 w 9368"/>
                                <a:gd name="csY4" fmla="*/ 0 h 5853"/>
                                <a:gd name="csX5" fmla="*/ 9369 w 9368"/>
                                <a:gd name="csY5" fmla="*/ 5203 h 5853"/>
                              </a:gdLst>
                              <a:ahLst/>
                              <a:cxnLst>
                                <a:cxn ang="0">
                                  <a:pos x="csX0" y="csY0"/>
                                </a:cxn>
                                <a:cxn ang="0">
                                  <a:pos x="csX1" y="csY1"/>
                                </a:cxn>
                                <a:cxn ang="0">
                                  <a:pos x="csX2" y="csY2"/>
                                </a:cxn>
                                <a:cxn ang="0">
                                  <a:pos x="csX3" y="csY3"/>
                                </a:cxn>
                                <a:cxn ang="0">
                                  <a:pos x="csX4" y="csY4"/>
                                </a:cxn>
                                <a:cxn ang="0">
                                  <a:pos x="csX5" y="csY5"/>
                                </a:cxn>
                              </a:cxnLst>
                              <a:rect l="l" t="t" r="r" b="b"/>
                              <a:pathLst>
                                <a:path w="9368" h="5853">
                                  <a:moveTo>
                                    <a:pt x="9242" y="5203"/>
                                  </a:moveTo>
                                  <a:lnTo>
                                    <a:pt x="9242" y="5711"/>
                                  </a:lnTo>
                                  <a:cubicBezTo>
                                    <a:pt x="7337" y="6092"/>
                                    <a:pt x="5559" y="5711"/>
                                    <a:pt x="4290" y="4569"/>
                                  </a:cubicBezTo>
                                  <a:cubicBezTo>
                                    <a:pt x="3273" y="3046"/>
                                    <a:pt x="2004" y="1523"/>
                                    <a:pt x="226" y="761"/>
                                  </a:cubicBezTo>
                                  <a:cubicBezTo>
                                    <a:pt x="226" y="508"/>
                                    <a:pt x="-282" y="254"/>
                                    <a:pt x="226" y="0"/>
                                  </a:cubicBezTo>
                                  <a:cubicBezTo>
                                    <a:pt x="4036" y="0"/>
                                    <a:pt x="6321" y="3046"/>
                                    <a:pt x="9369" y="5203"/>
                                  </a:cubicBezTo>
                                </a:path>
                              </a:pathLst>
                            </a:custGeom>
                            <a:solidFill>
                              <a:srgbClr val="000000"/>
                            </a:solidFill>
                            <a:ln w="12688" cap="flat">
                              <a:noFill/>
                              <a:prstDash val="solid"/>
                              <a:miter/>
                            </a:ln>
                          </wps:spPr>
                          <wps:bodyPr/>
                        </wps:wsp>
                        <wps:wsp>
                          <wps:cNvPr id="1866233374" name="Freeform: Shape 1866233374">
                            <a:extLst>
                              <a:ext uri="{FF2B5EF4-FFF2-40B4-BE49-F238E27FC236}">
                                <a16:creationId xmlns:a16="http://schemas.microsoft.com/office/drawing/2014/main" id="{FDD507A3-3954-CDA8-CA9D-94C8D33BEE4D}"/>
                              </a:ext>
                            </a:extLst>
                          </wps:cNvPr>
                          <wps:cNvSpPr/>
                          <wps:spPr>
                            <a:xfrm>
                              <a:off x="5721367" y="244933"/>
                              <a:ext cx="7999" cy="7535"/>
                            </a:xfrm>
                            <a:custGeom>
                              <a:avLst/>
                              <a:gdLst>
                                <a:gd name="csX0" fmla="*/ 8000 w 7999"/>
                                <a:gd name="csY0" fmla="*/ 0 h 7535"/>
                                <a:gd name="csX1" fmla="*/ 1524 w 7999"/>
                                <a:gd name="csY1" fmla="*/ 7107 h 7535"/>
                                <a:gd name="csX2" fmla="*/ 0 w 7999"/>
                                <a:gd name="csY2" fmla="*/ 7361 h 7535"/>
                                <a:gd name="csX3" fmla="*/ 6857 w 7999"/>
                                <a:gd name="csY3" fmla="*/ 0 h 7535"/>
                                <a:gd name="csX4" fmla="*/ 8000 w 7999"/>
                                <a:gd name="csY4" fmla="*/ 0 h 7535"/>
                              </a:gdLst>
                              <a:ahLst/>
                              <a:cxnLst>
                                <a:cxn ang="0">
                                  <a:pos x="csX0" y="csY0"/>
                                </a:cxn>
                                <a:cxn ang="0">
                                  <a:pos x="csX1" y="csY1"/>
                                </a:cxn>
                                <a:cxn ang="0">
                                  <a:pos x="csX2" y="csY2"/>
                                </a:cxn>
                                <a:cxn ang="0">
                                  <a:pos x="csX3" y="csY3"/>
                                </a:cxn>
                                <a:cxn ang="0">
                                  <a:pos x="csX4" y="csY4"/>
                                </a:cxn>
                              </a:cxnLst>
                              <a:rect l="l" t="t" r="r" b="b"/>
                              <a:pathLst>
                                <a:path w="7999" h="7535">
                                  <a:moveTo>
                                    <a:pt x="8000" y="0"/>
                                  </a:moveTo>
                                  <a:cubicBezTo>
                                    <a:pt x="6222" y="2665"/>
                                    <a:pt x="4699" y="5838"/>
                                    <a:pt x="1524" y="7107"/>
                                  </a:cubicBezTo>
                                  <a:cubicBezTo>
                                    <a:pt x="1016" y="7107"/>
                                    <a:pt x="508" y="7869"/>
                                    <a:pt x="0" y="7361"/>
                                  </a:cubicBezTo>
                                  <a:cubicBezTo>
                                    <a:pt x="1270" y="4442"/>
                                    <a:pt x="3809" y="1269"/>
                                    <a:pt x="6857" y="0"/>
                                  </a:cubicBezTo>
                                  <a:cubicBezTo>
                                    <a:pt x="7111" y="0"/>
                                    <a:pt x="7619" y="0"/>
                                    <a:pt x="8000" y="0"/>
                                  </a:cubicBezTo>
                                </a:path>
                              </a:pathLst>
                            </a:custGeom>
                            <a:solidFill>
                              <a:srgbClr val="000000"/>
                            </a:solidFill>
                            <a:ln w="12688" cap="flat">
                              <a:noFill/>
                              <a:prstDash val="solid"/>
                              <a:miter/>
                            </a:ln>
                          </wps:spPr>
                          <wps:bodyPr/>
                        </wps:wsp>
                        <wps:wsp>
                          <wps:cNvPr id="1579848563" name="Freeform: Shape 1579848563">
                            <a:extLst>
                              <a:ext uri="{FF2B5EF4-FFF2-40B4-BE49-F238E27FC236}">
                                <a16:creationId xmlns:a16="http://schemas.microsoft.com/office/drawing/2014/main" id="{E585EC18-23D5-35B0-42C2-316A223D7B84}"/>
                              </a:ext>
                            </a:extLst>
                          </wps:cNvPr>
                          <wps:cNvSpPr/>
                          <wps:spPr>
                            <a:xfrm>
                              <a:off x="5561050" y="245036"/>
                              <a:ext cx="2471" cy="2435"/>
                            </a:xfrm>
                            <a:custGeom>
                              <a:avLst/>
                              <a:gdLst>
                                <a:gd name="csX0" fmla="*/ 2471 w 2471"/>
                                <a:gd name="csY0" fmla="*/ 913 h 2435"/>
                                <a:gd name="csX1" fmla="*/ 1328 w 2471"/>
                                <a:gd name="csY1" fmla="*/ 2436 h 2435"/>
                                <a:gd name="csX2" fmla="*/ 58 w 2471"/>
                                <a:gd name="csY2" fmla="*/ 1547 h 2435"/>
                                <a:gd name="csX3" fmla="*/ 820 w 2471"/>
                                <a:gd name="csY3" fmla="*/ 24 h 2435"/>
                                <a:gd name="csX4" fmla="*/ 2471 w 2471"/>
                                <a:gd name="csY4" fmla="*/ 913 h 2435"/>
                              </a:gdLst>
                              <a:ahLst/>
                              <a:cxnLst>
                                <a:cxn ang="0">
                                  <a:pos x="csX0" y="csY0"/>
                                </a:cxn>
                                <a:cxn ang="0">
                                  <a:pos x="csX1" y="csY1"/>
                                </a:cxn>
                                <a:cxn ang="0">
                                  <a:pos x="csX2" y="csY2"/>
                                </a:cxn>
                                <a:cxn ang="0">
                                  <a:pos x="csX3" y="csY3"/>
                                </a:cxn>
                                <a:cxn ang="0">
                                  <a:pos x="csX4" y="csY4"/>
                                </a:cxn>
                              </a:cxnLst>
                              <a:rect l="l" t="t" r="r" b="b"/>
                              <a:pathLst>
                                <a:path w="2471" h="2435">
                                  <a:moveTo>
                                    <a:pt x="2471" y="913"/>
                                  </a:moveTo>
                                  <a:cubicBezTo>
                                    <a:pt x="2471" y="1801"/>
                                    <a:pt x="1963" y="1928"/>
                                    <a:pt x="1328" y="2436"/>
                                  </a:cubicBezTo>
                                  <a:cubicBezTo>
                                    <a:pt x="693" y="2436"/>
                                    <a:pt x="439" y="2055"/>
                                    <a:pt x="58" y="1547"/>
                                  </a:cubicBezTo>
                                  <a:cubicBezTo>
                                    <a:pt x="-196" y="786"/>
                                    <a:pt x="439" y="405"/>
                                    <a:pt x="820" y="24"/>
                                  </a:cubicBezTo>
                                  <a:cubicBezTo>
                                    <a:pt x="1455" y="-103"/>
                                    <a:pt x="2090" y="278"/>
                                    <a:pt x="2471" y="913"/>
                                  </a:cubicBezTo>
                                </a:path>
                              </a:pathLst>
                            </a:custGeom>
                            <a:solidFill>
                              <a:srgbClr val="000000"/>
                            </a:solidFill>
                            <a:ln w="12688" cap="flat">
                              <a:noFill/>
                              <a:prstDash val="solid"/>
                              <a:miter/>
                            </a:ln>
                          </wps:spPr>
                          <wps:bodyPr/>
                        </wps:wsp>
                        <wps:wsp>
                          <wps:cNvPr id="751244998" name="Freeform: Shape 751244998">
                            <a:extLst>
                              <a:ext uri="{FF2B5EF4-FFF2-40B4-BE49-F238E27FC236}">
                                <a16:creationId xmlns:a16="http://schemas.microsoft.com/office/drawing/2014/main" id="{CDB86FE8-2668-5EAB-66FF-2AB12555DE40}"/>
                              </a:ext>
                            </a:extLst>
                          </wps:cNvPr>
                          <wps:cNvSpPr/>
                          <wps:spPr>
                            <a:xfrm>
                              <a:off x="5732449" y="245822"/>
                              <a:ext cx="6569" cy="8249"/>
                            </a:xfrm>
                            <a:custGeom>
                              <a:avLst/>
                              <a:gdLst>
                                <a:gd name="csX0" fmla="*/ 6569 w 6569"/>
                                <a:gd name="csY0" fmla="*/ 508 h 8249"/>
                                <a:gd name="csX1" fmla="*/ 5427 w 6569"/>
                                <a:gd name="csY1" fmla="*/ 4061 h 8249"/>
                                <a:gd name="csX2" fmla="*/ 93 w 6569"/>
                                <a:gd name="csY2" fmla="*/ 8249 h 8249"/>
                                <a:gd name="csX3" fmla="*/ 982 w 6569"/>
                                <a:gd name="csY3" fmla="*/ 5965 h 8249"/>
                                <a:gd name="csX4" fmla="*/ 6061 w 6569"/>
                                <a:gd name="csY4" fmla="*/ 0 h 8249"/>
                                <a:gd name="csX5" fmla="*/ 6442 w 6569"/>
                                <a:gd name="csY5" fmla="*/ 508 h 8249"/>
                              </a:gdLst>
                              <a:ahLst/>
                              <a:cxnLst>
                                <a:cxn ang="0">
                                  <a:pos x="csX0" y="csY0"/>
                                </a:cxn>
                                <a:cxn ang="0">
                                  <a:pos x="csX1" y="csY1"/>
                                </a:cxn>
                                <a:cxn ang="0">
                                  <a:pos x="csX2" y="csY2"/>
                                </a:cxn>
                                <a:cxn ang="0">
                                  <a:pos x="csX3" y="csY3"/>
                                </a:cxn>
                                <a:cxn ang="0">
                                  <a:pos x="csX4" y="csY4"/>
                                </a:cxn>
                                <a:cxn ang="0">
                                  <a:pos x="csX5" y="csY5"/>
                                </a:cxn>
                              </a:cxnLst>
                              <a:rect l="l" t="t" r="r" b="b"/>
                              <a:pathLst>
                                <a:path w="6569" h="8249">
                                  <a:moveTo>
                                    <a:pt x="6569" y="508"/>
                                  </a:moveTo>
                                  <a:cubicBezTo>
                                    <a:pt x="5935" y="1523"/>
                                    <a:pt x="6188" y="3046"/>
                                    <a:pt x="5427" y="4061"/>
                                  </a:cubicBezTo>
                                  <a:cubicBezTo>
                                    <a:pt x="3903" y="5838"/>
                                    <a:pt x="2633" y="7869"/>
                                    <a:pt x="93" y="8249"/>
                                  </a:cubicBezTo>
                                  <a:cubicBezTo>
                                    <a:pt x="-288" y="7488"/>
                                    <a:pt x="601" y="6726"/>
                                    <a:pt x="982" y="5965"/>
                                  </a:cubicBezTo>
                                  <a:cubicBezTo>
                                    <a:pt x="1998" y="3680"/>
                                    <a:pt x="3649" y="1015"/>
                                    <a:pt x="6061" y="0"/>
                                  </a:cubicBezTo>
                                  <a:lnTo>
                                    <a:pt x="6442" y="508"/>
                                  </a:lnTo>
                                  <a:close/>
                                </a:path>
                              </a:pathLst>
                            </a:custGeom>
                            <a:solidFill>
                              <a:srgbClr val="000000"/>
                            </a:solidFill>
                            <a:ln w="12688" cap="flat">
                              <a:noFill/>
                              <a:prstDash val="solid"/>
                              <a:miter/>
                            </a:ln>
                          </wps:spPr>
                          <wps:bodyPr/>
                        </wps:wsp>
                        <wps:wsp>
                          <wps:cNvPr id="1465622698" name="Freeform: Shape 1465622698">
                            <a:extLst>
                              <a:ext uri="{FF2B5EF4-FFF2-40B4-BE49-F238E27FC236}">
                                <a16:creationId xmlns:a16="http://schemas.microsoft.com/office/drawing/2014/main" id="{C7E1F4B1-A59D-FF88-7BDB-4014C3232AF4}"/>
                              </a:ext>
                            </a:extLst>
                          </wps:cNvPr>
                          <wps:cNvSpPr/>
                          <wps:spPr>
                            <a:xfrm>
                              <a:off x="5518978" y="246348"/>
                              <a:ext cx="2735" cy="2778"/>
                            </a:xfrm>
                            <a:custGeom>
                              <a:avLst/>
                              <a:gdLst>
                                <a:gd name="csX0" fmla="*/ 2510 w 2735"/>
                                <a:gd name="csY0" fmla="*/ 743 h 2778"/>
                                <a:gd name="csX1" fmla="*/ 2510 w 2735"/>
                                <a:gd name="csY1" fmla="*/ 2393 h 2778"/>
                                <a:gd name="csX2" fmla="*/ 732 w 2735"/>
                                <a:gd name="csY2" fmla="*/ 2647 h 2778"/>
                                <a:gd name="csX3" fmla="*/ 97 w 2735"/>
                                <a:gd name="csY3" fmla="*/ 743 h 2778"/>
                                <a:gd name="csX4" fmla="*/ 2510 w 2735"/>
                                <a:gd name="csY4" fmla="*/ 616 h 2778"/>
                              </a:gdLst>
                              <a:ahLst/>
                              <a:cxnLst>
                                <a:cxn ang="0">
                                  <a:pos x="csX0" y="csY0"/>
                                </a:cxn>
                                <a:cxn ang="0">
                                  <a:pos x="csX1" y="csY1"/>
                                </a:cxn>
                                <a:cxn ang="0">
                                  <a:pos x="csX2" y="csY2"/>
                                </a:cxn>
                                <a:cxn ang="0">
                                  <a:pos x="csX3" y="csY3"/>
                                </a:cxn>
                                <a:cxn ang="0">
                                  <a:pos x="csX4" y="csY4"/>
                                </a:cxn>
                              </a:cxnLst>
                              <a:rect l="l" t="t" r="r" b="b"/>
                              <a:pathLst>
                                <a:path w="2735" h="2778">
                                  <a:moveTo>
                                    <a:pt x="2510" y="743"/>
                                  </a:moveTo>
                                  <a:cubicBezTo>
                                    <a:pt x="2510" y="743"/>
                                    <a:pt x="3018" y="1885"/>
                                    <a:pt x="2510" y="2393"/>
                                  </a:cubicBezTo>
                                  <a:cubicBezTo>
                                    <a:pt x="2002" y="2774"/>
                                    <a:pt x="1367" y="2901"/>
                                    <a:pt x="732" y="2647"/>
                                  </a:cubicBezTo>
                                  <a:cubicBezTo>
                                    <a:pt x="97" y="2266"/>
                                    <a:pt x="-157" y="1378"/>
                                    <a:pt x="97" y="743"/>
                                  </a:cubicBezTo>
                                  <a:cubicBezTo>
                                    <a:pt x="605" y="-18"/>
                                    <a:pt x="2002" y="-399"/>
                                    <a:pt x="2510" y="616"/>
                                  </a:cubicBezTo>
                                </a:path>
                              </a:pathLst>
                            </a:custGeom>
                            <a:solidFill>
                              <a:srgbClr val="000000"/>
                            </a:solidFill>
                            <a:ln w="12688" cap="flat">
                              <a:noFill/>
                              <a:prstDash val="solid"/>
                              <a:miter/>
                            </a:ln>
                          </wps:spPr>
                          <wps:bodyPr/>
                        </wps:wsp>
                        <wps:wsp>
                          <wps:cNvPr id="1314748587" name="Freeform: Shape 1314748587">
                            <a:extLst>
                              <a:ext uri="{FF2B5EF4-FFF2-40B4-BE49-F238E27FC236}">
                                <a16:creationId xmlns:a16="http://schemas.microsoft.com/office/drawing/2014/main" id="{B1574D81-F53F-190D-E7A5-8DA62661E7E7}"/>
                              </a:ext>
                            </a:extLst>
                          </wps:cNvPr>
                          <wps:cNvSpPr/>
                          <wps:spPr>
                            <a:xfrm>
                              <a:off x="5514376" y="247247"/>
                              <a:ext cx="2920" cy="2786"/>
                            </a:xfrm>
                            <a:custGeom>
                              <a:avLst/>
                              <a:gdLst>
                                <a:gd name="csX0" fmla="*/ 2667 w 2920"/>
                                <a:gd name="csY0" fmla="*/ 732 h 2786"/>
                                <a:gd name="csX1" fmla="*/ 2921 w 2920"/>
                                <a:gd name="csY1" fmla="*/ 1874 h 2786"/>
                                <a:gd name="csX2" fmla="*/ 1778 w 2920"/>
                                <a:gd name="csY2" fmla="*/ 2762 h 2786"/>
                                <a:gd name="csX3" fmla="*/ 0 w 2920"/>
                                <a:gd name="csY3" fmla="*/ 1747 h 2786"/>
                                <a:gd name="csX4" fmla="*/ 762 w 2920"/>
                                <a:gd name="csY4" fmla="*/ 97 h 2786"/>
                                <a:gd name="csX5" fmla="*/ 2667 w 2920"/>
                                <a:gd name="csY5" fmla="*/ 732 h 2786"/>
                              </a:gdLst>
                              <a:ahLst/>
                              <a:cxnLst>
                                <a:cxn ang="0">
                                  <a:pos x="csX0" y="csY0"/>
                                </a:cxn>
                                <a:cxn ang="0">
                                  <a:pos x="csX1" y="csY1"/>
                                </a:cxn>
                                <a:cxn ang="0">
                                  <a:pos x="csX2" y="csY2"/>
                                </a:cxn>
                                <a:cxn ang="0">
                                  <a:pos x="csX3" y="csY3"/>
                                </a:cxn>
                                <a:cxn ang="0">
                                  <a:pos x="csX4" y="csY4"/>
                                </a:cxn>
                                <a:cxn ang="0">
                                  <a:pos x="csX5" y="csY5"/>
                                </a:cxn>
                              </a:cxnLst>
                              <a:rect l="l" t="t" r="r" b="b"/>
                              <a:pathLst>
                                <a:path w="2920" h="2786">
                                  <a:moveTo>
                                    <a:pt x="2667" y="732"/>
                                  </a:moveTo>
                                  <a:cubicBezTo>
                                    <a:pt x="2667" y="732"/>
                                    <a:pt x="2921" y="1493"/>
                                    <a:pt x="2921" y="1874"/>
                                  </a:cubicBezTo>
                                  <a:cubicBezTo>
                                    <a:pt x="2667" y="2255"/>
                                    <a:pt x="2286" y="2762"/>
                                    <a:pt x="1778" y="2762"/>
                                  </a:cubicBezTo>
                                  <a:cubicBezTo>
                                    <a:pt x="889" y="2889"/>
                                    <a:pt x="381" y="2509"/>
                                    <a:pt x="0" y="1747"/>
                                  </a:cubicBezTo>
                                  <a:cubicBezTo>
                                    <a:pt x="0" y="986"/>
                                    <a:pt x="127" y="478"/>
                                    <a:pt x="762" y="97"/>
                                  </a:cubicBezTo>
                                  <a:cubicBezTo>
                                    <a:pt x="1524" y="-157"/>
                                    <a:pt x="2286" y="97"/>
                                    <a:pt x="2667" y="732"/>
                                  </a:cubicBezTo>
                                </a:path>
                              </a:pathLst>
                            </a:custGeom>
                            <a:solidFill>
                              <a:srgbClr val="000000"/>
                            </a:solidFill>
                            <a:ln w="12688" cap="flat">
                              <a:noFill/>
                              <a:prstDash val="solid"/>
                              <a:miter/>
                            </a:ln>
                          </wps:spPr>
                          <wps:bodyPr/>
                        </wps:wsp>
                        <wps:wsp>
                          <wps:cNvPr id="1020051223" name="Freeform: Shape 1020051223">
                            <a:extLst>
                              <a:ext uri="{FF2B5EF4-FFF2-40B4-BE49-F238E27FC236}">
                                <a16:creationId xmlns:a16="http://schemas.microsoft.com/office/drawing/2014/main" id="{F66C029B-B798-1733-648A-DB0E4DFF9101}"/>
                              </a:ext>
                            </a:extLst>
                          </wps:cNvPr>
                          <wps:cNvSpPr/>
                          <wps:spPr>
                            <a:xfrm>
                              <a:off x="5523266" y="247979"/>
                              <a:ext cx="2954" cy="2577"/>
                            </a:xfrm>
                            <a:custGeom>
                              <a:avLst/>
                              <a:gdLst>
                                <a:gd name="csX0" fmla="*/ 2920 w 2954"/>
                                <a:gd name="csY0" fmla="*/ 508 h 2577"/>
                                <a:gd name="csX1" fmla="*/ 2286 w 2954"/>
                                <a:gd name="csY1" fmla="*/ 2411 h 2577"/>
                                <a:gd name="csX2" fmla="*/ 0 w 2954"/>
                                <a:gd name="csY2" fmla="*/ 1523 h 2577"/>
                                <a:gd name="csX3" fmla="*/ 889 w 2954"/>
                                <a:gd name="csY3" fmla="*/ 0 h 2577"/>
                                <a:gd name="csX4" fmla="*/ 2920 w 2954"/>
                                <a:gd name="csY4" fmla="*/ 635 h 2577"/>
                              </a:gdLst>
                              <a:ahLst/>
                              <a:cxnLst>
                                <a:cxn ang="0">
                                  <a:pos x="csX0" y="csY0"/>
                                </a:cxn>
                                <a:cxn ang="0">
                                  <a:pos x="csX1" y="csY1"/>
                                </a:cxn>
                                <a:cxn ang="0">
                                  <a:pos x="csX2" y="csY2"/>
                                </a:cxn>
                                <a:cxn ang="0">
                                  <a:pos x="csX3" y="csY3"/>
                                </a:cxn>
                                <a:cxn ang="0">
                                  <a:pos x="csX4" y="csY4"/>
                                </a:cxn>
                              </a:cxnLst>
                              <a:rect l="l" t="t" r="r" b="b"/>
                              <a:pathLst>
                                <a:path w="2954" h="2577">
                                  <a:moveTo>
                                    <a:pt x="2920" y="508"/>
                                  </a:moveTo>
                                  <a:cubicBezTo>
                                    <a:pt x="2920" y="508"/>
                                    <a:pt x="3175" y="2157"/>
                                    <a:pt x="2286" y="2411"/>
                                  </a:cubicBezTo>
                                  <a:cubicBezTo>
                                    <a:pt x="1143" y="2919"/>
                                    <a:pt x="635" y="2157"/>
                                    <a:pt x="0" y="1523"/>
                                  </a:cubicBezTo>
                                  <a:cubicBezTo>
                                    <a:pt x="0" y="761"/>
                                    <a:pt x="381" y="254"/>
                                    <a:pt x="889" y="0"/>
                                  </a:cubicBezTo>
                                  <a:cubicBezTo>
                                    <a:pt x="1651" y="0"/>
                                    <a:pt x="2286" y="0"/>
                                    <a:pt x="2920" y="635"/>
                                  </a:cubicBezTo>
                                </a:path>
                              </a:pathLst>
                            </a:custGeom>
                            <a:solidFill>
                              <a:srgbClr val="000000"/>
                            </a:solidFill>
                            <a:ln w="12688" cap="flat">
                              <a:noFill/>
                              <a:prstDash val="solid"/>
                              <a:miter/>
                            </a:ln>
                          </wps:spPr>
                          <wps:bodyPr/>
                        </wps:wsp>
                        <wps:wsp>
                          <wps:cNvPr id="1856158223" name="Freeform: Shape 1856158223">
                            <a:extLst>
                              <a:ext uri="{FF2B5EF4-FFF2-40B4-BE49-F238E27FC236}">
                                <a16:creationId xmlns:a16="http://schemas.microsoft.com/office/drawing/2014/main" id="{DF687BA7-8A0B-344F-4B4F-27A68120EA74}"/>
                              </a:ext>
                            </a:extLst>
                          </wps:cNvPr>
                          <wps:cNvSpPr/>
                          <wps:spPr>
                            <a:xfrm>
                              <a:off x="5536190" y="248867"/>
                              <a:ext cx="2822" cy="2411"/>
                            </a:xfrm>
                            <a:custGeom>
                              <a:avLst/>
                              <a:gdLst>
                                <a:gd name="csX0" fmla="*/ 2568 w 2822"/>
                                <a:gd name="csY0" fmla="*/ 635 h 2411"/>
                                <a:gd name="csX1" fmla="*/ 2060 w 2822"/>
                                <a:gd name="csY1" fmla="*/ 2158 h 2411"/>
                                <a:gd name="csX2" fmla="*/ 664 w 2822"/>
                                <a:gd name="csY2" fmla="*/ 2284 h 2411"/>
                                <a:gd name="csX3" fmla="*/ 155 w 2822"/>
                                <a:gd name="csY3" fmla="*/ 888 h 2411"/>
                                <a:gd name="csX4" fmla="*/ 1298 w 2822"/>
                                <a:gd name="csY4" fmla="*/ 0 h 2411"/>
                                <a:gd name="csX5" fmla="*/ 2822 w 2822"/>
                                <a:gd name="csY5" fmla="*/ 635 h 2411"/>
                              </a:gdLst>
                              <a:ahLst/>
                              <a:cxnLst>
                                <a:cxn ang="0">
                                  <a:pos x="csX0" y="csY0"/>
                                </a:cxn>
                                <a:cxn ang="0">
                                  <a:pos x="csX1" y="csY1"/>
                                </a:cxn>
                                <a:cxn ang="0">
                                  <a:pos x="csX2" y="csY2"/>
                                </a:cxn>
                                <a:cxn ang="0">
                                  <a:pos x="csX3" y="csY3"/>
                                </a:cxn>
                                <a:cxn ang="0">
                                  <a:pos x="csX4" y="csY4"/>
                                </a:cxn>
                                <a:cxn ang="0">
                                  <a:pos x="csX5" y="csY5"/>
                                </a:cxn>
                              </a:cxnLst>
                              <a:rect l="l" t="t" r="r" b="b"/>
                              <a:pathLst>
                                <a:path w="2822" h="2411">
                                  <a:moveTo>
                                    <a:pt x="2568" y="635"/>
                                  </a:moveTo>
                                  <a:cubicBezTo>
                                    <a:pt x="2568" y="635"/>
                                    <a:pt x="2568" y="1904"/>
                                    <a:pt x="2060" y="2158"/>
                                  </a:cubicBezTo>
                                  <a:cubicBezTo>
                                    <a:pt x="1679" y="2538"/>
                                    <a:pt x="917" y="2411"/>
                                    <a:pt x="664" y="2284"/>
                                  </a:cubicBezTo>
                                  <a:cubicBezTo>
                                    <a:pt x="536" y="1777"/>
                                    <a:pt x="-353" y="1396"/>
                                    <a:pt x="155" y="888"/>
                                  </a:cubicBezTo>
                                  <a:cubicBezTo>
                                    <a:pt x="409" y="508"/>
                                    <a:pt x="790" y="254"/>
                                    <a:pt x="1298" y="0"/>
                                  </a:cubicBezTo>
                                  <a:cubicBezTo>
                                    <a:pt x="1806" y="254"/>
                                    <a:pt x="2441" y="0"/>
                                    <a:pt x="2822" y="635"/>
                                  </a:cubicBezTo>
                                </a:path>
                              </a:pathLst>
                            </a:custGeom>
                            <a:solidFill>
                              <a:srgbClr val="000000"/>
                            </a:solidFill>
                            <a:ln w="12688" cap="flat">
                              <a:noFill/>
                              <a:prstDash val="solid"/>
                              <a:miter/>
                            </a:ln>
                          </wps:spPr>
                          <wps:bodyPr/>
                        </wps:wsp>
                        <wps:wsp>
                          <wps:cNvPr id="965427538" name="Freeform: Shape 965427538">
                            <a:extLst>
                              <a:ext uri="{FF2B5EF4-FFF2-40B4-BE49-F238E27FC236}">
                                <a16:creationId xmlns:a16="http://schemas.microsoft.com/office/drawing/2014/main" id="{1A8133B8-B9C3-C459-7F58-CA9892C34804}"/>
                              </a:ext>
                            </a:extLst>
                          </wps:cNvPr>
                          <wps:cNvSpPr/>
                          <wps:spPr>
                            <a:xfrm>
                              <a:off x="5743406" y="248867"/>
                              <a:ext cx="2978" cy="2411"/>
                            </a:xfrm>
                            <a:custGeom>
                              <a:avLst/>
                              <a:gdLst>
                                <a:gd name="csX0" fmla="*/ 2978 w 2978"/>
                                <a:gd name="csY0" fmla="*/ 1142 h 2411"/>
                                <a:gd name="csX1" fmla="*/ 1835 w 2978"/>
                                <a:gd name="csY1" fmla="*/ 2411 h 2411"/>
                                <a:gd name="csX2" fmla="*/ 57 w 2978"/>
                                <a:gd name="csY2" fmla="*/ 1523 h 2411"/>
                                <a:gd name="csX3" fmla="*/ 1073 w 2978"/>
                                <a:gd name="csY3" fmla="*/ 0 h 2411"/>
                                <a:gd name="csX4" fmla="*/ 2978 w 2978"/>
                                <a:gd name="csY4" fmla="*/ 1142 h 2411"/>
                              </a:gdLst>
                              <a:ahLst/>
                              <a:cxnLst>
                                <a:cxn ang="0">
                                  <a:pos x="csX0" y="csY0"/>
                                </a:cxn>
                                <a:cxn ang="0">
                                  <a:pos x="csX1" y="csY1"/>
                                </a:cxn>
                                <a:cxn ang="0">
                                  <a:pos x="csX2" y="csY2"/>
                                </a:cxn>
                                <a:cxn ang="0">
                                  <a:pos x="csX3" y="csY3"/>
                                </a:cxn>
                                <a:cxn ang="0">
                                  <a:pos x="csX4" y="csY4"/>
                                </a:cxn>
                              </a:cxnLst>
                              <a:rect l="l" t="t" r="r" b="b"/>
                              <a:pathLst>
                                <a:path w="2978" h="2411">
                                  <a:moveTo>
                                    <a:pt x="2978" y="1142"/>
                                  </a:moveTo>
                                  <a:cubicBezTo>
                                    <a:pt x="2978" y="1142"/>
                                    <a:pt x="2470" y="2411"/>
                                    <a:pt x="1835" y="2411"/>
                                  </a:cubicBezTo>
                                  <a:cubicBezTo>
                                    <a:pt x="1200" y="2411"/>
                                    <a:pt x="438" y="2284"/>
                                    <a:pt x="57" y="1523"/>
                                  </a:cubicBezTo>
                                  <a:cubicBezTo>
                                    <a:pt x="-197" y="635"/>
                                    <a:pt x="438" y="254"/>
                                    <a:pt x="1073" y="0"/>
                                  </a:cubicBezTo>
                                  <a:cubicBezTo>
                                    <a:pt x="1835" y="0"/>
                                    <a:pt x="2851" y="254"/>
                                    <a:pt x="2978" y="1142"/>
                                  </a:cubicBezTo>
                                </a:path>
                              </a:pathLst>
                            </a:custGeom>
                            <a:solidFill>
                              <a:srgbClr val="000000"/>
                            </a:solidFill>
                            <a:ln w="12688" cap="flat">
                              <a:noFill/>
                              <a:prstDash val="solid"/>
                              <a:miter/>
                            </a:ln>
                          </wps:spPr>
                          <wps:bodyPr/>
                        </wps:wsp>
                        <wps:wsp>
                          <wps:cNvPr id="1559686678" name="Freeform: Shape 1559686678">
                            <a:extLst>
                              <a:ext uri="{FF2B5EF4-FFF2-40B4-BE49-F238E27FC236}">
                                <a16:creationId xmlns:a16="http://schemas.microsoft.com/office/drawing/2014/main" id="{017E9081-1F6A-9880-DFBF-1160F5FF9DED}"/>
                              </a:ext>
                            </a:extLst>
                          </wps:cNvPr>
                          <wps:cNvSpPr/>
                          <wps:spPr>
                            <a:xfrm>
                              <a:off x="5728986" y="249121"/>
                              <a:ext cx="3301" cy="2701"/>
                            </a:xfrm>
                            <a:custGeom>
                              <a:avLst/>
                              <a:gdLst>
                                <a:gd name="csX0" fmla="*/ 3302 w 3301"/>
                                <a:gd name="csY0" fmla="*/ 1269 h 2701"/>
                                <a:gd name="csX1" fmla="*/ 2413 w 3301"/>
                                <a:gd name="csY1" fmla="*/ 2538 h 2701"/>
                                <a:gd name="csX2" fmla="*/ 0 w 3301"/>
                                <a:gd name="csY2" fmla="*/ 1396 h 2701"/>
                                <a:gd name="csX3" fmla="*/ 1270 w 3301"/>
                                <a:gd name="csY3" fmla="*/ 0 h 2701"/>
                                <a:gd name="csX4" fmla="*/ 3302 w 3301"/>
                                <a:gd name="csY4" fmla="*/ 1269 h 2701"/>
                              </a:gdLst>
                              <a:ahLst/>
                              <a:cxnLst>
                                <a:cxn ang="0">
                                  <a:pos x="csX0" y="csY0"/>
                                </a:cxn>
                                <a:cxn ang="0">
                                  <a:pos x="csX1" y="csY1"/>
                                </a:cxn>
                                <a:cxn ang="0">
                                  <a:pos x="csX2" y="csY2"/>
                                </a:cxn>
                                <a:cxn ang="0">
                                  <a:pos x="csX3" y="csY3"/>
                                </a:cxn>
                                <a:cxn ang="0">
                                  <a:pos x="csX4" y="csY4"/>
                                </a:cxn>
                              </a:cxnLst>
                              <a:rect l="l" t="t" r="r" b="b"/>
                              <a:pathLst>
                                <a:path w="3301" h="2701">
                                  <a:moveTo>
                                    <a:pt x="3302" y="1269"/>
                                  </a:moveTo>
                                  <a:cubicBezTo>
                                    <a:pt x="3302" y="1269"/>
                                    <a:pt x="2667" y="2411"/>
                                    <a:pt x="2413" y="2538"/>
                                  </a:cubicBezTo>
                                  <a:cubicBezTo>
                                    <a:pt x="1397" y="3046"/>
                                    <a:pt x="381" y="2284"/>
                                    <a:pt x="0" y="1396"/>
                                  </a:cubicBezTo>
                                  <a:cubicBezTo>
                                    <a:pt x="127" y="761"/>
                                    <a:pt x="762" y="254"/>
                                    <a:pt x="1270" y="0"/>
                                  </a:cubicBezTo>
                                  <a:cubicBezTo>
                                    <a:pt x="2286" y="0"/>
                                    <a:pt x="2794" y="508"/>
                                    <a:pt x="3302" y="1269"/>
                                  </a:cubicBezTo>
                                </a:path>
                              </a:pathLst>
                            </a:custGeom>
                            <a:solidFill>
                              <a:srgbClr val="000000"/>
                            </a:solidFill>
                            <a:ln w="12688" cap="flat">
                              <a:noFill/>
                              <a:prstDash val="solid"/>
                              <a:miter/>
                            </a:ln>
                          </wps:spPr>
                          <wps:bodyPr/>
                        </wps:wsp>
                        <wps:wsp>
                          <wps:cNvPr id="939943881" name="Freeform: Shape 939943881">
                            <a:extLst>
                              <a:ext uri="{FF2B5EF4-FFF2-40B4-BE49-F238E27FC236}">
                                <a16:creationId xmlns:a16="http://schemas.microsoft.com/office/drawing/2014/main" id="{676E1EB4-F8F2-C93D-ACD3-EEF21A9A33BE}"/>
                              </a:ext>
                            </a:extLst>
                          </wps:cNvPr>
                          <wps:cNvSpPr/>
                          <wps:spPr>
                            <a:xfrm>
                              <a:off x="5738971" y="249427"/>
                              <a:ext cx="2840" cy="2238"/>
                            </a:xfrm>
                            <a:custGeom>
                              <a:avLst/>
                              <a:gdLst>
                                <a:gd name="csX0" fmla="*/ 2841 w 2840"/>
                                <a:gd name="csY0" fmla="*/ 837 h 2238"/>
                                <a:gd name="csX1" fmla="*/ 2206 w 2840"/>
                                <a:gd name="csY1" fmla="*/ 2106 h 2238"/>
                                <a:gd name="csX2" fmla="*/ 301 w 2840"/>
                                <a:gd name="csY2" fmla="*/ 1852 h 2238"/>
                                <a:gd name="csX3" fmla="*/ 555 w 2840"/>
                                <a:gd name="csY3" fmla="*/ 202 h 2238"/>
                                <a:gd name="csX4" fmla="*/ 2841 w 2840"/>
                                <a:gd name="csY4" fmla="*/ 837 h 2238"/>
                              </a:gdLst>
                              <a:ahLst/>
                              <a:cxnLst>
                                <a:cxn ang="0">
                                  <a:pos x="csX0" y="csY0"/>
                                </a:cxn>
                                <a:cxn ang="0">
                                  <a:pos x="csX1" y="csY1"/>
                                </a:cxn>
                                <a:cxn ang="0">
                                  <a:pos x="csX2" y="csY2"/>
                                </a:cxn>
                                <a:cxn ang="0">
                                  <a:pos x="csX3" y="csY3"/>
                                </a:cxn>
                                <a:cxn ang="0">
                                  <a:pos x="csX4" y="csY4"/>
                                </a:cxn>
                              </a:cxnLst>
                              <a:rect l="l" t="t" r="r" b="b"/>
                              <a:pathLst>
                                <a:path w="2840" h="2238">
                                  <a:moveTo>
                                    <a:pt x="2841" y="837"/>
                                  </a:moveTo>
                                  <a:cubicBezTo>
                                    <a:pt x="2841" y="837"/>
                                    <a:pt x="2587" y="1979"/>
                                    <a:pt x="2206" y="2106"/>
                                  </a:cubicBezTo>
                                  <a:cubicBezTo>
                                    <a:pt x="1571" y="2360"/>
                                    <a:pt x="809" y="2233"/>
                                    <a:pt x="301" y="1852"/>
                                  </a:cubicBezTo>
                                  <a:cubicBezTo>
                                    <a:pt x="-334" y="1218"/>
                                    <a:pt x="174" y="710"/>
                                    <a:pt x="555" y="202"/>
                                  </a:cubicBezTo>
                                  <a:cubicBezTo>
                                    <a:pt x="1317" y="-178"/>
                                    <a:pt x="2587" y="-51"/>
                                    <a:pt x="2841" y="837"/>
                                  </a:cubicBezTo>
                                </a:path>
                              </a:pathLst>
                            </a:custGeom>
                            <a:solidFill>
                              <a:srgbClr val="000000"/>
                            </a:solidFill>
                            <a:ln w="12688" cap="flat">
                              <a:noFill/>
                              <a:prstDash val="solid"/>
                              <a:miter/>
                            </a:ln>
                          </wps:spPr>
                          <wps:bodyPr/>
                        </wps:wsp>
                        <wps:wsp>
                          <wps:cNvPr id="81895666" name="Freeform: Shape 81895666">
                            <a:extLst>
                              <a:ext uri="{FF2B5EF4-FFF2-40B4-BE49-F238E27FC236}">
                                <a16:creationId xmlns:a16="http://schemas.microsoft.com/office/drawing/2014/main" id="{831CD35F-C529-ADCA-272E-D4D859B31F39}"/>
                              </a:ext>
                            </a:extLst>
                          </wps:cNvPr>
                          <wps:cNvSpPr/>
                          <wps:spPr>
                            <a:xfrm>
                              <a:off x="5516916" y="250577"/>
                              <a:ext cx="2666" cy="2859"/>
                            </a:xfrm>
                            <a:custGeom>
                              <a:avLst/>
                              <a:gdLst>
                                <a:gd name="csX0" fmla="*/ 2540 w 2666"/>
                                <a:gd name="csY0" fmla="*/ 956 h 2859"/>
                                <a:gd name="csX1" fmla="*/ 1651 w 2666"/>
                                <a:gd name="csY1" fmla="*/ 2860 h 2859"/>
                                <a:gd name="csX2" fmla="*/ 0 w 2666"/>
                                <a:gd name="csY2" fmla="*/ 1717 h 2859"/>
                                <a:gd name="csX3" fmla="*/ 762 w 2666"/>
                                <a:gd name="csY3" fmla="*/ 68 h 2859"/>
                                <a:gd name="csX4" fmla="*/ 2667 w 2666"/>
                                <a:gd name="csY4" fmla="*/ 829 h 2859"/>
                              </a:gdLst>
                              <a:ahLst/>
                              <a:cxnLst>
                                <a:cxn ang="0">
                                  <a:pos x="csX0" y="csY0"/>
                                </a:cxn>
                                <a:cxn ang="0">
                                  <a:pos x="csX1" y="csY1"/>
                                </a:cxn>
                                <a:cxn ang="0">
                                  <a:pos x="csX2" y="csY2"/>
                                </a:cxn>
                                <a:cxn ang="0">
                                  <a:pos x="csX3" y="csY3"/>
                                </a:cxn>
                                <a:cxn ang="0">
                                  <a:pos x="csX4" y="csY4"/>
                                </a:cxn>
                              </a:cxnLst>
                              <a:rect l="l" t="t" r="r" b="b"/>
                              <a:pathLst>
                                <a:path w="2666" h="2859">
                                  <a:moveTo>
                                    <a:pt x="2540" y="956"/>
                                  </a:moveTo>
                                  <a:cubicBezTo>
                                    <a:pt x="2667" y="1844"/>
                                    <a:pt x="2413" y="2606"/>
                                    <a:pt x="1651" y="2860"/>
                                  </a:cubicBezTo>
                                  <a:cubicBezTo>
                                    <a:pt x="1016" y="2860"/>
                                    <a:pt x="254" y="2479"/>
                                    <a:pt x="0" y="1717"/>
                                  </a:cubicBezTo>
                                  <a:cubicBezTo>
                                    <a:pt x="0" y="956"/>
                                    <a:pt x="127" y="321"/>
                                    <a:pt x="762" y="68"/>
                                  </a:cubicBezTo>
                                  <a:cubicBezTo>
                                    <a:pt x="1524" y="-186"/>
                                    <a:pt x="2159" y="321"/>
                                    <a:pt x="2667" y="829"/>
                                  </a:cubicBezTo>
                                </a:path>
                              </a:pathLst>
                            </a:custGeom>
                            <a:solidFill>
                              <a:srgbClr val="000000"/>
                            </a:solidFill>
                            <a:ln w="12688" cap="flat">
                              <a:noFill/>
                              <a:prstDash val="solid"/>
                              <a:miter/>
                            </a:ln>
                          </wps:spPr>
                          <wps:bodyPr/>
                        </wps:wsp>
                        <wps:wsp>
                          <wps:cNvPr id="40416447" name="Freeform: Shape 40416447">
                            <a:extLst>
                              <a:ext uri="{FF2B5EF4-FFF2-40B4-BE49-F238E27FC236}">
                                <a16:creationId xmlns:a16="http://schemas.microsoft.com/office/drawing/2014/main" id="{3511ED35-E982-BE70-6030-2AD5959876E5}"/>
                              </a:ext>
                            </a:extLst>
                          </wps:cNvPr>
                          <wps:cNvSpPr/>
                          <wps:spPr>
                            <a:xfrm>
                              <a:off x="5725536" y="251584"/>
                              <a:ext cx="3069" cy="2900"/>
                            </a:xfrm>
                            <a:custGeom>
                              <a:avLst/>
                              <a:gdLst>
                                <a:gd name="csX0" fmla="*/ 2942 w 3069"/>
                                <a:gd name="csY0" fmla="*/ 837 h 2900"/>
                                <a:gd name="csX1" fmla="*/ 1799 w 3069"/>
                                <a:gd name="csY1" fmla="*/ 2867 h 2900"/>
                                <a:gd name="csX2" fmla="*/ 402 w 3069"/>
                                <a:gd name="csY2" fmla="*/ 2360 h 2900"/>
                                <a:gd name="csX3" fmla="*/ 402 w 3069"/>
                                <a:gd name="csY3" fmla="*/ 710 h 2900"/>
                                <a:gd name="csX4" fmla="*/ 3069 w 3069"/>
                                <a:gd name="csY4" fmla="*/ 837 h 2900"/>
                              </a:gdLst>
                              <a:ahLst/>
                              <a:cxnLst>
                                <a:cxn ang="0">
                                  <a:pos x="csX0" y="csY0"/>
                                </a:cxn>
                                <a:cxn ang="0">
                                  <a:pos x="csX1" y="csY1"/>
                                </a:cxn>
                                <a:cxn ang="0">
                                  <a:pos x="csX2" y="csY2"/>
                                </a:cxn>
                                <a:cxn ang="0">
                                  <a:pos x="csX3" y="csY3"/>
                                </a:cxn>
                                <a:cxn ang="0">
                                  <a:pos x="csX4" y="csY4"/>
                                </a:cxn>
                              </a:cxnLst>
                              <a:rect l="l" t="t" r="r" b="b"/>
                              <a:pathLst>
                                <a:path w="3069" h="2900">
                                  <a:moveTo>
                                    <a:pt x="2942" y="837"/>
                                  </a:moveTo>
                                  <a:cubicBezTo>
                                    <a:pt x="3196" y="1725"/>
                                    <a:pt x="2688" y="2486"/>
                                    <a:pt x="1799" y="2867"/>
                                  </a:cubicBezTo>
                                  <a:cubicBezTo>
                                    <a:pt x="1164" y="2994"/>
                                    <a:pt x="783" y="2740"/>
                                    <a:pt x="402" y="2360"/>
                                  </a:cubicBezTo>
                                  <a:cubicBezTo>
                                    <a:pt x="149" y="1979"/>
                                    <a:pt x="-360" y="1090"/>
                                    <a:pt x="402" y="710"/>
                                  </a:cubicBezTo>
                                  <a:cubicBezTo>
                                    <a:pt x="1037" y="-433"/>
                                    <a:pt x="2561" y="-52"/>
                                    <a:pt x="3069" y="837"/>
                                  </a:cubicBezTo>
                                </a:path>
                              </a:pathLst>
                            </a:custGeom>
                            <a:solidFill>
                              <a:srgbClr val="000000"/>
                            </a:solidFill>
                            <a:ln w="12688" cap="flat">
                              <a:noFill/>
                              <a:prstDash val="solid"/>
                              <a:miter/>
                            </a:ln>
                          </wps:spPr>
                          <wps:bodyPr/>
                        </wps:wsp>
                        <wps:wsp>
                          <wps:cNvPr id="820184828" name="Freeform: Shape 820184828">
                            <a:extLst>
                              <a:ext uri="{FF2B5EF4-FFF2-40B4-BE49-F238E27FC236}">
                                <a16:creationId xmlns:a16="http://schemas.microsoft.com/office/drawing/2014/main" id="{2B212FEE-F15A-F2D9-7B63-324CCF80491E}"/>
                              </a:ext>
                            </a:extLst>
                          </wps:cNvPr>
                          <wps:cNvSpPr/>
                          <wps:spPr>
                            <a:xfrm>
                              <a:off x="5558119" y="252371"/>
                              <a:ext cx="2780" cy="2608"/>
                            </a:xfrm>
                            <a:custGeom>
                              <a:avLst/>
                              <a:gdLst>
                                <a:gd name="csX0" fmla="*/ 2735 w 2780"/>
                                <a:gd name="csY0" fmla="*/ 939 h 2608"/>
                                <a:gd name="csX1" fmla="*/ 1846 w 2780"/>
                                <a:gd name="csY1" fmla="*/ 2462 h 2608"/>
                                <a:gd name="csX2" fmla="*/ 703 w 2780"/>
                                <a:gd name="csY2" fmla="*/ 2462 h 2608"/>
                                <a:gd name="csX3" fmla="*/ 68 w 2780"/>
                                <a:gd name="csY3" fmla="*/ 812 h 2608"/>
                                <a:gd name="csX4" fmla="*/ 1084 w 2780"/>
                                <a:gd name="csY4" fmla="*/ 50 h 2608"/>
                                <a:gd name="csX5" fmla="*/ 2735 w 2780"/>
                                <a:gd name="csY5" fmla="*/ 1066 h 2608"/>
                              </a:gdLst>
                              <a:ahLst/>
                              <a:cxnLst>
                                <a:cxn ang="0">
                                  <a:pos x="csX0" y="csY0"/>
                                </a:cxn>
                                <a:cxn ang="0">
                                  <a:pos x="csX1" y="csY1"/>
                                </a:cxn>
                                <a:cxn ang="0">
                                  <a:pos x="csX2" y="csY2"/>
                                </a:cxn>
                                <a:cxn ang="0">
                                  <a:pos x="csX3" y="csY3"/>
                                </a:cxn>
                                <a:cxn ang="0">
                                  <a:pos x="csX4" y="csY4"/>
                                </a:cxn>
                                <a:cxn ang="0">
                                  <a:pos x="csX5" y="csY5"/>
                                </a:cxn>
                              </a:cxnLst>
                              <a:rect l="l" t="t" r="r" b="b"/>
                              <a:pathLst>
                                <a:path w="2780" h="2608">
                                  <a:moveTo>
                                    <a:pt x="2735" y="939"/>
                                  </a:moveTo>
                                  <a:cubicBezTo>
                                    <a:pt x="2989" y="1827"/>
                                    <a:pt x="2100" y="1954"/>
                                    <a:pt x="1846" y="2462"/>
                                  </a:cubicBezTo>
                                  <a:cubicBezTo>
                                    <a:pt x="1592" y="2589"/>
                                    <a:pt x="957" y="2716"/>
                                    <a:pt x="703" y="2462"/>
                                  </a:cubicBezTo>
                                  <a:cubicBezTo>
                                    <a:pt x="322" y="1954"/>
                                    <a:pt x="-186" y="1573"/>
                                    <a:pt x="68" y="812"/>
                                  </a:cubicBezTo>
                                  <a:cubicBezTo>
                                    <a:pt x="449" y="558"/>
                                    <a:pt x="576" y="177"/>
                                    <a:pt x="1084" y="50"/>
                                  </a:cubicBezTo>
                                  <a:cubicBezTo>
                                    <a:pt x="1973" y="-203"/>
                                    <a:pt x="2227" y="558"/>
                                    <a:pt x="2735" y="1066"/>
                                  </a:cubicBezTo>
                                </a:path>
                              </a:pathLst>
                            </a:custGeom>
                            <a:solidFill>
                              <a:srgbClr val="000000"/>
                            </a:solidFill>
                            <a:ln w="12688" cap="flat">
                              <a:noFill/>
                              <a:prstDash val="solid"/>
                              <a:miter/>
                            </a:ln>
                          </wps:spPr>
                          <wps:bodyPr/>
                        </wps:wsp>
                        <wps:wsp>
                          <wps:cNvPr id="1930625045" name="Freeform: Shape 1930625045">
                            <a:extLst>
                              <a:ext uri="{FF2B5EF4-FFF2-40B4-BE49-F238E27FC236}">
                                <a16:creationId xmlns:a16="http://schemas.microsoft.com/office/drawing/2014/main" id="{8DE4F988-374F-92F5-CC84-DC6F26F9FBC1}"/>
                              </a:ext>
                            </a:extLst>
                          </wps:cNvPr>
                          <wps:cNvSpPr/>
                          <wps:spPr>
                            <a:xfrm>
                              <a:off x="5742066" y="252675"/>
                              <a:ext cx="2920" cy="2670"/>
                            </a:xfrm>
                            <a:custGeom>
                              <a:avLst/>
                              <a:gdLst>
                                <a:gd name="csX0" fmla="*/ 2921 w 2920"/>
                                <a:gd name="csY0" fmla="*/ 1142 h 2670"/>
                                <a:gd name="csX1" fmla="*/ 2540 w 2920"/>
                                <a:gd name="csY1" fmla="*/ 2284 h 2670"/>
                                <a:gd name="csX2" fmla="*/ 762 w 2920"/>
                                <a:gd name="csY2" fmla="*/ 2538 h 2670"/>
                                <a:gd name="csX3" fmla="*/ 0 w 2920"/>
                                <a:gd name="csY3" fmla="*/ 888 h 2670"/>
                                <a:gd name="csX4" fmla="*/ 1016 w 2920"/>
                                <a:gd name="csY4" fmla="*/ 0 h 2670"/>
                                <a:gd name="csX5" fmla="*/ 2794 w 2920"/>
                                <a:gd name="csY5" fmla="*/ 1015 h 2670"/>
                              </a:gdLst>
                              <a:ahLst/>
                              <a:cxnLst>
                                <a:cxn ang="0">
                                  <a:pos x="csX0" y="csY0"/>
                                </a:cxn>
                                <a:cxn ang="0">
                                  <a:pos x="csX1" y="csY1"/>
                                </a:cxn>
                                <a:cxn ang="0">
                                  <a:pos x="csX2" y="csY2"/>
                                </a:cxn>
                                <a:cxn ang="0">
                                  <a:pos x="csX3" y="csY3"/>
                                </a:cxn>
                                <a:cxn ang="0">
                                  <a:pos x="csX4" y="csY4"/>
                                </a:cxn>
                                <a:cxn ang="0">
                                  <a:pos x="csX5" y="csY5"/>
                                </a:cxn>
                              </a:cxnLst>
                              <a:rect l="l" t="t" r="r" b="b"/>
                              <a:pathLst>
                                <a:path w="2920" h="2670">
                                  <a:moveTo>
                                    <a:pt x="2921" y="1142"/>
                                  </a:moveTo>
                                  <a:cubicBezTo>
                                    <a:pt x="2921" y="1142"/>
                                    <a:pt x="2667" y="1904"/>
                                    <a:pt x="2540" y="2284"/>
                                  </a:cubicBezTo>
                                  <a:cubicBezTo>
                                    <a:pt x="2032" y="2665"/>
                                    <a:pt x="1270" y="2792"/>
                                    <a:pt x="762" y="2538"/>
                                  </a:cubicBezTo>
                                  <a:cubicBezTo>
                                    <a:pt x="0" y="2158"/>
                                    <a:pt x="0" y="1523"/>
                                    <a:pt x="0" y="888"/>
                                  </a:cubicBezTo>
                                  <a:cubicBezTo>
                                    <a:pt x="508" y="635"/>
                                    <a:pt x="508" y="127"/>
                                    <a:pt x="1016" y="0"/>
                                  </a:cubicBezTo>
                                  <a:cubicBezTo>
                                    <a:pt x="1651" y="0"/>
                                    <a:pt x="2540" y="254"/>
                                    <a:pt x="2794" y="1015"/>
                                  </a:cubicBezTo>
                                </a:path>
                              </a:pathLst>
                            </a:custGeom>
                            <a:solidFill>
                              <a:srgbClr val="000000"/>
                            </a:solidFill>
                            <a:ln w="12688" cap="flat">
                              <a:noFill/>
                              <a:prstDash val="solid"/>
                              <a:miter/>
                            </a:ln>
                          </wps:spPr>
                          <wps:bodyPr/>
                        </wps:wsp>
                        <wps:wsp>
                          <wps:cNvPr id="827744187" name="Freeform: Shape 827744187">
                            <a:extLst>
                              <a:ext uri="{FF2B5EF4-FFF2-40B4-BE49-F238E27FC236}">
                                <a16:creationId xmlns:a16="http://schemas.microsoft.com/office/drawing/2014/main" id="{ED052BAA-BE19-11FF-F193-DB4004C7F14E}"/>
                              </a:ext>
                            </a:extLst>
                          </wps:cNvPr>
                          <wps:cNvSpPr/>
                          <wps:spPr>
                            <a:xfrm>
                              <a:off x="5733431" y="252908"/>
                              <a:ext cx="9651" cy="7762"/>
                            </a:xfrm>
                            <a:custGeom>
                              <a:avLst/>
                              <a:gdLst>
                                <a:gd name="csX0" fmla="*/ 6857 w 9651"/>
                                <a:gd name="csY0" fmla="*/ 1163 h 7762"/>
                                <a:gd name="csX1" fmla="*/ 5715 w 9651"/>
                                <a:gd name="csY1" fmla="*/ 2812 h 7762"/>
                                <a:gd name="csX2" fmla="*/ 4826 w 9651"/>
                                <a:gd name="csY2" fmla="*/ 3066 h 7762"/>
                                <a:gd name="csX3" fmla="*/ 9651 w 9651"/>
                                <a:gd name="csY3" fmla="*/ 7127 h 7762"/>
                                <a:gd name="csX4" fmla="*/ 9651 w 9651"/>
                                <a:gd name="csY4" fmla="*/ 7762 h 7762"/>
                                <a:gd name="csX5" fmla="*/ 2032 w 9651"/>
                                <a:gd name="csY5" fmla="*/ 4843 h 7762"/>
                                <a:gd name="csX6" fmla="*/ 0 w 9651"/>
                                <a:gd name="csY6" fmla="*/ 3955 h 7762"/>
                                <a:gd name="csX7" fmla="*/ 4191 w 9651"/>
                                <a:gd name="csY7" fmla="*/ 3193 h 7762"/>
                                <a:gd name="csX8" fmla="*/ 4318 w 9651"/>
                                <a:gd name="csY8" fmla="*/ 401 h 7762"/>
                                <a:gd name="csX9" fmla="*/ 5715 w 9651"/>
                                <a:gd name="csY9" fmla="*/ 20 h 7762"/>
                                <a:gd name="csX10" fmla="*/ 6857 w 9651"/>
                                <a:gd name="csY10" fmla="*/ 1036 h 77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651" h="7762">
                                  <a:moveTo>
                                    <a:pt x="6857" y="1163"/>
                                  </a:moveTo>
                                  <a:cubicBezTo>
                                    <a:pt x="7111" y="2051"/>
                                    <a:pt x="6349" y="2559"/>
                                    <a:pt x="5715" y="2812"/>
                                  </a:cubicBezTo>
                                  <a:cubicBezTo>
                                    <a:pt x="5460" y="2812"/>
                                    <a:pt x="4953" y="2686"/>
                                    <a:pt x="4826" y="3066"/>
                                  </a:cubicBezTo>
                                  <a:cubicBezTo>
                                    <a:pt x="6857" y="4082"/>
                                    <a:pt x="8000" y="5731"/>
                                    <a:pt x="9651" y="7127"/>
                                  </a:cubicBezTo>
                                  <a:lnTo>
                                    <a:pt x="9651" y="7762"/>
                                  </a:lnTo>
                                  <a:cubicBezTo>
                                    <a:pt x="6857" y="7762"/>
                                    <a:pt x="4064" y="7001"/>
                                    <a:pt x="2032" y="4843"/>
                                  </a:cubicBezTo>
                                  <a:cubicBezTo>
                                    <a:pt x="1524" y="4462"/>
                                    <a:pt x="635" y="4462"/>
                                    <a:pt x="0" y="3955"/>
                                  </a:cubicBezTo>
                                  <a:cubicBezTo>
                                    <a:pt x="1016" y="2939"/>
                                    <a:pt x="2794" y="3320"/>
                                    <a:pt x="4191" y="3193"/>
                                  </a:cubicBezTo>
                                  <a:cubicBezTo>
                                    <a:pt x="5207" y="2051"/>
                                    <a:pt x="3048" y="1290"/>
                                    <a:pt x="4318" y="401"/>
                                  </a:cubicBezTo>
                                  <a:cubicBezTo>
                                    <a:pt x="4826" y="401"/>
                                    <a:pt x="5079" y="-107"/>
                                    <a:pt x="5715" y="20"/>
                                  </a:cubicBezTo>
                                  <a:cubicBezTo>
                                    <a:pt x="6222" y="274"/>
                                    <a:pt x="6604" y="655"/>
                                    <a:pt x="6857" y="1036"/>
                                  </a:cubicBezTo>
                                </a:path>
                              </a:pathLst>
                            </a:custGeom>
                            <a:solidFill>
                              <a:srgbClr val="000000"/>
                            </a:solidFill>
                            <a:ln w="12688" cap="flat">
                              <a:noFill/>
                              <a:prstDash val="solid"/>
                              <a:miter/>
                            </a:ln>
                          </wps:spPr>
                          <wps:bodyPr/>
                        </wps:wsp>
                        <wps:wsp>
                          <wps:cNvPr id="230180971" name="Freeform: Shape 230180971">
                            <a:extLst>
                              <a:ext uri="{FF2B5EF4-FFF2-40B4-BE49-F238E27FC236}">
                                <a16:creationId xmlns:a16="http://schemas.microsoft.com/office/drawing/2014/main" id="{4F046B9E-0046-8AF4-869A-1148FF4BBB34}"/>
                              </a:ext>
                            </a:extLst>
                          </wps:cNvPr>
                          <wps:cNvSpPr/>
                          <wps:spPr>
                            <a:xfrm>
                              <a:off x="5705943" y="253077"/>
                              <a:ext cx="2852" cy="2683"/>
                            </a:xfrm>
                            <a:custGeom>
                              <a:avLst/>
                              <a:gdLst>
                                <a:gd name="csX0" fmla="*/ 2852 w 2852"/>
                                <a:gd name="csY0" fmla="*/ 994 h 2683"/>
                                <a:gd name="csX1" fmla="*/ 2471 w 2852"/>
                                <a:gd name="csY1" fmla="*/ 2263 h 2683"/>
                                <a:gd name="csX2" fmla="*/ 820 w 2852"/>
                                <a:gd name="csY2" fmla="*/ 2517 h 2683"/>
                                <a:gd name="csX3" fmla="*/ 58 w 2852"/>
                                <a:gd name="csY3" fmla="*/ 740 h 2683"/>
                                <a:gd name="csX4" fmla="*/ 2852 w 2852"/>
                                <a:gd name="csY4" fmla="*/ 994 h 2683"/>
                              </a:gdLst>
                              <a:ahLst/>
                              <a:cxnLst>
                                <a:cxn ang="0">
                                  <a:pos x="csX0" y="csY0"/>
                                </a:cxn>
                                <a:cxn ang="0">
                                  <a:pos x="csX1" y="csY1"/>
                                </a:cxn>
                                <a:cxn ang="0">
                                  <a:pos x="csX2" y="csY2"/>
                                </a:cxn>
                                <a:cxn ang="0">
                                  <a:pos x="csX3" y="csY3"/>
                                </a:cxn>
                                <a:cxn ang="0">
                                  <a:pos x="csX4" y="csY4"/>
                                </a:cxn>
                              </a:cxnLst>
                              <a:rect l="l" t="t" r="r" b="b"/>
                              <a:pathLst>
                                <a:path w="2852" h="2683">
                                  <a:moveTo>
                                    <a:pt x="2852" y="994"/>
                                  </a:moveTo>
                                  <a:cubicBezTo>
                                    <a:pt x="2852" y="994"/>
                                    <a:pt x="2598" y="1882"/>
                                    <a:pt x="2471" y="2263"/>
                                  </a:cubicBezTo>
                                  <a:cubicBezTo>
                                    <a:pt x="1963" y="2771"/>
                                    <a:pt x="1328" y="2771"/>
                                    <a:pt x="820" y="2517"/>
                                  </a:cubicBezTo>
                                  <a:cubicBezTo>
                                    <a:pt x="439" y="2009"/>
                                    <a:pt x="-196" y="1502"/>
                                    <a:pt x="58" y="740"/>
                                  </a:cubicBezTo>
                                  <a:cubicBezTo>
                                    <a:pt x="693" y="-402"/>
                                    <a:pt x="2725" y="-148"/>
                                    <a:pt x="2852" y="994"/>
                                  </a:cubicBezTo>
                                </a:path>
                              </a:pathLst>
                            </a:custGeom>
                            <a:solidFill>
                              <a:srgbClr val="000000"/>
                            </a:solidFill>
                            <a:ln w="12688" cap="flat">
                              <a:noFill/>
                              <a:prstDash val="solid"/>
                              <a:miter/>
                            </a:ln>
                          </wps:spPr>
                          <wps:bodyPr/>
                        </wps:wsp>
                        <wps:wsp>
                          <wps:cNvPr id="1157294817" name="Freeform: Shape 1157294817">
                            <a:extLst>
                              <a:ext uri="{FF2B5EF4-FFF2-40B4-BE49-F238E27FC236}">
                                <a16:creationId xmlns:a16="http://schemas.microsoft.com/office/drawing/2014/main" id="{A9F162E1-9F84-142C-9AE4-DB1ED9713624}"/>
                              </a:ext>
                            </a:extLst>
                          </wps:cNvPr>
                          <wps:cNvSpPr/>
                          <wps:spPr>
                            <a:xfrm>
                              <a:off x="5534187" y="255669"/>
                              <a:ext cx="2674" cy="2463"/>
                            </a:xfrm>
                            <a:custGeom>
                              <a:avLst/>
                              <a:gdLst>
                                <a:gd name="csX0" fmla="*/ 2667 w 2674"/>
                                <a:gd name="csY0" fmla="*/ 1194 h 2463"/>
                                <a:gd name="csX1" fmla="*/ 1397 w 2674"/>
                                <a:gd name="csY1" fmla="*/ 2463 h 2463"/>
                                <a:gd name="csX2" fmla="*/ 0 w 2674"/>
                                <a:gd name="csY2" fmla="*/ 1575 h 2463"/>
                                <a:gd name="csX3" fmla="*/ 381 w 2674"/>
                                <a:gd name="csY3" fmla="*/ 306 h 2463"/>
                                <a:gd name="csX4" fmla="*/ 2667 w 2674"/>
                                <a:gd name="csY4" fmla="*/ 1194 h 2463"/>
                              </a:gdLst>
                              <a:ahLst/>
                              <a:cxnLst>
                                <a:cxn ang="0">
                                  <a:pos x="csX0" y="csY0"/>
                                </a:cxn>
                                <a:cxn ang="0">
                                  <a:pos x="csX1" y="csY1"/>
                                </a:cxn>
                                <a:cxn ang="0">
                                  <a:pos x="csX2" y="csY2"/>
                                </a:cxn>
                                <a:cxn ang="0">
                                  <a:pos x="csX3" y="csY3"/>
                                </a:cxn>
                                <a:cxn ang="0">
                                  <a:pos x="csX4" y="csY4"/>
                                </a:cxn>
                              </a:cxnLst>
                              <a:rect l="l" t="t" r="r" b="b"/>
                              <a:pathLst>
                                <a:path w="2674" h="2463">
                                  <a:moveTo>
                                    <a:pt x="2667" y="1194"/>
                                  </a:moveTo>
                                  <a:cubicBezTo>
                                    <a:pt x="2413" y="1956"/>
                                    <a:pt x="2159" y="2336"/>
                                    <a:pt x="1397" y="2463"/>
                                  </a:cubicBezTo>
                                  <a:cubicBezTo>
                                    <a:pt x="762" y="2463"/>
                                    <a:pt x="254" y="2209"/>
                                    <a:pt x="0" y="1575"/>
                                  </a:cubicBezTo>
                                  <a:cubicBezTo>
                                    <a:pt x="0" y="1067"/>
                                    <a:pt x="254" y="686"/>
                                    <a:pt x="381" y="306"/>
                                  </a:cubicBezTo>
                                  <a:cubicBezTo>
                                    <a:pt x="1270" y="-329"/>
                                    <a:pt x="2794" y="52"/>
                                    <a:pt x="2667" y="1194"/>
                                  </a:cubicBezTo>
                                </a:path>
                              </a:pathLst>
                            </a:custGeom>
                            <a:solidFill>
                              <a:srgbClr val="000000"/>
                            </a:solidFill>
                            <a:ln w="12688" cap="flat">
                              <a:noFill/>
                              <a:prstDash val="solid"/>
                              <a:miter/>
                            </a:ln>
                          </wps:spPr>
                          <wps:bodyPr/>
                        </wps:wsp>
                        <wps:wsp>
                          <wps:cNvPr id="835219973" name="Freeform: Shape 835219973">
                            <a:extLst>
                              <a:ext uri="{FF2B5EF4-FFF2-40B4-BE49-F238E27FC236}">
                                <a16:creationId xmlns:a16="http://schemas.microsoft.com/office/drawing/2014/main" id="{B0E5A5FF-F66A-1DDF-2EDA-A67C5B51CFAB}"/>
                              </a:ext>
                            </a:extLst>
                          </wps:cNvPr>
                          <wps:cNvSpPr/>
                          <wps:spPr>
                            <a:xfrm>
                              <a:off x="5535296" y="255721"/>
                              <a:ext cx="7779" cy="7995"/>
                            </a:xfrm>
                            <a:custGeom>
                              <a:avLst/>
                              <a:gdLst>
                                <a:gd name="csX0" fmla="*/ 7780 w 7779"/>
                                <a:gd name="csY0" fmla="*/ 127 h 7995"/>
                                <a:gd name="csX1" fmla="*/ 6256 w 7779"/>
                                <a:gd name="csY1" fmla="*/ 2919 h 7995"/>
                                <a:gd name="csX2" fmla="*/ 33 w 7779"/>
                                <a:gd name="csY2" fmla="*/ 7996 h 7995"/>
                                <a:gd name="csX3" fmla="*/ 1303 w 7779"/>
                                <a:gd name="csY3" fmla="*/ 5711 h 7995"/>
                                <a:gd name="csX4" fmla="*/ 7272 w 7779"/>
                                <a:gd name="csY4" fmla="*/ 0 h 7995"/>
                                <a:gd name="csX5" fmla="*/ 7780 w 7779"/>
                                <a:gd name="csY5" fmla="*/ 0 h 7995"/>
                              </a:gdLst>
                              <a:ahLst/>
                              <a:cxnLst>
                                <a:cxn ang="0">
                                  <a:pos x="csX0" y="csY0"/>
                                </a:cxn>
                                <a:cxn ang="0">
                                  <a:pos x="csX1" y="csY1"/>
                                </a:cxn>
                                <a:cxn ang="0">
                                  <a:pos x="csX2" y="csY2"/>
                                </a:cxn>
                                <a:cxn ang="0">
                                  <a:pos x="csX3" y="csY3"/>
                                </a:cxn>
                                <a:cxn ang="0">
                                  <a:pos x="csX4" y="csY4"/>
                                </a:cxn>
                                <a:cxn ang="0">
                                  <a:pos x="csX5" y="csY5"/>
                                </a:cxn>
                              </a:cxnLst>
                              <a:rect l="l" t="t" r="r" b="b"/>
                              <a:pathLst>
                                <a:path w="7779" h="7995">
                                  <a:moveTo>
                                    <a:pt x="7780" y="127"/>
                                  </a:moveTo>
                                  <a:cubicBezTo>
                                    <a:pt x="7780" y="1269"/>
                                    <a:pt x="6637" y="1777"/>
                                    <a:pt x="6256" y="2919"/>
                                  </a:cubicBezTo>
                                  <a:cubicBezTo>
                                    <a:pt x="5113" y="5457"/>
                                    <a:pt x="2954" y="7742"/>
                                    <a:pt x="33" y="7996"/>
                                  </a:cubicBezTo>
                                  <a:cubicBezTo>
                                    <a:pt x="-220" y="7234"/>
                                    <a:pt x="1049" y="6473"/>
                                    <a:pt x="1303" y="5711"/>
                                  </a:cubicBezTo>
                                  <a:cubicBezTo>
                                    <a:pt x="2573" y="3046"/>
                                    <a:pt x="4986" y="1650"/>
                                    <a:pt x="7272" y="0"/>
                                  </a:cubicBezTo>
                                  <a:lnTo>
                                    <a:pt x="7780" y="0"/>
                                  </a:lnTo>
                                  <a:close/>
                                </a:path>
                              </a:pathLst>
                            </a:custGeom>
                            <a:solidFill>
                              <a:srgbClr val="000000"/>
                            </a:solidFill>
                            <a:ln w="12688" cap="flat">
                              <a:noFill/>
                              <a:prstDash val="solid"/>
                              <a:miter/>
                            </a:ln>
                          </wps:spPr>
                          <wps:bodyPr/>
                        </wps:wsp>
                        <wps:wsp>
                          <wps:cNvPr id="1779516244" name="Freeform: Shape 1779516244">
                            <a:extLst>
                              <a:ext uri="{FF2B5EF4-FFF2-40B4-BE49-F238E27FC236}">
                                <a16:creationId xmlns:a16="http://schemas.microsoft.com/office/drawing/2014/main" id="{4B279C79-3744-187D-D143-20375A892CD2}"/>
                              </a:ext>
                            </a:extLst>
                          </wps:cNvPr>
                          <wps:cNvSpPr/>
                          <wps:spPr>
                            <a:xfrm>
                              <a:off x="5703622" y="255701"/>
                              <a:ext cx="3268" cy="3006"/>
                            </a:xfrm>
                            <a:custGeom>
                              <a:avLst/>
                              <a:gdLst>
                                <a:gd name="csX0" fmla="*/ 3268 w 3268"/>
                                <a:gd name="csY0" fmla="*/ 1162 h 3006"/>
                                <a:gd name="csX1" fmla="*/ 1998 w 3268"/>
                                <a:gd name="csY1" fmla="*/ 2938 h 3006"/>
                                <a:gd name="csX2" fmla="*/ 347 w 3268"/>
                                <a:gd name="csY2" fmla="*/ 2304 h 3006"/>
                                <a:gd name="csX3" fmla="*/ 347 w 3268"/>
                                <a:gd name="csY3" fmla="*/ 400 h 3006"/>
                                <a:gd name="csX4" fmla="*/ 3141 w 3268"/>
                                <a:gd name="csY4" fmla="*/ 1035 h 3006"/>
                              </a:gdLst>
                              <a:ahLst/>
                              <a:cxnLst>
                                <a:cxn ang="0">
                                  <a:pos x="csX0" y="csY0"/>
                                </a:cxn>
                                <a:cxn ang="0">
                                  <a:pos x="csX1" y="csY1"/>
                                </a:cxn>
                                <a:cxn ang="0">
                                  <a:pos x="csX2" y="csY2"/>
                                </a:cxn>
                                <a:cxn ang="0">
                                  <a:pos x="csX3" y="csY3"/>
                                </a:cxn>
                                <a:cxn ang="0">
                                  <a:pos x="csX4" y="csY4"/>
                                </a:cxn>
                              </a:cxnLst>
                              <a:rect l="l" t="t" r="r" b="b"/>
                              <a:pathLst>
                                <a:path w="3268" h="3006">
                                  <a:moveTo>
                                    <a:pt x="3268" y="1162"/>
                                  </a:moveTo>
                                  <a:cubicBezTo>
                                    <a:pt x="3268" y="2050"/>
                                    <a:pt x="2506" y="2685"/>
                                    <a:pt x="1998" y="2938"/>
                                  </a:cubicBezTo>
                                  <a:cubicBezTo>
                                    <a:pt x="1236" y="3192"/>
                                    <a:pt x="728" y="2685"/>
                                    <a:pt x="347" y="2304"/>
                                  </a:cubicBezTo>
                                  <a:cubicBezTo>
                                    <a:pt x="-287" y="1669"/>
                                    <a:pt x="94" y="1035"/>
                                    <a:pt x="347" y="400"/>
                                  </a:cubicBezTo>
                                  <a:cubicBezTo>
                                    <a:pt x="1236" y="-488"/>
                                    <a:pt x="2633" y="273"/>
                                    <a:pt x="3141" y="1035"/>
                                  </a:cubicBezTo>
                                </a:path>
                              </a:pathLst>
                            </a:custGeom>
                            <a:solidFill>
                              <a:srgbClr val="000000"/>
                            </a:solidFill>
                            <a:ln w="12688" cap="flat">
                              <a:noFill/>
                              <a:prstDash val="solid"/>
                              <a:miter/>
                            </a:ln>
                          </wps:spPr>
                          <wps:bodyPr/>
                        </wps:wsp>
                        <wps:wsp>
                          <wps:cNvPr id="1467291780" name="Freeform: Shape 1467291780">
                            <a:extLst>
                              <a:ext uri="{FF2B5EF4-FFF2-40B4-BE49-F238E27FC236}">
                                <a16:creationId xmlns:a16="http://schemas.microsoft.com/office/drawing/2014/main" id="{681AF707-AC53-C154-078E-AD200886673F}"/>
                              </a:ext>
                            </a:extLst>
                          </wps:cNvPr>
                          <wps:cNvSpPr/>
                          <wps:spPr>
                            <a:xfrm>
                              <a:off x="5708542" y="256482"/>
                              <a:ext cx="3174" cy="2665"/>
                            </a:xfrm>
                            <a:custGeom>
                              <a:avLst/>
                              <a:gdLst>
                                <a:gd name="csX0" fmla="*/ 3175 w 3174"/>
                                <a:gd name="csY0" fmla="*/ 1015 h 2665"/>
                                <a:gd name="csX1" fmla="*/ 1778 w 3174"/>
                                <a:gd name="csY1" fmla="*/ 2665 h 2665"/>
                                <a:gd name="csX2" fmla="*/ 1016 w 3174"/>
                                <a:gd name="csY2" fmla="*/ 2538 h 2665"/>
                                <a:gd name="csX3" fmla="*/ 0 w 3174"/>
                                <a:gd name="csY3" fmla="*/ 1142 h 2665"/>
                                <a:gd name="csX4" fmla="*/ 1016 w 3174"/>
                                <a:gd name="csY4" fmla="*/ 0 h 2665"/>
                                <a:gd name="csX5" fmla="*/ 3048 w 3174"/>
                                <a:gd name="csY5" fmla="*/ 888 h 2665"/>
                              </a:gdLst>
                              <a:ahLst/>
                              <a:cxnLst>
                                <a:cxn ang="0">
                                  <a:pos x="csX0" y="csY0"/>
                                </a:cxn>
                                <a:cxn ang="0">
                                  <a:pos x="csX1" y="csY1"/>
                                </a:cxn>
                                <a:cxn ang="0">
                                  <a:pos x="csX2" y="csY2"/>
                                </a:cxn>
                                <a:cxn ang="0">
                                  <a:pos x="csX3" y="csY3"/>
                                </a:cxn>
                                <a:cxn ang="0">
                                  <a:pos x="csX4" y="csY4"/>
                                </a:cxn>
                                <a:cxn ang="0">
                                  <a:pos x="csX5" y="csY5"/>
                                </a:cxn>
                              </a:cxnLst>
                              <a:rect l="l" t="t" r="r" b="b"/>
                              <a:pathLst>
                                <a:path w="3174" h="2665">
                                  <a:moveTo>
                                    <a:pt x="3175" y="1015"/>
                                  </a:moveTo>
                                  <a:cubicBezTo>
                                    <a:pt x="3175" y="1904"/>
                                    <a:pt x="2540" y="2538"/>
                                    <a:pt x="1778" y="2665"/>
                                  </a:cubicBezTo>
                                  <a:cubicBezTo>
                                    <a:pt x="1651" y="2411"/>
                                    <a:pt x="1270" y="2665"/>
                                    <a:pt x="1016" y="2538"/>
                                  </a:cubicBezTo>
                                  <a:cubicBezTo>
                                    <a:pt x="508" y="2284"/>
                                    <a:pt x="0" y="1777"/>
                                    <a:pt x="0" y="1142"/>
                                  </a:cubicBezTo>
                                  <a:cubicBezTo>
                                    <a:pt x="381" y="761"/>
                                    <a:pt x="508" y="127"/>
                                    <a:pt x="1016" y="0"/>
                                  </a:cubicBezTo>
                                  <a:cubicBezTo>
                                    <a:pt x="1778" y="0"/>
                                    <a:pt x="2921" y="0"/>
                                    <a:pt x="3048" y="888"/>
                                  </a:cubicBezTo>
                                </a:path>
                              </a:pathLst>
                            </a:custGeom>
                            <a:solidFill>
                              <a:srgbClr val="000000"/>
                            </a:solidFill>
                            <a:ln w="12688" cap="flat">
                              <a:noFill/>
                              <a:prstDash val="solid"/>
                              <a:miter/>
                            </a:ln>
                          </wps:spPr>
                          <wps:bodyPr/>
                        </wps:wsp>
                        <wps:wsp>
                          <wps:cNvPr id="2034757699" name="Freeform: Shape 2034757699">
                            <a:extLst>
                              <a:ext uri="{FF2B5EF4-FFF2-40B4-BE49-F238E27FC236}">
                                <a16:creationId xmlns:a16="http://schemas.microsoft.com/office/drawing/2014/main" id="{309F8FC8-3864-377A-D23C-0499CA8FCF1A}"/>
                              </a:ext>
                            </a:extLst>
                          </wps:cNvPr>
                          <wps:cNvSpPr/>
                          <wps:spPr>
                            <a:xfrm>
                              <a:off x="5552456" y="256551"/>
                              <a:ext cx="2556" cy="2469"/>
                            </a:xfrm>
                            <a:custGeom>
                              <a:avLst/>
                              <a:gdLst>
                                <a:gd name="csX0" fmla="*/ 2556 w 2556"/>
                                <a:gd name="csY0" fmla="*/ 819 h 2469"/>
                                <a:gd name="csX1" fmla="*/ 1414 w 2556"/>
                                <a:gd name="csY1" fmla="*/ 2469 h 2469"/>
                                <a:gd name="csX2" fmla="*/ 17 w 2556"/>
                                <a:gd name="csY2" fmla="*/ 1581 h 2469"/>
                                <a:gd name="csX3" fmla="*/ 906 w 2556"/>
                                <a:gd name="csY3" fmla="*/ 58 h 2469"/>
                                <a:gd name="csX4" fmla="*/ 2556 w 2556"/>
                                <a:gd name="csY4" fmla="*/ 946 h 2469"/>
                              </a:gdLst>
                              <a:ahLst/>
                              <a:cxnLst>
                                <a:cxn ang="0">
                                  <a:pos x="csX0" y="csY0"/>
                                </a:cxn>
                                <a:cxn ang="0">
                                  <a:pos x="csX1" y="csY1"/>
                                </a:cxn>
                                <a:cxn ang="0">
                                  <a:pos x="csX2" y="csY2"/>
                                </a:cxn>
                                <a:cxn ang="0">
                                  <a:pos x="csX3" y="csY3"/>
                                </a:cxn>
                                <a:cxn ang="0">
                                  <a:pos x="csX4" y="csY4"/>
                                </a:cxn>
                              </a:cxnLst>
                              <a:rect l="l" t="t" r="r" b="b"/>
                              <a:pathLst>
                                <a:path w="2556" h="2469">
                                  <a:moveTo>
                                    <a:pt x="2556" y="819"/>
                                  </a:moveTo>
                                  <a:cubicBezTo>
                                    <a:pt x="2556" y="1708"/>
                                    <a:pt x="2048" y="2088"/>
                                    <a:pt x="1414" y="2469"/>
                                  </a:cubicBezTo>
                                  <a:cubicBezTo>
                                    <a:pt x="778" y="2469"/>
                                    <a:pt x="271" y="2088"/>
                                    <a:pt x="17" y="1581"/>
                                  </a:cubicBezTo>
                                  <a:cubicBezTo>
                                    <a:pt x="-111" y="819"/>
                                    <a:pt x="525" y="439"/>
                                    <a:pt x="906" y="58"/>
                                  </a:cubicBezTo>
                                  <a:cubicBezTo>
                                    <a:pt x="1795" y="-196"/>
                                    <a:pt x="2048" y="439"/>
                                    <a:pt x="2556" y="946"/>
                                  </a:cubicBezTo>
                                </a:path>
                              </a:pathLst>
                            </a:custGeom>
                            <a:solidFill>
                              <a:srgbClr val="000000"/>
                            </a:solidFill>
                            <a:ln w="12688" cap="flat">
                              <a:noFill/>
                              <a:prstDash val="solid"/>
                              <a:miter/>
                            </a:ln>
                          </wps:spPr>
                          <wps:bodyPr/>
                        </wps:wsp>
                        <wps:wsp>
                          <wps:cNvPr id="697691265" name="Freeform: Shape 697691265">
                            <a:extLst>
                              <a:ext uri="{FF2B5EF4-FFF2-40B4-BE49-F238E27FC236}">
                                <a16:creationId xmlns:a16="http://schemas.microsoft.com/office/drawing/2014/main" id="{4FF2DD63-4F93-9CA1-7FDE-BF894F2EB7B9}"/>
                              </a:ext>
                            </a:extLst>
                          </wps:cNvPr>
                          <wps:cNvSpPr/>
                          <wps:spPr>
                            <a:xfrm>
                              <a:off x="5557298" y="256482"/>
                              <a:ext cx="2920" cy="2411"/>
                            </a:xfrm>
                            <a:custGeom>
                              <a:avLst/>
                              <a:gdLst>
                                <a:gd name="csX0" fmla="*/ 2921 w 2920"/>
                                <a:gd name="csY0" fmla="*/ 1142 h 2411"/>
                                <a:gd name="csX1" fmla="*/ 1397 w 2920"/>
                                <a:gd name="csY1" fmla="*/ 2411 h 2411"/>
                                <a:gd name="csX2" fmla="*/ 0 w 2920"/>
                                <a:gd name="csY2" fmla="*/ 1523 h 2411"/>
                                <a:gd name="csX3" fmla="*/ 1016 w 2920"/>
                                <a:gd name="csY3" fmla="*/ 0 h 2411"/>
                                <a:gd name="csX4" fmla="*/ 2794 w 2920"/>
                                <a:gd name="csY4" fmla="*/ 1142 h 2411"/>
                              </a:gdLst>
                              <a:ahLst/>
                              <a:cxnLst>
                                <a:cxn ang="0">
                                  <a:pos x="csX0" y="csY0"/>
                                </a:cxn>
                                <a:cxn ang="0">
                                  <a:pos x="csX1" y="csY1"/>
                                </a:cxn>
                                <a:cxn ang="0">
                                  <a:pos x="csX2" y="csY2"/>
                                </a:cxn>
                                <a:cxn ang="0">
                                  <a:pos x="csX3" y="csY3"/>
                                </a:cxn>
                                <a:cxn ang="0">
                                  <a:pos x="csX4" y="csY4"/>
                                </a:cxn>
                              </a:cxnLst>
                              <a:rect l="l" t="t" r="r" b="b"/>
                              <a:pathLst>
                                <a:path w="2920" h="2411">
                                  <a:moveTo>
                                    <a:pt x="2921" y="1142"/>
                                  </a:moveTo>
                                  <a:cubicBezTo>
                                    <a:pt x="2667" y="1904"/>
                                    <a:pt x="2159" y="2284"/>
                                    <a:pt x="1397" y="2411"/>
                                  </a:cubicBezTo>
                                  <a:cubicBezTo>
                                    <a:pt x="889" y="2284"/>
                                    <a:pt x="254" y="2158"/>
                                    <a:pt x="0" y="1523"/>
                                  </a:cubicBezTo>
                                  <a:cubicBezTo>
                                    <a:pt x="0" y="761"/>
                                    <a:pt x="508" y="381"/>
                                    <a:pt x="1016" y="0"/>
                                  </a:cubicBezTo>
                                  <a:cubicBezTo>
                                    <a:pt x="1778" y="0"/>
                                    <a:pt x="2667" y="254"/>
                                    <a:pt x="2794" y="1142"/>
                                  </a:cubicBezTo>
                                </a:path>
                              </a:pathLst>
                            </a:custGeom>
                            <a:solidFill>
                              <a:srgbClr val="000000"/>
                            </a:solidFill>
                            <a:ln w="12688" cap="flat">
                              <a:noFill/>
                              <a:prstDash val="solid"/>
                              <a:miter/>
                            </a:ln>
                          </wps:spPr>
                          <wps:bodyPr/>
                        </wps:wsp>
                        <wps:wsp>
                          <wps:cNvPr id="308584415" name="Freeform: Shape 308584415">
                            <a:extLst>
                              <a:ext uri="{FF2B5EF4-FFF2-40B4-BE49-F238E27FC236}">
                                <a16:creationId xmlns:a16="http://schemas.microsoft.com/office/drawing/2014/main" id="{FAD91791-5DAF-EB64-85D7-E0A921DDEC32}"/>
                              </a:ext>
                            </a:extLst>
                          </wps:cNvPr>
                          <wps:cNvSpPr/>
                          <wps:spPr>
                            <a:xfrm>
                              <a:off x="5721621" y="256743"/>
                              <a:ext cx="7503" cy="7717"/>
                            </a:xfrm>
                            <a:custGeom>
                              <a:avLst/>
                              <a:gdLst>
                                <a:gd name="csX0" fmla="*/ 6603 w 7503"/>
                                <a:gd name="csY0" fmla="*/ 6338 h 7717"/>
                                <a:gd name="csX1" fmla="*/ 7492 w 7503"/>
                                <a:gd name="csY1" fmla="*/ 7607 h 7717"/>
                                <a:gd name="csX2" fmla="*/ 4064 w 7503"/>
                                <a:gd name="csY2" fmla="*/ 6465 h 7717"/>
                                <a:gd name="csX3" fmla="*/ 0 w 7503"/>
                                <a:gd name="csY3" fmla="*/ 246 h 7717"/>
                                <a:gd name="csX4" fmla="*/ 2032 w 7503"/>
                                <a:gd name="csY4" fmla="*/ 627 h 7717"/>
                                <a:gd name="csX5" fmla="*/ 6477 w 7503"/>
                                <a:gd name="csY5" fmla="*/ 6211 h 7717"/>
                              </a:gdLst>
                              <a:ahLst/>
                              <a:cxnLst>
                                <a:cxn ang="0">
                                  <a:pos x="csX0" y="csY0"/>
                                </a:cxn>
                                <a:cxn ang="0">
                                  <a:pos x="csX1" y="csY1"/>
                                </a:cxn>
                                <a:cxn ang="0">
                                  <a:pos x="csX2" y="csY2"/>
                                </a:cxn>
                                <a:cxn ang="0">
                                  <a:pos x="csX3" y="csY3"/>
                                </a:cxn>
                                <a:cxn ang="0">
                                  <a:pos x="csX4" y="csY4"/>
                                </a:cxn>
                                <a:cxn ang="0">
                                  <a:pos x="csX5" y="csY5"/>
                                </a:cxn>
                              </a:cxnLst>
                              <a:rect l="l" t="t" r="r" b="b"/>
                              <a:pathLst>
                                <a:path w="7503" h="7717">
                                  <a:moveTo>
                                    <a:pt x="6603" y="6338"/>
                                  </a:moveTo>
                                  <a:cubicBezTo>
                                    <a:pt x="6603" y="6338"/>
                                    <a:pt x="7619" y="7100"/>
                                    <a:pt x="7492" y="7607"/>
                                  </a:cubicBezTo>
                                  <a:cubicBezTo>
                                    <a:pt x="6222" y="8115"/>
                                    <a:pt x="5207" y="6719"/>
                                    <a:pt x="4064" y="6465"/>
                                  </a:cubicBezTo>
                                  <a:cubicBezTo>
                                    <a:pt x="2159" y="4562"/>
                                    <a:pt x="889" y="2531"/>
                                    <a:pt x="0" y="246"/>
                                  </a:cubicBezTo>
                                  <a:cubicBezTo>
                                    <a:pt x="762" y="-388"/>
                                    <a:pt x="1397" y="373"/>
                                    <a:pt x="2032" y="627"/>
                                  </a:cubicBezTo>
                                  <a:cubicBezTo>
                                    <a:pt x="3809" y="2150"/>
                                    <a:pt x="5460" y="4054"/>
                                    <a:pt x="6477" y="6211"/>
                                  </a:cubicBezTo>
                                </a:path>
                              </a:pathLst>
                            </a:custGeom>
                            <a:solidFill>
                              <a:srgbClr val="000000"/>
                            </a:solidFill>
                            <a:ln w="12688" cap="flat">
                              <a:noFill/>
                              <a:prstDash val="solid"/>
                              <a:miter/>
                            </a:ln>
                          </wps:spPr>
                          <wps:bodyPr/>
                        </wps:wsp>
                        <wps:wsp>
                          <wps:cNvPr id="1705881523" name="Freeform: Shape 1705881523">
                            <a:extLst>
                              <a:ext uri="{FF2B5EF4-FFF2-40B4-BE49-F238E27FC236}">
                                <a16:creationId xmlns:a16="http://schemas.microsoft.com/office/drawing/2014/main" id="{FB0E59D7-6BEB-7FB0-D7E8-2744B71F46D6}"/>
                              </a:ext>
                            </a:extLst>
                          </wps:cNvPr>
                          <wps:cNvSpPr/>
                          <wps:spPr>
                            <a:xfrm>
                              <a:off x="5728107" y="256990"/>
                              <a:ext cx="3070" cy="2888"/>
                            </a:xfrm>
                            <a:custGeom>
                              <a:avLst/>
                              <a:gdLst>
                                <a:gd name="csX0" fmla="*/ 3038 w 3070"/>
                                <a:gd name="csY0" fmla="*/ 635 h 2888"/>
                                <a:gd name="csX1" fmla="*/ 2911 w 3070"/>
                                <a:gd name="csY1" fmla="*/ 2284 h 2888"/>
                                <a:gd name="csX2" fmla="*/ 753 w 3070"/>
                                <a:gd name="csY2" fmla="*/ 2792 h 2888"/>
                                <a:gd name="csX3" fmla="*/ 117 w 3070"/>
                                <a:gd name="csY3" fmla="*/ 1015 h 2888"/>
                                <a:gd name="csX4" fmla="*/ 1515 w 3070"/>
                                <a:gd name="csY4" fmla="*/ 0 h 2888"/>
                                <a:gd name="csX5" fmla="*/ 3038 w 3070"/>
                                <a:gd name="csY5" fmla="*/ 635 h 2888"/>
                              </a:gdLst>
                              <a:ahLst/>
                              <a:cxnLst>
                                <a:cxn ang="0">
                                  <a:pos x="csX0" y="csY0"/>
                                </a:cxn>
                                <a:cxn ang="0">
                                  <a:pos x="csX1" y="csY1"/>
                                </a:cxn>
                                <a:cxn ang="0">
                                  <a:pos x="csX2" y="csY2"/>
                                </a:cxn>
                                <a:cxn ang="0">
                                  <a:pos x="csX3" y="csY3"/>
                                </a:cxn>
                                <a:cxn ang="0">
                                  <a:pos x="csX4" y="csY4"/>
                                </a:cxn>
                                <a:cxn ang="0">
                                  <a:pos x="csX5" y="csY5"/>
                                </a:cxn>
                              </a:cxnLst>
                              <a:rect l="l" t="t" r="r" b="b"/>
                              <a:pathLst>
                                <a:path w="3070" h="2888">
                                  <a:moveTo>
                                    <a:pt x="3038" y="635"/>
                                  </a:moveTo>
                                  <a:cubicBezTo>
                                    <a:pt x="3038" y="635"/>
                                    <a:pt x="3165" y="1777"/>
                                    <a:pt x="2911" y="2284"/>
                                  </a:cubicBezTo>
                                  <a:cubicBezTo>
                                    <a:pt x="2404" y="3046"/>
                                    <a:pt x="1515" y="2919"/>
                                    <a:pt x="753" y="2792"/>
                                  </a:cubicBezTo>
                                  <a:cubicBezTo>
                                    <a:pt x="372" y="2284"/>
                                    <a:pt x="-264" y="1650"/>
                                    <a:pt x="117" y="1015"/>
                                  </a:cubicBezTo>
                                  <a:cubicBezTo>
                                    <a:pt x="372" y="381"/>
                                    <a:pt x="1006" y="254"/>
                                    <a:pt x="1515" y="0"/>
                                  </a:cubicBezTo>
                                  <a:cubicBezTo>
                                    <a:pt x="2022" y="0"/>
                                    <a:pt x="2404" y="381"/>
                                    <a:pt x="3038" y="635"/>
                                  </a:cubicBezTo>
                                </a:path>
                              </a:pathLst>
                            </a:custGeom>
                            <a:solidFill>
                              <a:srgbClr val="000000"/>
                            </a:solidFill>
                            <a:ln w="12688" cap="flat">
                              <a:noFill/>
                              <a:prstDash val="solid"/>
                              <a:miter/>
                            </a:ln>
                          </wps:spPr>
                          <wps:bodyPr/>
                        </wps:wsp>
                        <wps:wsp>
                          <wps:cNvPr id="685855033" name="Freeform: Shape 685855033">
                            <a:extLst>
                              <a:ext uri="{FF2B5EF4-FFF2-40B4-BE49-F238E27FC236}">
                                <a16:creationId xmlns:a16="http://schemas.microsoft.com/office/drawing/2014/main" id="{377A4CCB-B7E6-8EF0-2FFE-2961AA9E8A85}"/>
                              </a:ext>
                            </a:extLst>
                          </wps:cNvPr>
                          <wps:cNvSpPr/>
                          <wps:spPr>
                            <a:xfrm>
                              <a:off x="5564825" y="259114"/>
                              <a:ext cx="2546" cy="2486"/>
                            </a:xfrm>
                            <a:custGeom>
                              <a:avLst/>
                              <a:gdLst>
                                <a:gd name="csX0" fmla="*/ 2506 w 2546"/>
                                <a:gd name="csY0" fmla="*/ 541 h 2486"/>
                                <a:gd name="csX1" fmla="*/ 1998 w 2546"/>
                                <a:gd name="csY1" fmla="*/ 2444 h 2486"/>
                                <a:gd name="csX2" fmla="*/ 93 w 2546"/>
                                <a:gd name="csY2" fmla="*/ 1556 h 2486"/>
                                <a:gd name="csX3" fmla="*/ 982 w 2546"/>
                                <a:gd name="csY3" fmla="*/ 33 h 2486"/>
                                <a:gd name="csX4" fmla="*/ 2506 w 2546"/>
                                <a:gd name="csY4" fmla="*/ 541 h 2486"/>
                              </a:gdLst>
                              <a:ahLst/>
                              <a:cxnLst>
                                <a:cxn ang="0">
                                  <a:pos x="csX0" y="csY0"/>
                                </a:cxn>
                                <a:cxn ang="0">
                                  <a:pos x="csX1" y="csY1"/>
                                </a:cxn>
                                <a:cxn ang="0">
                                  <a:pos x="csX2" y="csY2"/>
                                </a:cxn>
                                <a:cxn ang="0">
                                  <a:pos x="csX3" y="csY3"/>
                                </a:cxn>
                                <a:cxn ang="0">
                                  <a:pos x="csX4" y="csY4"/>
                                </a:cxn>
                              </a:cxnLst>
                              <a:rect l="l" t="t" r="r" b="b"/>
                              <a:pathLst>
                                <a:path w="2546" h="2486">
                                  <a:moveTo>
                                    <a:pt x="2506" y="541"/>
                                  </a:moveTo>
                                  <a:cubicBezTo>
                                    <a:pt x="2506" y="541"/>
                                    <a:pt x="2760" y="2064"/>
                                    <a:pt x="1998" y="2444"/>
                                  </a:cubicBezTo>
                                  <a:cubicBezTo>
                                    <a:pt x="1363" y="2571"/>
                                    <a:pt x="347" y="2444"/>
                                    <a:pt x="93" y="1556"/>
                                  </a:cubicBezTo>
                                  <a:cubicBezTo>
                                    <a:pt x="-288" y="668"/>
                                    <a:pt x="601" y="541"/>
                                    <a:pt x="982" y="33"/>
                                  </a:cubicBezTo>
                                  <a:cubicBezTo>
                                    <a:pt x="1617" y="-94"/>
                                    <a:pt x="1998" y="160"/>
                                    <a:pt x="2506" y="541"/>
                                  </a:cubicBezTo>
                                </a:path>
                              </a:pathLst>
                            </a:custGeom>
                            <a:solidFill>
                              <a:srgbClr val="000000"/>
                            </a:solidFill>
                            <a:ln w="12688" cap="flat">
                              <a:noFill/>
                              <a:prstDash val="solid"/>
                              <a:miter/>
                            </a:ln>
                          </wps:spPr>
                          <wps:bodyPr/>
                        </wps:wsp>
                        <wps:wsp>
                          <wps:cNvPr id="1901494034" name="Freeform: Shape 1901494034">
                            <a:extLst>
                              <a:ext uri="{FF2B5EF4-FFF2-40B4-BE49-F238E27FC236}">
                                <a16:creationId xmlns:a16="http://schemas.microsoft.com/office/drawing/2014/main" id="{987D2E96-FDED-076B-267E-A1B5C5F9BDBF}"/>
                              </a:ext>
                            </a:extLst>
                          </wps:cNvPr>
                          <wps:cNvSpPr/>
                          <wps:spPr>
                            <a:xfrm>
                              <a:off x="5707349" y="261347"/>
                              <a:ext cx="6270" cy="10365"/>
                            </a:xfrm>
                            <a:custGeom>
                              <a:avLst/>
                              <a:gdLst>
                                <a:gd name="csX0" fmla="*/ 4114 w 6270"/>
                                <a:gd name="csY0" fmla="*/ 3385 h 10365"/>
                                <a:gd name="csX1" fmla="*/ 6145 w 6270"/>
                                <a:gd name="csY1" fmla="*/ 8842 h 10365"/>
                                <a:gd name="csX2" fmla="*/ 6145 w 6270"/>
                                <a:gd name="csY2" fmla="*/ 10365 h 10365"/>
                                <a:gd name="csX3" fmla="*/ 5891 w 6270"/>
                                <a:gd name="csY3" fmla="*/ 10365 h 10365"/>
                                <a:gd name="csX4" fmla="*/ 304 w 6270"/>
                                <a:gd name="csY4" fmla="*/ 974 h 10365"/>
                                <a:gd name="csX5" fmla="*/ 50 w 6270"/>
                                <a:gd name="csY5" fmla="*/ 212 h 10365"/>
                                <a:gd name="csX6" fmla="*/ 2082 w 6270"/>
                                <a:gd name="csY6" fmla="*/ 1101 h 10365"/>
                                <a:gd name="csX7" fmla="*/ 4240 w 6270"/>
                                <a:gd name="csY7" fmla="*/ 3385 h 103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270" h="10365">
                                  <a:moveTo>
                                    <a:pt x="4114" y="3385"/>
                                  </a:moveTo>
                                  <a:cubicBezTo>
                                    <a:pt x="5129" y="4908"/>
                                    <a:pt x="5891" y="6812"/>
                                    <a:pt x="6145" y="8842"/>
                                  </a:cubicBezTo>
                                  <a:cubicBezTo>
                                    <a:pt x="5891" y="9350"/>
                                    <a:pt x="6526" y="9984"/>
                                    <a:pt x="6145" y="10365"/>
                                  </a:cubicBezTo>
                                  <a:lnTo>
                                    <a:pt x="5891" y="10365"/>
                                  </a:lnTo>
                                  <a:cubicBezTo>
                                    <a:pt x="2463" y="7827"/>
                                    <a:pt x="1701" y="4400"/>
                                    <a:pt x="304" y="974"/>
                                  </a:cubicBezTo>
                                  <a:cubicBezTo>
                                    <a:pt x="50" y="847"/>
                                    <a:pt x="-77" y="466"/>
                                    <a:pt x="50" y="212"/>
                                  </a:cubicBezTo>
                                  <a:cubicBezTo>
                                    <a:pt x="812" y="-549"/>
                                    <a:pt x="1320" y="974"/>
                                    <a:pt x="2082" y="1101"/>
                                  </a:cubicBezTo>
                                  <a:lnTo>
                                    <a:pt x="4240" y="3385"/>
                                  </a:lnTo>
                                  <a:close/>
                                </a:path>
                              </a:pathLst>
                            </a:custGeom>
                            <a:solidFill>
                              <a:srgbClr val="000000"/>
                            </a:solidFill>
                            <a:ln w="12688" cap="flat">
                              <a:noFill/>
                              <a:prstDash val="solid"/>
                              <a:miter/>
                            </a:ln>
                          </wps:spPr>
                          <wps:bodyPr/>
                        </wps:wsp>
                        <wps:wsp>
                          <wps:cNvPr id="5947172" name="Freeform: Shape 5947172">
                            <a:extLst>
                              <a:ext uri="{FF2B5EF4-FFF2-40B4-BE49-F238E27FC236}">
                                <a16:creationId xmlns:a16="http://schemas.microsoft.com/office/drawing/2014/main" id="{F3A9C62E-ED9A-0FA0-EF01-FE21799174CD}"/>
                              </a:ext>
                            </a:extLst>
                          </wps:cNvPr>
                          <wps:cNvSpPr/>
                          <wps:spPr>
                            <a:xfrm>
                              <a:off x="5566442" y="261265"/>
                              <a:ext cx="10920" cy="3347"/>
                            </a:xfrm>
                            <a:custGeom>
                              <a:avLst/>
                              <a:gdLst>
                                <a:gd name="csX0" fmla="*/ 10921 w 10920"/>
                                <a:gd name="csY0" fmla="*/ 801 h 3347"/>
                                <a:gd name="csX1" fmla="*/ 10921 w 10920"/>
                                <a:gd name="csY1" fmla="*/ 928 h 3347"/>
                                <a:gd name="csX2" fmla="*/ 0 w 10920"/>
                                <a:gd name="csY2" fmla="*/ 2324 h 3347"/>
                                <a:gd name="csX3" fmla="*/ 381 w 10920"/>
                                <a:gd name="csY3" fmla="*/ 1563 h 3347"/>
                                <a:gd name="csX4" fmla="*/ 7111 w 10920"/>
                                <a:gd name="csY4" fmla="*/ 40 h 3347"/>
                                <a:gd name="csX5" fmla="*/ 10794 w 10920"/>
                                <a:gd name="csY5" fmla="*/ 674 h 3347"/>
                              </a:gdLst>
                              <a:ahLst/>
                              <a:cxnLst>
                                <a:cxn ang="0">
                                  <a:pos x="csX0" y="csY0"/>
                                </a:cxn>
                                <a:cxn ang="0">
                                  <a:pos x="csX1" y="csY1"/>
                                </a:cxn>
                                <a:cxn ang="0">
                                  <a:pos x="csX2" y="csY2"/>
                                </a:cxn>
                                <a:cxn ang="0">
                                  <a:pos x="csX3" y="csY3"/>
                                </a:cxn>
                                <a:cxn ang="0">
                                  <a:pos x="csX4" y="csY4"/>
                                </a:cxn>
                                <a:cxn ang="0">
                                  <a:pos x="csX5" y="csY5"/>
                                </a:cxn>
                              </a:cxnLst>
                              <a:rect l="l" t="t" r="r" b="b"/>
                              <a:pathLst>
                                <a:path w="10920" h="3347">
                                  <a:moveTo>
                                    <a:pt x="10921" y="801"/>
                                  </a:moveTo>
                                  <a:cubicBezTo>
                                    <a:pt x="10921" y="801"/>
                                    <a:pt x="10921" y="928"/>
                                    <a:pt x="10921" y="928"/>
                                  </a:cubicBezTo>
                                  <a:cubicBezTo>
                                    <a:pt x="7873" y="3086"/>
                                    <a:pt x="3556" y="4355"/>
                                    <a:pt x="0" y="2324"/>
                                  </a:cubicBezTo>
                                  <a:cubicBezTo>
                                    <a:pt x="0" y="2070"/>
                                    <a:pt x="0" y="1690"/>
                                    <a:pt x="381" y="1563"/>
                                  </a:cubicBezTo>
                                  <a:cubicBezTo>
                                    <a:pt x="2667" y="801"/>
                                    <a:pt x="4826" y="-214"/>
                                    <a:pt x="7111" y="40"/>
                                  </a:cubicBezTo>
                                  <a:lnTo>
                                    <a:pt x="10794" y="674"/>
                                  </a:lnTo>
                                  <a:close/>
                                </a:path>
                              </a:pathLst>
                            </a:custGeom>
                            <a:solidFill>
                              <a:srgbClr val="000000"/>
                            </a:solidFill>
                            <a:ln w="12688" cap="flat">
                              <a:noFill/>
                              <a:prstDash val="solid"/>
                              <a:miter/>
                            </a:ln>
                          </wps:spPr>
                          <wps:bodyPr/>
                        </wps:wsp>
                        <wps:wsp>
                          <wps:cNvPr id="451086037" name="Freeform: Shape 451086037">
                            <a:extLst>
                              <a:ext uri="{FF2B5EF4-FFF2-40B4-BE49-F238E27FC236}">
                                <a16:creationId xmlns:a16="http://schemas.microsoft.com/office/drawing/2014/main" id="{5C231FD6-C184-8BD4-9CF4-0FA21FC8B650}"/>
                              </a:ext>
                            </a:extLst>
                          </wps:cNvPr>
                          <wps:cNvSpPr/>
                          <wps:spPr>
                            <a:xfrm>
                              <a:off x="5549806" y="261813"/>
                              <a:ext cx="10032" cy="7007"/>
                            </a:xfrm>
                            <a:custGeom>
                              <a:avLst/>
                              <a:gdLst>
                                <a:gd name="csX0" fmla="*/ 10032 w 10032"/>
                                <a:gd name="csY0" fmla="*/ 635 h 7007"/>
                                <a:gd name="csX1" fmla="*/ 1778 w 10032"/>
                                <a:gd name="csY1" fmla="*/ 6219 h 7007"/>
                                <a:gd name="csX2" fmla="*/ 0 w 10032"/>
                                <a:gd name="csY2" fmla="*/ 6853 h 7007"/>
                                <a:gd name="csX3" fmla="*/ 10032 w 10032"/>
                                <a:gd name="csY3" fmla="*/ 0 h 7007"/>
                                <a:gd name="csX4" fmla="*/ 10032 w 10032"/>
                                <a:gd name="csY4" fmla="*/ 635 h 7007"/>
                              </a:gdLst>
                              <a:ahLst/>
                              <a:cxnLst>
                                <a:cxn ang="0">
                                  <a:pos x="csX0" y="csY0"/>
                                </a:cxn>
                                <a:cxn ang="0">
                                  <a:pos x="csX1" y="csY1"/>
                                </a:cxn>
                                <a:cxn ang="0">
                                  <a:pos x="csX2" y="csY2"/>
                                </a:cxn>
                                <a:cxn ang="0">
                                  <a:pos x="csX3" y="csY3"/>
                                </a:cxn>
                                <a:cxn ang="0">
                                  <a:pos x="csX4" y="csY4"/>
                                </a:cxn>
                              </a:cxnLst>
                              <a:rect l="l" t="t" r="r" b="b"/>
                              <a:pathLst>
                                <a:path w="10032" h="7007">
                                  <a:moveTo>
                                    <a:pt x="10032" y="635"/>
                                  </a:moveTo>
                                  <a:cubicBezTo>
                                    <a:pt x="7365" y="2284"/>
                                    <a:pt x="5079" y="5457"/>
                                    <a:pt x="1778" y="6219"/>
                                  </a:cubicBezTo>
                                  <a:cubicBezTo>
                                    <a:pt x="1143" y="6473"/>
                                    <a:pt x="762" y="7361"/>
                                    <a:pt x="0" y="6853"/>
                                  </a:cubicBezTo>
                                  <a:cubicBezTo>
                                    <a:pt x="1397" y="2665"/>
                                    <a:pt x="5968" y="381"/>
                                    <a:pt x="10032" y="0"/>
                                  </a:cubicBezTo>
                                  <a:lnTo>
                                    <a:pt x="10032" y="635"/>
                                  </a:lnTo>
                                  <a:close/>
                                </a:path>
                              </a:pathLst>
                            </a:custGeom>
                            <a:solidFill>
                              <a:srgbClr val="000000"/>
                            </a:solidFill>
                            <a:ln w="12688" cap="flat">
                              <a:noFill/>
                              <a:prstDash val="solid"/>
                              <a:miter/>
                            </a:ln>
                          </wps:spPr>
                          <wps:bodyPr/>
                        </wps:wsp>
                        <wps:wsp>
                          <wps:cNvPr id="758153041" name="Freeform: Shape 758153041">
                            <a:extLst>
                              <a:ext uri="{FF2B5EF4-FFF2-40B4-BE49-F238E27FC236}">
                                <a16:creationId xmlns:a16="http://schemas.microsoft.com/office/drawing/2014/main" id="{5F821F16-4A21-4B2F-2617-205CAC9D98EB}"/>
                              </a:ext>
                            </a:extLst>
                          </wps:cNvPr>
                          <wps:cNvSpPr/>
                          <wps:spPr>
                            <a:xfrm>
                              <a:off x="5704097" y="265239"/>
                              <a:ext cx="2793" cy="2696"/>
                            </a:xfrm>
                            <a:custGeom>
                              <a:avLst/>
                              <a:gdLst>
                                <a:gd name="csX0" fmla="*/ 2794 w 2793"/>
                                <a:gd name="csY0" fmla="*/ 761 h 2696"/>
                                <a:gd name="csX1" fmla="*/ 2159 w 2793"/>
                                <a:gd name="csY1" fmla="*/ 2411 h 2696"/>
                                <a:gd name="csX2" fmla="*/ 762 w 2793"/>
                                <a:gd name="csY2" fmla="*/ 2411 h 2696"/>
                                <a:gd name="csX3" fmla="*/ 0 w 2793"/>
                                <a:gd name="csY3" fmla="*/ 888 h 2696"/>
                                <a:gd name="csX4" fmla="*/ 1143 w 2793"/>
                                <a:gd name="csY4" fmla="*/ 0 h 2696"/>
                                <a:gd name="csX5" fmla="*/ 2794 w 2793"/>
                                <a:gd name="csY5" fmla="*/ 761 h 2696"/>
                              </a:gdLst>
                              <a:ahLst/>
                              <a:cxnLst>
                                <a:cxn ang="0">
                                  <a:pos x="csX0" y="csY0"/>
                                </a:cxn>
                                <a:cxn ang="0">
                                  <a:pos x="csX1" y="csY1"/>
                                </a:cxn>
                                <a:cxn ang="0">
                                  <a:pos x="csX2" y="csY2"/>
                                </a:cxn>
                                <a:cxn ang="0">
                                  <a:pos x="csX3" y="csY3"/>
                                </a:cxn>
                                <a:cxn ang="0">
                                  <a:pos x="csX4" y="csY4"/>
                                </a:cxn>
                                <a:cxn ang="0">
                                  <a:pos x="csX5" y="csY5"/>
                                </a:cxn>
                              </a:cxnLst>
                              <a:rect l="l" t="t" r="r" b="b"/>
                              <a:pathLst>
                                <a:path w="2793" h="2696">
                                  <a:moveTo>
                                    <a:pt x="2794" y="761"/>
                                  </a:moveTo>
                                  <a:cubicBezTo>
                                    <a:pt x="2794" y="761"/>
                                    <a:pt x="2794" y="2284"/>
                                    <a:pt x="2159" y="2411"/>
                                  </a:cubicBezTo>
                                  <a:cubicBezTo>
                                    <a:pt x="1778" y="2792"/>
                                    <a:pt x="1016" y="2792"/>
                                    <a:pt x="762" y="2411"/>
                                  </a:cubicBezTo>
                                  <a:cubicBezTo>
                                    <a:pt x="0" y="2158"/>
                                    <a:pt x="0" y="1396"/>
                                    <a:pt x="0" y="888"/>
                                  </a:cubicBezTo>
                                  <a:cubicBezTo>
                                    <a:pt x="254" y="381"/>
                                    <a:pt x="762" y="254"/>
                                    <a:pt x="1143" y="0"/>
                                  </a:cubicBezTo>
                                  <a:cubicBezTo>
                                    <a:pt x="1778" y="127"/>
                                    <a:pt x="2413" y="127"/>
                                    <a:pt x="2794" y="761"/>
                                  </a:cubicBezTo>
                                </a:path>
                              </a:pathLst>
                            </a:custGeom>
                            <a:solidFill>
                              <a:srgbClr val="000000"/>
                            </a:solidFill>
                            <a:ln w="12688" cap="flat">
                              <a:noFill/>
                              <a:prstDash val="solid"/>
                              <a:miter/>
                            </a:ln>
                          </wps:spPr>
                          <wps:bodyPr/>
                        </wps:wsp>
                        <wps:wsp>
                          <wps:cNvPr id="2118027511" name="Freeform: Shape 2118027511">
                            <a:extLst>
                              <a:ext uri="{FF2B5EF4-FFF2-40B4-BE49-F238E27FC236}">
                                <a16:creationId xmlns:a16="http://schemas.microsoft.com/office/drawing/2014/main" id="{955AFF43-55E2-207D-CAFD-04E2E87A9108}"/>
                              </a:ext>
                            </a:extLst>
                          </wps:cNvPr>
                          <wps:cNvSpPr/>
                          <wps:spPr>
                            <a:xfrm>
                              <a:off x="5690382" y="266085"/>
                              <a:ext cx="10158" cy="2652"/>
                            </a:xfrm>
                            <a:custGeom>
                              <a:avLst/>
                              <a:gdLst>
                                <a:gd name="csX0" fmla="*/ 10159 w 10158"/>
                                <a:gd name="csY0" fmla="*/ 296 h 2652"/>
                                <a:gd name="csX1" fmla="*/ 7365 w 10158"/>
                                <a:gd name="csY1" fmla="*/ 2327 h 2652"/>
                                <a:gd name="csX2" fmla="*/ 0 w 10158"/>
                                <a:gd name="csY2" fmla="*/ 1438 h 2652"/>
                                <a:gd name="csX3" fmla="*/ 1270 w 10158"/>
                                <a:gd name="csY3" fmla="*/ 677 h 2652"/>
                                <a:gd name="csX4" fmla="*/ 9143 w 10158"/>
                                <a:gd name="csY4" fmla="*/ 296 h 2652"/>
                                <a:gd name="csX5" fmla="*/ 10159 w 10158"/>
                                <a:gd name="csY5" fmla="*/ 296 h 2652"/>
                              </a:gdLst>
                              <a:ahLst/>
                              <a:cxnLst>
                                <a:cxn ang="0">
                                  <a:pos x="csX0" y="csY0"/>
                                </a:cxn>
                                <a:cxn ang="0">
                                  <a:pos x="csX1" y="csY1"/>
                                </a:cxn>
                                <a:cxn ang="0">
                                  <a:pos x="csX2" y="csY2"/>
                                </a:cxn>
                                <a:cxn ang="0">
                                  <a:pos x="csX3" y="csY3"/>
                                </a:cxn>
                                <a:cxn ang="0">
                                  <a:pos x="csX4" y="csY4"/>
                                </a:cxn>
                                <a:cxn ang="0">
                                  <a:pos x="csX5" y="csY5"/>
                                </a:cxn>
                              </a:cxnLst>
                              <a:rect l="l" t="t" r="r" b="b"/>
                              <a:pathLst>
                                <a:path w="10158" h="2652">
                                  <a:moveTo>
                                    <a:pt x="10159" y="296"/>
                                  </a:moveTo>
                                  <a:cubicBezTo>
                                    <a:pt x="9651" y="1438"/>
                                    <a:pt x="8381" y="1946"/>
                                    <a:pt x="7365" y="2327"/>
                                  </a:cubicBezTo>
                                  <a:cubicBezTo>
                                    <a:pt x="4699" y="3215"/>
                                    <a:pt x="2413" y="2073"/>
                                    <a:pt x="0" y="1438"/>
                                  </a:cubicBezTo>
                                  <a:cubicBezTo>
                                    <a:pt x="0" y="804"/>
                                    <a:pt x="889" y="1058"/>
                                    <a:pt x="1270" y="677"/>
                                  </a:cubicBezTo>
                                  <a:cubicBezTo>
                                    <a:pt x="3809" y="169"/>
                                    <a:pt x="6476" y="-338"/>
                                    <a:pt x="9143" y="296"/>
                                  </a:cubicBezTo>
                                  <a:cubicBezTo>
                                    <a:pt x="9397" y="169"/>
                                    <a:pt x="9905" y="42"/>
                                    <a:pt x="10159" y="296"/>
                                  </a:cubicBezTo>
                                </a:path>
                              </a:pathLst>
                            </a:custGeom>
                            <a:solidFill>
                              <a:srgbClr val="000000"/>
                            </a:solidFill>
                            <a:ln w="12688" cap="flat">
                              <a:noFill/>
                              <a:prstDash val="solid"/>
                              <a:miter/>
                            </a:ln>
                          </wps:spPr>
                          <wps:bodyPr/>
                        </wps:wsp>
                        <wps:wsp>
                          <wps:cNvPr id="1246160329" name="Freeform: Shape 1246160329">
                            <a:extLst>
                              <a:ext uri="{FF2B5EF4-FFF2-40B4-BE49-F238E27FC236}">
                                <a16:creationId xmlns:a16="http://schemas.microsoft.com/office/drawing/2014/main" id="{6B61831F-531A-0455-245B-DF793141B102}"/>
                              </a:ext>
                            </a:extLst>
                          </wps:cNvPr>
                          <wps:cNvSpPr/>
                          <wps:spPr>
                            <a:xfrm>
                              <a:off x="5557032" y="267397"/>
                              <a:ext cx="2932" cy="2643"/>
                            </a:xfrm>
                            <a:custGeom>
                              <a:avLst/>
                              <a:gdLst>
                                <a:gd name="csX0" fmla="*/ 2806 w 2932"/>
                                <a:gd name="csY0" fmla="*/ 1269 h 2643"/>
                                <a:gd name="csX1" fmla="*/ 1917 w 2932"/>
                                <a:gd name="csY1" fmla="*/ 2538 h 2643"/>
                                <a:gd name="csX2" fmla="*/ 393 w 2932"/>
                                <a:gd name="csY2" fmla="*/ 2284 h 2643"/>
                                <a:gd name="csX3" fmla="*/ 139 w 2932"/>
                                <a:gd name="csY3" fmla="*/ 888 h 2643"/>
                                <a:gd name="csX4" fmla="*/ 1409 w 2932"/>
                                <a:gd name="csY4" fmla="*/ 0 h 2643"/>
                                <a:gd name="csX5" fmla="*/ 2933 w 2932"/>
                                <a:gd name="csY5" fmla="*/ 1269 h 2643"/>
                              </a:gdLst>
                              <a:ahLst/>
                              <a:cxnLst>
                                <a:cxn ang="0">
                                  <a:pos x="csX0" y="csY0"/>
                                </a:cxn>
                                <a:cxn ang="0">
                                  <a:pos x="csX1" y="csY1"/>
                                </a:cxn>
                                <a:cxn ang="0">
                                  <a:pos x="csX2" y="csY2"/>
                                </a:cxn>
                                <a:cxn ang="0">
                                  <a:pos x="csX3" y="csY3"/>
                                </a:cxn>
                                <a:cxn ang="0">
                                  <a:pos x="csX4" y="csY4"/>
                                </a:cxn>
                                <a:cxn ang="0">
                                  <a:pos x="csX5" y="csY5"/>
                                </a:cxn>
                              </a:cxnLst>
                              <a:rect l="l" t="t" r="r" b="b"/>
                              <a:pathLst>
                                <a:path w="2932" h="2643">
                                  <a:moveTo>
                                    <a:pt x="2806" y="1269"/>
                                  </a:moveTo>
                                  <a:cubicBezTo>
                                    <a:pt x="2806" y="1269"/>
                                    <a:pt x="2552" y="2284"/>
                                    <a:pt x="1917" y="2538"/>
                                  </a:cubicBezTo>
                                  <a:cubicBezTo>
                                    <a:pt x="1409" y="2792"/>
                                    <a:pt x="901" y="2538"/>
                                    <a:pt x="393" y="2284"/>
                                  </a:cubicBezTo>
                                  <a:cubicBezTo>
                                    <a:pt x="266" y="1777"/>
                                    <a:pt x="-242" y="1396"/>
                                    <a:pt x="139" y="888"/>
                                  </a:cubicBezTo>
                                  <a:cubicBezTo>
                                    <a:pt x="266" y="381"/>
                                    <a:pt x="901" y="254"/>
                                    <a:pt x="1409" y="0"/>
                                  </a:cubicBezTo>
                                  <a:cubicBezTo>
                                    <a:pt x="2171" y="0"/>
                                    <a:pt x="2806" y="508"/>
                                    <a:pt x="2933" y="1269"/>
                                  </a:cubicBezTo>
                                </a:path>
                              </a:pathLst>
                            </a:custGeom>
                            <a:solidFill>
                              <a:srgbClr val="000000"/>
                            </a:solidFill>
                            <a:ln w="12688" cap="flat">
                              <a:noFill/>
                              <a:prstDash val="solid"/>
                              <a:miter/>
                            </a:ln>
                          </wps:spPr>
                          <wps:bodyPr/>
                        </wps:wsp>
                        <wps:wsp>
                          <wps:cNvPr id="956933138" name="Freeform: Shape 956933138">
                            <a:extLst>
                              <a:ext uri="{FF2B5EF4-FFF2-40B4-BE49-F238E27FC236}">
                                <a16:creationId xmlns:a16="http://schemas.microsoft.com/office/drawing/2014/main" id="{E6CC27A7-C952-9221-1369-F9AC714223BF}"/>
                              </a:ext>
                            </a:extLst>
                          </wps:cNvPr>
                          <wps:cNvSpPr/>
                          <wps:spPr>
                            <a:xfrm>
                              <a:off x="5561384" y="268158"/>
                              <a:ext cx="3026" cy="2698"/>
                            </a:xfrm>
                            <a:custGeom>
                              <a:avLst/>
                              <a:gdLst>
                                <a:gd name="csX0" fmla="*/ 3026 w 3026"/>
                                <a:gd name="csY0" fmla="*/ 1142 h 2698"/>
                                <a:gd name="csX1" fmla="*/ 1883 w 3026"/>
                                <a:gd name="csY1" fmla="*/ 2665 h 2698"/>
                                <a:gd name="csX2" fmla="*/ 359 w 3026"/>
                                <a:gd name="csY2" fmla="*/ 2158 h 2698"/>
                                <a:gd name="csX3" fmla="*/ 105 w 3026"/>
                                <a:gd name="csY3" fmla="*/ 635 h 2698"/>
                                <a:gd name="csX4" fmla="*/ 1248 w 3026"/>
                                <a:gd name="csY4" fmla="*/ 0 h 2698"/>
                                <a:gd name="csX5" fmla="*/ 3026 w 3026"/>
                                <a:gd name="csY5" fmla="*/ 1269 h 2698"/>
                              </a:gdLst>
                              <a:ahLst/>
                              <a:cxnLst>
                                <a:cxn ang="0">
                                  <a:pos x="csX0" y="csY0"/>
                                </a:cxn>
                                <a:cxn ang="0">
                                  <a:pos x="csX1" y="csY1"/>
                                </a:cxn>
                                <a:cxn ang="0">
                                  <a:pos x="csX2" y="csY2"/>
                                </a:cxn>
                                <a:cxn ang="0">
                                  <a:pos x="csX3" y="csY3"/>
                                </a:cxn>
                                <a:cxn ang="0">
                                  <a:pos x="csX4" y="csY4"/>
                                </a:cxn>
                                <a:cxn ang="0">
                                  <a:pos x="csX5" y="csY5"/>
                                </a:cxn>
                              </a:cxnLst>
                              <a:rect l="l" t="t" r="r" b="b"/>
                              <a:pathLst>
                                <a:path w="3026" h="2698">
                                  <a:moveTo>
                                    <a:pt x="3026" y="1142"/>
                                  </a:moveTo>
                                  <a:cubicBezTo>
                                    <a:pt x="3026" y="1142"/>
                                    <a:pt x="2518" y="2284"/>
                                    <a:pt x="1883" y="2665"/>
                                  </a:cubicBezTo>
                                  <a:cubicBezTo>
                                    <a:pt x="1248" y="2792"/>
                                    <a:pt x="740" y="2538"/>
                                    <a:pt x="359" y="2158"/>
                                  </a:cubicBezTo>
                                  <a:cubicBezTo>
                                    <a:pt x="105" y="1650"/>
                                    <a:pt x="-149" y="1142"/>
                                    <a:pt x="105" y="635"/>
                                  </a:cubicBezTo>
                                  <a:cubicBezTo>
                                    <a:pt x="232" y="254"/>
                                    <a:pt x="740" y="127"/>
                                    <a:pt x="1248" y="0"/>
                                  </a:cubicBezTo>
                                  <a:cubicBezTo>
                                    <a:pt x="2010" y="0"/>
                                    <a:pt x="2772" y="635"/>
                                    <a:pt x="3026" y="1269"/>
                                  </a:cubicBezTo>
                                </a:path>
                              </a:pathLst>
                            </a:custGeom>
                            <a:solidFill>
                              <a:srgbClr val="000000"/>
                            </a:solidFill>
                            <a:ln w="12688" cap="flat">
                              <a:noFill/>
                              <a:prstDash val="solid"/>
                              <a:miter/>
                            </a:ln>
                          </wps:spPr>
                          <wps:bodyPr/>
                        </wps:wsp>
                        <wps:wsp>
                          <wps:cNvPr id="1263977852" name="Freeform: Shape 1263977852">
                            <a:extLst>
                              <a:ext uri="{FF2B5EF4-FFF2-40B4-BE49-F238E27FC236}">
                                <a16:creationId xmlns:a16="http://schemas.microsoft.com/office/drawing/2014/main" id="{595626F8-3B88-869A-443A-F3DAB5FF28F8}"/>
                              </a:ext>
                            </a:extLst>
                          </wps:cNvPr>
                          <wps:cNvSpPr/>
                          <wps:spPr>
                            <a:xfrm>
                              <a:off x="5702275" y="268811"/>
                              <a:ext cx="3345" cy="3248"/>
                            </a:xfrm>
                            <a:custGeom>
                              <a:avLst/>
                              <a:gdLst>
                                <a:gd name="csX0" fmla="*/ 3219 w 3345"/>
                                <a:gd name="csY0" fmla="*/ 1250 h 3248"/>
                                <a:gd name="csX1" fmla="*/ 2711 w 3345"/>
                                <a:gd name="csY1" fmla="*/ 2773 h 3248"/>
                                <a:gd name="csX2" fmla="*/ 1060 w 3345"/>
                                <a:gd name="csY2" fmla="*/ 3027 h 3248"/>
                                <a:gd name="csX3" fmla="*/ 171 w 3345"/>
                                <a:gd name="csY3" fmla="*/ 1885 h 3248"/>
                                <a:gd name="csX4" fmla="*/ 679 w 3345"/>
                                <a:gd name="csY4" fmla="*/ 362 h 3248"/>
                                <a:gd name="csX5" fmla="*/ 3345 w 3345"/>
                                <a:gd name="csY5" fmla="*/ 1250 h 3248"/>
                              </a:gdLst>
                              <a:ahLst/>
                              <a:cxnLst>
                                <a:cxn ang="0">
                                  <a:pos x="csX0" y="csY0"/>
                                </a:cxn>
                                <a:cxn ang="0">
                                  <a:pos x="csX1" y="csY1"/>
                                </a:cxn>
                                <a:cxn ang="0">
                                  <a:pos x="csX2" y="csY2"/>
                                </a:cxn>
                                <a:cxn ang="0">
                                  <a:pos x="csX3" y="csY3"/>
                                </a:cxn>
                                <a:cxn ang="0">
                                  <a:pos x="csX4" y="csY4"/>
                                </a:cxn>
                                <a:cxn ang="0">
                                  <a:pos x="csX5" y="csY5"/>
                                </a:cxn>
                              </a:cxnLst>
                              <a:rect l="l" t="t" r="r" b="b"/>
                              <a:pathLst>
                                <a:path w="3345" h="3248">
                                  <a:moveTo>
                                    <a:pt x="3219" y="1250"/>
                                  </a:moveTo>
                                  <a:cubicBezTo>
                                    <a:pt x="3219" y="1250"/>
                                    <a:pt x="2964" y="2266"/>
                                    <a:pt x="2711" y="2773"/>
                                  </a:cubicBezTo>
                                  <a:cubicBezTo>
                                    <a:pt x="2330" y="3281"/>
                                    <a:pt x="1568" y="3408"/>
                                    <a:pt x="1060" y="3027"/>
                                  </a:cubicBezTo>
                                  <a:cubicBezTo>
                                    <a:pt x="552" y="3027"/>
                                    <a:pt x="298" y="2266"/>
                                    <a:pt x="171" y="1885"/>
                                  </a:cubicBezTo>
                                  <a:cubicBezTo>
                                    <a:pt x="-337" y="1250"/>
                                    <a:pt x="425" y="870"/>
                                    <a:pt x="679" y="362"/>
                                  </a:cubicBezTo>
                                  <a:cubicBezTo>
                                    <a:pt x="1568" y="-399"/>
                                    <a:pt x="2964" y="108"/>
                                    <a:pt x="3345" y="1250"/>
                                  </a:cubicBezTo>
                                </a:path>
                              </a:pathLst>
                            </a:custGeom>
                            <a:solidFill>
                              <a:srgbClr val="000000"/>
                            </a:solidFill>
                            <a:ln w="12688" cap="flat">
                              <a:noFill/>
                              <a:prstDash val="solid"/>
                              <a:miter/>
                            </a:ln>
                          </wps:spPr>
                          <wps:bodyPr/>
                        </wps:wsp>
                        <wps:wsp>
                          <wps:cNvPr id="798190359" name="Freeform: Shape 798190359">
                            <a:extLst>
                              <a:ext uri="{FF2B5EF4-FFF2-40B4-BE49-F238E27FC236}">
                                <a16:creationId xmlns:a16="http://schemas.microsoft.com/office/drawing/2014/main" id="{04CEA90E-8E36-4EA3-C113-2DCC0A3391B5}"/>
                              </a:ext>
                            </a:extLst>
                          </wps:cNvPr>
                          <wps:cNvSpPr/>
                          <wps:spPr>
                            <a:xfrm>
                              <a:off x="5706416" y="269242"/>
                              <a:ext cx="2668" cy="2934"/>
                            </a:xfrm>
                            <a:custGeom>
                              <a:avLst/>
                              <a:gdLst>
                                <a:gd name="csX0" fmla="*/ 2506 w 2668"/>
                                <a:gd name="csY0" fmla="*/ 693 h 2934"/>
                                <a:gd name="csX1" fmla="*/ 2633 w 2668"/>
                                <a:gd name="csY1" fmla="*/ 1836 h 2934"/>
                                <a:gd name="csX2" fmla="*/ 982 w 2668"/>
                                <a:gd name="csY2" fmla="*/ 2851 h 2934"/>
                                <a:gd name="csX3" fmla="*/ 93 w 2668"/>
                                <a:gd name="csY3" fmla="*/ 2216 h 2934"/>
                                <a:gd name="csX4" fmla="*/ 982 w 2668"/>
                                <a:gd name="csY4" fmla="*/ 59 h 2934"/>
                                <a:gd name="csX5" fmla="*/ 2506 w 2668"/>
                                <a:gd name="csY5" fmla="*/ 693 h 2934"/>
                              </a:gdLst>
                              <a:ahLst/>
                              <a:cxnLst>
                                <a:cxn ang="0">
                                  <a:pos x="csX0" y="csY0"/>
                                </a:cxn>
                                <a:cxn ang="0">
                                  <a:pos x="csX1" y="csY1"/>
                                </a:cxn>
                                <a:cxn ang="0">
                                  <a:pos x="csX2" y="csY2"/>
                                </a:cxn>
                                <a:cxn ang="0">
                                  <a:pos x="csX3" y="csY3"/>
                                </a:cxn>
                                <a:cxn ang="0">
                                  <a:pos x="csX4" y="csY4"/>
                                </a:cxn>
                                <a:cxn ang="0">
                                  <a:pos x="csX5" y="csY5"/>
                                </a:cxn>
                              </a:cxnLst>
                              <a:rect l="l" t="t" r="r" b="b"/>
                              <a:pathLst>
                                <a:path w="2668" h="2934">
                                  <a:moveTo>
                                    <a:pt x="2506" y="693"/>
                                  </a:moveTo>
                                  <a:cubicBezTo>
                                    <a:pt x="2506" y="693"/>
                                    <a:pt x="2760" y="1455"/>
                                    <a:pt x="2633" y="1836"/>
                                  </a:cubicBezTo>
                                  <a:cubicBezTo>
                                    <a:pt x="2125" y="2216"/>
                                    <a:pt x="1871" y="3232"/>
                                    <a:pt x="982" y="2851"/>
                                  </a:cubicBezTo>
                                  <a:cubicBezTo>
                                    <a:pt x="474" y="2978"/>
                                    <a:pt x="220" y="2343"/>
                                    <a:pt x="93" y="2216"/>
                                  </a:cubicBezTo>
                                  <a:cubicBezTo>
                                    <a:pt x="-161" y="1455"/>
                                    <a:pt x="93" y="313"/>
                                    <a:pt x="982" y="59"/>
                                  </a:cubicBezTo>
                                  <a:cubicBezTo>
                                    <a:pt x="1617" y="-195"/>
                                    <a:pt x="2125" y="440"/>
                                    <a:pt x="2506" y="693"/>
                                  </a:cubicBezTo>
                                </a:path>
                              </a:pathLst>
                            </a:custGeom>
                            <a:solidFill>
                              <a:srgbClr val="000000"/>
                            </a:solidFill>
                            <a:ln w="12688" cap="flat">
                              <a:noFill/>
                              <a:prstDash val="solid"/>
                              <a:miter/>
                            </a:ln>
                          </wps:spPr>
                          <wps:bodyPr/>
                        </wps:wsp>
                        <wps:wsp>
                          <wps:cNvPr id="346206052" name="Freeform: Shape 346206052">
                            <a:extLst>
                              <a:ext uri="{FF2B5EF4-FFF2-40B4-BE49-F238E27FC236}">
                                <a16:creationId xmlns:a16="http://schemas.microsoft.com/office/drawing/2014/main" id="{B1321B52-062D-DC67-F8B6-875DAF7BDB4C}"/>
                              </a:ext>
                            </a:extLst>
                          </wps:cNvPr>
                          <wps:cNvSpPr/>
                          <wps:spPr>
                            <a:xfrm>
                              <a:off x="5558568" y="271204"/>
                              <a:ext cx="3079" cy="3230"/>
                            </a:xfrm>
                            <a:custGeom>
                              <a:avLst/>
                              <a:gdLst>
                                <a:gd name="csX0" fmla="*/ 3048 w 3079"/>
                                <a:gd name="csY0" fmla="*/ 1015 h 3230"/>
                                <a:gd name="csX1" fmla="*/ 2286 w 3079"/>
                                <a:gd name="csY1" fmla="*/ 3173 h 3230"/>
                                <a:gd name="csX2" fmla="*/ 0 w 3079"/>
                                <a:gd name="csY2" fmla="*/ 2284 h 3230"/>
                                <a:gd name="csX3" fmla="*/ 889 w 3079"/>
                                <a:gd name="csY3" fmla="*/ 0 h 3230"/>
                                <a:gd name="csX4" fmla="*/ 2920 w 3079"/>
                                <a:gd name="csY4" fmla="*/ 1015 h 3230"/>
                              </a:gdLst>
                              <a:ahLst/>
                              <a:cxnLst>
                                <a:cxn ang="0">
                                  <a:pos x="csX0" y="csY0"/>
                                </a:cxn>
                                <a:cxn ang="0">
                                  <a:pos x="csX1" y="csY1"/>
                                </a:cxn>
                                <a:cxn ang="0">
                                  <a:pos x="csX2" y="csY2"/>
                                </a:cxn>
                                <a:cxn ang="0">
                                  <a:pos x="csX3" y="csY3"/>
                                </a:cxn>
                                <a:cxn ang="0">
                                  <a:pos x="csX4" y="csY4"/>
                                </a:cxn>
                              </a:cxnLst>
                              <a:rect l="l" t="t" r="r" b="b"/>
                              <a:pathLst>
                                <a:path w="3079" h="3230">
                                  <a:moveTo>
                                    <a:pt x="3048" y="1015"/>
                                  </a:moveTo>
                                  <a:cubicBezTo>
                                    <a:pt x="3175" y="1904"/>
                                    <a:pt x="2920" y="2665"/>
                                    <a:pt x="2286" y="3173"/>
                                  </a:cubicBezTo>
                                  <a:cubicBezTo>
                                    <a:pt x="1397" y="3300"/>
                                    <a:pt x="381" y="3300"/>
                                    <a:pt x="0" y="2284"/>
                                  </a:cubicBezTo>
                                  <a:cubicBezTo>
                                    <a:pt x="0" y="1523"/>
                                    <a:pt x="0" y="508"/>
                                    <a:pt x="889" y="0"/>
                                  </a:cubicBezTo>
                                  <a:cubicBezTo>
                                    <a:pt x="1651" y="0"/>
                                    <a:pt x="2540" y="0"/>
                                    <a:pt x="2920" y="1015"/>
                                  </a:cubicBezTo>
                                </a:path>
                              </a:pathLst>
                            </a:custGeom>
                            <a:solidFill>
                              <a:srgbClr val="000000"/>
                            </a:solidFill>
                            <a:ln w="12688" cap="flat">
                              <a:noFill/>
                              <a:prstDash val="solid"/>
                              <a:miter/>
                            </a:ln>
                          </wps:spPr>
                          <wps:bodyPr/>
                        </wps:wsp>
                        <wps:wsp>
                          <wps:cNvPr id="474694749" name="Freeform: Shape 474694749">
                            <a:extLst>
                              <a:ext uri="{FF2B5EF4-FFF2-40B4-BE49-F238E27FC236}">
                                <a16:creationId xmlns:a16="http://schemas.microsoft.com/office/drawing/2014/main" id="{FB25A53A-D152-D26D-AE08-795CC35AE867}"/>
                              </a:ext>
                            </a:extLst>
                          </wps:cNvPr>
                          <wps:cNvSpPr/>
                          <wps:spPr>
                            <a:xfrm>
                              <a:off x="5559457" y="271839"/>
                              <a:ext cx="6476" cy="6984"/>
                            </a:xfrm>
                            <a:custGeom>
                              <a:avLst/>
                              <a:gdLst>
                                <a:gd name="csX0" fmla="*/ 6476 w 6476"/>
                                <a:gd name="csY0" fmla="*/ 0 h 6984"/>
                                <a:gd name="csX1" fmla="*/ 3682 w 6476"/>
                                <a:gd name="csY1" fmla="*/ 6092 h 6984"/>
                                <a:gd name="csX2" fmla="*/ 0 w 6476"/>
                                <a:gd name="csY2" fmla="*/ 6726 h 6984"/>
                                <a:gd name="csX3" fmla="*/ 0 w 6476"/>
                                <a:gd name="csY3" fmla="*/ 6346 h 6984"/>
                                <a:gd name="csX4" fmla="*/ 6476 w 6476"/>
                                <a:gd name="csY4" fmla="*/ 127 h 6984"/>
                              </a:gdLst>
                              <a:ahLst/>
                              <a:cxnLst>
                                <a:cxn ang="0">
                                  <a:pos x="csX0" y="csY0"/>
                                </a:cxn>
                                <a:cxn ang="0">
                                  <a:pos x="csX1" y="csY1"/>
                                </a:cxn>
                                <a:cxn ang="0">
                                  <a:pos x="csX2" y="csY2"/>
                                </a:cxn>
                                <a:cxn ang="0">
                                  <a:pos x="csX3" y="csY3"/>
                                </a:cxn>
                                <a:cxn ang="0">
                                  <a:pos x="csX4" y="csY4"/>
                                </a:cxn>
                              </a:cxnLst>
                              <a:rect l="l" t="t" r="r" b="b"/>
                              <a:pathLst>
                                <a:path w="6476" h="6984">
                                  <a:moveTo>
                                    <a:pt x="6476" y="0"/>
                                  </a:moveTo>
                                  <a:cubicBezTo>
                                    <a:pt x="6349" y="2158"/>
                                    <a:pt x="5841" y="4823"/>
                                    <a:pt x="3682" y="6092"/>
                                  </a:cubicBezTo>
                                  <a:cubicBezTo>
                                    <a:pt x="2412" y="6346"/>
                                    <a:pt x="1270" y="7488"/>
                                    <a:pt x="0" y="6726"/>
                                  </a:cubicBezTo>
                                  <a:lnTo>
                                    <a:pt x="0" y="6346"/>
                                  </a:lnTo>
                                  <a:cubicBezTo>
                                    <a:pt x="1651" y="4061"/>
                                    <a:pt x="4571" y="2284"/>
                                    <a:pt x="6476" y="127"/>
                                  </a:cubicBezTo>
                                </a:path>
                              </a:pathLst>
                            </a:custGeom>
                            <a:solidFill>
                              <a:srgbClr val="000000"/>
                            </a:solidFill>
                            <a:ln w="12688" cap="flat">
                              <a:noFill/>
                              <a:prstDash val="solid"/>
                              <a:miter/>
                            </a:ln>
                          </wps:spPr>
                          <wps:bodyPr/>
                        </wps:wsp>
                        <wps:wsp>
                          <wps:cNvPr id="188533460" name="Freeform: Shape 188533460">
                            <a:extLst>
                              <a:ext uri="{FF2B5EF4-FFF2-40B4-BE49-F238E27FC236}">
                                <a16:creationId xmlns:a16="http://schemas.microsoft.com/office/drawing/2014/main" id="{BE5766DF-9F6F-9391-6128-52AB9122E748}"/>
                              </a:ext>
                            </a:extLst>
                          </wps:cNvPr>
                          <wps:cNvSpPr/>
                          <wps:spPr>
                            <a:xfrm>
                              <a:off x="5690509" y="272473"/>
                              <a:ext cx="2920" cy="2704"/>
                            </a:xfrm>
                            <a:custGeom>
                              <a:avLst/>
                              <a:gdLst>
                                <a:gd name="csX0" fmla="*/ 2921 w 2920"/>
                                <a:gd name="csY0" fmla="*/ 1142 h 2704"/>
                                <a:gd name="csX1" fmla="*/ 2413 w 2920"/>
                                <a:gd name="csY1" fmla="*/ 2411 h 2704"/>
                                <a:gd name="csX2" fmla="*/ 508 w 2920"/>
                                <a:gd name="csY2" fmla="*/ 2411 h 2704"/>
                                <a:gd name="csX3" fmla="*/ 127 w 2920"/>
                                <a:gd name="csY3" fmla="*/ 888 h 2704"/>
                                <a:gd name="csX4" fmla="*/ 1143 w 2920"/>
                                <a:gd name="csY4" fmla="*/ 0 h 2704"/>
                                <a:gd name="csX5" fmla="*/ 2794 w 2920"/>
                                <a:gd name="csY5" fmla="*/ 1015 h 2704"/>
                              </a:gdLst>
                              <a:ahLst/>
                              <a:cxnLst>
                                <a:cxn ang="0">
                                  <a:pos x="csX0" y="csY0"/>
                                </a:cxn>
                                <a:cxn ang="0">
                                  <a:pos x="csX1" y="csY1"/>
                                </a:cxn>
                                <a:cxn ang="0">
                                  <a:pos x="csX2" y="csY2"/>
                                </a:cxn>
                                <a:cxn ang="0">
                                  <a:pos x="csX3" y="csY3"/>
                                </a:cxn>
                                <a:cxn ang="0">
                                  <a:pos x="csX4" y="csY4"/>
                                </a:cxn>
                                <a:cxn ang="0">
                                  <a:pos x="csX5" y="csY5"/>
                                </a:cxn>
                              </a:cxnLst>
                              <a:rect l="l" t="t" r="r" b="b"/>
                              <a:pathLst>
                                <a:path w="2920" h="2704">
                                  <a:moveTo>
                                    <a:pt x="2921" y="1142"/>
                                  </a:moveTo>
                                  <a:cubicBezTo>
                                    <a:pt x="2921" y="1142"/>
                                    <a:pt x="2667" y="2031"/>
                                    <a:pt x="2413" y="2411"/>
                                  </a:cubicBezTo>
                                  <a:cubicBezTo>
                                    <a:pt x="1905" y="2919"/>
                                    <a:pt x="1143" y="2665"/>
                                    <a:pt x="508" y="2411"/>
                                  </a:cubicBezTo>
                                  <a:cubicBezTo>
                                    <a:pt x="0" y="2158"/>
                                    <a:pt x="-127" y="1396"/>
                                    <a:pt x="127" y="888"/>
                                  </a:cubicBezTo>
                                  <a:cubicBezTo>
                                    <a:pt x="254" y="381"/>
                                    <a:pt x="762" y="127"/>
                                    <a:pt x="1143" y="0"/>
                                  </a:cubicBezTo>
                                  <a:cubicBezTo>
                                    <a:pt x="1778" y="0"/>
                                    <a:pt x="2413" y="508"/>
                                    <a:pt x="2794" y="1015"/>
                                  </a:cubicBezTo>
                                </a:path>
                              </a:pathLst>
                            </a:custGeom>
                            <a:solidFill>
                              <a:srgbClr val="000000"/>
                            </a:solidFill>
                            <a:ln w="12688" cap="flat">
                              <a:noFill/>
                              <a:prstDash val="solid"/>
                              <a:miter/>
                            </a:ln>
                          </wps:spPr>
                          <wps:bodyPr/>
                        </wps:wsp>
                        <wps:wsp>
                          <wps:cNvPr id="1597076049" name="Freeform: Shape 1597076049">
                            <a:extLst>
                              <a:ext uri="{FF2B5EF4-FFF2-40B4-BE49-F238E27FC236}">
                                <a16:creationId xmlns:a16="http://schemas.microsoft.com/office/drawing/2014/main" id="{4449FC63-27AB-992D-5F8F-3C5615BDA8FC}"/>
                              </a:ext>
                            </a:extLst>
                          </wps:cNvPr>
                          <wps:cNvSpPr/>
                          <wps:spPr>
                            <a:xfrm>
                              <a:off x="5569743" y="272898"/>
                              <a:ext cx="4952" cy="10371"/>
                            </a:xfrm>
                            <a:custGeom>
                              <a:avLst/>
                              <a:gdLst>
                                <a:gd name="csX0" fmla="*/ 3937 w 4952"/>
                                <a:gd name="csY0" fmla="*/ 4271 h 10371"/>
                                <a:gd name="csX1" fmla="*/ 4952 w 4952"/>
                                <a:gd name="csY1" fmla="*/ 10363 h 10371"/>
                                <a:gd name="csX2" fmla="*/ 2286 w 4952"/>
                                <a:gd name="csY2" fmla="*/ 8333 h 10371"/>
                                <a:gd name="csX3" fmla="*/ 0 w 4952"/>
                                <a:gd name="csY3" fmla="*/ 210 h 10371"/>
                                <a:gd name="csX4" fmla="*/ 508 w 4952"/>
                                <a:gd name="csY4" fmla="*/ 83 h 10371"/>
                                <a:gd name="csX5" fmla="*/ 3429 w 4952"/>
                                <a:gd name="csY5" fmla="*/ 3383 h 10371"/>
                                <a:gd name="csX6" fmla="*/ 3809 w 4952"/>
                                <a:gd name="csY6" fmla="*/ 4398 h 103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952" h="10371">
                                  <a:moveTo>
                                    <a:pt x="3937" y="4271"/>
                                  </a:moveTo>
                                  <a:cubicBezTo>
                                    <a:pt x="4952" y="6048"/>
                                    <a:pt x="4444" y="8460"/>
                                    <a:pt x="4952" y="10363"/>
                                  </a:cubicBezTo>
                                  <a:cubicBezTo>
                                    <a:pt x="3682" y="10490"/>
                                    <a:pt x="3048" y="9094"/>
                                    <a:pt x="2286" y="8333"/>
                                  </a:cubicBezTo>
                                  <a:cubicBezTo>
                                    <a:pt x="635" y="6048"/>
                                    <a:pt x="889" y="2875"/>
                                    <a:pt x="0" y="210"/>
                                  </a:cubicBezTo>
                                  <a:cubicBezTo>
                                    <a:pt x="127" y="-44"/>
                                    <a:pt x="381" y="-44"/>
                                    <a:pt x="508" y="83"/>
                                  </a:cubicBezTo>
                                  <a:cubicBezTo>
                                    <a:pt x="1651" y="845"/>
                                    <a:pt x="2540" y="2368"/>
                                    <a:pt x="3429" y="3383"/>
                                  </a:cubicBezTo>
                                  <a:cubicBezTo>
                                    <a:pt x="3301" y="3891"/>
                                    <a:pt x="3937" y="3891"/>
                                    <a:pt x="3809" y="4398"/>
                                  </a:cubicBezTo>
                                </a:path>
                              </a:pathLst>
                            </a:custGeom>
                            <a:solidFill>
                              <a:srgbClr val="000000"/>
                            </a:solidFill>
                            <a:ln w="12688" cap="flat">
                              <a:noFill/>
                              <a:prstDash val="solid"/>
                              <a:miter/>
                            </a:ln>
                          </wps:spPr>
                          <wps:bodyPr/>
                        </wps:wsp>
                        <wps:wsp>
                          <wps:cNvPr id="1029779056" name="Freeform: Shape 1029779056">
                            <a:extLst>
                              <a:ext uri="{FF2B5EF4-FFF2-40B4-BE49-F238E27FC236}">
                                <a16:creationId xmlns:a16="http://schemas.microsoft.com/office/drawing/2014/main" id="{54FE30D9-0018-248F-E71B-244CA8E68706}"/>
                              </a:ext>
                            </a:extLst>
                          </wps:cNvPr>
                          <wps:cNvSpPr/>
                          <wps:spPr>
                            <a:xfrm>
                              <a:off x="5694641" y="273268"/>
                              <a:ext cx="2597" cy="2123"/>
                            </a:xfrm>
                            <a:custGeom>
                              <a:avLst/>
                              <a:gdLst>
                                <a:gd name="csX0" fmla="*/ 2598 w 2597"/>
                                <a:gd name="csY0" fmla="*/ 982 h 2123"/>
                                <a:gd name="csX1" fmla="*/ 1455 w 2597"/>
                                <a:gd name="csY1" fmla="*/ 2124 h 2123"/>
                                <a:gd name="csX2" fmla="*/ 58 w 2597"/>
                                <a:gd name="csY2" fmla="*/ 1489 h 2123"/>
                                <a:gd name="csX3" fmla="*/ 820 w 2597"/>
                                <a:gd name="csY3" fmla="*/ 93 h 2123"/>
                                <a:gd name="csX4" fmla="*/ 2598 w 2597"/>
                                <a:gd name="csY4" fmla="*/ 982 h 2123"/>
                              </a:gdLst>
                              <a:ahLst/>
                              <a:cxnLst>
                                <a:cxn ang="0">
                                  <a:pos x="csX0" y="csY0"/>
                                </a:cxn>
                                <a:cxn ang="0">
                                  <a:pos x="csX1" y="csY1"/>
                                </a:cxn>
                                <a:cxn ang="0">
                                  <a:pos x="csX2" y="csY2"/>
                                </a:cxn>
                                <a:cxn ang="0">
                                  <a:pos x="csX3" y="csY3"/>
                                </a:cxn>
                                <a:cxn ang="0">
                                  <a:pos x="csX4" y="csY4"/>
                                </a:cxn>
                              </a:cxnLst>
                              <a:rect l="l" t="t" r="r" b="b"/>
                              <a:pathLst>
                                <a:path w="2597" h="2123">
                                  <a:moveTo>
                                    <a:pt x="2598" y="982"/>
                                  </a:moveTo>
                                  <a:cubicBezTo>
                                    <a:pt x="2598" y="982"/>
                                    <a:pt x="1836" y="1743"/>
                                    <a:pt x="1455" y="2124"/>
                                  </a:cubicBezTo>
                                  <a:cubicBezTo>
                                    <a:pt x="947" y="2124"/>
                                    <a:pt x="439" y="1870"/>
                                    <a:pt x="58" y="1489"/>
                                  </a:cubicBezTo>
                                  <a:cubicBezTo>
                                    <a:pt x="-196" y="728"/>
                                    <a:pt x="439" y="474"/>
                                    <a:pt x="820" y="93"/>
                                  </a:cubicBezTo>
                                  <a:cubicBezTo>
                                    <a:pt x="1582" y="-161"/>
                                    <a:pt x="2344" y="93"/>
                                    <a:pt x="2598" y="982"/>
                                  </a:cubicBezTo>
                                </a:path>
                              </a:pathLst>
                            </a:custGeom>
                            <a:solidFill>
                              <a:srgbClr val="000000"/>
                            </a:solidFill>
                            <a:ln w="12688" cap="flat">
                              <a:noFill/>
                              <a:prstDash val="solid"/>
                              <a:miter/>
                            </a:ln>
                          </wps:spPr>
                          <wps:bodyPr/>
                        </wps:wsp>
                        <wps:wsp>
                          <wps:cNvPr id="1892114295" name="Freeform: Shape 1892114295">
                            <a:extLst>
                              <a:ext uri="{FF2B5EF4-FFF2-40B4-BE49-F238E27FC236}">
                                <a16:creationId xmlns:a16="http://schemas.microsoft.com/office/drawing/2014/main" id="{F182921C-1DB8-333F-B813-99FD54CFF528}"/>
                              </a:ext>
                            </a:extLst>
                          </wps:cNvPr>
                          <wps:cNvSpPr/>
                          <wps:spPr>
                            <a:xfrm>
                              <a:off x="5701411" y="274250"/>
                              <a:ext cx="4971" cy="7412"/>
                            </a:xfrm>
                            <a:custGeom>
                              <a:avLst/>
                              <a:gdLst>
                                <a:gd name="csX0" fmla="*/ 4972 w 4971"/>
                                <a:gd name="csY0" fmla="*/ 6853 h 7412"/>
                                <a:gd name="csX1" fmla="*/ 4464 w 4971"/>
                                <a:gd name="csY1" fmla="*/ 7361 h 7412"/>
                                <a:gd name="csX2" fmla="*/ 4210 w 4971"/>
                                <a:gd name="csY2" fmla="*/ 7361 h 7412"/>
                                <a:gd name="csX3" fmla="*/ 19 w 4971"/>
                                <a:gd name="csY3" fmla="*/ 0 h 7412"/>
                                <a:gd name="csX4" fmla="*/ 527 w 4971"/>
                                <a:gd name="csY4" fmla="*/ 0 h 7412"/>
                                <a:gd name="csX5" fmla="*/ 4972 w 4971"/>
                                <a:gd name="csY5" fmla="*/ 6853 h 7412"/>
                              </a:gdLst>
                              <a:ahLst/>
                              <a:cxnLst>
                                <a:cxn ang="0">
                                  <a:pos x="csX0" y="csY0"/>
                                </a:cxn>
                                <a:cxn ang="0">
                                  <a:pos x="csX1" y="csY1"/>
                                </a:cxn>
                                <a:cxn ang="0">
                                  <a:pos x="csX2" y="csY2"/>
                                </a:cxn>
                                <a:cxn ang="0">
                                  <a:pos x="csX3" y="csY3"/>
                                </a:cxn>
                                <a:cxn ang="0">
                                  <a:pos x="csX4" y="csY4"/>
                                </a:cxn>
                                <a:cxn ang="0">
                                  <a:pos x="csX5" y="csY5"/>
                                </a:cxn>
                              </a:cxnLst>
                              <a:rect l="l" t="t" r="r" b="b"/>
                              <a:pathLst>
                                <a:path w="4971" h="7412">
                                  <a:moveTo>
                                    <a:pt x="4972" y="6853"/>
                                  </a:moveTo>
                                  <a:cubicBezTo>
                                    <a:pt x="4972" y="6853"/>
                                    <a:pt x="4972" y="7615"/>
                                    <a:pt x="4464" y="7361"/>
                                  </a:cubicBezTo>
                                  <a:lnTo>
                                    <a:pt x="4210" y="7361"/>
                                  </a:lnTo>
                                  <a:cubicBezTo>
                                    <a:pt x="2051" y="5330"/>
                                    <a:pt x="-235" y="3046"/>
                                    <a:pt x="19" y="0"/>
                                  </a:cubicBezTo>
                                  <a:lnTo>
                                    <a:pt x="527" y="0"/>
                                  </a:lnTo>
                                  <a:cubicBezTo>
                                    <a:pt x="2559" y="1650"/>
                                    <a:pt x="4972" y="3680"/>
                                    <a:pt x="4972" y="6853"/>
                                  </a:cubicBezTo>
                                </a:path>
                              </a:pathLst>
                            </a:custGeom>
                            <a:solidFill>
                              <a:srgbClr val="000000"/>
                            </a:solidFill>
                            <a:ln w="12688" cap="flat">
                              <a:noFill/>
                              <a:prstDash val="solid"/>
                              <a:miter/>
                            </a:ln>
                          </wps:spPr>
                          <wps:bodyPr/>
                        </wps:wsp>
                        <wps:wsp>
                          <wps:cNvPr id="1071541387" name="Freeform: Shape 1071541387">
                            <a:extLst>
                              <a:ext uri="{FF2B5EF4-FFF2-40B4-BE49-F238E27FC236}">
                                <a16:creationId xmlns:a16="http://schemas.microsoft.com/office/drawing/2014/main" id="{4E4F4AF3-3542-9A99-5AB0-001BBD61B712}"/>
                              </a:ext>
                            </a:extLst>
                          </wps:cNvPr>
                          <wps:cNvSpPr/>
                          <wps:spPr>
                            <a:xfrm>
                              <a:off x="5697620" y="277619"/>
                              <a:ext cx="3047" cy="2705"/>
                            </a:xfrm>
                            <a:custGeom>
                              <a:avLst/>
                              <a:gdLst>
                                <a:gd name="csX0" fmla="*/ 3048 w 3047"/>
                                <a:gd name="csY0" fmla="*/ 1073 h 2705"/>
                                <a:gd name="csX1" fmla="*/ 2286 w 3047"/>
                                <a:gd name="csY1" fmla="*/ 2596 h 2705"/>
                                <a:gd name="csX2" fmla="*/ 0 w 3047"/>
                                <a:gd name="csY2" fmla="*/ 1580 h 2705"/>
                                <a:gd name="csX3" fmla="*/ 1143 w 3047"/>
                                <a:gd name="csY3" fmla="*/ 57 h 2705"/>
                                <a:gd name="csX4" fmla="*/ 3048 w 3047"/>
                                <a:gd name="csY4" fmla="*/ 1073 h 2705"/>
                              </a:gdLst>
                              <a:ahLst/>
                              <a:cxnLst>
                                <a:cxn ang="0">
                                  <a:pos x="csX0" y="csY0"/>
                                </a:cxn>
                                <a:cxn ang="0">
                                  <a:pos x="csX1" y="csY1"/>
                                </a:cxn>
                                <a:cxn ang="0">
                                  <a:pos x="csX2" y="csY2"/>
                                </a:cxn>
                                <a:cxn ang="0">
                                  <a:pos x="csX3" y="csY3"/>
                                </a:cxn>
                                <a:cxn ang="0">
                                  <a:pos x="csX4" y="csY4"/>
                                </a:cxn>
                              </a:cxnLst>
                              <a:rect l="l" t="t" r="r" b="b"/>
                              <a:pathLst>
                                <a:path w="3047" h="2705">
                                  <a:moveTo>
                                    <a:pt x="3048" y="1073"/>
                                  </a:moveTo>
                                  <a:cubicBezTo>
                                    <a:pt x="3048" y="1073"/>
                                    <a:pt x="2794" y="2215"/>
                                    <a:pt x="2286" y="2596"/>
                                  </a:cubicBezTo>
                                  <a:cubicBezTo>
                                    <a:pt x="1397" y="2849"/>
                                    <a:pt x="127" y="2722"/>
                                    <a:pt x="0" y="1580"/>
                                  </a:cubicBezTo>
                                  <a:cubicBezTo>
                                    <a:pt x="0" y="819"/>
                                    <a:pt x="762" y="438"/>
                                    <a:pt x="1143" y="57"/>
                                  </a:cubicBezTo>
                                  <a:cubicBezTo>
                                    <a:pt x="2032" y="-197"/>
                                    <a:pt x="2667" y="438"/>
                                    <a:pt x="3048" y="1073"/>
                                  </a:cubicBezTo>
                                </a:path>
                              </a:pathLst>
                            </a:custGeom>
                            <a:solidFill>
                              <a:srgbClr val="000000"/>
                            </a:solidFill>
                            <a:ln w="12688" cap="flat">
                              <a:noFill/>
                              <a:prstDash val="solid"/>
                              <a:miter/>
                            </a:ln>
                          </wps:spPr>
                          <wps:bodyPr/>
                        </wps:wsp>
                        <wps:wsp>
                          <wps:cNvPr id="843546177" name="Freeform: Shape 843546177">
                            <a:extLst>
                              <a:ext uri="{FF2B5EF4-FFF2-40B4-BE49-F238E27FC236}">
                                <a16:creationId xmlns:a16="http://schemas.microsoft.com/office/drawing/2014/main" id="{29C6AF91-17DD-AFA8-9DA0-6C66794963C2}"/>
                              </a:ext>
                            </a:extLst>
                          </wps:cNvPr>
                          <wps:cNvSpPr/>
                          <wps:spPr>
                            <a:xfrm>
                              <a:off x="5689366" y="278692"/>
                              <a:ext cx="6669" cy="8122"/>
                            </a:xfrm>
                            <a:custGeom>
                              <a:avLst/>
                              <a:gdLst>
                                <a:gd name="csX0" fmla="*/ 6223 w 6669"/>
                                <a:gd name="csY0" fmla="*/ 1650 h 8122"/>
                                <a:gd name="csX1" fmla="*/ 254 w 6669"/>
                                <a:gd name="csY1" fmla="*/ 8122 h 8122"/>
                                <a:gd name="csX2" fmla="*/ 127 w 6669"/>
                                <a:gd name="csY2" fmla="*/ 6980 h 8122"/>
                                <a:gd name="csX3" fmla="*/ 6095 w 6669"/>
                                <a:gd name="csY3" fmla="*/ 0 h 8122"/>
                                <a:gd name="csX4" fmla="*/ 6349 w 6669"/>
                                <a:gd name="csY4" fmla="*/ 1650 h 8122"/>
                              </a:gdLst>
                              <a:ahLst/>
                              <a:cxnLst>
                                <a:cxn ang="0">
                                  <a:pos x="csX0" y="csY0"/>
                                </a:cxn>
                                <a:cxn ang="0">
                                  <a:pos x="csX1" y="csY1"/>
                                </a:cxn>
                                <a:cxn ang="0">
                                  <a:pos x="csX2" y="csY2"/>
                                </a:cxn>
                                <a:cxn ang="0">
                                  <a:pos x="csX3" y="csY3"/>
                                </a:cxn>
                                <a:cxn ang="0">
                                  <a:pos x="csX4" y="csY4"/>
                                </a:cxn>
                              </a:cxnLst>
                              <a:rect l="l" t="t" r="r" b="b"/>
                              <a:pathLst>
                                <a:path w="6669" h="8122">
                                  <a:moveTo>
                                    <a:pt x="6223" y="1650"/>
                                  </a:moveTo>
                                  <a:cubicBezTo>
                                    <a:pt x="5079" y="4569"/>
                                    <a:pt x="2159" y="5965"/>
                                    <a:pt x="254" y="8122"/>
                                  </a:cubicBezTo>
                                  <a:cubicBezTo>
                                    <a:pt x="-127" y="7869"/>
                                    <a:pt x="0" y="7234"/>
                                    <a:pt x="127" y="6980"/>
                                  </a:cubicBezTo>
                                  <a:cubicBezTo>
                                    <a:pt x="889" y="4061"/>
                                    <a:pt x="3175" y="1142"/>
                                    <a:pt x="6095" y="0"/>
                                  </a:cubicBezTo>
                                  <a:cubicBezTo>
                                    <a:pt x="7365" y="127"/>
                                    <a:pt x="6095" y="1015"/>
                                    <a:pt x="6349" y="1650"/>
                                  </a:cubicBezTo>
                                </a:path>
                              </a:pathLst>
                            </a:custGeom>
                            <a:solidFill>
                              <a:srgbClr val="000000"/>
                            </a:solidFill>
                            <a:ln w="12688" cap="flat">
                              <a:noFill/>
                              <a:prstDash val="solid"/>
                              <a:miter/>
                            </a:ln>
                          </wps:spPr>
                          <wps:bodyPr/>
                        </wps:wsp>
                        <wps:wsp>
                          <wps:cNvPr id="1119961354" name="Freeform: Shape 1119961354">
                            <a:extLst>
                              <a:ext uri="{FF2B5EF4-FFF2-40B4-BE49-F238E27FC236}">
                                <a16:creationId xmlns:a16="http://schemas.microsoft.com/office/drawing/2014/main" id="{F687ACC0-7693-EE0B-9562-391DC8AB538A}"/>
                              </a:ext>
                            </a:extLst>
                          </wps:cNvPr>
                          <wps:cNvSpPr/>
                          <wps:spPr>
                            <a:xfrm>
                              <a:off x="5698509" y="281714"/>
                              <a:ext cx="2793" cy="2308"/>
                            </a:xfrm>
                            <a:custGeom>
                              <a:avLst/>
                              <a:gdLst>
                                <a:gd name="csX0" fmla="*/ 2794 w 2793"/>
                                <a:gd name="csY0" fmla="*/ 913 h 2308"/>
                                <a:gd name="csX1" fmla="*/ 1651 w 2793"/>
                                <a:gd name="csY1" fmla="*/ 2309 h 2308"/>
                                <a:gd name="csX2" fmla="*/ 0 w 2793"/>
                                <a:gd name="csY2" fmla="*/ 1420 h 2308"/>
                                <a:gd name="csX3" fmla="*/ 1016 w 2793"/>
                                <a:gd name="csY3" fmla="*/ 24 h 2308"/>
                                <a:gd name="csX4" fmla="*/ 2794 w 2793"/>
                                <a:gd name="csY4" fmla="*/ 913 h 2308"/>
                              </a:gdLst>
                              <a:ahLst/>
                              <a:cxnLst>
                                <a:cxn ang="0">
                                  <a:pos x="csX0" y="csY0"/>
                                </a:cxn>
                                <a:cxn ang="0">
                                  <a:pos x="csX1" y="csY1"/>
                                </a:cxn>
                                <a:cxn ang="0">
                                  <a:pos x="csX2" y="csY2"/>
                                </a:cxn>
                                <a:cxn ang="0">
                                  <a:pos x="csX3" y="csY3"/>
                                </a:cxn>
                                <a:cxn ang="0">
                                  <a:pos x="csX4" y="csY4"/>
                                </a:cxn>
                              </a:cxnLst>
                              <a:rect l="l" t="t" r="r" b="b"/>
                              <a:pathLst>
                                <a:path w="2793" h="2308">
                                  <a:moveTo>
                                    <a:pt x="2794" y="913"/>
                                  </a:moveTo>
                                  <a:cubicBezTo>
                                    <a:pt x="2794" y="1674"/>
                                    <a:pt x="2159" y="1928"/>
                                    <a:pt x="1651" y="2309"/>
                                  </a:cubicBezTo>
                                  <a:cubicBezTo>
                                    <a:pt x="1016" y="2309"/>
                                    <a:pt x="381" y="2055"/>
                                    <a:pt x="0" y="1420"/>
                                  </a:cubicBezTo>
                                  <a:cubicBezTo>
                                    <a:pt x="0" y="659"/>
                                    <a:pt x="508" y="405"/>
                                    <a:pt x="1016" y="24"/>
                                  </a:cubicBezTo>
                                  <a:cubicBezTo>
                                    <a:pt x="1778" y="-103"/>
                                    <a:pt x="2540" y="278"/>
                                    <a:pt x="2794" y="913"/>
                                  </a:cubicBezTo>
                                </a:path>
                              </a:pathLst>
                            </a:custGeom>
                            <a:solidFill>
                              <a:srgbClr val="000000"/>
                            </a:solidFill>
                            <a:ln w="12688" cap="flat">
                              <a:noFill/>
                              <a:prstDash val="solid"/>
                              <a:miter/>
                            </a:ln>
                          </wps:spPr>
                          <wps:bodyPr/>
                        </wps:wsp>
                        <wps:wsp>
                          <wps:cNvPr id="805061724" name="Freeform: Shape 805061724">
                            <a:extLst>
                              <a:ext uri="{FF2B5EF4-FFF2-40B4-BE49-F238E27FC236}">
                                <a16:creationId xmlns:a16="http://schemas.microsoft.com/office/drawing/2014/main" id="{07A448BD-9D5C-335E-5752-0842357F3570}"/>
                              </a:ext>
                            </a:extLst>
                          </wps:cNvPr>
                          <wps:cNvSpPr/>
                          <wps:spPr>
                            <a:xfrm>
                              <a:off x="5619396" y="142007"/>
                              <a:ext cx="26667" cy="3807"/>
                            </a:xfrm>
                            <a:custGeom>
                              <a:avLst/>
                              <a:gdLst>
                                <a:gd name="csX0" fmla="*/ 24762 w 26667"/>
                                <a:gd name="csY0" fmla="*/ 635 h 3807"/>
                                <a:gd name="csX1" fmla="*/ 23873 w 26667"/>
                                <a:gd name="csY1" fmla="*/ 635 h 3807"/>
                                <a:gd name="csX2" fmla="*/ 24762 w 26667"/>
                                <a:gd name="csY2" fmla="*/ 3300 h 3807"/>
                                <a:gd name="csX3" fmla="*/ 24762 w 26667"/>
                                <a:gd name="csY3" fmla="*/ 635 h 3807"/>
                                <a:gd name="csX4" fmla="*/ 17905 w 26667"/>
                                <a:gd name="csY4" fmla="*/ 3427 h 3807"/>
                                <a:gd name="csX5" fmla="*/ 16762 w 26667"/>
                                <a:gd name="csY5" fmla="*/ 761 h 3807"/>
                                <a:gd name="csX6" fmla="*/ 14604 w 26667"/>
                                <a:gd name="csY6" fmla="*/ 761 h 3807"/>
                                <a:gd name="csX7" fmla="*/ 15619 w 26667"/>
                                <a:gd name="csY7" fmla="*/ 3427 h 3807"/>
                                <a:gd name="csX8" fmla="*/ 17905 w 26667"/>
                                <a:gd name="csY8" fmla="*/ 3427 h 3807"/>
                                <a:gd name="csX9" fmla="*/ 8635 w 26667"/>
                                <a:gd name="csY9" fmla="*/ 3427 h 3807"/>
                                <a:gd name="csX10" fmla="*/ 7492 w 26667"/>
                                <a:gd name="csY10" fmla="*/ 761 h 3807"/>
                                <a:gd name="csX11" fmla="*/ 5333 w 26667"/>
                                <a:gd name="csY11" fmla="*/ 761 h 3807"/>
                                <a:gd name="csX12" fmla="*/ 6349 w 26667"/>
                                <a:gd name="csY12" fmla="*/ 3427 h 3807"/>
                                <a:gd name="csX13" fmla="*/ 8635 w 26667"/>
                                <a:gd name="csY13" fmla="*/ 3427 h 3807"/>
                                <a:gd name="csX14" fmla="*/ 24762 w 26667"/>
                                <a:gd name="csY14" fmla="*/ 0 h 3807"/>
                                <a:gd name="csX15" fmla="*/ 26667 w 26667"/>
                                <a:gd name="csY15" fmla="*/ 1904 h 3807"/>
                                <a:gd name="csX16" fmla="*/ 24762 w 26667"/>
                                <a:gd name="csY16" fmla="*/ 3807 h 3807"/>
                                <a:gd name="csX17" fmla="*/ 1905 w 26667"/>
                                <a:gd name="csY17" fmla="*/ 3807 h 3807"/>
                                <a:gd name="csX18" fmla="*/ 0 w 26667"/>
                                <a:gd name="csY18" fmla="*/ 1904 h 3807"/>
                                <a:gd name="csX19" fmla="*/ 1905 w 26667"/>
                                <a:gd name="csY19" fmla="*/ 0 h 3807"/>
                                <a:gd name="csX20" fmla="*/ 24762 w 26667"/>
                                <a:gd name="csY20" fmla="*/ 0 h 38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6667" h="3807">
                                  <a:moveTo>
                                    <a:pt x="24762" y="635"/>
                                  </a:moveTo>
                                  <a:lnTo>
                                    <a:pt x="23873" y="635"/>
                                  </a:lnTo>
                                  <a:cubicBezTo>
                                    <a:pt x="21588" y="635"/>
                                    <a:pt x="23493" y="3300"/>
                                    <a:pt x="24762" y="3300"/>
                                  </a:cubicBezTo>
                                  <a:cubicBezTo>
                                    <a:pt x="26286" y="3300"/>
                                    <a:pt x="26286" y="635"/>
                                    <a:pt x="24762" y="635"/>
                                  </a:cubicBezTo>
                                  <a:moveTo>
                                    <a:pt x="17905" y="3427"/>
                                  </a:moveTo>
                                  <a:cubicBezTo>
                                    <a:pt x="20064" y="3427"/>
                                    <a:pt x="17905" y="761"/>
                                    <a:pt x="16762" y="761"/>
                                  </a:cubicBezTo>
                                  <a:lnTo>
                                    <a:pt x="14604" y="761"/>
                                  </a:lnTo>
                                  <a:cubicBezTo>
                                    <a:pt x="12317" y="761"/>
                                    <a:pt x="14476" y="3427"/>
                                    <a:pt x="15619" y="3427"/>
                                  </a:cubicBezTo>
                                  <a:lnTo>
                                    <a:pt x="17905" y="3427"/>
                                  </a:lnTo>
                                  <a:close/>
                                  <a:moveTo>
                                    <a:pt x="8635" y="3427"/>
                                  </a:moveTo>
                                  <a:cubicBezTo>
                                    <a:pt x="10921" y="3427"/>
                                    <a:pt x="8762" y="761"/>
                                    <a:pt x="7492" y="761"/>
                                  </a:cubicBezTo>
                                  <a:lnTo>
                                    <a:pt x="5333" y="761"/>
                                  </a:lnTo>
                                  <a:cubicBezTo>
                                    <a:pt x="3048" y="761"/>
                                    <a:pt x="5206" y="3427"/>
                                    <a:pt x="6349" y="3427"/>
                                  </a:cubicBezTo>
                                  <a:lnTo>
                                    <a:pt x="8635" y="3427"/>
                                  </a:lnTo>
                                  <a:close/>
                                  <a:moveTo>
                                    <a:pt x="24762" y="0"/>
                                  </a:moveTo>
                                  <a:cubicBezTo>
                                    <a:pt x="25779" y="0"/>
                                    <a:pt x="26667" y="888"/>
                                    <a:pt x="26667" y="1904"/>
                                  </a:cubicBezTo>
                                  <a:cubicBezTo>
                                    <a:pt x="26667" y="2919"/>
                                    <a:pt x="25779" y="3807"/>
                                    <a:pt x="24762" y="3807"/>
                                  </a:cubicBezTo>
                                  <a:lnTo>
                                    <a:pt x="1905" y="3807"/>
                                  </a:lnTo>
                                  <a:cubicBezTo>
                                    <a:pt x="889" y="3807"/>
                                    <a:pt x="0" y="2919"/>
                                    <a:pt x="0" y="1904"/>
                                  </a:cubicBezTo>
                                  <a:cubicBezTo>
                                    <a:pt x="0" y="888"/>
                                    <a:pt x="889" y="0"/>
                                    <a:pt x="1905" y="0"/>
                                  </a:cubicBezTo>
                                  <a:lnTo>
                                    <a:pt x="24762" y="0"/>
                                  </a:lnTo>
                                  <a:close/>
                                </a:path>
                              </a:pathLst>
                            </a:custGeom>
                            <a:solidFill>
                              <a:srgbClr val="000000"/>
                            </a:solidFill>
                            <a:ln w="12688" cap="flat">
                              <a:noFill/>
                              <a:prstDash val="solid"/>
                              <a:miter/>
                            </a:ln>
                          </wps:spPr>
                          <wps:bodyPr/>
                        </wps:wsp>
                        <wps:wsp>
                          <wps:cNvPr id="1639662188" name="Freeform: Shape 1639662188">
                            <a:extLst>
                              <a:ext uri="{FF2B5EF4-FFF2-40B4-BE49-F238E27FC236}">
                                <a16:creationId xmlns:a16="http://schemas.microsoft.com/office/drawing/2014/main" id="{BAFB07B8-2825-369A-EC4F-B111CD688C1F}"/>
                              </a:ext>
                            </a:extLst>
                          </wps:cNvPr>
                          <wps:cNvSpPr/>
                          <wps:spPr>
                            <a:xfrm>
                              <a:off x="5640476" y="168151"/>
                              <a:ext cx="12064" cy="19417"/>
                            </a:xfrm>
                            <a:custGeom>
                              <a:avLst/>
                              <a:gdLst>
                                <a:gd name="csX0" fmla="*/ 3810 w 12064"/>
                                <a:gd name="csY0" fmla="*/ 9265 h 19417"/>
                                <a:gd name="csX1" fmla="*/ 6223 w 12064"/>
                                <a:gd name="csY1" fmla="*/ 9645 h 19417"/>
                                <a:gd name="csX2" fmla="*/ 8635 w 12064"/>
                                <a:gd name="csY2" fmla="*/ 9265 h 19417"/>
                                <a:gd name="csX3" fmla="*/ 6223 w 12064"/>
                                <a:gd name="csY3" fmla="*/ 8376 h 19417"/>
                                <a:gd name="csX4" fmla="*/ 3810 w 12064"/>
                                <a:gd name="csY4" fmla="*/ 9265 h 19417"/>
                                <a:gd name="csX5" fmla="*/ 8000 w 12064"/>
                                <a:gd name="csY5" fmla="*/ 11676 h 19417"/>
                                <a:gd name="csX6" fmla="*/ 9016 w 12064"/>
                                <a:gd name="csY6" fmla="*/ 9138 h 19417"/>
                                <a:gd name="csX7" fmla="*/ 5842 w 12064"/>
                                <a:gd name="csY7" fmla="*/ 6599 h 19417"/>
                                <a:gd name="csX8" fmla="*/ 2921 w 12064"/>
                                <a:gd name="csY8" fmla="*/ 9011 h 19417"/>
                                <a:gd name="csX9" fmla="*/ 4445 w 12064"/>
                                <a:gd name="csY9" fmla="*/ 11549 h 19417"/>
                                <a:gd name="csX10" fmla="*/ 7874 w 12064"/>
                                <a:gd name="csY10" fmla="*/ 11549 h 19417"/>
                                <a:gd name="csX11" fmla="*/ 1651 w 12064"/>
                                <a:gd name="csY11" fmla="*/ 0 h 19417"/>
                                <a:gd name="csX12" fmla="*/ 5968 w 12064"/>
                                <a:gd name="csY12" fmla="*/ 1650 h 19417"/>
                                <a:gd name="csX13" fmla="*/ 10286 w 12064"/>
                                <a:gd name="csY13" fmla="*/ 0 h 19417"/>
                                <a:gd name="csX14" fmla="*/ 8635 w 12064"/>
                                <a:gd name="csY14" fmla="*/ 6473 h 19417"/>
                                <a:gd name="csX15" fmla="*/ 12064 w 12064"/>
                                <a:gd name="csY15" fmla="*/ 5711 h 19417"/>
                                <a:gd name="csX16" fmla="*/ 10921 w 12064"/>
                                <a:gd name="csY16" fmla="*/ 9645 h 19417"/>
                                <a:gd name="csX17" fmla="*/ 12064 w 12064"/>
                                <a:gd name="csY17" fmla="*/ 13326 h 19417"/>
                                <a:gd name="csX18" fmla="*/ 9016 w 12064"/>
                                <a:gd name="csY18" fmla="*/ 12564 h 19417"/>
                                <a:gd name="csX19" fmla="*/ 10286 w 12064"/>
                                <a:gd name="csY19" fmla="*/ 19418 h 19417"/>
                                <a:gd name="csX20" fmla="*/ 5968 w 12064"/>
                                <a:gd name="csY20" fmla="*/ 17768 h 19417"/>
                                <a:gd name="csX21" fmla="*/ 1651 w 12064"/>
                                <a:gd name="csY21" fmla="*/ 19418 h 19417"/>
                                <a:gd name="csX22" fmla="*/ 3429 w 12064"/>
                                <a:gd name="csY22" fmla="*/ 12564 h 19417"/>
                                <a:gd name="csX23" fmla="*/ 0 w 12064"/>
                                <a:gd name="csY23" fmla="*/ 13580 h 19417"/>
                                <a:gd name="csX24" fmla="*/ 889 w 12064"/>
                                <a:gd name="csY24" fmla="*/ 9645 h 19417"/>
                                <a:gd name="csX25" fmla="*/ 0 w 12064"/>
                                <a:gd name="csY25" fmla="*/ 5965 h 19417"/>
                                <a:gd name="csX26" fmla="*/ 3302 w 12064"/>
                                <a:gd name="csY26" fmla="*/ 6473 h 19417"/>
                                <a:gd name="csX27" fmla="*/ 1651 w 12064"/>
                                <a:gd name="csY27" fmla="*/ 0 h 194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2064" h="19417">
                                  <a:moveTo>
                                    <a:pt x="3810" y="9265"/>
                                  </a:moveTo>
                                  <a:cubicBezTo>
                                    <a:pt x="3810" y="10280"/>
                                    <a:pt x="5207" y="9645"/>
                                    <a:pt x="6223" y="9645"/>
                                  </a:cubicBezTo>
                                  <a:cubicBezTo>
                                    <a:pt x="7238" y="9645"/>
                                    <a:pt x="8635" y="10280"/>
                                    <a:pt x="8635" y="9265"/>
                                  </a:cubicBezTo>
                                  <a:cubicBezTo>
                                    <a:pt x="8635" y="7869"/>
                                    <a:pt x="7238" y="8376"/>
                                    <a:pt x="6223" y="8376"/>
                                  </a:cubicBezTo>
                                  <a:cubicBezTo>
                                    <a:pt x="5207" y="8376"/>
                                    <a:pt x="3810" y="7869"/>
                                    <a:pt x="3810" y="9265"/>
                                  </a:cubicBezTo>
                                  <a:moveTo>
                                    <a:pt x="8000" y="11676"/>
                                  </a:moveTo>
                                  <a:cubicBezTo>
                                    <a:pt x="9016" y="11676"/>
                                    <a:pt x="9016" y="10280"/>
                                    <a:pt x="9016" y="9138"/>
                                  </a:cubicBezTo>
                                  <a:cubicBezTo>
                                    <a:pt x="9016" y="6473"/>
                                    <a:pt x="6985" y="9138"/>
                                    <a:pt x="5842" y="6599"/>
                                  </a:cubicBezTo>
                                  <a:cubicBezTo>
                                    <a:pt x="5080" y="8757"/>
                                    <a:pt x="2921" y="6726"/>
                                    <a:pt x="2921" y="9011"/>
                                  </a:cubicBezTo>
                                  <a:cubicBezTo>
                                    <a:pt x="2921" y="10534"/>
                                    <a:pt x="2921" y="11549"/>
                                    <a:pt x="4445" y="11549"/>
                                  </a:cubicBezTo>
                                  <a:lnTo>
                                    <a:pt x="7874" y="11549"/>
                                  </a:lnTo>
                                  <a:close/>
                                  <a:moveTo>
                                    <a:pt x="1651" y="0"/>
                                  </a:moveTo>
                                  <a:lnTo>
                                    <a:pt x="5968" y="1650"/>
                                  </a:lnTo>
                                  <a:lnTo>
                                    <a:pt x="10286" y="0"/>
                                  </a:lnTo>
                                  <a:lnTo>
                                    <a:pt x="8635" y="6473"/>
                                  </a:lnTo>
                                  <a:lnTo>
                                    <a:pt x="12064" y="5711"/>
                                  </a:lnTo>
                                  <a:lnTo>
                                    <a:pt x="10921" y="9645"/>
                                  </a:lnTo>
                                  <a:lnTo>
                                    <a:pt x="12064" y="13326"/>
                                  </a:lnTo>
                                  <a:lnTo>
                                    <a:pt x="9016" y="12564"/>
                                  </a:lnTo>
                                  <a:lnTo>
                                    <a:pt x="10286" y="19418"/>
                                  </a:lnTo>
                                  <a:lnTo>
                                    <a:pt x="5968" y="17768"/>
                                  </a:lnTo>
                                  <a:lnTo>
                                    <a:pt x="1651" y="19418"/>
                                  </a:lnTo>
                                  <a:lnTo>
                                    <a:pt x="3429" y="12564"/>
                                  </a:lnTo>
                                  <a:lnTo>
                                    <a:pt x="0" y="13580"/>
                                  </a:lnTo>
                                  <a:lnTo>
                                    <a:pt x="889" y="9645"/>
                                  </a:lnTo>
                                  <a:lnTo>
                                    <a:pt x="0" y="5965"/>
                                  </a:lnTo>
                                  <a:lnTo>
                                    <a:pt x="3302" y="6473"/>
                                  </a:lnTo>
                                  <a:lnTo>
                                    <a:pt x="1651" y="0"/>
                                  </a:lnTo>
                                  <a:close/>
                                </a:path>
                              </a:pathLst>
                            </a:custGeom>
                            <a:solidFill>
                              <a:srgbClr val="000000"/>
                            </a:solidFill>
                            <a:ln w="12688" cap="flat">
                              <a:noFill/>
                              <a:prstDash val="solid"/>
                              <a:miter/>
                            </a:ln>
                          </wps:spPr>
                          <wps:bodyPr/>
                        </wps:wsp>
                      </wpg:grpSp>
                      <wps:wsp>
                        <wps:cNvPr id="1529391385" name="Freeform: Shape 1529391385">
                          <a:extLst>
                            <a:ext uri="{FF2B5EF4-FFF2-40B4-BE49-F238E27FC236}">
                              <a16:creationId xmlns:a16="http://schemas.microsoft.com/office/drawing/2014/main" id="{5CF355B4-EE83-2A3F-A02C-0C39F15BEB90}"/>
                            </a:ext>
                          </a:extLst>
                        </wps:cNvPr>
                        <wps:cNvSpPr/>
                        <wps:spPr>
                          <a:xfrm>
                            <a:off x="5631203" y="174747"/>
                            <a:ext cx="2793" cy="2918"/>
                          </a:xfrm>
                          <a:custGeom>
                            <a:avLst/>
                            <a:gdLst>
                              <a:gd name="csX0" fmla="*/ 889 w 2793"/>
                              <a:gd name="csY0" fmla="*/ 761 h 2918"/>
                              <a:gd name="csX1" fmla="*/ 127 w 2793"/>
                              <a:gd name="csY1" fmla="*/ 635 h 2918"/>
                              <a:gd name="csX2" fmla="*/ 508 w 2793"/>
                              <a:gd name="csY2" fmla="*/ 1396 h 2918"/>
                              <a:gd name="csX3" fmla="*/ 0 w 2793"/>
                              <a:gd name="csY3" fmla="*/ 1904 h 2918"/>
                              <a:gd name="csX4" fmla="*/ 762 w 2793"/>
                              <a:gd name="csY4" fmla="*/ 2031 h 2918"/>
                              <a:gd name="csX5" fmla="*/ 762 w 2793"/>
                              <a:gd name="csY5" fmla="*/ 2919 h 2918"/>
                              <a:gd name="csX6" fmla="*/ 1397 w 2793"/>
                              <a:gd name="csY6" fmla="*/ 2411 h 2918"/>
                              <a:gd name="csX7" fmla="*/ 2032 w 2793"/>
                              <a:gd name="csY7" fmla="*/ 2919 h 2918"/>
                              <a:gd name="csX8" fmla="*/ 2032 w 2793"/>
                              <a:gd name="csY8" fmla="*/ 2031 h 2918"/>
                              <a:gd name="csX9" fmla="*/ 2794 w 2793"/>
                              <a:gd name="csY9" fmla="*/ 1904 h 2918"/>
                              <a:gd name="csX10" fmla="*/ 2286 w 2793"/>
                              <a:gd name="csY10" fmla="*/ 1396 h 2918"/>
                              <a:gd name="csX11" fmla="*/ 2540 w 2793"/>
                              <a:gd name="csY11" fmla="*/ 635 h 2918"/>
                              <a:gd name="csX12" fmla="*/ 1778 w 2793"/>
                              <a:gd name="csY12" fmla="*/ 761 h 2918"/>
                              <a:gd name="csX13" fmla="*/ 1397 w 2793"/>
                              <a:gd name="csY13" fmla="*/ 0 h 2918"/>
                              <a:gd name="csX14" fmla="*/ 889 w 2793"/>
                              <a:gd name="csY14" fmla="*/ 761 h 29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3" h="2918">
                                <a:moveTo>
                                  <a:pt x="889" y="761"/>
                                </a:moveTo>
                                <a:lnTo>
                                  <a:pt x="127" y="635"/>
                                </a:lnTo>
                                <a:lnTo>
                                  <a:pt x="508" y="1396"/>
                                </a:lnTo>
                                <a:lnTo>
                                  <a:pt x="0" y="1904"/>
                                </a:lnTo>
                                <a:lnTo>
                                  <a:pt x="762" y="2031"/>
                                </a:lnTo>
                                <a:lnTo>
                                  <a:pt x="762" y="2919"/>
                                </a:lnTo>
                                <a:lnTo>
                                  <a:pt x="1397" y="2411"/>
                                </a:lnTo>
                                <a:lnTo>
                                  <a:pt x="2032" y="2919"/>
                                </a:lnTo>
                                <a:lnTo>
                                  <a:pt x="2032" y="2031"/>
                                </a:lnTo>
                                <a:lnTo>
                                  <a:pt x="2794" y="1904"/>
                                </a:lnTo>
                                <a:lnTo>
                                  <a:pt x="2286" y="1396"/>
                                </a:lnTo>
                                <a:lnTo>
                                  <a:pt x="2540" y="635"/>
                                </a:lnTo>
                                <a:lnTo>
                                  <a:pt x="1778" y="761"/>
                                </a:lnTo>
                                <a:lnTo>
                                  <a:pt x="1397" y="0"/>
                                </a:lnTo>
                                <a:lnTo>
                                  <a:pt x="889" y="761"/>
                                </a:lnTo>
                                <a:close/>
                              </a:path>
                            </a:pathLst>
                          </a:custGeom>
                          <a:solidFill>
                            <a:srgbClr val="000000"/>
                          </a:solidFill>
                          <a:ln w="12688" cap="flat">
                            <a:noFill/>
                            <a:prstDash val="solid"/>
                            <a:miter/>
                          </a:ln>
                        </wps:spPr>
                        <wps:bodyPr/>
                      </wps:wsp>
                      <wps:wsp>
                        <wps:cNvPr id="2035985984" name="Freeform: Shape 2035985984">
                          <a:extLst>
                            <a:ext uri="{FF2B5EF4-FFF2-40B4-BE49-F238E27FC236}">
                              <a16:creationId xmlns:a16="http://schemas.microsoft.com/office/drawing/2014/main" id="{E0D64799-8E56-6752-9DA1-04C83E4B51BE}"/>
                            </a:ext>
                          </a:extLst>
                        </wps:cNvPr>
                        <wps:cNvSpPr/>
                        <wps:spPr>
                          <a:xfrm>
                            <a:off x="5627774" y="179062"/>
                            <a:ext cx="2920" cy="2919"/>
                          </a:xfrm>
                          <a:custGeom>
                            <a:avLst/>
                            <a:gdLst>
                              <a:gd name="csX0" fmla="*/ 1016 w 2920"/>
                              <a:gd name="csY0" fmla="*/ 761 h 2919"/>
                              <a:gd name="csX1" fmla="*/ 254 w 2920"/>
                              <a:gd name="csY1" fmla="*/ 761 h 2919"/>
                              <a:gd name="csX2" fmla="*/ 635 w 2920"/>
                              <a:gd name="csY2" fmla="*/ 1396 h 2919"/>
                              <a:gd name="csX3" fmla="*/ 0 w 2920"/>
                              <a:gd name="csY3" fmla="*/ 2031 h 2919"/>
                              <a:gd name="csX4" fmla="*/ 762 w 2920"/>
                              <a:gd name="csY4" fmla="*/ 2158 h 2919"/>
                              <a:gd name="csX5" fmla="*/ 762 w 2920"/>
                              <a:gd name="csY5" fmla="*/ 2919 h 2919"/>
                              <a:gd name="csX6" fmla="*/ 1397 w 2920"/>
                              <a:gd name="csY6" fmla="*/ 2411 h 2919"/>
                              <a:gd name="csX7" fmla="*/ 2159 w 2920"/>
                              <a:gd name="csY7" fmla="*/ 2919 h 2919"/>
                              <a:gd name="csX8" fmla="*/ 2159 w 2920"/>
                              <a:gd name="csY8" fmla="*/ 2158 h 2919"/>
                              <a:gd name="csX9" fmla="*/ 2921 w 2920"/>
                              <a:gd name="csY9" fmla="*/ 2031 h 2919"/>
                              <a:gd name="csX10" fmla="*/ 2286 w 2920"/>
                              <a:gd name="csY10" fmla="*/ 1396 h 2919"/>
                              <a:gd name="csX11" fmla="*/ 2667 w 2920"/>
                              <a:gd name="csY11" fmla="*/ 761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761"/>
                                </a:lnTo>
                                <a:lnTo>
                                  <a:pt x="635" y="1396"/>
                                </a:lnTo>
                                <a:lnTo>
                                  <a:pt x="0" y="2031"/>
                                </a:lnTo>
                                <a:lnTo>
                                  <a:pt x="762" y="2158"/>
                                </a:lnTo>
                                <a:lnTo>
                                  <a:pt x="762" y="2919"/>
                                </a:lnTo>
                                <a:lnTo>
                                  <a:pt x="1397" y="2411"/>
                                </a:lnTo>
                                <a:lnTo>
                                  <a:pt x="2159" y="2919"/>
                                </a:lnTo>
                                <a:lnTo>
                                  <a:pt x="2159" y="2158"/>
                                </a:lnTo>
                                <a:lnTo>
                                  <a:pt x="2921" y="2031"/>
                                </a:lnTo>
                                <a:lnTo>
                                  <a:pt x="2286" y="1396"/>
                                </a:lnTo>
                                <a:lnTo>
                                  <a:pt x="2667" y="761"/>
                                </a:lnTo>
                                <a:lnTo>
                                  <a:pt x="1905" y="761"/>
                                </a:lnTo>
                                <a:lnTo>
                                  <a:pt x="1397" y="0"/>
                                </a:lnTo>
                                <a:lnTo>
                                  <a:pt x="1016" y="761"/>
                                </a:lnTo>
                                <a:close/>
                              </a:path>
                            </a:pathLst>
                          </a:custGeom>
                          <a:solidFill>
                            <a:srgbClr val="000000"/>
                          </a:solidFill>
                          <a:ln w="12688" cap="flat">
                            <a:noFill/>
                            <a:prstDash val="solid"/>
                            <a:miter/>
                          </a:ln>
                        </wps:spPr>
                        <wps:bodyPr/>
                      </wps:wsp>
                      <wps:wsp>
                        <wps:cNvPr id="1134584060" name="Freeform: Shape 1134584060">
                          <a:extLst>
                            <a:ext uri="{FF2B5EF4-FFF2-40B4-BE49-F238E27FC236}">
                              <a16:creationId xmlns:a16="http://schemas.microsoft.com/office/drawing/2014/main" id="{204923C4-31FF-5D34-7C71-0B2B8AAC9772}"/>
                            </a:ext>
                          </a:extLst>
                        </wps:cNvPr>
                        <wps:cNvSpPr/>
                        <wps:spPr>
                          <a:xfrm>
                            <a:off x="5633488" y="178555"/>
                            <a:ext cx="2920" cy="2919"/>
                          </a:xfrm>
                          <a:custGeom>
                            <a:avLst/>
                            <a:gdLst>
                              <a:gd name="csX0" fmla="*/ 1016 w 2920"/>
                              <a:gd name="csY0" fmla="*/ 761 h 2919"/>
                              <a:gd name="csX1" fmla="*/ 254 w 2920"/>
                              <a:gd name="csY1" fmla="*/ 635 h 2919"/>
                              <a:gd name="csX2" fmla="*/ 635 w 2920"/>
                              <a:gd name="csY2" fmla="*/ 1396 h 2919"/>
                              <a:gd name="csX3" fmla="*/ 0 w 2920"/>
                              <a:gd name="csY3" fmla="*/ 1904 h 2919"/>
                              <a:gd name="csX4" fmla="*/ 762 w 2920"/>
                              <a:gd name="csY4" fmla="*/ 2031 h 2919"/>
                              <a:gd name="csX5" fmla="*/ 762 w 2920"/>
                              <a:gd name="csY5" fmla="*/ 2919 h 2919"/>
                              <a:gd name="csX6" fmla="*/ 1397 w 2920"/>
                              <a:gd name="csY6" fmla="*/ 2411 h 2919"/>
                              <a:gd name="csX7" fmla="*/ 2159 w 2920"/>
                              <a:gd name="csY7" fmla="*/ 2919 h 2919"/>
                              <a:gd name="csX8" fmla="*/ 2159 w 2920"/>
                              <a:gd name="csY8" fmla="*/ 2031 h 2919"/>
                              <a:gd name="csX9" fmla="*/ 2921 w 2920"/>
                              <a:gd name="csY9" fmla="*/ 1904 h 2919"/>
                              <a:gd name="csX10" fmla="*/ 2286 w 2920"/>
                              <a:gd name="csY10" fmla="*/ 1396 h 2919"/>
                              <a:gd name="csX11" fmla="*/ 2667 w 2920"/>
                              <a:gd name="csY11" fmla="*/ 635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635"/>
                                </a:lnTo>
                                <a:lnTo>
                                  <a:pt x="635" y="1396"/>
                                </a:lnTo>
                                <a:lnTo>
                                  <a:pt x="0" y="1904"/>
                                </a:lnTo>
                                <a:lnTo>
                                  <a:pt x="762" y="2031"/>
                                </a:lnTo>
                                <a:lnTo>
                                  <a:pt x="762" y="2919"/>
                                </a:lnTo>
                                <a:lnTo>
                                  <a:pt x="1397" y="2411"/>
                                </a:lnTo>
                                <a:lnTo>
                                  <a:pt x="2159" y="2919"/>
                                </a:lnTo>
                                <a:lnTo>
                                  <a:pt x="2159" y="2031"/>
                                </a:lnTo>
                                <a:lnTo>
                                  <a:pt x="2921" y="1904"/>
                                </a:lnTo>
                                <a:lnTo>
                                  <a:pt x="2286" y="1396"/>
                                </a:lnTo>
                                <a:lnTo>
                                  <a:pt x="2667" y="635"/>
                                </a:lnTo>
                                <a:lnTo>
                                  <a:pt x="1905" y="761"/>
                                </a:lnTo>
                                <a:lnTo>
                                  <a:pt x="1397" y="0"/>
                                </a:lnTo>
                                <a:lnTo>
                                  <a:pt x="1016" y="761"/>
                                </a:lnTo>
                                <a:close/>
                              </a:path>
                            </a:pathLst>
                          </a:custGeom>
                          <a:solidFill>
                            <a:srgbClr val="000000"/>
                          </a:solidFill>
                          <a:ln w="12688" cap="flat">
                            <a:noFill/>
                            <a:prstDash val="solid"/>
                            <a:miter/>
                          </a:ln>
                        </wps:spPr>
                        <wps:bodyPr/>
                      </wps:wsp>
                      <wps:wsp>
                        <wps:cNvPr id="2135792665" name="Freeform: Shape 2135792665">
                          <a:extLst>
                            <a:ext uri="{FF2B5EF4-FFF2-40B4-BE49-F238E27FC236}">
                              <a16:creationId xmlns:a16="http://schemas.microsoft.com/office/drawing/2014/main" id="{D7409F45-FAAD-C9F6-960A-77F5517A819D}"/>
                            </a:ext>
                          </a:extLst>
                        </wps:cNvPr>
                        <wps:cNvSpPr/>
                        <wps:spPr>
                          <a:xfrm>
                            <a:off x="5634504" y="182997"/>
                            <a:ext cx="1650" cy="1649"/>
                          </a:xfrm>
                          <a:custGeom>
                            <a:avLst/>
                            <a:gdLst>
                              <a:gd name="csX0" fmla="*/ 508 w 1650"/>
                              <a:gd name="csY0" fmla="*/ 508 h 1649"/>
                              <a:gd name="csX1" fmla="*/ 127 w 1650"/>
                              <a:gd name="csY1" fmla="*/ 508 h 1649"/>
                              <a:gd name="csX2" fmla="*/ 381 w 1650"/>
                              <a:gd name="csY2" fmla="*/ 888 h 1649"/>
                              <a:gd name="csX3" fmla="*/ 0 w 1650"/>
                              <a:gd name="csY3" fmla="*/ 1142 h 1649"/>
                              <a:gd name="csX4" fmla="*/ 381 w 1650"/>
                              <a:gd name="csY4" fmla="*/ 1269 h 1649"/>
                              <a:gd name="csX5" fmla="*/ 381 w 1650"/>
                              <a:gd name="csY5" fmla="*/ 1650 h 1649"/>
                              <a:gd name="csX6" fmla="*/ 762 w 1650"/>
                              <a:gd name="csY6" fmla="*/ 1396 h 1649"/>
                              <a:gd name="csX7" fmla="*/ 1143 w 1650"/>
                              <a:gd name="csY7" fmla="*/ 1650 h 1649"/>
                              <a:gd name="csX8" fmla="*/ 1143 w 1650"/>
                              <a:gd name="csY8" fmla="*/ 1269 h 1649"/>
                              <a:gd name="csX9" fmla="*/ 1651 w 1650"/>
                              <a:gd name="csY9" fmla="*/ 1142 h 1649"/>
                              <a:gd name="csX10" fmla="*/ 1270 w 1650"/>
                              <a:gd name="csY10" fmla="*/ 888 h 1649"/>
                              <a:gd name="csX11" fmla="*/ 1524 w 1650"/>
                              <a:gd name="csY11" fmla="*/ 508 h 1649"/>
                              <a:gd name="csX12" fmla="*/ 1016 w 1650"/>
                              <a:gd name="csY12" fmla="*/ 508 h 1649"/>
                              <a:gd name="csX13" fmla="*/ 762 w 1650"/>
                              <a:gd name="csY13" fmla="*/ 0 h 1649"/>
                              <a:gd name="csX14" fmla="*/ 508 w 1650"/>
                              <a:gd name="csY14" fmla="*/ 508 h 164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650" h="1649">
                                <a:moveTo>
                                  <a:pt x="508" y="508"/>
                                </a:moveTo>
                                <a:lnTo>
                                  <a:pt x="127" y="508"/>
                                </a:lnTo>
                                <a:lnTo>
                                  <a:pt x="381" y="888"/>
                                </a:lnTo>
                                <a:lnTo>
                                  <a:pt x="0" y="1142"/>
                                </a:lnTo>
                                <a:lnTo>
                                  <a:pt x="381" y="1269"/>
                                </a:lnTo>
                                <a:lnTo>
                                  <a:pt x="381" y="1650"/>
                                </a:lnTo>
                                <a:lnTo>
                                  <a:pt x="762" y="1396"/>
                                </a:lnTo>
                                <a:lnTo>
                                  <a:pt x="1143" y="1650"/>
                                </a:lnTo>
                                <a:lnTo>
                                  <a:pt x="1143" y="1269"/>
                                </a:lnTo>
                                <a:lnTo>
                                  <a:pt x="1651" y="1142"/>
                                </a:lnTo>
                                <a:lnTo>
                                  <a:pt x="1270" y="888"/>
                                </a:lnTo>
                                <a:lnTo>
                                  <a:pt x="1524" y="508"/>
                                </a:lnTo>
                                <a:lnTo>
                                  <a:pt x="1016" y="508"/>
                                </a:lnTo>
                                <a:lnTo>
                                  <a:pt x="762" y="0"/>
                                </a:lnTo>
                                <a:lnTo>
                                  <a:pt x="508" y="508"/>
                                </a:lnTo>
                                <a:close/>
                              </a:path>
                            </a:pathLst>
                          </a:custGeom>
                          <a:solidFill>
                            <a:srgbClr val="000000"/>
                          </a:solidFill>
                          <a:ln w="12688" cap="flat">
                            <a:noFill/>
                            <a:prstDash val="solid"/>
                            <a:miter/>
                          </a:ln>
                        </wps:spPr>
                        <wps:bodyPr/>
                      </wps:wsp>
                      <wps:wsp>
                        <wps:cNvPr id="271248966" name="Freeform: Shape 271248966">
                          <a:extLst>
                            <a:ext uri="{FF2B5EF4-FFF2-40B4-BE49-F238E27FC236}">
                              <a16:creationId xmlns:a16="http://schemas.microsoft.com/office/drawing/2014/main" id="{178BE4E6-6F55-6C2F-6D39-931586E008B3}"/>
                            </a:ext>
                          </a:extLst>
                        </wps:cNvPr>
                        <wps:cNvSpPr/>
                        <wps:spPr>
                          <a:xfrm>
                            <a:off x="5628409" y="183377"/>
                            <a:ext cx="4825" cy="5076"/>
                          </a:xfrm>
                          <a:custGeom>
                            <a:avLst/>
                            <a:gdLst>
                              <a:gd name="csX0" fmla="*/ 1651 w 4825"/>
                              <a:gd name="csY0" fmla="*/ 1396 h 5076"/>
                              <a:gd name="csX1" fmla="*/ 254 w 4825"/>
                              <a:gd name="csY1" fmla="*/ 1269 h 5076"/>
                              <a:gd name="csX2" fmla="*/ 889 w 4825"/>
                              <a:gd name="csY2" fmla="*/ 2411 h 5076"/>
                              <a:gd name="csX3" fmla="*/ 0 w 4825"/>
                              <a:gd name="csY3" fmla="*/ 3427 h 5076"/>
                              <a:gd name="csX4" fmla="*/ 1143 w 4825"/>
                              <a:gd name="csY4" fmla="*/ 3680 h 5076"/>
                              <a:gd name="csX5" fmla="*/ 1143 w 4825"/>
                              <a:gd name="csY5" fmla="*/ 5077 h 5076"/>
                              <a:gd name="csX6" fmla="*/ 2413 w 4825"/>
                              <a:gd name="csY6" fmla="*/ 4188 h 5076"/>
                              <a:gd name="csX7" fmla="*/ 3556 w 4825"/>
                              <a:gd name="csY7" fmla="*/ 5077 h 5076"/>
                              <a:gd name="csX8" fmla="*/ 3556 w 4825"/>
                              <a:gd name="csY8" fmla="*/ 3680 h 5076"/>
                              <a:gd name="csX9" fmla="*/ 4826 w 4825"/>
                              <a:gd name="csY9" fmla="*/ 3427 h 5076"/>
                              <a:gd name="csX10" fmla="*/ 3809 w 4825"/>
                              <a:gd name="csY10" fmla="*/ 2411 h 5076"/>
                              <a:gd name="csX11" fmla="*/ 4445 w 4825"/>
                              <a:gd name="csY11" fmla="*/ 1269 h 5076"/>
                              <a:gd name="csX12" fmla="*/ 3175 w 4825"/>
                              <a:gd name="csY12" fmla="*/ 1396 h 5076"/>
                              <a:gd name="csX13" fmla="*/ 2413 w 4825"/>
                              <a:gd name="csY13" fmla="*/ 0 h 5076"/>
                              <a:gd name="csX14" fmla="*/ 1651 w 4825"/>
                              <a:gd name="csY14" fmla="*/ 1396 h 50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825" h="5076">
                                <a:moveTo>
                                  <a:pt x="1651" y="1396"/>
                                </a:moveTo>
                                <a:lnTo>
                                  <a:pt x="254" y="1269"/>
                                </a:lnTo>
                                <a:lnTo>
                                  <a:pt x="889" y="2411"/>
                                </a:lnTo>
                                <a:lnTo>
                                  <a:pt x="0" y="3427"/>
                                </a:lnTo>
                                <a:lnTo>
                                  <a:pt x="1143" y="3680"/>
                                </a:lnTo>
                                <a:lnTo>
                                  <a:pt x="1143" y="5077"/>
                                </a:lnTo>
                                <a:lnTo>
                                  <a:pt x="2413" y="4188"/>
                                </a:lnTo>
                                <a:lnTo>
                                  <a:pt x="3556" y="5077"/>
                                </a:lnTo>
                                <a:lnTo>
                                  <a:pt x="3556" y="3680"/>
                                </a:lnTo>
                                <a:lnTo>
                                  <a:pt x="4826" y="3427"/>
                                </a:lnTo>
                                <a:lnTo>
                                  <a:pt x="3809" y="2411"/>
                                </a:lnTo>
                                <a:lnTo>
                                  <a:pt x="4445" y="1269"/>
                                </a:lnTo>
                                <a:lnTo>
                                  <a:pt x="3175" y="1396"/>
                                </a:lnTo>
                                <a:lnTo>
                                  <a:pt x="2413" y="0"/>
                                </a:lnTo>
                                <a:lnTo>
                                  <a:pt x="1651" y="1396"/>
                                </a:lnTo>
                                <a:close/>
                              </a:path>
                            </a:pathLst>
                          </a:custGeom>
                          <a:solidFill>
                            <a:srgbClr val="000000"/>
                          </a:solidFill>
                          <a:ln w="12688" cap="flat">
                            <a:noFill/>
                            <a:prstDash val="solid"/>
                            <a:miter/>
                          </a:ln>
                        </wps:spPr>
                        <wps:bodyPr/>
                      </wps:wsp>
                      <wps:wsp>
                        <wps:cNvPr id="1471779123" name="Freeform: Shape 1471779123">
                          <a:extLst>
                            <a:ext uri="{FF2B5EF4-FFF2-40B4-BE49-F238E27FC236}">
                              <a16:creationId xmlns:a16="http://schemas.microsoft.com/office/drawing/2014/main" id="{69B4AEF2-CC05-9A06-CE3E-4FDF544D82FD}"/>
                            </a:ext>
                          </a:extLst>
                        </wps:cNvPr>
                        <wps:cNvSpPr/>
                        <wps:spPr>
                          <a:xfrm>
                            <a:off x="5620409" y="115356"/>
                            <a:ext cx="23873" cy="23477"/>
                          </a:xfrm>
                          <a:custGeom>
                            <a:avLst/>
                            <a:gdLst>
                              <a:gd name="csX0" fmla="*/ 11937 w 23873"/>
                              <a:gd name="csY0" fmla="*/ 0 h 23478"/>
                              <a:gd name="csX1" fmla="*/ 9143 w 23873"/>
                              <a:gd name="csY1" fmla="*/ 6726 h 23478"/>
                              <a:gd name="csX2" fmla="*/ 2286 w 23873"/>
                              <a:gd name="csY2" fmla="*/ 4696 h 23478"/>
                              <a:gd name="csX3" fmla="*/ 5841 w 23873"/>
                              <a:gd name="csY3" fmla="*/ 10914 h 23478"/>
                              <a:gd name="csX4" fmla="*/ 0 w 23873"/>
                              <a:gd name="csY4" fmla="*/ 15103 h 23478"/>
                              <a:gd name="csX5" fmla="*/ 6984 w 23873"/>
                              <a:gd name="csY5" fmla="*/ 16245 h 23478"/>
                              <a:gd name="csX6" fmla="*/ 6603 w 23873"/>
                              <a:gd name="csY6" fmla="*/ 23479 h 23478"/>
                              <a:gd name="csX7" fmla="*/ 11937 w 23873"/>
                              <a:gd name="csY7" fmla="*/ 18656 h 23478"/>
                              <a:gd name="csX8" fmla="*/ 17270 w 23873"/>
                              <a:gd name="csY8" fmla="*/ 23479 h 23478"/>
                              <a:gd name="csX9" fmla="*/ 16763 w 23873"/>
                              <a:gd name="csY9" fmla="*/ 16245 h 23478"/>
                              <a:gd name="csX10" fmla="*/ 23874 w 23873"/>
                              <a:gd name="csY10" fmla="*/ 15103 h 23478"/>
                              <a:gd name="csX11" fmla="*/ 18032 w 23873"/>
                              <a:gd name="csY11" fmla="*/ 10914 h 23478"/>
                              <a:gd name="csX12" fmla="*/ 21461 w 23873"/>
                              <a:gd name="csY12" fmla="*/ 4696 h 23478"/>
                              <a:gd name="csX13" fmla="*/ 14604 w 23873"/>
                              <a:gd name="csY13" fmla="*/ 6726 h 23478"/>
                              <a:gd name="csX14" fmla="*/ 11937 w 23873"/>
                              <a:gd name="csY14" fmla="*/ 0 h 234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3873" h="23478">
                                <a:moveTo>
                                  <a:pt x="11937" y="0"/>
                                </a:moveTo>
                                <a:lnTo>
                                  <a:pt x="9143" y="6726"/>
                                </a:lnTo>
                                <a:lnTo>
                                  <a:pt x="2286" y="4696"/>
                                </a:lnTo>
                                <a:lnTo>
                                  <a:pt x="5841" y="10914"/>
                                </a:lnTo>
                                <a:lnTo>
                                  <a:pt x="0" y="15103"/>
                                </a:lnTo>
                                <a:lnTo>
                                  <a:pt x="6984" y="16245"/>
                                </a:lnTo>
                                <a:lnTo>
                                  <a:pt x="6603" y="23479"/>
                                </a:lnTo>
                                <a:lnTo>
                                  <a:pt x="11937" y="18656"/>
                                </a:lnTo>
                                <a:lnTo>
                                  <a:pt x="17270" y="23479"/>
                                </a:lnTo>
                                <a:lnTo>
                                  <a:pt x="16763" y="16245"/>
                                </a:lnTo>
                                <a:lnTo>
                                  <a:pt x="23874" y="15103"/>
                                </a:lnTo>
                                <a:lnTo>
                                  <a:pt x="18032" y="10914"/>
                                </a:lnTo>
                                <a:lnTo>
                                  <a:pt x="21461" y="4696"/>
                                </a:lnTo>
                                <a:lnTo>
                                  <a:pt x="14604" y="6726"/>
                                </a:lnTo>
                                <a:lnTo>
                                  <a:pt x="11937" y="0"/>
                                </a:lnTo>
                                <a:close/>
                              </a:path>
                            </a:pathLst>
                          </a:custGeom>
                          <a:solidFill>
                            <a:srgbClr val="000000"/>
                          </a:solidFill>
                          <a:ln w="12688" cap="flat">
                            <a:noFill/>
                            <a:prstDash val="solid"/>
                            <a:miter/>
                          </a:ln>
                        </wps:spPr>
                        <wps:bodyPr/>
                      </wps:wsp>
                      <wpg:grpSp>
                        <wpg:cNvPr id="644723345" name="Graphic 1">
                          <a:extLst>
                            <a:ext uri="{FF2B5EF4-FFF2-40B4-BE49-F238E27FC236}">
                              <a16:creationId xmlns:a16="http://schemas.microsoft.com/office/drawing/2014/main" id="{D2C0D3FE-9C69-2676-E73B-48ADC7DE6EF8}"/>
                            </a:ext>
                          </a:extLst>
                        </wpg:cNvPr>
                        <wpg:cNvGrpSpPr/>
                        <wpg:grpSpPr>
                          <a:xfrm>
                            <a:off x="5521204" y="160534"/>
                            <a:ext cx="166773" cy="137791"/>
                            <a:chOff x="5521105" y="160534"/>
                            <a:chExt cx="166773" cy="137799"/>
                          </a:xfrm>
                          <a:solidFill>
                            <a:srgbClr val="000000"/>
                          </a:solidFill>
                        </wpg:grpSpPr>
                        <wps:wsp>
                          <wps:cNvPr id="1197591823" name="Freeform: Shape 1197591823">
                            <a:extLst>
                              <a:ext uri="{FF2B5EF4-FFF2-40B4-BE49-F238E27FC236}">
                                <a16:creationId xmlns:a16="http://schemas.microsoft.com/office/drawing/2014/main" id="{4A2227C1-01BD-0990-0BE4-3785810D096C}"/>
                              </a:ext>
                            </a:extLst>
                          </wps:cNvPr>
                          <wps:cNvSpPr/>
                          <wps:spPr>
                            <a:xfrm>
                              <a:off x="5597044" y="264222"/>
                              <a:ext cx="10653" cy="10481"/>
                            </a:xfrm>
                            <a:custGeom>
                              <a:avLst/>
                              <a:gdLst>
                                <a:gd name="csX0" fmla="*/ 10413 w 10653"/>
                                <a:gd name="csY0" fmla="*/ 508 h 10481"/>
                                <a:gd name="csX1" fmla="*/ 9524 w 10653"/>
                                <a:gd name="csY1" fmla="*/ 1904 h 10481"/>
                                <a:gd name="csX2" fmla="*/ 10540 w 10653"/>
                                <a:gd name="csY2" fmla="*/ 5965 h 10481"/>
                                <a:gd name="csX3" fmla="*/ 10286 w 10653"/>
                                <a:gd name="csY3" fmla="*/ 8630 h 10481"/>
                                <a:gd name="csX4" fmla="*/ 7492 w 10653"/>
                                <a:gd name="csY4" fmla="*/ 10280 h 10481"/>
                                <a:gd name="csX5" fmla="*/ 4190 w 10653"/>
                                <a:gd name="csY5" fmla="*/ 10280 h 10481"/>
                                <a:gd name="csX6" fmla="*/ 2540 w 10653"/>
                                <a:gd name="csY6" fmla="*/ 8249 h 10481"/>
                                <a:gd name="csX7" fmla="*/ 1524 w 10653"/>
                                <a:gd name="csY7" fmla="*/ 3934 h 10481"/>
                                <a:gd name="csX8" fmla="*/ 0 w 10653"/>
                                <a:gd name="csY8" fmla="*/ 3046 h 10481"/>
                                <a:gd name="csX9" fmla="*/ 0 w 10653"/>
                                <a:gd name="csY9" fmla="*/ 2665 h 10481"/>
                                <a:gd name="csX10" fmla="*/ 5079 w 10653"/>
                                <a:gd name="csY10" fmla="*/ 1396 h 10481"/>
                                <a:gd name="csX11" fmla="*/ 5079 w 10653"/>
                                <a:gd name="csY11" fmla="*/ 1650 h 10481"/>
                                <a:gd name="csX12" fmla="*/ 3937 w 10653"/>
                                <a:gd name="csY12" fmla="*/ 3173 h 10481"/>
                                <a:gd name="csX13" fmla="*/ 4952 w 10653"/>
                                <a:gd name="csY13" fmla="*/ 7488 h 10481"/>
                                <a:gd name="csX14" fmla="*/ 7746 w 10653"/>
                                <a:gd name="csY14" fmla="*/ 9392 h 10481"/>
                                <a:gd name="csX15" fmla="*/ 9778 w 10653"/>
                                <a:gd name="csY15" fmla="*/ 5965 h 10481"/>
                                <a:gd name="csX16" fmla="*/ 8889 w 10653"/>
                                <a:gd name="csY16" fmla="*/ 2031 h 10481"/>
                                <a:gd name="csX17" fmla="*/ 7111 w 10653"/>
                                <a:gd name="csY17" fmla="*/ 1142 h 10481"/>
                                <a:gd name="csX18" fmla="*/ 7111 w 10653"/>
                                <a:gd name="csY18" fmla="*/ 761 h 10481"/>
                                <a:gd name="csX19" fmla="*/ 10413 w 10653"/>
                                <a:gd name="csY19" fmla="*/ 0 h 10481"/>
                                <a:gd name="csX20" fmla="*/ 10413 w 10653"/>
                                <a:gd name="csY20" fmla="*/ 254 h 104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53" h="10481">
                                  <a:moveTo>
                                    <a:pt x="10413" y="508"/>
                                  </a:moveTo>
                                  <a:cubicBezTo>
                                    <a:pt x="9651" y="761"/>
                                    <a:pt x="9270" y="1015"/>
                                    <a:pt x="9524" y="1904"/>
                                  </a:cubicBezTo>
                                  <a:lnTo>
                                    <a:pt x="10540" y="5965"/>
                                  </a:lnTo>
                                  <a:cubicBezTo>
                                    <a:pt x="10667" y="6726"/>
                                    <a:pt x="10794" y="7869"/>
                                    <a:pt x="10286" y="8630"/>
                                  </a:cubicBezTo>
                                  <a:cubicBezTo>
                                    <a:pt x="9651" y="9518"/>
                                    <a:pt x="8381" y="10026"/>
                                    <a:pt x="7492" y="10280"/>
                                  </a:cubicBezTo>
                                  <a:cubicBezTo>
                                    <a:pt x="6857" y="10407"/>
                                    <a:pt x="5333" y="10661"/>
                                    <a:pt x="4190" y="10280"/>
                                  </a:cubicBezTo>
                                  <a:cubicBezTo>
                                    <a:pt x="3429" y="9899"/>
                                    <a:pt x="2920" y="9645"/>
                                    <a:pt x="2540" y="8249"/>
                                  </a:cubicBezTo>
                                  <a:lnTo>
                                    <a:pt x="1524" y="3934"/>
                                  </a:lnTo>
                                  <a:cubicBezTo>
                                    <a:pt x="1270" y="2919"/>
                                    <a:pt x="889" y="2919"/>
                                    <a:pt x="0" y="3046"/>
                                  </a:cubicBezTo>
                                  <a:lnTo>
                                    <a:pt x="0" y="2665"/>
                                  </a:lnTo>
                                  <a:cubicBezTo>
                                    <a:pt x="0" y="2665"/>
                                    <a:pt x="5079" y="1396"/>
                                    <a:pt x="5079" y="1396"/>
                                  </a:cubicBezTo>
                                  <a:lnTo>
                                    <a:pt x="5079" y="1650"/>
                                  </a:lnTo>
                                  <a:cubicBezTo>
                                    <a:pt x="4190" y="1904"/>
                                    <a:pt x="3683" y="2031"/>
                                    <a:pt x="3937" y="3173"/>
                                  </a:cubicBezTo>
                                  <a:lnTo>
                                    <a:pt x="4952" y="7488"/>
                                  </a:lnTo>
                                  <a:cubicBezTo>
                                    <a:pt x="5079" y="8249"/>
                                    <a:pt x="5588" y="10026"/>
                                    <a:pt x="7746" y="9392"/>
                                  </a:cubicBezTo>
                                  <a:cubicBezTo>
                                    <a:pt x="10413" y="8757"/>
                                    <a:pt x="10032" y="6853"/>
                                    <a:pt x="9778" y="5965"/>
                                  </a:cubicBezTo>
                                  <a:lnTo>
                                    <a:pt x="8889" y="2031"/>
                                  </a:lnTo>
                                  <a:cubicBezTo>
                                    <a:pt x="8762" y="1269"/>
                                    <a:pt x="8381" y="888"/>
                                    <a:pt x="7111" y="1142"/>
                                  </a:cubicBezTo>
                                  <a:lnTo>
                                    <a:pt x="7111" y="761"/>
                                  </a:lnTo>
                                  <a:cubicBezTo>
                                    <a:pt x="7111" y="761"/>
                                    <a:pt x="10413" y="0"/>
                                    <a:pt x="10413" y="0"/>
                                  </a:cubicBezTo>
                                  <a:lnTo>
                                    <a:pt x="10413" y="254"/>
                                  </a:lnTo>
                                  <a:close/>
                                </a:path>
                              </a:pathLst>
                            </a:custGeom>
                            <a:solidFill>
                              <a:srgbClr val="000000"/>
                            </a:solidFill>
                            <a:ln w="12688" cap="flat">
                              <a:noFill/>
                              <a:prstDash val="solid"/>
                              <a:miter/>
                            </a:ln>
                          </wps:spPr>
                          <wps:bodyPr/>
                        </wps:wsp>
                        <wps:wsp>
                          <wps:cNvPr id="1570005038" name="Freeform: Shape 1570005038">
                            <a:extLst>
                              <a:ext uri="{FF2B5EF4-FFF2-40B4-BE49-F238E27FC236}">
                                <a16:creationId xmlns:a16="http://schemas.microsoft.com/office/drawing/2014/main" id="{47A06EC5-899F-48F4-9F43-11DEFD79A9F5}"/>
                              </a:ext>
                            </a:extLst>
                          </wps:cNvPr>
                          <wps:cNvSpPr/>
                          <wps:spPr>
                            <a:xfrm>
                              <a:off x="5608949" y="262826"/>
                              <a:ext cx="7829" cy="10279"/>
                            </a:xfrm>
                            <a:custGeom>
                              <a:avLst/>
                              <a:gdLst>
                                <a:gd name="csX0" fmla="*/ 6254 w 7829"/>
                                <a:gd name="csY0" fmla="*/ 2665 h 10279"/>
                                <a:gd name="csX1" fmla="*/ 2699 w 7829"/>
                                <a:gd name="csY1" fmla="*/ 1015 h 10279"/>
                                <a:gd name="csX2" fmla="*/ 1302 w 7829"/>
                                <a:gd name="csY2" fmla="*/ 2538 h 10279"/>
                                <a:gd name="csX3" fmla="*/ 3207 w 7829"/>
                                <a:gd name="csY3" fmla="*/ 3680 h 10279"/>
                                <a:gd name="csX4" fmla="*/ 5619 w 7829"/>
                                <a:gd name="csY4" fmla="*/ 4061 h 10279"/>
                                <a:gd name="csX5" fmla="*/ 7778 w 7829"/>
                                <a:gd name="csY5" fmla="*/ 6092 h 10279"/>
                                <a:gd name="csX6" fmla="*/ 4603 w 7829"/>
                                <a:gd name="csY6" fmla="*/ 9645 h 10279"/>
                                <a:gd name="csX7" fmla="*/ 1937 w 7829"/>
                                <a:gd name="csY7" fmla="*/ 9772 h 10279"/>
                                <a:gd name="csX8" fmla="*/ 1556 w 7829"/>
                                <a:gd name="csY8" fmla="*/ 10280 h 10279"/>
                                <a:gd name="csX9" fmla="*/ 1175 w 7829"/>
                                <a:gd name="csY9" fmla="*/ 10280 h 10279"/>
                                <a:gd name="csX10" fmla="*/ 540 w 7829"/>
                                <a:gd name="csY10" fmla="*/ 7234 h 10279"/>
                                <a:gd name="csX11" fmla="*/ 921 w 7829"/>
                                <a:gd name="csY11" fmla="*/ 7234 h 10279"/>
                                <a:gd name="csX12" fmla="*/ 4730 w 7829"/>
                                <a:gd name="csY12" fmla="*/ 9138 h 10279"/>
                                <a:gd name="csX13" fmla="*/ 6381 w 7829"/>
                                <a:gd name="csY13" fmla="*/ 7234 h 10279"/>
                                <a:gd name="csX14" fmla="*/ 4349 w 7829"/>
                                <a:gd name="csY14" fmla="*/ 6092 h 10279"/>
                                <a:gd name="csX15" fmla="*/ 3207 w 7829"/>
                                <a:gd name="csY15" fmla="*/ 6092 h 10279"/>
                                <a:gd name="csX16" fmla="*/ 32 w 7829"/>
                                <a:gd name="csY16" fmla="*/ 3807 h 10279"/>
                                <a:gd name="csX17" fmla="*/ 2826 w 7829"/>
                                <a:gd name="csY17" fmla="*/ 508 h 10279"/>
                                <a:gd name="csX18" fmla="*/ 5365 w 7829"/>
                                <a:gd name="csY18" fmla="*/ 508 h 10279"/>
                                <a:gd name="csX19" fmla="*/ 5746 w 7829"/>
                                <a:gd name="csY19" fmla="*/ 0 h 10279"/>
                                <a:gd name="csX20" fmla="*/ 6254 w 7829"/>
                                <a:gd name="csY20" fmla="*/ 0 h 10279"/>
                                <a:gd name="csX21" fmla="*/ 6889 w 7829"/>
                                <a:gd name="csY21" fmla="*/ 2665 h 10279"/>
                                <a:gd name="csX22" fmla="*/ 6508 w 7829"/>
                                <a:gd name="csY22" fmla="*/ 2665 h 102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7829" h="10279">
                                  <a:moveTo>
                                    <a:pt x="6254" y="2665"/>
                                  </a:moveTo>
                                  <a:cubicBezTo>
                                    <a:pt x="5746" y="1777"/>
                                    <a:pt x="4477" y="508"/>
                                    <a:pt x="2699" y="1015"/>
                                  </a:cubicBezTo>
                                  <a:cubicBezTo>
                                    <a:pt x="1937" y="1142"/>
                                    <a:pt x="1175" y="1777"/>
                                    <a:pt x="1302" y="2538"/>
                                  </a:cubicBezTo>
                                  <a:cubicBezTo>
                                    <a:pt x="1429" y="3173"/>
                                    <a:pt x="1810" y="3427"/>
                                    <a:pt x="3207" y="3680"/>
                                  </a:cubicBezTo>
                                  <a:lnTo>
                                    <a:pt x="5619" y="4061"/>
                                  </a:lnTo>
                                  <a:cubicBezTo>
                                    <a:pt x="5619" y="4061"/>
                                    <a:pt x="7524" y="4696"/>
                                    <a:pt x="7778" y="6092"/>
                                  </a:cubicBezTo>
                                  <a:cubicBezTo>
                                    <a:pt x="8032" y="7234"/>
                                    <a:pt x="7397" y="9011"/>
                                    <a:pt x="4603" y="9645"/>
                                  </a:cubicBezTo>
                                  <a:cubicBezTo>
                                    <a:pt x="3207" y="10026"/>
                                    <a:pt x="2318" y="9645"/>
                                    <a:pt x="1937" y="9772"/>
                                  </a:cubicBezTo>
                                  <a:cubicBezTo>
                                    <a:pt x="1683" y="9772"/>
                                    <a:pt x="1556" y="10026"/>
                                    <a:pt x="1556" y="10280"/>
                                  </a:cubicBezTo>
                                  <a:lnTo>
                                    <a:pt x="1175" y="10280"/>
                                  </a:lnTo>
                                  <a:cubicBezTo>
                                    <a:pt x="1175" y="10280"/>
                                    <a:pt x="540" y="7234"/>
                                    <a:pt x="540" y="7234"/>
                                  </a:cubicBezTo>
                                  <a:lnTo>
                                    <a:pt x="921" y="7234"/>
                                  </a:lnTo>
                                  <a:cubicBezTo>
                                    <a:pt x="1556" y="8376"/>
                                    <a:pt x="2699" y="9645"/>
                                    <a:pt x="4730" y="9138"/>
                                  </a:cubicBezTo>
                                  <a:cubicBezTo>
                                    <a:pt x="6635" y="8757"/>
                                    <a:pt x="6381" y="7488"/>
                                    <a:pt x="6381" y="7234"/>
                                  </a:cubicBezTo>
                                  <a:cubicBezTo>
                                    <a:pt x="6254" y="6346"/>
                                    <a:pt x="5365" y="6219"/>
                                    <a:pt x="4349" y="6092"/>
                                  </a:cubicBezTo>
                                  <a:lnTo>
                                    <a:pt x="3207" y="6092"/>
                                  </a:lnTo>
                                  <a:cubicBezTo>
                                    <a:pt x="413" y="5457"/>
                                    <a:pt x="159" y="4315"/>
                                    <a:pt x="32" y="3807"/>
                                  </a:cubicBezTo>
                                  <a:cubicBezTo>
                                    <a:pt x="-95" y="3046"/>
                                    <a:pt x="32" y="1142"/>
                                    <a:pt x="2826" y="508"/>
                                  </a:cubicBezTo>
                                  <a:cubicBezTo>
                                    <a:pt x="4096" y="254"/>
                                    <a:pt x="4858" y="508"/>
                                    <a:pt x="5365" y="508"/>
                                  </a:cubicBezTo>
                                  <a:cubicBezTo>
                                    <a:pt x="5746" y="508"/>
                                    <a:pt x="5746" y="254"/>
                                    <a:pt x="5746" y="0"/>
                                  </a:cubicBezTo>
                                  <a:lnTo>
                                    <a:pt x="6254" y="0"/>
                                  </a:lnTo>
                                  <a:cubicBezTo>
                                    <a:pt x="6254" y="0"/>
                                    <a:pt x="6889" y="2665"/>
                                    <a:pt x="6889" y="2665"/>
                                  </a:cubicBezTo>
                                  <a:lnTo>
                                    <a:pt x="6508" y="2665"/>
                                  </a:lnTo>
                                  <a:close/>
                                </a:path>
                              </a:pathLst>
                            </a:custGeom>
                            <a:solidFill>
                              <a:srgbClr val="000000"/>
                            </a:solidFill>
                            <a:ln w="12688" cap="flat">
                              <a:noFill/>
                              <a:prstDash val="solid"/>
                              <a:miter/>
                            </a:ln>
                          </wps:spPr>
                          <wps:bodyPr/>
                        </wps:wsp>
                        <wps:wsp>
                          <wps:cNvPr id="287780387" name="Freeform: Shape 287780387">
                            <a:extLst>
                              <a:ext uri="{FF2B5EF4-FFF2-40B4-BE49-F238E27FC236}">
                                <a16:creationId xmlns:a16="http://schemas.microsoft.com/office/drawing/2014/main" id="{5335F751-061F-E4EB-2247-1FD4F3682663}"/>
                              </a:ext>
                            </a:extLst>
                          </wps:cNvPr>
                          <wps:cNvSpPr/>
                          <wps:spPr>
                            <a:xfrm>
                              <a:off x="5616854" y="261557"/>
                              <a:ext cx="9651" cy="9518"/>
                            </a:xfrm>
                            <a:custGeom>
                              <a:avLst/>
                              <a:gdLst>
                                <a:gd name="csX0" fmla="*/ 8381 w 9651"/>
                                <a:gd name="csY0" fmla="*/ 9011 h 9518"/>
                                <a:gd name="csX1" fmla="*/ 2794 w 9651"/>
                                <a:gd name="csY1" fmla="*/ 9518 h 9518"/>
                                <a:gd name="csX2" fmla="*/ 2794 w 9651"/>
                                <a:gd name="csY2" fmla="*/ 9138 h 9518"/>
                                <a:gd name="csX3" fmla="*/ 4190 w 9651"/>
                                <a:gd name="csY3" fmla="*/ 7742 h 9518"/>
                                <a:gd name="csX4" fmla="*/ 3556 w 9651"/>
                                <a:gd name="csY4" fmla="*/ 888 h 9518"/>
                                <a:gd name="csX5" fmla="*/ 762 w 9651"/>
                                <a:gd name="csY5" fmla="*/ 3427 h 9518"/>
                                <a:gd name="csX6" fmla="*/ 254 w 9651"/>
                                <a:gd name="csY6" fmla="*/ 3427 h 9518"/>
                                <a:gd name="csX7" fmla="*/ 0 w 9651"/>
                                <a:gd name="csY7" fmla="*/ 888 h 9518"/>
                                <a:gd name="csX8" fmla="*/ 9397 w 9651"/>
                                <a:gd name="csY8" fmla="*/ 0 h 9518"/>
                                <a:gd name="csX9" fmla="*/ 9651 w 9651"/>
                                <a:gd name="csY9" fmla="*/ 2665 h 9518"/>
                                <a:gd name="csX10" fmla="*/ 9143 w 9651"/>
                                <a:gd name="csY10" fmla="*/ 2665 h 9518"/>
                                <a:gd name="csX11" fmla="*/ 5968 w 9651"/>
                                <a:gd name="csY11" fmla="*/ 761 h 9518"/>
                                <a:gd name="csX12" fmla="*/ 6603 w 9651"/>
                                <a:gd name="csY12" fmla="*/ 7615 h 9518"/>
                                <a:gd name="csX13" fmla="*/ 8254 w 9651"/>
                                <a:gd name="csY13" fmla="*/ 8630 h 9518"/>
                                <a:gd name="csX14" fmla="*/ 8254 w 9651"/>
                                <a:gd name="csY14" fmla="*/ 9011 h 95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9651" h="9518">
                                  <a:moveTo>
                                    <a:pt x="8381" y="9011"/>
                                  </a:moveTo>
                                  <a:lnTo>
                                    <a:pt x="2794" y="9518"/>
                                  </a:lnTo>
                                  <a:lnTo>
                                    <a:pt x="2794" y="9138"/>
                                  </a:lnTo>
                                  <a:cubicBezTo>
                                    <a:pt x="3937" y="9011"/>
                                    <a:pt x="4318" y="8884"/>
                                    <a:pt x="4190" y="7742"/>
                                  </a:cubicBezTo>
                                  <a:lnTo>
                                    <a:pt x="3556" y="888"/>
                                  </a:lnTo>
                                  <a:cubicBezTo>
                                    <a:pt x="2540" y="1015"/>
                                    <a:pt x="889" y="1269"/>
                                    <a:pt x="762" y="3427"/>
                                  </a:cubicBezTo>
                                  <a:lnTo>
                                    <a:pt x="254" y="3427"/>
                                  </a:lnTo>
                                  <a:cubicBezTo>
                                    <a:pt x="254" y="3427"/>
                                    <a:pt x="0" y="888"/>
                                    <a:pt x="0" y="888"/>
                                  </a:cubicBezTo>
                                  <a:lnTo>
                                    <a:pt x="9397" y="0"/>
                                  </a:lnTo>
                                  <a:lnTo>
                                    <a:pt x="9651" y="2665"/>
                                  </a:lnTo>
                                  <a:lnTo>
                                    <a:pt x="9143" y="2665"/>
                                  </a:lnTo>
                                  <a:cubicBezTo>
                                    <a:pt x="8635" y="635"/>
                                    <a:pt x="6984" y="761"/>
                                    <a:pt x="5968" y="761"/>
                                  </a:cubicBezTo>
                                  <a:lnTo>
                                    <a:pt x="6603" y="7615"/>
                                  </a:lnTo>
                                  <a:cubicBezTo>
                                    <a:pt x="6603" y="8757"/>
                                    <a:pt x="7111" y="8757"/>
                                    <a:pt x="8254" y="8630"/>
                                  </a:cubicBezTo>
                                  <a:lnTo>
                                    <a:pt x="8254" y="9011"/>
                                  </a:lnTo>
                                  <a:close/>
                                </a:path>
                              </a:pathLst>
                            </a:custGeom>
                            <a:solidFill>
                              <a:srgbClr val="000000"/>
                            </a:solidFill>
                            <a:ln w="12688" cap="flat">
                              <a:noFill/>
                              <a:prstDash val="solid"/>
                              <a:miter/>
                            </a:ln>
                          </wps:spPr>
                          <wps:bodyPr/>
                        </wps:wsp>
                        <wps:wsp>
                          <wps:cNvPr id="31937601" name="Freeform: Shape 31937601">
                            <a:extLst>
                              <a:ext uri="{FF2B5EF4-FFF2-40B4-BE49-F238E27FC236}">
                                <a16:creationId xmlns:a16="http://schemas.microsoft.com/office/drawing/2014/main" id="{B184FD22-E0C8-ED7F-0296-901D604BE295}"/>
                              </a:ext>
                            </a:extLst>
                          </wps:cNvPr>
                          <wps:cNvSpPr/>
                          <wps:spPr>
                            <a:xfrm>
                              <a:off x="5627521" y="261557"/>
                              <a:ext cx="10794" cy="9137"/>
                            </a:xfrm>
                            <a:custGeom>
                              <a:avLst/>
                              <a:gdLst>
                                <a:gd name="csX0" fmla="*/ 4064 w 10794"/>
                                <a:gd name="csY0" fmla="*/ 4442 h 9137"/>
                                <a:gd name="csX1" fmla="*/ 6984 w 10794"/>
                                <a:gd name="csY1" fmla="*/ 2411 h 9137"/>
                                <a:gd name="csX2" fmla="*/ 5079 w 10794"/>
                                <a:gd name="csY2" fmla="*/ 508 h 9137"/>
                                <a:gd name="csX3" fmla="*/ 4064 w 10794"/>
                                <a:gd name="csY3" fmla="*/ 1015 h 9137"/>
                                <a:gd name="csX4" fmla="*/ 4064 w 10794"/>
                                <a:gd name="csY4" fmla="*/ 4442 h 9137"/>
                                <a:gd name="csX5" fmla="*/ 10794 w 10794"/>
                                <a:gd name="csY5" fmla="*/ 9011 h 9137"/>
                                <a:gd name="csX6" fmla="*/ 7619 w 10794"/>
                                <a:gd name="csY6" fmla="*/ 9011 h 9137"/>
                                <a:gd name="csX7" fmla="*/ 4445 w 10794"/>
                                <a:gd name="csY7" fmla="*/ 4823 h 9137"/>
                                <a:gd name="csX8" fmla="*/ 4064 w 10794"/>
                                <a:gd name="csY8" fmla="*/ 4823 h 9137"/>
                                <a:gd name="csX9" fmla="*/ 4064 w 10794"/>
                                <a:gd name="csY9" fmla="*/ 7361 h 9137"/>
                                <a:gd name="csX10" fmla="*/ 5334 w 10794"/>
                                <a:gd name="csY10" fmla="*/ 8630 h 9137"/>
                                <a:gd name="csX11" fmla="*/ 5334 w 10794"/>
                                <a:gd name="csY11" fmla="*/ 9011 h 9137"/>
                                <a:gd name="csX12" fmla="*/ 0 w 10794"/>
                                <a:gd name="csY12" fmla="*/ 9011 h 9137"/>
                                <a:gd name="csX13" fmla="*/ 0 w 10794"/>
                                <a:gd name="csY13" fmla="*/ 8630 h 9137"/>
                                <a:gd name="csX14" fmla="*/ 1397 w 10794"/>
                                <a:gd name="csY14" fmla="*/ 7488 h 9137"/>
                                <a:gd name="csX15" fmla="*/ 1397 w 10794"/>
                                <a:gd name="csY15" fmla="*/ 1650 h 9137"/>
                                <a:gd name="csX16" fmla="*/ 127 w 10794"/>
                                <a:gd name="csY16" fmla="*/ 381 h 9137"/>
                                <a:gd name="csX17" fmla="*/ 127 w 10794"/>
                                <a:gd name="csY17" fmla="*/ 0 h 9137"/>
                                <a:gd name="csX18" fmla="*/ 5207 w 10794"/>
                                <a:gd name="csY18" fmla="*/ 0 h 9137"/>
                                <a:gd name="csX19" fmla="*/ 9524 w 10794"/>
                                <a:gd name="csY19" fmla="*/ 2538 h 9137"/>
                                <a:gd name="csX20" fmla="*/ 6984 w 10794"/>
                                <a:gd name="csY20" fmla="*/ 4696 h 9137"/>
                                <a:gd name="csX21" fmla="*/ 10032 w 10794"/>
                                <a:gd name="csY21" fmla="*/ 8503 h 9137"/>
                                <a:gd name="csX22" fmla="*/ 10667 w 10794"/>
                                <a:gd name="csY22" fmla="*/ 8757 h 9137"/>
                                <a:gd name="csX23" fmla="*/ 10667 w 10794"/>
                                <a:gd name="csY23" fmla="*/ 9138 h 9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0794" h="9137">
                                  <a:moveTo>
                                    <a:pt x="4064" y="4442"/>
                                  </a:moveTo>
                                  <a:cubicBezTo>
                                    <a:pt x="6096" y="4442"/>
                                    <a:pt x="6984" y="4188"/>
                                    <a:pt x="6984" y="2411"/>
                                  </a:cubicBezTo>
                                  <a:cubicBezTo>
                                    <a:pt x="6984" y="1142"/>
                                    <a:pt x="6349" y="508"/>
                                    <a:pt x="5079" y="508"/>
                                  </a:cubicBezTo>
                                  <a:cubicBezTo>
                                    <a:pt x="4190" y="508"/>
                                    <a:pt x="4190" y="635"/>
                                    <a:pt x="4064" y="1015"/>
                                  </a:cubicBezTo>
                                  <a:lnTo>
                                    <a:pt x="4064" y="4442"/>
                                  </a:lnTo>
                                  <a:close/>
                                  <a:moveTo>
                                    <a:pt x="10794" y="9011"/>
                                  </a:moveTo>
                                  <a:lnTo>
                                    <a:pt x="7619" y="9011"/>
                                  </a:lnTo>
                                  <a:cubicBezTo>
                                    <a:pt x="7619" y="9011"/>
                                    <a:pt x="4445" y="4823"/>
                                    <a:pt x="4445" y="4823"/>
                                  </a:cubicBezTo>
                                  <a:lnTo>
                                    <a:pt x="4064" y="4823"/>
                                  </a:lnTo>
                                  <a:lnTo>
                                    <a:pt x="4064" y="7361"/>
                                  </a:lnTo>
                                  <a:cubicBezTo>
                                    <a:pt x="4064" y="8376"/>
                                    <a:pt x="4318" y="8503"/>
                                    <a:pt x="5334" y="8630"/>
                                  </a:cubicBezTo>
                                  <a:lnTo>
                                    <a:pt x="5334" y="9011"/>
                                  </a:lnTo>
                                  <a:cubicBezTo>
                                    <a:pt x="5334" y="9011"/>
                                    <a:pt x="0" y="9011"/>
                                    <a:pt x="0" y="9011"/>
                                  </a:cubicBezTo>
                                  <a:lnTo>
                                    <a:pt x="0" y="8630"/>
                                  </a:lnTo>
                                  <a:cubicBezTo>
                                    <a:pt x="1143" y="8630"/>
                                    <a:pt x="1397" y="8630"/>
                                    <a:pt x="1397" y="7488"/>
                                  </a:cubicBezTo>
                                  <a:lnTo>
                                    <a:pt x="1397" y="1650"/>
                                  </a:lnTo>
                                  <a:cubicBezTo>
                                    <a:pt x="1524" y="508"/>
                                    <a:pt x="1016" y="508"/>
                                    <a:pt x="127" y="381"/>
                                  </a:cubicBezTo>
                                  <a:lnTo>
                                    <a:pt x="127" y="0"/>
                                  </a:lnTo>
                                  <a:lnTo>
                                    <a:pt x="5207" y="0"/>
                                  </a:lnTo>
                                  <a:cubicBezTo>
                                    <a:pt x="6349" y="127"/>
                                    <a:pt x="9651" y="254"/>
                                    <a:pt x="9524" y="2538"/>
                                  </a:cubicBezTo>
                                  <a:cubicBezTo>
                                    <a:pt x="9524" y="4188"/>
                                    <a:pt x="7873" y="4569"/>
                                    <a:pt x="6984" y="4696"/>
                                  </a:cubicBezTo>
                                  <a:lnTo>
                                    <a:pt x="10032" y="8503"/>
                                  </a:lnTo>
                                  <a:cubicBezTo>
                                    <a:pt x="10032" y="8503"/>
                                    <a:pt x="10540" y="8757"/>
                                    <a:pt x="10667" y="8757"/>
                                  </a:cubicBezTo>
                                  <a:lnTo>
                                    <a:pt x="10667" y="9138"/>
                                  </a:lnTo>
                                  <a:close/>
                                </a:path>
                              </a:pathLst>
                            </a:custGeom>
                            <a:solidFill>
                              <a:srgbClr val="000000"/>
                            </a:solidFill>
                            <a:ln w="12688" cap="flat">
                              <a:noFill/>
                              <a:prstDash val="solid"/>
                              <a:miter/>
                            </a:ln>
                          </wps:spPr>
                          <wps:bodyPr/>
                        </wps:wsp>
                        <wps:wsp>
                          <wps:cNvPr id="861078867" name="Freeform: Shape 861078867">
                            <a:extLst>
                              <a:ext uri="{FF2B5EF4-FFF2-40B4-BE49-F238E27FC236}">
                                <a16:creationId xmlns:a16="http://schemas.microsoft.com/office/drawing/2014/main" id="{1A91201F-29D1-6535-B887-2FDEB1C687B0}"/>
                              </a:ext>
                            </a:extLst>
                          </wps:cNvPr>
                          <wps:cNvSpPr/>
                          <wps:spPr>
                            <a:xfrm>
                              <a:off x="5637934" y="262572"/>
                              <a:ext cx="10666" cy="9772"/>
                            </a:xfrm>
                            <a:custGeom>
                              <a:avLst/>
                              <a:gdLst>
                                <a:gd name="csX0" fmla="*/ 6349 w 10666"/>
                                <a:gd name="csY0" fmla="*/ 5711 h 9772"/>
                                <a:gd name="csX1" fmla="*/ 5207 w 10666"/>
                                <a:gd name="csY1" fmla="*/ 2411 h 9772"/>
                                <a:gd name="csX2" fmla="*/ 3301 w 10666"/>
                                <a:gd name="csY2" fmla="*/ 5330 h 9772"/>
                                <a:gd name="csX3" fmla="*/ 6349 w 10666"/>
                                <a:gd name="csY3" fmla="*/ 5711 h 9772"/>
                                <a:gd name="csX4" fmla="*/ 10667 w 10666"/>
                                <a:gd name="csY4" fmla="*/ 9392 h 9772"/>
                                <a:gd name="csX5" fmla="*/ 5588 w 10666"/>
                                <a:gd name="csY5" fmla="*/ 8757 h 9772"/>
                                <a:gd name="csX6" fmla="*/ 5588 w 10666"/>
                                <a:gd name="csY6" fmla="*/ 8376 h 9772"/>
                                <a:gd name="csX7" fmla="*/ 6984 w 10666"/>
                                <a:gd name="csY7" fmla="*/ 7995 h 9772"/>
                                <a:gd name="csX8" fmla="*/ 6476 w 10666"/>
                                <a:gd name="csY8" fmla="*/ 6219 h 9772"/>
                                <a:gd name="csX9" fmla="*/ 2920 w 10666"/>
                                <a:gd name="csY9" fmla="*/ 5838 h 9772"/>
                                <a:gd name="csX10" fmla="*/ 2032 w 10666"/>
                                <a:gd name="csY10" fmla="*/ 7488 h 9772"/>
                                <a:gd name="csX11" fmla="*/ 3175 w 10666"/>
                                <a:gd name="csY11" fmla="*/ 8249 h 9772"/>
                                <a:gd name="csX12" fmla="*/ 3175 w 10666"/>
                                <a:gd name="csY12" fmla="*/ 8630 h 9772"/>
                                <a:gd name="csX13" fmla="*/ 0 w 10666"/>
                                <a:gd name="csY13" fmla="*/ 8249 h 9772"/>
                                <a:gd name="csX14" fmla="*/ 0 w 10666"/>
                                <a:gd name="csY14" fmla="*/ 7995 h 9772"/>
                                <a:gd name="csX15" fmla="*/ 1778 w 10666"/>
                                <a:gd name="csY15" fmla="*/ 6726 h 9772"/>
                                <a:gd name="csX16" fmla="*/ 6095 w 10666"/>
                                <a:gd name="csY16" fmla="*/ 0 h 9772"/>
                                <a:gd name="csX17" fmla="*/ 6476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349" y="5711"/>
                                  </a:moveTo>
                                  <a:lnTo>
                                    <a:pt x="5207" y="2411"/>
                                  </a:lnTo>
                                  <a:lnTo>
                                    <a:pt x="3301" y="5330"/>
                                  </a:lnTo>
                                  <a:lnTo>
                                    <a:pt x="6349" y="5711"/>
                                  </a:lnTo>
                                  <a:close/>
                                  <a:moveTo>
                                    <a:pt x="10667" y="9392"/>
                                  </a:moveTo>
                                  <a:lnTo>
                                    <a:pt x="5588" y="8757"/>
                                  </a:lnTo>
                                  <a:lnTo>
                                    <a:pt x="5588" y="8376"/>
                                  </a:lnTo>
                                  <a:cubicBezTo>
                                    <a:pt x="6603" y="8376"/>
                                    <a:pt x="6857" y="8376"/>
                                    <a:pt x="6984" y="7995"/>
                                  </a:cubicBezTo>
                                  <a:cubicBezTo>
                                    <a:pt x="6984" y="7615"/>
                                    <a:pt x="6603" y="6599"/>
                                    <a:pt x="6476" y="6219"/>
                                  </a:cubicBezTo>
                                  <a:lnTo>
                                    <a:pt x="2920" y="5838"/>
                                  </a:lnTo>
                                  <a:cubicBezTo>
                                    <a:pt x="2413" y="6726"/>
                                    <a:pt x="2032" y="7234"/>
                                    <a:pt x="2032" y="7488"/>
                                  </a:cubicBezTo>
                                  <a:cubicBezTo>
                                    <a:pt x="2032" y="7995"/>
                                    <a:pt x="2667" y="8122"/>
                                    <a:pt x="3175" y="8249"/>
                                  </a:cubicBezTo>
                                  <a:lnTo>
                                    <a:pt x="3175" y="8630"/>
                                  </a:lnTo>
                                  <a:cubicBezTo>
                                    <a:pt x="3175" y="8630"/>
                                    <a:pt x="0" y="8249"/>
                                    <a:pt x="0" y="8249"/>
                                  </a:cubicBezTo>
                                  <a:lnTo>
                                    <a:pt x="0" y="7995"/>
                                  </a:lnTo>
                                  <a:cubicBezTo>
                                    <a:pt x="889" y="7995"/>
                                    <a:pt x="1143" y="7615"/>
                                    <a:pt x="1778" y="6726"/>
                                  </a:cubicBezTo>
                                  <a:lnTo>
                                    <a:pt x="6095" y="0"/>
                                  </a:lnTo>
                                  <a:lnTo>
                                    <a:pt x="6476" y="0"/>
                                  </a:lnTo>
                                  <a:cubicBezTo>
                                    <a:pt x="6476" y="0"/>
                                    <a:pt x="9143" y="7361"/>
                                    <a:pt x="9143" y="7361"/>
                                  </a:cubicBezTo>
                                  <a:cubicBezTo>
                                    <a:pt x="9651" y="8884"/>
                                    <a:pt x="9905" y="9392"/>
                                    <a:pt x="10667" y="9392"/>
                                  </a:cubicBezTo>
                                  <a:lnTo>
                                    <a:pt x="10667" y="9772"/>
                                  </a:lnTo>
                                  <a:close/>
                                </a:path>
                              </a:pathLst>
                            </a:custGeom>
                            <a:solidFill>
                              <a:srgbClr val="000000"/>
                            </a:solidFill>
                            <a:ln w="12688" cap="flat">
                              <a:noFill/>
                              <a:prstDash val="solid"/>
                              <a:miter/>
                            </a:ln>
                          </wps:spPr>
                          <wps:bodyPr/>
                        </wps:wsp>
                        <wps:wsp>
                          <wps:cNvPr id="1566071164" name="Freeform: Shape 1566071164">
                            <a:extLst>
                              <a:ext uri="{FF2B5EF4-FFF2-40B4-BE49-F238E27FC236}">
                                <a16:creationId xmlns:a16="http://schemas.microsoft.com/office/drawing/2014/main" id="{4C73E10C-C586-8CF1-ACEB-B4F1E41AC7C7}"/>
                              </a:ext>
                            </a:extLst>
                          </wps:cNvPr>
                          <wps:cNvSpPr/>
                          <wps:spPr>
                            <a:xfrm>
                              <a:off x="5648855" y="263460"/>
                              <a:ext cx="10032" cy="10533"/>
                            </a:xfrm>
                            <a:custGeom>
                              <a:avLst/>
                              <a:gdLst>
                                <a:gd name="csX0" fmla="*/ 8889 w 10032"/>
                                <a:gd name="csY0" fmla="*/ 10280 h 10533"/>
                                <a:gd name="csX1" fmla="*/ 0 w 10032"/>
                                <a:gd name="csY1" fmla="*/ 8630 h 10533"/>
                                <a:gd name="csX2" fmla="*/ 0 w 10032"/>
                                <a:gd name="csY2" fmla="*/ 8376 h 10533"/>
                                <a:gd name="csX3" fmla="*/ 1524 w 10032"/>
                                <a:gd name="csY3" fmla="*/ 7742 h 10533"/>
                                <a:gd name="csX4" fmla="*/ 2667 w 10032"/>
                                <a:gd name="csY4" fmla="*/ 1523 h 10533"/>
                                <a:gd name="csX5" fmla="*/ 1524 w 10032"/>
                                <a:gd name="csY5" fmla="*/ 381 h 10533"/>
                                <a:gd name="csX6" fmla="*/ 1524 w 10032"/>
                                <a:gd name="csY6" fmla="*/ 0 h 10533"/>
                                <a:gd name="csX7" fmla="*/ 6985 w 10032"/>
                                <a:gd name="csY7" fmla="*/ 1015 h 10533"/>
                                <a:gd name="csX8" fmla="*/ 6985 w 10032"/>
                                <a:gd name="csY8" fmla="*/ 1396 h 10533"/>
                                <a:gd name="csX9" fmla="*/ 5207 w 10032"/>
                                <a:gd name="csY9" fmla="*/ 2284 h 10533"/>
                                <a:gd name="csX10" fmla="*/ 4064 w 10032"/>
                                <a:gd name="csY10" fmla="*/ 8376 h 10533"/>
                                <a:gd name="csX11" fmla="*/ 5334 w 10032"/>
                                <a:gd name="csY11" fmla="*/ 9392 h 10533"/>
                                <a:gd name="csX12" fmla="*/ 9651 w 10032"/>
                                <a:gd name="csY12" fmla="*/ 7615 h 10533"/>
                                <a:gd name="csX13" fmla="*/ 10032 w 10032"/>
                                <a:gd name="csY13" fmla="*/ 7615 h 10533"/>
                                <a:gd name="csX14" fmla="*/ 8889 w 10032"/>
                                <a:gd name="csY14" fmla="*/ 10534 h 105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0032" h="10533">
                                  <a:moveTo>
                                    <a:pt x="8889" y="10280"/>
                                  </a:moveTo>
                                  <a:lnTo>
                                    <a:pt x="0" y="8630"/>
                                  </a:lnTo>
                                  <a:lnTo>
                                    <a:pt x="0" y="8376"/>
                                  </a:lnTo>
                                  <a:cubicBezTo>
                                    <a:pt x="1016" y="8376"/>
                                    <a:pt x="1397" y="8376"/>
                                    <a:pt x="1524" y="7742"/>
                                  </a:cubicBezTo>
                                  <a:lnTo>
                                    <a:pt x="2667" y="1523"/>
                                  </a:lnTo>
                                  <a:cubicBezTo>
                                    <a:pt x="2794" y="635"/>
                                    <a:pt x="2159" y="508"/>
                                    <a:pt x="1524" y="381"/>
                                  </a:cubicBezTo>
                                  <a:lnTo>
                                    <a:pt x="1524" y="0"/>
                                  </a:lnTo>
                                  <a:cubicBezTo>
                                    <a:pt x="1524" y="0"/>
                                    <a:pt x="6985" y="1015"/>
                                    <a:pt x="6985" y="1015"/>
                                  </a:cubicBezTo>
                                  <a:lnTo>
                                    <a:pt x="6985" y="1396"/>
                                  </a:lnTo>
                                  <a:cubicBezTo>
                                    <a:pt x="5842" y="1269"/>
                                    <a:pt x="5334" y="1142"/>
                                    <a:pt x="5207" y="2284"/>
                                  </a:cubicBezTo>
                                  <a:lnTo>
                                    <a:pt x="4064" y="8376"/>
                                  </a:lnTo>
                                  <a:cubicBezTo>
                                    <a:pt x="4064" y="8376"/>
                                    <a:pt x="4318" y="9138"/>
                                    <a:pt x="5334" y="9392"/>
                                  </a:cubicBezTo>
                                  <a:cubicBezTo>
                                    <a:pt x="7619" y="9772"/>
                                    <a:pt x="8762" y="8884"/>
                                    <a:pt x="9651" y="7615"/>
                                  </a:cubicBezTo>
                                  <a:lnTo>
                                    <a:pt x="10032" y="7615"/>
                                  </a:lnTo>
                                  <a:cubicBezTo>
                                    <a:pt x="10032" y="7615"/>
                                    <a:pt x="8889" y="10534"/>
                                    <a:pt x="8889" y="10534"/>
                                  </a:cubicBezTo>
                                  <a:close/>
                                </a:path>
                              </a:pathLst>
                            </a:custGeom>
                            <a:solidFill>
                              <a:srgbClr val="000000"/>
                            </a:solidFill>
                            <a:ln w="12688" cap="flat">
                              <a:noFill/>
                              <a:prstDash val="solid"/>
                              <a:miter/>
                            </a:ln>
                          </wps:spPr>
                          <wps:bodyPr/>
                        </wps:wsp>
                        <wps:wsp>
                          <wps:cNvPr id="147161588" name="Freeform: Shape 147161588">
                            <a:extLst>
                              <a:ext uri="{FF2B5EF4-FFF2-40B4-BE49-F238E27FC236}">
                                <a16:creationId xmlns:a16="http://schemas.microsoft.com/office/drawing/2014/main" id="{B1A9B794-0846-E579-83DF-12C8E13D9757}"/>
                              </a:ext>
                            </a:extLst>
                          </wps:cNvPr>
                          <wps:cNvSpPr/>
                          <wps:spPr>
                            <a:xfrm>
                              <a:off x="5658379" y="265364"/>
                              <a:ext cx="7111" cy="9772"/>
                            </a:xfrm>
                            <a:custGeom>
                              <a:avLst/>
                              <a:gdLst>
                                <a:gd name="csX0" fmla="*/ 5334 w 7111"/>
                                <a:gd name="csY0" fmla="*/ 9772 h 9772"/>
                                <a:gd name="csX1" fmla="*/ 0 w 7111"/>
                                <a:gd name="csY1" fmla="*/ 8630 h 9772"/>
                                <a:gd name="csX2" fmla="*/ 0 w 7111"/>
                                <a:gd name="csY2" fmla="*/ 8376 h 9772"/>
                                <a:gd name="csX3" fmla="*/ 1651 w 7111"/>
                                <a:gd name="csY3" fmla="*/ 7742 h 9772"/>
                                <a:gd name="csX4" fmla="*/ 2921 w 7111"/>
                                <a:gd name="csY4" fmla="*/ 1523 h 9772"/>
                                <a:gd name="csX5" fmla="*/ 1651 w 7111"/>
                                <a:gd name="csY5" fmla="*/ 254 h 9772"/>
                                <a:gd name="csX6" fmla="*/ 1651 w 7111"/>
                                <a:gd name="csY6" fmla="*/ 0 h 9772"/>
                                <a:gd name="csX7" fmla="*/ 7111 w 7111"/>
                                <a:gd name="csY7" fmla="*/ 1142 h 9772"/>
                                <a:gd name="csX8" fmla="*/ 7111 w 7111"/>
                                <a:gd name="csY8" fmla="*/ 1396 h 9772"/>
                                <a:gd name="csX9" fmla="*/ 5461 w 7111"/>
                                <a:gd name="csY9" fmla="*/ 2031 h 9772"/>
                                <a:gd name="csX10" fmla="*/ 4191 w 7111"/>
                                <a:gd name="csY10" fmla="*/ 8249 h 9772"/>
                                <a:gd name="csX11" fmla="*/ 5461 w 7111"/>
                                <a:gd name="csY11" fmla="*/ 9518 h 9772"/>
                                <a:gd name="csX12" fmla="*/ 5461 w 7111"/>
                                <a:gd name="csY12"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111" h="9772">
                                  <a:moveTo>
                                    <a:pt x="5334" y="9772"/>
                                  </a:moveTo>
                                  <a:lnTo>
                                    <a:pt x="0" y="8630"/>
                                  </a:lnTo>
                                  <a:lnTo>
                                    <a:pt x="0" y="8376"/>
                                  </a:lnTo>
                                  <a:cubicBezTo>
                                    <a:pt x="889" y="8376"/>
                                    <a:pt x="1524" y="8503"/>
                                    <a:pt x="1651" y="7742"/>
                                  </a:cubicBezTo>
                                  <a:lnTo>
                                    <a:pt x="2921" y="1523"/>
                                  </a:lnTo>
                                  <a:cubicBezTo>
                                    <a:pt x="3048" y="635"/>
                                    <a:pt x="2413" y="508"/>
                                    <a:pt x="1651" y="254"/>
                                  </a:cubicBezTo>
                                  <a:lnTo>
                                    <a:pt x="1651" y="0"/>
                                  </a:lnTo>
                                  <a:cubicBezTo>
                                    <a:pt x="1651" y="0"/>
                                    <a:pt x="7111" y="1142"/>
                                    <a:pt x="7111" y="1142"/>
                                  </a:cubicBezTo>
                                  <a:lnTo>
                                    <a:pt x="7111" y="1396"/>
                                  </a:lnTo>
                                  <a:cubicBezTo>
                                    <a:pt x="6349" y="1396"/>
                                    <a:pt x="5588" y="1142"/>
                                    <a:pt x="5461" y="2031"/>
                                  </a:cubicBezTo>
                                  <a:lnTo>
                                    <a:pt x="4191" y="8249"/>
                                  </a:lnTo>
                                  <a:cubicBezTo>
                                    <a:pt x="4064" y="9138"/>
                                    <a:pt x="4572" y="9265"/>
                                    <a:pt x="5461" y="9518"/>
                                  </a:cubicBezTo>
                                  <a:lnTo>
                                    <a:pt x="5461" y="9772"/>
                                  </a:lnTo>
                                  <a:close/>
                                </a:path>
                              </a:pathLst>
                            </a:custGeom>
                            <a:solidFill>
                              <a:srgbClr val="000000"/>
                            </a:solidFill>
                            <a:ln w="12688" cap="flat">
                              <a:noFill/>
                              <a:prstDash val="solid"/>
                              <a:miter/>
                            </a:ln>
                          </wps:spPr>
                          <wps:bodyPr/>
                        </wps:wsp>
                        <wps:wsp>
                          <wps:cNvPr id="1834890160" name="Freeform: Shape 1834890160">
                            <a:extLst>
                              <a:ext uri="{FF2B5EF4-FFF2-40B4-BE49-F238E27FC236}">
                                <a16:creationId xmlns:a16="http://schemas.microsoft.com/office/drawing/2014/main" id="{63E5864B-9958-A0BB-F82F-E31266BE5C80}"/>
                              </a:ext>
                            </a:extLst>
                          </wps:cNvPr>
                          <wps:cNvSpPr/>
                          <wps:spPr>
                            <a:xfrm>
                              <a:off x="5663967" y="266760"/>
                              <a:ext cx="10666" cy="9772"/>
                            </a:xfrm>
                            <a:custGeom>
                              <a:avLst/>
                              <a:gdLst>
                                <a:gd name="csX0" fmla="*/ 6223 w 10666"/>
                                <a:gd name="csY0" fmla="*/ 6219 h 9772"/>
                                <a:gd name="csX1" fmla="*/ 4953 w 10666"/>
                                <a:gd name="csY1" fmla="*/ 2919 h 9772"/>
                                <a:gd name="csX2" fmla="*/ 3175 w 10666"/>
                                <a:gd name="csY2" fmla="*/ 5965 h 9772"/>
                                <a:gd name="csX3" fmla="*/ 6223 w 10666"/>
                                <a:gd name="csY3" fmla="*/ 6219 h 9772"/>
                                <a:gd name="csX4" fmla="*/ 10667 w 10666"/>
                                <a:gd name="csY4" fmla="*/ 9772 h 9772"/>
                                <a:gd name="csX5" fmla="*/ 5588 w 10666"/>
                                <a:gd name="csY5" fmla="*/ 9265 h 9772"/>
                                <a:gd name="csX6" fmla="*/ 5588 w 10666"/>
                                <a:gd name="csY6" fmla="*/ 8884 h 9772"/>
                                <a:gd name="csX7" fmla="*/ 6857 w 10666"/>
                                <a:gd name="csY7" fmla="*/ 8503 h 9772"/>
                                <a:gd name="csX8" fmla="*/ 6349 w 10666"/>
                                <a:gd name="csY8" fmla="*/ 6726 h 9772"/>
                                <a:gd name="csX9" fmla="*/ 2794 w 10666"/>
                                <a:gd name="csY9" fmla="*/ 6346 h 9772"/>
                                <a:gd name="csX10" fmla="*/ 1905 w 10666"/>
                                <a:gd name="csY10" fmla="*/ 7995 h 9772"/>
                                <a:gd name="csX11" fmla="*/ 3175 w 10666"/>
                                <a:gd name="csY11" fmla="*/ 8630 h 9772"/>
                                <a:gd name="csX12" fmla="*/ 3175 w 10666"/>
                                <a:gd name="csY12" fmla="*/ 9011 h 9772"/>
                                <a:gd name="csX13" fmla="*/ 0 w 10666"/>
                                <a:gd name="csY13" fmla="*/ 8630 h 9772"/>
                                <a:gd name="csX14" fmla="*/ 0 w 10666"/>
                                <a:gd name="csY14" fmla="*/ 8249 h 9772"/>
                                <a:gd name="csX15" fmla="*/ 1778 w 10666"/>
                                <a:gd name="csY15" fmla="*/ 6853 h 9772"/>
                                <a:gd name="csX16" fmla="*/ 5968 w 10666"/>
                                <a:gd name="csY16" fmla="*/ 0 h 9772"/>
                                <a:gd name="csX17" fmla="*/ 6349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223" y="6219"/>
                                  </a:moveTo>
                                  <a:lnTo>
                                    <a:pt x="4953" y="2919"/>
                                  </a:lnTo>
                                  <a:lnTo>
                                    <a:pt x="3175" y="5965"/>
                                  </a:lnTo>
                                  <a:lnTo>
                                    <a:pt x="6223" y="6219"/>
                                  </a:lnTo>
                                  <a:close/>
                                  <a:moveTo>
                                    <a:pt x="10667" y="9772"/>
                                  </a:moveTo>
                                  <a:lnTo>
                                    <a:pt x="5588" y="9265"/>
                                  </a:lnTo>
                                  <a:lnTo>
                                    <a:pt x="5588" y="8884"/>
                                  </a:lnTo>
                                  <a:cubicBezTo>
                                    <a:pt x="6604" y="8884"/>
                                    <a:pt x="6857" y="8884"/>
                                    <a:pt x="6857" y="8503"/>
                                  </a:cubicBezTo>
                                  <a:cubicBezTo>
                                    <a:pt x="6857" y="8122"/>
                                    <a:pt x="6477" y="7107"/>
                                    <a:pt x="6349" y="6726"/>
                                  </a:cubicBezTo>
                                  <a:lnTo>
                                    <a:pt x="2794" y="6346"/>
                                  </a:lnTo>
                                  <a:cubicBezTo>
                                    <a:pt x="2286" y="7234"/>
                                    <a:pt x="1905" y="7742"/>
                                    <a:pt x="1905" y="7995"/>
                                  </a:cubicBezTo>
                                  <a:cubicBezTo>
                                    <a:pt x="1905" y="8503"/>
                                    <a:pt x="2667" y="8630"/>
                                    <a:pt x="3175" y="8630"/>
                                  </a:cubicBezTo>
                                  <a:lnTo>
                                    <a:pt x="3175" y="9011"/>
                                  </a:lnTo>
                                  <a:cubicBezTo>
                                    <a:pt x="3175" y="9011"/>
                                    <a:pt x="0" y="8630"/>
                                    <a:pt x="0" y="8630"/>
                                  </a:cubicBezTo>
                                  <a:lnTo>
                                    <a:pt x="0" y="8249"/>
                                  </a:lnTo>
                                  <a:cubicBezTo>
                                    <a:pt x="889" y="8249"/>
                                    <a:pt x="1143" y="7869"/>
                                    <a:pt x="1778" y="6853"/>
                                  </a:cubicBezTo>
                                  <a:lnTo>
                                    <a:pt x="5968" y="0"/>
                                  </a:lnTo>
                                  <a:lnTo>
                                    <a:pt x="6349" y="0"/>
                                  </a:lnTo>
                                  <a:cubicBezTo>
                                    <a:pt x="6349" y="0"/>
                                    <a:pt x="9143" y="7361"/>
                                    <a:pt x="9143" y="7361"/>
                                  </a:cubicBezTo>
                                  <a:cubicBezTo>
                                    <a:pt x="9651" y="8884"/>
                                    <a:pt x="9905" y="9265"/>
                                    <a:pt x="10667" y="9392"/>
                                  </a:cubicBezTo>
                                  <a:lnTo>
                                    <a:pt x="10667" y="9772"/>
                                  </a:lnTo>
                                  <a:close/>
                                </a:path>
                              </a:pathLst>
                            </a:custGeom>
                            <a:solidFill>
                              <a:srgbClr val="000000"/>
                            </a:solidFill>
                            <a:ln w="12688" cap="flat">
                              <a:noFill/>
                              <a:prstDash val="solid"/>
                              <a:miter/>
                            </a:ln>
                          </wps:spPr>
                          <wps:bodyPr/>
                        </wps:wsp>
                        <wps:wsp>
                          <wps:cNvPr id="111982837" name="Freeform: Shape 111982837">
                            <a:extLst>
                              <a:ext uri="{FF2B5EF4-FFF2-40B4-BE49-F238E27FC236}">
                                <a16:creationId xmlns:a16="http://schemas.microsoft.com/office/drawing/2014/main" id="{8320D845-CE0C-AFBD-F79F-37FF5117BE61}"/>
                              </a:ext>
                            </a:extLst>
                          </wps:cNvPr>
                          <wps:cNvSpPr/>
                          <wps:spPr>
                            <a:xfrm>
                              <a:off x="5628918" y="167387"/>
                              <a:ext cx="5587" cy="5837"/>
                            </a:xfrm>
                            <a:custGeom>
                              <a:avLst/>
                              <a:gdLst>
                                <a:gd name="csX0" fmla="*/ 2793 w 5587"/>
                                <a:gd name="csY0" fmla="*/ 3554 h 5837"/>
                                <a:gd name="csX1" fmla="*/ 635 w 5587"/>
                                <a:gd name="csY1" fmla="*/ 3046 h 5837"/>
                                <a:gd name="csX2" fmla="*/ 2667 w 5587"/>
                                <a:gd name="csY2" fmla="*/ 1904 h 5837"/>
                                <a:gd name="csX3" fmla="*/ 5079 w 5587"/>
                                <a:gd name="csY3" fmla="*/ 3046 h 5837"/>
                                <a:gd name="csX4" fmla="*/ 2920 w 5587"/>
                                <a:gd name="csY4" fmla="*/ 3554 h 5837"/>
                                <a:gd name="csX5" fmla="*/ 5587 w 5587"/>
                                <a:gd name="csY5" fmla="*/ 2919 h 5837"/>
                                <a:gd name="csX6" fmla="*/ 2793 w 5587"/>
                                <a:gd name="csY6" fmla="*/ 0 h 5837"/>
                                <a:gd name="csX7" fmla="*/ 0 w 5587"/>
                                <a:gd name="csY7" fmla="*/ 2792 h 5837"/>
                                <a:gd name="csX8" fmla="*/ 635 w 5587"/>
                                <a:gd name="csY8" fmla="*/ 4569 h 5837"/>
                                <a:gd name="csX9" fmla="*/ 635 w 5587"/>
                                <a:gd name="csY9" fmla="*/ 5457 h 5837"/>
                                <a:gd name="csX10" fmla="*/ 1016 w 5587"/>
                                <a:gd name="csY10" fmla="*/ 5838 h 5837"/>
                                <a:gd name="csX11" fmla="*/ 4318 w 5587"/>
                                <a:gd name="csY11" fmla="*/ 5838 h 5837"/>
                                <a:gd name="csX12" fmla="*/ 4699 w 5587"/>
                                <a:gd name="csY12" fmla="*/ 5457 h 5837"/>
                                <a:gd name="csX13" fmla="*/ 4699 w 5587"/>
                                <a:gd name="csY13" fmla="*/ 4442 h 5837"/>
                                <a:gd name="csX14" fmla="*/ 5333 w 5587"/>
                                <a:gd name="csY14" fmla="*/ 2792 h 5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5587" h="5837">
                                  <a:moveTo>
                                    <a:pt x="2793" y="3554"/>
                                  </a:moveTo>
                                  <a:cubicBezTo>
                                    <a:pt x="1905" y="3554"/>
                                    <a:pt x="635" y="4188"/>
                                    <a:pt x="635" y="3046"/>
                                  </a:cubicBezTo>
                                  <a:cubicBezTo>
                                    <a:pt x="635" y="1523"/>
                                    <a:pt x="1651" y="1904"/>
                                    <a:pt x="2667" y="1904"/>
                                  </a:cubicBezTo>
                                  <a:cubicBezTo>
                                    <a:pt x="3682" y="1904"/>
                                    <a:pt x="5079" y="1523"/>
                                    <a:pt x="5079" y="3046"/>
                                  </a:cubicBezTo>
                                  <a:cubicBezTo>
                                    <a:pt x="5079" y="4188"/>
                                    <a:pt x="3809" y="3554"/>
                                    <a:pt x="2920" y="3554"/>
                                  </a:cubicBezTo>
                                  <a:moveTo>
                                    <a:pt x="5587" y="2919"/>
                                  </a:moveTo>
                                  <a:cubicBezTo>
                                    <a:pt x="5587" y="-254"/>
                                    <a:pt x="3809" y="2665"/>
                                    <a:pt x="2793" y="0"/>
                                  </a:cubicBezTo>
                                  <a:cubicBezTo>
                                    <a:pt x="2031" y="2284"/>
                                    <a:pt x="0" y="381"/>
                                    <a:pt x="0" y="2792"/>
                                  </a:cubicBezTo>
                                  <a:cubicBezTo>
                                    <a:pt x="0" y="3680"/>
                                    <a:pt x="254" y="4315"/>
                                    <a:pt x="635" y="4569"/>
                                  </a:cubicBezTo>
                                  <a:lnTo>
                                    <a:pt x="635" y="5457"/>
                                  </a:lnTo>
                                  <a:cubicBezTo>
                                    <a:pt x="635" y="5457"/>
                                    <a:pt x="889" y="5838"/>
                                    <a:pt x="1016" y="5838"/>
                                  </a:cubicBezTo>
                                  <a:lnTo>
                                    <a:pt x="4318" y="5838"/>
                                  </a:lnTo>
                                  <a:cubicBezTo>
                                    <a:pt x="4318" y="5838"/>
                                    <a:pt x="4699" y="5711"/>
                                    <a:pt x="4699" y="5457"/>
                                  </a:cubicBezTo>
                                  <a:lnTo>
                                    <a:pt x="4699" y="4442"/>
                                  </a:lnTo>
                                  <a:cubicBezTo>
                                    <a:pt x="4699" y="4442"/>
                                    <a:pt x="5333" y="3554"/>
                                    <a:pt x="5333" y="2792"/>
                                  </a:cubicBezTo>
                                </a:path>
                              </a:pathLst>
                            </a:custGeom>
                            <a:solidFill>
                              <a:srgbClr val="000000"/>
                            </a:solidFill>
                            <a:ln w="12688" cap="flat">
                              <a:noFill/>
                              <a:prstDash val="solid"/>
                              <a:miter/>
                            </a:ln>
                          </wps:spPr>
                          <wps:bodyPr/>
                        </wps:wsp>
                        <wps:wsp>
                          <wps:cNvPr id="1660566553" name="Freeform: Shape 1660566553">
                            <a:extLst>
                              <a:ext uri="{FF2B5EF4-FFF2-40B4-BE49-F238E27FC236}">
                                <a16:creationId xmlns:a16="http://schemas.microsoft.com/office/drawing/2014/main" id="{BC7265B8-3CE1-4E03-FC90-B62FF0765D63}"/>
                              </a:ext>
                            </a:extLst>
                          </wps:cNvPr>
                          <wps:cNvSpPr/>
                          <wps:spPr>
                            <a:xfrm>
                              <a:off x="5660665" y="206604"/>
                              <a:ext cx="2793" cy="2538"/>
                            </a:xfrm>
                            <a:custGeom>
                              <a:avLst/>
                              <a:gdLst>
                                <a:gd name="csX0" fmla="*/ 1397 w 2793"/>
                                <a:gd name="csY0" fmla="*/ 2538 h 2538"/>
                                <a:gd name="csX1" fmla="*/ 2793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3" y="2031"/>
                                    <a:pt x="2793" y="1269"/>
                                  </a:cubicBezTo>
                                  <a:cubicBezTo>
                                    <a:pt x="2793"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521710604" name="Freeform: Shape 521710604">
                            <a:extLst>
                              <a:ext uri="{FF2B5EF4-FFF2-40B4-BE49-F238E27FC236}">
                                <a16:creationId xmlns:a16="http://schemas.microsoft.com/office/drawing/2014/main" id="{36A402CF-884F-C052-E035-5B122554DC4F}"/>
                              </a:ext>
                            </a:extLst>
                          </wps:cNvPr>
                          <wps:cNvSpPr/>
                          <wps:spPr>
                            <a:xfrm>
                              <a:off x="5654570" y="162311"/>
                              <a:ext cx="1396" cy="2157"/>
                            </a:xfrm>
                            <a:custGeom>
                              <a:avLst/>
                              <a:gdLst>
                                <a:gd name="csX0" fmla="*/ 635 w 1396"/>
                                <a:gd name="csY0" fmla="*/ 0 h 2157"/>
                                <a:gd name="csX1" fmla="*/ 0 w 1396"/>
                                <a:gd name="csY1" fmla="*/ 1396 h 2157"/>
                                <a:gd name="csX2" fmla="*/ 762 w 1396"/>
                                <a:gd name="csY2" fmla="*/ 2158 h 2157"/>
                                <a:gd name="csX3" fmla="*/ 1397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699687535" name="Freeform: Shape 699687535">
                            <a:extLst>
                              <a:ext uri="{FF2B5EF4-FFF2-40B4-BE49-F238E27FC236}">
                                <a16:creationId xmlns:a16="http://schemas.microsoft.com/office/drawing/2014/main" id="{438BC56B-E592-67C4-A2BA-A1300C7204D7}"/>
                              </a:ext>
                            </a:extLst>
                          </wps:cNvPr>
                          <wps:cNvSpPr/>
                          <wps:spPr>
                            <a:xfrm>
                              <a:off x="5608092"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666400746" name="Freeform: Shape 1666400746">
                            <a:extLst>
                              <a:ext uri="{FF2B5EF4-FFF2-40B4-BE49-F238E27FC236}">
                                <a16:creationId xmlns:a16="http://schemas.microsoft.com/office/drawing/2014/main" id="{8D462FFD-EB2E-C7DC-3277-50512B914228}"/>
                              </a:ext>
                            </a:extLst>
                          </wps:cNvPr>
                          <wps:cNvSpPr/>
                          <wps:spPr>
                            <a:xfrm>
                              <a:off x="5619648"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695156704" name="Freeform: Shape 695156704">
                            <a:extLst>
                              <a:ext uri="{FF2B5EF4-FFF2-40B4-BE49-F238E27FC236}">
                                <a16:creationId xmlns:a16="http://schemas.microsoft.com/office/drawing/2014/main" id="{9E42D9C9-D971-5DA6-BDFF-728775B16DFD}"/>
                              </a:ext>
                            </a:extLst>
                          </wps:cNvPr>
                          <wps:cNvSpPr/>
                          <wps:spPr>
                            <a:xfrm>
                              <a:off x="5631330" y="162311"/>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299601490" name="Freeform: Shape 1299601490">
                            <a:extLst>
                              <a:ext uri="{FF2B5EF4-FFF2-40B4-BE49-F238E27FC236}">
                                <a16:creationId xmlns:a16="http://schemas.microsoft.com/office/drawing/2014/main" id="{CFB09587-5525-C871-897C-AF0243862405}"/>
                              </a:ext>
                            </a:extLst>
                          </wps:cNvPr>
                          <wps:cNvSpPr/>
                          <wps:spPr>
                            <a:xfrm>
                              <a:off x="5642886"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35076741" name="Freeform: Shape 135076741">
                            <a:extLst>
                              <a:ext uri="{FF2B5EF4-FFF2-40B4-BE49-F238E27FC236}">
                                <a16:creationId xmlns:a16="http://schemas.microsoft.com/office/drawing/2014/main" id="{A297DE6E-53A9-76E1-DB5D-D34495636448}"/>
                              </a:ext>
                            </a:extLst>
                          </wps:cNvPr>
                          <wps:cNvSpPr/>
                          <wps:spPr>
                            <a:xfrm>
                              <a:off x="5608092" y="178302"/>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16398492" name="Freeform: Shape 116398492">
                            <a:extLst>
                              <a:ext uri="{FF2B5EF4-FFF2-40B4-BE49-F238E27FC236}">
                                <a16:creationId xmlns:a16="http://schemas.microsoft.com/office/drawing/2014/main" id="{AD26A8B0-5B18-02A1-3E07-FE734F68B35C}"/>
                              </a:ext>
                            </a:extLst>
                          </wps:cNvPr>
                          <wps:cNvSpPr/>
                          <wps:spPr>
                            <a:xfrm>
                              <a:off x="5608092" y="193785"/>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159449260" name="Freeform: Shape 1159449260">
                            <a:extLst>
                              <a:ext uri="{FF2B5EF4-FFF2-40B4-BE49-F238E27FC236}">
                                <a16:creationId xmlns:a16="http://schemas.microsoft.com/office/drawing/2014/main" id="{B2C291EC-5C27-5EDA-A3A0-A7355E96410D}"/>
                              </a:ext>
                            </a:extLst>
                          </wps:cNvPr>
                          <wps:cNvSpPr/>
                          <wps:spPr>
                            <a:xfrm>
                              <a:off x="5609870" y="205969"/>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2005575703" name="Freeform: Shape 2005575703">
                            <a:extLst>
                              <a:ext uri="{FF2B5EF4-FFF2-40B4-BE49-F238E27FC236}">
                                <a16:creationId xmlns:a16="http://schemas.microsoft.com/office/drawing/2014/main" id="{4678DA77-FC85-AB38-EED4-715E8AAFAD26}"/>
                              </a:ext>
                            </a:extLst>
                          </wps:cNvPr>
                          <wps:cNvSpPr/>
                          <wps:spPr>
                            <a:xfrm>
                              <a:off x="5619648" y="212442"/>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1105189152" name="Freeform: Shape 1105189152">
                            <a:extLst>
                              <a:ext uri="{FF2B5EF4-FFF2-40B4-BE49-F238E27FC236}">
                                <a16:creationId xmlns:a16="http://schemas.microsoft.com/office/drawing/2014/main" id="{6EFF0D23-2655-64C8-261F-AFA90B8A4C2A}"/>
                              </a:ext>
                            </a:extLst>
                          </wps:cNvPr>
                          <wps:cNvSpPr/>
                          <wps:spPr>
                            <a:xfrm>
                              <a:off x="5655204" y="178302"/>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617086500" name="Freeform: Shape 617086500">
                            <a:extLst>
                              <a:ext uri="{FF2B5EF4-FFF2-40B4-BE49-F238E27FC236}">
                                <a16:creationId xmlns:a16="http://schemas.microsoft.com/office/drawing/2014/main" id="{25C5624A-D8A4-A84E-D8F0-7D7F6EF84E6C}"/>
                              </a:ext>
                            </a:extLst>
                          </wps:cNvPr>
                          <wps:cNvSpPr/>
                          <wps:spPr>
                            <a:xfrm>
                              <a:off x="5655204" y="19378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2026357137" name="Freeform: Shape 2026357137">
                            <a:extLst>
                              <a:ext uri="{FF2B5EF4-FFF2-40B4-BE49-F238E27FC236}">
                                <a16:creationId xmlns:a16="http://schemas.microsoft.com/office/drawing/2014/main" id="{B31AD41D-2198-486A-D0F3-B9864543FCDC}"/>
                              </a:ext>
                            </a:extLst>
                          </wps:cNvPr>
                          <wps:cNvSpPr/>
                          <wps:spPr>
                            <a:xfrm>
                              <a:off x="5653300" y="205969"/>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989611406" name="Freeform: Shape 989611406">
                            <a:extLst>
                              <a:ext uri="{FF2B5EF4-FFF2-40B4-BE49-F238E27FC236}">
                                <a16:creationId xmlns:a16="http://schemas.microsoft.com/office/drawing/2014/main" id="{42C88B9E-1DB9-8A8C-C127-9B6F686E5E3B}"/>
                              </a:ext>
                            </a:extLst>
                          </wps:cNvPr>
                          <wps:cNvSpPr/>
                          <wps:spPr>
                            <a:xfrm>
                              <a:off x="5643522" y="212442"/>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526637650" name="Freeform: Shape 1526637650">
                            <a:extLst>
                              <a:ext uri="{FF2B5EF4-FFF2-40B4-BE49-F238E27FC236}">
                                <a16:creationId xmlns:a16="http://schemas.microsoft.com/office/drawing/2014/main" id="{3133670E-A087-BE16-8A18-5A1311EE06BB}"/>
                              </a:ext>
                            </a:extLst>
                          </wps:cNvPr>
                          <wps:cNvSpPr/>
                          <wps:spPr>
                            <a:xfrm>
                              <a:off x="5631711" y="219422"/>
                              <a:ext cx="1269" cy="2157"/>
                            </a:xfrm>
                            <a:custGeom>
                              <a:avLst/>
                              <a:gdLst>
                                <a:gd name="csX0" fmla="*/ 635 w 1269"/>
                                <a:gd name="csY0" fmla="*/ 0 h 2157"/>
                                <a:gd name="csX1" fmla="*/ 0 w 1269"/>
                                <a:gd name="csY1" fmla="*/ 1396 h 2157"/>
                                <a:gd name="csX2" fmla="*/ 635 w 1269"/>
                                <a:gd name="csY2" fmla="*/ 2157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7"/>
                                    <a:pt x="635" y="2157"/>
                                  </a:cubicBezTo>
                                  <a:cubicBezTo>
                                    <a:pt x="1016" y="2157"/>
                                    <a:pt x="1270" y="1777"/>
                                    <a:pt x="1270" y="1396"/>
                                  </a:cubicBezTo>
                                  <a:cubicBezTo>
                                    <a:pt x="1270" y="1396"/>
                                    <a:pt x="635" y="0"/>
                                    <a:pt x="635" y="0"/>
                                  </a:cubicBezTo>
                                </a:path>
                              </a:pathLst>
                            </a:custGeom>
                            <a:solidFill>
                              <a:srgbClr val="000000"/>
                            </a:solidFill>
                            <a:ln w="12688" cap="flat">
                              <a:noFill/>
                              <a:prstDash val="solid"/>
                              <a:miter/>
                            </a:ln>
                          </wps:spPr>
                          <wps:bodyPr/>
                        </wps:wsp>
                        <wps:wsp>
                          <wps:cNvPr id="989640525" name="Freeform: Shape 989640525">
                            <a:extLst>
                              <a:ext uri="{FF2B5EF4-FFF2-40B4-BE49-F238E27FC236}">
                                <a16:creationId xmlns:a16="http://schemas.microsoft.com/office/drawing/2014/main" id="{42190F25-208A-3B5E-7B42-4E6789790D85}"/>
                              </a:ext>
                            </a:extLst>
                          </wps:cNvPr>
                          <wps:cNvSpPr/>
                          <wps:spPr>
                            <a:xfrm>
                              <a:off x="5640093" y="194019"/>
                              <a:ext cx="12572" cy="12330"/>
                            </a:xfrm>
                            <a:custGeom>
                              <a:avLst/>
                              <a:gdLst>
                                <a:gd name="csX0" fmla="*/ 11175 w 12572"/>
                                <a:gd name="csY0" fmla="*/ 2305 h 12330"/>
                                <a:gd name="csX1" fmla="*/ 12191 w 12572"/>
                                <a:gd name="csY1" fmla="*/ 2432 h 12330"/>
                                <a:gd name="csX2" fmla="*/ 12572 w 12572"/>
                                <a:gd name="csY2" fmla="*/ 1163 h 12330"/>
                                <a:gd name="csX3" fmla="*/ 11810 w 12572"/>
                                <a:gd name="csY3" fmla="*/ 655 h 12330"/>
                                <a:gd name="csX4" fmla="*/ 8508 w 12572"/>
                                <a:gd name="csY4" fmla="*/ 2305 h 12330"/>
                                <a:gd name="csX5" fmla="*/ 9651 w 12572"/>
                                <a:gd name="csY5" fmla="*/ 4208 h 12330"/>
                                <a:gd name="csX6" fmla="*/ 10413 w 12572"/>
                                <a:gd name="csY6" fmla="*/ 4716 h 12330"/>
                                <a:gd name="csX7" fmla="*/ 9905 w 12572"/>
                                <a:gd name="csY7" fmla="*/ 5351 h 12330"/>
                                <a:gd name="csX8" fmla="*/ 6857 w 12572"/>
                                <a:gd name="csY8" fmla="*/ 4589 h 12330"/>
                                <a:gd name="csX9" fmla="*/ 6857 w 12572"/>
                                <a:gd name="csY9" fmla="*/ 1163 h 12330"/>
                                <a:gd name="csX10" fmla="*/ 7111 w 12572"/>
                                <a:gd name="csY10" fmla="*/ 528 h 12330"/>
                                <a:gd name="csX11" fmla="*/ 4953 w 12572"/>
                                <a:gd name="csY11" fmla="*/ 274 h 12330"/>
                                <a:gd name="csX12" fmla="*/ 2286 w 12572"/>
                                <a:gd name="csY12" fmla="*/ 1670 h 12330"/>
                                <a:gd name="csX13" fmla="*/ 2921 w 12572"/>
                                <a:gd name="csY13" fmla="*/ 2812 h 12330"/>
                                <a:gd name="csX14" fmla="*/ 3429 w 12572"/>
                                <a:gd name="csY14" fmla="*/ 3066 h 12330"/>
                                <a:gd name="csX15" fmla="*/ 2667 w 12572"/>
                                <a:gd name="csY15" fmla="*/ 3447 h 12330"/>
                                <a:gd name="csX16" fmla="*/ 2921 w 12572"/>
                                <a:gd name="csY16" fmla="*/ 4208 h 12330"/>
                                <a:gd name="csX17" fmla="*/ 1651 w 12572"/>
                                <a:gd name="csY17" fmla="*/ 3320 h 12330"/>
                                <a:gd name="csX18" fmla="*/ 889 w 12572"/>
                                <a:gd name="csY18" fmla="*/ 1543 h 12330"/>
                                <a:gd name="csX19" fmla="*/ 254 w 12572"/>
                                <a:gd name="csY19" fmla="*/ 1797 h 12330"/>
                                <a:gd name="csX20" fmla="*/ 0 w 12572"/>
                                <a:gd name="csY20" fmla="*/ 3066 h 12330"/>
                                <a:gd name="csX21" fmla="*/ 254 w 12572"/>
                                <a:gd name="csY21" fmla="*/ 4335 h 12330"/>
                                <a:gd name="csX22" fmla="*/ 3048 w 12572"/>
                                <a:gd name="csY22" fmla="*/ 7001 h 12330"/>
                                <a:gd name="csX23" fmla="*/ 889 w 12572"/>
                                <a:gd name="csY23" fmla="*/ 10935 h 12330"/>
                                <a:gd name="csX24" fmla="*/ 508 w 12572"/>
                                <a:gd name="csY24" fmla="*/ 12077 h 12330"/>
                                <a:gd name="csX25" fmla="*/ 889 w 12572"/>
                                <a:gd name="csY25" fmla="*/ 12331 h 12330"/>
                                <a:gd name="csX26" fmla="*/ 3556 w 12572"/>
                                <a:gd name="csY26" fmla="*/ 10046 h 12330"/>
                                <a:gd name="csX27" fmla="*/ 4953 w 12572"/>
                                <a:gd name="csY27" fmla="*/ 8143 h 12330"/>
                                <a:gd name="csX28" fmla="*/ 6604 w 12572"/>
                                <a:gd name="csY28" fmla="*/ 8904 h 12330"/>
                                <a:gd name="csX29" fmla="*/ 4572 w 12572"/>
                                <a:gd name="csY29" fmla="*/ 11062 h 12330"/>
                                <a:gd name="csX30" fmla="*/ 4572 w 12572"/>
                                <a:gd name="csY30" fmla="*/ 11696 h 12330"/>
                                <a:gd name="csX31" fmla="*/ 6096 w 12572"/>
                                <a:gd name="csY31" fmla="*/ 11950 h 12330"/>
                                <a:gd name="csX32" fmla="*/ 9016 w 12572"/>
                                <a:gd name="csY32" fmla="*/ 9158 h 12330"/>
                                <a:gd name="csX33" fmla="*/ 8508 w 12572"/>
                                <a:gd name="csY33" fmla="*/ 10808 h 12330"/>
                                <a:gd name="csX34" fmla="*/ 10540 w 12572"/>
                                <a:gd name="csY34" fmla="*/ 10046 h 12330"/>
                                <a:gd name="csX35" fmla="*/ 10921 w 12572"/>
                                <a:gd name="csY35" fmla="*/ 7127 h 12330"/>
                                <a:gd name="csX36" fmla="*/ 12064 w 12572"/>
                                <a:gd name="csY36" fmla="*/ 4462 h 12330"/>
                                <a:gd name="csX37" fmla="*/ 9905 w 12572"/>
                                <a:gd name="csY37" fmla="*/ 2178 h 12330"/>
                                <a:gd name="csX38" fmla="*/ 11429 w 12572"/>
                                <a:gd name="csY38" fmla="*/ 2178 h 123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572" h="12330">
                                  <a:moveTo>
                                    <a:pt x="11175" y="2305"/>
                                  </a:moveTo>
                                  <a:cubicBezTo>
                                    <a:pt x="11175" y="2305"/>
                                    <a:pt x="11683" y="2559"/>
                                    <a:pt x="12191" y="2432"/>
                                  </a:cubicBezTo>
                                  <a:lnTo>
                                    <a:pt x="12572" y="1163"/>
                                  </a:lnTo>
                                  <a:cubicBezTo>
                                    <a:pt x="12572" y="1163"/>
                                    <a:pt x="12064" y="528"/>
                                    <a:pt x="11810" y="655"/>
                                  </a:cubicBezTo>
                                  <a:cubicBezTo>
                                    <a:pt x="10540" y="909"/>
                                    <a:pt x="9270" y="1036"/>
                                    <a:pt x="8508" y="2305"/>
                                  </a:cubicBezTo>
                                  <a:cubicBezTo>
                                    <a:pt x="8508" y="3066"/>
                                    <a:pt x="9143" y="3828"/>
                                    <a:pt x="9651" y="4208"/>
                                  </a:cubicBezTo>
                                  <a:cubicBezTo>
                                    <a:pt x="10032" y="4082"/>
                                    <a:pt x="10159" y="4462"/>
                                    <a:pt x="10413" y="4716"/>
                                  </a:cubicBezTo>
                                  <a:cubicBezTo>
                                    <a:pt x="10413" y="5097"/>
                                    <a:pt x="10286" y="5351"/>
                                    <a:pt x="9905" y="5351"/>
                                  </a:cubicBezTo>
                                  <a:cubicBezTo>
                                    <a:pt x="9016" y="4462"/>
                                    <a:pt x="7492" y="5604"/>
                                    <a:pt x="6857" y="4589"/>
                                  </a:cubicBezTo>
                                  <a:cubicBezTo>
                                    <a:pt x="7111" y="3447"/>
                                    <a:pt x="7746" y="2178"/>
                                    <a:pt x="6857" y="1163"/>
                                  </a:cubicBezTo>
                                  <a:cubicBezTo>
                                    <a:pt x="6857" y="909"/>
                                    <a:pt x="7238" y="782"/>
                                    <a:pt x="7111" y="528"/>
                                  </a:cubicBezTo>
                                  <a:cubicBezTo>
                                    <a:pt x="6730" y="-487"/>
                                    <a:pt x="5715" y="274"/>
                                    <a:pt x="4953" y="274"/>
                                  </a:cubicBezTo>
                                  <a:cubicBezTo>
                                    <a:pt x="3810" y="147"/>
                                    <a:pt x="2921" y="655"/>
                                    <a:pt x="2286" y="1670"/>
                                  </a:cubicBezTo>
                                  <a:cubicBezTo>
                                    <a:pt x="2286" y="2051"/>
                                    <a:pt x="2540" y="2432"/>
                                    <a:pt x="2921" y="2812"/>
                                  </a:cubicBezTo>
                                  <a:cubicBezTo>
                                    <a:pt x="3175" y="2812"/>
                                    <a:pt x="3302" y="2812"/>
                                    <a:pt x="3429" y="3066"/>
                                  </a:cubicBezTo>
                                  <a:lnTo>
                                    <a:pt x="2667" y="3447"/>
                                  </a:lnTo>
                                  <a:cubicBezTo>
                                    <a:pt x="2667" y="3447"/>
                                    <a:pt x="2921" y="3955"/>
                                    <a:pt x="2921" y="4208"/>
                                  </a:cubicBezTo>
                                  <a:cubicBezTo>
                                    <a:pt x="2413" y="4462"/>
                                    <a:pt x="1905" y="3701"/>
                                    <a:pt x="1651" y="3320"/>
                                  </a:cubicBezTo>
                                  <a:cubicBezTo>
                                    <a:pt x="1651" y="2685"/>
                                    <a:pt x="1651" y="1670"/>
                                    <a:pt x="889" y="1543"/>
                                  </a:cubicBezTo>
                                  <a:cubicBezTo>
                                    <a:pt x="762" y="1543"/>
                                    <a:pt x="254" y="1797"/>
                                    <a:pt x="254" y="1797"/>
                                  </a:cubicBezTo>
                                  <a:cubicBezTo>
                                    <a:pt x="127" y="2051"/>
                                    <a:pt x="0" y="2432"/>
                                    <a:pt x="0" y="3066"/>
                                  </a:cubicBezTo>
                                  <a:cubicBezTo>
                                    <a:pt x="0" y="3701"/>
                                    <a:pt x="254" y="4335"/>
                                    <a:pt x="254" y="4335"/>
                                  </a:cubicBezTo>
                                  <a:cubicBezTo>
                                    <a:pt x="254" y="4335"/>
                                    <a:pt x="2540" y="5985"/>
                                    <a:pt x="3048" y="7001"/>
                                  </a:cubicBezTo>
                                  <a:cubicBezTo>
                                    <a:pt x="2413" y="8270"/>
                                    <a:pt x="2413" y="10173"/>
                                    <a:pt x="889" y="10935"/>
                                  </a:cubicBezTo>
                                  <a:cubicBezTo>
                                    <a:pt x="508" y="11189"/>
                                    <a:pt x="508" y="11696"/>
                                    <a:pt x="508" y="12077"/>
                                  </a:cubicBezTo>
                                  <a:lnTo>
                                    <a:pt x="889" y="12331"/>
                                  </a:lnTo>
                                  <a:cubicBezTo>
                                    <a:pt x="1905" y="11823"/>
                                    <a:pt x="3683" y="11696"/>
                                    <a:pt x="3556" y="10046"/>
                                  </a:cubicBezTo>
                                  <a:cubicBezTo>
                                    <a:pt x="3937" y="9412"/>
                                    <a:pt x="4318" y="8650"/>
                                    <a:pt x="4953" y="8143"/>
                                  </a:cubicBezTo>
                                  <a:cubicBezTo>
                                    <a:pt x="5715" y="8016"/>
                                    <a:pt x="6349" y="8397"/>
                                    <a:pt x="6604" y="8904"/>
                                  </a:cubicBezTo>
                                  <a:cubicBezTo>
                                    <a:pt x="6349" y="10046"/>
                                    <a:pt x="5588" y="10808"/>
                                    <a:pt x="4572" y="11062"/>
                                  </a:cubicBezTo>
                                  <a:cubicBezTo>
                                    <a:pt x="4445" y="11189"/>
                                    <a:pt x="4572" y="11442"/>
                                    <a:pt x="4572" y="11696"/>
                                  </a:cubicBezTo>
                                  <a:cubicBezTo>
                                    <a:pt x="4826" y="12204"/>
                                    <a:pt x="5715" y="11950"/>
                                    <a:pt x="6096" y="11950"/>
                                  </a:cubicBezTo>
                                  <a:cubicBezTo>
                                    <a:pt x="7366" y="11189"/>
                                    <a:pt x="7874" y="9666"/>
                                    <a:pt x="9016" y="9158"/>
                                  </a:cubicBezTo>
                                  <a:cubicBezTo>
                                    <a:pt x="9143" y="9919"/>
                                    <a:pt x="7492" y="10173"/>
                                    <a:pt x="8508" y="10808"/>
                                  </a:cubicBezTo>
                                  <a:cubicBezTo>
                                    <a:pt x="9143" y="10681"/>
                                    <a:pt x="10032" y="10808"/>
                                    <a:pt x="10540" y="10046"/>
                                  </a:cubicBezTo>
                                  <a:cubicBezTo>
                                    <a:pt x="10032" y="8777"/>
                                    <a:pt x="12318" y="8143"/>
                                    <a:pt x="10921" y="7127"/>
                                  </a:cubicBezTo>
                                  <a:cubicBezTo>
                                    <a:pt x="10921" y="5985"/>
                                    <a:pt x="12064" y="5604"/>
                                    <a:pt x="12064" y="4462"/>
                                  </a:cubicBezTo>
                                  <a:cubicBezTo>
                                    <a:pt x="11683" y="3320"/>
                                    <a:pt x="10286" y="3320"/>
                                    <a:pt x="9905" y="2178"/>
                                  </a:cubicBezTo>
                                  <a:cubicBezTo>
                                    <a:pt x="10286" y="1924"/>
                                    <a:pt x="11048" y="1924"/>
                                    <a:pt x="11429" y="2178"/>
                                  </a:cubicBezTo>
                                </a:path>
                              </a:pathLst>
                            </a:custGeom>
                            <a:solidFill>
                              <a:srgbClr val="000000"/>
                            </a:solidFill>
                            <a:ln w="12688" cap="flat">
                              <a:noFill/>
                              <a:prstDash val="solid"/>
                              <a:miter/>
                            </a:ln>
                          </wps:spPr>
                          <wps:bodyPr/>
                        </wps:wsp>
                        <wps:wsp>
                          <wps:cNvPr id="2065775144" name="Freeform: Shape 2065775144">
                            <a:extLst>
                              <a:ext uri="{FF2B5EF4-FFF2-40B4-BE49-F238E27FC236}">
                                <a16:creationId xmlns:a16="http://schemas.microsoft.com/office/drawing/2014/main" id="{47D2A452-148F-05EB-224B-2440B0A78A56}"/>
                              </a:ext>
                            </a:extLst>
                          </wps:cNvPr>
                          <wps:cNvSpPr/>
                          <wps:spPr>
                            <a:xfrm>
                              <a:off x="5596409" y="20711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299120945" name="Freeform: Shape 299120945">
                            <a:extLst>
                              <a:ext uri="{FF2B5EF4-FFF2-40B4-BE49-F238E27FC236}">
                                <a16:creationId xmlns:a16="http://schemas.microsoft.com/office/drawing/2014/main" id="{8EC34F3E-C255-1131-A448-9D4617A664FE}"/>
                              </a:ext>
                            </a:extLst>
                          </wps:cNvPr>
                          <wps:cNvSpPr/>
                          <wps:spPr>
                            <a:xfrm>
                              <a:off x="5521105" y="250896"/>
                              <a:ext cx="2793" cy="2792"/>
                            </a:xfrm>
                            <a:custGeom>
                              <a:avLst/>
                              <a:gdLst>
                                <a:gd name="csX0" fmla="*/ 1397 w 2793"/>
                                <a:gd name="csY0" fmla="*/ 2792 h 2792"/>
                                <a:gd name="csX1" fmla="*/ 2794 w 2793"/>
                                <a:gd name="csY1" fmla="*/ 1396 h 2792"/>
                                <a:gd name="csX2" fmla="*/ 1397 w 2793"/>
                                <a:gd name="csY2" fmla="*/ 0 h 2792"/>
                                <a:gd name="csX3" fmla="*/ 0 w 2793"/>
                                <a:gd name="csY3" fmla="*/ 1396 h 2792"/>
                                <a:gd name="csX4" fmla="*/ 1397 w 2793"/>
                                <a:gd name="csY4" fmla="*/ 2792 h 2792"/>
                              </a:gdLst>
                              <a:ahLst/>
                              <a:cxnLst>
                                <a:cxn ang="0">
                                  <a:pos x="csX0" y="csY0"/>
                                </a:cxn>
                                <a:cxn ang="0">
                                  <a:pos x="csX1" y="csY1"/>
                                </a:cxn>
                                <a:cxn ang="0">
                                  <a:pos x="csX2" y="csY2"/>
                                </a:cxn>
                                <a:cxn ang="0">
                                  <a:pos x="csX3" y="csY3"/>
                                </a:cxn>
                                <a:cxn ang="0">
                                  <a:pos x="csX4" y="csY4"/>
                                </a:cxn>
                              </a:cxnLst>
                              <a:rect l="l" t="t" r="r" b="b"/>
                              <a:pathLst>
                                <a:path w="2793" h="2792">
                                  <a:moveTo>
                                    <a:pt x="1397" y="2792"/>
                                  </a:moveTo>
                                  <a:cubicBezTo>
                                    <a:pt x="2159" y="2792"/>
                                    <a:pt x="2794" y="2158"/>
                                    <a:pt x="2794" y="1396"/>
                                  </a:cubicBezTo>
                                  <a:cubicBezTo>
                                    <a:pt x="2794" y="635"/>
                                    <a:pt x="2159" y="0"/>
                                    <a:pt x="1397" y="0"/>
                                  </a:cubicBezTo>
                                  <a:cubicBezTo>
                                    <a:pt x="635" y="0"/>
                                    <a:pt x="0" y="635"/>
                                    <a:pt x="0" y="1396"/>
                                  </a:cubicBezTo>
                                  <a:cubicBezTo>
                                    <a:pt x="0" y="2158"/>
                                    <a:pt x="635" y="2792"/>
                                    <a:pt x="1397" y="2792"/>
                                  </a:cubicBezTo>
                                </a:path>
                              </a:pathLst>
                            </a:custGeom>
                            <a:solidFill>
                              <a:srgbClr val="000000"/>
                            </a:solidFill>
                            <a:ln w="12688" cap="flat">
                              <a:noFill/>
                              <a:prstDash val="solid"/>
                              <a:miter/>
                            </a:ln>
                          </wps:spPr>
                          <wps:bodyPr/>
                        </wps:wsp>
                        <wps:wsp>
                          <wps:cNvPr id="260131542" name="Freeform: Shape 260131542">
                            <a:extLst>
                              <a:ext uri="{FF2B5EF4-FFF2-40B4-BE49-F238E27FC236}">
                                <a16:creationId xmlns:a16="http://schemas.microsoft.com/office/drawing/2014/main" id="{9596175D-5AC6-0CCC-67A0-D3570CC1FE98}"/>
                              </a:ext>
                            </a:extLst>
                          </wps:cNvPr>
                          <wps:cNvSpPr/>
                          <wps:spPr>
                            <a:xfrm>
                              <a:off x="5570122" y="264095"/>
                              <a:ext cx="380" cy="253"/>
                            </a:xfrm>
                            <a:custGeom>
                              <a:avLst/>
                              <a:gdLst>
                                <a:gd name="csX0" fmla="*/ 127 w 380"/>
                                <a:gd name="csY0" fmla="*/ 127 h 253"/>
                                <a:gd name="csX1" fmla="*/ 127 w 380"/>
                                <a:gd name="csY1" fmla="*/ 127 h 253"/>
                                <a:gd name="csX2" fmla="*/ 127 w 380"/>
                                <a:gd name="csY2" fmla="*/ 127 h 253"/>
                                <a:gd name="csX3" fmla="*/ 127 w 380"/>
                                <a:gd name="csY3" fmla="*/ 127 h 253"/>
                                <a:gd name="csX4" fmla="*/ 127 w 380"/>
                                <a:gd name="csY4" fmla="*/ 127 h 253"/>
                                <a:gd name="csX5" fmla="*/ 381 w 380"/>
                                <a:gd name="csY5" fmla="*/ 254 h 253"/>
                                <a:gd name="csX6" fmla="*/ 127 w 380"/>
                                <a:gd name="csY6" fmla="*/ 254 h 253"/>
                                <a:gd name="csX7" fmla="*/ 127 w 380"/>
                                <a:gd name="csY7" fmla="*/ 254 h 253"/>
                                <a:gd name="csX8" fmla="*/ 127 w 380"/>
                                <a:gd name="csY8" fmla="*/ 254 h 253"/>
                                <a:gd name="csX9" fmla="*/ 127 w 380"/>
                                <a:gd name="csY9" fmla="*/ 254 h 253"/>
                                <a:gd name="csX10" fmla="*/ 127 w 380"/>
                                <a:gd name="csY10" fmla="*/ 254 h 253"/>
                                <a:gd name="csX11" fmla="*/ 0 w 380"/>
                                <a:gd name="csY11" fmla="*/ 254 h 253"/>
                                <a:gd name="csX12" fmla="*/ 0 w 380"/>
                                <a:gd name="csY12" fmla="*/ 254 h 253"/>
                                <a:gd name="csX13" fmla="*/ 0 w 380"/>
                                <a:gd name="csY13" fmla="*/ 254 h 253"/>
                                <a:gd name="csX14" fmla="*/ 0 w 380"/>
                                <a:gd name="csY14" fmla="*/ 254 h 253"/>
                                <a:gd name="csX15" fmla="*/ 0 w 380"/>
                                <a:gd name="csY15" fmla="*/ 0 h 253"/>
                                <a:gd name="csX16" fmla="*/ 127 w 380"/>
                                <a:gd name="csY16" fmla="*/ 0 h 253"/>
                                <a:gd name="csX17" fmla="*/ 254 w 380"/>
                                <a:gd name="csY17" fmla="*/ 0 h 253"/>
                                <a:gd name="csX18" fmla="*/ 254 w 380"/>
                                <a:gd name="csY18" fmla="*/ 0 h 253"/>
                                <a:gd name="csX19" fmla="*/ 254 w 380"/>
                                <a:gd name="csY19" fmla="*/ 0 h 253"/>
                                <a:gd name="csX20" fmla="*/ 254 w 380"/>
                                <a:gd name="csY20" fmla="*/ 0 h 253"/>
                                <a:gd name="csX21" fmla="*/ 254 w 380"/>
                                <a:gd name="csY21"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380" h="253">
                                  <a:moveTo>
                                    <a:pt x="127" y="127"/>
                                  </a:moveTo>
                                  <a:cubicBezTo>
                                    <a:pt x="127" y="127"/>
                                    <a:pt x="127" y="127"/>
                                    <a:pt x="127" y="127"/>
                                  </a:cubicBezTo>
                                  <a:cubicBezTo>
                                    <a:pt x="127" y="127"/>
                                    <a:pt x="127" y="127"/>
                                    <a:pt x="127" y="127"/>
                                  </a:cubicBezTo>
                                  <a:cubicBezTo>
                                    <a:pt x="127" y="127"/>
                                    <a:pt x="127" y="127"/>
                                    <a:pt x="127" y="127"/>
                                  </a:cubicBezTo>
                                  <a:lnTo>
                                    <a:pt x="127" y="127"/>
                                  </a:lnTo>
                                  <a:close/>
                                  <a:moveTo>
                                    <a:pt x="381" y="254"/>
                                  </a:moveTo>
                                  <a:lnTo>
                                    <a:pt x="127" y="254"/>
                                  </a:lnTo>
                                  <a:cubicBezTo>
                                    <a:pt x="127" y="254"/>
                                    <a:pt x="127" y="254"/>
                                    <a:pt x="127" y="254"/>
                                  </a:cubicBezTo>
                                  <a:lnTo>
                                    <a:pt x="127" y="254"/>
                                  </a:lnTo>
                                  <a:cubicBezTo>
                                    <a:pt x="127" y="254"/>
                                    <a:pt x="127" y="254"/>
                                    <a:pt x="127" y="254"/>
                                  </a:cubicBezTo>
                                  <a:lnTo>
                                    <a:pt x="127" y="254"/>
                                  </a:lnTo>
                                  <a:cubicBezTo>
                                    <a:pt x="127" y="254"/>
                                    <a:pt x="0" y="254"/>
                                    <a:pt x="0" y="254"/>
                                  </a:cubicBezTo>
                                  <a:lnTo>
                                    <a:pt x="0" y="254"/>
                                  </a:lnTo>
                                  <a:cubicBezTo>
                                    <a:pt x="0" y="254"/>
                                    <a:pt x="0" y="254"/>
                                    <a:pt x="0" y="254"/>
                                  </a:cubicBezTo>
                                  <a:lnTo>
                                    <a:pt x="0" y="254"/>
                                  </a:lnTo>
                                  <a:cubicBezTo>
                                    <a:pt x="0" y="254"/>
                                    <a:pt x="0" y="0"/>
                                    <a:pt x="0" y="0"/>
                                  </a:cubicBezTo>
                                  <a:lnTo>
                                    <a:pt x="127" y="0"/>
                                  </a:lnTo>
                                  <a:cubicBezTo>
                                    <a:pt x="127" y="0"/>
                                    <a:pt x="254" y="0"/>
                                    <a:pt x="254" y="0"/>
                                  </a:cubicBezTo>
                                  <a:cubicBezTo>
                                    <a:pt x="254" y="0"/>
                                    <a:pt x="254" y="0"/>
                                    <a:pt x="254" y="0"/>
                                  </a:cubicBezTo>
                                  <a:lnTo>
                                    <a:pt x="254" y="0"/>
                                  </a:lnTo>
                                  <a:cubicBezTo>
                                    <a:pt x="254" y="0"/>
                                    <a:pt x="254" y="0"/>
                                    <a:pt x="254" y="0"/>
                                  </a:cubicBezTo>
                                  <a:lnTo>
                                    <a:pt x="254" y="0"/>
                                  </a:lnTo>
                                  <a:close/>
                                </a:path>
                              </a:pathLst>
                            </a:custGeom>
                            <a:solidFill>
                              <a:srgbClr val="000000"/>
                            </a:solidFill>
                            <a:ln w="12688" cap="flat">
                              <a:noFill/>
                              <a:prstDash val="solid"/>
                              <a:miter/>
                            </a:ln>
                          </wps:spPr>
                          <wps:bodyPr/>
                        </wps:wsp>
                        <wps:wsp>
                          <wps:cNvPr id="171560611" name="Freeform: Shape 171560611">
                            <a:extLst>
                              <a:ext uri="{FF2B5EF4-FFF2-40B4-BE49-F238E27FC236}">
                                <a16:creationId xmlns:a16="http://schemas.microsoft.com/office/drawing/2014/main" id="{C81EC025-0560-668B-4D9D-885EC8F4F232}"/>
                              </a:ext>
                            </a:extLst>
                          </wps:cNvPr>
                          <wps:cNvSpPr/>
                          <wps:spPr>
                            <a:xfrm>
                              <a:off x="5570630" y="264222"/>
                              <a:ext cx="12698" cy="12691"/>
                            </a:xfrm>
                            <a:custGeom>
                              <a:avLst/>
                              <a:gdLst>
                                <a:gd name="csX0" fmla="*/ 0 w 12698"/>
                                <a:gd name="csY0" fmla="*/ 0 h 12691"/>
                                <a:gd name="csX1" fmla="*/ 0 w 12698"/>
                                <a:gd name="csY1" fmla="*/ 0 h 12691"/>
                                <a:gd name="csX2" fmla="*/ 0 w 12698"/>
                                <a:gd name="csY2" fmla="*/ 0 h 12691"/>
                                <a:gd name="csX3" fmla="*/ 0 w 12698"/>
                                <a:gd name="csY3" fmla="*/ 0 h 12691"/>
                                <a:gd name="csX4" fmla="*/ 0 w 12698"/>
                                <a:gd name="csY4" fmla="*/ 0 h 12691"/>
                                <a:gd name="csX5" fmla="*/ 0 w 12698"/>
                                <a:gd name="csY5" fmla="*/ 0 h 12691"/>
                                <a:gd name="csX6" fmla="*/ 0 w 12698"/>
                                <a:gd name="csY6" fmla="*/ 0 h 12691"/>
                                <a:gd name="csX7" fmla="*/ 0 w 12698"/>
                                <a:gd name="csY7" fmla="*/ 0 h 12691"/>
                                <a:gd name="csX8" fmla="*/ 0 w 12698"/>
                                <a:gd name="csY8" fmla="*/ 0 h 12691"/>
                                <a:gd name="csX9" fmla="*/ 0 w 12698"/>
                                <a:gd name="csY9" fmla="*/ 0 h 12691"/>
                                <a:gd name="csX10" fmla="*/ 0 w 12698"/>
                                <a:gd name="csY10" fmla="*/ 0 h 12691"/>
                                <a:gd name="csX11" fmla="*/ 0 w 12698"/>
                                <a:gd name="csY11" fmla="*/ 0 h 12691"/>
                                <a:gd name="csX12" fmla="*/ 0 w 12698"/>
                                <a:gd name="csY12" fmla="*/ 0 h 12691"/>
                                <a:gd name="csX13" fmla="*/ 0 w 12698"/>
                                <a:gd name="csY13" fmla="*/ 0 h 12691"/>
                                <a:gd name="csX14" fmla="*/ 0 w 12698"/>
                                <a:gd name="csY14" fmla="*/ 0 h 12691"/>
                                <a:gd name="csX15" fmla="*/ 0 w 12698"/>
                                <a:gd name="csY15" fmla="*/ 0 h 12691"/>
                                <a:gd name="csX16" fmla="*/ 0 w 12698"/>
                                <a:gd name="csY16" fmla="*/ 0 h 12691"/>
                                <a:gd name="csX17" fmla="*/ 0 w 12698"/>
                                <a:gd name="csY17" fmla="*/ 0 h 12691"/>
                                <a:gd name="csX18" fmla="*/ 0 w 12698"/>
                                <a:gd name="csY18" fmla="*/ 0 h 12691"/>
                                <a:gd name="csX19" fmla="*/ 0 w 12698"/>
                                <a:gd name="csY19" fmla="*/ 0 h 12691"/>
                                <a:gd name="csX20" fmla="*/ 0 w 12698"/>
                                <a:gd name="csY20" fmla="*/ 0 h 126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2698" h="12691">
                                  <a:moveTo>
                                    <a:pt x="0" y="0"/>
                                  </a:move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lose/>
                                </a:path>
                              </a:pathLst>
                            </a:custGeom>
                            <a:solidFill>
                              <a:srgbClr val="000000"/>
                            </a:solidFill>
                            <a:ln w="12688" cap="flat">
                              <a:noFill/>
                              <a:prstDash val="solid"/>
                              <a:miter/>
                            </a:ln>
                          </wps:spPr>
                          <wps:bodyPr/>
                        </wps:wsp>
                        <wps:wsp>
                          <wps:cNvPr id="873937878" name="Freeform: Shape 873937878">
                            <a:extLst>
                              <a:ext uri="{FF2B5EF4-FFF2-40B4-BE49-F238E27FC236}">
                                <a16:creationId xmlns:a16="http://schemas.microsoft.com/office/drawing/2014/main" id="{81469911-F4B6-D42A-CB5F-CD6DBFA035C1}"/>
                              </a:ext>
                            </a:extLst>
                          </wps:cNvPr>
                          <wps:cNvSpPr/>
                          <wps:spPr>
                            <a:xfrm>
                              <a:off x="5570757" y="264095"/>
                              <a:ext cx="380" cy="253"/>
                            </a:xfrm>
                            <a:custGeom>
                              <a:avLst/>
                              <a:gdLst>
                                <a:gd name="csX0" fmla="*/ 381 w 380"/>
                                <a:gd name="csY0" fmla="*/ 0 h 253"/>
                                <a:gd name="csX1" fmla="*/ 381 w 380"/>
                                <a:gd name="csY1" fmla="*/ 0 h 253"/>
                                <a:gd name="csX2" fmla="*/ 254 w 380"/>
                                <a:gd name="csY2" fmla="*/ 254 h 253"/>
                                <a:gd name="csX3" fmla="*/ 254 w 380"/>
                                <a:gd name="csY3" fmla="*/ 254 h 253"/>
                                <a:gd name="csX4" fmla="*/ 127 w 380"/>
                                <a:gd name="csY4" fmla="*/ 127 h 253"/>
                                <a:gd name="csX5" fmla="*/ 127 w 380"/>
                                <a:gd name="csY5" fmla="*/ 254 h 253"/>
                                <a:gd name="csX6" fmla="*/ 0 w 380"/>
                                <a:gd name="csY6" fmla="*/ 0 h 253"/>
                                <a:gd name="csX7" fmla="*/ 0 w 380"/>
                                <a:gd name="csY7" fmla="*/ 0 h 253"/>
                                <a:gd name="csX8" fmla="*/ 0 w 380"/>
                                <a:gd name="csY8" fmla="*/ 0 h 253"/>
                                <a:gd name="csX9" fmla="*/ 127 w 380"/>
                                <a:gd name="csY9" fmla="*/ 0 h 253"/>
                                <a:gd name="csX10" fmla="*/ 127 w 380"/>
                                <a:gd name="csY10" fmla="*/ 0 h 253"/>
                                <a:gd name="csX11" fmla="*/ 0 w 380"/>
                                <a:gd name="csY11" fmla="*/ 0 h 253"/>
                                <a:gd name="csX12" fmla="*/ 0 w 380"/>
                                <a:gd name="csY12" fmla="*/ 0 h 253"/>
                                <a:gd name="csX13" fmla="*/ 127 w 380"/>
                                <a:gd name="csY13" fmla="*/ 127 h 253"/>
                                <a:gd name="csX14" fmla="*/ 127 w 380"/>
                                <a:gd name="csY14" fmla="*/ 0 h 253"/>
                                <a:gd name="csX15" fmla="*/ 127 w 380"/>
                                <a:gd name="csY15" fmla="*/ 0 h 253"/>
                                <a:gd name="csX16" fmla="*/ 127 w 380"/>
                                <a:gd name="csY16" fmla="*/ 0 h 253"/>
                                <a:gd name="csX17" fmla="*/ 127 w 380"/>
                                <a:gd name="csY17" fmla="*/ 0 h 253"/>
                                <a:gd name="csX18" fmla="*/ 254 w 380"/>
                                <a:gd name="csY18" fmla="*/ 0 h 253"/>
                                <a:gd name="csX19" fmla="*/ 254 w 380"/>
                                <a:gd name="csY19" fmla="*/ 0 h 253"/>
                                <a:gd name="csX20" fmla="*/ 254 w 380"/>
                                <a:gd name="csY20" fmla="*/ 0 h 253"/>
                                <a:gd name="csX21" fmla="*/ 254 w 380"/>
                                <a:gd name="csY21" fmla="*/ 0 h 253"/>
                                <a:gd name="csX22" fmla="*/ 254 w 380"/>
                                <a:gd name="csY22" fmla="*/ 127 h 253"/>
                                <a:gd name="csX23" fmla="*/ 381 w 380"/>
                                <a:gd name="csY23" fmla="*/ 0 h 253"/>
                                <a:gd name="csX24" fmla="*/ 381 w 380"/>
                                <a:gd name="csY24" fmla="*/ 0 h 253"/>
                                <a:gd name="csX25" fmla="*/ 254 w 380"/>
                                <a:gd name="csY25" fmla="*/ 0 h 253"/>
                                <a:gd name="csX26" fmla="*/ 254 w 380"/>
                                <a:gd name="csY26" fmla="*/ 0 h 253"/>
                                <a:gd name="csX27" fmla="*/ 381 w 380"/>
                                <a:gd name="csY27" fmla="*/ 0 h 253"/>
                                <a:gd name="csX28" fmla="*/ 381 w 380"/>
                                <a:gd name="csY28"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80" h="253">
                                  <a:moveTo>
                                    <a:pt x="381" y="0"/>
                                  </a:moveTo>
                                  <a:lnTo>
                                    <a:pt x="381" y="0"/>
                                  </a:lnTo>
                                  <a:lnTo>
                                    <a:pt x="254" y="254"/>
                                  </a:lnTo>
                                  <a:lnTo>
                                    <a:pt x="254" y="254"/>
                                  </a:lnTo>
                                  <a:lnTo>
                                    <a:pt x="127" y="127"/>
                                  </a:lnTo>
                                  <a:lnTo>
                                    <a:pt x="127" y="254"/>
                                  </a:lnTo>
                                  <a:lnTo>
                                    <a:pt x="0" y="0"/>
                                  </a:lnTo>
                                  <a:lnTo>
                                    <a:pt x="0" y="0"/>
                                  </a:lnTo>
                                  <a:lnTo>
                                    <a:pt x="0" y="0"/>
                                  </a:lnTo>
                                  <a:lnTo>
                                    <a:pt x="127" y="0"/>
                                  </a:lnTo>
                                  <a:lnTo>
                                    <a:pt x="127" y="0"/>
                                  </a:lnTo>
                                  <a:lnTo>
                                    <a:pt x="0" y="0"/>
                                  </a:lnTo>
                                  <a:lnTo>
                                    <a:pt x="0" y="0"/>
                                  </a:lnTo>
                                  <a:lnTo>
                                    <a:pt x="127" y="127"/>
                                  </a:lnTo>
                                  <a:lnTo>
                                    <a:pt x="127" y="0"/>
                                  </a:lnTo>
                                  <a:lnTo>
                                    <a:pt x="127" y="0"/>
                                  </a:lnTo>
                                  <a:lnTo>
                                    <a:pt x="127" y="0"/>
                                  </a:lnTo>
                                  <a:lnTo>
                                    <a:pt x="127" y="0"/>
                                  </a:lnTo>
                                  <a:lnTo>
                                    <a:pt x="254" y="0"/>
                                  </a:lnTo>
                                  <a:lnTo>
                                    <a:pt x="254" y="0"/>
                                  </a:lnTo>
                                  <a:lnTo>
                                    <a:pt x="254" y="0"/>
                                  </a:lnTo>
                                  <a:lnTo>
                                    <a:pt x="254" y="0"/>
                                  </a:lnTo>
                                  <a:lnTo>
                                    <a:pt x="254" y="127"/>
                                  </a:lnTo>
                                  <a:lnTo>
                                    <a:pt x="381" y="0"/>
                                  </a:lnTo>
                                  <a:lnTo>
                                    <a:pt x="381" y="0"/>
                                  </a:lnTo>
                                  <a:lnTo>
                                    <a:pt x="254" y="0"/>
                                  </a:lnTo>
                                  <a:lnTo>
                                    <a:pt x="254" y="0"/>
                                  </a:lnTo>
                                  <a:lnTo>
                                    <a:pt x="381" y="0"/>
                                  </a:lnTo>
                                  <a:lnTo>
                                    <a:pt x="381" y="0"/>
                                  </a:lnTo>
                                  <a:close/>
                                </a:path>
                              </a:pathLst>
                            </a:custGeom>
                            <a:solidFill>
                              <a:srgbClr val="000000"/>
                            </a:solidFill>
                            <a:ln w="12688" cap="flat">
                              <a:noFill/>
                              <a:prstDash val="solid"/>
                              <a:miter/>
                            </a:ln>
                          </wps:spPr>
                          <wps:bodyPr/>
                        </wps:wsp>
                        <wps:wsp>
                          <wps:cNvPr id="1225383901" name="Freeform: Shape 1225383901">
                            <a:extLst>
                              <a:ext uri="{FF2B5EF4-FFF2-40B4-BE49-F238E27FC236}">
                                <a16:creationId xmlns:a16="http://schemas.microsoft.com/office/drawing/2014/main" id="{C362265D-FAB0-5EF3-603B-344A0FF4C33D}"/>
                              </a:ext>
                            </a:extLst>
                          </wps:cNvPr>
                          <wps:cNvSpPr/>
                          <wps:spPr>
                            <a:xfrm>
                              <a:off x="5570884" y="264095"/>
                              <a:ext cx="380" cy="380"/>
                            </a:xfrm>
                            <a:custGeom>
                              <a:avLst/>
                              <a:gdLst>
                                <a:gd name="csX0" fmla="*/ 381 w 380"/>
                                <a:gd name="csY0" fmla="*/ 127 h 380"/>
                                <a:gd name="csX1" fmla="*/ 381 w 380"/>
                                <a:gd name="csY1" fmla="*/ 127 h 380"/>
                                <a:gd name="csX2" fmla="*/ 381 w 380"/>
                                <a:gd name="csY2" fmla="*/ 0 h 380"/>
                                <a:gd name="csX3" fmla="*/ 381 w 380"/>
                                <a:gd name="csY3" fmla="*/ 0 h 380"/>
                                <a:gd name="csX4" fmla="*/ 381 w 380"/>
                                <a:gd name="csY4" fmla="*/ 0 h 380"/>
                                <a:gd name="csX5" fmla="*/ 254 w 380"/>
                                <a:gd name="csY5" fmla="*/ 254 h 380"/>
                                <a:gd name="csX6" fmla="*/ 254 w 380"/>
                                <a:gd name="csY6" fmla="*/ 254 h 380"/>
                                <a:gd name="csX7" fmla="*/ 254 w 380"/>
                                <a:gd name="csY7" fmla="*/ 254 h 380"/>
                                <a:gd name="csX8" fmla="*/ 254 w 380"/>
                                <a:gd name="csY8" fmla="*/ 254 h 380"/>
                                <a:gd name="csX9" fmla="*/ 254 w 380"/>
                                <a:gd name="csY9" fmla="*/ 254 h 380"/>
                                <a:gd name="csX10" fmla="*/ 254 w 380"/>
                                <a:gd name="csY10" fmla="*/ 254 h 380"/>
                                <a:gd name="csX11" fmla="*/ 254 w 380"/>
                                <a:gd name="csY11" fmla="*/ 254 h 380"/>
                                <a:gd name="csX12" fmla="*/ 0 w 380"/>
                                <a:gd name="csY12" fmla="*/ 381 h 380"/>
                                <a:gd name="csX13" fmla="*/ 0 w 380"/>
                                <a:gd name="csY13" fmla="*/ 381 h 3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80" h="380">
                                  <a:moveTo>
                                    <a:pt x="381" y="127"/>
                                  </a:moveTo>
                                  <a:lnTo>
                                    <a:pt x="381" y="127"/>
                                  </a:lnTo>
                                  <a:cubicBezTo>
                                    <a:pt x="381" y="127"/>
                                    <a:pt x="381" y="0"/>
                                    <a:pt x="381" y="0"/>
                                  </a:cubicBezTo>
                                  <a:cubicBezTo>
                                    <a:pt x="381" y="0"/>
                                    <a:pt x="381" y="0"/>
                                    <a:pt x="381" y="0"/>
                                  </a:cubicBezTo>
                                  <a:cubicBezTo>
                                    <a:pt x="381" y="0"/>
                                    <a:pt x="381" y="0"/>
                                    <a:pt x="381" y="0"/>
                                  </a:cubicBezTo>
                                  <a:moveTo>
                                    <a:pt x="254" y="254"/>
                                  </a:moveTo>
                                  <a:cubicBezTo>
                                    <a:pt x="254" y="254"/>
                                    <a:pt x="254" y="254"/>
                                    <a:pt x="254" y="254"/>
                                  </a:cubicBezTo>
                                  <a:cubicBezTo>
                                    <a:pt x="254" y="254"/>
                                    <a:pt x="254" y="254"/>
                                    <a:pt x="254" y="254"/>
                                  </a:cubicBezTo>
                                  <a:lnTo>
                                    <a:pt x="254" y="254"/>
                                  </a:lnTo>
                                  <a:cubicBezTo>
                                    <a:pt x="254" y="254"/>
                                    <a:pt x="254" y="254"/>
                                    <a:pt x="254" y="254"/>
                                  </a:cubicBezTo>
                                  <a:cubicBezTo>
                                    <a:pt x="254" y="254"/>
                                    <a:pt x="254" y="254"/>
                                    <a:pt x="254" y="254"/>
                                  </a:cubicBezTo>
                                  <a:cubicBezTo>
                                    <a:pt x="254" y="254"/>
                                    <a:pt x="254" y="254"/>
                                    <a:pt x="254" y="254"/>
                                  </a:cubicBezTo>
                                  <a:cubicBezTo>
                                    <a:pt x="254" y="254"/>
                                    <a:pt x="254" y="381"/>
                                    <a:pt x="0" y="381"/>
                                  </a:cubicBezTo>
                                  <a:lnTo>
                                    <a:pt x="0" y="381"/>
                                  </a:lnTo>
                                  <a:close/>
                                </a:path>
                              </a:pathLst>
                            </a:custGeom>
                            <a:solidFill>
                              <a:srgbClr val="000000"/>
                            </a:solidFill>
                            <a:ln w="12688" cap="flat">
                              <a:noFill/>
                              <a:prstDash val="solid"/>
                              <a:miter/>
                            </a:ln>
                          </wps:spPr>
                          <wps:bodyPr/>
                        </wps:wsp>
                        <wps:wsp>
                          <wps:cNvPr id="1542818668" name="Freeform: Shape 1542818668">
                            <a:extLst>
                              <a:ext uri="{FF2B5EF4-FFF2-40B4-BE49-F238E27FC236}">
                                <a16:creationId xmlns:a16="http://schemas.microsoft.com/office/drawing/2014/main" id="{7CABA32F-151B-517E-F335-B12FD8D05160}"/>
                              </a:ext>
                            </a:extLst>
                          </wps:cNvPr>
                          <wps:cNvSpPr/>
                          <wps:spPr>
                            <a:xfrm>
                              <a:off x="5571265" y="264095"/>
                              <a:ext cx="126" cy="126"/>
                            </a:xfrm>
                            <a:custGeom>
                              <a:avLst/>
                              <a:gdLst>
                                <a:gd name="csX0" fmla="*/ 127 w 126"/>
                                <a:gd name="csY0" fmla="*/ 127 h 126"/>
                                <a:gd name="csX1" fmla="*/ 127 w 126"/>
                                <a:gd name="csY1" fmla="*/ 127 h 126"/>
                                <a:gd name="csX2" fmla="*/ 127 w 126"/>
                                <a:gd name="csY2" fmla="*/ 127 h 126"/>
                                <a:gd name="csX3" fmla="*/ 0 w 126"/>
                                <a:gd name="csY3" fmla="*/ 127 h 126"/>
                                <a:gd name="csX4" fmla="*/ 0 w 126"/>
                                <a:gd name="csY4" fmla="*/ 127 h 126"/>
                                <a:gd name="csX5" fmla="*/ 0 w 126"/>
                                <a:gd name="csY5" fmla="*/ 127 h 126"/>
                                <a:gd name="csX6" fmla="*/ 0 w 126"/>
                                <a:gd name="csY6" fmla="*/ 127 h 126"/>
                                <a:gd name="csX7" fmla="*/ 0 w 126"/>
                                <a:gd name="csY7" fmla="*/ 127 h 126"/>
                                <a:gd name="csX8" fmla="*/ 0 w 126"/>
                                <a:gd name="csY8" fmla="*/ 127 h 126"/>
                                <a:gd name="csX9" fmla="*/ 0 w 126"/>
                                <a:gd name="csY9" fmla="*/ 127 h 126"/>
                                <a:gd name="csX10" fmla="*/ 0 w 126"/>
                                <a:gd name="csY10" fmla="*/ 127 h 126"/>
                                <a:gd name="csX11" fmla="*/ 127 w 126"/>
                                <a:gd name="csY11" fmla="*/ 0 h 126"/>
                                <a:gd name="csX12" fmla="*/ 127 w 126"/>
                                <a:gd name="csY12" fmla="*/ 0 h 126"/>
                                <a:gd name="csX13" fmla="*/ 0 w 126"/>
                                <a:gd name="csY13" fmla="*/ 0 h 126"/>
                                <a:gd name="csX14" fmla="*/ 0 w 126"/>
                                <a:gd name="csY14" fmla="*/ 0 h 12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26" h="126">
                                  <a:moveTo>
                                    <a:pt x="127" y="127"/>
                                  </a:moveTo>
                                  <a:cubicBezTo>
                                    <a:pt x="127" y="127"/>
                                    <a:pt x="127" y="127"/>
                                    <a:pt x="127" y="127"/>
                                  </a:cubicBezTo>
                                  <a:cubicBezTo>
                                    <a:pt x="127" y="127"/>
                                    <a:pt x="127" y="127"/>
                                    <a:pt x="127" y="127"/>
                                  </a:cubicBezTo>
                                  <a:cubicBezTo>
                                    <a:pt x="127" y="127"/>
                                    <a:pt x="127"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lnTo>
                                    <a:pt x="0" y="127"/>
                                  </a:lnTo>
                                  <a:cubicBezTo>
                                    <a:pt x="0" y="127"/>
                                    <a:pt x="127" y="0"/>
                                    <a:pt x="127" y="0"/>
                                  </a:cubicBezTo>
                                  <a:lnTo>
                                    <a:pt x="127" y="0"/>
                                  </a:lnTo>
                                  <a:cubicBezTo>
                                    <a:pt x="127" y="0"/>
                                    <a:pt x="0" y="0"/>
                                    <a:pt x="0" y="0"/>
                                  </a:cubicBezTo>
                                  <a:lnTo>
                                    <a:pt x="0" y="0"/>
                                  </a:lnTo>
                                  <a:close/>
                                </a:path>
                              </a:pathLst>
                            </a:custGeom>
                            <a:solidFill>
                              <a:srgbClr val="000000"/>
                            </a:solidFill>
                            <a:ln w="12688" cap="flat">
                              <a:noFill/>
                              <a:prstDash val="solid"/>
                              <a:miter/>
                            </a:ln>
                          </wps:spPr>
                          <wps:bodyPr/>
                        </wps:wsp>
                        <wps:wsp>
                          <wps:cNvPr id="1156394156" name="Freeform: Shape 1156394156">
                            <a:extLst>
                              <a:ext uri="{FF2B5EF4-FFF2-40B4-BE49-F238E27FC236}">
                                <a16:creationId xmlns:a16="http://schemas.microsoft.com/office/drawing/2014/main" id="{0DD12177-C7BD-75C3-1A36-424A3617DDBF}"/>
                              </a:ext>
                            </a:extLst>
                          </wps:cNvPr>
                          <wps:cNvSpPr/>
                          <wps:spPr>
                            <a:xfrm>
                              <a:off x="5605425" y="160534"/>
                              <a:ext cx="53589" cy="63837"/>
                            </a:xfrm>
                            <a:custGeom>
                              <a:avLst/>
                              <a:gdLst>
                                <a:gd name="csX0" fmla="*/ 52065 w 53589"/>
                                <a:gd name="csY0" fmla="*/ 41374 h 63837"/>
                                <a:gd name="csX1" fmla="*/ 48636 w 53589"/>
                                <a:gd name="csY1" fmla="*/ 48481 h 63837"/>
                                <a:gd name="csX2" fmla="*/ 28445 w 53589"/>
                                <a:gd name="csY2" fmla="*/ 61299 h 63837"/>
                                <a:gd name="csX3" fmla="*/ 28445 w 53589"/>
                                <a:gd name="csY3" fmla="*/ 61299 h 63837"/>
                                <a:gd name="csX4" fmla="*/ 26921 w 53589"/>
                                <a:gd name="csY4" fmla="*/ 61807 h 63837"/>
                                <a:gd name="csX5" fmla="*/ 25398 w 53589"/>
                                <a:gd name="csY5" fmla="*/ 61172 h 63837"/>
                                <a:gd name="csX6" fmla="*/ 5207 w 53589"/>
                                <a:gd name="csY6" fmla="*/ 48354 h 63837"/>
                                <a:gd name="csX7" fmla="*/ 1778 w 53589"/>
                                <a:gd name="csY7" fmla="*/ 41247 h 63837"/>
                                <a:gd name="csX8" fmla="*/ 1778 w 53589"/>
                                <a:gd name="csY8" fmla="*/ 1142 h 63837"/>
                                <a:gd name="csX9" fmla="*/ 52319 w 53589"/>
                                <a:gd name="csY9" fmla="*/ 1142 h 63837"/>
                                <a:gd name="csX10" fmla="*/ 52319 w 53589"/>
                                <a:gd name="csY10" fmla="*/ 41247 h 63837"/>
                                <a:gd name="csX11" fmla="*/ 53589 w 53589"/>
                                <a:gd name="csY11" fmla="*/ 0 h 63837"/>
                                <a:gd name="csX12" fmla="*/ 53589 w 53589"/>
                                <a:gd name="csY12" fmla="*/ 0 h 63837"/>
                                <a:gd name="csX13" fmla="*/ 0 w 53589"/>
                                <a:gd name="csY13" fmla="*/ 0 h 63837"/>
                                <a:gd name="csX14" fmla="*/ 0 w 53589"/>
                                <a:gd name="csY14" fmla="*/ 0 h 63837"/>
                                <a:gd name="csX15" fmla="*/ 0 w 53589"/>
                                <a:gd name="csY15" fmla="*/ 0 h 63837"/>
                                <a:gd name="csX16" fmla="*/ 0 w 53589"/>
                                <a:gd name="csY16" fmla="*/ 40993 h 63837"/>
                                <a:gd name="csX17" fmla="*/ 4190 w 53589"/>
                                <a:gd name="csY17" fmla="*/ 49877 h 63837"/>
                                <a:gd name="csX18" fmla="*/ 24762 w 53589"/>
                                <a:gd name="csY18" fmla="*/ 62949 h 63837"/>
                                <a:gd name="csX19" fmla="*/ 26668 w 53589"/>
                                <a:gd name="csY19" fmla="*/ 63837 h 63837"/>
                                <a:gd name="csX20" fmla="*/ 28318 w 53589"/>
                                <a:gd name="csY20" fmla="*/ 63203 h 63837"/>
                                <a:gd name="csX21" fmla="*/ 49271 w 53589"/>
                                <a:gd name="csY21" fmla="*/ 49877 h 63837"/>
                                <a:gd name="csX22" fmla="*/ 53462 w 53589"/>
                                <a:gd name="csY22" fmla="*/ 40993 h 63837"/>
                                <a:gd name="csX23" fmla="*/ 53462 w 53589"/>
                                <a:gd name="csY23" fmla="*/ 0 h 63837"/>
                                <a:gd name="csX24" fmla="*/ 53462 w 53589"/>
                                <a:gd name="csY24" fmla="*/ 0 h 63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3589" h="63837">
                                  <a:moveTo>
                                    <a:pt x="52065" y="41374"/>
                                  </a:moveTo>
                                  <a:cubicBezTo>
                                    <a:pt x="51811" y="44419"/>
                                    <a:pt x="50795" y="47085"/>
                                    <a:pt x="48636" y="48481"/>
                                  </a:cubicBezTo>
                                  <a:lnTo>
                                    <a:pt x="28445" y="61299"/>
                                  </a:lnTo>
                                  <a:lnTo>
                                    <a:pt x="28445" y="61299"/>
                                  </a:lnTo>
                                  <a:cubicBezTo>
                                    <a:pt x="28445" y="61299"/>
                                    <a:pt x="27430" y="61807"/>
                                    <a:pt x="26921" y="61807"/>
                                  </a:cubicBezTo>
                                  <a:cubicBezTo>
                                    <a:pt x="26413" y="61807"/>
                                    <a:pt x="25779" y="61553"/>
                                    <a:pt x="25398" y="61172"/>
                                  </a:cubicBezTo>
                                  <a:lnTo>
                                    <a:pt x="5207" y="48354"/>
                                  </a:lnTo>
                                  <a:cubicBezTo>
                                    <a:pt x="3048" y="46958"/>
                                    <a:pt x="2032" y="44293"/>
                                    <a:pt x="1778" y="41247"/>
                                  </a:cubicBezTo>
                                  <a:lnTo>
                                    <a:pt x="1778" y="1142"/>
                                  </a:lnTo>
                                  <a:lnTo>
                                    <a:pt x="52319" y="1142"/>
                                  </a:lnTo>
                                  <a:lnTo>
                                    <a:pt x="52319" y="41247"/>
                                  </a:lnTo>
                                  <a:close/>
                                  <a:moveTo>
                                    <a:pt x="53589" y="0"/>
                                  </a:moveTo>
                                  <a:lnTo>
                                    <a:pt x="53589" y="0"/>
                                  </a:lnTo>
                                  <a:cubicBezTo>
                                    <a:pt x="53589" y="0"/>
                                    <a:pt x="0" y="0"/>
                                    <a:pt x="0" y="0"/>
                                  </a:cubicBezTo>
                                  <a:lnTo>
                                    <a:pt x="0" y="0"/>
                                  </a:lnTo>
                                  <a:cubicBezTo>
                                    <a:pt x="0" y="0"/>
                                    <a:pt x="0" y="0"/>
                                    <a:pt x="0" y="0"/>
                                  </a:cubicBezTo>
                                  <a:lnTo>
                                    <a:pt x="0" y="40993"/>
                                  </a:lnTo>
                                  <a:cubicBezTo>
                                    <a:pt x="0" y="45181"/>
                                    <a:pt x="1778" y="48861"/>
                                    <a:pt x="4190" y="49877"/>
                                  </a:cubicBezTo>
                                  <a:lnTo>
                                    <a:pt x="24762" y="62949"/>
                                  </a:lnTo>
                                  <a:cubicBezTo>
                                    <a:pt x="24762" y="62949"/>
                                    <a:pt x="25905" y="63837"/>
                                    <a:pt x="26668" y="63837"/>
                                  </a:cubicBezTo>
                                  <a:cubicBezTo>
                                    <a:pt x="27302" y="63837"/>
                                    <a:pt x="27937" y="63583"/>
                                    <a:pt x="28318" y="63203"/>
                                  </a:cubicBezTo>
                                  <a:lnTo>
                                    <a:pt x="49271" y="49877"/>
                                  </a:lnTo>
                                  <a:cubicBezTo>
                                    <a:pt x="51684" y="48735"/>
                                    <a:pt x="53462" y="45054"/>
                                    <a:pt x="53462" y="40993"/>
                                  </a:cubicBezTo>
                                  <a:lnTo>
                                    <a:pt x="53462" y="0"/>
                                  </a:lnTo>
                                  <a:cubicBezTo>
                                    <a:pt x="53462" y="0"/>
                                    <a:pt x="53462" y="0"/>
                                    <a:pt x="53462" y="0"/>
                                  </a:cubicBezTo>
                                  <a:close/>
                                </a:path>
                              </a:pathLst>
                            </a:custGeom>
                            <a:solidFill>
                              <a:srgbClr val="000000"/>
                            </a:solidFill>
                            <a:ln w="12688" cap="flat">
                              <a:noFill/>
                              <a:prstDash val="solid"/>
                              <a:miter/>
                            </a:ln>
                          </wps:spPr>
                          <wps:bodyPr/>
                        </wps:wsp>
                        <wps:wsp>
                          <wps:cNvPr id="1653811681" name="Freeform: Shape 1653811681">
                            <a:extLst>
                              <a:ext uri="{FF2B5EF4-FFF2-40B4-BE49-F238E27FC236}">
                                <a16:creationId xmlns:a16="http://schemas.microsoft.com/office/drawing/2014/main" id="{7FBCBA69-6F46-FCAB-89F0-7C186755E324}"/>
                              </a:ext>
                            </a:extLst>
                          </wps:cNvPr>
                          <wps:cNvSpPr/>
                          <wps:spPr>
                            <a:xfrm>
                              <a:off x="5639458" y="219929"/>
                              <a:ext cx="634" cy="253"/>
                            </a:xfrm>
                            <a:custGeom>
                              <a:avLst/>
                              <a:gdLst>
                                <a:gd name="csX0" fmla="*/ 0 w 634"/>
                                <a:gd name="csY0" fmla="*/ 254 h 253"/>
                                <a:gd name="csX1" fmla="*/ 635 w 634"/>
                                <a:gd name="csY1" fmla="*/ 0 h 253"/>
                                <a:gd name="csX2" fmla="*/ 0 w 634"/>
                                <a:gd name="csY2" fmla="*/ 254 h 253"/>
                              </a:gdLst>
                              <a:ahLst/>
                              <a:cxnLst>
                                <a:cxn ang="0">
                                  <a:pos x="csX0" y="csY0"/>
                                </a:cxn>
                                <a:cxn ang="0">
                                  <a:pos x="csX1" y="csY1"/>
                                </a:cxn>
                                <a:cxn ang="0">
                                  <a:pos x="csX2" y="csY2"/>
                                </a:cxn>
                              </a:cxnLst>
                              <a:rect l="l" t="t" r="r" b="b"/>
                              <a:pathLst>
                                <a:path w="634" h="253">
                                  <a:moveTo>
                                    <a:pt x="0" y="254"/>
                                  </a:moveTo>
                                  <a:lnTo>
                                    <a:pt x="635" y="0"/>
                                  </a:lnTo>
                                  <a:cubicBezTo>
                                    <a:pt x="635" y="0"/>
                                    <a:pt x="127" y="254"/>
                                    <a:pt x="0" y="254"/>
                                  </a:cubicBezTo>
                                </a:path>
                              </a:pathLst>
                            </a:custGeom>
                            <a:solidFill>
                              <a:srgbClr val="000000"/>
                            </a:solidFill>
                            <a:ln w="12688" cap="flat">
                              <a:noFill/>
                              <a:prstDash val="solid"/>
                              <a:miter/>
                            </a:ln>
                          </wps:spPr>
                          <wps:bodyPr/>
                        </wps:wsp>
                        <wps:wsp>
                          <wps:cNvPr id="2065243246" name="Freeform: Shape 2065243246">
                            <a:extLst>
                              <a:ext uri="{FF2B5EF4-FFF2-40B4-BE49-F238E27FC236}">
                                <a16:creationId xmlns:a16="http://schemas.microsoft.com/office/drawing/2014/main" id="{A13096ED-5915-7B26-3F16-A0A90DD57932}"/>
                              </a:ext>
                            </a:extLst>
                          </wps:cNvPr>
                          <wps:cNvSpPr/>
                          <wps:spPr>
                            <a:xfrm>
                              <a:off x="5588409" y="267775"/>
                              <a:ext cx="10666" cy="9645"/>
                            </a:xfrm>
                            <a:custGeom>
                              <a:avLst/>
                              <a:gdLst>
                                <a:gd name="csX0" fmla="*/ 5460 w 10666"/>
                                <a:gd name="csY0" fmla="*/ 5838 h 9645"/>
                                <a:gd name="csX1" fmla="*/ 3556 w 10666"/>
                                <a:gd name="csY1" fmla="*/ 2792 h 9645"/>
                                <a:gd name="csX2" fmla="*/ 2413 w 10666"/>
                                <a:gd name="csY2" fmla="*/ 6092 h 9645"/>
                                <a:gd name="csX3" fmla="*/ 5460 w 10666"/>
                                <a:gd name="csY3" fmla="*/ 5711 h 9645"/>
                                <a:gd name="csX4" fmla="*/ 10667 w 10666"/>
                                <a:gd name="csY4" fmla="*/ 8376 h 9645"/>
                                <a:gd name="csX5" fmla="*/ 5588 w 10666"/>
                                <a:gd name="csY5" fmla="*/ 9011 h 9645"/>
                                <a:gd name="csX6" fmla="*/ 5588 w 10666"/>
                                <a:gd name="csY6" fmla="*/ 8630 h 9645"/>
                                <a:gd name="csX7" fmla="*/ 6730 w 10666"/>
                                <a:gd name="csY7" fmla="*/ 7995 h 9645"/>
                                <a:gd name="csX8" fmla="*/ 5841 w 10666"/>
                                <a:gd name="csY8" fmla="*/ 6346 h 9645"/>
                                <a:gd name="csX9" fmla="*/ 2286 w 10666"/>
                                <a:gd name="csY9" fmla="*/ 6726 h 9645"/>
                                <a:gd name="csX10" fmla="*/ 1778 w 10666"/>
                                <a:gd name="csY10" fmla="*/ 8503 h 9645"/>
                                <a:gd name="csX11" fmla="*/ 3175 w 10666"/>
                                <a:gd name="csY11" fmla="*/ 8884 h 9645"/>
                                <a:gd name="csX12" fmla="*/ 3175 w 10666"/>
                                <a:gd name="csY12" fmla="*/ 9265 h 9645"/>
                                <a:gd name="csX13" fmla="*/ 0 w 10666"/>
                                <a:gd name="csY13" fmla="*/ 9645 h 9645"/>
                                <a:gd name="csX14" fmla="*/ 0 w 10666"/>
                                <a:gd name="csY14" fmla="*/ 9265 h 9645"/>
                                <a:gd name="csX15" fmla="*/ 1270 w 10666"/>
                                <a:gd name="csY15" fmla="*/ 7615 h 9645"/>
                                <a:gd name="csX16" fmla="*/ 3937 w 10666"/>
                                <a:gd name="csY16" fmla="*/ 0 h 9645"/>
                                <a:gd name="csX17" fmla="*/ 4318 w 10666"/>
                                <a:gd name="csY17" fmla="*/ 0 h 9645"/>
                                <a:gd name="csX18" fmla="*/ 8635 w 10666"/>
                                <a:gd name="csY18" fmla="*/ 6473 h 9645"/>
                                <a:gd name="csX19" fmla="*/ 10540 w 10666"/>
                                <a:gd name="csY19" fmla="*/ 8122 h 9645"/>
                                <a:gd name="csX20" fmla="*/ 10540 w 10666"/>
                                <a:gd name="csY20" fmla="*/ 8503 h 96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645">
                                  <a:moveTo>
                                    <a:pt x="5460" y="5838"/>
                                  </a:moveTo>
                                  <a:lnTo>
                                    <a:pt x="3556" y="2792"/>
                                  </a:lnTo>
                                  <a:lnTo>
                                    <a:pt x="2413" y="6092"/>
                                  </a:lnTo>
                                  <a:lnTo>
                                    <a:pt x="5460" y="5711"/>
                                  </a:lnTo>
                                  <a:close/>
                                  <a:moveTo>
                                    <a:pt x="10667" y="8376"/>
                                  </a:moveTo>
                                  <a:lnTo>
                                    <a:pt x="5588" y="9011"/>
                                  </a:lnTo>
                                  <a:lnTo>
                                    <a:pt x="5588" y="8630"/>
                                  </a:lnTo>
                                  <a:cubicBezTo>
                                    <a:pt x="6476" y="8503"/>
                                    <a:pt x="6730" y="8376"/>
                                    <a:pt x="6730" y="7995"/>
                                  </a:cubicBezTo>
                                  <a:cubicBezTo>
                                    <a:pt x="6730" y="7615"/>
                                    <a:pt x="6095" y="6726"/>
                                    <a:pt x="5841" y="6346"/>
                                  </a:cubicBezTo>
                                  <a:lnTo>
                                    <a:pt x="2286" y="6726"/>
                                  </a:lnTo>
                                  <a:cubicBezTo>
                                    <a:pt x="1905" y="7742"/>
                                    <a:pt x="1778" y="8249"/>
                                    <a:pt x="1778" y="8503"/>
                                  </a:cubicBezTo>
                                  <a:cubicBezTo>
                                    <a:pt x="1778" y="9011"/>
                                    <a:pt x="2540" y="8884"/>
                                    <a:pt x="3175" y="8884"/>
                                  </a:cubicBezTo>
                                  <a:lnTo>
                                    <a:pt x="3175" y="9265"/>
                                  </a:lnTo>
                                  <a:cubicBezTo>
                                    <a:pt x="3175" y="9265"/>
                                    <a:pt x="0" y="9645"/>
                                    <a:pt x="0" y="9645"/>
                                  </a:cubicBezTo>
                                  <a:lnTo>
                                    <a:pt x="0" y="9265"/>
                                  </a:lnTo>
                                  <a:cubicBezTo>
                                    <a:pt x="762" y="9011"/>
                                    <a:pt x="1016" y="8630"/>
                                    <a:pt x="1270" y="7615"/>
                                  </a:cubicBezTo>
                                  <a:lnTo>
                                    <a:pt x="3937" y="0"/>
                                  </a:lnTo>
                                  <a:lnTo>
                                    <a:pt x="4318" y="0"/>
                                  </a:lnTo>
                                  <a:cubicBezTo>
                                    <a:pt x="4318" y="0"/>
                                    <a:pt x="8635" y="6473"/>
                                    <a:pt x="8635" y="6473"/>
                                  </a:cubicBezTo>
                                  <a:cubicBezTo>
                                    <a:pt x="9524" y="7742"/>
                                    <a:pt x="9778" y="8249"/>
                                    <a:pt x="10540" y="8122"/>
                                  </a:cubicBezTo>
                                  <a:lnTo>
                                    <a:pt x="10540" y="8503"/>
                                  </a:lnTo>
                                  <a:close/>
                                </a:path>
                              </a:pathLst>
                            </a:custGeom>
                            <a:solidFill>
                              <a:srgbClr val="000000"/>
                            </a:solidFill>
                            <a:ln w="12688" cap="flat">
                              <a:noFill/>
                              <a:prstDash val="solid"/>
                              <a:miter/>
                            </a:ln>
                          </wps:spPr>
                          <wps:bodyPr/>
                        </wps:wsp>
                        <wps:wsp>
                          <wps:cNvPr id="221238507" name="Freeform: Shape 221238507">
                            <a:extLst>
                              <a:ext uri="{FF2B5EF4-FFF2-40B4-BE49-F238E27FC236}">
                                <a16:creationId xmlns:a16="http://schemas.microsoft.com/office/drawing/2014/main" id="{66E63173-A936-4FF1-32BF-DCEEE010B329}"/>
                              </a:ext>
                            </a:extLst>
                          </wps:cNvPr>
                          <wps:cNvSpPr/>
                          <wps:spPr>
                            <a:xfrm>
                              <a:off x="5569233" y="251831"/>
                              <a:ext cx="118645" cy="46502"/>
                            </a:xfrm>
                            <a:custGeom>
                              <a:avLst/>
                              <a:gdLst>
                                <a:gd name="csX0" fmla="*/ 116575 w 118645"/>
                                <a:gd name="csY0" fmla="*/ 8076 h 46502"/>
                                <a:gd name="csX1" fmla="*/ 113273 w 118645"/>
                                <a:gd name="csY1" fmla="*/ 10741 h 46502"/>
                                <a:gd name="csX2" fmla="*/ 114417 w 118645"/>
                                <a:gd name="csY2" fmla="*/ 5410 h 46502"/>
                                <a:gd name="csX3" fmla="*/ 109591 w 118645"/>
                                <a:gd name="csY3" fmla="*/ 3887 h 46502"/>
                                <a:gd name="csX4" fmla="*/ 108956 w 118645"/>
                                <a:gd name="csY4" fmla="*/ 5791 h 46502"/>
                                <a:gd name="csX5" fmla="*/ 108702 w 118645"/>
                                <a:gd name="csY5" fmla="*/ 8329 h 46502"/>
                                <a:gd name="csX6" fmla="*/ 106670 w 118645"/>
                                <a:gd name="csY6" fmla="*/ 5918 h 46502"/>
                                <a:gd name="csX7" fmla="*/ 109083 w 118645"/>
                                <a:gd name="csY7" fmla="*/ 1857 h 46502"/>
                                <a:gd name="csX8" fmla="*/ 113528 w 118645"/>
                                <a:gd name="csY8" fmla="*/ 1984 h 46502"/>
                                <a:gd name="csX9" fmla="*/ 116067 w 118645"/>
                                <a:gd name="csY9" fmla="*/ 3634 h 46502"/>
                                <a:gd name="csX10" fmla="*/ 116702 w 118645"/>
                                <a:gd name="csY10" fmla="*/ 8076 h 46502"/>
                                <a:gd name="csX11" fmla="*/ 110353 w 118645"/>
                                <a:gd name="csY11" fmla="*/ 8837 h 46502"/>
                                <a:gd name="csX12" fmla="*/ 112511 w 118645"/>
                                <a:gd name="csY12" fmla="*/ 6299 h 46502"/>
                                <a:gd name="csX13" fmla="*/ 112004 w 118645"/>
                                <a:gd name="csY13" fmla="*/ 8329 h 46502"/>
                                <a:gd name="csX14" fmla="*/ 110353 w 118645"/>
                                <a:gd name="csY14" fmla="*/ 8837 h 46502"/>
                                <a:gd name="csX15" fmla="*/ 111242 w 118645"/>
                                <a:gd name="csY15" fmla="*/ 10741 h 46502"/>
                                <a:gd name="csX16" fmla="*/ 109591 w 118645"/>
                                <a:gd name="csY16" fmla="*/ 12137 h 46502"/>
                                <a:gd name="csX17" fmla="*/ 107686 w 118645"/>
                                <a:gd name="csY17" fmla="*/ 12137 h 46502"/>
                                <a:gd name="csX18" fmla="*/ 107432 w 118645"/>
                                <a:gd name="csY18" fmla="*/ 9979 h 46502"/>
                                <a:gd name="csX19" fmla="*/ 111242 w 118645"/>
                                <a:gd name="csY19" fmla="*/ 10741 h 46502"/>
                                <a:gd name="csX20" fmla="*/ 113273 w 118645"/>
                                <a:gd name="csY20" fmla="*/ 20132 h 46502"/>
                                <a:gd name="csX21" fmla="*/ 112385 w 118645"/>
                                <a:gd name="csY21" fmla="*/ 22797 h 46502"/>
                                <a:gd name="csX22" fmla="*/ 110226 w 118645"/>
                                <a:gd name="csY22" fmla="*/ 25463 h 46502"/>
                                <a:gd name="csX23" fmla="*/ 83177 w 118645"/>
                                <a:gd name="csY23" fmla="*/ 22797 h 46502"/>
                                <a:gd name="csX24" fmla="*/ 43684 w 118645"/>
                                <a:gd name="csY24" fmla="*/ 22163 h 46502"/>
                                <a:gd name="csX25" fmla="*/ 26287 w 118645"/>
                                <a:gd name="csY25" fmla="*/ 26224 h 46502"/>
                                <a:gd name="csX26" fmla="*/ 15493 w 118645"/>
                                <a:gd name="csY26" fmla="*/ 26224 h 46502"/>
                                <a:gd name="csX27" fmla="*/ 13080 w 118645"/>
                                <a:gd name="csY27" fmla="*/ 18863 h 46502"/>
                                <a:gd name="csX28" fmla="*/ 12445 w 118645"/>
                                <a:gd name="csY28" fmla="*/ 13533 h 46502"/>
                                <a:gd name="csX29" fmla="*/ 12191 w 118645"/>
                                <a:gd name="csY29" fmla="*/ 11502 h 46502"/>
                                <a:gd name="csX30" fmla="*/ 15746 w 118645"/>
                                <a:gd name="csY30" fmla="*/ 12771 h 46502"/>
                                <a:gd name="csX31" fmla="*/ 34033 w 118645"/>
                                <a:gd name="csY31" fmla="*/ 10868 h 46502"/>
                                <a:gd name="csX32" fmla="*/ 51811 w 118645"/>
                                <a:gd name="csY32" fmla="*/ 8202 h 46502"/>
                                <a:gd name="csX33" fmla="*/ 72383 w 118645"/>
                                <a:gd name="csY33" fmla="*/ 8964 h 46502"/>
                                <a:gd name="csX34" fmla="*/ 78479 w 118645"/>
                                <a:gd name="csY34" fmla="*/ 9725 h 46502"/>
                                <a:gd name="csX35" fmla="*/ 91177 w 118645"/>
                                <a:gd name="csY35" fmla="*/ 11756 h 46502"/>
                                <a:gd name="csX36" fmla="*/ 93463 w 118645"/>
                                <a:gd name="csY36" fmla="*/ 12137 h 46502"/>
                                <a:gd name="csX37" fmla="*/ 114797 w 118645"/>
                                <a:gd name="csY37" fmla="*/ 12137 h 46502"/>
                                <a:gd name="csX38" fmla="*/ 113273 w 118645"/>
                                <a:gd name="csY38" fmla="*/ 20259 h 46502"/>
                                <a:gd name="csX39" fmla="*/ 74288 w 118645"/>
                                <a:gd name="csY39" fmla="*/ 25843 h 46502"/>
                                <a:gd name="csX40" fmla="*/ 75050 w 118645"/>
                                <a:gd name="csY40" fmla="*/ 29270 h 46502"/>
                                <a:gd name="csX41" fmla="*/ 71367 w 118645"/>
                                <a:gd name="csY41" fmla="*/ 31047 h 46502"/>
                                <a:gd name="csX42" fmla="*/ 69590 w 118645"/>
                                <a:gd name="csY42" fmla="*/ 30539 h 46502"/>
                                <a:gd name="csX43" fmla="*/ 69335 w 118645"/>
                                <a:gd name="csY43" fmla="*/ 29778 h 46502"/>
                                <a:gd name="csX44" fmla="*/ 68955 w 118645"/>
                                <a:gd name="csY44" fmla="*/ 26859 h 46502"/>
                                <a:gd name="csX45" fmla="*/ 74415 w 118645"/>
                                <a:gd name="csY45" fmla="*/ 25843 h 46502"/>
                                <a:gd name="csX46" fmla="*/ 75939 w 118645"/>
                                <a:gd name="csY46" fmla="*/ 26097 h 46502"/>
                                <a:gd name="csX47" fmla="*/ 76955 w 118645"/>
                                <a:gd name="csY47" fmla="*/ 28128 h 46502"/>
                                <a:gd name="csX48" fmla="*/ 74288 w 118645"/>
                                <a:gd name="csY48" fmla="*/ 31935 h 46502"/>
                                <a:gd name="csX49" fmla="*/ 71240 w 118645"/>
                                <a:gd name="csY49" fmla="*/ 32189 h 46502"/>
                                <a:gd name="csX50" fmla="*/ 75812 w 118645"/>
                                <a:gd name="csY50" fmla="*/ 29524 h 46502"/>
                                <a:gd name="csX51" fmla="*/ 75812 w 118645"/>
                                <a:gd name="csY51" fmla="*/ 26097 h 46502"/>
                                <a:gd name="csX52" fmla="*/ 77971 w 118645"/>
                                <a:gd name="csY52" fmla="*/ 36377 h 46502"/>
                                <a:gd name="csX53" fmla="*/ 77844 w 118645"/>
                                <a:gd name="csY53" fmla="*/ 36631 h 46502"/>
                                <a:gd name="csX54" fmla="*/ 72510 w 118645"/>
                                <a:gd name="csY54" fmla="*/ 34220 h 46502"/>
                                <a:gd name="csX55" fmla="*/ 72510 w 118645"/>
                                <a:gd name="csY55" fmla="*/ 33839 h 46502"/>
                                <a:gd name="csX56" fmla="*/ 78098 w 118645"/>
                                <a:gd name="csY56" fmla="*/ 36377 h 46502"/>
                                <a:gd name="csX57" fmla="*/ 75050 w 118645"/>
                                <a:gd name="csY57" fmla="*/ 43611 h 46502"/>
                                <a:gd name="csX58" fmla="*/ 74415 w 118645"/>
                                <a:gd name="csY58" fmla="*/ 43611 h 46502"/>
                                <a:gd name="csX59" fmla="*/ 69590 w 118645"/>
                                <a:gd name="csY59" fmla="*/ 34347 h 46502"/>
                                <a:gd name="csX60" fmla="*/ 69844 w 118645"/>
                                <a:gd name="csY60" fmla="*/ 34347 h 46502"/>
                                <a:gd name="csX61" fmla="*/ 75050 w 118645"/>
                                <a:gd name="csY61" fmla="*/ 43611 h 46502"/>
                                <a:gd name="csX62" fmla="*/ 71240 w 118645"/>
                                <a:gd name="csY62" fmla="*/ 41707 h 46502"/>
                                <a:gd name="csX63" fmla="*/ 70859 w 118645"/>
                                <a:gd name="csY63" fmla="*/ 41707 h 46502"/>
                                <a:gd name="csX64" fmla="*/ 70733 w 118645"/>
                                <a:gd name="csY64" fmla="*/ 40185 h 46502"/>
                                <a:gd name="csX65" fmla="*/ 71240 w 118645"/>
                                <a:gd name="csY65" fmla="*/ 41707 h 46502"/>
                                <a:gd name="csX66" fmla="*/ 69082 w 118645"/>
                                <a:gd name="csY66" fmla="*/ 37012 h 46502"/>
                                <a:gd name="csX67" fmla="*/ 69463 w 118645"/>
                                <a:gd name="csY67" fmla="*/ 38788 h 46502"/>
                                <a:gd name="csX68" fmla="*/ 69082 w 118645"/>
                                <a:gd name="csY68" fmla="*/ 37012 h 46502"/>
                                <a:gd name="csX69" fmla="*/ 68701 w 118645"/>
                                <a:gd name="csY69" fmla="*/ 31935 h 46502"/>
                                <a:gd name="csX70" fmla="*/ 68827 w 118645"/>
                                <a:gd name="csY70" fmla="*/ 31935 h 46502"/>
                                <a:gd name="csX71" fmla="*/ 68827 w 118645"/>
                                <a:gd name="csY71" fmla="*/ 32189 h 46502"/>
                                <a:gd name="csX72" fmla="*/ 68701 w 118645"/>
                                <a:gd name="csY72" fmla="*/ 32189 h 46502"/>
                                <a:gd name="csX73" fmla="*/ 68701 w 118645"/>
                                <a:gd name="csY73" fmla="*/ 31935 h 46502"/>
                                <a:gd name="csX74" fmla="*/ 64129 w 118645"/>
                                <a:gd name="csY74" fmla="*/ 43357 h 46502"/>
                                <a:gd name="csX75" fmla="*/ 59049 w 118645"/>
                                <a:gd name="csY75" fmla="*/ 43103 h 46502"/>
                                <a:gd name="csX76" fmla="*/ 58541 w 118645"/>
                                <a:gd name="csY76" fmla="*/ 41581 h 46502"/>
                                <a:gd name="csX77" fmla="*/ 61970 w 118645"/>
                                <a:gd name="csY77" fmla="*/ 41581 h 46502"/>
                                <a:gd name="csX78" fmla="*/ 67304 w 118645"/>
                                <a:gd name="csY78" fmla="*/ 41707 h 46502"/>
                                <a:gd name="csX79" fmla="*/ 69590 w 118645"/>
                                <a:gd name="csY79" fmla="*/ 41961 h 46502"/>
                                <a:gd name="csX80" fmla="*/ 64002 w 118645"/>
                                <a:gd name="csY80" fmla="*/ 43484 h 46502"/>
                                <a:gd name="csX81" fmla="*/ 60827 w 118645"/>
                                <a:gd name="csY81" fmla="*/ 34093 h 46502"/>
                                <a:gd name="csX82" fmla="*/ 61208 w 118645"/>
                                <a:gd name="csY82" fmla="*/ 33458 h 46502"/>
                                <a:gd name="csX83" fmla="*/ 58668 w 118645"/>
                                <a:gd name="csY83" fmla="*/ 39042 h 46502"/>
                                <a:gd name="csX84" fmla="*/ 60827 w 118645"/>
                                <a:gd name="csY84" fmla="*/ 34093 h 46502"/>
                                <a:gd name="csX85" fmla="*/ 62986 w 118645"/>
                                <a:gd name="csY85" fmla="*/ 32697 h 46502"/>
                                <a:gd name="csX86" fmla="*/ 65272 w 118645"/>
                                <a:gd name="csY86" fmla="*/ 34220 h 46502"/>
                                <a:gd name="csX87" fmla="*/ 68320 w 118645"/>
                                <a:gd name="csY87" fmla="*/ 39804 h 46502"/>
                                <a:gd name="csX88" fmla="*/ 62986 w 118645"/>
                                <a:gd name="csY88" fmla="*/ 40819 h 46502"/>
                                <a:gd name="csX89" fmla="*/ 60192 w 118645"/>
                                <a:gd name="csY89" fmla="*/ 40058 h 46502"/>
                                <a:gd name="csX90" fmla="*/ 62986 w 118645"/>
                                <a:gd name="csY90" fmla="*/ 32697 h 46502"/>
                                <a:gd name="csX91" fmla="*/ 62732 w 118645"/>
                                <a:gd name="csY91" fmla="*/ 29651 h 46502"/>
                                <a:gd name="csX92" fmla="*/ 62478 w 118645"/>
                                <a:gd name="csY92" fmla="*/ 29651 h 46502"/>
                                <a:gd name="csX93" fmla="*/ 62986 w 118645"/>
                                <a:gd name="csY93" fmla="*/ 29143 h 46502"/>
                                <a:gd name="csX94" fmla="*/ 62859 w 118645"/>
                                <a:gd name="csY94" fmla="*/ 29651 h 46502"/>
                                <a:gd name="csX95" fmla="*/ 64510 w 118645"/>
                                <a:gd name="csY95" fmla="*/ 29905 h 46502"/>
                                <a:gd name="csX96" fmla="*/ 65780 w 118645"/>
                                <a:gd name="csY96" fmla="*/ 28762 h 46502"/>
                                <a:gd name="csX97" fmla="*/ 65907 w 118645"/>
                                <a:gd name="csY97" fmla="*/ 29016 h 46502"/>
                                <a:gd name="csX98" fmla="*/ 64510 w 118645"/>
                                <a:gd name="csY98" fmla="*/ 29905 h 46502"/>
                                <a:gd name="csX99" fmla="*/ 65526 w 118645"/>
                                <a:gd name="csY99" fmla="*/ 31047 h 46502"/>
                                <a:gd name="csX100" fmla="*/ 66288 w 118645"/>
                                <a:gd name="csY100" fmla="*/ 31047 h 46502"/>
                                <a:gd name="csX101" fmla="*/ 65526 w 118645"/>
                                <a:gd name="csY101" fmla="*/ 31047 h 46502"/>
                                <a:gd name="csX102" fmla="*/ 67685 w 118645"/>
                                <a:gd name="csY102" fmla="*/ 33458 h 46502"/>
                                <a:gd name="csX103" fmla="*/ 67558 w 118645"/>
                                <a:gd name="csY103" fmla="*/ 33966 h 46502"/>
                                <a:gd name="csX104" fmla="*/ 65780 w 118645"/>
                                <a:gd name="csY104" fmla="*/ 32570 h 46502"/>
                                <a:gd name="csX105" fmla="*/ 67685 w 118645"/>
                                <a:gd name="csY105" fmla="*/ 33458 h 46502"/>
                                <a:gd name="csX106" fmla="*/ 67431 w 118645"/>
                                <a:gd name="csY106" fmla="*/ 28889 h 46502"/>
                                <a:gd name="csX107" fmla="*/ 67431 w 118645"/>
                                <a:gd name="csY107" fmla="*/ 28889 h 46502"/>
                                <a:gd name="csX108" fmla="*/ 67431 w 118645"/>
                                <a:gd name="csY108" fmla="*/ 28635 h 46502"/>
                                <a:gd name="csX109" fmla="*/ 67431 w 118645"/>
                                <a:gd name="csY109" fmla="*/ 28635 h 46502"/>
                                <a:gd name="csX110" fmla="*/ 67431 w 118645"/>
                                <a:gd name="csY110" fmla="*/ 28889 h 46502"/>
                                <a:gd name="csX111" fmla="*/ 70733 w 118645"/>
                                <a:gd name="csY111" fmla="*/ 23940 h 46502"/>
                                <a:gd name="csX112" fmla="*/ 68193 w 118645"/>
                                <a:gd name="csY112" fmla="*/ 25590 h 46502"/>
                                <a:gd name="csX113" fmla="*/ 70733 w 118645"/>
                                <a:gd name="csY113" fmla="*/ 23940 h 46502"/>
                                <a:gd name="csX114" fmla="*/ 66923 w 118645"/>
                                <a:gd name="csY114" fmla="*/ 22924 h 46502"/>
                                <a:gd name="csX115" fmla="*/ 67939 w 118645"/>
                                <a:gd name="csY115" fmla="*/ 22417 h 46502"/>
                                <a:gd name="csX116" fmla="*/ 70352 w 118645"/>
                                <a:gd name="csY116" fmla="*/ 22417 h 46502"/>
                                <a:gd name="csX117" fmla="*/ 66923 w 118645"/>
                                <a:gd name="csY117" fmla="*/ 22924 h 46502"/>
                                <a:gd name="csX118" fmla="*/ 61208 w 118645"/>
                                <a:gd name="csY118" fmla="*/ 25082 h 46502"/>
                                <a:gd name="csX119" fmla="*/ 62351 w 118645"/>
                                <a:gd name="csY119" fmla="*/ 22163 h 46502"/>
                                <a:gd name="csX120" fmla="*/ 64383 w 118645"/>
                                <a:gd name="csY120" fmla="*/ 22417 h 46502"/>
                                <a:gd name="csX121" fmla="*/ 64383 w 118645"/>
                                <a:gd name="csY121" fmla="*/ 27366 h 46502"/>
                                <a:gd name="csX122" fmla="*/ 61970 w 118645"/>
                                <a:gd name="csY122" fmla="*/ 27620 h 46502"/>
                                <a:gd name="csX123" fmla="*/ 61208 w 118645"/>
                                <a:gd name="csY123" fmla="*/ 24955 h 46502"/>
                                <a:gd name="csX124" fmla="*/ 60066 w 118645"/>
                                <a:gd name="csY124" fmla="*/ 29905 h 46502"/>
                                <a:gd name="csX125" fmla="*/ 60319 w 118645"/>
                                <a:gd name="csY125" fmla="*/ 28762 h 46502"/>
                                <a:gd name="csX126" fmla="*/ 61208 w 118645"/>
                                <a:gd name="csY126" fmla="*/ 29270 h 46502"/>
                                <a:gd name="csX127" fmla="*/ 60066 w 118645"/>
                                <a:gd name="csY127" fmla="*/ 29778 h 46502"/>
                                <a:gd name="csX128" fmla="*/ 60066 w 118645"/>
                                <a:gd name="csY128" fmla="*/ 26351 h 46502"/>
                                <a:gd name="csX129" fmla="*/ 60066 w 118645"/>
                                <a:gd name="csY129" fmla="*/ 26351 h 46502"/>
                                <a:gd name="csX130" fmla="*/ 60066 w 118645"/>
                                <a:gd name="csY130" fmla="*/ 25463 h 46502"/>
                                <a:gd name="csX131" fmla="*/ 60066 w 118645"/>
                                <a:gd name="csY131" fmla="*/ 25463 h 46502"/>
                                <a:gd name="csX132" fmla="*/ 60066 w 118645"/>
                                <a:gd name="csY132" fmla="*/ 26351 h 46502"/>
                                <a:gd name="csX133" fmla="*/ 59049 w 118645"/>
                                <a:gd name="csY133" fmla="*/ 23940 h 46502"/>
                                <a:gd name="csX134" fmla="*/ 56383 w 118645"/>
                                <a:gd name="csY134" fmla="*/ 22544 h 46502"/>
                                <a:gd name="csX135" fmla="*/ 59303 w 118645"/>
                                <a:gd name="csY135" fmla="*/ 22544 h 46502"/>
                                <a:gd name="csX136" fmla="*/ 59049 w 118645"/>
                                <a:gd name="csY136" fmla="*/ 24067 h 46502"/>
                                <a:gd name="csX137" fmla="*/ 58288 w 118645"/>
                                <a:gd name="csY137" fmla="*/ 30285 h 46502"/>
                                <a:gd name="csX138" fmla="*/ 59558 w 118645"/>
                                <a:gd name="csY138" fmla="*/ 26986 h 46502"/>
                                <a:gd name="csX139" fmla="*/ 58288 w 118645"/>
                                <a:gd name="csY139" fmla="*/ 30285 h 46502"/>
                                <a:gd name="csX140" fmla="*/ 56637 w 118645"/>
                                <a:gd name="csY140" fmla="*/ 30285 h 46502"/>
                                <a:gd name="csX141" fmla="*/ 52954 w 118645"/>
                                <a:gd name="csY141" fmla="*/ 29397 h 46502"/>
                                <a:gd name="csX142" fmla="*/ 52954 w 118645"/>
                                <a:gd name="csY142" fmla="*/ 26859 h 46502"/>
                                <a:gd name="csX143" fmla="*/ 58541 w 118645"/>
                                <a:gd name="csY143" fmla="*/ 25843 h 46502"/>
                                <a:gd name="csX144" fmla="*/ 56637 w 118645"/>
                                <a:gd name="csY144" fmla="*/ 30285 h 46502"/>
                                <a:gd name="csX145" fmla="*/ 57272 w 118645"/>
                                <a:gd name="csY145" fmla="*/ 32316 h 46502"/>
                                <a:gd name="csX146" fmla="*/ 57272 w 118645"/>
                                <a:gd name="csY146" fmla="*/ 32570 h 46502"/>
                                <a:gd name="csX147" fmla="*/ 57145 w 118645"/>
                                <a:gd name="csY147" fmla="*/ 32570 h 46502"/>
                                <a:gd name="csX148" fmla="*/ 57145 w 118645"/>
                                <a:gd name="csY148" fmla="*/ 32316 h 46502"/>
                                <a:gd name="csX149" fmla="*/ 57145 w 118645"/>
                                <a:gd name="csY149" fmla="*/ 32316 h 46502"/>
                                <a:gd name="csX150" fmla="*/ 57399 w 118645"/>
                                <a:gd name="csY150" fmla="*/ 32316 h 46502"/>
                                <a:gd name="csX151" fmla="*/ 57145 w 118645"/>
                                <a:gd name="csY151" fmla="*/ 32316 h 46502"/>
                                <a:gd name="csX152" fmla="*/ 57272 w 118645"/>
                                <a:gd name="csY152" fmla="*/ 32316 h 46502"/>
                                <a:gd name="csX153" fmla="*/ 55367 w 118645"/>
                                <a:gd name="csY153" fmla="*/ 36758 h 46502"/>
                                <a:gd name="csX154" fmla="*/ 51557 w 118645"/>
                                <a:gd name="csY154" fmla="*/ 43992 h 46502"/>
                                <a:gd name="csX155" fmla="*/ 50287 w 118645"/>
                                <a:gd name="csY155" fmla="*/ 44500 h 46502"/>
                                <a:gd name="csX156" fmla="*/ 51811 w 118645"/>
                                <a:gd name="csY156" fmla="*/ 41581 h 46502"/>
                                <a:gd name="csX157" fmla="*/ 55748 w 118645"/>
                                <a:gd name="csY157" fmla="*/ 35235 h 46502"/>
                                <a:gd name="csX158" fmla="*/ 55240 w 118645"/>
                                <a:gd name="csY158" fmla="*/ 36631 h 46502"/>
                                <a:gd name="csX159" fmla="*/ 48002 w 118645"/>
                                <a:gd name="csY159" fmla="*/ 35996 h 46502"/>
                                <a:gd name="csX160" fmla="*/ 53843 w 118645"/>
                                <a:gd name="csY160" fmla="*/ 34347 h 46502"/>
                                <a:gd name="csX161" fmla="*/ 48002 w 118645"/>
                                <a:gd name="csY161" fmla="*/ 35996 h 46502"/>
                                <a:gd name="csX162" fmla="*/ 50795 w 118645"/>
                                <a:gd name="csY162" fmla="*/ 30666 h 46502"/>
                                <a:gd name="csX163" fmla="*/ 53208 w 118645"/>
                                <a:gd name="csY163" fmla="*/ 23686 h 46502"/>
                                <a:gd name="csX164" fmla="*/ 56510 w 118645"/>
                                <a:gd name="csY164" fmla="*/ 23813 h 46502"/>
                                <a:gd name="csX165" fmla="*/ 51557 w 118645"/>
                                <a:gd name="csY165" fmla="*/ 27366 h 46502"/>
                                <a:gd name="csX166" fmla="*/ 51811 w 118645"/>
                                <a:gd name="csY166" fmla="*/ 29778 h 46502"/>
                                <a:gd name="csX167" fmla="*/ 55621 w 118645"/>
                                <a:gd name="csY167" fmla="*/ 31808 h 46502"/>
                                <a:gd name="csX168" fmla="*/ 54859 w 118645"/>
                                <a:gd name="csY168" fmla="*/ 32697 h 46502"/>
                                <a:gd name="csX169" fmla="*/ 50668 w 118645"/>
                                <a:gd name="csY169" fmla="*/ 30666 h 46502"/>
                                <a:gd name="csX170" fmla="*/ 14731 w 118645"/>
                                <a:gd name="csY170" fmla="*/ 5791 h 46502"/>
                                <a:gd name="csX171" fmla="*/ 15620 w 118645"/>
                                <a:gd name="csY171" fmla="*/ 4141 h 46502"/>
                                <a:gd name="csX172" fmla="*/ 17016 w 118645"/>
                                <a:gd name="csY172" fmla="*/ 4649 h 46502"/>
                                <a:gd name="csX173" fmla="*/ 16635 w 118645"/>
                                <a:gd name="csY173" fmla="*/ 7314 h 46502"/>
                                <a:gd name="csX174" fmla="*/ 14731 w 118645"/>
                                <a:gd name="csY174" fmla="*/ 5791 h 46502"/>
                                <a:gd name="csX175" fmla="*/ 14985 w 118645"/>
                                <a:gd name="csY175" fmla="*/ 8456 h 46502"/>
                                <a:gd name="csX176" fmla="*/ 19175 w 118645"/>
                                <a:gd name="csY176" fmla="*/ 9218 h 46502"/>
                                <a:gd name="csX177" fmla="*/ 18794 w 118645"/>
                                <a:gd name="csY177" fmla="*/ 11883 h 46502"/>
                                <a:gd name="csX178" fmla="*/ 15112 w 118645"/>
                                <a:gd name="csY178" fmla="*/ 10487 h 46502"/>
                                <a:gd name="csX179" fmla="*/ 15112 w 118645"/>
                                <a:gd name="csY179" fmla="*/ 8583 h 46502"/>
                                <a:gd name="csX180" fmla="*/ 11302 w 118645"/>
                                <a:gd name="csY180" fmla="*/ 6172 h 46502"/>
                                <a:gd name="csX181" fmla="*/ 13080 w 118645"/>
                                <a:gd name="csY181" fmla="*/ 2238 h 46502"/>
                                <a:gd name="csX182" fmla="*/ 19175 w 118645"/>
                                <a:gd name="csY182" fmla="*/ 2491 h 46502"/>
                                <a:gd name="csX183" fmla="*/ 20445 w 118645"/>
                                <a:gd name="csY183" fmla="*/ 4014 h 46502"/>
                                <a:gd name="csX184" fmla="*/ 19302 w 118645"/>
                                <a:gd name="csY184" fmla="*/ 7441 h 46502"/>
                                <a:gd name="csX185" fmla="*/ 18540 w 118645"/>
                                <a:gd name="csY185" fmla="*/ 7441 h 46502"/>
                                <a:gd name="csX186" fmla="*/ 19048 w 118645"/>
                                <a:gd name="csY186" fmla="*/ 4014 h 46502"/>
                                <a:gd name="csX187" fmla="*/ 17524 w 118645"/>
                                <a:gd name="csY187" fmla="*/ 2618 h 46502"/>
                                <a:gd name="csX188" fmla="*/ 14096 w 118645"/>
                                <a:gd name="csY188" fmla="*/ 3380 h 46502"/>
                                <a:gd name="csX189" fmla="*/ 13080 w 118645"/>
                                <a:gd name="csY189" fmla="*/ 6806 h 46502"/>
                                <a:gd name="csX190" fmla="*/ 13461 w 118645"/>
                                <a:gd name="csY190" fmla="*/ 9725 h 46502"/>
                                <a:gd name="csX191" fmla="*/ 13207 w 118645"/>
                                <a:gd name="csY191" fmla="*/ 9979 h 46502"/>
                                <a:gd name="csX192" fmla="*/ 11302 w 118645"/>
                                <a:gd name="csY192" fmla="*/ 6045 h 46502"/>
                                <a:gd name="csX193" fmla="*/ 83558 w 118645"/>
                                <a:gd name="csY193" fmla="*/ 39169 h 46502"/>
                                <a:gd name="csX194" fmla="*/ 91813 w 118645"/>
                                <a:gd name="csY194" fmla="*/ 41073 h 46502"/>
                                <a:gd name="csX195" fmla="*/ 89907 w 118645"/>
                                <a:gd name="csY195" fmla="*/ 42596 h 46502"/>
                                <a:gd name="csX196" fmla="*/ 82923 w 118645"/>
                                <a:gd name="csY196" fmla="*/ 39296 h 46502"/>
                                <a:gd name="csX197" fmla="*/ 83558 w 118645"/>
                                <a:gd name="csY197" fmla="*/ 39042 h 46502"/>
                                <a:gd name="csX198" fmla="*/ 35557 w 118645"/>
                                <a:gd name="csY198" fmla="*/ 40438 h 46502"/>
                                <a:gd name="csX199" fmla="*/ 34414 w 118645"/>
                                <a:gd name="csY199" fmla="*/ 39423 h 46502"/>
                                <a:gd name="csX200" fmla="*/ 36954 w 118645"/>
                                <a:gd name="csY200" fmla="*/ 38662 h 46502"/>
                                <a:gd name="csX201" fmla="*/ 43430 w 118645"/>
                                <a:gd name="csY201" fmla="*/ 37773 h 46502"/>
                                <a:gd name="csX202" fmla="*/ 35430 w 118645"/>
                                <a:gd name="csY202" fmla="*/ 40438 h 46502"/>
                                <a:gd name="csX203" fmla="*/ 118607 w 118645"/>
                                <a:gd name="csY203" fmla="*/ 5030 h 46502"/>
                                <a:gd name="csX204" fmla="*/ 113400 w 118645"/>
                                <a:gd name="csY204" fmla="*/ 207 h 46502"/>
                                <a:gd name="csX205" fmla="*/ 106670 w 118645"/>
                                <a:gd name="csY205" fmla="*/ 1857 h 46502"/>
                                <a:gd name="csX206" fmla="*/ 105908 w 118645"/>
                                <a:gd name="csY206" fmla="*/ 10868 h 46502"/>
                                <a:gd name="csX207" fmla="*/ 105400 w 118645"/>
                                <a:gd name="csY207" fmla="*/ 12264 h 46502"/>
                                <a:gd name="csX208" fmla="*/ 72764 w 118645"/>
                                <a:gd name="csY208" fmla="*/ 7314 h 46502"/>
                                <a:gd name="csX209" fmla="*/ 65272 w 118645"/>
                                <a:gd name="csY209" fmla="*/ 6426 h 46502"/>
                                <a:gd name="csX210" fmla="*/ 62224 w 118645"/>
                                <a:gd name="csY210" fmla="*/ 6045 h 46502"/>
                                <a:gd name="csX211" fmla="*/ 34033 w 118645"/>
                                <a:gd name="csY211" fmla="*/ 9218 h 46502"/>
                                <a:gd name="csX212" fmla="*/ 28064 w 118645"/>
                                <a:gd name="csY212" fmla="*/ 10741 h 46502"/>
                                <a:gd name="csX213" fmla="*/ 24255 w 118645"/>
                                <a:gd name="csY213" fmla="*/ 11121 h 46502"/>
                                <a:gd name="csX214" fmla="*/ 21715 w 118645"/>
                                <a:gd name="csY214" fmla="*/ 11756 h 46502"/>
                                <a:gd name="csX215" fmla="*/ 20826 w 118645"/>
                                <a:gd name="csY215" fmla="*/ 11756 h 46502"/>
                                <a:gd name="csX216" fmla="*/ 22096 w 118645"/>
                                <a:gd name="csY216" fmla="*/ 3507 h 46502"/>
                                <a:gd name="csX217" fmla="*/ 16763 w 118645"/>
                                <a:gd name="csY217" fmla="*/ 334 h 46502"/>
                                <a:gd name="csX218" fmla="*/ 10540 w 118645"/>
                                <a:gd name="csY218" fmla="*/ 3507 h 46502"/>
                                <a:gd name="csX219" fmla="*/ 11683 w 118645"/>
                                <a:gd name="csY219" fmla="*/ 15183 h 46502"/>
                                <a:gd name="csX220" fmla="*/ 11683 w 118645"/>
                                <a:gd name="csY220" fmla="*/ 18863 h 46502"/>
                                <a:gd name="csX221" fmla="*/ 3048 w 118645"/>
                                <a:gd name="csY221" fmla="*/ 17086 h 46502"/>
                                <a:gd name="csX222" fmla="*/ 0 w 118645"/>
                                <a:gd name="csY222" fmla="*/ 17975 h 46502"/>
                                <a:gd name="csX223" fmla="*/ 11175 w 118645"/>
                                <a:gd name="csY223" fmla="*/ 19371 h 46502"/>
                                <a:gd name="csX224" fmla="*/ 12318 w 118645"/>
                                <a:gd name="csY224" fmla="*/ 19371 h 46502"/>
                                <a:gd name="csX225" fmla="*/ 13207 w 118645"/>
                                <a:gd name="csY225" fmla="*/ 25843 h 46502"/>
                                <a:gd name="csX226" fmla="*/ 19175 w 118645"/>
                                <a:gd name="csY226" fmla="*/ 28382 h 46502"/>
                                <a:gd name="csX227" fmla="*/ 38985 w 118645"/>
                                <a:gd name="csY227" fmla="*/ 24447 h 46502"/>
                                <a:gd name="csX228" fmla="*/ 41779 w 118645"/>
                                <a:gd name="csY228" fmla="*/ 23813 h 46502"/>
                                <a:gd name="csX229" fmla="*/ 52700 w 118645"/>
                                <a:gd name="csY229" fmla="*/ 22290 h 46502"/>
                                <a:gd name="csX230" fmla="*/ 49398 w 118645"/>
                                <a:gd name="csY230" fmla="*/ 29270 h 46502"/>
                                <a:gd name="csX231" fmla="*/ 51811 w 118645"/>
                                <a:gd name="csY231" fmla="*/ 32824 h 46502"/>
                                <a:gd name="csX232" fmla="*/ 45462 w 118645"/>
                                <a:gd name="csY232" fmla="*/ 36123 h 46502"/>
                                <a:gd name="csX233" fmla="*/ 31747 w 118645"/>
                                <a:gd name="csY233" fmla="*/ 38408 h 46502"/>
                                <a:gd name="csX234" fmla="*/ 33525 w 118645"/>
                                <a:gd name="csY234" fmla="*/ 40058 h 46502"/>
                                <a:gd name="csX235" fmla="*/ 32128 w 118645"/>
                                <a:gd name="csY235" fmla="*/ 41200 h 46502"/>
                                <a:gd name="csX236" fmla="*/ 32636 w 118645"/>
                                <a:gd name="csY236" fmla="*/ 41834 h 46502"/>
                                <a:gd name="csX237" fmla="*/ 34541 w 118645"/>
                                <a:gd name="csY237" fmla="*/ 41073 h 46502"/>
                                <a:gd name="csX238" fmla="*/ 38858 w 118645"/>
                                <a:gd name="csY238" fmla="*/ 40565 h 46502"/>
                                <a:gd name="csX239" fmla="*/ 42795 w 118645"/>
                                <a:gd name="csY239" fmla="*/ 39042 h 46502"/>
                                <a:gd name="csX240" fmla="*/ 46986 w 118645"/>
                                <a:gd name="csY240" fmla="*/ 37012 h 46502"/>
                                <a:gd name="csX241" fmla="*/ 53462 w 118645"/>
                                <a:gd name="csY241" fmla="*/ 36123 h 46502"/>
                                <a:gd name="csX242" fmla="*/ 53462 w 118645"/>
                                <a:gd name="csY242" fmla="*/ 36631 h 46502"/>
                                <a:gd name="csX243" fmla="*/ 48002 w 118645"/>
                                <a:gd name="csY243" fmla="*/ 45134 h 46502"/>
                                <a:gd name="csX244" fmla="*/ 48510 w 118645"/>
                                <a:gd name="csY244" fmla="*/ 46403 h 46502"/>
                                <a:gd name="csX245" fmla="*/ 51557 w 118645"/>
                                <a:gd name="csY245" fmla="*/ 45896 h 46502"/>
                                <a:gd name="csX246" fmla="*/ 56002 w 118645"/>
                                <a:gd name="csY246" fmla="*/ 37646 h 46502"/>
                                <a:gd name="csX247" fmla="*/ 60319 w 118645"/>
                                <a:gd name="csY247" fmla="*/ 31808 h 46502"/>
                                <a:gd name="csX248" fmla="*/ 61462 w 118645"/>
                                <a:gd name="csY248" fmla="*/ 31681 h 46502"/>
                                <a:gd name="csX249" fmla="*/ 57779 w 118645"/>
                                <a:gd name="csY249" fmla="*/ 37139 h 46502"/>
                                <a:gd name="csX250" fmla="*/ 58922 w 118645"/>
                                <a:gd name="csY250" fmla="*/ 43865 h 46502"/>
                                <a:gd name="csX251" fmla="*/ 62478 w 118645"/>
                                <a:gd name="csY251" fmla="*/ 44500 h 46502"/>
                                <a:gd name="csX252" fmla="*/ 71621 w 118645"/>
                                <a:gd name="csY252" fmla="*/ 42469 h 46502"/>
                                <a:gd name="csX253" fmla="*/ 74034 w 118645"/>
                                <a:gd name="csY253" fmla="*/ 44626 h 46502"/>
                                <a:gd name="csX254" fmla="*/ 78098 w 118645"/>
                                <a:gd name="csY254" fmla="*/ 45388 h 46502"/>
                                <a:gd name="csX255" fmla="*/ 76574 w 118645"/>
                                <a:gd name="csY255" fmla="*/ 42977 h 46502"/>
                                <a:gd name="csX256" fmla="*/ 73653 w 118645"/>
                                <a:gd name="csY256" fmla="*/ 38535 h 46502"/>
                                <a:gd name="csX257" fmla="*/ 72383 w 118645"/>
                                <a:gd name="csY257" fmla="*/ 35616 h 46502"/>
                                <a:gd name="csX258" fmla="*/ 76574 w 118645"/>
                                <a:gd name="csY258" fmla="*/ 37266 h 46502"/>
                                <a:gd name="csX259" fmla="*/ 80764 w 118645"/>
                                <a:gd name="csY259" fmla="*/ 38535 h 46502"/>
                                <a:gd name="csX260" fmla="*/ 84574 w 118645"/>
                                <a:gd name="csY260" fmla="*/ 41454 h 46502"/>
                                <a:gd name="csX261" fmla="*/ 90669 w 118645"/>
                                <a:gd name="csY261" fmla="*/ 43357 h 46502"/>
                                <a:gd name="csX262" fmla="*/ 93082 w 118645"/>
                                <a:gd name="csY262" fmla="*/ 43357 h 46502"/>
                                <a:gd name="csX263" fmla="*/ 91939 w 118645"/>
                                <a:gd name="csY263" fmla="*/ 42469 h 46502"/>
                                <a:gd name="csX264" fmla="*/ 93844 w 118645"/>
                                <a:gd name="csY264" fmla="*/ 41200 h 46502"/>
                                <a:gd name="csX265" fmla="*/ 92955 w 118645"/>
                                <a:gd name="csY265" fmla="*/ 40565 h 46502"/>
                                <a:gd name="csX266" fmla="*/ 88384 w 118645"/>
                                <a:gd name="csY266" fmla="*/ 39423 h 46502"/>
                                <a:gd name="csX267" fmla="*/ 85717 w 118645"/>
                                <a:gd name="csY267" fmla="*/ 38535 h 46502"/>
                                <a:gd name="csX268" fmla="*/ 74923 w 118645"/>
                                <a:gd name="csY268" fmla="*/ 32824 h 46502"/>
                                <a:gd name="csX269" fmla="*/ 77590 w 118645"/>
                                <a:gd name="csY269" fmla="*/ 30285 h 46502"/>
                                <a:gd name="csX270" fmla="*/ 77844 w 118645"/>
                                <a:gd name="csY270" fmla="*/ 26224 h 46502"/>
                                <a:gd name="csX271" fmla="*/ 72256 w 118645"/>
                                <a:gd name="csY271" fmla="*/ 22797 h 46502"/>
                                <a:gd name="csX272" fmla="*/ 72510 w 118645"/>
                                <a:gd name="csY272" fmla="*/ 22544 h 46502"/>
                                <a:gd name="csX273" fmla="*/ 80764 w 118645"/>
                                <a:gd name="csY273" fmla="*/ 23559 h 46502"/>
                                <a:gd name="csX274" fmla="*/ 102733 w 118645"/>
                                <a:gd name="csY274" fmla="*/ 27493 h 46502"/>
                                <a:gd name="csX275" fmla="*/ 114289 w 118645"/>
                                <a:gd name="csY275" fmla="*/ 23686 h 46502"/>
                                <a:gd name="csX276" fmla="*/ 115559 w 118645"/>
                                <a:gd name="csY276" fmla="*/ 16452 h 46502"/>
                                <a:gd name="csX277" fmla="*/ 118607 w 118645"/>
                                <a:gd name="csY277" fmla="*/ 4776 h 465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Lst>
                              <a:rect l="l" t="t" r="r" b="b"/>
                              <a:pathLst>
                                <a:path w="118645" h="46502">
                                  <a:moveTo>
                                    <a:pt x="116575" y="8076"/>
                                  </a:moveTo>
                                  <a:cubicBezTo>
                                    <a:pt x="115813" y="9472"/>
                                    <a:pt x="114797" y="10487"/>
                                    <a:pt x="113273" y="10741"/>
                                  </a:cubicBezTo>
                                  <a:cubicBezTo>
                                    <a:pt x="113273" y="8837"/>
                                    <a:pt x="115051" y="7568"/>
                                    <a:pt x="114417" y="5410"/>
                                  </a:cubicBezTo>
                                  <a:cubicBezTo>
                                    <a:pt x="113400" y="3887"/>
                                    <a:pt x="111369" y="3507"/>
                                    <a:pt x="109591" y="3887"/>
                                  </a:cubicBezTo>
                                  <a:cubicBezTo>
                                    <a:pt x="108956" y="4395"/>
                                    <a:pt x="109210" y="5157"/>
                                    <a:pt x="108956" y="5791"/>
                                  </a:cubicBezTo>
                                  <a:lnTo>
                                    <a:pt x="108702" y="8329"/>
                                  </a:lnTo>
                                  <a:cubicBezTo>
                                    <a:pt x="107178" y="8329"/>
                                    <a:pt x="107051" y="6933"/>
                                    <a:pt x="106670" y="5918"/>
                                  </a:cubicBezTo>
                                  <a:cubicBezTo>
                                    <a:pt x="106670" y="4268"/>
                                    <a:pt x="107432" y="2618"/>
                                    <a:pt x="109083" y="1857"/>
                                  </a:cubicBezTo>
                                  <a:cubicBezTo>
                                    <a:pt x="110353" y="1222"/>
                                    <a:pt x="112258" y="1349"/>
                                    <a:pt x="113528" y="1984"/>
                                  </a:cubicBezTo>
                                  <a:cubicBezTo>
                                    <a:pt x="114543" y="2238"/>
                                    <a:pt x="115686" y="2745"/>
                                    <a:pt x="116067" y="3634"/>
                                  </a:cubicBezTo>
                                  <a:cubicBezTo>
                                    <a:pt x="117210" y="4776"/>
                                    <a:pt x="116956" y="6680"/>
                                    <a:pt x="116702" y="8076"/>
                                  </a:cubicBezTo>
                                  <a:moveTo>
                                    <a:pt x="110353" y="8837"/>
                                  </a:moveTo>
                                  <a:cubicBezTo>
                                    <a:pt x="111242" y="7949"/>
                                    <a:pt x="110099" y="3126"/>
                                    <a:pt x="112511" y="6299"/>
                                  </a:cubicBezTo>
                                  <a:cubicBezTo>
                                    <a:pt x="112511" y="6933"/>
                                    <a:pt x="112511" y="7822"/>
                                    <a:pt x="112004" y="8329"/>
                                  </a:cubicBezTo>
                                  <a:cubicBezTo>
                                    <a:pt x="111623" y="8710"/>
                                    <a:pt x="110988" y="9218"/>
                                    <a:pt x="110353" y="8837"/>
                                  </a:cubicBezTo>
                                  <a:moveTo>
                                    <a:pt x="111242" y="10741"/>
                                  </a:moveTo>
                                  <a:cubicBezTo>
                                    <a:pt x="111242" y="12010"/>
                                    <a:pt x="110226" y="11629"/>
                                    <a:pt x="109591" y="12137"/>
                                  </a:cubicBezTo>
                                  <a:lnTo>
                                    <a:pt x="107686" y="12137"/>
                                  </a:lnTo>
                                  <a:cubicBezTo>
                                    <a:pt x="107686" y="12137"/>
                                    <a:pt x="107432" y="10614"/>
                                    <a:pt x="107432" y="9979"/>
                                  </a:cubicBezTo>
                                  <a:cubicBezTo>
                                    <a:pt x="108702" y="10233"/>
                                    <a:pt x="110099" y="10233"/>
                                    <a:pt x="111242" y="10741"/>
                                  </a:cubicBezTo>
                                  <a:moveTo>
                                    <a:pt x="113273" y="20132"/>
                                  </a:moveTo>
                                  <a:cubicBezTo>
                                    <a:pt x="112638" y="20894"/>
                                    <a:pt x="113273" y="22163"/>
                                    <a:pt x="112385" y="22797"/>
                                  </a:cubicBezTo>
                                  <a:cubicBezTo>
                                    <a:pt x="112385" y="24193"/>
                                    <a:pt x="111242" y="24828"/>
                                    <a:pt x="110226" y="25463"/>
                                  </a:cubicBezTo>
                                  <a:cubicBezTo>
                                    <a:pt x="101083" y="27493"/>
                                    <a:pt x="92066" y="24320"/>
                                    <a:pt x="83177" y="22797"/>
                                  </a:cubicBezTo>
                                  <a:cubicBezTo>
                                    <a:pt x="70733" y="20132"/>
                                    <a:pt x="56383" y="19371"/>
                                    <a:pt x="43684" y="22163"/>
                                  </a:cubicBezTo>
                                  <a:cubicBezTo>
                                    <a:pt x="37716" y="23305"/>
                                    <a:pt x="32001" y="24701"/>
                                    <a:pt x="26287" y="26224"/>
                                  </a:cubicBezTo>
                                  <a:cubicBezTo>
                                    <a:pt x="22731" y="26732"/>
                                    <a:pt x="18921" y="27239"/>
                                    <a:pt x="15493" y="26224"/>
                                  </a:cubicBezTo>
                                  <a:cubicBezTo>
                                    <a:pt x="12699" y="24955"/>
                                    <a:pt x="13842" y="21275"/>
                                    <a:pt x="13080" y="18863"/>
                                  </a:cubicBezTo>
                                  <a:cubicBezTo>
                                    <a:pt x="13207" y="16959"/>
                                    <a:pt x="12572" y="15437"/>
                                    <a:pt x="12445" y="13533"/>
                                  </a:cubicBezTo>
                                  <a:cubicBezTo>
                                    <a:pt x="12191" y="12898"/>
                                    <a:pt x="12064" y="12137"/>
                                    <a:pt x="12191" y="11502"/>
                                  </a:cubicBezTo>
                                  <a:cubicBezTo>
                                    <a:pt x="13334" y="11629"/>
                                    <a:pt x="14476" y="12518"/>
                                    <a:pt x="15746" y="12771"/>
                                  </a:cubicBezTo>
                                  <a:cubicBezTo>
                                    <a:pt x="22223" y="14040"/>
                                    <a:pt x="27938" y="11883"/>
                                    <a:pt x="34033" y="10868"/>
                                  </a:cubicBezTo>
                                  <a:cubicBezTo>
                                    <a:pt x="39747" y="9599"/>
                                    <a:pt x="45716" y="8583"/>
                                    <a:pt x="51811" y="8202"/>
                                  </a:cubicBezTo>
                                  <a:cubicBezTo>
                                    <a:pt x="58796" y="8202"/>
                                    <a:pt x="65780" y="7695"/>
                                    <a:pt x="72383" y="8964"/>
                                  </a:cubicBezTo>
                                  <a:cubicBezTo>
                                    <a:pt x="74542" y="8964"/>
                                    <a:pt x="76320" y="9599"/>
                                    <a:pt x="78479" y="9725"/>
                                  </a:cubicBezTo>
                                  <a:cubicBezTo>
                                    <a:pt x="82796" y="10233"/>
                                    <a:pt x="86860" y="11375"/>
                                    <a:pt x="91177" y="11756"/>
                                  </a:cubicBezTo>
                                  <a:cubicBezTo>
                                    <a:pt x="91813" y="12010"/>
                                    <a:pt x="92701" y="12010"/>
                                    <a:pt x="93463" y="12137"/>
                                  </a:cubicBezTo>
                                  <a:cubicBezTo>
                                    <a:pt x="100448" y="13279"/>
                                    <a:pt x="108194" y="15183"/>
                                    <a:pt x="114797" y="12137"/>
                                  </a:cubicBezTo>
                                  <a:cubicBezTo>
                                    <a:pt x="114797" y="14929"/>
                                    <a:pt x="113655" y="17467"/>
                                    <a:pt x="113273" y="20259"/>
                                  </a:cubicBezTo>
                                  <a:moveTo>
                                    <a:pt x="74288" y="25843"/>
                                  </a:moveTo>
                                  <a:cubicBezTo>
                                    <a:pt x="74669" y="26986"/>
                                    <a:pt x="75304" y="28001"/>
                                    <a:pt x="75050" y="29270"/>
                                  </a:cubicBezTo>
                                  <a:cubicBezTo>
                                    <a:pt x="74288" y="30793"/>
                                    <a:pt x="72764" y="30793"/>
                                    <a:pt x="71367" y="31047"/>
                                  </a:cubicBezTo>
                                  <a:cubicBezTo>
                                    <a:pt x="70733" y="31047"/>
                                    <a:pt x="70097" y="30920"/>
                                    <a:pt x="69590" y="30539"/>
                                  </a:cubicBezTo>
                                  <a:cubicBezTo>
                                    <a:pt x="69590" y="30285"/>
                                    <a:pt x="69590" y="30031"/>
                                    <a:pt x="69335" y="29778"/>
                                  </a:cubicBezTo>
                                  <a:cubicBezTo>
                                    <a:pt x="69590" y="28762"/>
                                    <a:pt x="67558" y="27747"/>
                                    <a:pt x="68955" y="26859"/>
                                  </a:cubicBezTo>
                                  <a:cubicBezTo>
                                    <a:pt x="70224" y="25716"/>
                                    <a:pt x="73145" y="23051"/>
                                    <a:pt x="74415" y="25843"/>
                                  </a:cubicBezTo>
                                  <a:moveTo>
                                    <a:pt x="75939" y="26097"/>
                                  </a:moveTo>
                                  <a:cubicBezTo>
                                    <a:pt x="76828" y="26351"/>
                                    <a:pt x="76955" y="27366"/>
                                    <a:pt x="76955" y="28128"/>
                                  </a:cubicBezTo>
                                  <a:cubicBezTo>
                                    <a:pt x="76955" y="29778"/>
                                    <a:pt x="75939" y="31301"/>
                                    <a:pt x="74288" y="31935"/>
                                  </a:cubicBezTo>
                                  <a:cubicBezTo>
                                    <a:pt x="73399" y="32443"/>
                                    <a:pt x="72129" y="32570"/>
                                    <a:pt x="71240" y="32189"/>
                                  </a:cubicBezTo>
                                  <a:cubicBezTo>
                                    <a:pt x="73145" y="32189"/>
                                    <a:pt x="75050" y="31428"/>
                                    <a:pt x="75812" y="29524"/>
                                  </a:cubicBezTo>
                                  <a:lnTo>
                                    <a:pt x="75812" y="26097"/>
                                  </a:lnTo>
                                  <a:close/>
                                  <a:moveTo>
                                    <a:pt x="77971" y="36377"/>
                                  </a:moveTo>
                                  <a:cubicBezTo>
                                    <a:pt x="77971" y="36377"/>
                                    <a:pt x="77844" y="36631"/>
                                    <a:pt x="77844" y="36631"/>
                                  </a:cubicBezTo>
                                  <a:cubicBezTo>
                                    <a:pt x="75558" y="36631"/>
                                    <a:pt x="74161" y="35362"/>
                                    <a:pt x="72510" y="34220"/>
                                  </a:cubicBezTo>
                                  <a:lnTo>
                                    <a:pt x="72510" y="33839"/>
                                  </a:lnTo>
                                  <a:cubicBezTo>
                                    <a:pt x="74542" y="33966"/>
                                    <a:pt x="76193" y="35362"/>
                                    <a:pt x="78098" y="36377"/>
                                  </a:cubicBezTo>
                                  <a:moveTo>
                                    <a:pt x="75050" y="43611"/>
                                  </a:moveTo>
                                  <a:cubicBezTo>
                                    <a:pt x="75050" y="43611"/>
                                    <a:pt x="74542" y="43865"/>
                                    <a:pt x="74415" y="43611"/>
                                  </a:cubicBezTo>
                                  <a:cubicBezTo>
                                    <a:pt x="72129" y="40692"/>
                                    <a:pt x="70986" y="37519"/>
                                    <a:pt x="69590" y="34347"/>
                                  </a:cubicBezTo>
                                  <a:lnTo>
                                    <a:pt x="69844" y="34347"/>
                                  </a:lnTo>
                                  <a:cubicBezTo>
                                    <a:pt x="71748" y="37266"/>
                                    <a:pt x="73145" y="40565"/>
                                    <a:pt x="75050" y="43611"/>
                                  </a:cubicBezTo>
                                  <a:moveTo>
                                    <a:pt x="71240" y="41707"/>
                                  </a:moveTo>
                                  <a:lnTo>
                                    <a:pt x="70859" y="41707"/>
                                  </a:lnTo>
                                  <a:cubicBezTo>
                                    <a:pt x="70859" y="41707"/>
                                    <a:pt x="70605" y="40692"/>
                                    <a:pt x="70733" y="40185"/>
                                  </a:cubicBezTo>
                                  <a:cubicBezTo>
                                    <a:pt x="71240" y="40565"/>
                                    <a:pt x="71621" y="41073"/>
                                    <a:pt x="71240" y="41707"/>
                                  </a:cubicBezTo>
                                  <a:moveTo>
                                    <a:pt x="69082" y="37012"/>
                                  </a:moveTo>
                                  <a:cubicBezTo>
                                    <a:pt x="69082" y="37773"/>
                                    <a:pt x="69971" y="38154"/>
                                    <a:pt x="69463" y="38788"/>
                                  </a:cubicBezTo>
                                  <a:cubicBezTo>
                                    <a:pt x="69335" y="38408"/>
                                    <a:pt x="68827" y="37773"/>
                                    <a:pt x="69082" y="37012"/>
                                  </a:cubicBezTo>
                                  <a:moveTo>
                                    <a:pt x="68701" y="31935"/>
                                  </a:moveTo>
                                  <a:lnTo>
                                    <a:pt x="68827" y="31935"/>
                                  </a:lnTo>
                                  <a:lnTo>
                                    <a:pt x="68827" y="32189"/>
                                  </a:lnTo>
                                  <a:lnTo>
                                    <a:pt x="68701" y="32189"/>
                                  </a:lnTo>
                                  <a:lnTo>
                                    <a:pt x="68701" y="31935"/>
                                  </a:lnTo>
                                  <a:close/>
                                  <a:moveTo>
                                    <a:pt x="64129" y="43357"/>
                                  </a:moveTo>
                                  <a:cubicBezTo>
                                    <a:pt x="62732" y="43357"/>
                                    <a:pt x="60447" y="44246"/>
                                    <a:pt x="59049" y="43103"/>
                                  </a:cubicBezTo>
                                  <a:cubicBezTo>
                                    <a:pt x="59049" y="42469"/>
                                    <a:pt x="58415" y="42215"/>
                                    <a:pt x="58541" y="41581"/>
                                  </a:cubicBezTo>
                                  <a:cubicBezTo>
                                    <a:pt x="59811" y="41073"/>
                                    <a:pt x="60827" y="42596"/>
                                    <a:pt x="61970" y="41581"/>
                                  </a:cubicBezTo>
                                  <a:cubicBezTo>
                                    <a:pt x="63748" y="41581"/>
                                    <a:pt x="65653" y="41327"/>
                                    <a:pt x="67304" y="41707"/>
                                  </a:cubicBezTo>
                                  <a:cubicBezTo>
                                    <a:pt x="68193" y="41961"/>
                                    <a:pt x="69463" y="40311"/>
                                    <a:pt x="69590" y="41961"/>
                                  </a:cubicBezTo>
                                  <a:cubicBezTo>
                                    <a:pt x="68955" y="44500"/>
                                    <a:pt x="65907" y="42723"/>
                                    <a:pt x="64002" y="43484"/>
                                  </a:cubicBezTo>
                                  <a:moveTo>
                                    <a:pt x="60827" y="34093"/>
                                  </a:moveTo>
                                  <a:lnTo>
                                    <a:pt x="61208" y="33458"/>
                                  </a:lnTo>
                                  <a:cubicBezTo>
                                    <a:pt x="60573" y="35362"/>
                                    <a:pt x="59685" y="37266"/>
                                    <a:pt x="58668" y="39042"/>
                                  </a:cubicBezTo>
                                  <a:cubicBezTo>
                                    <a:pt x="58160" y="37139"/>
                                    <a:pt x="60066" y="35743"/>
                                    <a:pt x="60827" y="34093"/>
                                  </a:cubicBezTo>
                                  <a:moveTo>
                                    <a:pt x="62986" y="32697"/>
                                  </a:moveTo>
                                  <a:cubicBezTo>
                                    <a:pt x="64002" y="31554"/>
                                    <a:pt x="64891" y="33331"/>
                                    <a:pt x="65272" y="34220"/>
                                  </a:cubicBezTo>
                                  <a:cubicBezTo>
                                    <a:pt x="66415" y="35869"/>
                                    <a:pt x="69463" y="37519"/>
                                    <a:pt x="68320" y="39804"/>
                                  </a:cubicBezTo>
                                  <a:cubicBezTo>
                                    <a:pt x="66923" y="41073"/>
                                    <a:pt x="64510" y="39804"/>
                                    <a:pt x="62986" y="40819"/>
                                  </a:cubicBezTo>
                                  <a:cubicBezTo>
                                    <a:pt x="62097" y="40819"/>
                                    <a:pt x="60700" y="40946"/>
                                    <a:pt x="60192" y="40058"/>
                                  </a:cubicBezTo>
                                  <a:cubicBezTo>
                                    <a:pt x="61081" y="37646"/>
                                    <a:pt x="61843" y="34854"/>
                                    <a:pt x="62986" y="32697"/>
                                  </a:cubicBezTo>
                                  <a:moveTo>
                                    <a:pt x="62732" y="29651"/>
                                  </a:moveTo>
                                  <a:lnTo>
                                    <a:pt x="62478" y="29651"/>
                                  </a:lnTo>
                                  <a:lnTo>
                                    <a:pt x="62986" y="29143"/>
                                  </a:lnTo>
                                  <a:cubicBezTo>
                                    <a:pt x="62986" y="29143"/>
                                    <a:pt x="62986" y="29397"/>
                                    <a:pt x="62859" y="29651"/>
                                  </a:cubicBezTo>
                                  <a:moveTo>
                                    <a:pt x="64510" y="29905"/>
                                  </a:moveTo>
                                  <a:cubicBezTo>
                                    <a:pt x="64510" y="29905"/>
                                    <a:pt x="65272" y="28762"/>
                                    <a:pt x="65780" y="28762"/>
                                  </a:cubicBezTo>
                                  <a:cubicBezTo>
                                    <a:pt x="65780" y="28762"/>
                                    <a:pt x="65780" y="28889"/>
                                    <a:pt x="65907" y="29016"/>
                                  </a:cubicBezTo>
                                  <a:cubicBezTo>
                                    <a:pt x="65399" y="29397"/>
                                    <a:pt x="65018" y="29778"/>
                                    <a:pt x="64510" y="29905"/>
                                  </a:cubicBezTo>
                                  <a:moveTo>
                                    <a:pt x="65526" y="31047"/>
                                  </a:moveTo>
                                  <a:cubicBezTo>
                                    <a:pt x="65526" y="31047"/>
                                    <a:pt x="66034" y="30920"/>
                                    <a:pt x="66288" y="31047"/>
                                  </a:cubicBezTo>
                                  <a:lnTo>
                                    <a:pt x="65526" y="31047"/>
                                  </a:lnTo>
                                  <a:close/>
                                  <a:moveTo>
                                    <a:pt x="67685" y="33458"/>
                                  </a:moveTo>
                                  <a:cubicBezTo>
                                    <a:pt x="67685" y="33458"/>
                                    <a:pt x="67685" y="33839"/>
                                    <a:pt x="67558" y="33966"/>
                                  </a:cubicBezTo>
                                  <a:lnTo>
                                    <a:pt x="65780" y="32570"/>
                                  </a:lnTo>
                                  <a:cubicBezTo>
                                    <a:pt x="66669" y="32443"/>
                                    <a:pt x="67177" y="32824"/>
                                    <a:pt x="67685" y="33458"/>
                                  </a:cubicBezTo>
                                  <a:moveTo>
                                    <a:pt x="67431" y="28889"/>
                                  </a:moveTo>
                                  <a:lnTo>
                                    <a:pt x="67431" y="28889"/>
                                  </a:lnTo>
                                  <a:lnTo>
                                    <a:pt x="67431" y="28635"/>
                                  </a:lnTo>
                                  <a:lnTo>
                                    <a:pt x="67431" y="28635"/>
                                  </a:lnTo>
                                  <a:lnTo>
                                    <a:pt x="67431" y="28889"/>
                                  </a:lnTo>
                                  <a:close/>
                                  <a:moveTo>
                                    <a:pt x="70733" y="23940"/>
                                  </a:moveTo>
                                  <a:cubicBezTo>
                                    <a:pt x="69844" y="24193"/>
                                    <a:pt x="69082" y="25336"/>
                                    <a:pt x="68193" y="25590"/>
                                  </a:cubicBezTo>
                                  <a:cubicBezTo>
                                    <a:pt x="68701" y="24701"/>
                                    <a:pt x="69844" y="23940"/>
                                    <a:pt x="70733" y="23940"/>
                                  </a:cubicBezTo>
                                  <a:moveTo>
                                    <a:pt x="66923" y="22924"/>
                                  </a:moveTo>
                                  <a:cubicBezTo>
                                    <a:pt x="66796" y="22163"/>
                                    <a:pt x="67558" y="22797"/>
                                    <a:pt x="67939" y="22417"/>
                                  </a:cubicBezTo>
                                  <a:lnTo>
                                    <a:pt x="70352" y="22417"/>
                                  </a:lnTo>
                                  <a:cubicBezTo>
                                    <a:pt x="69082" y="22417"/>
                                    <a:pt x="67558" y="25336"/>
                                    <a:pt x="66923" y="22924"/>
                                  </a:cubicBezTo>
                                  <a:moveTo>
                                    <a:pt x="61208" y="25082"/>
                                  </a:moveTo>
                                  <a:cubicBezTo>
                                    <a:pt x="61589" y="23940"/>
                                    <a:pt x="61716" y="23051"/>
                                    <a:pt x="62351" y="22163"/>
                                  </a:cubicBezTo>
                                  <a:cubicBezTo>
                                    <a:pt x="63113" y="22163"/>
                                    <a:pt x="63748" y="22163"/>
                                    <a:pt x="64383" y="22417"/>
                                  </a:cubicBezTo>
                                  <a:cubicBezTo>
                                    <a:pt x="64510" y="23940"/>
                                    <a:pt x="66415" y="26097"/>
                                    <a:pt x="64383" y="27366"/>
                                  </a:cubicBezTo>
                                  <a:cubicBezTo>
                                    <a:pt x="63748" y="27620"/>
                                    <a:pt x="62732" y="28382"/>
                                    <a:pt x="61970" y="27620"/>
                                  </a:cubicBezTo>
                                  <a:cubicBezTo>
                                    <a:pt x="60954" y="26732"/>
                                    <a:pt x="60827" y="25970"/>
                                    <a:pt x="61208" y="24955"/>
                                  </a:cubicBezTo>
                                  <a:moveTo>
                                    <a:pt x="60066" y="29905"/>
                                  </a:moveTo>
                                  <a:cubicBezTo>
                                    <a:pt x="60066" y="29905"/>
                                    <a:pt x="60192" y="29143"/>
                                    <a:pt x="60319" y="28762"/>
                                  </a:cubicBezTo>
                                  <a:cubicBezTo>
                                    <a:pt x="60700" y="28382"/>
                                    <a:pt x="61081" y="29016"/>
                                    <a:pt x="61208" y="29270"/>
                                  </a:cubicBezTo>
                                  <a:cubicBezTo>
                                    <a:pt x="60954" y="29651"/>
                                    <a:pt x="60447" y="29905"/>
                                    <a:pt x="60066" y="29778"/>
                                  </a:cubicBezTo>
                                  <a:moveTo>
                                    <a:pt x="60066" y="26351"/>
                                  </a:moveTo>
                                  <a:lnTo>
                                    <a:pt x="60066" y="26351"/>
                                  </a:lnTo>
                                  <a:lnTo>
                                    <a:pt x="60066" y="25463"/>
                                  </a:lnTo>
                                  <a:lnTo>
                                    <a:pt x="60066" y="25463"/>
                                  </a:lnTo>
                                  <a:lnTo>
                                    <a:pt x="60066" y="26351"/>
                                  </a:lnTo>
                                  <a:close/>
                                  <a:moveTo>
                                    <a:pt x="59049" y="23940"/>
                                  </a:moveTo>
                                  <a:cubicBezTo>
                                    <a:pt x="58034" y="23686"/>
                                    <a:pt x="57526" y="22544"/>
                                    <a:pt x="56383" y="22544"/>
                                  </a:cubicBezTo>
                                  <a:cubicBezTo>
                                    <a:pt x="57272" y="22163"/>
                                    <a:pt x="58288" y="22290"/>
                                    <a:pt x="59303" y="22544"/>
                                  </a:cubicBezTo>
                                  <a:cubicBezTo>
                                    <a:pt x="59685" y="23051"/>
                                    <a:pt x="59049" y="23559"/>
                                    <a:pt x="59049" y="24067"/>
                                  </a:cubicBezTo>
                                  <a:moveTo>
                                    <a:pt x="58288" y="30285"/>
                                  </a:moveTo>
                                  <a:cubicBezTo>
                                    <a:pt x="58541" y="29270"/>
                                    <a:pt x="58922" y="28001"/>
                                    <a:pt x="59558" y="26986"/>
                                  </a:cubicBezTo>
                                  <a:cubicBezTo>
                                    <a:pt x="59558" y="28001"/>
                                    <a:pt x="59049" y="29397"/>
                                    <a:pt x="58288" y="30285"/>
                                  </a:cubicBezTo>
                                  <a:moveTo>
                                    <a:pt x="56637" y="30285"/>
                                  </a:moveTo>
                                  <a:cubicBezTo>
                                    <a:pt x="55367" y="30158"/>
                                    <a:pt x="54097" y="29778"/>
                                    <a:pt x="52954" y="29397"/>
                                  </a:cubicBezTo>
                                  <a:cubicBezTo>
                                    <a:pt x="52192" y="28635"/>
                                    <a:pt x="52954" y="27747"/>
                                    <a:pt x="52954" y="26859"/>
                                  </a:cubicBezTo>
                                  <a:cubicBezTo>
                                    <a:pt x="53970" y="25209"/>
                                    <a:pt x="57145" y="24320"/>
                                    <a:pt x="58541" y="25843"/>
                                  </a:cubicBezTo>
                                  <a:cubicBezTo>
                                    <a:pt x="58288" y="27493"/>
                                    <a:pt x="57653" y="29016"/>
                                    <a:pt x="56637" y="30285"/>
                                  </a:cubicBezTo>
                                  <a:moveTo>
                                    <a:pt x="57272" y="32316"/>
                                  </a:moveTo>
                                  <a:lnTo>
                                    <a:pt x="57272" y="32570"/>
                                  </a:lnTo>
                                  <a:lnTo>
                                    <a:pt x="57145" y="32570"/>
                                  </a:lnTo>
                                  <a:lnTo>
                                    <a:pt x="57145" y="32316"/>
                                  </a:lnTo>
                                  <a:lnTo>
                                    <a:pt x="57145" y="32316"/>
                                  </a:lnTo>
                                  <a:cubicBezTo>
                                    <a:pt x="57145" y="32316"/>
                                    <a:pt x="57399" y="32316"/>
                                    <a:pt x="57399" y="32316"/>
                                  </a:cubicBezTo>
                                  <a:cubicBezTo>
                                    <a:pt x="57399" y="32316"/>
                                    <a:pt x="57145" y="32316"/>
                                    <a:pt x="57145" y="32316"/>
                                  </a:cubicBezTo>
                                  <a:lnTo>
                                    <a:pt x="57272" y="32316"/>
                                  </a:lnTo>
                                  <a:close/>
                                  <a:moveTo>
                                    <a:pt x="55367" y="36758"/>
                                  </a:moveTo>
                                  <a:cubicBezTo>
                                    <a:pt x="54224" y="39169"/>
                                    <a:pt x="53081" y="41581"/>
                                    <a:pt x="51557" y="43992"/>
                                  </a:cubicBezTo>
                                  <a:cubicBezTo>
                                    <a:pt x="51430" y="44373"/>
                                    <a:pt x="50795" y="44500"/>
                                    <a:pt x="50287" y="44500"/>
                                  </a:cubicBezTo>
                                  <a:cubicBezTo>
                                    <a:pt x="50287" y="43357"/>
                                    <a:pt x="51430" y="42596"/>
                                    <a:pt x="51811" y="41581"/>
                                  </a:cubicBezTo>
                                  <a:cubicBezTo>
                                    <a:pt x="53462" y="39550"/>
                                    <a:pt x="53843" y="37266"/>
                                    <a:pt x="55748" y="35235"/>
                                  </a:cubicBezTo>
                                  <a:cubicBezTo>
                                    <a:pt x="56256" y="35743"/>
                                    <a:pt x="55240" y="35996"/>
                                    <a:pt x="55240" y="36631"/>
                                  </a:cubicBezTo>
                                  <a:moveTo>
                                    <a:pt x="48002" y="35996"/>
                                  </a:moveTo>
                                  <a:cubicBezTo>
                                    <a:pt x="49906" y="35235"/>
                                    <a:pt x="51811" y="33585"/>
                                    <a:pt x="53843" y="34347"/>
                                  </a:cubicBezTo>
                                  <a:cubicBezTo>
                                    <a:pt x="52319" y="35489"/>
                                    <a:pt x="50033" y="35996"/>
                                    <a:pt x="48002" y="35996"/>
                                  </a:cubicBezTo>
                                  <a:moveTo>
                                    <a:pt x="50795" y="30666"/>
                                  </a:moveTo>
                                  <a:cubicBezTo>
                                    <a:pt x="50414" y="28001"/>
                                    <a:pt x="51557" y="25590"/>
                                    <a:pt x="53208" y="23686"/>
                                  </a:cubicBezTo>
                                  <a:cubicBezTo>
                                    <a:pt x="54224" y="23432"/>
                                    <a:pt x="55494" y="23178"/>
                                    <a:pt x="56510" y="23813"/>
                                  </a:cubicBezTo>
                                  <a:cubicBezTo>
                                    <a:pt x="54478" y="24320"/>
                                    <a:pt x="51938" y="24828"/>
                                    <a:pt x="51557" y="27366"/>
                                  </a:cubicBezTo>
                                  <a:cubicBezTo>
                                    <a:pt x="51557" y="28382"/>
                                    <a:pt x="51303" y="28889"/>
                                    <a:pt x="51811" y="29778"/>
                                  </a:cubicBezTo>
                                  <a:cubicBezTo>
                                    <a:pt x="52700" y="31301"/>
                                    <a:pt x="54605" y="30666"/>
                                    <a:pt x="55621" y="31808"/>
                                  </a:cubicBezTo>
                                  <a:cubicBezTo>
                                    <a:pt x="55621" y="32189"/>
                                    <a:pt x="55367" y="32697"/>
                                    <a:pt x="54859" y="32697"/>
                                  </a:cubicBezTo>
                                  <a:cubicBezTo>
                                    <a:pt x="53589" y="31935"/>
                                    <a:pt x="51938" y="31681"/>
                                    <a:pt x="50668" y="30666"/>
                                  </a:cubicBezTo>
                                  <a:moveTo>
                                    <a:pt x="14731" y="5791"/>
                                  </a:moveTo>
                                  <a:cubicBezTo>
                                    <a:pt x="14731" y="5791"/>
                                    <a:pt x="14731" y="4268"/>
                                    <a:pt x="15620" y="4141"/>
                                  </a:cubicBezTo>
                                  <a:cubicBezTo>
                                    <a:pt x="16127" y="4014"/>
                                    <a:pt x="17016" y="4014"/>
                                    <a:pt x="17016" y="4649"/>
                                  </a:cubicBezTo>
                                  <a:cubicBezTo>
                                    <a:pt x="17016" y="5537"/>
                                    <a:pt x="16889" y="6553"/>
                                    <a:pt x="16635" y="7314"/>
                                  </a:cubicBezTo>
                                  <a:cubicBezTo>
                                    <a:pt x="15493" y="7314"/>
                                    <a:pt x="14985" y="6806"/>
                                    <a:pt x="14731" y="5791"/>
                                  </a:cubicBezTo>
                                  <a:moveTo>
                                    <a:pt x="14985" y="8456"/>
                                  </a:moveTo>
                                  <a:cubicBezTo>
                                    <a:pt x="16127" y="9345"/>
                                    <a:pt x="17778" y="8964"/>
                                    <a:pt x="19175" y="9218"/>
                                  </a:cubicBezTo>
                                  <a:cubicBezTo>
                                    <a:pt x="19429" y="10106"/>
                                    <a:pt x="19429" y="11121"/>
                                    <a:pt x="18794" y="11883"/>
                                  </a:cubicBezTo>
                                  <a:cubicBezTo>
                                    <a:pt x="17524" y="11629"/>
                                    <a:pt x="15746" y="11756"/>
                                    <a:pt x="15112" y="10487"/>
                                  </a:cubicBezTo>
                                  <a:cubicBezTo>
                                    <a:pt x="15239" y="9979"/>
                                    <a:pt x="14857" y="9218"/>
                                    <a:pt x="15112" y="8583"/>
                                  </a:cubicBezTo>
                                  <a:moveTo>
                                    <a:pt x="11302" y="6172"/>
                                  </a:moveTo>
                                  <a:cubicBezTo>
                                    <a:pt x="11556" y="4776"/>
                                    <a:pt x="11810" y="3253"/>
                                    <a:pt x="13080" y="2238"/>
                                  </a:cubicBezTo>
                                  <a:cubicBezTo>
                                    <a:pt x="14985" y="1222"/>
                                    <a:pt x="17524" y="1476"/>
                                    <a:pt x="19175" y="2491"/>
                                  </a:cubicBezTo>
                                  <a:cubicBezTo>
                                    <a:pt x="19683" y="2745"/>
                                    <a:pt x="20064" y="3253"/>
                                    <a:pt x="20445" y="4014"/>
                                  </a:cubicBezTo>
                                  <a:cubicBezTo>
                                    <a:pt x="20826" y="5283"/>
                                    <a:pt x="20191" y="6680"/>
                                    <a:pt x="19302" y="7441"/>
                                  </a:cubicBezTo>
                                  <a:lnTo>
                                    <a:pt x="18540" y="7441"/>
                                  </a:lnTo>
                                  <a:cubicBezTo>
                                    <a:pt x="18540" y="6172"/>
                                    <a:pt x="18540" y="4903"/>
                                    <a:pt x="19048" y="4014"/>
                                  </a:cubicBezTo>
                                  <a:cubicBezTo>
                                    <a:pt x="19048" y="3126"/>
                                    <a:pt x="18159" y="2999"/>
                                    <a:pt x="17524" y="2618"/>
                                  </a:cubicBezTo>
                                  <a:cubicBezTo>
                                    <a:pt x="16254" y="2238"/>
                                    <a:pt x="15112" y="2872"/>
                                    <a:pt x="14096" y="3380"/>
                                  </a:cubicBezTo>
                                  <a:cubicBezTo>
                                    <a:pt x="13334" y="4268"/>
                                    <a:pt x="12699" y="5410"/>
                                    <a:pt x="13080" y="6806"/>
                                  </a:cubicBezTo>
                                  <a:cubicBezTo>
                                    <a:pt x="13588" y="7695"/>
                                    <a:pt x="13080" y="8837"/>
                                    <a:pt x="13461" y="9725"/>
                                  </a:cubicBezTo>
                                  <a:lnTo>
                                    <a:pt x="13207" y="9979"/>
                                  </a:lnTo>
                                  <a:cubicBezTo>
                                    <a:pt x="12318" y="8964"/>
                                    <a:pt x="11048" y="7949"/>
                                    <a:pt x="11302" y="6045"/>
                                  </a:cubicBezTo>
                                  <a:moveTo>
                                    <a:pt x="83558" y="39169"/>
                                  </a:moveTo>
                                  <a:cubicBezTo>
                                    <a:pt x="85336" y="39931"/>
                                    <a:pt x="89146" y="40819"/>
                                    <a:pt x="91813" y="41073"/>
                                  </a:cubicBezTo>
                                  <a:cubicBezTo>
                                    <a:pt x="91558" y="42088"/>
                                    <a:pt x="89654" y="41073"/>
                                    <a:pt x="89907" y="42596"/>
                                  </a:cubicBezTo>
                                  <a:cubicBezTo>
                                    <a:pt x="87495" y="41707"/>
                                    <a:pt x="84701" y="41200"/>
                                    <a:pt x="82923" y="39296"/>
                                  </a:cubicBezTo>
                                  <a:cubicBezTo>
                                    <a:pt x="83050" y="39296"/>
                                    <a:pt x="83177" y="39042"/>
                                    <a:pt x="83558" y="39042"/>
                                  </a:cubicBezTo>
                                  <a:moveTo>
                                    <a:pt x="35557" y="40438"/>
                                  </a:moveTo>
                                  <a:lnTo>
                                    <a:pt x="34414" y="39423"/>
                                  </a:lnTo>
                                  <a:cubicBezTo>
                                    <a:pt x="34922" y="38788"/>
                                    <a:pt x="36065" y="39169"/>
                                    <a:pt x="36954" y="38662"/>
                                  </a:cubicBezTo>
                                  <a:cubicBezTo>
                                    <a:pt x="38985" y="38027"/>
                                    <a:pt x="41271" y="37266"/>
                                    <a:pt x="43430" y="37773"/>
                                  </a:cubicBezTo>
                                  <a:cubicBezTo>
                                    <a:pt x="41144" y="39677"/>
                                    <a:pt x="38096" y="39931"/>
                                    <a:pt x="35430" y="40438"/>
                                  </a:cubicBezTo>
                                  <a:moveTo>
                                    <a:pt x="118607" y="5030"/>
                                  </a:moveTo>
                                  <a:cubicBezTo>
                                    <a:pt x="117718" y="2618"/>
                                    <a:pt x="115813" y="968"/>
                                    <a:pt x="113400" y="207"/>
                                  </a:cubicBezTo>
                                  <a:cubicBezTo>
                                    <a:pt x="110988" y="-301"/>
                                    <a:pt x="108321" y="80"/>
                                    <a:pt x="106670" y="1857"/>
                                  </a:cubicBezTo>
                                  <a:cubicBezTo>
                                    <a:pt x="103876" y="4141"/>
                                    <a:pt x="105781" y="7822"/>
                                    <a:pt x="105908" y="10868"/>
                                  </a:cubicBezTo>
                                  <a:cubicBezTo>
                                    <a:pt x="105908" y="11502"/>
                                    <a:pt x="105908" y="12010"/>
                                    <a:pt x="105400" y="12264"/>
                                  </a:cubicBezTo>
                                  <a:cubicBezTo>
                                    <a:pt x="94225" y="11248"/>
                                    <a:pt x="83812" y="8456"/>
                                    <a:pt x="72764" y="7314"/>
                                  </a:cubicBezTo>
                                  <a:cubicBezTo>
                                    <a:pt x="70224" y="6933"/>
                                    <a:pt x="67685" y="7060"/>
                                    <a:pt x="65272" y="6426"/>
                                  </a:cubicBezTo>
                                  <a:lnTo>
                                    <a:pt x="62224" y="6045"/>
                                  </a:lnTo>
                                  <a:cubicBezTo>
                                    <a:pt x="52573" y="6299"/>
                                    <a:pt x="43049" y="6933"/>
                                    <a:pt x="34033" y="9218"/>
                                  </a:cubicBezTo>
                                  <a:cubicBezTo>
                                    <a:pt x="32128" y="9852"/>
                                    <a:pt x="29969" y="9979"/>
                                    <a:pt x="28064" y="10741"/>
                                  </a:cubicBezTo>
                                  <a:cubicBezTo>
                                    <a:pt x="26668" y="10487"/>
                                    <a:pt x="25525" y="11502"/>
                                    <a:pt x="24255" y="11121"/>
                                  </a:cubicBezTo>
                                  <a:lnTo>
                                    <a:pt x="21715" y="11756"/>
                                  </a:lnTo>
                                  <a:cubicBezTo>
                                    <a:pt x="21715" y="11756"/>
                                    <a:pt x="21207" y="11756"/>
                                    <a:pt x="20826" y="11756"/>
                                  </a:cubicBezTo>
                                  <a:cubicBezTo>
                                    <a:pt x="19556" y="8583"/>
                                    <a:pt x="23239" y="6680"/>
                                    <a:pt x="22096" y="3507"/>
                                  </a:cubicBezTo>
                                  <a:cubicBezTo>
                                    <a:pt x="21080" y="1730"/>
                                    <a:pt x="19048" y="80"/>
                                    <a:pt x="16763" y="334"/>
                                  </a:cubicBezTo>
                                  <a:cubicBezTo>
                                    <a:pt x="14096" y="80"/>
                                    <a:pt x="11810" y="1476"/>
                                    <a:pt x="10540" y="3507"/>
                                  </a:cubicBezTo>
                                  <a:cubicBezTo>
                                    <a:pt x="8762" y="7441"/>
                                    <a:pt x="11048" y="11375"/>
                                    <a:pt x="11683" y="15183"/>
                                  </a:cubicBezTo>
                                  <a:cubicBezTo>
                                    <a:pt x="11556" y="16452"/>
                                    <a:pt x="12953" y="17848"/>
                                    <a:pt x="11683" y="18863"/>
                                  </a:cubicBezTo>
                                  <a:cubicBezTo>
                                    <a:pt x="9270" y="17213"/>
                                    <a:pt x="5968" y="16198"/>
                                    <a:pt x="3048" y="17086"/>
                                  </a:cubicBezTo>
                                  <a:cubicBezTo>
                                    <a:pt x="2159" y="17594"/>
                                    <a:pt x="381" y="16959"/>
                                    <a:pt x="0" y="17975"/>
                                  </a:cubicBezTo>
                                  <a:cubicBezTo>
                                    <a:pt x="3302" y="19752"/>
                                    <a:pt x="7492" y="19498"/>
                                    <a:pt x="11175" y="19371"/>
                                  </a:cubicBezTo>
                                  <a:cubicBezTo>
                                    <a:pt x="11683" y="19244"/>
                                    <a:pt x="11937" y="19117"/>
                                    <a:pt x="12318" y="19371"/>
                                  </a:cubicBezTo>
                                  <a:cubicBezTo>
                                    <a:pt x="12572" y="21401"/>
                                    <a:pt x="11937" y="24067"/>
                                    <a:pt x="13207" y="25843"/>
                                  </a:cubicBezTo>
                                  <a:cubicBezTo>
                                    <a:pt x="14604" y="27747"/>
                                    <a:pt x="16889" y="28128"/>
                                    <a:pt x="19175" y="28382"/>
                                  </a:cubicBezTo>
                                  <a:cubicBezTo>
                                    <a:pt x="26287" y="28128"/>
                                    <a:pt x="32509" y="26097"/>
                                    <a:pt x="38985" y="24447"/>
                                  </a:cubicBezTo>
                                  <a:cubicBezTo>
                                    <a:pt x="40001" y="24447"/>
                                    <a:pt x="40763" y="23813"/>
                                    <a:pt x="41779" y="23813"/>
                                  </a:cubicBezTo>
                                  <a:cubicBezTo>
                                    <a:pt x="45208" y="23051"/>
                                    <a:pt x="49017" y="22417"/>
                                    <a:pt x="52700" y="22290"/>
                                  </a:cubicBezTo>
                                  <a:cubicBezTo>
                                    <a:pt x="51049" y="24320"/>
                                    <a:pt x="50161" y="26732"/>
                                    <a:pt x="49398" y="29270"/>
                                  </a:cubicBezTo>
                                  <a:cubicBezTo>
                                    <a:pt x="48510" y="31301"/>
                                    <a:pt x="51049" y="31681"/>
                                    <a:pt x="51811" y="32824"/>
                                  </a:cubicBezTo>
                                  <a:cubicBezTo>
                                    <a:pt x="49398" y="33585"/>
                                    <a:pt x="47748" y="35108"/>
                                    <a:pt x="45462" y="36123"/>
                                  </a:cubicBezTo>
                                  <a:cubicBezTo>
                                    <a:pt x="40509" y="35996"/>
                                    <a:pt x="36446" y="37900"/>
                                    <a:pt x="31747" y="38408"/>
                                  </a:cubicBezTo>
                                  <a:cubicBezTo>
                                    <a:pt x="31747" y="39423"/>
                                    <a:pt x="33398" y="39169"/>
                                    <a:pt x="33525" y="40058"/>
                                  </a:cubicBezTo>
                                  <a:cubicBezTo>
                                    <a:pt x="33271" y="40819"/>
                                    <a:pt x="32636" y="40819"/>
                                    <a:pt x="32128" y="41200"/>
                                  </a:cubicBezTo>
                                  <a:cubicBezTo>
                                    <a:pt x="32128" y="41707"/>
                                    <a:pt x="32128" y="41707"/>
                                    <a:pt x="32636" y="41834"/>
                                  </a:cubicBezTo>
                                  <a:cubicBezTo>
                                    <a:pt x="33144" y="41327"/>
                                    <a:pt x="34033" y="41707"/>
                                    <a:pt x="34541" y="41073"/>
                                  </a:cubicBezTo>
                                  <a:cubicBezTo>
                                    <a:pt x="36065" y="41073"/>
                                    <a:pt x="37335" y="40565"/>
                                    <a:pt x="38858" y="40565"/>
                                  </a:cubicBezTo>
                                  <a:cubicBezTo>
                                    <a:pt x="40128" y="40058"/>
                                    <a:pt x="41652" y="39931"/>
                                    <a:pt x="42795" y="39042"/>
                                  </a:cubicBezTo>
                                  <a:cubicBezTo>
                                    <a:pt x="44446" y="38535"/>
                                    <a:pt x="45462" y="37519"/>
                                    <a:pt x="46986" y="37012"/>
                                  </a:cubicBezTo>
                                  <a:cubicBezTo>
                                    <a:pt x="49271" y="37012"/>
                                    <a:pt x="51430" y="36250"/>
                                    <a:pt x="53462" y="36123"/>
                                  </a:cubicBezTo>
                                  <a:lnTo>
                                    <a:pt x="53462" y="36631"/>
                                  </a:lnTo>
                                  <a:cubicBezTo>
                                    <a:pt x="51684" y="39550"/>
                                    <a:pt x="49906" y="42469"/>
                                    <a:pt x="48002" y="45134"/>
                                  </a:cubicBezTo>
                                  <a:cubicBezTo>
                                    <a:pt x="47748" y="45642"/>
                                    <a:pt x="48002" y="46276"/>
                                    <a:pt x="48510" y="46403"/>
                                  </a:cubicBezTo>
                                  <a:cubicBezTo>
                                    <a:pt x="49652" y="46657"/>
                                    <a:pt x="50668" y="46403"/>
                                    <a:pt x="51557" y="45896"/>
                                  </a:cubicBezTo>
                                  <a:cubicBezTo>
                                    <a:pt x="53208" y="43103"/>
                                    <a:pt x="54605" y="40438"/>
                                    <a:pt x="56002" y="37646"/>
                                  </a:cubicBezTo>
                                  <a:cubicBezTo>
                                    <a:pt x="56510" y="34981"/>
                                    <a:pt x="58415" y="33585"/>
                                    <a:pt x="60319" y="31808"/>
                                  </a:cubicBezTo>
                                  <a:cubicBezTo>
                                    <a:pt x="60573" y="31681"/>
                                    <a:pt x="61081" y="31174"/>
                                    <a:pt x="61462" y="31681"/>
                                  </a:cubicBezTo>
                                  <a:cubicBezTo>
                                    <a:pt x="59938" y="33458"/>
                                    <a:pt x="58922" y="35108"/>
                                    <a:pt x="57779" y="37139"/>
                                  </a:cubicBezTo>
                                  <a:cubicBezTo>
                                    <a:pt x="57145" y="39296"/>
                                    <a:pt x="57018" y="42088"/>
                                    <a:pt x="58922" y="43865"/>
                                  </a:cubicBezTo>
                                  <a:cubicBezTo>
                                    <a:pt x="59811" y="44626"/>
                                    <a:pt x="61208" y="44373"/>
                                    <a:pt x="62478" y="44500"/>
                                  </a:cubicBezTo>
                                  <a:cubicBezTo>
                                    <a:pt x="65526" y="42977"/>
                                    <a:pt x="69335" y="45388"/>
                                    <a:pt x="71621" y="42469"/>
                                  </a:cubicBezTo>
                                  <a:cubicBezTo>
                                    <a:pt x="73018" y="42215"/>
                                    <a:pt x="73272" y="43865"/>
                                    <a:pt x="74034" y="44626"/>
                                  </a:cubicBezTo>
                                  <a:cubicBezTo>
                                    <a:pt x="75304" y="45007"/>
                                    <a:pt x="76701" y="46276"/>
                                    <a:pt x="78098" y="45388"/>
                                  </a:cubicBezTo>
                                  <a:cubicBezTo>
                                    <a:pt x="78098" y="44500"/>
                                    <a:pt x="77082" y="43738"/>
                                    <a:pt x="76574" y="42977"/>
                                  </a:cubicBezTo>
                                  <a:cubicBezTo>
                                    <a:pt x="75685" y="41327"/>
                                    <a:pt x="74542" y="40058"/>
                                    <a:pt x="73653" y="38535"/>
                                  </a:cubicBezTo>
                                  <a:cubicBezTo>
                                    <a:pt x="73272" y="37392"/>
                                    <a:pt x="72637" y="36758"/>
                                    <a:pt x="72383" y="35616"/>
                                  </a:cubicBezTo>
                                  <a:cubicBezTo>
                                    <a:pt x="73780" y="36123"/>
                                    <a:pt x="75050" y="37012"/>
                                    <a:pt x="76574" y="37266"/>
                                  </a:cubicBezTo>
                                  <a:cubicBezTo>
                                    <a:pt x="77844" y="37773"/>
                                    <a:pt x="79495" y="37773"/>
                                    <a:pt x="80764" y="38535"/>
                                  </a:cubicBezTo>
                                  <a:cubicBezTo>
                                    <a:pt x="81780" y="39804"/>
                                    <a:pt x="83304" y="40565"/>
                                    <a:pt x="84574" y="41454"/>
                                  </a:cubicBezTo>
                                  <a:cubicBezTo>
                                    <a:pt x="86479" y="42342"/>
                                    <a:pt x="88638" y="42596"/>
                                    <a:pt x="90669" y="43357"/>
                                  </a:cubicBezTo>
                                  <a:cubicBezTo>
                                    <a:pt x="91432" y="43357"/>
                                    <a:pt x="92575" y="43992"/>
                                    <a:pt x="93082" y="43357"/>
                                  </a:cubicBezTo>
                                  <a:cubicBezTo>
                                    <a:pt x="92828" y="42977"/>
                                    <a:pt x="92447" y="42723"/>
                                    <a:pt x="91939" y="42469"/>
                                  </a:cubicBezTo>
                                  <a:cubicBezTo>
                                    <a:pt x="91686" y="41454"/>
                                    <a:pt x="93336" y="41961"/>
                                    <a:pt x="93844" y="41200"/>
                                  </a:cubicBezTo>
                                  <a:cubicBezTo>
                                    <a:pt x="93717" y="40819"/>
                                    <a:pt x="93336" y="40692"/>
                                    <a:pt x="92955" y="40565"/>
                                  </a:cubicBezTo>
                                  <a:cubicBezTo>
                                    <a:pt x="91813" y="39931"/>
                                    <a:pt x="89146" y="39804"/>
                                    <a:pt x="88384" y="39423"/>
                                  </a:cubicBezTo>
                                  <a:cubicBezTo>
                                    <a:pt x="87495" y="39296"/>
                                    <a:pt x="86606" y="38915"/>
                                    <a:pt x="85717" y="38535"/>
                                  </a:cubicBezTo>
                                  <a:cubicBezTo>
                                    <a:pt x="81145" y="38535"/>
                                    <a:pt x="78606" y="34347"/>
                                    <a:pt x="74923" y="32824"/>
                                  </a:cubicBezTo>
                                  <a:cubicBezTo>
                                    <a:pt x="75812" y="32062"/>
                                    <a:pt x="77082" y="31428"/>
                                    <a:pt x="77590" y="30285"/>
                                  </a:cubicBezTo>
                                  <a:cubicBezTo>
                                    <a:pt x="78225" y="29270"/>
                                    <a:pt x="78479" y="27366"/>
                                    <a:pt x="77844" y="26224"/>
                                  </a:cubicBezTo>
                                  <a:cubicBezTo>
                                    <a:pt x="77209" y="23813"/>
                                    <a:pt x="74034" y="24193"/>
                                    <a:pt x="72256" y="22797"/>
                                  </a:cubicBezTo>
                                  <a:lnTo>
                                    <a:pt x="72510" y="22544"/>
                                  </a:lnTo>
                                  <a:cubicBezTo>
                                    <a:pt x="75558" y="22417"/>
                                    <a:pt x="78098" y="23051"/>
                                    <a:pt x="80764" y="23559"/>
                                  </a:cubicBezTo>
                                  <a:cubicBezTo>
                                    <a:pt x="88130" y="24574"/>
                                    <a:pt x="94987" y="27366"/>
                                    <a:pt x="102733" y="27493"/>
                                  </a:cubicBezTo>
                                  <a:cubicBezTo>
                                    <a:pt x="106924" y="27493"/>
                                    <a:pt x="112258" y="27747"/>
                                    <a:pt x="114289" y="23686"/>
                                  </a:cubicBezTo>
                                  <a:cubicBezTo>
                                    <a:pt x="114670" y="21275"/>
                                    <a:pt x="115178" y="18863"/>
                                    <a:pt x="115559" y="16452"/>
                                  </a:cubicBezTo>
                                  <a:cubicBezTo>
                                    <a:pt x="116448" y="12518"/>
                                    <a:pt x="118988" y="8964"/>
                                    <a:pt x="118607" y="4776"/>
                                  </a:cubicBezTo>
                                </a:path>
                              </a:pathLst>
                            </a:custGeom>
                            <a:solidFill>
                              <a:srgbClr val="000000"/>
                            </a:solidFill>
                            <a:ln w="12688" cap="flat">
                              <a:noFill/>
                              <a:prstDash val="solid"/>
                              <a:miter/>
                            </a:ln>
                          </wps:spPr>
                          <wps:bodyPr/>
                        </wps:wsp>
                      </wpg:grpSp>
                      <wps:wsp>
                        <wps:cNvPr id="24098027" name="Rectangle 24098027">
                          <a:extLst>
                            <a:ext uri="{FF2B5EF4-FFF2-40B4-BE49-F238E27FC236}">
                              <a16:creationId xmlns:a16="http://schemas.microsoft.com/office/drawing/2014/main" id="{12E67405-6AB3-2FF9-B15C-CDD93AAE2A0C}"/>
                            </a:ext>
                          </a:extLst>
                        </wps:cNvPr>
                        <wps:cNvSpPr/>
                        <wps:spPr>
                          <a:xfrm>
                            <a:off x="5390944" y="379953"/>
                            <a:ext cx="482802" cy="2157"/>
                          </a:xfrm>
                          <a:prstGeom prst="rect">
                            <a:avLst/>
                          </a:prstGeom>
                          <a:solidFill>
                            <a:srgbClr val="000000"/>
                          </a:solidFill>
                          <a:ln w="12688" cap="flat">
                            <a:noFill/>
                            <a:prstDash val="solid"/>
                            <a:miter/>
                          </a:ln>
                        </wps:spPr>
                        <wps:bodyPr/>
                      </wps:wsp>
                      <wpg:grpSp>
                        <wpg:cNvPr id="1463613135" name="Graphic 1">
                          <a:extLst>
                            <a:ext uri="{FF2B5EF4-FFF2-40B4-BE49-F238E27FC236}">
                              <a16:creationId xmlns:a16="http://schemas.microsoft.com/office/drawing/2014/main" id="{021E00A1-1707-9043-BEE2-E8FCEC93036D}"/>
                            </a:ext>
                          </a:extLst>
                        </wpg:cNvPr>
                        <wpg:cNvGrpSpPr/>
                        <wpg:grpSpPr>
                          <a:xfrm>
                            <a:off x="5411475" y="403300"/>
                            <a:ext cx="441792" cy="91878"/>
                            <a:chOff x="5411389" y="403303"/>
                            <a:chExt cx="441792" cy="91885"/>
                          </a:xfrm>
                          <a:solidFill>
                            <a:srgbClr val="000000"/>
                          </a:solidFill>
                        </wpg:grpSpPr>
                        <wps:wsp>
                          <wps:cNvPr id="570052477" name="Freeform: Shape 570052477">
                            <a:extLst>
                              <a:ext uri="{FF2B5EF4-FFF2-40B4-BE49-F238E27FC236}">
                                <a16:creationId xmlns:a16="http://schemas.microsoft.com/office/drawing/2014/main" id="{50F9349D-3049-35BA-5ED3-FC3C7376D7CB}"/>
                              </a:ext>
                            </a:extLst>
                          </wps:cNvPr>
                          <wps:cNvSpPr/>
                          <wps:spPr>
                            <a:xfrm>
                              <a:off x="5411389" y="404192"/>
                              <a:ext cx="30985" cy="30585"/>
                            </a:xfrm>
                            <a:custGeom>
                              <a:avLst/>
                              <a:gdLst>
                                <a:gd name="csX0" fmla="*/ 11810 w 30985"/>
                                <a:gd name="csY0" fmla="*/ 1650 h 30585"/>
                                <a:gd name="csX1" fmla="*/ 11810 w 30985"/>
                                <a:gd name="csY1" fmla="*/ 25636 h 30585"/>
                                <a:gd name="csX2" fmla="*/ 11937 w 30985"/>
                                <a:gd name="csY2" fmla="*/ 27921 h 30585"/>
                                <a:gd name="csX3" fmla="*/ 12572 w 30985"/>
                                <a:gd name="csY3" fmla="*/ 28555 h 30585"/>
                                <a:gd name="csX4" fmla="*/ 14350 w 30985"/>
                                <a:gd name="csY4" fmla="*/ 28936 h 30585"/>
                                <a:gd name="csX5" fmla="*/ 20064 w 30985"/>
                                <a:gd name="csY5" fmla="*/ 26398 h 30585"/>
                                <a:gd name="csX6" fmla="*/ 22731 w 30985"/>
                                <a:gd name="csY6" fmla="*/ 15610 h 30585"/>
                                <a:gd name="csX7" fmla="*/ 20826 w 30985"/>
                                <a:gd name="csY7" fmla="*/ 6219 h 30585"/>
                                <a:gd name="csX8" fmla="*/ 17016 w 30985"/>
                                <a:gd name="csY8" fmla="*/ 2411 h 30585"/>
                                <a:gd name="csX9" fmla="*/ 11556 w 30985"/>
                                <a:gd name="csY9" fmla="*/ 1777 h 30585"/>
                                <a:gd name="csX10" fmla="*/ 127 w 30985"/>
                                <a:gd name="csY10" fmla="*/ 30586 h 30585"/>
                                <a:gd name="csX11" fmla="*/ 127 w 30985"/>
                                <a:gd name="csY11" fmla="*/ 29698 h 30585"/>
                                <a:gd name="csX12" fmla="*/ 1143 w 30985"/>
                                <a:gd name="csY12" fmla="*/ 29698 h 30585"/>
                                <a:gd name="csX13" fmla="*/ 3175 w 30985"/>
                                <a:gd name="csY13" fmla="*/ 29317 h 30585"/>
                                <a:gd name="csX14" fmla="*/ 4190 w 30985"/>
                                <a:gd name="csY14" fmla="*/ 28175 h 30585"/>
                                <a:gd name="csX15" fmla="*/ 4318 w 30985"/>
                                <a:gd name="csY15" fmla="*/ 25383 h 30585"/>
                                <a:gd name="csX16" fmla="*/ 4318 w 30985"/>
                                <a:gd name="csY16" fmla="*/ 5203 h 30585"/>
                                <a:gd name="csX17" fmla="*/ 4063 w 30985"/>
                                <a:gd name="csY17" fmla="*/ 2284 h 30585"/>
                                <a:gd name="csX18" fmla="*/ 3048 w 30985"/>
                                <a:gd name="csY18" fmla="*/ 1269 h 30585"/>
                                <a:gd name="csX19" fmla="*/ 1016 w 30985"/>
                                <a:gd name="csY19" fmla="*/ 888 h 30585"/>
                                <a:gd name="csX20" fmla="*/ 0 w 30985"/>
                                <a:gd name="csY20" fmla="*/ 888 h 30585"/>
                                <a:gd name="csX21" fmla="*/ 0 w 30985"/>
                                <a:gd name="csY21" fmla="*/ 0 h 30585"/>
                                <a:gd name="csX22" fmla="*/ 13715 w 30985"/>
                                <a:gd name="csY22" fmla="*/ 0 h 30585"/>
                                <a:gd name="csX23" fmla="*/ 22604 w 30985"/>
                                <a:gd name="csY23" fmla="*/ 1523 h 30585"/>
                                <a:gd name="csX24" fmla="*/ 28826 w 30985"/>
                                <a:gd name="csY24" fmla="*/ 7107 h 30585"/>
                                <a:gd name="csX25" fmla="*/ 30985 w 30985"/>
                                <a:gd name="csY25" fmla="*/ 15483 h 30585"/>
                                <a:gd name="csX26" fmla="*/ 29969 w 30985"/>
                                <a:gd name="csY26" fmla="*/ 21448 h 30585"/>
                                <a:gd name="csX27" fmla="*/ 27302 w 30985"/>
                                <a:gd name="csY27" fmla="*/ 25890 h 30585"/>
                                <a:gd name="csX28" fmla="*/ 23493 w 30985"/>
                                <a:gd name="csY28" fmla="*/ 28682 h 30585"/>
                                <a:gd name="csX29" fmla="*/ 18159 w 30985"/>
                                <a:gd name="csY29" fmla="*/ 30332 h 30585"/>
                                <a:gd name="csX30" fmla="*/ 13842 w 30985"/>
                                <a:gd name="csY30" fmla="*/ 30586 h 30585"/>
                                <a:gd name="csX31" fmla="*/ 127 w 30985"/>
                                <a:gd name="csY31" fmla="*/ 30586 h 30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585">
                                  <a:moveTo>
                                    <a:pt x="11810" y="1650"/>
                                  </a:moveTo>
                                  <a:lnTo>
                                    <a:pt x="11810" y="25636"/>
                                  </a:lnTo>
                                  <a:cubicBezTo>
                                    <a:pt x="11810" y="26906"/>
                                    <a:pt x="11810" y="27667"/>
                                    <a:pt x="11937" y="27921"/>
                                  </a:cubicBezTo>
                                  <a:cubicBezTo>
                                    <a:pt x="11937" y="28175"/>
                                    <a:pt x="12318" y="28428"/>
                                    <a:pt x="12572" y="28555"/>
                                  </a:cubicBezTo>
                                  <a:cubicBezTo>
                                    <a:pt x="12953" y="28809"/>
                                    <a:pt x="13587" y="28936"/>
                                    <a:pt x="14350" y="28936"/>
                                  </a:cubicBezTo>
                                  <a:cubicBezTo>
                                    <a:pt x="16889" y="28936"/>
                                    <a:pt x="18794" y="28048"/>
                                    <a:pt x="20064" y="26398"/>
                                  </a:cubicBezTo>
                                  <a:cubicBezTo>
                                    <a:pt x="21842" y="24113"/>
                                    <a:pt x="22731" y="20433"/>
                                    <a:pt x="22731" y="15610"/>
                                  </a:cubicBezTo>
                                  <a:cubicBezTo>
                                    <a:pt x="22731" y="11676"/>
                                    <a:pt x="22096" y="8503"/>
                                    <a:pt x="20826" y="6219"/>
                                  </a:cubicBezTo>
                                  <a:cubicBezTo>
                                    <a:pt x="19810" y="4442"/>
                                    <a:pt x="18540" y="3173"/>
                                    <a:pt x="17016" y="2411"/>
                                  </a:cubicBezTo>
                                  <a:cubicBezTo>
                                    <a:pt x="15874" y="1904"/>
                                    <a:pt x="14096" y="1777"/>
                                    <a:pt x="11556" y="1777"/>
                                  </a:cubicBezTo>
                                  <a:moveTo>
                                    <a:pt x="127" y="30586"/>
                                  </a:moveTo>
                                  <a:lnTo>
                                    <a:pt x="127" y="29698"/>
                                  </a:lnTo>
                                  <a:lnTo>
                                    <a:pt x="1143" y="29698"/>
                                  </a:lnTo>
                                  <a:cubicBezTo>
                                    <a:pt x="2032" y="29698"/>
                                    <a:pt x="2667" y="29571"/>
                                    <a:pt x="3175" y="29317"/>
                                  </a:cubicBezTo>
                                  <a:cubicBezTo>
                                    <a:pt x="3682" y="29063"/>
                                    <a:pt x="3937" y="28682"/>
                                    <a:pt x="4190" y="28175"/>
                                  </a:cubicBezTo>
                                  <a:cubicBezTo>
                                    <a:pt x="4190" y="27794"/>
                                    <a:pt x="4318" y="26906"/>
                                    <a:pt x="4318" y="25383"/>
                                  </a:cubicBezTo>
                                  <a:lnTo>
                                    <a:pt x="4318" y="5203"/>
                                  </a:lnTo>
                                  <a:cubicBezTo>
                                    <a:pt x="4318" y="3680"/>
                                    <a:pt x="4318" y="2665"/>
                                    <a:pt x="4063" y="2284"/>
                                  </a:cubicBezTo>
                                  <a:cubicBezTo>
                                    <a:pt x="3937" y="1904"/>
                                    <a:pt x="3556" y="1523"/>
                                    <a:pt x="3048" y="1269"/>
                                  </a:cubicBezTo>
                                  <a:cubicBezTo>
                                    <a:pt x="2540" y="1015"/>
                                    <a:pt x="1905" y="888"/>
                                    <a:pt x="1016" y="888"/>
                                  </a:cubicBezTo>
                                  <a:lnTo>
                                    <a:pt x="0" y="888"/>
                                  </a:lnTo>
                                  <a:lnTo>
                                    <a:pt x="0" y="0"/>
                                  </a:lnTo>
                                  <a:lnTo>
                                    <a:pt x="13715" y="0"/>
                                  </a:lnTo>
                                  <a:cubicBezTo>
                                    <a:pt x="17397" y="0"/>
                                    <a:pt x="20318" y="508"/>
                                    <a:pt x="22604" y="1523"/>
                                  </a:cubicBezTo>
                                  <a:cubicBezTo>
                                    <a:pt x="25271" y="2792"/>
                                    <a:pt x="27430" y="4569"/>
                                    <a:pt x="28826" y="7107"/>
                                  </a:cubicBezTo>
                                  <a:cubicBezTo>
                                    <a:pt x="30223" y="9645"/>
                                    <a:pt x="30985" y="12311"/>
                                    <a:pt x="30985" y="15483"/>
                                  </a:cubicBezTo>
                                  <a:cubicBezTo>
                                    <a:pt x="30985" y="17641"/>
                                    <a:pt x="30604" y="19671"/>
                                    <a:pt x="29969" y="21448"/>
                                  </a:cubicBezTo>
                                  <a:cubicBezTo>
                                    <a:pt x="29334" y="23225"/>
                                    <a:pt x="28445" y="24748"/>
                                    <a:pt x="27302" y="25890"/>
                                  </a:cubicBezTo>
                                  <a:cubicBezTo>
                                    <a:pt x="26160" y="27032"/>
                                    <a:pt x="24890" y="28048"/>
                                    <a:pt x="23493" y="28682"/>
                                  </a:cubicBezTo>
                                  <a:cubicBezTo>
                                    <a:pt x="22096" y="29444"/>
                                    <a:pt x="20318" y="29951"/>
                                    <a:pt x="18159" y="30332"/>
                                  </a:cubicBezTo>
                                  <a:cubicBezTo>
                                    <a:pt x="17270" y="30459"/>
                                    <a:pt x="15746" y="30586"/>
                                    <a:pt x="13842" y="30586"/>
                                  </a:cubicBezTo>
                                  <a:lnTo>
                                    <a:pt x="127" y="30586"/>
                                  </a:lnTo>
                                  <a:close/>
                                </a:path>
                              </a:pathLst>
                            </a:custGeom>
                            <a:solidFill>
                              <a:srgbClr val="000000"/>
                            </a:solidFill>
                            <a:ln w="12688" cap="flat">
                              <a:noFill/>
                              <a:prstDash val="solid"/>
                              <a:miter/>
                            </a:ln>
                          </wps:spPr>
                          <wps:bodyPr/>
                        </wps:wsp>
                        <wps:wsp>
                          <wps:cNvPr id="1067158230" name="Freeform: Shape 1067158230">
                            <a:extLst>
                              <a:ext uri="{FF2B5EF4-FFF2-40B4-BE49-F238E27FC236}">
                                <a16:creationId xmlns:a16="http://schemas.microsoft.com/office/drawing/2014/main" id="{159023C5-2E8E-974E-EC9A-8438F1C89EF0}"/>
                              </a:ext>
                            </a:extLst>
                          </wps:cNvPr>
                          <wps:cNvSpPr/>
                          <wps:spPr>
                            <a:xfrm>
                              <a:off x="5446311" y="412949"/>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714 w 17778"/>
                                <a:gd name="csY5" fmla="*/ 8249 h 22463"/>
                                <a:gd name="csX6" fmla="*/ 5714 w 17778"/>
                                <a:gd name="csY6" fmla="*/ 9011 h 22463"/>
                                <a:gd name="csX7" fmla="*/ 11810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0 w 17778"/>
                                <a:gd name="csY19" fmla="*/ 3173 h 22463"/>
                                <a:gd name="csX20" fmla="*/ 9651 w 17778"/>
                                <a:gd name="csY20" fmla="*/ 0 h 22463"/>
                                <a:gd name="csX21" fmla="*/ 15238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714" y="5965"/>
                                    <a:pt x="5714" y="8249"/>
                                  </a:cubicBezTo>
                                  <a:lnTo>
                                    <a:pt x="5714" y="9011"/>
                                  </a:lnTo>
                                  <a:lnTo>
                                    <a:pt x="11810" y="9011"/>
                                  </a:lnTo>
                                  <a:close/>
                                  <a:moveTo>
                                    <a:pt x="17524" y="10407"/>
                                  </a:moveTo>
                                  <a:lnTo>
                                    <a:pt x="5968" y="10407"/>
                                  </a:lnTo>
                                  <a:cubicBezTo>
                                    <a:pt x="5968" y="13199"/>
                                    <a:pt x="6857" y="15483"/>
                                    <a:pt x="8254" y="17006"/>
                                  </a:cubicBezTo>
                                  <a:cubicBezTo>
                                    <a:pt x="9270" y="18275"/>
                                    <a:pt x="10540" y="18910"/>
                                    <a:pt x="12064" y="18910"/>
                                  </a:cubicBezTo>
                                  <a:cubicBezTo>
                                    <a:pt x="12953" y="18910"/>
                                    <a:pt x="13842" y="18656"/>
                                    <a:pt x="14476" y="18149"/>
                                  </a:cubicBezTo>
                                  <a:cubicBezTo>
                                    <a:pt x="15238" y="17641"/>
                                    <a:pt x="16000" y="16752"/>
                                    <a:pt x="16889" y="15483"/>
                                  </a:cubicBezTo>
                                  <a:lnTo>
                                    <a:pt x="17651" y="15991"/>
                                  </a:lnTo>
                                  <a:cubicBezTo>
                                    <a:pt x="16508" y="18275"/>
                                    <a:pt x="15238"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889" y="5203"/>
                                    <a:pt x="2920" y="3173"/>
                                  </a:cubicBezTo>
                                  <a:cubicBezTo>
                                    <a:pt x="4826" y="1142"/>
                                    <a:pt x="7111" y="0"/>
                                    <a:pt x="9651" y="0"/>
                                  </a:cubicBezTo>
                                  <a:cubicBezTo>
                                    <a:pt x="11810" y="0"/>
                                    <a:pt x="13715" y="888"/>
                                    <a:pt x="15238" y="2665"/>
                                  </a:cubicBezTo>
                                  <a:cubicBezTo>
                                    <a:pt x="16762" y="4442"/>
                                    <a:pt x="17651" y="6980"/>
                                    <a:pt x="17778" y="10534"/>
                                  </a:cubicBezTo>
                                </a:path>
                              </a:pathLst>
                            </a:custGeom>
                            <a:solidFill>
                              <a:srgbClr val="000000"/>
                            </a:solidFill>
                            <a:ln w="12688" cap="flat">
                              <a:noFill/>
                              <a:prstDash val="solid"/>
                              <a:miter/>
                            </a:ln>
                          </wps:spPr>
                          <wps:bodyPr/>
                        </wps:wsp>
                        <wps:wsp>
                          <wps:cNvPr id="168608022" name="Freeform: Shape 168608022">
                            <a:extLst>
                              <a:ext uri="{FF2B5EF4-FFF2-40B4-BE49-F238E27FC236}">
                                <a16:creationId xmlns:a16="http://schemas.microsoft.com/office/drawing/2014/main" id="{104A2093-45EF-98AA-3608-48A446B70756}"/>
                              </a:ext>
                            </a:extLst>
                          </wps:cNvPr>
                          <wps:cNvSpPr/>
                          <wps:spPr>
                            <a:xfrm>
                              <a:off x="5465613" y="412949"/>
                              <a:ext cx="22984" cy="31728"/>
                            </a:xfrm>
                            <a:custGeom>
                              <a:avLst/>
                              <a:gdLst>
                                <a:gd name="csX0" fmla="*/ 8889 w 22984"/>
                                <a:gd name="csY0" fmla="*/ 17387 h 31728"/>
                                <a:gd name="csX1" fmla="*/ 13080 w 22984"/>
                                <a:gd name="csY1" fmla="*/ 20179 h 31728"/>
                                <a:gd name="csX2" fmla="*/ 15112 w 22984"/>
                                <a:gd name="csY2" fmla="*/ 18910 h 31728"/>
                                <a:gd name="csX3" fmla="*/ 16254 w 22984"/>
                                <a:gd name="csY3" fmla="*/ 11676 h 31728"/>
                                <a:gd name="csX4" fmla="*/ 14985 w 22984"/>
                                <a:gd name="csY4" fmla="*/ 4188 h 31728"/>
                                <a:gd name="csX5" fmla="*/ 12699 w 22984"/>
                                <a:gd name="csY5" fmla="*/ 2792 h 31728"/>
                                <a:gd name="csX6" fmla="*/ 8889 w 22984"/>
                                <a:gd name="csY6" fmla="*/ 6092 h 31728"/>
                                <a:gd name="csX7" fmla="*/ 8889 w 22984"/>
                                <a:gd name="csY7" fmla="*/ 17387 h 31728"/>
                                <a:gd name="csX8" fmla="*/ 8889 w 22984"/>
                                <a:gd name="csY8" fmla="*/ 19671 h 31728"/>
                                <a:gd name="csX9" fmla="*/ 8889 w 22984"/>
                                <a:gd name="csY9" fmla="*/ 27540 h 31728"/>
                                <a:gd name="csX10" fmla="*/ 9143 w 22984"/>
                                <a:gd name="csY10" fmla="*/ 29698 h 31728"/>
                                <a:gd name="csX11" fmla="*/ 9905 w 22984"/>
                                <a:gd name="csY11" fmla="*/ 30586 h 31728"/>
                                <a:gd name="csX12" fmla="*/ 12064 w 22984"/>
                                <a:gd name="csY12" fmla="*/ 30840 h 31728"/>
                                <a:gd name="csX13" fmla="*/ 12064 w 22984"/>
                                <a:gd name="csY13" fmla="*/ 31728 h 31728"/>
                                <a:gd name="csX14" fmla="*/ 0 w 22984"/>
                                <a:gd name="csY14" fmla="*/ 31728 h 31728"/>
                                <a:gd name="csX15" fmla="*/ 0 w 22984"/>
                                <a:gd name="csY15" fmla="*/ 30840 h 31728"/>
                                <a:gd name="csX16" fmla="*/ 2032 w 22984"/>
                                <a:gd name="csY16" fmla="*/ 30078 h 31728"/>
                                <a:gd name="csX17" fmla="*/ 2540 w 22984"/>
                                <a:gd name="csY17" fmla="*/ 27413 h 31728"/>
                                <a:gd name="csX18" fmla="*/ 2540 w 22984"/>
                                <a:gd name="csY18" fmla="*/ 5076 h 31728"/>
                                <a:gd name="csX19" fmla="*/ 2032 w 22984"/>
                                <a:gd name="csY19" fmla="*/ 2157 h 31728"/>
                                <a:gd name="csX20" fmla="*/ 0 w 22984"/>
                                <a:gd name="csY20" fmla="*/ 1396 h 31728"/>
                                <a:gd name="csX21" fmla="*/ 0 w 22984"/>
                                <a:gd name="csY21" fmla="*/ 508 h 31728"/>
                                <a:gd name="csX22" fmla="*/ 8889 w 22984"/>
                                <a:gd name="csY22" fmla="*/ 508 h 31728"/>
                                <a:gd name="csX23" fmla="*/ 8889 w 22984"/>
                                <a:gd name="csY23" fmla="*/ 3300 h 31728"/>
                                <a:gd name="csX24" fmla="*/ 11175 w 22984"/>
                                <a:gd name="csY24" fmla="*/ 1015 h 31728"/>
                                <a:gd name="csX25" fmla="*/ 14731 w 22984"/>
                                <a:gd name="csY25" fmla="*/ 0 h 31728"/>
                                <a:gd name="csX26" fmla="*/ 19048 w 22984"/>
                                <a:gd name="csY26" fmla="*/ 1523 h 31728"/>
                                <a:gd name="csX27" fmla="*/ 21969 w 22984"/>
                                <a:gd name="csY27" fmla="*/ 5584 h 31728"/>
                                <a:gd name="csX28" fmla="*/ 22985 w 22984"/>
                                <a:gd name="csY28" fmla="*/ 11168 h 31728"/>
                                <a:gd name="csX29" fmla="*/ 21969 w 22984"/>
                                <a:gd name="csY29" fmla="*/ 17006 h 31728"/>
                                <a:gd name="csX30" fmla="*/ 18921 w 22984"/>
                                <a:gd name="csY30" fmla="*/ 21068 h 31728"/>
                                <a:gd name="csX31" fmla="*/ 14604 w 22984"/>
                                <a:gd name="csY31" fmla="*/ 22464 h 31728"/>
                                <a:gd name="csX32" fmla="*/ 11302 w 22984"/>
                                <a:gd name="csY32" fmla="*/ 21702 h 31728"/>
                                <a:gd name="csX33" fmla="*/ 8889 w 22984"/>
                                <a:gd name="csY33" fmla="*/ 19671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984" h="31728">
                                  <a:moveTo>
                                    <a:pt x="8889" y="17387"/>
                                  </a:moveTo>
                                  <a:cubicBezTo>
                                    <a:pt x="10159" y="19164"/>
                                    <a:pt x="11556" y="20179"/>
                                    <a:pt x="13080" y="20179"/>
                                  </a:cubicBezTo>
                                  <a:cubicBezTo>
                                    <a:pt x="13842" y="20179"/>
                                    <a:pt x="14604" y="19798"/>
                                    <a:pt x="15112" y="18910"/>
                                  </a:cubicBezTo>
                                  <a:cubicBezTo>
                                    <a:pt x="15874" y="17641"/>
                                    <a:pt x="16254" y="15230"/>
                                    <a:pt x="16254" y="11676"/>
                                  </a:cubicBezTo>
                                  <a:cubicBezTo>
                                    <a:pt x="16254" y="8122"/>
                                    <a:pt x="15874" y="5457"/>
                                    <a:pt x="14985" y="4188"/>
                                  </a:cubicBezTo>
                                  <a:cubicBezTo>
                                    <a:pt x="14350" y="3300"/>
                                    <a:pt x="13588" y="2792"/>
                                    <a:pt x="12699" y="2792"/>
                                  </a:cubicBezTo>
                                  <a:cubicBezTo>
                                    <a:pt x="11175" y="2792"/>
                                    <a:pt x="9905" y="3934"/>
                                    <a:pt x="8889" y="6092"/>
                                  </a:cubicBezTo>
                                  <a:lnTo>
                                    <a:pt x="8889" y="17387"/>
                                  </a:lnTo>
                                  <a:close/>
                                  <a:moveTo>
                                    <a:pt x="8889" y="19671"/>
                                  </a:moveTo>
                                  <a:lnTo>
                                    <a:pt x="8889" y="27540"/>
                                  </a:lnTo>
                                  <a:cubicBezTo>
                                    <a:pt x="8889" y="28682"/>
                                    <a:pt x="8889" y="29317"/>
                                    <a:pt x="9143" y="29698"/>
                                  </a:cubicBezTo>
                                  <a:cubicBezTo>
                                    <a:pt x="9270" y="30078"/>
                                    <a:pt x="9524" y="30332"/>
                                    <a:pt x="9905" y="30586"/>
                                  </a:cubicBezTo>
                                  <a:cubicBezTo>
                                    <a:pt x="10286" y="30840"/>
                                    <a:pt x="10921" y="30840"/>
                                    <a:pt x="12064" y="30840"/>
                                  </a:cubicBezTo>
                                  <a:lnTo>
                                    <a:pt x="12064" y="31728"/>
                                  </a:lnTo>
                                  <a:lnTo>
                                    <a:pt x="0" y="31728"/>
                                  </a:lnTo>
                                  <a:lnTo>
                                    <a:pt x="0" y="30840"/>
                                  </a:lnTo>
                                  <a:cubicBezTo>
                                    <a:pt x="889" y="30840"/>
                                    <a:pt x="1651" y="30586"/>
                                    <a:pt x="2032" y="30078"/>
                                  </a:cubicBezTo>
                                  <a:cubicBezTo>
                                    <a:pt x="2286" y="29698"/>
                                    <a:pt x="2540" y="28809"/>
                                    <a:pt x="2540" y="27413"/>
                                  </a:cubicBezTo>
                                  <a:lnTo>
                                    <a:pt x="2540" y="5076"/>
                                  </a:lnTo>
                                  <a:cubicBezTo>
                                    <a:pt x="2540" y="3554"/>
                                    <a:pt x="2413" y="2665"/>
                                    <a:pt x="2032" y="2157"/>
                                  </a:cubicBezTo>
                                  <a:cubicBezTo>
                                    <a:pt x="1651" y="1777"/>
                                    <a:pt x="1016" y="1523"/>
                                    <a:pt x="0" y="1396"/>
                                  </a:cubicBezTo>
                                  <a:lnTo>
                                    <a:pt x="0" y="508"/>
                                  </a:lnTo>
                                  <a:lnTo>
                                    <a:pt x="8889" y="508"/>
                                  </a:lnTo>
                                  <a:lnTo>
                                    <a:pt x="8889" y="3300"/>
                                  </a:lnTo>
                                  <a:cubicBezTo>
                                    <a:pt x="9651" y="2157"/>
                                    <a:pt x="10413" y="1396"/>
                                    <a:pt x="11175" y="1015"/>
                                  </a:cubicBezTo>
                                  <a:cubicBezTo>
                                    <a:pt x="12318" y="254"/>
                                    <a:pt x="13461" y="0"/>
                                    <a:pt x="14731" y="0"/>
                                  </a:cubicBezTo>
                                  <a:cubicBezTo>
                                    <a:pt x="16254" y="0"/>
                                    <a:pt x="17652" y="508"/>
                                    <a:pt x="19048" y="1523"/>
                                  </a:cubicBezTo>
                                  <a:cubicBezTo>
                                    <a:pt x="20318" y="2538"/>
                                    <a:pt x="21334" y="3807"/>
                                    <a:pt x="21969" y="5584"/>
                                  </a:cubicBezTo>
                                  <a:cubicBezTo>
                                    <a:pt x="22604" y="7361"/>
                                    <a:pt x="22985" y="9138"/>
                                    <a:pt x="22985" y="11168"/>
                                  </a:cubicBezTo>
                                  <a:cubicBezTo>
                                    <a:pt x="22985" y="13326"/>
                                    <a:pt x="22604" y="15230"/>
                                    <a:pt x="21969" y="17006"/>
                                  </a:cubicBezTo>
                                  <a:cubicBezTo>
                                    <a:pt x="21334" y="18783"/>
                                    <a:pt x="20318" y="20179"/>
                                    <a:pt x="18921" y="21068"/>
                                  </a:cubicBezTo>
                                  <a:cubicBezTo>
                                    <a:pt x="17652" y="21956"/>
                                    <a:pt x="16127" y="22464"/>
                                    <a:pt x="14604" y="22464"/>
                                  </a:cubicBezTo>
                                  <a:cubicBezTo>
                                    <a:pt x="13461" y="22464"/>
                                    <a:pt x="12318" y="22210"/>
                                    <a:pt x="11302" y="21702"/>
                                  </a:cubicBezTo>
                                  <a:cubicBezTo>
                                    <a:pt x="10540" y="21321"/>
                                    <a:pt x="9778" y="20687"/>
                                    <a:pt x="8889" y="19671"/>
                                  </a:cubicBezTo>
                                </a:path>
                              </a:pathLst>
                            </a:custGeom>
                            <a:solidFill>
                              <a:srgbClr val="000000"/>
                            </a:solidFill>
                            <a:ln w="12688" cap="flat">
                              <a:noFill/>
                              <a:prstDash val="solid"/>
                              <a:miter/>
                            </a:ln>
                          </wps:spPr>
                          <wps:bodyPr/>
                        </wps:wsp>
                        <wps:wsp>
                          <wps:cNvPr id="874929347" name="Freeform: Shape 874929347">
                            <a:extLst>
                              <a:ext uri="{FF2B5EF4-FFF2-40B4-BE49-F238E27FC236}">
                                <a16:creationId xmlns:a16="http://schemas.microsoft.com/office/drawing/2014/main" id="{AADCD321-7F24-1A73-EFFE-DD9439B56919}"/>
                              </a:ext>
                            </a:extLst>
                          </wps:cNvPr>
                          <wps:cNvSpPr/>
                          <wps:spPr>
                            <a:xfrm>
                              <a:off x="5492026" y="413076"/>
                              <a:ext cx="20191" cy="21955"/>
                            </a:xfrm>
                            <a:custGeom>
                              <a:avLst/>
                              <a:gdLst>
                                <a:gd name="csX0" fmla="*/ 11175 w 20191"/>
                                <a:gd name="csY0" fmla="*/ 16879 h 21955"/>
                                <a:gd name="csX1" fmla="*/ 11175 w 20191"/>
                                <a:gd name="csY1" fmla="*/ 9772 h 21955"/>
                                <a:gd name="csX2" fmla="*/ 7112 w 20191"/>
                                <a:gd name="csY2" fmla="*/ 13199 h 21955"/>
                                <a:gd name="csX3" fmla="*/ 6223 w 20191"/>
                                <a:gd name="csY3" fmla="*/ 15610 h 21955"/>
                                <a:gd name="csX4" fmla="*/ 6985 w 20191"/>
                                <a:gd name="csY4" fmla="*/ 17387 h 21955"/>
                                <a:gd name="csX5" fmla="*/ 8508 w 20191"/>
                                <a:gd name="csY5" fmla="*/ 18022 h 21955"/>
                                <a:gd name="csX6" fmla="*/ 11175 w 20191"/>
                                <a:gd name="csY6" fmla="*/ 16752 h 21955"/>
                                <a:gd name="csX7" fmla="*/ 11175 w 20191"/>
                                <a:gd name="csY7" fmla="*/ 18529 h 21955"/>
                                <a:gd name="csX8" fmla="*/ 4191 w 20191"/>
                                <a:gd name="csY8" fmla="*/ 21956 h 21955"/>
                                <a:gd name="csX9" fmla="*/ 1143 w 20191"/>
                                <a:gd name="csY9" fmla="*/ 20814 h 21955"/>
                                <a:gd name="csX10" fmla="*/ 0 w 20191"/>
                                <a:gd name="csY10" fmla="*/ 17895 h 21955"/>
                                <a:gd name="csX11" fmla="*/ 2032 w 20191"/>
                                <a:gd name="csY11" fmla="*/ 13580 h 21955"/>
                                <a:gd name="csX12" fmla="*/ 11175 w 20191"/>
                                <a:gd name="csY12" fmla="*/ 8503 h 21955"/>
                                <a:gd name="csX13" fmla="*/ 11175 w 20191"/>
                                <a:gd name="csY13" fmla="*/ 6346 h 21955"/>
                                <a:gd name="csX14" fmla="*/ 10921 w 20191"/>
                                <a:gd name="csY14" fmla="*/ 3300 h 21955"/>
                                <a:gd name="csX15" fmla="*/ 9905 w 20191"/>
                                <a:gd name="csY15" fmla="*/ 2158 h 21955"/>
                                <a:gd name="csX16" fmla="*/ 8255 w 20191"/>
                                <a:gd name="csY16" fmla="*/ 1650 h 21955"/>
                                <a:gd name="csX17" fmla="*/ 5842 w 20191"/>
                                <a:gd name="csY17" fmla="*/ 2284 h 21955"/>
                                <a:gd name="csX18" fmla="*/ 5207 w 20191"/>
                                <a:gd name="csY18" fmla="*/ 3300 h 21955"/>
                                <a:gd name="csX19" fmla="*/ 5842 w 20191"/>
                                <a:gd name="csY19" fmla="*/ 4442 h 21955"/>
                                <a:gd name="csX20" fmla="*/ 6731 w 20191"/>
                                <a:gd name="csY20" fmla="*/ 6346 h 21955"/>
                                <a:gd name="csX21" fmla="*/ 5968 w 20191"/>
                                <a:gd name="csY21" fmla="*/ 8249 h 21955"/>
                                <a:gd name="csX22" fmla="*/ 3810 w 20191"/>
                                <a:gd name="csY22" fmla="*/ 9011 h 21955"/>
                                <a:gd name="csX23" fmla="*/ 1397 w 20191"/>
                                <a:gd name="csY23" fmla="*/ 8122 h 21955"/>
                                <a:gd name="csX24" fmla="*/ 381 w 20191"/>
                                <a:gd name="csY24" fmla="*/ 6092 h 21955"/>
                                <a:gd name="csX25" fmla="*/ 1651 w 20191"/>
                                <a:gd name="csY25" fmla="*/ 3046 h 21955"/>
                                <a:gd name="csX26" fmla="*/ 5207 w 20191"/>
                                <a:gd name="csY26" fmla="*/ 761 h 21955"/>
                                <a:gd name="csX27" fmla="*/ 10032 w 20191"/>
                                <a:gd name="csY27" fmla="*/ 0 h 21955"/>
                                <a:gd name="csX28" fmla="*/ 14858 w 20191"/>
                                <a:gd name="csY28" fmla="*/ 1269 h 21955"/>
                                <a:gd name="csX29" fmla="*/ 17143 w 20191"/>
                                <a:gd name="csY29" fmla="*/ 4061 h 21955"/>
                                <a:gd name="csX30" fmla="*/ 17524 w 20191"/>
                                <a:gd name="csY30" fmla="*/ 8376 h 21955"/>
                                <a:gd name="csX31" fmla="*/ 17524 w 20191"/>
                                <a:gd name="csY31" fmla="*/ 16626 h 21955"/>
                                <a:gd name="csX32" fmla="*/ 17524 w 20191"/>
                                <a:gd name="csY32" fmla="*/ 18402 h 21955"/>
                                <a:gd name="csX33" fmla="*/ 17905 w 20191"/>
                                <a:gd name="csY33" fmla="*/ 18910 h 21955"/>
                                <a:gd name="csX34" fmla="*/ 18413 w 20191"/>
                                <a:gd name="csY34" fmla="*/ 19037 h 21955"/>
                                <a:gd name="csX35" fmla="*/ 19556 w 20191"/>
                                <a:gd name="csY35" fmla="*/ 18149 h 21955"/>
                                <a:gd name="csX36" fmla="*/ 20191 w 20191"/>
                                <a:gd name="csY36" fmla="*/ 18656 h 21955"/>
                                <a:gd name="csX37" fmla="*/ 17905 w 20191"/>
                                <a:gd name="csY37" fmla="*/ 21068 h 21955"/>
                                <a:gd name="csX38" fmla="*/ 15112 w 20191"/>
                                <a:gd name="csY38" fmla="*/ 21829 h 21955"/>
                                <a:gd name="csX39" fmla="*/ 12318 w 20191"/>
                                <a:gd name="csY39" fmla="*/ 20941 h 21955"/>
                                <a:gd name="csX40" fmla="*/ 11048 w 20191"/>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191" h="21955">
                                  <a:moveTo>
                                    <a:pt x="11175" y="16879"/>
                                  </a:moveTo>
                                  <a:lnTo>
                                    <a:pt x="11175" y="9772"/>
                                  </a:lnTo>
                                  <a:cubicBezTo>
                                    <a:pt x="9397" y="10788"/>
                                    <a:pt x="8000" y="11930"/>
                                    <a:pt x="7112" y="13199"/>
                                  </a:cubicBezTo>
                                  <a:cubicBezTo>
                                    <a:pt x="6477" y="13960"/>
                                    <a:pt x="6223" y="14849"/>
                                    <a:pt x="6223" y="15610"/>
                                  </a:cubicBezTo>
                                  <a:cubicBezTo>
                                    <a:pt x="6223" y="16245"/>
                                    <a:pt x="6477" y="16879"/>
                                    <a:pt x="6985" y="17387"/>
                                  </a:cubicBezTo>
                                  <a:cubicBezTo>
                                    <a:pt x="7366" y="17768"/>
                                    <a:pt x="7874" y="18022"/>
                                    <a:pt x="8508" y="18022"/>
                                  </a:cubicBezTo>
                                  <a:cubicBezTo>
                                    <a:pt x="9270" y="18022"/>
                                    <a:pt x="10159" y="17641"/>
                                    <a:pt x="11175" y="16752"/>
                                  </a:cubicBezTo>
                                  <a:moveTo>
                                    <a:pt x="11175" y="18529"/>
                                  </a:moveTo>
                                  <a:cubicBezTo>
                                    <a:pt x="8635" y="20814"/>
                                    <a:pt x="6223" y="21956"/>
                                    <a:pt x="4191" y="21956"/>
                                  </a:cubicBezTo>
                                  <a:cubicBezTo>
                                    <a:pt x="3048" y="21956"/>
                                    <a:pt x="2032" y="21575"/>
                                    <a:pt x="1143" y="20814"/>
                                  </a:cubicBezTo>
                                  <a:cubicBezTo>
                                    <a:pt x="381" y="20052"/>
                                    <a:pt x="0" y="19037"/>
                                    <a:pt x="0" y="17895"/>
                                  </a:cubicBezTo>
                                  <a:cubicBezTo>
                                    <a:pt x="0" y="16245"/>
                                    <a:pt x="635" y="14849"/>
                                    <a:pt x="2032" y="13580"/>
                                  </a:cubicBezTo>
                                  <a:cubicBezTo>
                                    <a:pt x="3429" y="12311"/>
                                    <a:pt x="6477" y="10534"/>
                                    <a:pt x="11175" y="8503"/>
                                  </a:cubicBezTo>
                                  <a:lnTo>
                                    <a:pt x="11175" y="6346"/>
                                  </a:lnTo>
                                  <a:cubicBezTo>
                                    <a:pt x="11175" y="4696"/>
                                    <a:pt x="11175" y="3807"/>
                                    <a:pt x="10921" y="3300"/>
                                  </a:cubicBezTo>
                                  <a:cubicBezTo>
                                    <a:pt x="10794" y="2919"/>
                                    <a:pt x="10413" y="2538"/>
                                    <a:pt x="9905" y="2158"/>
                                  </a:cubicBezTo>
                                  <a:cubicBezTo>
                                    <a:pt x="9397" y="1777"/>
                                    <a:pt x="8889" y="1650"/>
                                    <a:pt x="8255" y="1650"/>
                                  </a:cubicBezTo>
                                  <a:cubicBezTo>
                                    <a:pt x="7238" y="1650"/>
                                    <a:pt x="6477" y="1904"/>
                                    <a:pt x="5842" y="2284"/>
                                  </a:cubicBezTo>
                                  <a:cubicBezTo>
                                    <a:pt x="5461" y="2538"/>
                                    <a:pt x="5207" y="2919"/>
                                    <a:pt x="5207" y="3300"/>
                                  </a:cubicBezTo>
                                  <a:cubicBezTo>
                                    <a:pt x="5207" y="3680"/>
                                    <a:pt x="5461" y="4061"/>
                                    <a:pt x="5842" y="4442"/>
                                  </a:cubicBezTo>
                                  <a:cubicBezTo>
                                    <a:pt x="6477" y="5077"/>
                                    <a:pt x="6731" y="5711"/>
                                    <a:pt x="6731" y="6346"/>
                                  </a:cubicBezTo>
                                  <a:cubicBezTo>
                                    <a:pt x="6731" y="7107"/>
                                    <a:pt x="6477" y="7742"/>
                                    <a:pt x="5968" y="8249"/>
                                  </a:cubicBezTo>
                                  <a:cubicBezTo>
                                    <a:pt x="5461" y="8757"/>
                                    <a:pt x="4699" y="9011"/>
                                    <a:pt x="3810" y="9011"/>
                                  </a:cubicBezTo>
                                  <a:cubicBezTo>
                                    <a:pt x="2921" y="9011"/>
                                    <a:pt x="2032" y="8757"/>
                                    <a:pt x="1397" y="8122"/>
                                  </a:cubicBezTo>
                                  <a:cubicBezTo>
                                    <a:pt x="762" y="7488"/>
                                    <a:pt x="381" y="6853"/>
                                    <a:pt x="381" y="6092"/>
                                  </a:cubicBezTo>
                                  <a:cubicBezTo>
                                    <a:pt x="381" y="4950"/>
                                    <a:pt x="762" y="3934"/>
                                    <a:pt x="1651" y="3046"/>
                                  </a:cubicBezTo>
                                  <a:cubicBezTo>
                                    <a:pt x="2540" y="2031"/>
                                    <a:pt x="3683" y="1269"/>
                                    <a:pt x="5207" y="761"/>
                                  </a:cubicBezTo>
                                  <a:cubicBezTo>
                                    <a:pt x="6731" y="254"/>
                                    <a:pt x="8381" y="0"/>
                                    <a:pt x="10032" y="0"/>
                                  </a:cubicBezTo>
                                  <a:cubicBezTo>
                                    <a:pt x="12064" y="0"/>
                                    <a:pt x="13588" y="381"/>
                                    <a:pt x="14858" y="1269"/>
                                  </a:cubicBezTo>
                                  <a:cubicBezTo>
                                    <a:pt x="16001" y="2158"/>
                                    <a:pt x="16763" y="3046"/>
                                    <a:pt x="17143" y="4061"/>
                                  </a:cubicBezTo>
                                  <a:cubicBezTo>
                                    <a:pt x="17398" y="4696"/>
                                    <a:pt x="17524" y="6092"/>
                                    <a:pt x="17524" y="8376"/>
                                  </a:cubicBezTo>
                                  <a:lnTo>
                                    <a:pt x="17524" y="16626"/>
                                  </a:lnTo>
                                  <a:cubicBezTo>
                                    <a:pt x="17524" y="17641"/>
                                    <a:pt x="17524" y="18149"/>
                                    <a:pt x="17524" y="18402"/>
                                  </a:cubicBezTo>
                                  <a:cubicBezTo>
                                    <a:pt x="17524" y="18656"/>
                                    <a:pt x="17779" y="18783"/>
                                    <a:pt x="17905" y="18910"/>
                                  </a:cubicBezTo>
                                  <a:cubicBezTo>
                                    <a:pt x="18032" y="18910"/>
                                    <a:pt x="18160" y="19037"/>
                                    <a:pt x="18413" y="19037"/>
                                  </a:cubicBezTo>
                                  <a:cubicBezTo>
                                    <a:pt x="18794" y="19037"/>
                                    <a:pt x="19175" y="18783"/>
                                    <a:pt x="19556" y="18149"/>
                                  </a:cubicBezTo>
                                  <a:lnTo>
                                    <a:pt x="20191" y="18656"/>
                                  </a:lnTo>
                                  <a:cubicBezTo>
                                    <a:pt x="19430" y="19798"/>
                                    <a:pt x="18667" y="20560"/>
                                    <a:pt x="17905" y="21068"/>
                                  </a:cubicBezTo>
                                  <a:cubicBezTo>
                                    <a:pt x="17143" y="21575"/>
                                    <a:pt x="16128" y="21829"/>
                                    <a:pt x="15112" y="21829"/>
                                  </a:cubicBezTo>
                                  <a:cubicBezTo>
                                    <a:pt x="13969" y="21829"/>
                                    <a:pt x="12953" y="21575"/>
                                    <a:pt x="12318" y="20941"/>
                                  </a:cubicBezTo>
                                  <a:cubicBezTo>
                                    <a:pt x="11683" y="20433"/>
                                    <a:pt x="11175" y="19545"/>
                                    <a:pt x="11048" y="18402"/>
                                  </a:cubicBezTo>
                                </a:path>
                              </a:pathLst>
                            </a:custGeom>
                            <a:solidFill>
                              <a:srgbClr val="000000"/>
                            </a:solidFill>
                            <a:ln w="12688" cap="flat">
                              <a:noFill/>
                              <a:prstDash val="solid"/>
                              <a:miter/>
                            </a:ln>
                          </wps:spPr>
                          <wps:bodyPr/>
                        </wps:wsp>
                        <wps:wsp>
                          <wps:cNvPr id="1769222162" name="Freeform: Shape 1769222162">
                            <a:extLst>
                              <a:ext uri="{FF2B5EF4-FFF2-40B4-BE49-F238E27FC236}">
                                <a16:creationId xmlns:a16="http://schemas.microsoft.com/office/drawing/2014/main" id="{B0E92CCD-5F49-1378-CFD3-44D3AA4E6E7C}"/>
                              </a:ext>
                            </a:extLst>
                          </wps:cNvPr>
                          <wps:cNvSpPr/>
                          <wps:spPr>
                            <a:xfrm>
                              <a:off x="5514631" y="412949"/>
                              <a:ext cx="18285" cy="21702"/>
                            </a:xfrm>
                            <a:custGeom>
                              <a:avLst/>
                              <a:gdLst>
                                <a:gd name="csX0" fmla="*/ 8762 w 18285"/>
                                <a:gd name="csY0" fmla="*/ 635 h 21702"/>
                                <a:gd name="csX1" fmla="*/ 8762 w 18285"/>
                                <a:gd name="csY1" fmla="*/ 5457 h 21702"/>
                                <a:gd name="csX2" fmla="*/ 12445 w 18285"/>
                                <a:gd name="csY2" fmla="*/ 1142 h 21702"/>
                                <a:gd name="csX3" fmla="*/ 15492 w 18285"/>
                                <a:gd name="csY3" fmla="*/ 0 h 21702"/>
                                <a:gd name="csX4" fmla="*/ 17524 w 18285"/>
                                <a:gd name="csY4" fmla="*/ 761 h 21702"/>
                                <a:gd name="csX5" fmla="*/ 18286 w 18285"/>
                                <a:gd name="csY5" fmla="*/ 2919 h 21702"/>
                                <a:gd name="csX6" fmla="*/ 17524 w 18285"/>
                                <a:gd name="csY6" fmla="*/ 5203 h 21702"/>
                                <a:gd name="csX7" fmla="*/ 15746 w 18285"/>
                                <a:gd name="csY7" fmla="*/ 6092 h 21702"/>
                                <a:gd name="csX8" fmla="*/ 13715 w 18285"/>
                                <a:gd name="csY8" fmla="*/ 5330 h 21702"/>
                                <a:gd name="csX9" fmla="*/ 12699 w 18285"/>
                                <a:gd name="csY9" fmla="*/ 4442 h 21702"/>
                                <a:gd name="csX10" fmla="*/ 12191 w 18285"/>
                                <a:gd name="csY10" fmla="*/ 4442 h 21702"/>
                                <a:gd name="csX11" fmla="*/ 10921 w 18285"/>
                                <a:gd name="csY11" fmla="*/ 4950 h 21702"/>
                                <a:gd name="csX12" fmla="*/ 9524 w 18285"/>
                                <a:gd name="csY12" fmla="*/ 7107 h 21702"/>
                                <a:gd name="csX13" fmla="*/ 8762 w 18285"/>
                                <a:gd name="csY13" fmla="*/ 11930 h 21702"/>
                                <a:gd name="csX14" fmla="*/ 8762 w 18285"/>
                                <a:gd name="csY14" fmla="*/ 18022 h 21702"/>
                                <a:gd name="csX15" fmla="*/ 8889 w 18285"/>
                                <a:gd name="csY15" fmla="*/ 19671 h 21702"/>
                                <a:gd name="csX16" fmla="*/ 9651 w 18285"/>
                                <a:gd name="csY16" fmla="*/ 20560 h 21702"/>
                                <a:gd name="csX17" fmla="*/ 11429 w 18285"/>
                                <a:gd name="csY17" fmla="*/ 20941 h 21702"/>
                                <a:gd name="csX18" fmla="*/ 11429 w 18285"/>
                                <a:gd name="csY18" fmla="*/ 21702 h 21702"/>
                                <a:gd name="csX19" fmla="*/ 0 w 18285"/>
                                <a:gd name="csY19" fmla="*/ 21702 h 21702"/>
                                <a:gd name="csX20" fmla="*/ 0 w 18285"/>
                                <a:gd name="csY20" fmla="*/ 20941 h 21702"/>
                                <a:gd name="csX21" fmla="*/ 1905 w 18285"/>
                                <a:gd name="csY21" fmla="*/ 20179 h 21702"/>
                                <a:gd name="csX22" fmla="*/ 2412 w 18285"/>
                                <a:gd name="csY22" fmla="*/ 16752 h 21702"/>
                                <a:gd name="csX23" fmla="*/ 2412 w 18285"/>
                                <a:gd name="csY23" fmla="*/ 5076 h 21702"/>
                                <a:gd name="csX24" fmla="*/ 2286 w 18285"/>
                                <a:gd name="csY24" fmla="*/ 2792 h 21702"/>
                                <a:gd name="csX25" fmla="*/ 1651 w 18285"/>
                                <a:gd name="csY25" fmla="*/ 1904 h 21702"/>
                                <a:gd name="csX26" fmla="*/ 127 w 18285"/>
                                <a:gd name="csY26" fmla="*/ 1523 h 21702"/>
                                <a:gd name="csX27" fmla="*/ 127 w 18285"/>
                                <a:gd name="csY27" fmla="*/ 635 h 21702"/>
                                <a:gd name="csX28" fmla="*/ 8762 w 18285"/>
                                <a:gd name="csY28"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8285" h="21702">
                                  <a:moveTo>
                                    <a:pt x="8762" y="635"/>
                                  </a:moveTo>
                                  <a:lnTo>
                                    <a:pt x="8762" y="5457"/>
                                  </a:lnTo>
                                  <a:cubicBezTo>
                                    <a:pt x="10159" y="3300"/>
                                    <a:pt x="11429" y="1777"/>
                                    <a:pt x="12445" y="1142"/>
                                  </a:cubicBezTo>
                                  <a:cubicBezTo>
                                    <a:pt x="13461" y="381"/>
                                    <a:pt x="14476" y="0"/>
                                    <a:pt x="15492" y="0"/>
                                  </a:cubicBezTo>
                                  <a:cubicBezTo>
                                    <a:pt x="16381" y="0"/>
                                    <a:pt x="17016" y="254"/>
                                    <a:pt x="17524" y="761"/>
                                  </a:cubicBezTo>
                                  <a:cubicBezTo>
                                    <a:pt x="18032" y="1269"/>
                                    <a:pt x="18286" y="2031"/>
                                    <a:pt x="18286" y="2919"/>
                                  </a:cubicBezTo>
                                  <a:cubicBezTo>
                                    <a:pt x="18286" y="3934"/>
                                    <a:pt x="18032" y="4696"/>
                                    <a:pt x="17524" y="5203"/>
                                  </a:cubicBezTo>
                                  <a:cubicBezTo>
                                    <a:pt x="17016" y="5711"/>
                                    <a:pt x="16381" y="6092"/>
                                    <a:pt x="15746" y="6092"/>
                                  </a:cubicBezTo>
                                  <a:cubicBezTo>
                                    <a:pt x="14985" y="6092"/>
                                    <a:pt x="14223" y="5838"/>
                                    <a:pt x="13715" y="5330"/>
                                  </a:cubicBezTo>
                                  <a:cubicBezTo>
                                    <a:pt x="13080" y="4823"/>
                                    <a:pt x="12826" y="4569"/>
                                    <a:pt x="12699" y="4442"/>
                                  </a:cubicBezTo>
                                  <a:cubicBezTo>
                                    <a:pt x="12572" y="4442"/>
                                    <a:pt x="12317" y="4442"/>
                                    <a:pt x="12191" y="4442"/>
                                  </a:cubicBezTo>
                                  <a:cubicBezTo>
                                    <a:pt x="11810" y="4442"/>
                                    <a:pt x="11302" y="4569"/>
                                    <a:pt x="10921" y="4950"/>
                                  </a:cubicBezTo>
                                  <a:cubicBezTo>
                                    <a:pt x="10286" y="5457"/>
                                    <a:pt x="9778" y="6219"/>
                                    <a:pt x="9524" y="7107"/>
                                  </a:cubicBezTo>
                                  <a:cubicBezTo>
                                    <a:pt x="9016" y="8630"/>
                                    <a:pt x="8762" y="10153"/>
                                    <a:pt x="8762" y="11930"/>
                                  </a:cubicBezTo>
                                  <a:lnTo>
                                    <a:pt x="8762" y="18022"/>
                                  </a:lnTo>
                                  <a:cubicBezTo>
                                    <a:pt x="8762" y="18910"/>
                                    <a:pt x="8762" y="19418"/>
                                    <a:pt x="8889" y="19671"/>
                                  </a:cubicBezTo>
                                  <a:cubicBezTo>
                                    <a:pt x="9016" y="20052"/>
                                    <a:pt x="9397" y="20433"/>
                                    <a:pt x="9651" y="20560"/>
                                  </a:cubicBezTo>
                                  <a:cubicBezTo>
                                    <a:pt x="10032" y="20687"/>
                                    <a:pt x="10667" y="20814"/>
                                    <a:pt x="11429" y="20941"/>
                                  </a:cubicBezTo>
                                  <a:lnTo>
                                    <a:pt x="11429" y="21702"/>
                                  </a:lnTo>
                                  <a:lnTo>
                                    <a:pt x="0" y="21702"/>
                                  </a:lnTo>
                                  <a:lnTo>
                                    <a:pt x="0" y="20941"/>
                                  </a:lnTo>
                                  <a:cubicBezTo>
                                    <a:pt x="889" y="20941"/>
                                    <a:pt x="1524" y="20560"/>
                                    <a:pt x="1905" y="20179"/>
                                  </a:cubicBezTo>
                                  <a:cubicBezTo>
                                    <a:pt x="2159" y="19798"/>
                                    <a:pt x="2412" y="18656"/>
                                    <a:pt x="2412" y="16752"/>
                                  </a:cubicBezTo>
                                  <a:lnTo>
                                    <a:pt x="2412" y="5076"/>
                                  </a:lnTo>
                                  <a:cubicBezTo>
                                    <a:pt x="2412" y="3934"/>
                                    <a:pt x="2412" y="3046"/>
                                    <a:pt x="2286" y="2792"/>
                                  </a:cubicBezTo>
                                  <a:cubicBezTo>
                                    <a:pt x="2159" y="2411"/>
                                    <a:pt x="1905" y="2031"/>
                                    <a:pt x="1651" y="1904"/>
                                  </a:cubicBezTo>
                                  <a:cubicBezTo>
                                    <a:pt x="1397" y="1650"/>
                                    <a:pt x="889" y="1523"/>
                                    <a:pt x="127" y="1523"/>
                                  </a:cubicBezTo>
                                  <a:lnTo>
                                    <a:pt x="127" y="635"/>
                                  </a:lnTo>
                                  <a:lnTo>
                                    <a:pt x="8762" y="635"/>
                                  </a:lnTo>
                                  <a:close/>
                                </a:path>
                              </a:pathLst>
                            </a:custGeom>
                            <a:solidFill>
                              <a:srgbClr val="000000"/>
                            </a:solidFill>
                            <a:ln w="12688" cap="flat">
                              <a:noFill/>
                              <a:prstDash val="solid"/>
                              <a:miter/>
                            </a:ln>
                          </wps:spPr>
                          <wps:bodyPr/>
                        </wps:wsp>
                        <wps:wsp>
                          <wps:cNvPr id="1435679997" name="Freeform: Shape 1435679997">
                            <a:extLst>
                              <a:ext uri="{FF2B5EF4-FFF2-40B4-BE49-F238E27FC236}">
                                <a16:creationId xmlns:a16="http://schemas.microsoft.com/office/drawing/2014/main" id="{40C12060-BCC8-1E0E-BC15-F68A13E41BD7}"/>
                              </a:ext>
                            </a:extLst>
                          </wps:cNvPr>
                          <wps:cNvSpPr/>
                          <wps:spPr>
                            <a:xfrm>
                              <a:off x="5535203" y="405842"/>
                              <a:ext cx="14349" cy="29316"/>
                            </a:xfrm>
                            <a:custGeom>
                              <a:avLst/>
                              <a:gdLst>
                                <a:gd name="csX0" fmla="*/ 9270 w 14349"/>
                                <a:gd name="csY0" fmla="*/ 0 h 29316"/>
                                <a:gd name="csX1" fmla="*/ 9270 w 14349"/>
                                <a:gd name="csY1" fmla="*/ 7742 h 29316"/>
                                <a:gd name="csX2" fmla="*/ 14350 w 14349"/>
                                <a:gd name="csY2" fmla="*/ 7742 h 29316"/>
                                <a:gd name="csX3" fmla="*/ 14350 w 14349"/>
                                <a:gd name="csY3" fmla="*/ 10026 h 29316"/>
                                <a:gd name="csX4" fmla="*/ 9270 w 14349"/>
                                <a:gd name="csY4" fmla="*/ 10026 h 29316"/>
                                <a:gd name="csX5" fmla="*/ 9270 w 14349"/>
                                <a:gd name="csY5" fmla="*/ 23098 h 29316"/>
                                <a:gd name="csX6" fmla="*/ 9397 w 14349"/>
                                <a:gd name="csY6" fmla="*/ 25509 h 29316"/>
                                <a:gd name="csX7" fmla="*/ 10032 w 14349"/>
                                <a:gd name="csY7" fmla="*/ 26398 h 29316"/>
                                <a:gd name="csX8" fmla="*/ 10794 w 14349"/>
                                <a:gd name="csY8" fmla="*/ 26779 h 29316"/>
                                <a:gd name="csX9" fmla="*/ 13587 w 14349"/>
                                <a:gd name="csY9" fmla="*/ 24494 h 29316"/>
                                <a:gd name="csX10" fmla="*/ 14223 w 14349"/>
                                <a:gd name="csY10" fmla="*/ 25002 h 29316"/>
                                <a:gd name="csX11" fmla="*/ 8254 w 14349"/>
                                <a:gd name="csY11" fmla="*/ 29317 h 29316"/>
                                <a:gd name="csX12" fmla="*/ 4826 w 14349"/>
                                <a:gd name="csY12" fmla="*/ 28175 h 29316"/>
                                <a:gd name="csX13" fmla="*/ 3048 w 14349"/>
                                <a:gd name="csY13" fmla="*/ 25636 h 29316"/>
                                <a:gd name="csX14" fmla="*/ 2794 w 14349"/>
                                <a:gd name="csY14" fmla="*/ 21448 h 29316"/>
                                <a:gd name="csX15" fmla="*/ 2794 w 14349"/>
                                <a:gd name="csY15" fmla="*/ 10026 h 29316"/>
                                <a:gd name="csX16" fmla="*/ 0 w 14349"/>
                                <a:gd name="csY16" fmla="*/ 10026 h 29316"/>
                                <a:gd name="csX17" fmla="*/ 0 w 14349"/>
                                <a:gd name="csY17" fmla="*/ 9265 h 29316"/>
                                <a:gd name="csX18" fmla="*/ 4826 w 14349"/>
                                <a:gd name="csY18" fmla="*/ 5077 h 29316"/>
                                <a:gd name="csX19" fmla="*/ 8381 w 14349"/>
                                <a:gd name="csY19" fmla="*/ 127 h 29316"/>
                                <a:gd name="csX20" fmla="*/ 9143 w 14349"/>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349" h="29316">
                                  <a:moveTo>
                                    <a:pt x="9270" y="0"/>
                                  </a:moveTo>
                                  <a:lnTo>
                                    <a:pt x="9270" y="7742"/>
                                  </a:lnTo>
                                  <a:lnTo>
                                    <a:pt x="14350" y="7742"/>
                                  </a:lnTo>
                                  <a:lnTo>
                                    <a:pt x="14350"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7"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392757548" name="Freeform: Shape 1392757548">
                            <a:extLst>
                              <a:ext uri="{FF2B5EF4-FFF2-40B4-BE49-F238E27FC236}">
                                <a16:creationId xmlns:a16="http://schemas.microsoft.com/office/drawing/2014/main" id="{32E77848-8CD3-B81E-086C-8F14A9F80667}"/>
                              </a:ext>
                            </a:extLst>
                          </wps:cNvPr>
                          <wps:cNvSpPr/>
                          <wps:spPr>
                            <a:xfrm>
                              <a:off x="5551838" y="412949"/>
                              <a:ext cx="36064" cy="21702"/>
                            </a:xfrm>
                            <a:custGeom>
                              <a:avLst/>
                              <a:gdLst>
                                <a:gd name="csX0" fmla="*/ 9016 w 36064"/>
                                <a:gd name="csY0" fmla="*/ 635 h 21702"/>
                                <a:gd name="csX1" fmla="*/ 9016 w 36064"/>
                                <a:gd name="csY1" fmla="*/ 3427 h 21702"/>
                                <a:gd name="csX2" fmla="*/ 12191 w 36064"/>
                                <a:gd name="csY2" fmla="*/ 761 h 21702"/>
                                <a:gd name="csX3" fmla="*/ 15493 w 36064"/>
                                <a:gd name="csY3" fmla="*/ 0 h 21702"/>
                                <a:gd name="csX4" fmla="*/ 18921 w 36064"/>
                                <a:gd name="csY4" fmla="*/ 888 h 21702"/>
                                <a:gd name="csX5" fmla="*/ 21080 w 36064"/>
                                <a:gd name="csY5" fmla="*/ 3807 h 21702"/>
                                <a:gd name="csX6" fmla="*/ 24509 w 36064"/>
                                <a:gd name="csY6" fmla="*/ 888 h 21702"/>
                                <a:gd name="csX7" fmla="*/ 27937 w 36064"/>
                                <a:gd name="csY7" fmla="*/ 0 h 21702"/>
                                <a:gd name="csX8" fmla="*/ 31493 w 36064"/>
                                <a:gd name="csY8" fmla="*/ 1015 h 21702"/>
                                <a:gd name="csX9" fmla="*/ 33271 w 36064"/>
                                <a:gd name="csY9" fmla="*/ 3554 h 21702"/>
                                <a:gd name="csX10" fmla="*/ 33779 w 36064"/>
                                <a:gd name="csY10" fmla="*/ 8503 h 21702"/>
                                <a:gd name="csX11" fmla="*/ 33779 w 36064"/>
                                <a:gd name="csY11" fmla="*/ 17133 h 21702"/>
                                <a:gd name="csX12" fmla="*/ 34160 w 36064"/>
                                <a:gd name="csY12" fmla="*/ 20179 h 21702"/>
                                <a:gd name="csX13" fmla="*/ 36065 w 36064"/>
                                <a:gd name="csY13" fmla="*/ 20941 h 21702"/>
                                <a:gd name="csX14" fmla="*/ 36065 w 36064"/>
                                <a:gd name="csY14" fmla="*/ 21702 h 21702"/>
                                <a:gd name="csX15" fmla="*/ 25143 w 36064"/>
                                <a:gd name="csY15" fmla="*/ 21702 h 21702"/>
                                <a:gd name="csX16" fmla="*/ 25143 w 36064"/>
                                <a:gd name="csY16" fmla="*/ 20941 h 21702"/>
                                <a:gd name="csX17" fmla="*/ 27049 w 36064"/>
                                <a:gd name="csY17" fmla="*/ 19925 h 21702"/>
                                <a:gd name="csX18" fmla="*/ 27430 w 36064"/>
                                <a:gd name="csY18" fmla="*/ 17133 h 21702"/>
                                <a:gd name="csX19" fmla="*/ 27430 w 36064"/>
                                <a:gd name="csY19" fmla="*/ 7995 h 21702"/>
                                <a:gd name="csX20" fmla="*/ 27175 w 36064"/>
                                <a:gd name="csY20" fmla="*/ 4442 h 21702"/>
                                <a:gd name="csX21" fmla="*/ 26413 w 36064"/>
                                <a:gd name="csY21" fmla="*/ 3300 h 21702"/>
                                <a:gd name="csX22" fmla="*/ 25271 w 36064"/>
                                <a:gd name="csY22" fmla="*/ 2919 h 21702"/>
                                <a:gd name="csX23" fmla="*/ 23239 w 36064"/>
                                <a:gd name="csY23" fmla="*/ 3680 h 21702"/>
                                <a:gd name="csX24" fmla="*/ 21207 w 36064"/>
                                <a:gd name="csY24" fmla="*/ 5838 h 21702"/>
                                <a:gd name="csX25" fmla="*/ 21207 w 36064"/>
                                <a:gd name="csY25" fmla="*/ 17133 h 21702"/>
                                <a:gd name="csX26" fmla="*/ 21588 w 36064"/>
                                <a:gd name="csY26" fmla="*/ 20052 h 21702"/>
                                <a:gd name="csX27" fmla="*/ 23620 w 36064"/>
                                <a:gd name="csY27" fmla="*/ 20941 h 21702"/>
                                <a:gd name="csX28" fmla="*/ 23620 w 36064"/>
                                <a:gd name="csY28" fmla="*/ 21702 h 21702"/>
                                <a:gd name="csX29" fmla="*/ 12699 w 36064"/>
                                <a:gd name="csY29" fmla="*/ 21702 h 21702"/>
                                <a:gd name="csX30" fmla="*/ 12699 w 36064"/>
                                <a:gd name="csY30" fmla="*/ 20941 h 21702"/>
                                <a:gd name="csX31" fmla="*/ 14096 w 36064"/>
                                <a:gd name="csY31" fmla="*/ 20560 h 21702"/>
                                <a:gd name="csX32" fmla="*/ 14731 w 36064"/>
                                <a:gd name="csY32" fmla="*/ 19545 h 21702"/>
                                <a:gd name="csX33" fmla="*/ 14857 w 36064"/>
                                <a:gd name="csY33" fmla="*/ 17133 h 21702"/>
                                <a:gd name="csX34" fmla="*/ 14857 w 36064"/>
                                <a:gd name="csY34" fmla="*/ 7995 h 21702"/>
                                <a:gd name="csX35" fmla="*/ 14604 w 36064"/>
                                <a:gd name="csY35" fmla="*/ 4442 h 21702"/>
                                <a:gd name="csX36" fmla="*/ 13842 w 36064"/>
                                <a:gd name="csY36" fmla="*/ 3300 h 21702"/>
                                <a:gd name="csX37" fmla="*/ 12699 w 36064"/>
                                <a:gd name="csY37" fmla="*/ 2919 h 21702"/>
                                <a:gd name="csX38" fmla="*/ 11048 w 36064"/>
                                <a:gd name="csY38" fmla="*/ 3427 h 21702"/>
                                <a:gd name="csX39" fmla="*/ 8762 w 36064"/>
                                <a:gd name="csY39" fmla="*/ 5838 h 21702"/>
                                <a:gd name="csX40" fmla="*/ 8762 w 36064"/>
                                <a:gd name="csY40" fmla="*/ 17133 h 21702"/>
                                <a:gd name="csX41" fmla="*/ 9143 w 36064"/>
                                <a:gd name="csY41" fmla="*/ 20052 h 21702"/>
                                <a:gd name="csX42" fmla="*/ 10921 w 36064"/>
                                <a:gd name="csY42" fmla="*/ 20941 h 21702"/>
                                <a:gd name="csX43" fmla="*/ 10921 w 36064"/>
                                <a:gd name="csY43" fmla="*/ 21702 h 21702"/>
                                <a:gd name="csX44" fmla="*/ 0 w 36064"/>
                                <a:gd name="csY44" fmla="*/ 21702 h 21702"/>
                                <a:gd name="csX45" fmla="*/ 0 w 36064"/>
                                <a:gd name="csY45" fmla="*/ 20941 h 21702"/>
                                <a:gd name="csX46" fmla="*/ 1905 w 36064"/>
                                <a:gd name="csY46" fmla="*/ 20052 h 21702"/>
                                <a:gd name="csX47" fmla="*/ 2286 w 36064"/>
                                <a:gd name="csY47" fmla="*/ 17133 h 21702"/>
                                <a:gd name="csX48" fmla="*/ 2286 w 36064"/>
                                <a:gd name="csY48" fmla="*/ 5203 h 21702"/>
                                <a:gd name="csX49" fmla="*/ 1905 w 36064"/>
                                <a:gd name="csY49" fmla="*/ 2284 h 21702"/>
                                <a:gd name="csX50" fmla="*/ 0 w 36064"/>
                                <a:gd name="csY50" fmla="*/ 1523 h 21702"/>
                                <a:gd name="csX51" fmla="*/ 0 w 36064"/>
                                <a:gd name="csY51" fmla="*/ 635 h 21702"/>
                                <a:gd name="csX52" fmla="*/ 8635 w 36064"/>
                                <a:gd name="csY5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6064" h="21702">
                                  <a:moveTo>
                                    <a:pt x="9016" y="635"/>
                                  </a:moveTo>
                                  <a:lnTo>
                                    <a:pt x="9016" y="3427"/>
                                  </a:lnTo>
                                  <a:cubicBezTo>
                                    <a:pt x="10159" y="2157"/>
                                    <a:pt x="11302" y="1269"/>
                                    <a:pt x="12191" y="761"/>
                                  </a:cubicBezTo>
                                  <a:cubicBezTo>
                                    <a:pt x="13080" y="254"/>
                                    <a:pt x="14223" y="0"/>
                                    <a:pt x="15493" y="0"/>
                                  </a:cubicBezTo>
                                  <a:cubicBezTo>
                                    <a:pt x="16889" y="0"/>
                                    <a:pt x="18032" y="381"/>
                                    <a:pt x="18921" y="888"/>
                                  </a:cubicBezTo>
                                  <a:cubicBezTo>
                                    <a:pt x="19810" y="1523"/>
                                    <a:pt x="20572" y="2538"/>
                                    <a:pt x="21080" y="3807"/>
                                  </a:cubicBezTo>
                                  <a:cubicBezTo>
                                    <a:pt x="22350" y="2411"/>
                                    <a:pt x="23493" y="1523"/>
                                    <a:pt x="24509" y="888"/>
                                  </a:cubicBezTo>
                                  <a:cubicBezTo>
                                    <a:pt x="25651" y="254"/>
                                    <a:pt x="26794" y="0"/>
                                    <a:pt x="27937" y="0"/>
                                  </a:cubicBezTo>
                                  <a:cubicBezTo>
                                    <a:pt x="29461" y="0"/>
                                    <a:pt x="30604" y="381"/>
                                    <a:pt x="31493" y="1015"/>
                                  </a:cubicBezTo>
                                  <a:cubicBezTo>
                                    <a:pt x="32382" y="1650"/>
                                    <a:pt x="33017" y="2538"/>
                                    <a:pt x="33271" y="3554"/>
                                  </a:cubicBezTo>
                                  <a:cubicBezTo>
                                    <a:pt x="33652" y="4569"/>
                                    <a:pt x="33779" y="6219"/>
                                    <a:pt x="33779" y="8503"/>
                                  </a:cubicBezTo>
                                  <a:lnTo>
                                    <a:pt x="33779" y="17133"/>
                                  </a:lnTo>
                                  <a:cubicBezTo>
                                    <a:pt x="33779" y="18783"/>
                                    <a:pt x="33906" y="19798"/>
                                    <a:pt x="34160" y="20179"/>
                                  </a:cubicBezTo>
                                  <a:cubicBezTo>
                                    <a:pt x="34414" y="20560"/>
                                    <a:pt x="35048" y="20814"/>
                                    <a:pt x="36065" y="20941"/>
                                  </a:cubicBezTo>
                                  <a:lnTo>
                                    <a:pt x="36065" y="21702"/>
                                  </a:lnTo>
                                  <a:lnTo>
                                    <a:pt x="25143" y="21702"/>
                                  </a:lnTo>
                                  <a:lnTo>
                                    <a:pt x="25143" y="20941"/>
                                  </a:lnTo>
                                  <a:cubicBezTo>
                                    <a:pt x="26032" y="20941"/>
                                    <a:pt x="26668" y="20560"/>
                                    <a:pt x="27049" y="19925"/>
                                  </a:cubicBezTo>
                                  <a:cubicBezTo>
                                    <a:pt x="27302" y="19545"/>
                                    <a:pt x="27430" y="18529"/>
                                    <a:pt x="27430" y="17133"/>
                                  </a:cubicBezTo>
                                  <a:lnTo>
                                    <a:pt x="27430" y="7995"/>
                                  </a:lnTo>
                                  <a:cubicBezTo>
                                    <a:pt x="27430" y="6092"/>
                                    <a:pt x="27430" y="4950"/>
                                    <a:pt x="27175" y="4442"/>
                                  </a:cubicBezTo>
                                  <a:cubicBezTo>
                                    <a:pt x="27049" y="3934"/>
                                    <a:pt x="26794" y="3554"/>
                                    <a:pt x="26413" y="3300"/>
                                  </a:cubicBezTo>
                                  <a:cubicBezTo>
                                    <a:pt x="26032" y="3046"/>
                                    <a:pt x="25651" y="2919"/>
                                    <a:pt x="25271" y="2919"/>
                                  </a:cubicBezTo>
                                  <a:cubicBezTo>
                                    <a:pt x="24636" y="2919"/>
                                    <a:pt x="24001" y="3173"/>
                                    <a:pt x="23239" y="3680"/>
                                  </a:cubicBezTo>
                                  <a:cubicBezTo>
                                    <a:pt x="22604" y="4188"/>
                                    <a:pt x="21969" y="4823"/>
                                    <a:pt x="21207" y="5838"/>
                                  </a:cubicBezTo>
                                  <a:lnTo>
                                    <a:pt x="21207" y="17133"/>
                                  </a:lnTo>
                                  <a:cubicBezTo>
                                    <a:pt x="21207" y="18656"/>
                                    <a:pt x="21334" y="19671"/>
                                    <a:pt x="21588" y="20052"/>
                                  </a:cubicBezTo>
                                  <a:cubicBezTo>
                                    <a:pt x="21969" y="20560"/>
                                    <a:pt x="22604" y="20941"/>
                                    <a:pt x="23620" y="20941"/>
                                  </a:cubicBezTo>
                                  <a:lnTo>
                                    <a:pt x="23620" y="21702"/>
                                  </a:lnTo>
                                  <a:lnTo>
                                    <a:pt x="12699" y="21702"/>
                                  </a:lnTo>
                                  <a:lnTo>
                                    <a:pt x="12699" y="20941"/>
                                  </a:lnTo>
                                  <a:cubicBezTo>
                                    <a:pt x="12699" y="20941"/>
                                    <a:pt x="13715" y="20814"/>
                                    <a:pt x="14096" y="20560"/>
                                  </a:cubicBezTo>
                                  <a:cubicBezTo>
                                    <a:pt x="14476" y="20306"/>
                                    <a:pt x="14731" y="19925"/>
                                    <a:pt x="14731" y="19545"/>
                                  </a:cubicBezTo>
                                  <a:cubicBezTo>
                                    <a:pt x="14731" y="19164"/>
                                    <a:pt x="14857" y="18402"/>
                                    <a:pt x="14857" y="17133"/>
                                  </a:cubicBezTo>
                                  <a:lnTo>
                                    <a:pt x="14857" y="7995"/>
                                  </a:lnTo>
                                  <a:cubicBezTo>
                                    <a:pt x="14857" y="6092"/>
                                    <a:pt x="14857" y="4823"/>
                                    <a:pt x="14604" y="4442"/>
                                  </a:cubicBezTo>
                                  <a:cubicBezTo>
                                    <a:pt x="14476" y="3934"/>
                                    <a:pt x="14223" y="3554"/>
                                    <a:pt x="13842" y="3300"/>
                                  </a:cubicBezTo>
                                  <a:cubicBezTo>
                                    <a:pt x="13461" y="3046"/>
                                    <a:pt x="13080" y="2919"/>
                                    <a:pt x="12699" y="2919"/>
                                  </a:cubicBezTo>
                                  <a:cubicBezTo>
                                    <a:pt x="12064" y="2919"/>
                                    <a:pt x="11556" y="3046"/>
                                    <a:pt x="11048" y="3427"/>
                                  </a:cubicBezTo>
                                  <a:cubicBezTo>
                                    <a:pt x="10286" y="3934"/>
                                    <a:pt x="9651" y="4696"/>
                                    <a:pt x="8762" y="5838"/>
                                  </a:cubicBezTo>
                                  <a:lnTo>
                                    <a:pt x="8762" y="17133"/>
                                  </a:lnTo>
                                  <a:cubicBezTo>
                                    <a:pt x="8762" y="18656"/>
                                    <a:pt x="8889" y="19671"/>
                                    <a:pt x="9143" y="20052"/>
                                  </a:cubicBezTo>
                                  <a:cubicBezTo>
                                    <a:pt x="9397" y="20560"/>
                                    <a:pt x="10032" y="20814"/>
                                    <a:pt x="10921" y="20941"/>
                                  </a:cubicBezTo>
                                  <a:lnTo>
                                    <a:pt x="10921"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2115447355" name="Freeform: Shape 2115447355">
                            <a:extLst>
                              <a:ext uri="{FF2B5EF4-FFF2-40B4-BE49-F238E27FC236}">
                                <a16:creationId xmlns:a16="http://schemas.microsoft.com/office/drawing/2014/main" id="{A0886567-3161-04EA-7982-6CDAB3F0DB04}"/>
                              </a:ext>
                            </a:extLst>
                          </wps:cNvPr>
                          <wps:cNvSpPr/>
                          <wps:spPr>
                            <a:xfrm>
                              <a:off x="5590569" y="412949"/>
                              <a:ext cx="17778" cy="22463"/>
                            </a:xfrm>
                            <a:custGeom>
                              <a:avLst/>
                              <a:gdLst>
                                <a:gd name="csX0" fmla="*/ 12064 w 17778"/>
                                <a:gd name="csY0" fmla="*/ 9011 h 22463"/>
                                <a:gd name="csX1" fmla="*/ 11683 w 17778"/>
                                <a:gd name="csY1" fmla="*/ 4061 h 22463"/>
                                <a:gd name="csX2" fmla="*/ 10413 w 17778"/>
                                <a:gd name="csY2" fmla="*/ 2031 h 22463"/>
                                <a:gd name="csX3" fmla="*/ 9143 w 17778"/>
                                <a:gd name="csY3" fmla="*/ 1650 h 22463"/>
                                <a:gd name="csX4" fmla="*/ 7238 w 17778"/>
                                <a:gd name="csY4" fmla="*/ 2792 h 22463"/>
                                <a:gd name="csX5" fmla="*/ 5968 w 17778"/>
                                <a:gd name="csY5" fmla="*/ 8249 h 22463"/>
                                <a:gd name="csX6" fmla="*/ 5968 w 17778"/>
                                <a:gd name="csY6" fmla="*/ 9011 h 22463"/>
                                <a:gd name="csX7" fmla="*/ 12064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2064" y="9011"/>
                                  </a:moveTo>
                                  <a:cubicBezTo>
                                    <a:pt x="12064" y="6599"/>
                                    <a:pt x="11937" y="4950"/>
                                    <a:pt x="11683" y="4061"/>
                                  </a:cubicBezTo>
                                  <a:cubicBezTo>
                                    <a:pt x="11429" y="3173"/>
                                    <a:pt x="11048" y="2411"/>
                                    <a:pt x="10413" y="2031"/>
                                  </a:cubicBezTo>
                                  <a:cubicBezTo>
                                    <a:pt x="10032" y="1777"/>
                                    <a:pt x="9651" y="1650"/>
                                    <a:pt x="9143" y="1650"/>
                                  </a:cubicBezTo>
                                  <a:cubicBezTo>
                                    <a:pt x="8381" y="1650"/>
                                    <a:pt x="7746" y="2031"/>
                                    <a:pt x="7238" y="2792"/>
                                  </a:cubicBezTo>
                                  <a:cubicBezTo>
                                    <a:pt x="6349" y="4188"/>
                                    <a:pt x="5968" y="5965"/>
                                    <a:pt x="5968" y="8249"/>
                                  </a:cubicBezTo>
                                  <a:lnTo>
                                    <a:pt x="5968" y="9011"/>
                                  </a:lnTo>
                                  <a:lnTo>
                                    <a:pt x="12064"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495728466" name="Freeform: Shape 495728466">
                            <a:extLst>
                              <a:ext uri="{FF2B5EF4-FFF2-40B4-BE49-F238E27FC236}">
                                <a16:creationId xmlns:a16="http://schemas.microsoft.com/office/drawing/2014/main" id="{8255B137-0066-FC4D-2E19-D4E318D9971E}"/>
                              </a:ext>
                            </a:extLst>
                          </wps:cNvPr>
                          <wps:cNvSpPr/>
                          <wps:spPr>
                            <a:xfrm>
                              <a:off x="5610888" y="413076"/>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7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8"/>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7"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432189226" name="Freeform: Shape 1432189226">
                            <a:extLst>
                              <a:ext uri="{FF2B5EF4-FFF2-40B4-BE49-F238E27FC236}">
                                <a16:creationId xmlns:a16="http://schemas.microsoft.com/office/drawing/2014/main" id="{61624387-0297-C226-D181-545693F07481}"/>
                              </a:ext>
                            </a:extLst>
                          </wps:cNvPr>
                          <wps:cNvSpPr/>
                          <wps:spPr>
                            <a:xfrm>
                              <a:off x="5634761" y="405842"/>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7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182954553" name="Freeform: Shape 1182954553">
                            <a:extLst>
                              <a:ext uri="{FF2B5EF4-FFF2-40B4-BE49-F238E27FC236}">
                                <a16:creationId xmlns:a16="http://schemas.microsoft.com/office/drawing/2014/main" id="{CC317309-0FBC-5BE3-F447-A5606F302537}"/>
                              </a:ext>
                            </a:extLst>
                          </wps:cNvPr>
                          <wps:cNvSpPr/>
                          <wps:spPr>
                            <a:xfrm>
                              <a:off x="5662318" y="412949"/>
                              <a:ext cx="19810" cy="22336"/>
                            </a:xfrm>
                            <a:custGeom>
                              <a:avLst/>
                              <a:gdLst>
                                <a:gd name="csX0" fmla="*/ 9905 w 19810"/>
                                <a:gd name="csY0" fmla="*/ 1650 h 22336"/>
                                <a:gd name="csX1" fmla="*/ 7874 w 19810"/>
                                <a:gd name="csY1" fmla="*/ 2538 h 22336"/>
                                <a:gd name="csX2" fmla="*/ 6730 w 19810"/>
                                <a:gd name="csY2" fmla="*/ 5965 h 22336"/>
                                <a:gd name="csX3" fmla="*/ 6477 w 19810"/>
                                <a:gd name="csY3" fmla="*/ 13072 h 22336"/>
                                <a:gd name="csX4" fmla="*/ 6730 w 19810"/>
                                <a:gd name="csY4" fmla="*/ 17641 h 22336"/>
                                <a:gd name="csX5" fmla="*/ 7746 w 19810"/>
                                <a:gd name="csY5" fmla="*/ 20052 h 22336"/>
                                <a:gd name="csX6" fmla="*/ 9651 w 19810"/>
                                <a:gd name="csY6" fmla="*/ 20941 h 22336"/>
                                <a:gd name="csX7" fmla="*/ 11302 w 19810"/>
                                <a:gd name="csY7" fmla="*/ 20306 h 22336"/>
                                <a:gd name="csX8" fmla="*/ 12445 w 19810"/>
                                <a:gd name="csY8" fmla="*/ 18149 h 22336"/>
                                <a:gd name="csX9" fmla="*/ 12953 w 19810"/>
                                <a:gd name="csY9" fmla="*/ 9518 h 22336"/>
                                <a:gd name="csX10" fmla="*/ 12572 w 19810"/>
                                <a:gd name="csY10" fmla="*/ 4188 h 22336"/>
                                <a:gd name="csX11" fmla="*/ 11302 w 19810"/>
                                <a:gd name="csY11" fmla="*/ 2157 h 22336"/>
                                <a:gd name="csX12" fmla="*/ 9778 w 19810"/>
                                <a:gd name="csY12" fmla="*/ 1650 h 22336"/>
                                <a:gd name="csX13" fmla="*/ 9905 w 19810"/>
                                <a:gd name="csY13" fmla="*/ 0 h 22336"/>
                                <a:gd name="csX14" fmla="*/ 14985 w 19810"/>
                                <a:gd name="csY14" fmla="*/ 1396 h 22336"/>
                                <a:gd name="csX15" fmla="*/ 18541 w 19810"/>
                                <a:gd name="csY15" fmla="*/ 5457 h 22336"/>
                                <a:gd name="csX16" fmla="*/ 19810 w 19810"/>
                                <a:gd name="csY16" fmla="*/ 11168 h 22336"/>
                                <a:gd name="csX17" fmla="*/ 17524 w 19810"/>
                                <a:gd name="csY17" fmla="*/ 18656 h 22336"/>
                                <a:gd name="csX18" fmla="*/ 9905 w 19810"/>
                                <a:gd name="csY18" fmla="*/ 22337 h 22336"/>
                                <a:gd name="csX19" fmla="*/ 2540 w 19810"/>
                                <a:gd name="csY19" fmla="*/ 19037 h 22336"/>
                                <a:gd name="csX20" fmla="*/ 0 w 19810"/>
                                <a:gd name="csY20" fmla="*/ 11295 h 22336"/>
                                <a:gd name="csX21" fmla="*/ 2667 w 19810"/>
                                <a:gd name="csY21" fmla="*/ 3427 h 22336"/>
                                <a:gd name="csX22" fmla="*/ 9905 w 19810"/>
                                <a:gd name="csY22" fmla="*/ 0 h 223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810" h="22336">
                                  <a:moveTo>
                                    <a:pt x="9905" y="1650"/>
                                  </a:moveTo>
                                  <a:cubicBezTo>
                                    <a:pt x="9143" y="1650"/>
                                    <a:pt x="8508" y="1904"/>
                                    <a:pt x="7874" y="2538"/>
                                  </a:cubicBezTo>
                                  <a:cubicBezTo>
                                    <a:pt x="7366" y="3173"/>
                                    <a:pt x="6985" y="4315"/>
                                    <a:pt x="6730" y="5965"/>
                                  </a:cubicBezTo>
                                  <a:cubicBezTo>
                                    <a:pt x="6604" y="7742"/>
                                    <a:pt x="6477" y="10026"/>
                                    <a:pt x="6477" y="13072"/>
                                  </a:cubicBezTo>
                                  <a:cubicBezTo>
                                    <a:pt x="6477" y="14722"/>
                                    <a:pt x="6477" y="16245"/>
                                    <a:pt x="6730" y="17641"/>
                                  </a:cubicBezTo>
                                  <a:cubicBezTo>
                                    <a:pt x="6857" y="18783"/>
                                    <a:pt x="7238" y="19545"/>
                                    <a:pt x="7746" y="20052"/>
                                  </a:cubicBezTo>
                                  <a:cubicBezTo>
                                    <a:pt x="8255" y="20560"/>
                                    <a:pt x="8889" y="20941"/>
                                    <a:pt x="9651" y="20941"/>
                                  </a:cubicBezTo>
                                  <a:cubicBezTo>
                                    <a:pt x="10413" y="20941"/>
                                    <a:pt x="10921" y="20814"/>
                                    <a:pt x="11302" y="20306"/>
                                  </a:cubicBezTo>
                                  <a:cubicBezTo>
                                    <a:pt x="11937" y="19798"/>
                                    <a:pt x="12318" y="19037"/>
                                    <a:pt x="12445" y="18149"/>
                                  </a:cubicBezTo>
                                  <a:cubicBezTo>
                                    <a:pt x="12699" y="16752"/>
                                    <a:pt x="12953" y="13833"/>
                                    <a:pt x="12953" y="9518"/>
                                  </a:cubicBezTo>
                                  <a:cubicBezTo>
                                    <a:pt x="12953" y="6980"/>
                                    <a:pt x="12826" y="5203"/>
                                    <a:pt x="12572" y="4188"/>
                                  </a:cubicBezTo>
                                  <a:cubicBezTo>
                                    <a:pt x="12318" y="3173"/>
                                    <a:pt x="11810" y="2538"/>
                                    <a:pt x="11302" y="2157"/>
                                  </a:cubicBezTo>
                                  <a:cubicBezTo>
                                    <a:pt x="10921" y="1904"/>
                                    <a:pt x="10413" y="1650"/>
                                    <a:pt x="9778" y="1650"/>
                                  </a:cubicBezTo>
                                  <a:moveTo>
                                    <a:pt x="9905" y="0"/>
                                  </a:moveTo>
                                  <a:cubicBezTo>
                                    <a:pt x="11683" y="0"/>
                                    <a:pt x="13461" y="508"/>
                                    <a:pt x="14985" y="1396"/>
                                  </a:cubicBezTo>
                                  <a:cubicBezTo>
                                    <a:pt x="16509" y="2284"/>
                                    <a:pt x="17779" y="3680"/>
                                    <a:pt x="18541" y="5457"/>
                                  </a:cubicBezTo>
                                  <a:cubicBezTo>
                                    <a:pt x="19302" y="7234"/>
                                    <a:pt x="19810" y="9138"/>
                                    <a:pt x="19810" y="11168"/>
                                  </a:cubicBezTo>
                                  <a:cubicBezTo>
                                    <a:pt x="19810" y="14214"/>
                                    <a:pt x="19048" y="16626"/>
                                    <a:pt x="17524" y="18656"/>
                                  </a:cubicBezTo>
                                  <a:cubicBezTo>
                                    <a:pt x="15620" y="21068"/>
                                    <a:pt x="13207" y="22337"/>
                                    <a:pt x="9905" y="22337"/>
                                  </a:cubicBezTo>
                                  <a:cubicBezTo>
                                    <a:pt x="6604" y="22337"/>
                                    <a:pt x="4318" y="21194"/>
                                    <a:pt x="2540" y="19037"/>
                                  </a:cubicBezTo>
                                  <a:cubicBezTo>
                                    <a:pt x="762" y="16752"/>
                                    <a:pt x="0" y="14214"/>
                                    <a:pt x="0" y="11295"/>
                                  </a:cubicBezTo>
                                  <a:cubicBezTo>
                                    <a:pt x="0" y="8376"/>
                                    <a:pt x="889" y="5584"/>
                                    <a:pt x="2667" y="3427"/>
                                  </a:cubicBezTo>
                                  <a:cubicBezTo>
                                    <a:pt x="4445" y="1142"/>
                                    <a:pt x="6857" y="0"/>
                                    <a:pt x="9905" y="0"/>
                                  </a:cubicBezTo>
                                </a:path>
                              </a:pathLst>
                            </a:custGeom>
                            <a:solidFill>
                              <a:srgbClr val="000000"/>
                            </a:solidFill>
                            <a:ln w="12688" cap="flat">
                              <a:noFill/>
                              <a:prstDash val="solid"/>
                              <a:miter/>
                            </a:ln>
                          </wps:spPr>
                          <wps:bodyPr/>
                        </wps:wsp>
                        <wps:wsp>
                          <wps:cNvPr id="484289089" name="Freeform: Shape 484289089">
                            <a:extLst>
                              <a:ext uri="{FF2B5EF4-FFF2-40B4-BE49-F238E27FC236}">
                                <a16:creationId xmlns:a16="http://schemas.microsoft.com/office/drawing/2014/main" id="{B8962692-AE15-B86F-AAD2-17FF97D7DBE5}"/>
                              </a:ext>
                            </a:extLst>
                          </wps:cNvPr>
                          <wps:cNvSpPr/>
                          <wps:spPr>
                            <a:xfrm>
                              <a:off x="5684541" y="403303"/>
                              <a:ext cx="17651" cy="31474"/>
                            </a:xfrm>
                            <a:custGeom>
                              <a:avLst/>
                              <a:gdLst>
                                <a:gd name="csX0" fmla="*/ 9397 w 17651"/>
                                <a:gd name="csY0" fmla="*/ 12564 h 31474"/>
                                <a:gd name="csX1" fmla="*/ 9397 w 17651"/>
                                <a:gd name="csY1" fmla="*/ 27286 h 31474"/>
                                <a:gd name="csX2" fmla="*/ 9778 w 17651"/>
                                <a:gd name="csY2" fmla="*/ 29951 h 31474"/>
                                <a:gd name="csX3" fmla="*/ 12445 w 17651"/>
                                <a:gd name="csY3" fmla="*/ 30713 h 31474"/>
                                <a:gd name="csX4" fmla="*/ 12445 w 17651"/>
                                <a:gd name="csY4" fmla="*/ 31474 h 31474"/>
                                <a:gd name="csX5" fmla="*/ 0 w 17651"/>
                                <a:gd name="csY5" fmla="*/ 31474 h 31474"/>
                                <a:gd name="csX6" fmla="*/ 0 w 17651"/>
                                <a:gd name="csY6" fmla="*/ 30713 h 31474"/>
                                <a:gd name="csX7" fmla="*/ 2032 w 17651"/>
                                <a:gd name="csY7" fmla="*/ 30332 h 31474"/>
                                <a:gd name="csX8" fmla="*/ 2921 w 17651"/>
                                <a:gd name="csY8" fmla="*/ 29444 h 31474"/>
                                <a:gd name="csX9" fmla="*/ 3175 w 17651"/>
                                <a:gd name="csY9" fmla="*/ 27159 h 31474"/>
                                <a:gd name="csX10" fmla="*/ 3175 w 17651"/>
                                <a:gd name="csY10" fmla="*/ 12437 h 31474"/>
                                <a:gd name="csX11" fmla="*/ 127 w 17651"/>
                                <a:gd name="csY11" fmla="*/ 12437 h 31474"/>
                                <a:gd name="csX12" fmla="*/ 127 w 17651"/>
                                <a:gd name="csY12" fmla="*/ 10280 h 31474"/>
                                <a:gd name="csX13" fmla="*/ 3175 w 17651"/>
                                <a:gd name="csY13" fmla="*/ 10280 h 31474"/>
                                <a:gd name="csX14" fmla="*/ 3175 w 17651"/>
                                <a:gd name="csY14" fmla="*/ 7615 h 31474"/>
                                <a:gd name="csX15" fmla="*/ 5588 w 17651"/>
                                <a:gd name="csY15" fmla="*/ 2158 h 31474"/>
                                <a:gd name="csX16" fmla="*/ 12064 w 17651"/>
                                <a:gd name="csY16" fmla="*/ 0 h 31474"/>
                                <a:gd name="csX17" fmla="*/ 16254 w 17651"/>
                                <a:gd name="csY17" fmla="*/ 1015 h 31474"/>
                                <a:gd name="csX18" fmla="*/ 17652 w 17651"/>
                                <a:gd name="csY18" fmla="*/ 3300 h 31474"/>
                                <a:gd name="csX19" fmla="*/ 16763 w 17651"/>
                                <a:gd name="csY19" fmla="*/ 5077 h 31474"/>
                                <a:gd name="csX20" fmla="*/ 14604 w 17651"/>
                                <a:gd name="csY20" fmla="*/ 5838 h 31474"/>
                                <a:gd name="csX21" fmla="*/ 12699 w 17651"/>
                                <a:gd name="csY21" fmla="*/ 5203 h 31474"/>
                                <a:gd name="csX22" fmla="*/ 12064 w 17651"/>
                                <a:gd name="csY22" fmla="*/ 3807 h 31474"/>
                                <a:gd name="csX23" fmla="*/ 12064 w 17651"/>
                                <a:gd name="csY23" fmla="*/ 2919 h 31474"/>
                                <a:gd name="csX24" fmla="*/ 12064 w 17651"/>
                                <a:gd name="csY24" fmla="*/ 2158 h 31474"/>
                                <a:gd name="csX25" fmla="*/ 11810 w 17651"/>
                                <a:gd name="csY25" fmla="*/ 1523 h 31474"/>
                                <a:gd name="csX26" fmla="*/ 10921 w 17651"/>
                                <a:gd name="csY26" fmla="*/ 1142 h 31474"/>
                                <a:gd name="csX27" fmla="*/ 9778 w 17651"/>
                                <a:gd name="csY27" fmla="*/ 1650 h 31474"/>
                                <a:gd name="csX28" fmla="*/ 9397 w 17651"/>
                                <a:gd name="csY28" fmla="*/ 3427 h 31474"/>
                                <a:gd name="csX29" fmla="*/ 9397 w 17651"/>
                                <a:gd name="csY29" fmla="*/ 7361 h 31474"/>
                                <a:gd name="csX30" fmla="*/ 9397 w 17651"/>
                                <a:gd name="csY30" fmla="*/ 10026 h 31474"/>
                                <a:gd name="csX31" fmla="*/ 12572 w 17651"/>
                                <a:gd name="csY31" fmla="*/ 10026 h 31474"/>
                                <a:gd name="csX32" fmla="*/ 12572 w 17651"/>
                                <a:gd name="csY32" fmla="*/ 12184 h 31474"/>
                                <a:gd name="csX33" fmla="*/ 9397 w 17651"/>
                                <a:gd name="csY33" fmla="*/ 12184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17651" h="31474">
                                  <a:moveTo>
                                    <a:pt x="9397" y="12564"/>
                                  </a:moveTo>
                                  <a:lnTo>
                                    <a:pt x="9397" y="27286"/>
                                  </a:lnTo>
                                  <a:cubicBezTo>
                                    <a:pt x="9397" y="28682"/>
                                    <a:pt x="9524" y="29571"/>
                                    <a:pt x="9778" y="29951"/>
                                  </a:cubicBezTo>
                                  <a:cubicBezTo>
                                    <a:pt x="10286" y="30459"/>
                                    <a:pt x="11175" y="30713"/>
                                    <a:pt x="12445" y="30713"/>
                                  </a:cubicBezTo>
                                  <a:lnTo>
                                    <a:pt x="12445" y="31474"/>
                                  </a:lnTo>
                                  <a:lnTo>
                                    <a:pt x="0" y="31474"/>
                                  </a:lnTo>
                                  <a:lnTo>
                                    <a:pt x="0" y="30713"/>
                                  </a:lnTo>
                                  <a:cubicBezTo>
                                    <a:pt x="889" y="30713"/>
                                    <a:pt x="1651" y="30713"/>
                                    <a:pt x="2032" y="30332"/>
                                  </a:cubicBezTo>
                                  <a:cubicBezTo>
                                    <a:pt x="2413" y="30078"/>
                                    <a:pt x="2667" y="29825"/>
                                    <a:pt x="2921" y="29444"/>
                                  </a:cubicBezTo>
                                  <a:cubicBezTo>
                                    <a:pt x="3048" y="29063"/>
                                    <a:pt x="3175" y="28302"/>
                                    <a:pt x="3175" y="27159"/>
                                  </a:cubicBezTo>
                                  <a:lnTo>
                                    <a:pt x="3175" y="12437"/>
                                  </a:lnTo>
                                  <a:lnTo>
                                    <a:pt x="127" y="12437"/>
                                  </a:lnTo>
                                  <a:lnTo>
                                    <a:pt x="127" y="10280"/>
                                  </a:lnTo>
                                  <a:lnTo>
                                    <a:pt x="3175" y="10280"/>
                                  </a:lnTo>
                                  <a:lnTo>
                                    <a:pt x="3175" y="7615"/>
                                  </a:lnTo>
                                  <a:cubicBezTo>
                                    <a:pt x="3175" y="5457"/>
                                    <a:pt x="3937" y="3680"/>
                                    <a:pt x="5588" y="2158"/>
                                  </a:cubicBezTo>
                                  <a:cubicBezTo>
                                    <a:pt x="7111" y="761"/>
                                    <a:pt x="9397" y="0"/>
                                    <a:pt x="12064" y="0"/>
                                  </a:cubicBezTo>
                                  <a:cubicBezTo>
                                    <a:pt x="13969" y="0"/>
                                    <a:pt x="15366" y="381"/>
                                    <a:pt x="16254" y="1015"/>
                                  </a:cubicBezTo>
                                  <a:cubicBezTo>
                                    <a:pt x="17143" y="1650"/>
                                    <a:pt x="17652" y="2411"/>
                                    <a:pt x="17652" y="3300"/>
                                  </a:cubicBezTo>
                                  <a:cubicBezTo>
                                    <a:pt x="17652" y="3934"/>
                                    <a:pt x="17398" y="4569"/>
                                    <a:pt x="16763" y="5077"/>
                                  </a:cubicBezTo>
                                  <a:cubicBezTo>
                                    <a:pt x="16254" y="5584"/>
                                    <a:pt x="15493" y="5838"/>
                                    <a:pt x="14604" y="5838"/>
                                  </a:cubicBezTo>
                                  <a:cubicBezTo>
                                    <a:pt x="13842" y="5838"/>
                                    <a:pt x="13207" y="5584"/>
                                    <a:pt x="12699" y="5203"/>
                                  </a:cubicBezTo>
                                  <a:cubicBezTo>
                                    <a:pt x="12191" y="4823"/>
                                    <a:pt x="12064" y="4315"/>
                                    <a:pt x="12064" y="3807"/>
                                  </a:cubicBezTo>
                                  <a:cubicBezTo>
                                    <a:pt x="12064" y="3680"/>
                                    <a:pt x="12064" y="3427"/>
                                    <a:pt x="12064" y="2919"/>
                                  </a:cubicBezTo>
                                  <a:cubicBezTo>
                                    <a:pt x="12064" y="2665"/>
                                    <a:pt x="12064" y="2411"/>
                                    <a:pt x="12064" y="2158"/>
                                  </a:cubicBezTo>
                                  <a:cubicBezTo>
                                    <a:pt x="12064" y="1777"/>
                                    <a:pt x="12064" y="1650"/>
                                    <a:pt x="11810" y="1523"/>
                                  </a:cubicBezTo>
                                  <a:cubicBezTo>
                                    <a:pt x="11556" y="1269"/>
                                    <a:pt x="11302" y="1142"/>
                                    <a:pt x="10921" y="1142"/>
                                  </a:cubicBezTo>
                                  <a:cubicBezTo>
                                    <a:pt x="10540" y="1142"/>
                                    <a:pt x="10159" y="1269"/>
                                    <a:pt x="9778" y="1650"/>
                                  </a:cubicBezTo>
                                  <a:cubicBezTo>
                                    <a:pt x="9524" y="2031"/>
                                    <a:pt x="9397" y="2538"/>
                                    <a:pt x="9397" y="3427"/>
                                  </a:cubicBezTo>
                                  <a:lnTo>
                                    <a:pt x="9397" y="7361"/>
                                  </a:lnTo>
                                  <a:cubicBezTo>
                                    <a:pt x="9397" y="7361"/>
                                    <a:pt x="9397" y="10026"/>
                                    <a:pt x="9397" y="10026"/>
                                  </a:cubicBezTo>
                                  <a:lnTo>
                                    <a:pt x="12572" y="10026"/>
                                  </a:lnTo>
                                  <a:lnTo>
                                    <a:pt x="12572" y="12184"/>
                                  </a:lnTo>
                                  <a:lnTo>
                                    <a:pt x="9397" y="12184"/>
                                  </a:lnTo>
                                  <a:close/>
                                </a:path>
                              </a:pathLst>
                            </a:custGeom>
                            <a:solidFill>
                              <a:srgbClr val="000000"/>
                            </a:solidFill>
                            <a:ln w="12688" cap="flat">
                              <a:noFill/>
                              <a:prstDash val="solid"/>
                              <a:miter/>
                            </a:ln>
                          </wps:spPr>
                          <wps:bodyPr/>
                        </wps:wsp>
                        <wps:wsp>
                          <wps:cNvPr id="1475079962" name="Freeform: Shape 1475079962">
                            <a:extLst>
                              <a:ext uri="{FF2B5EF4-FFF2-40B4-BE49-F238E27FC236}">
                                <a16:creationId xmlns:a16="http://schemas.microsoft.com/office/drawing/2014/main" id="{2B42A3EE-1C1C-A4BA-5A33-D814616A5CAB}"/>
                              </a:ext>
                            </a:extLst>
                          </wps:cNvPr>
                          <wps:cNvSpPr/>
                          <wps:spPr>
                            <a:xfrm>
                              <a:off x="5710700" y="404065"/>
                              <a:ext cx="34159" cy="31093"/>
                            </a:xfrm>
                            <a:custGeom>
                              <a:avLst/>
                              <a:gdLst>
                                <a:gd name="csX0" fmla="*/ 11683 w 34159"/>
                                <a:gd name="csY0" fmla="*/ 15991 h 31093"/>
                                <a:gd name="csX1" fmla="*/ 11683 w 34159"/>
                                <a:gd name="csY1" fmla="*/ 25509 h 31093"/>
                                <a:gd name="csX2" fmla="*/ 11937 w 34159"/>
                                <a:gd name="csY2" fmla="*/ 28428 h 31093"/>
                                <a:gd name="csX3" fmla="*/ 12953 w 34159"/>
                                <a:gd name="csY3" fmla="*/ 29444 h 31093"/>
                                <a:gd name="csX4" fmla="*/ 14985 w 34159"/>
                                <a:gd name="csY4" fmla="*/ 29824 h 31093"/>
                                <a:gd name="csX5" fmla="*/ 16001 w 34159"/>
                                <a:gd name="csY5" fmla="*/ 29824 h 31093"/>
                                <a:gd name="csX6" fmla="*/ 16001 w 34159"/>
                                <a:gd name="csY6" fmla="*/ 30713 h 31093"/>
                                <a:gd name="csX7" fmla="*/ 0 w 34159"/>
                                <a:gd name="csY7" fmla="*/ 30713 h 31093"/>
                                <a:gd name="csX8" fmla="*/ 0 w 34159"/>
                                <a:gd name="csY8" fmla="*/ 29824 h 31093"/>
                                <a:gd name="csX9" fmla="*/ 1016 w 34159"/>
                                <a:gd name="csY9" fmla="*/ 29824 h 31093"/>
                                <a:gd name="csX10" fmla="*/ 3175 w 34159"/>
                                <a:gd name="csY10" fmla="*/ 29317 h 31093"/>
                                <a:gd name="csX11" fmla="*/ 4064 w 34159"/>
                                <a:gd name="csY11" fmla="*/ 28175 h 31093"/>
                                <a:gd name="csX12" fmla="*/ 4318 w 34159"/>
                                <a:gd name="csY12" fmla="*/ 25383 h 31093"/>
                                <a:gd name="csX13" fmla="*/ 4318 w 34159"/>
                                <a:gd name="csY13" fmla="*/ 5203 h 31093"/>
                                <a:gd name="csX14" fmla="*/ 4064 w 34159"/>
                                <a:gd name="csY14" fmla="*/ 2284 h 31093"/>
                                <a:gd name="csX15" fmla="*/ 3048 w 34159"/>
                                <a:gd name="csY15" fmla="*/ 1269 h 31093"/>
                                <a:gd name="csX16" fmla="*/ 1016 w 34159"/>
                                <a:gd name="csY16" fmla="*/ 888 h 31093"/>
                                <a:gd name="csX17" fmla="*/ 0 w 34159"/>
                                <a:gd name="csY17" fmla="*/ 888 h 31093"/>
                                <a:gd name="csX18" fmla="*/ 0 w 34159"/>
                                <a:gd name="csY18" fmla="*/ 0 h 31093"/>
                                <a:gd name="csX19" fmla="*/ 16001 w 34159"/>
                                <a:gd name="csY19" fmla="*/ 0 h 31093"/>
                                <a:gd name="csX20" fmla="*/ 16001 w 34159"/>
                                <a:gd name="csY20" fmla="*/ 888 h 31093"/>
                                <a:gd name="csX21" fmla="*/ 14985 w 34159"/>
                                <a:gd name="csY21" fmla="*/ 888 h 31093"/>
                                <a:gd name="csX22" fmla="*/ 12826 w 34159"/>
                                <a:gd name="csY22" fmla="*/ 1396 h 31093"/>
                                <a:gd name="csX23" fmla="*/ 11937 w 34159"/>
                                <a:gd name="csY23" fmla="*/ 2538 h 31093"/>
                                <a:gd name="csX24" fmla="*/ 11683 w 34159"/>
                                <a:gd name="csY24" fmla="*/ 5457 h 31093"/>
                                <a:gd name="csX25" fmla="*/ 11683 w 34159"/>
                                <a:gd name="csY25" fmla="*/ 14087 h 31093"/>
                                <a:gd name="csX26" fmla="*/ 22477 w 34159"/>
                                <a:gd name="csY26" fmla="*/ 14087 h 31093"/>
                                <a:gd name="csX27" fmla="*/ 22477 w 34159"/>
                                <a:gd name="csY27" fmla="*/ 5457 h 31093"/>
                                <a:gd name="csX28" fmla="*/ 22223 w 34159"/>
                                <a:gd name="csY28" fmla="*/ 2538 h 31093"/>
                                <a:gd name="csX29" fmla="*/ 21207 w 34159"/>
                                <a:gd name="csY29" fmla="*/ 1523 h 31093"/>
                                <a:gd name="csX30" fmla="*/ 19175 w 34159"/>
                                <a:gd name="csY30" fmla="*/ 1142 h 31093"/>
                                <a:gd name="csX31" fmla="*/ 18160 w 34159"/>
                                <a:gd name="csY31" fmla="*/ 1142 h 31093"/>
                                <a:gd name="csX32" fmla="*/ 18160 w 34159"/>
                                <a:gd name="csY32" fmla="*/ 254 h 31093"/>
                                <a:gd name="csX33" fmla="*/ 34160 w 34159"/>
                                <a:gd name="csY33" fmla="*/ 254 h 31093"/>
                                <a:gd name="csX34" fmla="*/ 34160 w 34159"/>
                                <a:gd name="csY34" fmla="*/ 1142 h 31093"/>
                                <a:gd name="csX35" fmla="*/ 33144 w 34159"/>
                                <a:gd name="csY35" fmla="*/ 1142 h 31093"/>
                                <a:gd name="csX36" fmla="*/ 30985 w 34159"/>
                                <a:gd name="csY36" fmla="*/ 1650 h 31093"/>
                                <a:gd name="csX37" fmla="*/ 30097 w 34159"/>
                                <a:gd name="csY37" fmla="*/ 2792 h 31093"/>
                                <a:gd name="csX38" fmla="*/ 29842 w 34159"/>
                                <a:gd name="csY38" fmla="*/ 5711 h 31093"/>
                                <a:gd name="csX39" fmla="*/ 29842 w 34159"/>
                                <a:gd name="csY39" fmla="*/ 25890 h 31093"/>
                                <a:gd name="csX40" fmla="*/ 30097 w 34159"/>
                                <a:gd name="csY40" fmla="*/ 28809 h 31093"/>
                                <a:gd name="csX41" fmla="*/ 31112 w 34159"/>
                                <a:gd name="csY41" fmla="*/ 29824 h 31093"/>
                                <a:gd name="csX42" fmla="*/ 33144 w 34159"/>
                                <a:gd name="csY42" fmla="*/ 30205 h 31093"/>
                                <a:gd name="csX43" fmla="*/ 34160 w 34159"/>
                                <a:gd name="csY43" fmla="*/ 30205 h 31093"/>
                                <a:gd name="csX44" fmla="*/ 34160 w 34159"/>
                                <a:gd name="csY44" fmla="*/ 31094 h 31093"/>
                                <a:gd name="csX45" fmla="*/ 18160 w 34159"/>
                                <a:gd name="csY45" fmla="*/ 31094 h 31093"/>
                                <a:gd name="csX46" fmla="*/ 18160 w 34159"/>
                                <a:gd name="csY46" fmla="*/ 30205 h 31093"/>
                                <a:gd name="csX47" fmla="*/ 19175 w 34159"/>
                                <a:gd name="csY47" fmla="*/ 30205 h 31093"/>
                                <a:gd name="csX48" fmla="*/ 21334 w 34159"/>
                                <a:gd name="csY48" fmla="*/ 29698 h 31093"/>
                                <a:gd name="csX49" fmla="*/ 22223 w 34159"/>
                                <a:gd name="csY49" fmla="*/ 28555 h 31093"/>
                                <a:gd name="csX50" fmla="*/ 22477 w 34159"/>
                                <a:gd name="csY50" fmla="*/ 25763 h 31093"/>
                                <a:gd name="csX51" fmla="*/ 22477 w 34159"/>
                                <a:gd name="csY51" fmla="*/ 16245 h 31093"/>
                                <a:gd name="csX52" fmla="*/ 11683 w 34159"/>
                                <a:gd name="csY52" fmla="*/ 16245 h 310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4159" h="31093">
                                  <a:moveTo>
                                    <a:pt x="11683" y="15991"/>
                                  </a:moveTo>
                                  <a:lnTo>
                                    <a:pt x="11683" y="25509"/>
                                  </a:lnTo>
                                  <a:cubicBezTo>
                                    <a:pt x="11683" y="27032"/>
                                    <a:pt x="11683" y="28048"/>
                                    <a:pt x="11937" y="28428"/>
                                  </a:cubicBezTo>
                                  <a:cubicBezTo>
                                    <a:pt x="12064" y="28809"/>
                                    <a:pt x="12445" y="29190"/>
                                    <a:pt x="12953" y="29444"/>
                                  </a:cubicBezTo>
                                  <a:cubicBezTo>
                                    <a:pt x="13461" y="29698"/>
                                    <a:pt x="14096" y="29824"/>
                                    <a:pt x="14985" y="29824"/>
                                  </a:cubicBezTo>
                                  <a:lnTo>
                                    <a:pt x="16001" y="29824"/>
                                  </a:lnTo>
                                  <a:lnTo>
                                    <a:pt x="16001" y="30713"/>
                                  </a:lnTo>
                                  <a:lnTo>
                                    <a:pt x="0" y="30713"/>
                                  </a:lnTo>
                                  <a:lnTo>
                                    <a:pt x="0" y="29824"/>
                                  </a:lnTo>
                                  <a:lnTo>
                                    <a:pt x="1016" y="29824"/>
                                  </a:lnTo>
                                  <a:cubicBezTo>
                                    <a:pt x="1905" y="29824"/>
                                    <a:pt x="2667" y="29698"/>
                                    <a:pt x="3175" y="29317"/>
                                  </a:cubicBezTo>
                                  <a:cubicBezTo>
                                    <a:pt x="3556" y="29063"/>
                                    <a:pt x="3937" y="28809"/>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6001" y="0"/>
                                  </a:lnTo>
                                  <a:lnTo>
                                    <a:pt x="16001" y="888"/>
                                  </a:lnTo>
                                  <a:lnTo>
                                    <a:pt x="14985" y="888"/>
                                  </a:lnTo>
                                  <a:cubicBezTo>
                                    <a:pt x="14096" y="888"/>
                                    <a:pt x="13334" y="1015"/>
                                    <a:pt x="12826" y="1396"/>
                                  </a:cubicBezTo>
                                  <a:cubicBezTo>
                                    <a:pt x="12445" y="1650"/>
                                    <a:pt x="12064" y="2031"/>
                                    <a:pt x="11937" y="2538"/>
                                  </a:cubicBezTo>
                                  <a:cubicBezTo>
                                    <a:pt x="11810" y="2919"/>
                                    <a:pt x="11683" y="3807"/>
                                    <a:pt x="11683" y="5457"/>
                                  </a:cubicBezTo>
                                  <a:lnTo>
                                    <a:pt x="11683" y="14087"/>
                                  </a:lnTo>
                                  <a:lnTo>
                                    <a:pt x="22477" y="14087"/>
                                  </a:lnTo>
                                  <a:lnTo>
                                    <a:pt x="22477" y="5457"/>
                                  </a:lnTo>
                                  <a:cubicBezTo>
                                    <a:pt x="22477" y="3934"/>
                                    <a:pt x="22477" y="2919"/>
                                    <a:pt x="22223" y="2538"/>
                                  </a:cubicBezTo>
                                  <a:cubicBezTo>
                                    <a:pt x="22096" y="2157"/>
                                    <a:pt x="21715" y="1777"/>
                                    <a:pt x="21207" y="1523"/>
                                  </a:cubicBezTo>
                                  <a:cubicBezTo>
                                    <a:pt x="20699" y="1269"/>
                                    <a:pt x="19937" y="1142"/>
                                    <a:pt x="19175" y="1142"/>
                                  </a:cubicBezTo>
                                  <a:lnTo>
                                    <a:pt x="18160" y="1142"/>
                                  </a:lnTo>
                                  <a:lnTo>
                                    <a:pt x="18160" y="254"/>
                                  </a:lnTo>
                                  <a:lnTo>
                                    <a:pt x="34160" y="254"/>
                                  </a:lnTo>
                                  <a:lnTo>
                                    <a:pt x="34160" y="1142"/>
                                  </a:lnTo>
                                  <a:lnTo>
                                    <a:pt x="33144" y="1142"/>
                                  </a:lnTo>
                                  <a:cubicBezTo>
                                    <a:pt x="32255" y="1142"/>
                                    <a:pt x="31493" y="1269"/>
                                    <a:pt x="30985" y="1650"/>
                                  </a:cubicBezTo>
                                  <a:cubicBezTo>
                                    <a:pt x="30604" y="1904"/>
                                    <a:pt x="30223" y="2284"/>
                                    <a:pt x="30097" y="2792"/>
                                  </a:cubicBezTo>
                                  <a:cubicBezTo>
                                    <a:pt x="29969" y="3173"/>
                                    <a:pt x="29842" y="4061"/>
                                    <a:pt x="29842" y="5711"/>
                                  </a:cubicBezTo>
                                  <a:lnTo>
                                    <a:pt x="29842" y="25890"/>
                                  </a:lnTo>
                                  <a:cubicBezTo>
                                    <a:pt x="29842" y="27413"/>
                                    <a:pt x="29842" y="28428"/>
                                    <a:pt x="30097" y="28809"/>
                                  </a:cubicBezTo>
                                  <a:cubicBezTo>
                                    <a:pt x="30223" y="29190"/>
                                    <a:pt x="30604" y="29571"/>
                                    <a:pt x="31112" y="29824"/>
                                  </a:cubicBezTo>
                                  <a:cubicBezTo>
                                    <a:pt x="31620" y="30078"/>
                                    <a:pt x="32255" y="30205"/>
                                    <a:pt x="33144" y="30205"/>
                                  </a:cubicBezTo>
                                  <a:lnTo>
                                    <a:pt x="34160" y="30205"/>
                                  </a:lnTo>
                                  <a:lnTo>
                                    <a:pt x="34160" y="31094"/>
                                  </a:lnTo>
                                  <a:lnTo>
                                    <a:pt x="18160" y="31094"/>
                                  </a:lnTo>
                                  <a:lnTo>
                                    <a:pt x="18160" y="30205"/>
                                  </a:lnTo>
                                  <a:lnTo>
                                    <a:pt x="19175" y="30205"/>
                                  </a:lnTo>
                                  <a:cubicBezTo>
                                    <a:pt x="20064" y="30205"/>
                                    <a:pt x="20826" y="30078"/>
                                    <a:pt x="21334" y="29698"/>
                                  </a:cubicBezTo>
                                  <a:cubicBezTo>
                                    <a:pt x="21715" y="29444"/>
                                    <a:pt x="22096" y="29190"/>
                                    <a:pt x="22223" y="28555"/>
                                  </a:cubicBezTo>
                                  <a:cubicBezTo>
                                    <a:pt x="22350" y="28175"/>
                                    <a:pt x="22477" y="27286"/>
                                    <a:pt x="22477" y="25763"/>
                                  </a:cubicBezTo>
                                  <a:lnTo>
                                    <a:pt x="22477" y="16245"/>
                                  </a:lnTo>
                                  <a:lnTo>
                                    <a:pt x="11683" y="16245"/>
                                  </a:lnTo>
                                  <a:close/>
                                </a:path>
                              </a:pathLst>
                            </a:custGeom>
                            <a:solidFill>
                              <a:srgbClr val="000000"/>
                            </a:solidFill>
                            <a:ln w="12688" cap="flat">
                              <a:noFill/>
                              <a:prstDash val="solid"/>
                              <a:miter/>
                            </a:ln>
                          </wps:spPr>
                          <wps:bodyPr/>
                        </wps:wsp>
                        <wps:wsp>
                          <wps:cNvPr id="1210574513" name="Freeform: Shape 1210574513">
                            <a:extLst>
                              <a:ext uri="{FF2B5EF4-FFF2-40B4-BE49-F238E27FC236}">
                                <a16:creationId xmlns:a16="http://schemas.microsoft.com/office/drawing/2014/main" id="{C61D0CB4-2EA7-9F28-A134-470FE97EDF1A}"/>
                              </a:ext>
                            </a:extLst>
                          </wps:cNvPr>
                          <wps:cNvSpPr/>
                          <wps:spPr>
                            <a:xfrm>
                              <a:off x="5747019" y="412949"/>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841 w 17778"/>
                                <a:gd name="csY5" fmla="*/ 8249 h 22463"/>
                                <a:gd name="csX6" fmla="*/ 5841 w 17778"/>
                                <a:gd name="csY6" fmla="*/ 9011 h 22463"/>
                                <a:gd name="csX7" fmla="*/ 11937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841" y="5965"/>
                                    <a:pt x="5841" y="8249"/>
                                  </a:cubicBezTo>
                                  <a:lnTo>
                                    <a:pt x="5841" y="9011"/>
                                  </a:lnTo>
                                  <a:lnTo>
                                    <a:pt x="11937"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6" y="18149"/>
                                  </a:cubicBezTo>
                                  <a:cubicBezTo>
                                    <a:pt x="15239" y="17641"/>
                                    <a:pt x="16001" y="16752"/>
                                    <a:pt x="16889" y="15483"/>
                                  </a:cubicBezTo>
                                  <a:lnTo>
                                    <a:pt x="17651" y="15991"/>
                                  </a:lnTo>
                                  <a:cubicBezTo>
                                    <a:pt x="16508"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1" y="6980"/>
                                    <a:pt x="17778" y="10534"/>
                                  </a:cubicBezTo>
                                </a:path>
                              </a:pathLst>
                            </a:custGeom>
                            <a:solidFill>
                              <a:srgbClr val="000000"/>
                            </a:solidFill>
                            <a:ln w="12688" cap="flat">
                              <a:noFill/>
                              <a:prstDash val="solid"/>
                              <a:miter/>
                            </a:ln>
                          </wps:spPr>
                          <wps:bodyPr/>
                        </wps:wsp>
                        <wps:wsp>
                          <wps:cNvPr id="883201558" name="Freeform: Shape 883201558">
                            <a:extLst>
                              <a:ext uri="{FF2B5EF4-FFF2-40B4-BE49-F238E27FC236}">
                                <a16:creationId xmlns:a16="http://schemas.microsoft.com/office/drawing/2014/main" id="{F40A22EC-70AD-AC93-57F4-F063B4A2AB58}"/>
                              </a:ext>
                            </a:extLst>
                          </wps:cNvPr>
                          <wps:cNvSpPr/>
                          <wps:spPr>
                            <a:xfrm>
                              <a:off x="5767718" y="413076"/>
                              <a:ext cx="19937" cy="21955"/>
                            </a:xfrm>
                            <a:custGeom>
                              <a:avLst/>
                              <a:gdLst>
                                <a:gd name="csX0" fmla="*/ 11175 w 19937"/>
                                <a:gd name="csY0" fmla="*/ 16879 h 21955"/>
                                <a:gd name="csX1" fmla="*/ 11175 w 19937"/>
                                <a:gd name="csY1" fmla="*/ 9772 h 21955"/>
                                <a:gd name="csX2" fmla="*/ 7111 w 19937"/>
                                <a:gd name="csY2" fmla="*/ 13199 h 21955"/>
                                <a:gd name="csX3" fmla="*/ 6222 w 19937"/>
                                <a:gd name="csY3" fmla="*/ 15610 h 21955"/>
                                <a:gd name="csX4" fmla="*/ 6984 w 19937"/>
                                <a:gd name="csY4" fmla="*/ 17387 h 21955"/>
                                <a:gd name="csX5" fmla="*/ 8508 w 19937"/>
                                <a:gd name="csY5" fmla="*/ 18022 h 21955"/>
                                <a:gd name="csX6" fmla="*/ 11175 w 19937"/>
                                <a:gd name="csY6" fmla="*/ 16752 h 21955"/>
                                <a:gd name="csX7" fmla="*/ 11175 w 19937"/>
                                <a:gd name="csY7" fmla="*/ 18529 h 21955"/>
                                <a:gd name="csX8" fmla="*/ 4190 w 19937"/>
                                <a:gd name="csY8" fmla="*/ 21956 h 21955"/>
                                <a:gd name="csX9" fmla="*/ 1143 w 19937"/>
                                <a:gd name="csY9" fmla="*/ 20814 h 21955"/>
                                <a:gd name="csX10" fmla="*/ 0 w 19937"/>
                                <a:gd name="csY10" fmla="*/ 17895 h 21955"/>
                                <a:gd name="csX11" fmla="*/ 2032 w 19937"/>
                                <a:gd name="csY11" fmla="*/ 13580 h 21955"/>
                                <a:gd name="csX12" fmla="*/ 11048 w 19937"/>
                                <a:gd name="csY12" fmla="*/ 8503 h 21955"/>
                                <a:gd name="csX13" fmla="*/ 11048 w 19937"/>
                                <a:gd name="csY13" fmla="*/ 6346 h 21955"/>
                                <a:gd name="csX14" fmla="*/ 10794 w 19937"/>
                                <a:gd name="csY14" fmla="*/ 3300 h 21955"/>
                                <a:gd name="csX15" fmla="*/ 9778 w 19937"/>
                                <a:gd name="csY15" fmla="*/ 2158 h 21955"/>
                                <a:gd name="csX16" fmla="*/ 8127 w 19937"/>
                                <a:gd name="csY16" fmla="*/ 1650 h 21955"/>
                                <a:gd name="csX17" fmla="*/ 5714 w 19937"/>
                                <a:gd name="csY17" fmla="*/ 2284 h 21955"/>
                                <a:gd name="csX18" fmla="*/ 5079 w 19937"/>
                                <a:gd name="csY18" fmla="*/ 3300 h 21955"/>
                                <a:gd name="csX19" fmla="*/ 5714 w 19937"/>
                                <a:gd name="csY19" fmla="*/ 4442 h 21955"/>
                                <a:gd name="csX20" fmla="*/ 6603 w 19937"/>
                                <a:gd name="csY20" fmla="*/ 6346 h 21955"/>
                                <a:gd name="csX21" fmla="*/ 5714 w 19937"/>
                                <a:gd name="csY21" fmla="*/ 8249 h 21955"/>
                                <a:gd name="csX22" fmla="*/ 3556 w 19937"/>
                                <a:gd name="csY22" fmla="*/ 9011 h 21955"/>
                                <a:gd name="csX23" fmla="*/ 1143 w 19937"/>
                                <a:gd name="csY23" fmla="*/ 8122 h 21955"/>
                                <a:gd name="csX24" fmla="*/ 127 w 19937"/>
                                <a:gd name="csY24" fmla="*/ 6092 h 21955"/>
                                <a:gd name="csX25" fmla="*/ 1397 w 19937"/>
                                <a:gd name="csY25" fmla="*/ 3046 h 21955"/>
                                <a:gd name="csX26" fmla="*/ 4952 w 19937"/>
                                <a:gd name="csY26" fmla="*/ 761 h 21955"/>
                                <a:gd name="csX27" fmla="*/ 9778 w 19937"/>
                                <a:gd name="csY27" fmla="*/ 0 h 21955"/>
                                <a:gd name="csX28" fmla="*/ 14604 w 19937"/>
                                <a:gd name="csY28" fmla="*/ 1269 h 21955"/>
                                <a:gd name="csX29" fmla="*/ 16889 w 19937"/>
                                <a:gd name="csY29" fmla="*/ 4061 h 21955"/>
                                <a:gd name="csX30" fmla="*/ 17270 w 19937"/>
                                <a:gd name="csY30" fmla="*/ 8376 h 21955"/>
                                <a:gd name="csX31" fmla="*/ 17270 w 19937"/>
                                <a:gd name="csY31" fmla="*/ 16626 h 21955"/>
                                <a:gd name="csX32" fmla="*/ 17270 w 19937"/>
                                <a:gd name="csY32" fmla="*/ 18402 h 21955"/>
                                <a:gd name="csX33" fmla="*/ 17651 w 19937"/>
                                <a:gd name="csY33" fmla="*/ 18910 h 21955"/>
                                <a:gd name="csX34" fmla="*/ 18159 w 19937"/>
                                <a:gd name="csY34" fmla="*/ 19037 h 21955"/>
                                <a:gd name="csX35" fmla="*/ 19302 w 19937"/>
                                <a:gd name="csY35" fmla="*/ 18149 h 21955"/>
                                <a:gd name="csX36" fmla="*/ 19937 w 19937"/>
                                <a:gd name="csY36" fmla="*/ 18656 h 21955"/>
                                <a:gd name="csX37" fmla="*/ 17651 w 19937"/>
                                <a:gd name="csY37" fmla="*/ 21068 h 21955"/>
                                <a:gd name="csX38" fmla="*/ 14857 w 19937"/>
                                <a:gd name="csY38" fmla="*/ 21829 h 21955"/>
                                <a:gd name="csX39" fmla="*/ 12064 w 19937"/>
                                <a:gd name="csY39" fmla="*/ 20941 h 21955"/>
                                <a:gd name="csX40" fmla="*/ 10794 w 19937"/>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955">
                                  <a:moveTo>
                                    <a:pt x="11175" y="16879"/>
                                  </a:moveTo>
                                  <a:lnTo>
                                    <a:pt x="11175" y="9772"/>
                                  </a:lnTo>
                                  <a:cubicBezTo>
                                    <a:pt x="9397" y="10788"/>
                                    <a:pt x="8000" y="11930"/>
                                    <a:pt x="7111" y="13199"/>
                                  </a:cubicBezTo>
                                  <a:cubicBezTo>
                                    <a:pt x="6476" y="13960"/>
                                    <a:pt x="6222" y="14849"/>
                                    <a:pt x="6222" y="15610"/>
                                  </a:cubicBezTo>
                                  <a:cubicBezTo>
                                    <a:pt x="6222" y="16245"/>
                                    <a:pt x="6476" y="16879"/>
                                    <a:pt x="6984" y="17387"/>
                                  </a:cubicBezTo>
                                  <a:cubicBezTo>
                                    <a:pt x="7365" y="17768"/>
                                    <a:pt x="7873" y="18022"/>
                                    <a:pt x="8508" y="18022"/>
                                  </a:cubicBezTo>
                                  <a:cubicBezTo>
                                    <a:pt x="9270" y="18022"/>
                                    <a:pt x="10159" y="17641"/>
                                    <a:pt x="11175" y="16752"/>
                                  </a:cubicBezTo>
                                  <a:moveTo>
                                    <a:pt x="11175" y="18529"/>
                                  </a:moveTo>
                                  <a:cubicBezTo>
                                    <a:pt x="8635" y="20814"/>
                                    <a:pt x="6222" y="21956"/>
                                    <a:pt x="4190" y="21956"/>
                                  </a:cubicBezTo>
                                  <a:cubicBezTo>
                                    <a:pt x="3048" y="21956"/>
                                    <a:pt x="2032" y="21575"/>
                                    <a:pt x="1143" y="20814"/>
                                  </a:cubicBezTo>
                                  <a:cubicBezTo>
                                    <a:pt x="381" y="20052"/>
                                    <a:pt x="0" y="19037"/>
                                    <a:pt x="0" y="17895"/>
                                  </a:cubicBezTo>
                                  <a:cubicBezTo>
                                    <a:pt x="0" y="16245"/>
                                    <a:pt x="635" y="14849"/>
                                    <a:pt x="2032" y="13580"/>
                                  </a:cubicBezTo>
                                  <a:cubicBezTo>
                                    <a:pt x="3429" y="12311"/>
                                    <a:pt x="6476" y="10534"/>
                                    <a:pt x="11048" y="8503"/>
                                  </a:cubicBezTo>
                                  <a:lnTo>
                                    <a:pt x="11048" y="6346"/>
                                  </a:lnTo>
                                  <a:cubicBezTo>
                                    <a:pt x="11048" y="4696"/>
                                    <a:pt x="11048" y="3807"/>
                                    <a:pt x="10794" y="3300"/>
                                  </a:cubicBezTo>
                                  <a:cubicBezTo>
                                    <a:pt x="10667" y="2919"/>
                                    <a:pt x="10286" y="2538"/>
                                    <a:pt x="9778" y="2158"/>
                                  </a:cubicBezTo>
                                  <a:cubicBezTo>
                                    <a:pt x="9270" y="1777"/>
                                    <a:pt x="8762" y="1650"/>
                                    <a:pt x="8127" y="1650"/>
                                  </a:cubicBezTo>
                                  <a:cubicBezTo>
                                    <a:pt x="7111" y="1650"/>
                                    <a:pt x="6349" y="1904"/>
                                    <a:pt x="5714" y="2284"/>
                                  </a:cubicBezTo>
                                  <a:cubicBezTo>
                                    <a:pt x="5333" y="2538"/>
                                    <a:pt x="5079" y="2919"/>
                                    <a:pt x="5079" y="3300"/>
                                  </a:cubicBezTo>
                                  <a:cubicBezTo>
                                    <a:pt x="5079" y="3680"/>
                                    <a:pt x="5333" y="4061"/>
                                    <a:pt x="5714" y="4442"/>
                                  </a:cubicBezTo>
                                  <a:cubicBezTo>
                                    <a:pt x="6349" y="5077"/>
                                    <a:pt x="6603" y="5711"/>
                                    <a:pt x="6603" y="6346"/>
                                  </a:cubicBezTo>
                                  <a:cubicBezTo>
                                    <a:pt x="6603" y="7107"/>
                                    <a:pt x="6349" y="7742"/>
                                    <a:pt x="5714"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2" y="761"/>
                                  </a:cubicBezTo>
                                  <a:cubicBezTo>
                                    <a:pt x="6476" y="254"/>
                                    <a:pt x="8127" y="0"/>
                                    <a:pt x="9778" y="0"/>
                                  </a:cubicBezTo>
                                  <a:cubicBezTo>
                                    <a:pt x="11810" y="0"/>
                                    <a:pt x="13334" y="381"/>
                                    <a:pt x="14604" y="1269"/>
                                  </a:cubicBezTo>
                                  <a:cubicBezTo>
                                    <a:pt x="15746" y="2158"/>
                                    <a:pt x="16508" y="3046"/>
                                    <a:pt x="16889" y="4061"/>
                                  </a:cubicBezTo>
                                  <a:cubicBezTo>
                                    <a:pt x="17143" y="4696"/>
                                    <a:pt x="17270" y="6092"/>
                                    <a:pt x="17270" y="8376"/>
                                  </a:cubicBezTo>
                                  <a:lnTo>
                                    <a:pt x="17270" y="16626"/>
                                  </a:lnTo>
                                  <a:cubicBezTo>
                                    <a:pt x="17270" y="17641"/>
                                    <a:pt x="17270" y="18149"/>
                                    <a:pt x="17270" y="18402"/>
                                  </a:cubicBezTo>
                                  <a:cubicBezTo>
                                    <a:pt x="17270" y="18656"/>
                                    <a:pt x="17524" y="18783"/>
                                    <a:pt x="17651" y="18910"/>
                                  </a:cubicBezTo>
                                  <a:cubicBezTo>
                                    <a:pt x="17778" y="18910"/>
                                    <a:pt x="17905" y="19037"/>
                                    <a:pt x="18159" y="19037"/>
                                  </a:cubicBezTo>
                                  <a:cubicBezTo>
                                    <a:pt x="18540" y="19037"/>
                                    <a:pt x="18921" y="18783"/>
                                    <a:pt x="19302" y="18149"/>
                                  </a:cubicBezTo>
                                  <a:lnTo>
                                    <a:pt x="19937" y="18656"/>
                                  </a:lnTo>
                                  <a:cubicBezTo>
                                    <a:pt x="19175" y="19798"/>
                                    <a:pt x="18413" y="20560"/>
                                    <a:pt x="17651" y="21068"/>
                                  </a:cubicBezTo>
                                  <a:cubicBezTo>
                                    <a:pt x="16889" y="21575"/>
                                    <a:pt x="15874" y="21829"/>
                                    <a:pt x="14857"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439112400" name="Freeform: Shape 439112400">
                            <a:extLst>
                              <a:ext uri="{FF2B5EF4-FFF2-40B4-BE49-F238E27FC236}">
                                <a16:creationId xmlns:a16="http://schemas.microsoft.com/office/drawing/2014/main" id="{CBC22D05-535B-7F20-6C8F-3CBD43BBA513}"/>
                              </a:ext>
                            </a:extLst>
                          </wps:cNvPr>
                          <wps:cNvSpPr/>
                          <wps:spPr>
                            <a:xfrm>
                              <a:off x="5789941" y="404065"/>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978131561" name="Freeform: Shape 1978131561">
                            <a:extLst>
                              <a:ext uri="{FF2B5EF4-FFF2-40B4-BE49-F238E27FC236}">
                                <a16:creationId xmlns:a16="http://schemas.microsoft.com/office/drawing/2014/main" id="{F81580C0-E96F-DB01-6A13-5FDCCD0547E9}"/>
                              </a:ext>
                            </a:extLst>
                          </wps:cNvPr>
                          <wps:cNvSpPr/>
                          <wps:spPr>
                            <a:xfrm>
                              <a:off x="5802386" y="405842"/>
                              <a:ext cx="14223" cy="29316"/>
                            </a:xfrm>
                            <a:custGeom>
                              <a:avLst/>
                              <a:gdLst>
                                <a:gd name="csX0" fmla="*/ 9270 w 14223"/>
                                <a:gd name="csY0" fmla="*/ 0 h 29316"/>
                                <a:gd name="csX1" fmla="*/ 9270 w 14223"/>
                                <a:gd name="csY1" fmla="*/ 7742 h 29316"/>
                                <a:gd name="csX2" fmla="*/ 14223 w 14223"/>
                                <a:gd name="csY2" fmla="*/ 7742 h 29316"/>
                                <a:gd name="csX3" fmla="*/ 14223 w 14223"/>
                                <a:gd name="csY3" fmla="*/ 10026 h 29316"/>
                                <a:gd name="csX4" fmla="*/ 9270 w 14223"/>
                                <a:gd name="csY4" fmla="*/ 10026 h 29316"/>
                                <a:gd name="csX5" fmla="*/ 9270 w 14223"/>
                                <a:gd name="csY5" fmla="*/ 23098 h 29316"/>
                                <a:gd name="csX6" fmla="*/ 9397 w 14223"/>
                                <a:gd name="csY6" fmla="*/ 25509 h 29316"/>
                                <a:gd name="csX7" fmla="*/ 10032 w 14223"/>
                                <a:gd name="csY7" fmla="*/ 26398 h 29316"/>
                                <a:gd name="csX8" fmla="*/ 10794 w 14223"/>
                                <a:gd name="csY8" fmla="*/ 26779 h 29316"/>
                                <a:gd name="csX9" fmla="*/ 13588 w 14223"/>
                                <a:gd name="csY9" fmla="*/ 24494 h 29316"/>
                                <a:gd name="csX10" fmla="*/ 14223 w 14223"/>
                                <a:gd name="csY10" fmla="*/ 25002 h 29316"/>
                                <a:gd name="csX11" fmla="*/ 8255 w 14223"/>
                                <a:gd name="csY11" fmla="*/ 29317 h 29316"/>
                                <a:gd name="csX12" fmla="*/ 4826 w 14223"/>
                                <a:gd name="csY12" fmla="*/ 28175 h 29316"/>
                                <a:gd name="csX13" fmla="*/ 3048 w 14223"/>
                                <a:gd name="csY13" fmla="*/ 25636 h 29316"/>
                                <a:gd name="csX14" fmla="*/ 2794 w 14223"/>
                                <a:gd name="csY14" fmla="*/ 21448 h 29316"/>
                                <a:gd name="csX15" fmla="*/ 2794 w 14223"/>
                                <a:gd name="csY15" fmla="*/ 10026 h 29316"/>
                                <a:gd name="csX16" fmla="*/ 0 w 14223"/>
                                <a:gd name="csY16" fmla="*/ 10026 h 29316"/>
                                <a:gd name="csX17" fmla="*/ 0 w 14223"/>
                                <a:gd name="csY17" fmla="*/ 9265 h 29316"/>
                                <a:gd name="csX18" fmla="*/ 4826 w 14223"/>
                                <a:gd name="csY18" fmla="*/ 5077 h 29316"/>
                                <a:gd name="csX19" fmla="*/ 8381 w 14223"/>
                                <a:gd name="csY19" fmla="*/ 127 h 29316"/>
                                <a:gd name="csX20" fmla="*/ 9143 w 14223"/>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3"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778"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5" y="29317"/>
                                  </a:cubicBezTo>
                                  <a:cubicBezTo>
                                    <a:pt x="6857" y="29317"/>
                                    <a:pt x="5842"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7"/>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150080633" name="Freeform: Shape 150080633">
                            <a:extLst>
                              <a:ext uri="{FF2B5EF4-FFF2-40B4-BE49-F238E27FC236}">
                                <a16:creationId xmlns:a16="http://schemas.microsoft.com/office/drawing/2014/main" id="{3D2A4AA4-A309-BF5F-A708-9A5BF953B535}"/>
                              </a:ext>
                            </a:extLst>
                          </wps:cNvPr>
                          <wps:cNvSpPr/>
                          <wps:spPr>
                            <a:xfrm>
                              <a:off x="5818386" y="404065"/>
                              <a:ext cx="23111" cy="30839"/>
                            </a:xfrm>
                            <a:custGeom>
                              <a:avLst/>
                              <a:gdLst>
                                <a:gd name="csX0" fmla="*/ 8762 w 23111"/>
                                <a:gd name="csY0" fmla="*/ 0 h 30839"/>
                                <a:gd name="csX1" fmla="*/ 8762 w 23111"/>
                                <a:gd name="csY1" fmla="*/ 12184 h 30839"/>
                                <a:gd name="csX2" fmla="*/ 11937 w 23111"/>
                                <a:gd name="csY2" fmla="*/ 9645 h 30839"/>
                                <a:gd name="csX3" fmla="*/ 14985 w 23111"/>
                                <a:gd name="csY3" fmla="*/ 8884 h 30839"/>
                                <a:gd name="csX4" fmla="*/ 18413 w 23111"/>
                                <a:gd name="csY4" fmla="*/ 10026 h 30839"/>
                                <a:gd name="csX5" fmla="*/ 20318 w 23111"/>
                                <a:gd name="csY5" fmla="*/ 12691 h 30839"/>
                                <a:gd name="csX6" fmla="*/ 20826 w 23111"/>
                                <a:gd name="csY6" fmla="*/ 17895 h 30839"/>
                                <a:gd name="csX7" fmla="*/ 20826 w 23111"/>
                                <a:gd name="csY7" fmla="*/ 26144 h 30839"/>
                                <a:gd name="csX8" fmla="*/ 21334 w 23111"/>
                                <a:gd name="csY8" fmla="*/ 29190 h 30839"/>
                                <a:gd name="csX9" fmla="*/ 23112 w 23111"/>
                                <a:gd name="csY9" fmla="*/ 29951 h 30839"/>
                                <a:gd name="csX10" fmla="*/ 23112 w 23111"/>
                                <a:gd name="csY10" fmla="*/ 30840 h 30839"/>
                                <a:gd name="csX11" fmla="*/ 12318 w 23111"/>
                                <a:gd name="csY11" fmla="*/ 30840 h 30839"/>
                                <a:gd name="csX12" fmla="*/ 12318 w 23111"/>
                                <a:gd name="csY12" fmla="*/ 29951 h 30839"/>
                                <a:gd name="csX13" fmla="*/ 13969 w 23111"/>
                                <a:gd name="csY13" fmla="*/ 29063 h 30839"/>
                                <a:gd name="csX14" fmla="*/ 14350 w 23111"/>
                                <a:gd name="csY14" fmla="*/ 26144 h 30839"/>
                                <a:gd name="csX15" fmla="*/ 14350 w 23111"/>
                                <a:gd name="csY15" fmla="*/ 16752 h 30839"/>
                                <a:gd name="csX16" fmla="*/ 14096 w 23111"/>
                                <a:gd name="csY16" fmla="*/ 13453 h 30839"/>
                                <a:gd name="csX17" fmla="*/ 13334 w 23111"/>
                                <a:gd name="csY17" fmla="*/ 12437 h 30839"/>
                                <a:gd name="csX18" fmla="*/ 12191 w 23111"/>
                                <a:gd name="csY18" fmla="*/ 12057 h 30839"/>
                                <a:gd name="csX19" fmla="*/ 10413 w 23111"/>
                                <a:gd name="csY19" fmla="*/ 12691 h 30839"/>
                                <a:gd name="csX20" fmla="*/ 8508 w 23111"/>
                                <a:gd name="csY20" fmla="*/ 14849 h 30839"/>
                                <a:gd name="csX21" fmla="*/ 8508 w 23111"/>
                                <a:gd name="csY21" fmla="*/ 26144 h 30839"/>
                                <a:gd name="csX22" fmla="*/ 8889 w 23111"/>
                                <a:gd name="csY22" fmla="*/ 28936 h 30839"/>
                                <a:gd name="csX23" fmla="*/ 10667 w 23111"/>
                                <a:gd name="csY23" fmla="*/ 29824 h 30839"/>
                                <a:gd name="csX24" fmla="*/ 10667 w 23111"/>
                                <a:gd name="csY24" fmla="*/ 30713 h 30839"/>
                                <a:gd name="csX25" fmla="*/ 0 w 23111"/>
                                <a:gd name="csY25" fmla="*/ 30713 h 30839"/>
                                <a:gd name="csX26" fmla="*/ 0 w 23111"/>
                                <a:gd name="csY26" fmla="*/ 29824 h 30839"/>
                                <a:gd name="csX27" fmla="*/ 1905 w 23111"/>
                                <a:gd name="csY27" fmla="*/ 28936 h 30839"/>
                                <a:gd name="csX28" fmla="*/ 2286 w 23111"/>
                                <a:gd name="csY28" fmla="*/ 26017 h 30839"/>
                                <a:gd name="csX29" fmla="*/ 2286 w 23111"/>
                                <a:gd name="csY29" fmla="*/ 4569 h 30839"/>
                                <a:gd name="csX30" fmla="*/ 1905 w 23111"/>
                                <a:gd name="csY30" fmla="*/ 1650 h 30839"/>
                                <a:gd name="csX31" fmla="*/ 0 w 23111"/>
                                <a:gd name="csY31" fmla="*/ 888 h 30839"/>
                                <a:gd name="csX32" fmla="*/ 0 w 23111"/>
                                <a:gd name="csY32" fmla="*/ 0 h 30839"/>
                                <a:gd name="csX33" fmla="*/ 8635 w 23111"/>
                                <a:gd name="csY33" fmla="*/ 0 h 308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3111" h="30839">
                                  <a:moveTo>
                                    <a:pt x="8762" y="0"/>
                                  </a:moveTo>
                                  <a:lnTo>
                                    <a:pt x="8762" y="12184"/>
                                  </a:lnTo>
                                  <a:cubicBezTo>
                                    <a:pt x="9905" y="10915"/>
                                    <a:pt x="10921" y="10153"/>
                                    <a:pt x="11937" y="9645"/>
                                  </a:cubicBezTo>
                                  <a:cubicBezTo>
                                    <a:pt x="12953" y="9138"/>
                                    <a:pt x="13842" y="8884"/>
                                    <a:pt x="14985" y="8884"/>
                                  </a:cubicBezTo>
                                  <a:cubicBezTo>
                                    <a:pt x="16254" y="8884"/>
                                    <a:pt x="17397" y="9265"/>
                                    <a:pt x="18413" y="10026"/>
                                  </a:cubicBezTo>
                                  <a:cubicBezTo>
                                    <a:pt x="19302" y="10788"/>
                                    <a:pt x="19937" y="11676"/>
                                    <a:pt x="20318" y="12691"/>
                                  </a:cubicBezTo>
                                  <a:cubicBezTo>
                                    <a:pt x="20572" y="13707"/>
                                    <a:pt x="20826" y="15483"/>
                                    <a:pt x="20826" y="17895"/>
                                  </a:cubicBezTo>
                                  <a:lnTo>
                                    <a:pt x="20826" y="26144"/>
                                  </a:lnTo>
                                  <a:cubicBezTo>
                                    <a:pt x="20826" y="27794"/>
                                    <a:pt x="20953" y="28809"/>
                                    <a:pt x="21334" y="29190"/>
                                  </a:cubicBezTo>
                                  <a:cubicBezTo>
                                    <a:pt x="21588" y="29571"/>
                                    <a:pt x="22223" y="29824"/>
                                    <a:pt x="23112" y="29951"/>
                                  </a:cubicBezTo>
                                  <a:lnTo>
                                    <a:pt x="23112" y="30840"/>
                                  </a:lnTo>
                                  <a:lnTo>
                                    <a:pt x="12318" y="30840"/>
                                  </a:lnTo>
                                  <a:lnTo>
                                    <a:pt x="12318" y="29951"/>
                                  </a:lnTo>
                                  <a:cubicBezTo>
                                    <a:pt x="13080" y="29951"/>
                                    <a:pt x="13588" y="29571"/>
                                    <a:pt x="13969" y="29063"/>
                                  </a:cubicBezTo>
                                  <a:cubicBezTo>
                                    <a:pt x="14223" y="28682"/>
                                    <a:pt x="14350" y="27667"/>
                                    <a:pt x="14350" y="26144"/>
                                  </a:cubicBezTo>
                                  <a:lnTo>
                                    <a:pt x="14350" y="16752"/>
                                  </a:lnTo>
                                  <a:cubicBezTo>
                                    <a:pt x="14350" y="14976"/>
                                    <a:pt x="14350" y="13960"/>
                                    <a:pt x="14096" y="13453"/>
                                  </a:cubicBezTo>
                                  <a:cubicBezTo>
                                    <a:pt x="13969" y="13072"/>
                                    <a:pt x="13715" y="12691"/>
                                    <a:pt x="13334" y="12437"/>
                                  </a:cubicBezTo>
                                  <a:cubicBezTo>
                                    <a:pt x="12953" y="12184"/>
                                    <a:pt x="12699" y="12057"/>
                                    <a:pt x="12191" y="12057"/>
                                  </a:cubicBezTo>
                                  <a:cubicBezTo>
                                    <a:pt x="11556" y="12057"/>
                                    <a:pt x="11048" y="12311"/>
                                    <a:pt x="10413" y="12691"/>
                                  </a:cubicBezTo>
                                  <a:cubicBezTo>
                                    <a:pt x="9778" y="13072"/>
                                    <a:pt x="9270" y="13833"/>
                                    <a:pt x="8508" y="14849"/>
                                  </a:cubicBezTo>
                                  <a:lnTo>
                                    <a:pt x="8508" y="26144"/>
                                  </a:lnTo>
                                  <a:cubicBezTo>
                                    <a:pt x="8508" y="27667"/>
                                    <a:pt x="8508" y="28555"/>
                                    <a:pt x="8889" y="28936"/>
                                  </a:cubicBezTo>
                                  <a:cubicBezTo>
                                    <a:pt x="9143" y="29444"/>
                                    <a:pt x="9778" y="29698"/>
                                    <a:pt x="10667" y="29824"/>
                                  </a:cubicBezTo>
                                  <a:lnTo>
                                    <a:pt x="10667" y="30713"/>
                                  </a:lnTo>
                                  <a:lnTo>
                                    <a:pt x="0" y="30713"/>
                                  </a:lnTo>
                                  <a:lnTo>
                                    <a:pt x="0" y="29824"/>
                                  </a:lnTo>
                                  <a:cubicBezTo>
                                    <a:pt x="889" y="29824"/>
                                    <a:pt x="1524" y="29444"/>
                                    <a:pt x="1905" y="28936"/>
                                  </a:cubicBezTo>
                                  <a:cubicBezTo>
                                    <a:pt x="2159" y="28555"/>
                                    <a:pt x="2286" y="27667"/>
                                    <a:pt x="2286" y="26017"/>
                                  </a:cubicBezTo>
                                  <a:lnTo>
                                    <a:pt x="2286" y="4569"/>
                                  </a:lnTo>
                                  <a:cubicBezTo>
                                    <a:pt x="2286" y="2919"/>
                                    <a:pt x="2159" y="2031"/>
                                    <a:pt x="1905" y="1650"/>
                                  </a:cubicBezTo>
                                  <a:cubicBezTo>
                                    <a:pt x="1651" y="1269"/>
                                    <a:pt x="1016" y="1015"/>
                                    <a:pt x="0" y="888"/>
                                  </a:cubicBezTo>
                                  <a:lnTo>
                                    <a:pt x="0" y="0"/>
                                  </a:lnTo>
                                  <a:lnTo>
                                    <a:pt x="8635" y="0"/>
                                  </a:lnTo>
                                  <a:close/>
                                </a:path>
                              </a:pathLst>
                            </a:custGeom>
                            <a:solidFill>
                              <a:srgbClr val="000000"/>
                            </a:solidFill>
                            <a:ln w="12688" cap="flat">
                              <a:noFill/>
                              <a:prstDash val="solid"/>
                              <a:miter/>
                            </a:ln>
                          </wps:spPr>
                          <wps:bodyPr/>
                        </wps:wsp>
                        <wps:wsp>
                          <wps:cNvPr id="278303532" name="Freeform: Shape 278303532">
                            <a:extLst>
                              <a:ext uri="{FF2B5EF4-FFF2-40B4-BE49-F238E27FC236}">
                                <a16:creationId xmlns:a16="http://schemas.microsoft.com/office/drawing/2014/main" id="{BDA8FF25-429C-C2DF-9E75-7DD049708822}"/>
                              </a:ext>
                            </a:extLst>
                          </wps:cNvPr>
                          <wps:cNvSpPr/>
                          <wps:spPr>
                            <a:xfrm>
                              <a:off x="5844546" y="427797"/>
                              <a:ext cx="8635" cy="15102"/>
                            </a:xfrm>
                            <a:custGeom>
                              <a:avLst/>
                              <a:gdLst>
                                <a:gd name="csX0" fmla="*/ 762 w 8635"/>
                                <a:gd name="csY0" fmla="*/ 15103 h 15102"/>
                                <a:gd name="csX1" fmla="*/ 762 w 8635"/>
                                <a:gd name="csY1" fmla="*/ 14087 h 15102"/>
                                <a:gd name="csX2" fmla="*/ 4572 w 8635"/>
                                <a:gd name="csY2" fmla="*/ 11168 h 15102"/>
                                <a:gd name="csX3" fmla="*/ 5715 w 8635"/>
                                <a:gd name="csY3" fmla="*/ 7488 h 15102"/>
                                <a:gd name="csX4" fmla="*/ 5588 w 8635"/>
                                <a:gd name="csY4" fmla="*/ 6853 h 15102"/>
                                <a:gd name="csX5" fmla="*/ 5334 w 8635"/>
                                <a:gd name="csY5" fmla="*/ 6726 h 15102"/>
                                <a:gd name="csX6" fmla="*/ 4953 w 8635"/>
                                <a:gd name="csY6" fmla="*/ 6853 h 15102"/>
                                <a:gd name="csX7" fmla="*/ 3302 w 8635"/>
                                <a:gd name="csY7" fmla="*/ 7234 h 15102"/>
                                <a:gd name="csX8" fmla="*/ 1016 w 8635"/>
                                <a:gd name="csY8" fmla="*/ 6219 h 15102"/>
                                <a:gd name="csX9" fmla="*/ 0 w 8635"/>
                                <a:gd name="csY9" fmla="*/ 3807 h 15102"/>
                                <a:gd name="csX10" fmla="*/ 1143 w 8635"/>
                                <a:gd name="csY10" fmla="*/ 1142 h 15102"/>
                                <a:gd name="csX11" fmla="*/ 3937 w 8635"/>
                                <a:gd name="csY11" fmla="*/ 0 h 15102"/>
                                <a:gd name="csX12" fmla="*/ 7238 w 8635"/>
                                <a:gd name="csY12" fmla="*/ 1523 h 15102"/>
                                <a:gd name="csX13" fmla="*/ 8635 w 8635"/>
                                <a:gd name="csY13" fmla="*/ 5711 h 15102"/>
                                <a:gd name="csX14" fmla="*/ 6730 w 8635"/>
                                <a:gd name="csY14" fmla="*/ 11422 h 15102"/>
                                <a:gd name="csX15" fmla="*/ 889 w 8635"/>
                                <a:gd name="csY15" fmla="*/ 15103 h 151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8635" h="15102">
                                  <a:moveTo>
                                    <a:pt x="762" y="15103"/>
                                  </a:moveTo>
                                  <a:lnTo>
                                    <a:pt x="762" y="14087"/>
                                  </a:lnTo>
                                  <a:cubicBezTo>
                                    <a:pt x="2540" y="13326"/>
                                    <a:pt x="3810" y="12311"/>
                                    <a:pt x="4572" y="11168"/>
                                  </a:cubicBezTo>
                                  <a:cubicBezTo>
                                    <a:pt x="5334" y="9899"/>
                                    <a:pt x="5715" y="8757"/>
                                    <a:pt x="5715" y="7488"/>
                                  </a:cubicBezTo>
                                  <a:cubicBezTo>
                                    <a:pt x="5715" y="7234"/>
                                    <a:pt x="5715" y="7107"/>
                                    <a:pt x="5588" y="6853"/>
                                  </a:cubicBezTo>
                                  <a:cubicBezTo>
                                    <a:pt x="5588" y="6853"/>
                                    <a:pt x="5334" y="6726"/>
                                    <a:pt x="5334" y="6726"/>
                                  </a:cubicBezTo>
                                  <a:cubicBezTo>
                                    <a:pt x="5334" y="6726"/>
                                    <a:pt x="5079" y="6726"/>
                                    <a:pt x="4953" y="6853"/>
                                  </a:cubicBezTo>
                                  <a:cubicBezTo>
                                    <a:pt x="4572" y="7107"/>
                                    <a:pt x="3937" y="7234"/>
                                    <a:pt x="3302" y="7234"/>
                                  </a:cubicBezTo>
                                  <a:cubicBezTo>
                                    <a:pt x="2413" y="7234"/>
                                    <a:pt x="1651" y="6853"/>
                                    <a:pt x="1016" y="6219"/>
                                  </a:cubicBezTo>
                                  <a:cubicBezTo>
                                    <a:pt x="381" y="5584"/>
                                    <a:pt x="0" y="4696"/>
                                    <a:pt x="0" y="3807"/>
                                  </a:cubicBezTo>
                                  <a:cubicBezTo>
                                    <a:pt x="0" y="2792"/>
                                    <a:pt x="381" y="1904"/>
                                    <a:pt x="1143" y="1142"/>
                                  </a:cubicBezTo>
                                  <a:cubicBezTo>
                                    <a:pt x="1905" y="381"/>
                                    <a:pt x="2794" y="0"/>
                                    <a:pt x="3937" y="0"/>
                                  </a:cubicBezTo>
                                  <a:cubicBezTo>
                                    <a:pt x="5207" y="0"/>
                                    <a:pt x="6349" y="508"/>
                                    <a:pt x="7238" y="1523"/>
                                  </a:cubicBezTo>
                                  <a:cubicBezTo>
                                    <a:pt x="8127" y="2538"/>
                                    <a:pt x="8635" y="3934"/>
                                    <a:pt x="8635" y="5711"/>
                                  </a:cubicBezTo>
                                  <a:cubicBezTo>
                                    <a:pt x="8635" y="7869"/>
                                    <a:pt x="8000" y="9772"/>
                                    <a:pt x="6730" y="11422"/>
                                  </a:cubicBezTo>
                                  <a:cubicBezTo>
                                    <a:pt x="5460" y="13072"/>
                                    <a:pt x="3556" y="14341"/>
                                    <a:pt x="889" y="15103"/>
                                  </a:cubicBezTo>
                                </a:path>
                              </a:pathLst>
                            </a:custGeom>
                            <a:solidFill>
                              <a:srgbClr val="000000"/>
                            </a:solidFill>
                            <a:ln w="12688" cap="flat">
                              <a:noFill/>
                              <a:prstDash val="solid"/>
                              <a:miter/>
                            </a:ln>
                          </wps:spPr>
                          <wps:bodyPr/>
                        </wps:wsp>
                        <wps:wsp>
                          <wps:cNvPr id="399542929" name="Freeform: Shape 399542929">
                            <a:extLst>
                              <a:ext uri="{FF2B5EF4-FFF2-40B4-BE49-F238E27FC236}">
                                <a16:creationId xmlns:a16="http://schemas.microsoft.com/office/drawing/2014/main" id="{336A3791-78A3-6DD0-B02E-85592D3A2298}"/>
                              </a:ext>
                            </a:extLst>
                          </wps:cNvPr>
                          <wps:cNvSpPr/>
                          <wps:spPr>
                            <a:xfrm>
                              <a:off x="5419008" y="454576"/>
                              <a:ext cx="30985" cy="30712"/>
                            </a:xfrm>
                            <a:custGeom>
                              <a:avLst/>
                              <a:gdLst>
                                <a:gd name="csX0" fmla="*/ 11683 w 30985"/>
                                <a:gd name="csY0" fmla="*/ 1650 h 30712"/>
                                <a:gd name="csX1" fmla="*/ 11683 w 30985"/>
                                <a:gd name="csY1" fmla="*/ 25509 h 30712"/>
                                <a:gd name="csX2" fmla="*/ 11810 w 30985"/>
                                <a:gd name="csY2" fmla="*/ 27794 h 30712"/>
                                <a:gd name="csX3" fmla="*/ 12445 w 30985"/>
                                <a:gd name="csY3" fmla="*/ 28428 h 30712"/>
                                <a:gd name="csX4" fmla="*/ 14223 w 30985"/>
                                <a:gd name="csY4" fmla="*/ 28809 h 30712"/>
                                <a:gd name="csX5" fmla="*/ 19937 w 30985"/>
                                <a:gd name="csY5" fmla="*/ 26271 h 30712"/>
                                <a:gd name="csX6" fmla="*/ 22604 w 30985"/>
                                <a:gd name="csY6" fmla="*/ 15483 h 30712"/>
                                <a:gd name="csX7" fmla="*/ 20699 w 30985"/>
                                <a:gd name="csY7" fmla="*/ 6092 h 30712"/>
                                <a:gd name="csX8" fmla="*/ 16890 w 30985"/>
                                <a:gd name="csY8" fmla="*/ 2284 h 30712"/>
                                <a:gd name="csX9" fmla="*/ 11429 w 30985"/>
                                <a:gd name="csY9" fmla="*/ 1650 h 30712"/>
                                <a:gd name="csX10" fmla="*/ 0 w 30985"/>
                                <a:gd name="csY10" fmla="*/ 30586 h 30712"/>
                                <a:gd name="csX11" fmla="*/ 0 w 30985"/>
                                <a:gd name="csY11" fmla="*/ 29698 h 30712"/>
                                <a:gd name="csX12" fmla="*/ 1016 w 30985"/>
                                <a:gd name="csY12" fmla="*/ 29698 h 30712"/>
                                <a:gd name="csX13" fmla="*/ 3048 w 30985"/>
                                <a:gd name="csY13" fmla="*/ 29317 h 30712"/>
                                <a:gd name="csX14" fmla="*/ 4064 w 30985"/>
                                <a:gd name="csY14" fmla="*/ 28175 h 30712"/>
                                <a:gd name="csX15" fmla="*/ 4318 w 30985"/>
                                <a:gd name="csY15" fmla="*/ 25383 h 30712"/>
                                <a:gd name="csX16" fmla="*/ 4318 w 30985"/>
                                <a:gd name="csY16" fmla="*/ 5203 h 30712"/>
                                <a:gd name="csX17" fmla="*/ 4064 w 30985"/>
                                <a:gd name="csY17" fmla="*/ 2284 h 30712"/>
                                <a:gd name="csX18" fmla="*/ 3048 w 30985"/>
                                <a:gd name="csY18" fmla="*/ 1269 h 30712"/>
                                <a:gd name="csX19" fmla="*/ 1016 w 30985"/>
                                <a:gd name="csY19" fmla="*/ 888 h 30712"/>
                                <a:gd name="csX20" fmla="*/ 0 w 30985"/>
                                <a:gd name="csY20" fmla="*/ 888 h 30712"/>
                                <a:gd name="csX21" fmla="*/ 0 w 30985"/>
                                <a:gd name="csY21" fmla="*/ 0 h 30712"/>
                                <a:gd name="csX22" fmla="*/ 13715 w 30985"/>
                                <a:gd name="csY22" fmla="*/ 0 h 30712"/>
                                <a:gd name="csX23" fmla="*/ 22604 w 30985"/>
                                <a:gd name="csY23" fmla="*/ 1523 h 30712"/>
                                <a:gd name="csX24" fmla="*/ 28827 w 30985"/>
                                <a:gd name="csY24" fmla="*/ 7107 h 30712"/>
                                <a:gd name="csX25" fmla="*/ 30985 w 30985"/>
                                <a:gd name="csY25" fmla="*/ 15483 h 30712"/>
                                <a:gd name="csX26" fmla="*/ 29969 w 30985"/>
                                <a:gd name="csY26" fmla="*/ 21448 h 30712"/>
                                <a:gd name="csX27" fmla="*/ 27303 w 30985"/>
                                <a:gd name="csY27" fmla="*/ 26017 h 30712"/>
                                <a:gd name="csX28" fmla="*/ 23493 w 30985"/>
                                <a:gd name="csY28" fmla="*/ 28809 h 30712"/>
                                <a:gd name="csX29" fmla="*/ 18160 w 30985"/>
                                <a:gd name="csY29" fmla="*/ 30459 h 30712"/>
                                <a:gd name="csX30" fmla="*/ 13842 w 30985"/>
                                <a:gd name="csY30" fmla="*/ 30713 h 30712"/>
                                <a:gd name="csX31" fmla="*/ 127 w 30985"/>
                                <a:gd name="csY31" fmla="*/ 30713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712">
                                  <a:moveTo>
                                    <a:pt x="11683" y="1650"/>
                                  </a:moveTo>
                                  <a:lnTo>
                                    <a:pt x="11683" y="25509"/>
                                  </a:lnTo>
                                  <a:cubicBezTo>
                                    <a:pt x="11683" y="26779"/>
                                    <a:pt x="11683" y="27540"/>
                                    <a:pt x="11810" y="27794"/>
                                  </a:cubicBezTo>
                                  <a:cubicBezTo>
                                    <a:pt x="11810" y="28048"/>
                                    <a:pt x="12191" y="28302"/>
                                    <a:pt x="12445" y="28428"/>
                                  </a:cubicBezTo>
                                  <a:cubicBezTo>
                                    <a:pt x="12826" y="28682"/>
                                    <a:pt x="13461" y="28809"/>
                                    <a:pt x="14223" y="28809"/>
                                  </a:cubicBezTo>
                                  <a:cubicBezTo>
                                    <a:pt x="16763" y="28809"/>
                                    <a:pt x="18667" y="27921"/>
                                    <a:pt x="19937" y="26271"/>
                                  </a:cubicBezTo>
                                  <a:cubicBezTo>
                                    <a:pt x="21715" y="23987"/>
                                    <a:pt x="22604" y="20306"/>
                                    <a:pt x="22604" y="15483"/>
                                  </a:cubicBezTo>
                                  <a:cubicBezTo>
                                    <a:pt x="22604" y="11549"/>
                                    <a:pt x="21969" y="8376"/>
                                    <a:pt x="20699" y="6092"/>
                                  </a:cubicBezTo>
                                  <a:cubicBezTo>
                                    <a:pt x="19683" y="4315"/>
                                    <a:pt x="18413" y="3046"/>
                                    <a:pt x="16890" y="2284"/>
                                  </a:cubicBezTo>
                                  <a:cubicBezTo>
                                    <a:pt x="15747" y="1777"/>
                                    <a:pt x="13969" y="1650"/>
                                    <a:pt x="11429" y="1650"/>
                                  </a:cubicBezTo>
                                  <a:moveTo>
                                    <a:pt x="0" y="30586"/>
                                  </a:moveTo>
                                  <a:lnTo>
                                    <a:pt x="0" y="29698"/>
                                  </a:lnTo>
                                  <a:lnTo>
                                    <a:pt x="1016" y="29698"/>
                                  </a:lnTo>
                                  <a:cubicBezTo>
                                    <a:pt x="1905" y="29698"/>
                                    <a:pt x="2540" y="29571"/>
                                    <a:pt x="3048" y="29317"/>
                                  </a:cubicBezTo>
                                  <a:cubicBezTo>
                                    <a:pt x="3556" y="29063"/>
                                    <a:pt x="3937" y="28682"/>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3715" y="0"/>
                                  </a:lnTo>
                                  <a:cubicBezTo>
                                    <a:pt x="17398" y="0"/>
                                    <a:pt x="20318" y="508"/>
                                    <a:pt x="22604" y="1523"/>
                                  </a:cubicBezTo>
                                  <a:cubicBezTo>
                                    <a:pt x="25271" y="2792"/>
                                    <a:pt x="27430" y="4569"/>
                                    <a:pt x="28827" y="7107"/>
                                  </a:cubicBezTo>
                                  <a:cubicBezTo>
                                    <a:pt x="30223" y="9518"/>
                                    <a:pt x="30985" y="12311"/>
                                    <a:pt x="30985" y="15483"/>
                                  </a:cubicBezTo>
                                  <a:cubicBezTo>
                                    <a:pt x="30985" y="17641"/>
                                    <a:pt x="30604" y="19671"/>
                                    <a:pt x="29969" y="21448"/>
                                  </a:cubicBezTo>
                                  <a:cubicBezTo>
                                    <a:pt x="29208" y="23225"/>
                                    <a:pt x="28446" y="24748"/>
                                    <a:pt x="27303" y="26017"/>
                                  </a:cubicBezTo>
                                  <a:cubicBezTo>
                                    <a:pt x="26160" y="27159"/>
                                    <a:pt x="24890" y="28175"/>
                                    <a:pt x="23493" y="28809"/>
                                  </a:cubicBezTo>
                                  <a:cubicBezTo>
                                    <a:pt x="22096" y="29571"/>
                                    <a:pt x="20318" y="30078"/>
                                    <a:pt x="18160" y="30459"/>
                                  </a:cubicBezTo>
                                  <a:cubicBezTo>
                                    <a:pt x="17271" y="30586"/>
                                    <a:pt x="15747" y="30713"/>
                                    <a:pt x="13842" y="30713"/>
                                  </a:cubicBezTo>
                                  <a:lnTo>
                                    <a:pt x="127" y="30713"/>
                                  </a:lnTo>
                                  <a:close/>
                                </a:path>
                              </a:pathLst>
                            </a:custGeom>
                            <a:solidFill>
                              <a:srgbClr val="000000"/>
                            </a:solidFill>
                            <a:ln w="12688" cap="flat">
                              <a:noFill/>
                              <a:prstDash val="solid"/>
                              <a:miter/>
                            </a:ln>
                          </wps:spPr>
                          <wps:bodyPr/>
                        </wps:wsp>
                        <wps:wsp>
                          <wps:cNvPr id="1323369735" name="Freeform: Shape 1323369735">
                            <a:extLst>
                              <a:ext uri="{FF2B5EF4-FFF2-40B4-BE49-F238E27FC236}">
                                <a16:creationId xmlns:a16="http://schemas.microsoft.com/office/drawing/2014/main" id="{C95A44F9-C66A-A342-D6DC-164CED9EA8DF}"/>
                              </a:ext>
                            </a:extLst>
                          </wps:cNvPr>
                          <wps:cNvSpPr/>
                          <wps:spPr>
                            <a:xfrm>
                              <a:off x="5452914" y="453815"/>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582713285" name="Freeform: Shape 582713285">
                            <a:extLst>
                              <a:ext uri="{FF2B5EF4-FFF2-40B4-BE49-F238E27FC236}">
                                <a16:creationId xmlns:a16="http://schemas.microsoft.com/office/drawing/2014/main" id="{566C92F7-060D-C840-119A-F003CFEAB974}"/>
                              </a:ext>
                            </a:extLst>
                          </wps:cNvPr>
                          <wps:cNvSpPr/>
                          <wps:spPr>
                            <a:xfrm>
                              <a:off x="5466883" y="463206"/>
                              <a:ext cx="14603" cy="22590"/>
                            </a:xfrm>
                            <a:custGeom>
                              <a:avLst/>
                              <a:gdLst>
                                <a:gd name="csX0" fmla="*/ 13080 w 14603"/>
                                <a:gd name="csY0" fmla="*/ 254 h 22590"/>
                                <a:gd name="csX1" fmla="*/ 13461 w 14603"/>
                                <a:gd name="csY1" fmla="*/ 7488 h 22590"/>
                                <a:gd name="csX2" fmla="*/ 12699 w 14603"/>
                                <a:gd name="csY2" fmla="*/ 7488 h 22590"/>
                                <a:gd name="csX3" fmla="*/ 9905 w 14603"/>
                                <a:gd name="csY3" fmla="*/ 3046 h 22590"/>
                                <a:gd name="csX4" fmla="*/ 6984 w 14603"/>
                                <a:gd name="csY4" fmla="*/ 1904 h 22590"/>
                                <a:gd name="csX5" fmla="*/ 5460 w 14603"/>
                                <a:gd name="csY5" fmla="*/ 2538 h 22590"/>
                                <a:gd name="csX6" fmla="*/ 4826 w 14603"/>
                                <a:gd name="csY6" fmla="*/ 3934 h 22590"/>
                                <a:gd name="csX7" fmla="*/ 5207 w 14603"/>
                                <a:gd name="csY7" fmla="*/ 5077 h 22590"/>
                                <a:gd name="csX8" fmla="*/ 9270 w 14603"/>
                                <a:gd name="csY8" fmla="*/ 8249 h 22590"/>
                                <a:gd name="csX9" fmla="*/ 13588 w 14603"/>
                                <a:gd name="csY9" fmla="*/ 12057 h 22590"/>
                                <a:gd name="csX10" fmla="*/ 14604 w 14603"/>
                                <a:gd name="csY10" fmla="*/ 15610 h 22590"/>
                                <a:gd name="csX11" fmla="*/ 13715 w 14603"/>
                                <a:gd name="csY11" fmla="*/ 19037 h 22590"/>
                                <a:gd name="csX12" fmla="*/ 11175 w 14603"/>
                                <a:gd name="csY12" fmla="*/ 21702 h 22590"/>
                                <a:gd name="csX13" fmla="*/ 7619 w 14603"/>
                                <a:gd name="csY13" fmla="*/ 22590 h 22590"/>
                                <a:gd name="csX14" fmla="*/ 3556 w 14603"/>
                                <a:gd name="csY14" fmla="*/ 21575 h 22590"/>
                                <a:gd name="csX15" fmla="*/ 2667 w 14603"/>
                                <a:gd name="csY15" fmla="*/ 21321 h 22590"/>
                                <a:gd name="csX16" fmla="*/ 1397 w 14603"/>
                                <a:gd name="csY16" fmla="*/ 22464 h 22590"/>
                                <a:gd name="csX17" fmla="*/ 635 w 14603"/>
                                <a:gd name="csY17" fmla="*/ 22464 h 22590"/>
                                <a:gd name="csX18" fmla="*/ 254 w 14603"/>
                                <a:gd name="csY18" fmla="*/ 14849 h 22590"/>
                                <a:gd name="csX19" fmla="*/ 1016 w 14603"/>
                                <a:gd name="csY19" fmla="*/ 14849 h 22590"/>
                                <a:gd name="csX20" fmla="*/ 3809 w 14603"/>
                                <a:gd name="csY20" fmla="*/ 19291 h 22590"/>
                                <a:gd name="csX21" fmla="*/ 7111 w 14603"/>
                                <a:gd name="csY21" fmla="*/ 20814 h 22590"/>
                                <a:gd name="csX22" fmla="*/ 8889 w 14603"/>
                                <a:gd name="csY22" fmla="*/ 20179 h 22590"/>
                                <a:gd name="csX23" fmla="*/ 9651 w 14603"/>
                                <a:gd name="csY23" fmla="*/ 18529 h 22590"/>
                                <a:gd name="csX24" fmla="*/ 9016 w 14603"/>
                                <a:gd name="csY24" fmla="*/ 16626 h 22590"/>
                                <a:gd name="csX25" fmla="*/ 5968 w 14603"/>
                                <a:gd name="csY25" fmla="*/ 14214 h 22590"/>
                                <a:gd name="csX26" fmla="*/ 1524 w 14603"/>
                                <a:gd name="csY26" fmla="*/ 10534 h 22590"/>
                                <a:gd name="csX27" fmla="*/ 0 w 14603"/>
                                <a:gd name="csY27" fmla="*/ 6473 h 22590"/>
                                <a:gd name="csX28" fmla="*/ 1651 w 14603"/>
                                <a:gd name="csY28" fmla="*/ 2031 h 22590"/>
                                <a:gd name="csX29" fmla="*/ 6477 w 14603"/>
                                <a:gd name="csY29" fmla="*/ 0 h 22590"/>
                                <a:gd name="csX30" fmla="*/ 9778 w 14603"/>
                                <a:gd name="csY30" fmla="*/ 761 h 22590"/>
                                <a:gd name="csX31" fmla="*/ 10794 w 14603"/>
                                <a:gd name="csY31" fmla="*/ 1142 h 22590"/>
                                <a:gd name="csX32" fmla="*/ 11429 w 14603"/>
                                <a:gd name="csY32" fmla="*/ 1015 h 22590"/>
                                <a:gd name="csX33" fmla="*/ 12191 w 14603"/>
                                <a:gd name="csY33" fmla="*/ 0 h 22590"/>
                                <a:gd name="csX34" fmla="*/ 12953 w 14603"/>
                                <a:gd name="csY34" fmla="*/ 0 h 225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4603" h="22590">
                                  <a:moveTo>
                                    <a:pt x="13080" y="254"/>
                                  </a:moveTo>
                                  <a:lnTo>
                                    <a:pt x="13461" y="7488"/>
                                  </a:lnTo>
                                  <a:lnTo>
                                    <a:pt x="12699" y="7488"/>
                                  </a:lnTo>
                                  <a:cubicBezTo>
                                    <a:pt x="11810" y="5330"/>
                                    <a:pt x="10794" y="3934"/>
                                    <a:pt x="9905" y="3046"/>
                                  </a:cubicBezTo>
                                  <a:cubicBezTo>
                                    <a:pt x="8889" y="2284"/>
                                    <a:pt x="7873" y="1904"/>
                                    <a:pt x="6984" y="1904"/>
                                  </a:cubicBezTo>
                                  <a:cubicBezTo>
                                    <a:pt x="6349" y="1904"/>
                                    <a:pt x="5841" y="2157"/>
                                    <a:pt x="5460" y="2538"/>
                                  </a:cubicBezTo>
                                  <a:cubicBezTo>
                                    <a:pt x="5079" y="2919"/>
                                    <a:pt x="4826" y="3427"/>
                                    <a:pt x="4826" y="3934"/>
                                  </a:cubicBezTo>
                                  <a:cubicBezTo>
                                    <a:pt x="4826" y="4315"/>
                                    <a:pt x="4952" y="4696"/>
                                    <a:pt x="5207" y="5077"/>
                                  </a:cubicBezTo>
                                  <a:cubicBezTo>
                                    <a:pt x="5714" y="5711"/>
                                    <a:pt x="6984" y="6726"/>
                                    <a:pt x="9270" y="8249"/>
                                  </a:cubicBezTo>
                                  <a:cubicBezTo>
                                    <a:pt x="11429" y="9772"/>
                                    <a:pt x="12953" y="11041"/>
                                    <a:pt x="13588" y="12057"/>
                                  </a:cubicBezTo>
                                  <a:cubicBezTo>
                                    <a:pt x="14350" y="13072"/>
                                    <a:pt x="14604" y="14214"/>
                                    <a:pt x="14604" y="15610"/>
                                  </a:cubicBezTo>
                                  <a:cubicBezTo>
                                    <a:pt x="14604" y="16752"/>
                                    <a:pt x="14350" y="17895"/>
                                    <a:pt x="13715" y="19037"/>
                                  </a:cubicBezTo>
                                  <a:cubicBezTo>
                                    <a:pt x="13080" y="20179"/>
                                    <a:pt x="12318" y="21068"/>
                                    <a:pt x="11175" y="21702"/>
                                  </a:cubicBezTo>
                                  <a:cubicBezTo>
                                    <a:pt x="10032" y="22337"/>
                                    <a:pt x="8889" y="22590"/>
                                    <a:pt x="7619" y="22590"/>
                                  </a:cubicBezTo>
                                  <a:cubicBezTo>
                                    <a:pt x="6603" y="22590"/>
                                    <a:pt x="5207" y="22337"/>
                                    <a:pt x="3556" y="21575"/>
                                  </a:cubicBezTo>
                                  <a:cubicBezTo>
                                    <a:pt x="3048" y="21448"/>
                                    <a:pt x="2794" y="21321"/>
                                    <a:pt x="2667" y="21321"/>
                                  </a:cubicBezTo>
                                  <a:cubicBezTo>
                                    <a:pt x="2159" y="21321"/>
                                    <a:pt x="1778" y="21702"/>
                                    <a:pt x="1397" y="22464"/>
                                  </a:cubicBezTo>
                                  <a:lnTo>
                                    <a:pt x="635" y="22464"/>
                                  </a:lnTo>
                                  <a:lnTo>
                                    <a:pt x="254" y="14849"/>
                                  </a:lnTo>
                                  <a:lnTo>
                                    <a:pt x="1016" y="14849"/>
                                  </a:lnTo>
                                  <a:cubicBezTo>
                                    <a:pt x="1651" y="16879"/>
                                    <a:pt x="2667" y="18275"/>
                                    <a:pt x="3809" y="19291"/>
                                  </a:cubicBezTo>
                                  <a:cubicBezTo>
                                    <a:pt x="4952" y="20306"/>
                                    <a:pt x="6095" y="20814"/>
                                    <a:pt x="7111" y="20814"/>
                                  </a:cubicBezTo>
                                  <a:cubicBezTo>
                                    <a:pt x="7873" y="20814"/>
                                    <a:pt x="8381" y="20560"/>
                                    <a:pt x="8889" y="20179"/>
                                  </a:cubicBezTo>
                                  <a:cubicBezTo>
                                    <a:pt x="9397" y="19798"/>
                                    <a:pt x="9651" y="19164"/>
                                    <a:pt x="9651" y="18529"/>
                                  </a:cubicBezTo>
                                  <a:cubicBezTo>
                                    <a:pt x="9651" y="17768"/>
                                    <a:pt x="9397" y="17133"/>
                                    <a:pt x="9016" y="16626"/>
                                  </a:cubicBezTo>
                                  <a:cubicBezTo>
                                    <a:pt x="8635" y="16118"/>
                                    <a:pt x="7619" y="15230"/>
                                    <a:pt x="5968" y="14214"/>
                                  </a:cubicBezTo>
                                  <a:cubicBezTo>
                                    <a:pt x="3683" y="12564"/>
                                    <a:pt x="2159" y="11422"/>
                                    <a:pt x="1524" y="10534"/>
                                  </a:cubicBezTo>
                                  <a:cubicBezTo>
                                    <a:pt x="508" y="9265"/>
                                    <a:pt x="0" y="7869"/>
                                    <a:pt x="0" y="6473"/>
                                  </a:cubicBezTo>
                                  <a:cubicBezTo>
                                    <a:pt x="0" y="4823"/>
                                    <a:pt x="508" y="3300"/>
                                    <a:pt x="1651" y="2031"/>
                                  </a:cubicBezTo>
                                  <a:cubicBezTo>
                                    <a:pt x="2794" y="761"/>
                                    <a:pt x="4445" y="0"/>
                                    <a:pt x="6477" y="0"/>
                                  </a:cubicBezTo>
                                  <a:cubicBezTo>
                                    <a:pt x="7619" y="0"/>
                                    <a:pt x="8762" y="254"/>
                                    <a:pt x="9778" y="761"/>
                                  </a:cubicBezTo>
                                  <a:cubicBezTo>
                                    <a:pt x="10159" y="1015"/>
                                    <a:pt x="10540" y="1142"/>
                                    <a:pt x="10794" y="1142"/>
                                  </a:cubicBezTo>
                                  <a:cubicBezTo>
                                    <a:pt x="11048" y="1142"/>
                                    <a:pt x="11302" y="1142"/>
                                    <a:pt x="11429" y="1015"/>
                                  </a:cubicBezTo>
                                  <a:cubicBezTo>
                                    <a:pt x="11556" y="1015"/>
                                    <a:pt x="11810" y="635"/>
                                    <a:pt x="12191" y="0"/>
                                  </a:cubicBezTo>
                                  <a:lnTo>
                                    <a:pt x="12953" y="0"/>
                                  </a:lnTo>
                                  <a:close/>
                                </a:path>
                              </a:pathLst>
                            </a:custGeom>
                            <a:solidFill>
                              <a:srgbClr val="000000"/>
                            </a:solidFill>
                            <a:ln w="12688" cap="flat">
                              <a:noFill/>
                              <a:prstDash val="solid"/>
                              <a:miter/>
                            </a:ln>
                          </wps:spPr>
                          <wps:bodyPr/>
                        </wps:wsp>
                        <wps:wsp>
                          <wps:cNvPr id="752913072" name="Freeform: Shape 752913072">
                            <a:extLst>
                              <a:ext uri="{FF2B5EF4-FFF2-40B4-BE49-F238E27FC236}">
                                <a16:creationId xmlns:a16="http://schemas.microsoft.com/office/drawing/2014/main" id="{75B7D2A4-CF4B-8794-7336-D12ECD2719C4}"/>
                              </a:ext>
                            </a:extLst>
                          </wps:cNvPr>
                          <wps:cNvSpPr/>
                          <wps:spPr>
                            <a:xfrm>
                              <a:off x="5484915" y="463587"/>
                              <a:ext cx="19937" cy="21829"/>
                            </a:xfrm>
                            <a:custGeom>
                              <a:avLst/>
                              <a:gdLst>
                                <a:gd name="csX0" fmla="*/ 11175 w 19937"/>
                                <a:gd name="csY0" fmla="*/ 16752 h 21829"/>
                                <a:gd name="csX1" fmla="*/ 11175 w 19937"/>
                                <a:gd name="csY1" fmla="*/ 9645 h 21829"/>
                                <a:gd name="csX2" fmla="*/ 7111 w 19937"/>
                                <a:gd name="csY2" fmla="*/ 13072 h 21829"/>
                                <a:gd name="csX3" fmla="*/ 6223 w 19937"/>
                                <a:gd name="csY3" fmla="*/ 15483 h 21829"/>
                                <a:gd name="csX4" fmla="*/ 6985 w 19937"/>
                                <a:gd name="csY4" fmla="*/ 17260 h 21829"/>
                                <a:gd name="csX5" fmla="*/ 8508 w 19937"/>
                                <a:gd name="csY5" fmla="*/ 17895 h 21829"/>
                                <a:gd name="csX6" fmla="*/ 11175 w 19937"/>
                                <a:gd name="csY6" fmla="*/ 16626 h 21829"/>
                                <a:gd name="csX7" fmla="*/ 11175 w 19937"/>
                                <a:gd name="csY7" fmla="*/ 18402 h 21829"/>
                                <a:gd name="csX8" fmla="*/ 4191 w 19937"/>
                                <a:gd name="csY8" fmla="*/ 21829 h 21829"/>
                                <a:gd name="csX9" fmla="*/ 1143 w 19937"/>
                                <a:gd name="csY9" fmla="*/ 20687 h 21829"/>
                                <a:gd name="csX10" fmla="*/ 0 w 19937"/>
                                <a:gd name="csY10" fmla="*/ 17768 h 21829"/>
                                <a:gd name="csX11" fmla="*/ 2032 w 19937"/>
                                <a:gd name="csY11" fmla="*/ 13453 h 21829"/>
                                <a:gd name="csX12" fmla="*/ 11048 w 19937"/>
                                <a:gd name="csY12" fmla="*/ 8376 h 21829"/>
                                <a:gd name="csX13" fmla="*/ 11048 w 19937"/>
                                <a:gd name="csY13" fmla="*/ 6219 h 21829"/>
                                <a:gd name="csX14" fmla="*/ 10794 w 19937"/>
                                <a:gd name="csY14" fmla="*/ 3173 h 21829"/>
                                <a:gd name="csX15" fmla="*/ 9778 w 19937"/>
                                <a:gd name="csY15" fmla="*/ 2158 h 21829"/>
                                <a:gd name="csX16" fmla="*/ 8127 w 19937"/>
                                <a:gd name="csY16" fmla="*/ 1650 h 21829"/>
                                <a:gd name="csX17" fmla="*/ 5715 w 19937"/>
                                <a:gd name="csY17" fmla="*/ 2284 h 21829"/>
                                <a:gd name="csX18" fmla="*/ 5080 w 19937"/>
                                <a:gd name="csY18" fmla="*/ 3300 h 21829"/>
                                <a:gd name="csX19" fmla="*/ 5715 w 19937"/>
                                <a:gd name="csY19" fmla="*/ 4442 h 21829"/>
                                <a:gd name="csX20" fmla="*/ 6604 w 19937"/>
                                <a:gd name="csY20" fmla="*/ 6346 h 21829"/>
                                <a:gd name="csX21" fmla="*/ 5715 w 19937"/>
                                <a:gd name="csY21" fmla="*/ 8249 h 21829"/>
                                <a:gd name="csX22" fmla="*/ 3556 w 19937"/>
                                <a:gd name="csY22" fmla="*/ 9011 h 21829"/>
                                <a:gd name="csX23" fmla="*/ 1143 w 19937"/>
                                <a:gd name="csY23" fmla="*/ 8122 h 21829"/>
                                <a:gd name="csX24" fmla="*/ 127 w 19937"/>
                                <a:gd name="csY24" fmla="*/ 6092 h 21829"/>
                                <a:gd name="csX25" fmla="*/ 1397 w 19937"/>
                                <a:gd name="csY25" fmla="*/ 3046 h 21829"/>
                                <a:gd name="csX26" fmla="*/ 4953 w 19937"/>
                                <a:gd name="csY26" fmla="*/ 761 h 21829"/>
                                <a:gd name="csX27" fmla="*/ 9778 w 19937"/>
                                <a:gd name="csY27" fmla="*/ 0 h 21829"/>
                                <a:gd name="csX28" fmla="*/ 14604 w 19937"/>
                                <a:gd name="csY28" fmla="*/ 1269 h 21829"/>
                                <a:gd name="csX29" fmla="*/ 16890 w 19937"/>
                                <a:gd name="csY29" fmla="*/ 4061 h 21829"/>
                                <a:gd name="csX30" fmla="*/ 17271 w 19937"/>
                                <a:gd name="csY30" fmla="*/ 8376 h 21829"/>
                                <a:gd name="csX31" fmla="*/ 17271 w 19937"/>
                                <a:gd name="csY31" fmla="*/ 16626 h 21829"/>
                                <a:gd name="csX32" fmla="*/ 17271 w 19937"/>
                                <a:gd name="csY32" fmla="*/ 18402 h 21829"/>
                                <a:gd name="csX33" fmla="*/ 17652 w 19937"/>
                                <a:gd name="csY33" fmla="*/ 18910 h 21829"/>
                                <a:gd name="csX34" fmla="*/ 18160 w 19937"/>
                                <a:gd name="csY34" fmla="*/ 19037 h 21829"/>
                                <a:gd name="csX35" fmla="*/ 19302 w 19937"/>
                                <a:gd name="csY35" fmla="*/ 18149 h 21829"/>
                                <a:gd name="csX36" fmla="*/ 19937 w 19937"/>
                                <a:gd name="csY36" fmla="*/ 18656 h 21829"/>
                                <a:gd name="csX37" fmla="*/ 17652 w 19937"/>
                                <a:gd name="csY37" fmla="*/ 21068 h 21829"/>
                                <a:gd name="csX38" fmla="*/ 14858 w 19937"/>
                                <a:gd name="csY38" fmla="*/ 21829 h 21829"/>
                                <a:gd name="csX39" fmla="*/ 12064 w 19937"/>
                                <a:gd name="csY39" fmla="*/ 20941 h 21829"/>
                                <a:gd name="csX40" fmla="*/ 10794 w 19937"/>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829">
                                  <a:moveTo>
                                    <a:pt x="11175" y="16752"/>
                                  </a:moveTo>
                                  <a:lnTo>
                                    <a:pt x="11175" y="9645"/>
                                  </a:lnTo>
                                  <a:cubicBezTo>
                                    <a:pt x="9397" y="10661"/>
                                    <a:pt x="8000" y="11803"/>
                                    <a:pt x="7111" y="13072"/>
                                  </a:cubicBezTo>
                                  <a:cubicBezTo>
                                    <a:pt x="6477" y="13833"/>
                                    <a:pt x="6223" y="14722"/>
                                    <a:pt x="6223" y="15483"/>
                                  </a:cubicBezTo>
                                  <a:cubicBezTo>
                                    <a:pt x="6223" y="16118"/>
                                    <a:pt x="6477" y="16752"/>
                                    <a:pt x="6985" y="17260"/>
                                  </a:cubicBezTo>
                                  <a:cubicBezTo>
                                    <a:pt x="7366" y="17641"/>
                                    <a:pt x="7874" y="17895"/>
                                    <a:pt x="8508" y="17895"/>
                                  </a:cubicBezTo>
                                  <a:cubicBezTo>
                                    <a:pt x="9270" y="17895"/>
                                    <a:pt x="10159" y="17514"/>
                                    <a:pt x="11175" y="16626"/>
                                  </a:cubicBezTo>
                                  <a:moveTo>
                                    <a:pt x="11175" y="18402"/>
                                  </a:moveTo>
                                  <a:cubicBezTo>
                                    <a:pt x="8635" y="20687"/>
                                    <a:pt x="6223" y="21829"/>
                                    <a:pt x="4191" y="21829"/>
                                  </a:cubicBezTo>
                                  <a:cubicBezTo>
                                    <a:pt x="3048" y="21829"/>
                                    <a:pt x="2032" y="21448"/>
                                    <a:pt x="1143" y="20687"/>
                                  </a:cubicBezTo>
                                  <a:cubicBezTo>
                                    <a:pt x="381" y="19925"/>
                                    <a:pt x="0" y="18910"/>
                                    <a:pt x="0" y="17768"/>
                                  </a:cubicBezTo>
                                  <a:cubicBezTo>
                                    <a:pt x="0" y="16118"/>
                                    <a:pt x="635" y="14722"/>
                                    <a:pt x="2032" y="13453"/>
                                  </a:cubicBezTo>
                                  <a:cubicBezTo>
                                    <a:pt x="3429" y="12184"/>
                                    <a:pt x="6477" y="10407"/>
                                    <a:pt x="11048" y="8376"/>
                                  </a:cubicBezTo>
                                  <a:lnTo>
                                    <a:pt x="11048" y="6219"/>
                                  </a:lnTo>
                                  <a:cubicBezTo>
                                    <a:pt x="11048" y="4569"/>
                                    <a:pt x="11048" y="3680"/>
                                    <a:pt x="10794" y="3173"/>
                                  </a:cubicBezTo>
                                  <a:cubicBezTo>
                                    <a:pt x="10667" y="2792"/>
                                    <a:pt x="10286" y="2411"/>
                                    <a:pt x="9778" y="2158"/>
                                  </a:cubicBezTo>
                                  <a:cubicBezTo>
                                    <a:pt x="9270" y="1777"/>
                                    <a:pt x="8762" y="1650"/>
                                    <a:pt x="8127" y="1650"/>
                                  </a:cubicBezTo>
                                  <a:cubicBezTo>
                                    <a:pt x="7111" y="1650"/>
                                    <a:pt x="6349" y="1904"/>
                                    <a:pt x="5715" y="2284"/>
                                  </a:cubicBezTo>
                                  <a:cubicBezTo>
                                    <a:pt x="5334" y="2538"/>
                                    <a:pt x="5080" y="2919"/>
                                    <a:pt x="5080" y="3300"/>
                                  </a:cubicBezTo>
                                  <a:cubicBezTo>
                                    <a:pt x="5080" y="3680"/>
                                    <a:pt x="5334" y="4061"/>
                                    <a:pt x="5715" y="4442"/>
                                  </a:cubicBezTo>
                                  <a:cubicBezTo>
                                    <a:pt x="6349" y="5077"/>
                                    <a:pt x="6604" y="5711"/>
                                    <a:pt x="6604" y="6346"/>
                                  </a:cubicBezTo>
                                  <a:cubicBezTo>
                                    <a:pt x="6604" y="7107"/>
                                    <a:pt x="6349" y="7742"/>
                                    <a:pt x="5715"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3" y="761"/>
                                  </a:cubicBezTo>
                                  <a:cubicBezTo>
                                    <a:pt x="6477" y="254"/>
                                    <a:pt x="8127" y="0"/>
                                    <a:pt x="9778" y="0"/>
                                  </a:cubicBezTo>
                                  <a:cubicBezTo>
                                    <a:pt x="11810" y="0"/>
                                    <a:pt x="13334" y="381"/>
                                    <a:pt x="14604" y="1269"/>
                                  </a:cubicBezTo>
                                  <a:cubicBezTo>
                                    <a:pt x="15747" y="2158"/>
                                    <a:pt x="16509" y="3046"/>
                                    <a:pt x="16890" y="4061"/>
                                  </a:cubicBezTo>
                                  <a:cubicBezTo>
                                    <a:pt x="17143" y="4696"/>
                                    <a:pt x="17271" y="6092"/>
                                    <a:pt x="17271" y="8376"/>
                                  </a:cubicBezTo>
                                  <a:lnTo>
                                    <a:pt x="17271" y="16626"/>
                                  </a:lnTo>
                                  <a:cubicBezTo>
                                    <a:pt x="17271" y="17641"/>
                                    <a:pt x="17271" y="18149"/>
                                    <a:pt x="17271" y="18402"/>
                                  </a:cubicBezTo>
                                  <a:cubicBezTo>
                                    <a:pt x="17271" y="18656"/>
                                    <a:pt x="17524" y="18783"/>
                                    <a:pt x="17652" y="18910"/>
                                  </a:cubicBezTo>
                                  <a:cubicBezTo>
                                    <a:pt x="17779" y="18910"/>
                                    <a:pt x="17905" y="19037"/>
                                    <a:pt x="18160" y="19037"/>
                                  </a:cubicBezTo>
                                  <a:cubicBezTo>
                                    <a:pt x="18541" y="19037"/>
                                    <a:pt x="18922" y="18783"/>
                                    <a:pt x="19302" y="18149"/>
                                  </a:cubicBezTo>
                                  <a:lnTo>
                                    <a:pt x="19937" y="18656"/>
                                  </a:lnTo>
                                  <a:cubicBezTo>
                                    <a:pt x="19175" y="19798"/>
                                    <a:pt x="18413" y="20560"/>
                                    <a:pt x="17652" y="21068"/>
                                  </a:cubicBezTo>
                                  <a:cubicBezTo>
                                    <a:pt x="16890" y="21575"/>
                                    <a:pt x="15874" y="21829"/>
                                    <a:pt x="14858"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1462879851" name="Freeform: Shape 1462879851">
                            <a:extLst>
                              <a:ext uri="{FF2B5EF4-FFF2-40B4-BE49-F238E27FC236}">
                                <a16:creationId xmlns:a16="http://schemas.microsoft.com/office/drawing/2014/main" id="{1DD95C7F-E8BF-1F88-D60E-091951EC0693}"/>
                              </a:ext>
                            </a:extLst>
                          </wps:cNvPr>
                          <wps:cNvSpPr/>
                          <wps:spPr>
                            <a:xfrm>
                              <a:off x="5506503" y="454449"/>
                              <a:ext cx="22984" cy="31474"/>
                            </a:xfrm>
                            <a:custGeom>
                              <a:avLst/>
                              <a:gdLst>
                                <a:gd name="csX0" fmla="*/ 8889 w 22984"/>
                                <a:gd name="csY0" fmla="*/ 13707 h 31474"/>
                                <a:gd name="csX1" fmla="*/ 8889 w 22984"/>
                                <a:gd name="csY1" fmla="*/ 23098 h 31474"/>
                                <a:gd name="csX2" fmla="*/ 9016 w 22984"/>
                                <a:gd name="csY2" fmla="*/ 26779 h 31474"/>
                                <a:gd name="csX3" fmla="*/ 10159 w 22984"/>
                                <a:gd name="csY3" fmla="*/ 28936 h 31474"/>
                                <a:gd name="csX4" fmla="*/ 12318 w 22984"/>
                                <a:gd name="csY4" fmla="*/ 29824 h 31474"/>
                                <a:gd name="csX5" fmla="*/ 14350 w 22984"/>
                                <a:gd name="csY5" fmla="*/ 29190 h 31474"/>
                                <a:gd name="csX6" fmla="*/ 15746 w 22984"/>
                                <a:gd name="csY6" fmla="*/ 26652 h 31474"/>
                                <a:gd name="csX7" fmla="*/ 16254 w 22984"/>
                                <a:gd name="csY7" fmla="*/ 19671 h 31474"/>
                                <a:gd name="csX8" fmla="*/ 14985 w 22984"/>
                                <a:gd name="csY8" fmla="*/ 12945 h 31474"/>
                                <a:gd name="csX9" fmla="*/ 12572 w 22984"/>
                                <a:gd name="csY9" fmla="*/ 11676 h 31474"/>
                                <a:gd name="csX10" fmla="*/ 8889 w 22984"/>
                                <a:gd name="csY10" fmla="*/ 13833 h 31474"/>
                                <a:gd name="csX11" fmla="*/ 8889 w 22984"/>
                                <a:gd name="csY11" fmla="*/ 0 h 31474"/>
                                <a:gd name="csX12" fmla="*/ 8889 w 22984"/>
                                <a:gd name="csY12" fmla="*/ 11676 h 31474"/>
                                <a:gd name="csX13" fmla="*/ 14731 w 22984"/>
                                <a:gd name="csY13" fmla="*/ 8884 h 31474"/>
                                <a:gd name="csX14" fmla="*/ 18794 w 22984"/>
                                <a:gd name="csY14" fmla="*/ 10153 h 31474"/>
                                <a:gd name="csX15" fmla="*/ 21842 w 22984"/>
                                <a:gd name="csY15" fmla="*/ 13833 h 31474"/>
                                <a:gd name="csX16" fmla="*/ 22985 w 22984"/>
                                <a:gd name="csY16" fmla="*/ 19291 h 31474"/>
                                <a:gd name="csX17" fmla="*/ 21588 w 22984"/>
                                <a:gd name="csY17" fmla="*/ 25636 h 31474"/>
                                <a:gd name="csX18" fmla="*/ 17905 w 22984"/>
                                <a:gd name="csY18" fmla="*/ 29951 h 31474"/>
                                <a:gd name="csX19" fmla="*/ 12572 w 22984"/>
                                <a:gd name="csY19" fmla="*/ 31474 h 31474"/>
                                <a:gd name="csX20" fmla="*/ 9524 w 22984"/>
                                <a:gd name="csY20" fmla="*/ 30967 h 31474"/>
                                <a:gd name="csX21" fmla="*/ 6857 w 22984"/>
                                <a:gd name="csY21" fmla="*/ 29190 h 31474"/>
                                <a:gd name="csX22" fmla="*/ 3302 w 22984"/>
                                <a:gd name="csY22" fmla="*/ 31474 h 31474"/>
                                <a:gd name="csX23" fmla="*/ 2540 w 22984"/>
                                <a:gd name="csY23" fmla="*/ 31474 h 31474"/>
                                <a:gd name="csX24" fmla="*/ 2540 w 22984"/>
                                <a:gd name="csY24" fmla="*/ 4569 h 31474"/>
                                <a:gd name="csX25" fmla="*/ 2413 w 22984"/>
                                <a:gd name="csY25" fmla="*/ 2284 h 31474"/>
                                <a:gd name="csX26" fmla="*/ 1651 w 22984"/>
                                <a:gd name="csY26" fmla="*/ 1269 h 31474"/>
                                <a:gd name="csX27" fmla="*/ 0 w 22984"/>
                                <a:gd name="csY27" fmla="*/ 888 h 31474"/>
                                <a:gd name="csX28" fmla="*/ 0 w 22984"/>
                                <a:gd name="csY28" fmla="*/ 0 h 31474"/>
                                <a:gd name="csX29" fmla="*/ 8762 w 22984"/>
                                <a:gd name="csY29" fmla="*/ 0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Lst>
                              <a:rect l="l" t="t" r="r" b="b"/>
                              <a:pathLst>
                                <a:path w="22984" h="31474">
                                  <a:moveTo>
                                    <a:pt x="8889" y="13707"/>
                                  </a:moveTo>
                                  <a:lnTo>
                                    <a:pt x="8889" y="23098"/>
                                  </a:lnTo>
                                  <a:cubicBezTo>
                                    <a:pt x="8889" y="25002"/>
                                    <a:pt x="8889" y="26271"/>
                                    <a:pt x="9016" y="26779"/>
                                  </a:cubicBezTo>
                                  <a:cubicBezTo>
                                    <a:pt x="9143" y="27667"/>
                                    <a:pt x="9524" y="28428"/>
                                    <a:pt x="10159" y="28936"/>
                                  </a:cubicBezTo>
                                  <a:cubicBezTo>
                                    <a:pt x="10794" y="29444"/>
                                    <a:pt x="11429" y="29824"/>
                                    <a:pt x="12318" y="29824"/>
                                  </a:cubicBezTo>
                                  <a:cubicBezTo>
                                    <a:pt x="13080" y="29824"/>
                                    <a:pt x="13715" y="29571"/>
                                    <a:pt x="14350" y="29190"/>
                                  </a:cubicBezTo>
                                  <a:cubicBezTo>
                                    <a:pt x="14858" y="28809"/>
                                    <a:pt x="15365" y="27921"/>
                                    <a:pt x="15746" y="26652"/>
                                  </a:cubicBezTo>
                                  <a:cubicBezTo>
                                    <a:pt x="16127" y="25383"/>
                                    <a:pt x="16254" y="22971"/>
                                    <a:pt x="16254" y="19671"/>
                                  </a:cubicBezTo>
                                  <a:cubicBezTo>
                                    <a:pt x="16254" y="16372"/>
                                    <a:pt x="15874" y="14214"/>
                                    <a:pt x="14985" y="12945"/>
                                  </a:cubicBezTo>
                                  <a:cubicBezTo>
                                    <a:pt x="14350" y="12057"/>
                                    <a:pt x="13588" y="11676"/>
                                    <a:pt x="12572" y="11676"/>
                                  </a:cubicBezTo>
                                  <a:cubicBezTo>
                                    <a:pt x="11302" y="11676"/>
                                    <a:pt x="10032" y="12437"/>
                                    <a:pt x="8889" y="13833"/>
                                  </a:cubicBezTo>
                                  <a:moveTo>
                                    <a:pt x="8889" y="0"/>
                                  </a:moveTo>
                                  <a:lnTo>
                                    <a:pt x="8889" y="11676"/>
                                  </a:lnTo>
                                  <a:cubicBezTo>
                                    <a:pt x="10667" y="9899"/>
                                    <a:pt x="12572" y="8884"/>
                                    <a:pt x="14731" y="8884"/>
                                  </a:cubicBezTo>
                                  <a:cubicBezTo>
                                    <a:pt x="16127" y="8884"/>
                                    <a:pt x="17524" y="9265"/>
                                    <a:pt x="18794" y="10153"/>
                                  </a:cubicBezTo>
                                  <a:cubicBezTo>
                                    <a:pt x="20064" y="11041"/>
                                    <a:pt x="21080" y="12184"/>
                                    <a:pt x="21842" y="13833"/>
                                  </a:cubicBezTo>
                                  <a:cubicBezTo>
                                    <a:pt x="22604" y="15356"/>
                                    <a:pt x="22985" y="17260"/>
                                    <a:pt x="22985" y="19291"/>
                                  </a:cubicBezTo>
                                  <a:cubicBezTo>
                                    <a:pt x="22985" y="21575"/>
                                    <a:pt x="22477" y="23733"/>
                                    <a:pt x="21588" y="25636"/>
                                  </a:cubicBezTo>
                                  <a:cubicBezTo>
                                    <a:pt x="20699" y="27540"/>
                                    <a:pt x="19429" y="28936"/>
                                    <a:pt x="17905" y="29951"/>
                                  </a:cubicBezTo>
                                  <a:cubicBezTo>
                                    <a:pt x="16382" y="30967"/>
                                    <a:pt x="14604" y="31474"/>
                                    <a:pt x="12572" y="31474"/>
                                  </a:cubicBezTo>
                                  <a:cubicBezTo>
                                    <a:pt x="11429" y="31474"/>
                                    <a:pt x="10413" y="31221"/>
                                    <a:pt x="9524" y="30967"/>
                                  </a:cubicBezTo>
                                  <a:cubicBezTo>
                                    <a:pt x="8635" y="30586"/>
                                    <a:pt x="7746" y="29951"/>
                                    <a:pt x="6857" y="29190"/>
                                  </a:cubicBezTo>
                                  <a:lnTo>
                                    <a:pt x="3302" y="31474"/>
                                  </a:lnTo>
                                  <a:lnTo>
                                    <a:pt x="2540" y="31474"/>
                                  </a:lnTo>
                                  <a:lnTo>
                                    <a:pt x="2540" y="4569"/>
                                  </a:lnTo>
                                  <a:cubicBezTo>
                                    <a:pt x="2540" y="3300"/>
                                    <a:pt x="2540" y="2538"/>
                                    <a:pt x="2413" y="2284"/>
                                  </a:cubicBezTo>
                                  <a:cubicBezTo>
                                    <a:pt x="2286" y="1904"/>
                                    <a:pt x="2032" y="1523"/>
                                    <a:pt x="1651" y="1269"/>
                                  </a:cubicBezTo>
                                  <a:cubicBezTo>
                                    <a:pt x="1270" y="1015"/>
                                    <a:pt x="762" y="888"/>
                                    <a:pt x="0" y="888"/>
                                  </a:cubicBezTo>
                                  <a:lnTo>
                                    <a:pt x="0" y="0"/>
                                  </a:lnTo>
                                  <a:lnTo>
                                    <a:pt x="8762" y="0"/>
                                  </a:lnTo>
                                  <a:close/>
                                </a:path>
                              </a:pathLst>
                            </a:custGeom>
                            <a:solidFill>
                              <a:srgbClr val="000000"/>
                            </a:solidFill>
                            <a:ln w="12688" cap="flat">
                              <a:noFill/>
                              <a:prstDash val="solid"/>
                              <a:miter/>
                            </a:ln>
                          </wps:spPr>
                          <wps:bodyPr/>
                        </wps:wsp>
                        <wps:wsp>
                          <wps:cNvPr id="901240095" name="Freeform: Shape 901240095">
                            <a:extLst>
                              <a:ext uri="{FF2B5EF4-FFF2-40B4-BE49-F238E27FC236}">
                                <a16:creationId xmlns:a16="http://schemas.microsoft.com/office/drawing/2014/main" id="{74AC2507-68F3-5AAE-BDB2-40070CD5E1A0}"/>
                              </a:ext>
                            </a:extLst>
                          </wps:cNvPr>
                          <wps:cNvSpPr/>
                          <wps:spPr>
                            <a:xfrm>
                              <a:off x="5531901" y="453815"/>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2107356067" name="Freeform: Shape 2107356067">
                            <a:extLst>
                              <a:ext uri="{FF2B5EF4-FFF2-40B4-BE49-F238E27FC236}">
                                <a16:creationId xmlns:a16="http://schemas.microsoft.com/office/drawing/2014/main" id="{DA3C7E85-655F-F8F5-8B1C-20819B2AE2B8}"/>
                              </a:ext>
                            </a:extLst>
                          </wps:cNvPr>
                          <wps:cNvSpPr/>
                          <wps:spPr>
                            <a:xfrm>
                              <a:off x="5545615" y="454449"/>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570793297" name="Freeform: Shape 1570793297">
                            <a:extLst>
                              <a:ext uri="{FF2B5EF4-FFF2-40B4-BE49-F238E27FC236}">
                                <a16:creationId xmlns:a16="http://schemas.microsoft.com/office/drawing/2014/main" id="{9FE95D6F-BCEF-E473-2276-332D0BE6FDBE}"/>
                              </a:ext>
                            </a:extLst>
                          </wps:cNvPr>
                          <wps:cNvSpPr/>
                          <wps:spPr>
                            <a:xfrm>
                              <a:off x="5559457" y="453815"/>
                              <a:ext cx="11555" cy="31347"/>
                            </a:xfrm>
                            <a:custGeom>
                              <a:avLst/>
                              <a:gdLst>
                                <a:gd name="csX0" fmla="*/ 5841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1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1"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0" y="6473"/>
                                    <a:pt x="3556" y="5838"/>
                                  </a:cubicBezTo>
                                  <a:cubicBezTo>
                                    <a:pt x="2920" y="5203"/>
                                    <a:pt x="2540" y="4315"/>
                                    <a:pt x="2540" y="3427"/>
                                  </a:cubicBezTo>
                                  <a:cubicBezTo>
                                    <a:pt x="2540" y="2538"/>
                                    <a:pt x="2920" y="1650"/>
                                    <a:pt x="3556" y="1015"/>
                                  </a:cubicBezTo>
                                  <a:cubicBezTo>
                                    <a:pt x="4190"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2" y="29444"/>
                                    <a:pt x="2540" y="28555"/>
                                    <a:pt x="2540" y="27032"/>
                                  </a:cubicBezTo>
                                  <a:lnTo>
                                    <a:pt x="2540" y="14722"/>
                                  </a:lnTo>
                                  <a:cubicBezTo>
                                    <a:pt x="2540" y="13199"/>
                                    <a:pt x="2412" y="12311"/>
                                    <a:pt x="2031"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065936284" name="Freeform: Shape 1065936284">
                            <a:extLst>
                              <a:ext uri="{FF2B5EF4-FFF2-40B4-BE49-F238E27FC236}">
                                <a16:creationId xmlns:a16="http://schemas.microsoft.com/office/drawing/2014/main" id="{65E6BC17-471E-5DC6-247B-6C31D256463A}"/>
                              </a:ext>
                            </a:extLst>
                          </wps:cNvPr>
                          <wps:cNvSpPr/>
                          <wps:spPr>
                            <a:xfrm>
                              <a:off x="5571902" y="456226"/>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6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6"/>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1226674778" name="Freeform: Shape 1226674778">
                            <a:extLst>
                              <a:ext uri="{FF2B5EF4-FFF2-40B4-BE49-F238E27FC236}">
                                <a16:creationId xmlns:a16="http://schemas.microsoft.com/office/drawing/2014/main" id="{711F3A6F-3AF5-6C8C-E785-41C0EA193C06}"/>
                              </a:ext>
                            </a:extLst>
                          </wps:cNvPr>
                          <wps:cNvSpPr/>
                          <wps:spPr>
                            <a:xfrm>
                              <a:off x="5588284" y="463841"/>
                              <a:ext cx="22350" cy="31220"/>
                            </a:xfrm>
                            <a:custGeom>
                              <a:avLst/>
                              <a:gdLst>
                                <a:gd name="csX0" fmla="*/ 10921 w 22350"/>
                                <a:gd name="csY0" fmla="*/ 22210 h 31220"/>
                                <a:gd name="csX1" fmla="*/ 4064 w 22350"/>
                                <a:gd name="csY1" fmla="*/ 6473 h 31220"/>
                                <a:gd name="csX2" fmla="*/ 1778 w 22350"/>
                                <a:gd name="csY2" fmla="*/ 2158 h 31220"/>
                                <a:gd name="csX3" fmla="*/ 0 w 22350"/>
                                <a:gd name="csY3" fmla="*/ 1015 h 31220"/>
                                <a:gd name="csX4" fmla="*/ 0 w 22350"/>
                                <a:gd name="csY4" fmla="*/ 127 h 31220"/>
                                <a:gd name="csX5" fmla="*/ 11302 w 22350"/>
                                <a:gd name="csY5" fmla="*/ 127 h 31220"/>
                                <a:gd name="csX6" fmla="*/ 11302 w 22350"/>
                                <a:gd name="csY6" fmla="*/ 1015 h 31220"/>
                                <a:gd name="csX7" fmla="*/ 9778 w 22350"/>
                                <a:gd name="csY7" fmla="*/ 1396 h 31220"/>
                                <a:gd name="csX8" fmla="*/ 9270 w 22350"/>
                                <a:gd name="csY8" fmla="*/ 2284 h 31220"/>
                                <a:gd name="csX9" fmla="*/ 10413 w 22350"/>
                                <a:gd name="csY9" fmla="*/ 5711 h 31220"/>
                                <a:gd name="csX10" fmla="*/ 13969 w 22350"/>
                                <a:gd name="csY10" fmla="*/ 13960 h 31220"/>
                                <a:gd name="csX11" fmla="*/ 16382 w 22350"/>
                                <a:gd name="csY11" fmla="*/ 7488 h 31220"/>
                                <a:gd name="csX12" fmla="*/ 17651 w 22350"/>
                                <a:gd name="csY12" fmla="*/ 2792 h 31220"/>
                                <a:gd name="csX13" fmla="*/ 17143 w 22350"/>
                                <a:gd name="csY13" fmla="*/ 1396 h 31220"/>
                                <a:gd name="csX14" fmla="*/ 15239 w 22350"/>
                                <a:gd name="csY14" fmla="*/ 888 h 31220"/>
                                <a:gd name="csX15" fmla="*/ 15239 w 22350"/>
                                <a:gd name="csY15" fmla="*/ 0 h 31220"/>
                                <a:gd name="csX16" fmla="*/ 22350 w 22350"/>
                                <a:gd name="csY16" fmla="*/ 0 h 31220"/>
                                <a:gd name="csX17" fmla="*/ 22350 w 22350"/>
                                <a:gd name="csY17" fmla="*/ 888 h 31220"/>
                                <a:gd name="csX18" fmla="*/ 20699 w 22350"/>
                                <a:gd name="csY18" fmla="*/ 1650 h 31220"/>
                                <a:gd name="csX19" fmla="*/ 18540 w 22350"/>
                                <a:gd name="csY19" fmla="*/ 6346 h 31220"/>
                                <a:gd name="csX20" fmla="*/ 12445 w 22350"/>
                                <a:gd name="csY20" fmla="*/ 22083 h 31220"/>
                                <a:gd name="csX21" fmla="*/ 9016 w 22350"/>
                                <a:gd name="csY21" fmla="*/ 29317 h 31220"/>
                                <a:gd name="csX22" fmla="*/ 5079 w 22350"/>
                                <a:gd name="csY22" fmla="*/ 31221 h 31220"/>
                                <a:gd name="csX23" fmla="*/ 2032 w 22350"/>
                                <a:gd name="csY23" fmla="*/ 30078 h 31220"/>
                                <a:gd name="csX24" fmla="*/ 889 w 22350"/>
                                <a:gd name="csY24" fmla="*/ 27540 h 31220"/>
                                <a:gd name="csX25" fmla="*/ 1651 w 22350"/>
                                <a:gd name="csY25" fmla="*/ 25383 h 31220"/>
                                <a:gd name="csX26" fmla="*/ 3556 w 22350"/>
                                <a:gd name="csY26" fmla="*/ 24494 h 31220"/>
                                <a:gd name="csX27" fmla="*/ 5333 w 22350"/>
                                <a:gd name="csY27" fmla="*/ 25256 h 31220"/>
                                <a:gd name="csX28" fmla="*/ 6096 w 22350"/>
                                <a:gd name="csY28" fmla="*/ 27540 h 31220"/>
                                <a:gd name="csX29" fmla="*/ 6349 w 22350"/>
                                <a:gd name="csY29" fmla="*/ 28682 h 31220"/>
                                <a:gd name="csX30" fmla="*/ 6857 w 22350"/>
                                <a:gd name="csY30" fmla="*/ 28936 h 31220"/>
                                <a:gd name="csX31" fmla="*/ 8000 w 22350"/>
                                <a:gd name="csY31" fmla="*/ 28302 h 31220"/>
                                <a:gd name="csX32" fmla="*/ 10159 w 22350"/>
                                <a:gd name="csY32" fmla="*/ 23987 h 31220"/>
                                <a:gd name="csX33" fmla="*/ 10794 w 22350"/>
                                <a:gd name="csY33" fmla="*/ 22210 h 312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350" h="31220">
                                  <a:moveTo>
                                    <a:pt x="10921" y="22210"/>
                                  </a:moveTo>
                                  <a:lnTo>
                                    <a:pt x="4064" y="6473"/>
                                  </a:lnTo>
                                  <a:cubicBezTo>
                                    <a:pt x="3048" y="4061"/>
                                    <a:pt x="2286" y="2665"/>
                                    <a:pt x="1778" y="2158"/>
                                  </a:cubicBezTo>
                                  <a:cubicBezTo>
                                    <a:pt x="1270" y="1650"/>
                                    <a:pt x="635" y="1269"/>
                                    <a:pt x="0" y="1015"/>
                                  </a:cubicBezTo>
                                  <a:lnTo>
                                    <a:pt x="0" y="127"/>
                                  </a:lnTo>
                                  <a:lnTo>
                                    <a:pt x="11302" y="127"/>
                                  </a:lnTo>
                                  <a:lnTo>
                                    <a:pt x="11302" y="1015"/>
                                  </a:lnTo>
                                  <a:cubicBezTo>
                                    <a:pt x="10540" y="1015"/>
                                    <a:pt x="10032" y="1142"/>
                                    <a:pt x="9778" y="1396"/>
                                  </a:cubicBezTo>
                                  <a:cubicBezTo>
                                    <a:pt x="9524" y="1650"/>
                                    <a:pt x="9270" y="1904"/>
                                    <a:pt x="9270" y="2284"/>
                                  </a:cubicBezTo>
                                  <a:cubicBezTo>
                                    <a:pt x="9270" y="2792"/>
                                    <a:pt x="9651" y="3934"/>
                                    <a:pt x="10413" y="5711"/>
                                  </a:cubicBezTo>
                                  <a:lnTo>
                                    <a:pt x="13969" y="13960"/>
                                  </a:lnTo>
                                  <a:lnTo>
                                    <a:pt x="16382" y="7488"/>
                                  </a:lnTo>
                                  <a:cubicBezTo>
                                    <a:pt x="17270" y="5203"/>
                                    <a:pt x="17651" y="3680"/>
                                    <a:pt x="17651" y="2792"/>
                                  </a:cubicBezTo>
                                  <a:cubicBezTo>
                                    <a:pt x="17651" y="2284"/>
                                    <a:pt x="17524" y="1777"/>
                                    <a:pt x="17143" y="1396"/>
                                  </a:cubicBezTo>
                                  <a:cubicBezTo>
                                    <a:pt x="16763" y="1015"/>
                                    <a:pt x="16127" y="888"/>
                                    <a:pt x="15239" y="888"/>
                                  </a:cubicBezTo>
                                  <a:lnTo>
                                    <a:pt x="15239" y="0"/>
                                  </a:lnTo>
                                  <a:lnTo>
                                    <a:pt x="22350" y="0"/>
                                  </a:lnTo>
                                  <a:lnTo>
                                    <a:pt x="22350" y="888"/>
                                  </a:lnTo>
                                  <a:cubicBezTo>
                                    <a:pt x="21588" y="888"/>
                                    <a:pt x="21080" y="1269"/>
                                    <a:pt x="20699" y="1650"/>
                                  </a:cubicBezTo>
                                  <a:cubicBezTo>
                                    <a:pt x="20318" y="2158"/>
                                    <a:pt x="19556" y="3680"/>
                                    <a:pt x="18540" y="6346"/>
                                  </a:cubicBezTo>
                                  <a:lnTo>
                                    <a:pt x="12445" y="22083"/>
                                  </a:lnTo>
                                  <a:cubicBezTo>
                                    <a:pt x="10921" y="26017"/>
                                    <a:pt x="9778" y="28428"/>
                                    <a:pt x="9016" y="29317"/>
                                  </a:cubicBezTo>
                                  <a:cubicBezTo>
                                    <a:pt x="8000" y="30586"/>
                                    <a:pt x="6730" y="31221"/>
                                    <a:pt x="5079" y="31221"/>
                                  </a:cubicBezTo>
                                  <a:cubicBezTo>
                                    <a:pt x="3809" y="31221"/>
                                    <a:pt x="2794" y="30840"/>
                                    <a:pt x="2032" y="30078"/>
                                  </a:cubicBezTo>
                                  <a:cubicBezTo>
                                    <a:pt x="1270" y="29317"/>
                                    <a:pt x="889" y="28555"/>
                                    <a:pt x="889" y="27540"/>
                                  </a:cubicBezTo>
                                  <a:cubicBezTo>
                                    <a:pt x="889" y="26652"/>
                                    <a:pt x="1143" y="25890"/>
                                    <a:pt x="1651" y="25383"/>
                                  </a:cubicBezTo>
                                  <a:cubicBezTo>
                                    <a:pt x="2159" y="24875"/>
                                    <a:pt x="2794" y="24494"/>
                                    <a:pt x="3556" y="24494"/>
                                  </a:cubicBezTo>
                                  <a:cubicBezTo>
                                    <a:pt x="4318" y="24494"/>
                                    <a:pt x="4952" y="24748"/>
                                    <a:pt x="5333" y="25256"/>
                                  </a:cubicBezTo>
                                  <a:cubicBezTo>
                                    <a:pt x="5841" y="25763"/>
                                    <a:pt x="6096" y="26525"/>
                                    <a:pt x="6096" y="27540"/>
                                  </a:cubicBezTo>
                                  <a:cubicBezTo>
                                    <a:pt x="6096" y="28048"/>
                                    <a:pt x="6096" y="28428"/>
                                    <a:pt x="6349" y="28682"/>
                                  </a:cubicBezTo>
                                  <a:cubicBezTo>
                                    <a:pt x="6477" y="28809"/>
                                    <a:pt x="6603" y="28936"/>
                                    <a:pt x="6857" y="28936"/>
                                  </a:cubicBezTo>
                                  <a:cubicBezTo>
                                    <a:pt x="7238" y="28936"/>
                                    <a:pt x="7619" y="28682"/>
                                    <a:pt x="8000" y="28302"/>
                                  </a:cubicBezTo>
                                  <a:cubicBezTo>
                                    <a:pt x="8635" y="27667"/>
                                    <a:pt x="9270" y="26271"/>
                                    <a:pt x="10159" y="23987"/>
                                  </a:cubicBezTo>
                                  <a:lnTo>
                                    <a:pt x="10794" y="22210"/>
                                  </a:lnTo>
                                  <a:close/>
                                </a:path>
                              </a:pathLst>
                            </a:custGeom>
                            <a:solidFill>
                              <a:srgbClr val="000000"/>
                            </a:solidFill>
                            <a:ln w="12688" cap="flat">
                              <a:noFill/>
                              <a:prstDash val="solid"/>
                              <a:miter/>
                            </a:ln>
                          </wps:spPr>
                          <wps:bodyPr/>
                        </wps:wsp>
                        <wps:wsp>
                          <wps:cNvPr id="1141589897" name="Freeform: Shape 1141589897">
                            <a:extLst>
                              <a:ext uri="{FF2B5EF4-FFF2-40B4-BE49-F238E27FC236}">
                                <a16:creationId xmlns:a16="http://schemas.microsoft.com/office/drawing/2014/main" id="{7071D147-ED7A-6FE5-BE17-DCCF3548685A}"/>
                              </a:ext>
                            </a:extLst>
                          </wps:cNvPr>
                          <wps:cNvSpPr/>
                          <wps:spPr>
                            <a:xfrm>
                              <a:off x="5624094" y="463587"/>
                              <a:ext cx="20063" cy="21829"/>
                            </a:xfrm>
                            <a:custGeom>
                              <a:avLst/>
                              <a:gdLst>
                                <a:gd name="csX0" fmla="*/ 11302 w 20063"/>
                                <a:gd name="csY0" fmla="*/ 16752 h 21829"/>
                                <a:gd name="csX1" fmla="*/ 11302 w 20063"/>
                                <a:gd name="csY1" fmla="*/ 9645 h 21829"/>
                                <a:gd name="csX2" fmla="*/ 7238 w 20063"/>
                                <a:gd name="csY2" fmla="*/ 13072 h 21829"/>
                                <a:gd name="csX3" fmla="*/ 6349 w 20063"/>
                                <a:gd name="csY3" fmla="*/ 15483 h 21829"/>
                                <a:gd name="csX4" fmla="*/ 7111 w 20063"/>
                                <a:gd name="csY4" fmla="*/ 17260 h 21829"/>
                                <a:gd name="csX5" fmla="*/ 8635 w 20063"/>
                                <a:gd name="csY5" fmla="*/ 17895 h 21829"/>
                                <a:gd name="csX6" fmla="*/ 11302 w 20063"/>
                                <a:gd name="csY6" fmla="*/ 16626 h 21829"/>
                                <a:gd name="csX7" fmla="*/ 11302 w 20063"/>
                                <a:gd name="csY7" fmla="*/ 18402 h 21829"/>
                                <a:gd name="csX8" fmla="*/ 4318 w 20063"/>
                                <a:gd name="csY8" fmla="*/ 21829 h 21829"/>
                                <a:gd name="csX9" fmla="*/ 1270 w 20063"/>
                                <a:gd name="csY9" fmla="*/ 20687 h 21829"/>
                                <a:gd name="csX10" fmla="*/ 0 w 20063"/>
                                <a:gd name="csY10" fmla="*/ 17768 h 21829"/>
                                <a:gd name="csX11" fmla="*/ 2032 w 20063"/>
                                <a:gd name="csY11" fmla="*/ 13453 h 21829"/>
                                <a:gd name="csX12" fmla="*/ 11175 w 20063"/>
                                <a:gd name="csY12" fmla="*/ 8376 h 21829"/>
                                <a:gd name="csX13" fmla="*/ 11175 w 20063"/>
                                <a:gd name="csY13" fmla="*/ 6219 h 21829"/>
                                <a:gd name="csX14" fmla="*/ 10921 w 20063"/>
                                <a:gd name="csY14" fmla="*/ 3173 h 21829"/>
                                <a:gd name="csX15" fmla="*/ 9905 w 20063"/>
                                <a:gd name="csY15" fmla="*/ 2158 h 21829"/>
                                <a:gd name="csX16" fmla="*/ 8254 w 20063"/>
                                <a:gd name="csY16" fmla="*/ 1650 h 21829"/>
                                <a:gd name="csX17" fmla="*/ 5841 w 20063"/>
                                <a:gd name="csY17" fmla="*/ 2284 h 21829"/>
                                <a:gd name="csX18" fmla="*/ 5207 w 20063"/>
                                <a:gd name="csY18" fmla="*/ 3300 h 21829"/>
                                <a:gd name="csX19" fmla="*/ 5841 w 20063"/>
                                <a:gd name="csY19" fmla="*/ 4442 h 21829"/>
                                <a:gd name="csX20" fmla="*/ 6730 w 20063"/>
                                <a:gd name="csY20" fmla="*/ 6346 h 21829"/>
                                <a:gd name="csX21" fmla="*/ 5841 w 20063"/>
                                <a:gd name="csY21" fmla="*/ 8249 h 21829"/>
                                <a:gd name="csX22" fmla="*/ 3682 w 20063"/>
                                <a:gd name="csY22" fmla="*/ 9011 h 21829"/>
                                <a:gd name="csX23" fmla="*/ 1270 w 20063"/>
                                <a:gd name="csY23" fmla="*/ 8122 h 21829"/>
                                <a:gd name="csX24" fmla="*/ 254 w 20063"/>
                                <a:gd name="csY24" fmla="*/ 6092 h 21829"/>
                                <a:gd name="csX25" fmla="*/ 1524 w 20063"/>
                                <a:gd name="csY25" fmla="*/ 3046 h 21829"/>
                                <a:gd name="csX26" fmla="*/ 5079 w 20063"/>
                                <a:gd name="csY26" fmla="*/ 761 h 21829"/>
                                <a:gd name="csX27" fmla="*/ 9905 w 20063"/>
                                <a:gd name="csY27" fmla="*/ 0 h 21829"/>
                                <a:gd name="csX28" fmla="*/ 14731 w 20063"/>
                                <a:gd name="csY28" fmla="*/ 1269 h 21829"/>
                                <a:gd name="csX29" fmla="*/ 17016 w 20063"/>
                                <a:gd name="csY29" fmla="*/ 4061 h 21829"/>
                                <a:gd name="csX30" fmla="*/ 17397 w 20063"/>
                                <a:gd name="csY30" fmla="*/ 8376 h 21829"/>
                                <a:gd name="csX31" fmla="*/ 17397 w 20063"/>
                                <a:gd name="csY31" fmla="*/ 16626 h 21829"/>
                                <a:gd name="csX32" fmla="*/ 17397 w 20063"/>
                                <a:gd name="csY32" fmla="*/ 18402 h 21829"/>
                                <a:gd name="csX33" fmla="*/ 17778 w 20063"/>
                                <a:gd name="csY33" fmla="*/ 18910 h 21829"/>
                                <a:gd name="csX34" fmla="*/ 18286 w 20063"/>
                                <a:gd name="csY34" fmla="*/ 19037 h 21829"/>
                                <a:gd name="csX35" fmla="*/ 19429 w 20063"/>
                                <a:gd name="csY35" fmla="*/ 18149 h 21829"/>
                                <a:gd name="csX36" fmla="*/ 20064 w 20063"/>
                                <a:gd name="csY36" fmla="*/ 18656 h 21829"/>
                                <a:gd name="csX37" fmla="*/ 17778 w 20063"/>
                                <a:gd name="csY37" fmla="*/ 21068 h 21829"/>
                                <a:gd name="csX38" fmla="*/ 14985 w 20063"/>
                                <a:gd name="csY38" fmla="*/ 21829 h 21829"/>
                                <a:gd name="csX39" fmla="*/ 12191 w 20063"/>
                                <a:gd name="csY39" fmla="*/ 20941 h 21829"/>
                                <a:gd name="csX40" fmla="*/ 10921 w 20063"/>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063" h="21829">
                                  <a:moveTo>
                                    <a:pt x="11302" y="16752"/>
                                  </a:moveTo>
                                  <a:lnTo>
                                    <a:pt x="11302" y="9645"/>
                                  </a:lnTo>
                                  <a:cubicBezTo>
                                    <a:pt x="9524" y="10661"/>
                                    <a:pt x="8127" y="11803"/>
                                    <a:pt x="7238" y="13072"/>
                                  </a:cubicBezTo>
                                  <a:cubicBezTo>
                                    <a:pt x="6603" y="13833"/>
                                    <a:pt x="6349" y="14722"/>
                                    <a:pt x="6349" y="15483"/>
                                  </a:cubicBezTo>
                                  <a:cubicBezTo>
                                    <a:pt x="6349" y="16118"/>
                                    <a:pt x="6603" y="16752"/>
                                    <a:pt x="7111" y="17260"/>
                                  </a:cubicBezTo>
                                  <a:cubicBezTo>
                                    <a:pt x="7492" y="17641"/>
                                    <a:pt x="8000" y="17895"/>
                                    <a:pt x="8635" y="17895"/>
                                  </a:cubicBezTo>
                                  <a:cubicBezTo>
                                    <a:pt x="9397" y="17895"/>
                                    <a:pt x="10286" y="17514"/>
                                    <a:pt x="11302" y="16626"/>
                                  </a:cubicBezTo>
                                  <a:moveTo>
                                    <a:pt x="11302" y="18402"/>
                                  </a:moveTo>
                                  <a:cubicBezTo>
                                    <a:pt x="8762" y="20687"/>
                                    <a:pt x="6349" y="21829"/>
                                    <a:pt x="4318" y="21829"/>
                                  </a:cubicBezTo>
                                  <a:cubicBezTo>
                                    <a:pt x="3175" y="21829"/>
                                    <a:pt x="2159" y="21448"/>
                                    <a:pt x="1270" y="20687"/>
                                  </a:cubicBezTo>
                                  <a:cubicBezTo>
                                    <a:pt x="508" y="19925"/>
                                    <a:pt x="0" y="18910"/>
                                    <a:pt x="0" y="17768"/>
                                  </a:cubicBezTo>
                                  <a:cubicBezTo>
                                    <a:pt x="0" y="16118"/>
                                    <a:pt x="762" y="14722"/>
                                    <a:pt x="2032" y="13453"/>
                                  </a:cubicBezTo>
                                  <a:cubicBezTo>
                                    <a:pt x="3429" y="12184"/>
                                    <a:pt x="6476" y="10407"/>
                                    <a:pt x="11175" y="8376"/>
                                  </a:cubicBezTo>
                                  <a:lnTo>
                                    <a:pt x="11175" y="6219"/>
                                  </a:lnTo>
                                  <a:cubicBezTo>
                                    <a:pt x="11175" y="4569"/>
                                    <a:pt x="11175" y="3680"/>
                                    <a:pt x="10921" y="3173"/>
                                  </a:cubicBezTo>
                                  <a:cubicBezTo>
                                    <a:pt x="10794" y="2792"/>
                                    <a:pt x="10413" y="2411"/>
                                    <a:pt x="9905" y="2158"/>
                                  </a:cubicBezTo>
                                  <a:cubicBezTo>
                                    <a:pt x="9397" y="1777"/>
                                    <a:pt x="8889" y="1650"/>
                                    <a:pt x="8254" y="1650"/>
                                  </a:cubicBezTo>
                                  <a:cubicBezTo>
                                    <a:pt x="7238" y="1650"/>
                                    <a:pt x="6476" y="1904"/>
                                    <a:pt x="5841" y="2284"/>
                                  </a:cubicBezTo>
                                  <a:cubicBezTo>
                                    <a:pt x="5460" y="2538"/>
                                    <a:pt x="5207" y="2919"/>
                                    <a:pt x="5207" y="3300"/>
                                  </a:cubicBezTo>
                                  <a:cubicBezTo>
                                    <a:pt x="5207" y="3680"/>
                                    <a:pt x="5460" y="4061"/>
                                    <a:pt x="5841" y="4442"/>
                                  </a:cubicBezTo>
                                  <a:cubicBezTo>
                                    <a:pt x="6476" y="5077"/>
                                    <a:pt x="6730" y="5711"/>
                                    <a:pt x="6730" y="6346"/>
                                  </a:cubicBezTo>
                                  <a:cubicBezTo>
                                    <a:pt x="6730" y="7107"/>
                                    <a:pt x="6476" y="7742"/>
                                    <a:pt x="5841" y="8249"/>
                                  </a:cubicBezTo>
                                  <a:cubicBezTo>
                                    <a:pt x="5333" y="8757"/>
                                    <a:pt x="4571" y="9011"/>
                                    <a:pt x="3682" y="9011"/>
                                  </a:cubicBezTo>
                                  <a:cubicBezTo>
                                    <a:pt x="2794" y="9011"/>
                                    <a:pt x="1905" y="8757"/>
                                    <a:pt x="1270" y="8122"/>
                                  </a:cubicBezTo>
                                  <a:cubicBezTo>
                                    <a:pt x="635" y="7488"/>
                                    <a:pt x="254" y="6853"/>
                                    <a:pt x="254" y="6092"/>
                                  </a:cubicBezTo>
                                  <a:cubicBezTo>
                                    <a:pt x="254" y="4950"/>
                                    <a:pt x="635" y="3934"/>
                                    <a:pt x="1524" y="3046"/>
                                  </a:cubicBezTo>
                                  <a:cubicBezTo>
                                    <a:pt x="2413" y="2031"/>
                                    <a:pt x="3556" y="1269"/>
                                    <a:pt x="5079" y="761"/>
                                  </a:cubicBezTo>
                                  <a:cubicBezTo>
                                    <a:pt x="6603" y="254"/>
                                    <a:pt x="8254" y="0"/>
                                    <a:pt x="9905" y="0"/>
                                  </a:cubicBezTo>
                                  <a:cubicBezTo>
                                    <a:pt x="11937" y="0"/>
                                    <a:pt x="13461" y="381"/>
                                    <a:pt x="14731" y="1269"/>
                                  </a:cubicBezTo>
                                  <a:cubicBezTo>
                                    <a:pt x="15874" y="2158"/>
                                    <a:pt x="16635" y="3046"/>
                                    <a:pt x="17016" y="4061"/>
                                  </a:cubicBezTo>
                                  <a:cubicBezTo>
                                    <a:pt x="17270" y="4696"/>
                                    <a:pt x="17397" y="6092"/>
                                    <a:pt x="17397" y="8376"/>
                                  </a:cubicBezTo>
                                  <a:lnTo>
                                    <a:pt x="17397" y="16626"/>
                                  </a:lnTo>
                                  <a:cubicBezTo>
                                    <a:pt x="17397" y="17641"/>
                                    <a:pt x="17397" y="18149"/>
                                    <a:pt x="17397" y="18402"/>
                                  </a:cubicBezTo>
                                  <a:cubicBezTo>
                                    <a:pt x="17397" y="18656"/>
                                    <a:pt x="17651" y="18783"/>
                                    <a:pt x="17778" y="18910"/>
                                  </a:cubicBezTo>
                                  <a:cubicBezTo>
                                    <a:pt x="17905" y="18910"/>
                                    <a:pt x="18032" y="19037"/>
                                    <a:pt x="18286" y="19037"/>
                                  </a:cubicBezTo>
                                  <a:cubicBezTo>
                                    <a:pt x="18667" y="19037"/>
                                    <a:pt x="19048" y="18783"/>
                                    <a:pt x="19429" y="18149"/>
                                  </a:cubicBezTo>
                                  <a:lnTo>
                                    <a:pt x="20064" y="18656"/>
                                  </a:lnTo>
                                  <a:cubicBezTo>
                                    <a:pt x="19302" y="19798"/>
                                    <a:pt x="18540" y="20560"/>
                                    <a:pt x="17778" y="21068"/>
                                  </a:cubicBezTo>
                                  <a:cubicBezTo>
                                    <a:pt x="17016" y="21575"/>
                                    <a:pt x="16000" y="21829"/>
                                    <a:pt x="14985" y="21829"/>
                                  </a:cubicBezTo>
                                  <a:cubicBezTo>
                                    <a:pt x="13842" y="21829"/>
                                    <a:pt x="12826" y="21575"/>
                                    <a:pt x="12191" y="20941"/>
                                  </a:cubicBezTo>
                                  <a:cubicBezTo>
                                    <a:pt x="11556" y="20433"/>
                                    <a:pt x="11048" y="19545"/>
                                    <a:pt x="10921" y="18402"/>
                                  </a:cubicBezTo>
                                </a:path>
                              </a:pathLst>
                            </a:custGeom>
                            <a:solidFill>
                              <a:srgbClr val="000000"/>
                            </a:solidFill>
                            <a:ln w="12688" cap="flat">
                              <a:noFill/>
                              <a:prstDash val="solid"/>
                              <a:miter/>
                            </a:ln>
                          </wps:spPr>
                          <wps:bodyPr/>
                        </wps:wsp>
                        <wps:wsp>
                          <wps:cNvPr id="334238269" name="Freeform: Shape 334238269">
                            <a:extLst>
                              <a:ext uri="{FF2B5EF4-FFF2-40B4-BE49-F238E27FC236}">
                                <a16:creationId xmlns:a16="http://schemas.microsoft.com/office/drawing/2014/main" id="{2F1091C0-5FDF-1959-E094-FC4C9615DB36}"/>
                              </a:ext>
                            </a:extLst>
                          </wps:cNvPr>
                          <wps:cNvSpPr/>
                          <wps:spPr>
                            <a:xfrm>
                              <a:off x="5647079" y="46346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397"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912662797" name="Freeform: Shape 1912662797">
                            <a:extLst>
                              <a:ext uri="{FF2B5EF4-FFF2-40B4-BE49-F238E27FC236}">
                                <a16:creationId xmlns:a16="http://schemas.microsoft.com/office/drawing/2014/main" id="{F1C7AAEC-B52C-A188-73FA-5A28FA8ACDFC}"/>
                              </a:ext>
                            </a:extLst>
                          </wps:cNvPr>
                          <wps:cNvSpPr/>
                          <wps:spPr>
                            <a:xfrm>
                              <a:off x="5672350" y="454449"/>
                              <a:ext cx="22857" cy="31601"/>
                            </a:xfrm>
                            <a:custGeom>
                              <a:avLst/>
                              <a:gdLst>
                                <a:gd name="csX0" fmla="*/ 13969 w 22857"/>
                                <a:gd name="csY0" fmla="*/ 14341 h 31601"/>
                                <a:gd name="csX1" fmla="*/ 9905 w 22857"/>
                                <a:gd name="csY1" fmla="*/ 11168 h 31601"/>
                                <a:gd name="csX2" fmla="*/ 8508 w 22857"/>
                                <a:gd name="csY2" fmla="*/ 11676 h 31601"/>
                                <a:gd name="csX3" fmla="*/ 7111 w 22857"/>
                                <a:gd name="csY3" fmla="*/ 14087 h 31601"/>
                                <a:gd name="csX4" fmla="*/ 6603 w 22857"/>
                                <a:gd name="csY4" fmla="*/ 19545 h 31601"/>
                                <a:gd name="csX5" fmla="*/ 7238 w 22857"/>
                                <a:gd name="csY5" fmla="*/ 25509 h 31601"/>
                                <a:gd name="csX6" fmla="*/ 8889 w 22857"/>
                                <a:gd name="csY6" fmla="*/ 28302 h 31601"/>
                                <a:gd name="csX7" fmla="*/ 10286 w 22857"/>
                                <a:gd name="csY7" fmla="*/ 28682 h 31601"/>
                                <a:gd name="csX8" fmla="*/ 14096 w 22857"/>
                                <a:gd name="csY8" fmla="*/ 25509 h 31601"/>
                                <a:gd name="csX9" fmla="*/ 14096 w 22857"/>
                                <a:gd name="csY9" fmla="*/ 14341 h 31601"/>
                                <a:gd name="csX10" fmla="*/ 20318 w 22857"/>
                                <a:gd name="csY10" fmla="*/ 0 h 31601"/>
                                <a:gd name="csX11" fmla="*/ 20318 w 22857"/>
                                <a:gd name="csY11" fmla="*/ 24367 h 31601"/>
                                <a:gd name="csX12" fmla="*/ 20445 w 22857"/>
                                <a:gd name="csY12" fmla="*/ 27286 h 31601"/>
                                <a:gd name="csX13" fmla="*/ 21080 w 22857"/>
                                <a:gd name="csY13" fmla="*/ 28428 h 31601"/>
                                <a:gd name="csX14" fmla="*/ 22858 w 22857"/>
                                <a:gd name="csY14" fmla="*/ 28936 h 31601"/>
                                <a:gd name="csX15" fmla="*/ 22858 w 22857"/>
                                <a:gd name="csY15" fmla="*/ 29698 h 31601"/>
                                <a:gd name="csX16" fmla="*/ 13969 w 22857"/>
                                <a:gd name="csY16" fmla="*/ 31474 h 31601"/>
                                <a:gd name="csX17" fmla="*/ 13969 w 22857"/>
                                <a:gd name="csY17" fmla="*/ 28175 h 31601"/>
                                <a:gd name="csX18" fmla="*/ 11048 w 22857"/>
                                <a:gd name="csY18" fmla="*/ 30840 h 31601"/>
                                <a:gd name="csX19" fmla="*/ 8254 w 22857"/>
                                <a:gd name="csY19" fmla="*/ 31601 h 31601"/>
                                <a:gd name="csX20" fmla="*/ 1905 w 22857"/>
                                <a:gd name="csY20" fmla="*/ 27921 h 31601"/>
                                <a:gd name="csX21" fmla="*/ 0 w 22857"/>
                                <a:gd name="csY21" fmla="*/ 20687 h 31601"/>
                                <a:gd name="csX22" fmla="*/ 1143 w 22857"/>
                                <a:gd name="csY22" fmla="*/ 14595 h 31601"/>
                                <a:gd name="csX23" fmla="*/ 4318 w 22857"/>
                                <a:gd name="csY23" fmla="*/ 10534 h 31601"/>
                                <a:gd name="csX24" fmla="*/ 8762 w 22857"/>
                                <a:gd name="csY24" fmla="*/ 9138 h 31601"/>
                                <a:gd name="csX25" fmla="*/ 11429 w 22857"/>
                                <a:gd name="csY25" fmla="*/ 9772 h 31601"/>
                                <a:gd name="csX26" fmla="*/ 13969 w 22857"/>
                                <a:gd name="csY26" fmla="*/ 11803 h 31601"/>
                                <a:gd name="csX27" fmla="*/ 13969 w 22857"/>
                                <a:gd name="csY27" fmla="*/ 5457 h 31601"/>
                                <a:gd name="csX28" fmla="*/ 13715 w 22857"/>
                                <a:gd name="csY28" fmla="*/ 2538 h 31601"/>
                                <a:gd name="csX29" fmla="*/ 12953 w 22857"/>
                                <a:gd name="csY29" fmla="*/ 1523 h 31601"/>
                                <a:gd name="csX30" fmla="*/ 10921 w 22857"/>
                                <a:gd name="csY30" fmla="*/ 1142 h 31601"/>
                                <a:gd name="csX31" fmla="*/ 10921 w 22857"/>
                                <a:gd name="csY31" fmla="*/ 127 h 31601"/>
                                <a:gd name="csX32" fmla="*/ 20318 w 22857"/>
                                <a:gd name="csY32" fmla="*/ 127 h 316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857" h="31601">
                                  <a:moveTo>
                                    <a:pt x="13969" y="14341"/>
                                  </a:moveTo>
                                  <a:cubicBezTo>
                                    <a:pt x="12826" y="12184"/>
                                    <a:pt x="11556" y="11168"/>
                                    <a:pt x="9905" y="11168"/>
                                  </a:cubicBezTo>
                                  <a:cubicBezTo>
                                    <a:pt x="9397" y="11168"/>
                                    <a:pt x="8889" y="11295"/>
                                    <a:pt x="8508" y="11676"/>
                                  </a:cubicBezTo>
                                  <a:cubicBezTo>
                                    <a:pt x="8000" y="12184"/>
                                    <a:pt x="7492" y="12945"/>
                                    <a:pt x="7111" y="14087"/>
                                  </a:cubicBezTo>
                                  <a:cubicBezTo>
                                    <a:pt x="6730" y="15229"/>
                                    <a:pt x="6603" y="17006"/>
                                    <a:pt x="6603" y="19545"/>
                                  </a:cubicBezTo>
                                  <a:cubicBezTo>
                                    <a:pt x="6603" y="22210"/>
                                    <a:pt x="6857" y="24240"/>
                                    <a:pt x="7238" y="25509"/>
                                  </a:cubicBezTo>
                                  <a:cubicBezTo>
                                    <a:pt x="7619" y="26779"/>
                                    <a:pt x="8127" y="27667"/>
                                    <a:pt x="8889" y="28302"/>
                                  </a:cubicBezTo>
                                  <a:cubicBezTo>
                                    <a:pt x="9270" y="28555"/>
                                    <a:pt x="9778" y="28682"/>
                                    <a:pt x="10286" y="28682"/>
                                  </a:cubicBezTo>
                                  <a:cubicBezTo>
                                    <a:pt x="11556" y="28682"/>
                                    <a:pt x="12826" y="27667"/>
                                    <a:pt x="14096" y="25509"/>
                                  </a:cubicBezTo>
                                  <a:lnTo>
                                    <a:pt x="14096" y="14341"/>
                                  </a:lnTo>
                                  <a:close/>
                                  <a:moveTo>
                                    <a:pt x="20318" y="0"/>
                                  </a:moveTo>
                                  <a:lnTo>
                                    <a:pt x="20318" y="24367"/>
                                  </a:lnTo>
                                  <a:cubicBezTo>
                                    <a:pt x="20318" y="26017"/>
                                    <a:pt x="20318" y="27032"/>
                                    <a:pt x="20445" y="27286"/>
                                  </a:cubicBezTo>
                                  <a:cubicBezTo>
                                    <a:pt x="20445" y="27794"/>
                                    <a:pt x="20826" y="28175"/>
                                    <a:pt x="21080" y="28428"/>
                                  </a:cubicBezTo>
                                  <a:cubicBezTo>
                                    <a:pt x="21461" y="28682"/>
                                    <a:pt x="21969" y="28809"/>
                                    <a:pt x="22858" y="28936"/>
                                  </a:cubicBezTo>
                                  <a:lnTo>
                                    <a:pt x="22858" y="29698"/>
                                  </a:lnTo>
                                  <a:lnTo>
                                    <a:pt x="13969" y="31474"/>
                                  </a:lnTo>
                                  <a:lnTo>
                                    <a:pt x="13969" y="28175"/>
                                  </a:lnTo>
                                  <a:cubicBezTo>
                                    <a:pt x="12953" y="29444"/>
                                    <a:pt x="11937" y="30332"/>
                                    <a:pt x="11048" y="30840"/>
                                  </a:cubicBezTo>
                                  <a:cubicBezTo>
                                    <a:pt x="10159" y="31347"/>
                                    <a:pt x="9270" y="31601"/>
                                    <a:pt x="8254" y="31601"/>
                                  </a:cubicBezTo>
                                  <a:cubicBezTo>
                                    <a:pt x="5588" y="31601"/>
                                    <a:pt x="3429" y="30332"/>
                                    <a:pt x="1905" y="27921"/>
                                  </a:cubicBezTo>
                                  <a:cubicBezTo>
                                    <a:pt x="635" y="26017"/>
                                    <a:pt x="0" y="23606"/>
                                    <a:pt x="0" y="20687"/>
                                  </a:cubicBezTo>
                                  <a:cubicBezTo>
                                    <a:pt x="0" y="18402"/>
                                    <a:pt x="381" y="16372"/>
                                    <a:pt x="1143" y="14595"/>
                                  </a:cubicBezTo>
                                  <a:cubicBezTo>
                                    <a:pt x="1905" y="12818"/>
                                    <a:pt x="3048" y="11422"/>
                                    <a:pt x="4318" y="10534"/>
                                  </a:cubicBezTo>
                                  <a:cubicBezTo>
                                    <a:pt x="5715" y="9645"/>
                                    <a:pt x="7111" y="9138"/>
                                    <a:pt x="8762" y="9138"/>
                                  </a:cubicBezTo>
                                  <a:cubicBezTo>
                                    <a:pt x="9778" y="9138"/>
                                    <a:pt x="10667" y="9392"/>
                                    <a:pt x="11429" y="9772"/>
                                  </a:cubicBezTo>
                                  <a:cubicBezTo>
                                    <a:pt x="12191" y="10153"/>
                                    <a:pt x="13080" y="10914"/>
                                    <a:pt x="13969" y="11803"/>
                                  </a:cubicBezTo>
                                  <a:lnTo>
                                    <a:pt x="13969" y="5457"/>
                                  </a:lnTo>
                                  <a:cubicBezTo>
                                    <a:pt x="13969" y="3807"/>
                                    <a:pt x="13969" y="2919"/>
                                    <a:pt x="13715" y="2538"/>
                                  </a:cubicBezTo>
                                  <a:cubicBezTo>
                                    <a:pt x="13588" y="2157"/>
                                    <a:pt x="13207" y="1777"/>
                                    <a:pt x="12953" y="1523"/>
                                  </a:cubicBezTo>
                                  <a:cubicBezTo>
                                    <a:pt x="12572" y="1269"/>
                                    <a:pt x="11937" y="1142"/>
                                    <a:pt x="10921" y="1142"/>
                                  </a:cubicBezTo>
                                  <a:lnTo>
                                    <a:pt x="10921" y="127"/>
                                  </a:lnTo>
                                  <a:lnTo>
                                    <a:pt x="20318" y="127"/>
                                  </a:lnTo>
                                  <a:close/>
                                </a:path>
                              </a:pathLst>
                            </a:custGeom>
                            <a:solidFill>
                              <a:srgbClr val="000000"/>
                            </a:solidFill>
                            <a:ln w="12688" cap="flat">
                              <a:noFill/>
                              <a:prstDash val="solid"/>
                              <a:miter/>
                            </a:ln>
                          </wps:spPr>
                          <wps:bodyPr/>
                        </wps:wsp>
                        <wps:wsp>
                          <wps:cNvPr id="1548220455" name="Freeform: Shape 1548220455">
                            <a:extLst>
                              <a:ext uri="{FF2B5EF4-FFF2-40B4-BE49-F238E27FC236}">
                                <a16:creationId xmlns:a16="http://schemas.microsoft.com/office/drawing/2014/main" id="{779061DC-85CA-23A2-ACC0-F99215F3CF1D}"/>
                              </a:ext>
                            </a:extLst>
                          </wps:cNvPr>
                          <wps:cNvSpPr/>
                          <wps:spPr>
                            <a:xfrm>
                              <a:off x="5707906" y="453942"/>
                              <a:ext cx="32382" cy="31347"/>
                            </a:xfrm>
                            <a:custGeom>
                              <a:avLst/>
                              <a:gdLst>
                                <a:gd name="csX0" fmla="*/ 18032 w 32382"/>
                                <a:gd name="csY0" fmla="*/ 20814 h 31347"/>
                                <a:gd name="csX1" fmla="*/ 13461 w 32382"/>
                                <a:gd name="csY1" fmla="*/ 10280 h 31347"/>
                                <a:gd name="csX2" fmla="*/ 8762 w 32382"/>
                                <a:gd name="csY2" fmla="*/ 20814 h 31347"/>
                                <a:gd name="csX3" fmla="*/ 18032 w 32382"/>
                                <a:gd name="csY3" fmla="*/ 20814 h 31347"/>
                                <a:gd name="csX4" fmla="*/ 18794 w 32382"/>
                                <a:gd name="csY4" fmla="*/ 22464 h 31347"/>
                                <a:gd name="csX5" fmla="*/ 8000 w 32382"/>
                                <a:gd name="csY5" fmla="*/ 22464 h 31347"/>
                                <a:gd name="csX6" fmla="*/ 6731 w 32382"/>
                                <a:gd name="csY6" fmla="*/ 25509 h 31347"/>
                                <a:gd name="csX7" fmla="*/ 6096 w 32382"/>
                                <a:gd name="csY7" fmla="*/ 28048 h 31347"/>
                                <a:gd name="csX8" fmla="*/ 7112 w 32382"/>
                                <a:gd name="csY8" fmla="*/ 29951 h 31347"/>
                                <a:gd name="csX9" fmla="*/ 10159 w 32382"/>
                                <a:gd name="csY9" fmla="*/ 30459 h 31347"/>
                                <a:gd name="csX10" fmla="*/ 10159 w 32382"/>
                                <a:gd name="csY10" fmla="*/ 31347 h 31347"/>
                                <a:gd name="csX11" fmla="*/ 0 w 32382"/>
                                <a:gd name="csY11" fmla="*/ 31347 h 31347"/>
                                <a:gd name="csX12" fmla="*/ 0 w 32382"/>
                                <a:gd name="csY12" fmla="*/ 30459 h 31347"/>
                                <a:gd name="csX13" fmla="*/ 2667 w 32382"/>
                                <a:gd name="csY13" fmla="*/ 29063 h 31347"/>
                                <a:gd name="csX14" fmla="*/ 5334 w 32382"/>
                                <a:gd name="csY14" fmla="*/ 24494 h 31347"/>
                                <a:gd name="csX15" fmla="*/ 16255 w 32382"/>
                                <a:gd name="csY15" fmla="*/ 0 h 31347"/>
                                <a:gd name="csX16" fmla="*/ 16636 w 32382"/>
                                <a:gd name="csY16" fmla="*/ 0 h 31347"/>
                                <a:gd name="csX17" fmla="*/ 27684 w 32382"/>
                                <a:gd name="csY17" fmla="*/ 25129 h 31347"/>
                                <a:gd name="csX18" fmla="*/ 30223 w 32382"/>
                                <a:gd name="csY18" fmla="*/ 29571 h 31347"/>
                                <a:gd name="csX19" fmla="*/ 32382 w 32382"/>
                                <a:gd name="csY19" fmla="*/ 30332 h 31347"/>
                                <a:gd name="csX20" fmla="*/ 32382 w 32382"/>
                                <a:gd name="csY20" fmla="*/ 31221 h 31347"/>
                                <a:gd name="csX21" fmla="*/ 17524 w 32382"/>
                                <a:gd name="csY21" fmla="*/ 31221 h 31347"/>
                                <a:gd name="csX22" fmla="*/ 17524 w 32382"/>
                                <a:gd name="csY22" fmla="*/ 30332 h 31347"/>
                                <a:gd name="csX23" fmla="*/ 18160 w 32382"/>
                                <a:gd name="csY23" fmla="*/ 30332 h 31347"/>
                                <a:gd name="csX24" fmla="*/ 20699 w 32382"/>
                                <a:gd name="csY24" fmla="*/ 29824 h 31347"/>
                                <a:gd name="csX25" fmla="*/ 21207 w 32382"/>
                                <a:gd name="csY25" fmla="*/ 28809 h 31347"/>
                                <a:gd name="csX26" fmla="*/ 21080 w 32382"/>
                                <a:gd name="csY26" fmla="*/ 27921 h 31347"/>
                                <a:gd name="csX27" fmla="*/ 20445 w 32382"/>
                                <a:gd name="csY27" fmla="*/ 26271 h 31347"/>
                                <a:gd name="csX28" fmla="*/ 18794 w 32382"/>
                                <a:gd name="csY28" fmla="*/ 22464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2382" h="31347">
                                  <a:moveTo>
                                    <a:pt x="18032" y="20814"/>
                                  </a:moveTo>
                                  <a:lnTo>
                                    <a:pt x="13461" y="10280"/>
                                  </a:lnTo>
                                  <a:lnTo>
                                    <a:pt x="8762" y="20814"/>
                                  </a:lnTo>
                                  <a:lnTo>
                                    <a:pt x="18032" y="20814"/>
                                  </a:lnTo>
                                  <a:close/>
                                  <a:moveTo>
                                    <a:pt x="18794" y="22464"/>
                                  </a:moveTo>
                                  <a:lnTo>
                                    <a:pt x="8000" y="22464"/>
                                  </a:lnTo>
                                  <a:lnTo>
                                    <a:pt x="6731" y="25509"/>
                                  </a:lnTo>
                                  <a:cubicBezTo>
                                    <a:pt x="6349" y="26525"/>
                                    <a:pt x="6096" y="27286"/>
                                    <a:pt x="6096" y="28048"/>
                                  </a:cubicBezTo>
                                  <a:cubicBezTo>
                                    <a:pt x="6096" y="28936"/>
                                    <a:pt x="6477" y="29571"/>
                                    <a:pt x="7112" y="29951"/>
                                  </a:cubicBezTo>
                                  <a:cubicBezTo>
                                    <a:pt x="7493" y="30205"/>
                                    <a:pt x="8508" y="30332"/>
                                    <a:pt x="10159" y="30459"/>
                                  </a:cubicBezTo>
                                  <a:lnTo>
                                    <a:pt x="10159" y="31347"/>
                                  </a:lnTo>
                                  <a:lnTo>
                                    <a:pt x="0" y="31347"/>
                                  </a:lnTo>
                                  <a:lnTo>
                                    <a:pt x="0" y="30459"/>
                                  </a:lnTo>
                                  <a:cubicBezTo>
                                    <a:pt x="1143" y="30332"/>
                                    <a:pt x="2032" y="29824"/>
                                    <a:pt x="2667" y="29063"/>
                                  </a:cubicBezTo>
                                  <a:cubicBezTo>
                                    <a:pt x="3429" y="28302"/>
                                    <a:pt x="4191" y="26779"/>
                                    <a:pt x="5334" y="24494"/>
                                  </a:cubicBezTo>
                                  <a:lnTo>
                                    <a:pt x="16255" y="0"/>
                                  </a:lnTo>
                                  <a:lnTo>
                                    <a:pt x="16636" y="0"/>
                                  </a:lnTo>
                                  <a:lnTo>
                                    <a:pt x="27684" y="25129"/>
                                  </a:lnTo>
                                  <a:cubicBezTo>
                                    <a:pt x="28699" y="27540"/>
                                    <a:pt x="29588" y="29063"/>
                                    <a:pt x="30223" y="29571"/>
                                  </a:cubicBezTo>
                                  <a:cubicBezTo>
                                    <a:pt x="30731" y="30078"/>
                                    <a:pt x="31493" y="30332"/>
                                    <a:pt x="32382" y="30332"/>
                                  </a:cubicBezTo>
                                  <a:lnTo>
                                    <a:pt x="32382" y="31221"/>
                                  </a:lnTo>
                                  <a:lnTo>
                                    <a:pt x="17524" y="31221"/>
                                  </a:lnTo>
                                  <a:lnTo>
                                    <a:pt x="17524" y="30332"/>
                                  </a:lnTo>
                                  <a:lnTo>
                                    <a:pt x="18160" y="30332"/>
                                  </a:lnTo>
                                  <a:cubicBezTo>
                                    <a:pt x="19302" y="30332"/>
                                    <a:pt x="20191" y="30205"/>
                                    <a:pt x="20699" y="29824"/>
                                  </a:cubicBezTo>
                                  <a:cubicBezTo>
                                    <a:pt x="21080" y="29571"/>
                                    <a:pt x="21207" y="29190"/>
                                    <a:pt x="21207" y="28809"/>
                                  </a:cubicBezTo>
                                  <a:cubicBezTo>
                                    <a:pt x="21207" y="28555"/>
                                    <a:pt x="21207" y="28302"/>
                                    <a:pt x="21080" y="27921"/>
                                  </a:cubicBezTo>
                                  <a:cubicBezTo>
                                    <a:pt x="21080" y="27794"/>
                                    <a:pt x="20826" y="27159"/>
                                    <a:pt x="20445" y="26271"/>
                                  </a:cubicBezTo>
                                  <a:lnTo>
                                    <a:pt x="18794" y="22464"/>
                                  </a:lnTo>
                                  <a:close/>
                                </a:path>
                              </a:pathLst>
                            </a:custGeom>
                            <a:solidFill>
                              <a:srgbClr val="000000"/>
                            </a:solidFill>
                            <a:ln w="12688" cap="flat">
                              <a:noFill/>
                              <a:prstDash val="solid"/>
                              <a:miter/>
                            </a:ln>
                          </wps:spPr>
                          <wps:bodyPr/>
                        </wps:wsp>
                        <wps:wsp>
                          <wps:cNvPr id="966991905" name="Freeform: Shape 966991905">
                            <a:extLst>
                              <a:ext uri="{FF2B5EF4-FFF2-40B4-BE49-F238E27FC236}">
                                <a16:creationId xmlns:a16="http://schemas.microsoft.com/office/drawing/2014/main" id="{9EE142F6-49CF-3EEF-3BB6-EF694E487EDB}"/>
                              </a:ext>
                            </a:extLst>
                          </wps:cNvPr>
                          <wps:cNvSpPr/>
                          <wps:spPr>
                            <a:xfrm>
                              <a:off x="5742701" y="463460"/>
                              <a:ext cx="20699" cy="31728"/>
                            </a:xfrm>
                            <a:custGeom>
                              <a:avLst/>
                              <a:gdLst>
                                <a:gd name="csX0" fmla="*/ 9651 w 20699"/>
                                <a:gd name="csY0" fmla="*/ 1396 h 31728"/>
                                <a:gd name="csX1" fmla="*/ 7365 w 20699"/>
                                <a:gd name="csY1" fmla="*/ 2665 h 31728"/>
                                <a:gd name="csX2" fmla="*/ 6476 w 20699"/>
                                <a:gd name="csY2" fmla="*/ 8122 h 31728"/>
                                <a:gd name="csX3" fmla="*/ 7365 w 20699"/>
                                <a:gd name="csY3" fmla="*/ 12818 h 31728"/>
                                <a:gd name="csX4" fmla="*/ 9524 w 20699"/>
                                <a:gd name="csY4" fmla="*/ 14087 h 31728"/>
                                <a:gd name="csX5" fmla="*/ 11810 w 20699"/>
                                <a:gd name="csY5" fmla="*/ 12818 h 31728"/>
                                <a:gd name="csX6" fmla="*/ 12699 w 20699"/>
                                <a:gd name="csY6" fmla="*/ 7996 h 31728"/>
                                <a:gd name="csX7" fmla="*/ 11683 w 20699"/>
                                <a:gd name="csY7" fmla="*/ 2538 h 31728"/>
                                <a:gd name="csX8" fmla="*/ 9651 w 20699"/>
                                <a:gd name="csY8" fmla="*/ 1396 h 31728"/>
                                <a:gd name="csX9" fmla="*/ 8254 w 20699"/>
                                <a:gd name="csY9" fmla="*/ 24875 h 31728"/>
                                <a:gd name="csX10" fmla="*/ 5207 w 20699"/>
                                <a:gd name="csY10" fmla="*/ 25256 h 31728"/>
                                <a:gd name="csX11" fmla="*/ 3937 w 20699"/>
                                <a:gd name="csY11" fmla="*/ 27159 h 31728"/>
                                <a:gd name="csX12" fmla="*/ 5207 w 20699"/>
                                <a:gd name="csY12" fmla="*/ 29190 h 31728"/>
                                <a:gd name="csX13" fmla="*/ 10286 w 20699"/>
                                <a:gd name="csY13" fmla="*/ 30078 h 31728"/>
                                <a:gd name="csX14" fmla="*/ 15238 w 20699"/>
                                <a:gd name="csY14" fmla="*/ 29190 h 31728"/>
                                <a:gd name="csX15" fmla="*/ 17016 w 20699"/>
                                <a:gd name="csY15" fmla="*/ 26905 h 31728"/>
                                <a:gd name="csX16" fmla="*/ 16635 w 20699"/>
                                <a:gd name="csY16" fmla="*/ 26017 h 31728"/>
                                <a:gd name="csX17" fmla="*/ 14731 w 20699"/>
                                <a:gd name="csY17" fmla="*/ 25129 h 31728"/>
                                <a:gd name="csX18" fmla="*/ 8127 w 20699"/>
                                <a:gd name="csY18" fmla="*/ 24875 h 31728"/>
                                <a:gd name="csX19" fmla="*/ 13461 w 20699"/>
                                <a:gd name="csY19" fmla="*/ 761 h 31728"/>
                                <a:gd name="csX20" fmla="*/ 20572 w 20699"/>
                                <a:gd name="csY20" fmla="*/ 761 h 31728"/>
                                <a:gd name="csX21" fmla="*/ 20572 w 20699"/>
                                <a:gd name="csY21" fmla="*/ 3300 h 31728"/>
                                <a:gd name="csX22" fmla="*/ 16508 w 20699"/>
                                <a:gd name="csY22" fmla="*/ 3300 h 31728"/>
                                <a:gd name="csX23" fmla="*/ 18032 w 20699"/>
                                <a:gd name="csY23" fmla="*/ 5330 h 31728"/>
                                <a:gd name="csX24" fmla="*/ 18540 w 20699"/>
                                <a:gd name="csY24" fmla="*/ 7869 h 31728"/>
                                <a:gd name="csX25" fmla="*/ 17270 w 20699"/>
                                <a:gd name="csY25" fmla="*/ 11803 h 31728"/>
                                <a:gd name="csX26" fmla="*/ 13842 w 20699"/>
                                <a:gd name="csY26" fmla="*/ 14468 h 31728"/>
                                <a:gd name="csX27" fmla="*/ 10032 w 20699"/>
                                <a:gd name="csY27" fmla="*/ 15356 h 31728"/>
                                <a:gd name="csX28" fmla="*/ 7365 w 20699"/>
                                <a:gd name="csY28" fmla="*/ 15356 h 31728"/>
                                <a:gd name="csX29" fmla="*/ 5588 w 20699"/>
                                <a:gd name="csY29" fmla="*/ 15991 h 31728"/>
                                <a:gd name="csX30" fmla="*/ 4952 w 20699"/>
                                <a:gd name="csY30" fmla="*/ 17514 h 31728"/>
                                <a:gd name="csX31" fmla="*/ 5588 w 20699"/>
                                <a:gd name="csY31" fmla="*/ 18910 h 31728"/>
                                <a:gd name="csX32" fmla="*/ 7619 w 20699"/>
                                <a:gd name="csY32" fmla="*/ 19418 h 31728"/>
                                <a:gd name="csX33" fmla="*/ 11556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1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651" y="1396"/>
                                  </a:moveTo>
                                  <a:cubicBezTo>
                                    <a:pt x="8762" y="1396"/>
                                    <a:pt x="8000" y="1904"/>
                                    <a:pt x="7365" y="2665"/>
                                  </a:cubicBezTo>
                                  <a:cubicBezTo>
                                    <a:pt x="6730" y="3554"/>
                                    <a:pt x="6476" y="5330"/>
                                    <a:pt x="6476" y="8122"/>
                                  </a:cubicBezTo>
                                  <a:cubicBezTo>
                                    <a:pt x="6476" y="10407"/>
                                    <a:pt x="6730" y="11930"/>
                                    <a:pt x="7365" y="12818"/>
                                  </a:cubicBezTo>
                                  <a:cubicBezTo>
                                    <a:pt x="8000" y="13707"/>
                                    <a:pt x="8635" y="14087"/>
                                    <a:pt x="9524" y="14087"/>
                                  </a:cubicBezTo>
                                  <a:cubicBezTo>
                                    <a:pt x="10413" y="14087"/>
                                    <a:pt x="11175" y="13707"/>
                                    <a:pt x="11810" y="12818"/>
                                  </a:cubicBezTo>
                                  <a:cubicBezTo>
                                    <a:pt x="12445" y="11930"/>
                                    <a:pt x="12699" y="10407"/>
                                    <a:pt x="12699" y="7996"/>
                                  </a:cubicBezTo>
                                  <a:cubicBezTo>
                                    <a:pt x="12699" y="5330"/>
                                    <a:pt x="12318" y="3427"/>
                                    <a:pt x="11683" y="2538"/>
                                  </a:cubicBezTo>
                                  <a:cubicBezTo>
                                    <a:pt x="11175" y="1777"/>
                                    <a:pt x="10540" y="1396"/>
                                    <a:pt x="9651" y="1396"/>
                                  </a:cubicBezTo>
                                  <a:moveTo>
                                    <a:pt x="8254" y="24875"/>
                                  </a:moveTo>
                                  <a:cubicBezTo>
                                    <a:pt x="6730" y="24875"/>
                                    <a:pt x="5714" y="24875"/>
                                    <a:pt x="5207" y="25256"/>
                                  </a:cubicBezTo>
                                  <a:cubicBezTo>
                                    <a:pt x="4318" y="25763"/>
                                    <a:pt x="3937" y="26398"/>
                                    <a:pt x="3937" y="27159"/>
                                  </a:cubicBezTo>
                                  <a:cubicBezTo>
                                    <a:pt x="3937" y="27921"/>
                                    <a:pt x="4318" y="28682"/>
                                    <a:pt x="5207" y="29190"/>
                                  </a:cubicBezTo>
                                  <a:cubicBezTo>
                                    <a:pt x="6095" y="29824"/>
                                    <a:pt x="7746" y="30078"/>
                                    <a:pt x="10286" y="30078"/>
                                  </a:cubicBezTo>
                                  <a:cubicBezTo>
                                    <a:pt x="12445" y="30078"/>
                                    <a:pt x="14096" y="29824"/>
                                    <a:pt x="15238" y="29190"/>
                                  </a:cubicBezTo>
                                  <a:cubicBezTo>
                                    <a:pt x="16382" y="28682"/>
                                    <a:pt x="17016" y="27921"/>
                                    <a:pt x="17016" y="26905"/>
                                  </a:cubicBezTo>
                                  <a:cubicBezTo>
                                    <a:pt x="17016" y="26525"/>
                                    <a:pt x="17016" y="26271"/>
                                    <a:pt x="16635" y="26017"/>
                                  </a:cubicBezTo>
                                  <a:cubicBezTo>
                                    <a:pt x="16254" y="25636"/>
                                    <a:pt x="15619" y="25256"/>
                                    <a:pt x="14731" y="25129"/>
                                  </a:cubicBezTo>
                                  <a:cubicBezTo>
                                    <a:pt x="13969" y="25002"/>
                                    <a:pt x="11683" y="24875"/>
                                    <a:pt x="8127" y="24875"/>
                                  </a:cubicBezTo>
                                  <a:moveTo>
                                    <a:pt x="13461" y="761"/>
                                  </a:moveTo>
                                  <a:lnTo>
                                    <a:pt x="20572" y="761"/>
                                  </a:lnTo>
                                  <a:lnTo>
                                    <a:pt x="20572" y="3300"/>
                                  </a:lnTo>
                                  <a:lnTo>
                                    <a:pt x="16508" y="3300"/>
                                  </a:lnTo>
                                  <a:cubicBezTo>
                                    <a:pt x="17270" y="4061"/>
                                    <a:pt x="17778" y="4696"/>
                                    <a:pt x="18032" y="5330"/>
                                  </a:cubicBezTo>
                                  <a:cubicBezTo>
                                    <a:pt x="18413" y="6092"/>
                                    <a:pt x="18540" y="6980"/>
                                    <a:pt x="18540" y="7869"/>
                                  </a:cubicBezTo>
                                  <a:cubicBezTo>
                                    <a:pt x="18540" y="9392"/>
                                    <a:pt x="18159" y="10661"/>
                                    <a:pt x="17270" y="11803"/>
                                  </a:cubicBezTo>
                                  <a:cubicBezTo>
                                    <a:pt x="16382" y="12945"/>
                                    <a:pt x="15238" y="13833"/>
                                    <a:pt x="13842" y="14468"/>
                                  </a:cubicBezTo>
                                  <a:cubicBezTo>
                                    <a:pt x="12445" y="15103"/>
                                    <a:pt x="11175" y="15356"/>
                                    <a:pt x="10032" y="15356"/>
                                  </a:cubicBezTo>
                                  <a:cubicBezTo>
                                    <a:pt x="10032" y="15356"/>
                                    <a:pt x="9016" y="15356"/>
                                    <a:pt x="7365" y="15356"/>
                                  </a:cubicBezTo>
                                  <a:cubicBezTo>
                                    <a:pt x="6730" y="15356"/>
                                    <a:pt x="6095" y="15610"/>
                                    <a:pt x="5588" y="15991"/>
                                  </a:cubicBezTo>
                                  <a:cubicBezTo>
                                    <a:pt x="5079" y="16499"/>
                                    <a:pt x="4952" y="17006"/>
                                    <a:pt x="4952" y="17514"/>
                                  </a:cubicBezTo>
                                  <a:cubicBezTo>
                                    <a:pt x="4952" y="18022"/>
                                    <a:pt x="5207" y="18529"/>
                                    <a:pt x="5588" y="18910"/>
                                  </a:cubicBezTo>
                                  <a:cubicBezTo>
                                    <a:pt x="5968" y="19291"/>
                                    <a:pt x="6603" y="19418"/>
                                    <a:pt x="7619" y="19418"/>
                                  </a:cubicBezTo>
                                  <a:lnTo>
                                    <a:pt x="11556" y="19418"/>
                                  </a:lnTo>
                                  <a:cubicBezTo>
                                    <a:pt x="14731" y="19418"/>
                                    <a:pt x="16889"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5" y="31601"/>
                                    <a:pt x="4571"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413" y="13072"/>
                                    <a:pt x="1397" y="11803"/>
                                  </a:cubicBezTo>
                                  <a:cubicBezTo>
                                    <a:pt x="508" y="10661"/>
                                    <a:pt x="0" y="9265"/>
                                    <a:pt x="0" y="7615"/>
                                  </a:cubicBezTo>
                                  <a:cubicBezTo>
                                    <a:pt x="0" y="5584"/>
                                    <a:pt x="889" y="3807"/>
                                    <a:pt x="2540" y="2284"/>
                                  </a:cubicBezTo>
                                  <a:cubicBezTo>
                                    <a:pt x="4190" y="761"/>
                                    <a:pt x="6349" y="0"/>
                                    <a:pt x="9016" y="0"/>
                                  </a:cubicBezTo>
                                  <a:cubicBezTo>
                                    <a:pt x="10413" y="0"/>
                                    <a:pt x="11810" y="254"/>
                                    <a:pt x="13334" y="888"/>
                                  </a:cubicBezTo>
                                </a:path>
                              </a:pathLst>
                            </a:custGeom>
                            <a:solidFill>
                              <a:srgbClr val="000000"/>
                            </a:solidFill>
                            <a:ln w="12688" cap="flat">
                              <a:noFill/>
                              <a:prstDash val="solid"/>
                              <a:miter/>
                            </a:ln>
                          </wps:spPr>
                          <wps:bodyPr/>
                        </wps:wsp>
                        <wps:wsp>
                          <wps:cNvPr id="251230337" name="Freeform: Shape 251230337">
                            <a:extLst>
                              <a:ext uri="{FF2B5EF4-FFF2-40B4-BE49-F238E27FC236}">
                                <a16:creationId xmlns:a16="http://schemas.microsoft.com/office/drawing/2014/main" id="{E82CD9ED-2EEB-81EF-1AD4-75D4CFF47BBA}"/>
                              </a:ext>
                            </a:extLst>
                          </wps:cNvPr>
                          <wps:cNvSpPr/>
                          <wps:spPr>
                            <a:xfrm>
                              <a:off x="5765559" y="463460"/>
                              <a:ext cx="17778" cy="22463"/>
                            </a:xfrm>
                            <a:custGeom>
                              <a:avLst/>
                              <a:gdLst>
                                <a:gd name="csX0" fmla="*/ 11937 w 17778"/>
                                <a:gd name="csY0" fmla="*/ 8884 h 22463"/>
                                <a:gd name="csX1" fmla="*/ 11556 w 17778"/>
                                <a:gd name="csY1" fmla="*/ 3934 h 22463"/>
                                <a:gd name="csX2" fmla="*/ 10286 w 17778"/>
                                <a:gd name="csY2" fmla="*/ 1904 h 22463"/>
                                <a:gd name="csX3" fmla="*/ 9016 w 17778"/>
                                <a:gd name="csY3" fmla="*/ 1523 h 22463"/>
                                <a:gd name="csX4" fmla="*/ 7111 w 17778"/>
                                <a:gd name="csY4" fmla="*/ 2665 h 22463"/>
                                <a:gd name="csX5" fmla="*/ 5841 w 17778"/>
                                <a:gd name="csY5" fmla="*/ 8122 h 22463"/>
                                <a:gd name="csX6" fmla="*/ 5841 w 17778"/>
                                <a:gd name="csY6" fmla="*/ 8884 h 22463"/>
                                <a:gd name="csX7" fmla="*/ 11937 w 17778"/>
                                <a:gd name="csY7" fmla="*/ 8884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8884"/>
                                  </a:moveTo>
                                  <a:cubicBezTo>
                                    <a:pt x="11937" y="6473"/>
                                    <a:pt x="11810" y="4823"/>
                                    <a:pt x="11556" y="3934"/>
                                  </a:cubicBezTo>
                                  <a:cubicBezTo>
                                    <a:pt x="11302" y="3046"/>
                                    <a:pt x="10921" y="2284"/>
                                    <a:pt x="10286" y="1904"/>
                                  </a:cubicBezTo>
                                  <a:cubicBezTo>
                                    <a:pt x="10032" y="1650"/>
                                    <a:pt x="9524" y="1523"/>
                                    <a:pt x="9016" y="1523"/>
                                  </a:cubicBezTo>
                                  <a:cubicBezTo>
                                    <a:pt x="8254" y="1523"/>
                                    <a:pt x="7619" y="1904"/>
                                    <a:pt x="7111" y="2665"/>
                                  </a:cubicBezTo>
                                  <a:cubicBezTo>
                                    <a:pt x="6223" y="4061"/>
                                    <a:pt x="5841" y="5838"/>
                                    <a:pt x="5841" y="8122"/>
                                  </a:cubicBezTo>
                                  <a:lnTo>
                                    <a:pt x="5841" y="8884"/>
                                  </a:lnTo>
                                  <a:lnTo>
                                    <a:pt x="11937" y="8884"/>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6"/>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1886305284" name="Freeform: Shape 1886305284">
                            <a:extLst>
                              <a:ext uri="{FF2B5EF4-FFF2-40B4-BE49-F238E27FC236}">
                                <a16:creationId xmlns:a16="http://schemas.microsoft.com/office/drawing/2014/main" id="{30B8DD49-B861-B6FB-A272-5AD3E66FEEBE}"/>
                              </a:ext>
                            </a:extLst>
                          </wps:cNvPr>
                          <wps:cNvSpPr/>
                          <wps:spPr>
                            <a:xfrm>
                              <a:off x="5784988" y="453815"/>
                              <a:ext cx="11555" cy="31347"/>
                            </a:xfrm>
                            <a:custGeom>
                              <a:avLst/>
                              <a:gdLst>
                                <a:gd name="csX0" fmla="*/ 5842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2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2"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1" y="6473"/>
                                    <a:pt x="3556" y="5838"/>
                                  </a:cubicBezTo>
                                  <a:cubicBezTo>
                                    <a:pt x="2921" y="5203"/>
                                    <a:pt x="2540" y="4315"/>
                                    <a:pt x="2540" y="3427"/>
                                  </a:cubicBezTo>
                                  <a:cubicBezTo>
                                    <a:pt x="2540" y="2538"/>
                                    <a:pt x="2921" y="1650"/>
                                    <a:pt x="3556" y="1015"/>
                                  </a:cubicBezTo>
                                  <a:cubicBezTo>
                                    <a:pt x="4191"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3"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773764511" name="Freeform: Shape 773764511">
                            <a:extLst>
                              <a:ext uri="{FF2B5EF4-FFF2-40B4-BE49-F238E27FC236}">
                                <a16:creationId xmlns:a16="http://schemas.microsoft.com/office/drawing/2014/main" id="{8CF5F671-14D6-DB4E-46DB-5503EA03AF64}"/>
                              </a:ext>
                            </a:extLst>
                          </wps:cNvPr>
                          <wps:cNvSpPr/>
                          <wps:spPr>
                            <a:xfrm>
                              <a:off x="5799465" y="46346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759723235" name="Freeform: Shape 1759723235">
                            <a:extLst>
                              <a:ext uri="{FF2B5EF4-FFF2-40B4-BE49-F238E27FC236}">
                                <a16:creationId xmlns:a16="http://schemas.microsoft.com/office/drawing/2014/main" id="{6E3A5CB7-006F-D3A8-03C9-E6A8E451DACC}"/>
                              </a:ext>
                            </a:extLst>
                          </wps:cNvPr>
                          <wps:cNvSpPr/>
                          <wps:spPr>
                            <a:xfrm>
                              <a:off x="5824736" y="463460"/>
                              <a:ext cx="20699" cy="31728"/>
                            </a:xfrm>
                            <a:custGeom>
                              <a:avLst/>
                              <a:gdLst>
                                <a:gd name="csX0" fmla="*/ 9778 w 20699"/>
                                <a:gd name="csY0" fmla="*/ 1396 h 31728"/>
                                <a:gd name="csX1" fmla="*/ 7619 w 20699"/>
                                <a:gd name="csY1" fmla="*/ 2665 h 31728"/>
                                <a:gd name="csX2" fmla="*/ 6730 w 20699"/>
                                <a:gd name="csY2" fmla="*/ 8122 h 31728"/>
                                <a:gd name="csX3" fmla="*/ 7619 w 20699"/>
                                <a:gd name="csY3" fmla="*/ 12818 h 31728"/>
                                <a:gd name="csX4" fmla="*/ 9778 w 20699"/>
                                <a:gd name="csY4" fmla="*/ 14087 h 31728"/>
                                <a:gd name="csX5" fmla="*/ 12064 w 20699"/>
                                <a:gd name="csY5" fmla="*/ 12818 h 31728"/>
                                <a:gd name="csX6" fmla="*/ 12953 w 20699"/>
                                <a:gd name="csY6" fmla="*/ 7996 h 31728"/>
                                <a:gd name="csX7" fmla="*/ 11937 w 20699"/>
                                <a:gd name="csY7" fmla="*/ 2538 h 31728"/>
                                <a:gd name="csX8" fmla="*/ 9905 w 20699"/>
                                <a:gd name="csY8" fmla="*/ 1396 h 31728"/>
                                <a:gd name="csX9" fmla="*/ 8381 w 20699"/>
                                <a:gd name="csY9" fmla="*/ 24875 h 31728"/>
                                <a:gd name="csX10" fmla="*/ 5334 w 20699"/>
                                <a:gd name="csY10" fmla="*/ 25256 h 31728"/>
                                <a:gd name="csX11" fmla="*/ 4064 w 20699"/>
                                <a:gd name="csY11" fmla="*/ 27159 h 31728"/>
                                <a:gd name="csX12" fmla="*/ 5334 w 20699"/>
                                <a:gd name="csY12" fmla="*/ 29190 h 31728"/>
                                <a:gd name="csX13" fmla="*/ 10413 w 20699"/>
                                <a:gd name="csY13" fmla="*/ 30078 h 31728"/>
                                <a:gd name="csX14" fmla="*/ 15365 w 20699"/>
                                <a:gd name="csY14" fmla="*/ 29190 h 31728"/>
                                <a:gd name="csX15" fmla="*/ 17143 w 20699"/>
                                <a:gd name="csY15" fmla="*/ 26905 h 31728"/>
                                <a:gd name="csX16" fmla="*/ 16763 w 20699"/>
                                <a:gd name="csY16" fmla="*/ 26017 h 31728"/>
                                <a:gd name="csX17" fmla="*/ 14858 w 20699"/>
                                <a:gd name="csY17" fmla="*/ 25129 h 31728"/>
                                <a:gd name="csX18" fmla="*/ 8254 w 20699"/>
                                <a:gd name="csY18" fmla="*/ 24875 h 31728"/>
                                <a:gd name="csX19" fmla="*/ 13588 w 20699"/>
                                <a:gd name="csY19" fmla="*/ 761 h 31728"/>
                                <a:gd name="csX20" fmla="*/ 20699 w 20699"/>
                                <a:gd name="csY20" fmla="*/ 761 h 31728"/>
                                <a:gd name="csX21" fmla="*/ 20699 w 20699"/>
                                <a:gd name="csY21" fmla="*/ 3300 h 31728"/>
                                <a:gd name="csX22" fmla="*/ 16635 w 20699"/>
                                <a:gd name="csY22" fmla="*/ 3300 h 31728"/>
                                <a:gd name="csX23" fmla="*/ 18159 w 20699"/>
                                <a:gd name="csY23" fmla="*/ 5330 h 31728"/>
                                <a:gd name="csX24" fmla="*/ 18667 w 20699"/>
                                <a:gd name="csY24" fmla="*/ 7869 h 31728"/>
                                <a:gd name="csX25" fmla="*/ 17397 w 20699"/>
                                <a:gd name="csY25" fmla="*/ 11803 h 31728"/>
                                <a:gd name="csX26" fmla="*/ 13969 w 20699"/>
                                <a:gd name="csY26" fmla="*/ 14468 h 31728"/>
                                <a:gd name="csX27" fmla="*/ 10159 w 20699"/>
                                <a:gd name="csY27" fmla="*/ 15356 h 31728"/>
                                <a:gd name="csX28" fmla="*/ 7492 w 20699"/>
                                <a:gd name="csY28" fmla="*/ 15356 h 31728"/>
                                <a:gd name="csX29" fmla="*/ 5715 w 20699"/>
                                <a:gd name="csY29" fmla="*/ 15991 h 31728"/>
                                <a:gd name="csX30" fmla="*/ 5079 w 20699"/>
                                <a:gd name="csY30" fmla="*/ 17514 h 31728"/>
                                <a:gd name="csX31" fmla="*/ 5715 w 20699"/>
                                <a:gd name="csY31" fmla="*/ 18910 h 31728"/>
                                <a:gd name="csX32" fmla="*/ 7746 w 20699"/>
                                <a:gd name="csY32" fmla="*/ 19418 h 31728"/>
                                <a:gd name="csX33" fmla="*/ 11683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2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778" y="1396"/>
                                  </a:moveTo>
                                  <a:cubicBezTo>
                                    <a:pt x="8889" y="1396"/>
                                    <a:pt x="8127" y="1904"/>
                                    <a:pt x="7619" y="2665"/>
                                  </a:cubicBezTo>
                                  <a:cubicBezTo>
                                    <a:pt x="6984" y="3554"/>
                                    <a:pt x="6730" y="5330"/>
                                    <a:pt x="6730" y="8122"/>
                                  </a:cubicBezTo>
                                  <a:cubicBezTo>
                                    <a:pt x="6730" y="10407"/>
                                    <a:pt x="6984" y="11930"/>
                                    <a:pt x="7619" y="12818"/>
                                  </a:cubicBezTo>
                                  <a:cubicBezTo>
                                    <a:pt x="8254" y="13707"/>
                                    <a:pt x="8889" y="14087"/>
                                    <a:pt x="9778" y="14087"/>
                                  </a:cubicBezTo>
                                  <a:cubicBezTo>
                                    <a:pt x="10667" y="14087"/>
                                    <a:pt x="11429" y="13707"/>
                                    <a:pt x="12064" y="12818"/>
                                  </a:cubicBezTo>
                                  <a:cubicBezTo>
                                    <a:pt x="12699" y="11930"/>
                                    <a:pt x="12953" y="10407"/>
                                    <a:pt x="12953" y="7996"/>
                                  </a:cubicBezTo>
                                  <a:cubicBezTo>
                                    <a:pt x="12953" y="5330"/>
                                    <a:pt x="12572" y="3427"/>
                                    <a:pt x="11937" y="2538"/>
                                  </a:cubicBezTo>
                                  <a:cubicBezTo>
                                    <a:pt x="11429" y="1777"/>
                                    <a:pt x="10794" y="1396"/>
                                    <a:pt x="9905" y="1396"/>
                                  </a:cubicBezTo>
                                  <a:moveTo>
                                    <a:pt x="8381" y="24875"/>
                                  </a:moveTo>
                                  <a:cubicBezTo>
                                    <a:pt x="6857" y="24875"/>
                                    <a:pt x="5841" y="24875"/>
                                    <a:pt x="5334" y="25256"/>
                                  </a:cubicBezTo>
                                  <a:cubicBezTo>
                                    <a:pt x="4445" y="25763"/>
                                    <a:pt x="4064" y="26398"/>
                                    <a:pt x="4064" y="27159"/>
                                  </a:cubicBezTo>
                                  <a:cubicBezTo>
                                    <a:pt x="4064" y="27921"/>
                                    <a:pt x="4445" y="28682"/>
                                    <a:pt x="5334" y="29190"/>
                                  </a:cubicBezTo>
                                  <a:cubicBezTo>
                                    <a:pt x="6222" y="29824"/>
                                    <a:pt x="7873" y="30078"/>
                                    <a:pt x="10413" y="30078"/>
                                  </a:cubicBezTo>
                                  <a:cubicBezTo>
                                    <a:pt x="12572" y="30078"/>
                                    <a:pt x="14096" y="29824"/>
                                    <a:pt x="15365" y="29190"/>
                                  </a:cubicBezTo>
                                  <a:cubicBezTo>
                                    <a:pt x="16508" y="28682"/>
                                    <a:pt x="17143" y="27921"/>
                                    <a:pt x="17143" y="26905"/>
                                  </a:cubicBezTo>
                                  <a:cubicBezTo>
                                    <a:pt x="17143" y="26525"/>
                                    <a:pt x="17143" y="26271"/>
                                    <a:pt x="16763" y="26017"/>
                                  </a:cubicBezTo>
                                  <a:cubicBezTo>
                                    <a:pt x="16382" y="25636"/>
                                    <a:pt x="15746" y="25256"/>
                                    <a:pt x="14858" y="25129"/>
                                  </a:cubicBezTo>
                                  <a:cubicBezTo>
                                    <a:pt x="14096" y="25002"/>
                                    <a:pt x="11810" y="24875"/>
                                    <a:pt x="8254" y="24875"/>
                                  </a:cubicBezTo>
                                  <a:moveTo>
                                    <a:pt x="13588" y="761"/>
                                  </a:moveTo>
                                  <a:lnTo>
                                    <a:pt x="20699" y="761"/>
                                  </a:lnTo>
                                  <a:lnTo>
                                    <a:pt x="20699" y="3300"/>
                                  </a:lnTo>
                                  <a:lnTo>
                                    <a:pt x="16635" y="3300"/>
                                  </a:lnTo>
                                  <a:cubicBezTo>
                                    <a:pt x="17397" y="4061"/>
                                    <a:pt x="17905" y="4696"/>
                                    <a:pt x="18159" y="5330"/>
                                  </a:cubicBezTo>
                                  <a:cubicBezTo>
                                    <a:pt x="18540" y="6092"/>
                                    <a:pt x="18667" y="6980"/>
                                    <a:pt x="18667" y="7869"/>
                                  </a:cubicBezTo>
                                  <a:cubicBezTo>
                                    <a:pt x="18667" y="9392"/>
                                    <a:pt x="18286" y="10661"/>
                                    <a:pt x="17397" y="11803"/>
                                  </a:cubicBezTo>
                                  <a:cubicBezTo>
                                    <a:pt x="16508" y="12945"/>
                                    <a:pt x="15365" y="13833"/>
                                    <a:pt x="13969" y="14468"/>
                                  </a:cubicBezTo>
                                  <a:cubicBezTo>
                                    <a:pt x="12572" y="15103"/>
                                    <a:pt x="11302" y="15356"/>
                                    <a:pt x="10159" y="15356"/>
                                  </a:cubicBezTo>
                                  <a:cubicBezTo>
                                    <a:pt x="10159" y="15356"/>
                                    <a:pt x="9143" y="15356"/>
                                    <a:pt x="7492" y="15356"/>
                                  </a:cubicBezTo>
                                  <a:cubicBezTo>
                                    <a:pt x="6857" y="15356"/>
                                    <a:pt x="6222" y="15610"/>
                                    <a:pt x="5715" y="15991"/>
                                  </a:cubicBezTo>
                                  <a:cubicBezTo>
                                    <a:pt x="5207" y="16499"/>
                                    <a:pt x="5079" y="17006"/>
                                    <a:pt x="5079" y="17514"/>
                                  </a:cubicBezTo>
                                  <a:cubicBezTo>
                                    <a:pt x="5079" y="18022"/>
                                    <a:pt x="5334" y="18529"/>
                                    <a:pt x="5715" y="18910"/>
                                  </a:cubicBezTo>
                                  <a:cubicBezTo>
                                    <a:pt x="6096" y="19291"/>
                                    <a:pt x="6730" y="19418"/>
                                    <a:pt x="7746" y="19418"/>
                                  </a:cubicBezTo>
                                  <a:lnTo>
                                    <a:pt x="11683" y="19418"/>
                                  </a:lnTo>
                                  <a:cubicBezTo>
                                    <a:pt x="14858" y="19418"/>
                                    <a:pt x="17016"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6" y="31601"/>
                                    <a:pt x="4572"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286" y="13072"/>
                                    <a:pt x="1397" y="11803"/>
                                  </a:cubicBezTo>
                                  <a:cubicBezTo>
                                    <a:pt x="508" y="10661"/>
                                    <a:pt x="0" y="9265"/>
                                    <a:pt x="0" y="7615"/>
                                  </a:cubicBezTo>
                                  <a:cubicBezTo>
                                    <a:pt x="0" y="5584"/>
                                    <a:pt x="889" y="3807"/>
                                    <a:pt x="2540" y="2284"/>
                                  </a:cubicBezTo>
                                  <a:cubicBezTo>
                                    <a:pt x="4191" y="761"/>
                                    <a:pt x="6349" y="0"/>
                                    <a:pt x="9016" y="0"/>
                                  </a:cubicBezTo>
                                  <a:cubicBezTo>
                                    <a:pt x="10413" y="0"/>
                                    <a:pt x="11810" y="254"/>
                                    <a:pt x="13334" y="888"/>
                                  </a:cubicBezTo>
                                </a:path>
                              </a:pathLst>
                            </a:custGeom>
                            <a:solidFill>
                              <a:srgbClr val="000000"/>
                            </a:solidFill>
                            <a:ln w="12688" cap="flat">
                              <a:noFill/>
                              <a:prstDash val="solid"/>
                              <a:miter/>
                            </a:ln>
                          </wps:spPr>
                          <wps:bodyPr/>
                        </wps:wsp>
                      </wpg:grpSp>
                    </wpg:grpSp>
                    <wps:wsp>
                      <wps:cNvPr id="428710941" name="Freeform: Shape 428710941">
                        <a:extLst>
                          <a:ext uri="{FF2B5EF4-FFF2-40B4-BE49-F238E27FC236}">
                            <a16:creationId xmlns:a16="http://schemas.microsoft.com/office/drawing/2014/main" id="{33E434EB-786C-A4A6-90B6-255F16B26939}"/>
                          </a:ext>
                        </a:extLst>
                      </wps:cNvPr>
                      <wps:cNvSpPr/>
                      <wps:spPr>
                        <a:xfrm>
                          <a:off x="0" y="84999"/>
                          <a:ext cx="184770" cy="369603"/>
                        </a:xfrm>
                        <a:custGeom>
                          <a:avLst/>
                          <a:gdLst>
                            <a:gd name="csX0" fmla="*/ 280130 w 280130"/>
                            <a:gd name="csY0" fmla="*/ 280130 h 560355"/>
                            <a:gd name="csX1" fmla="*/ 0 w 280130"/>
                            <a:gd name="csY1" fmla="*/ 0 h 560355"/>
                            <a:gd name="csX2" fmla="*/ 0 w 280130"/>
                            <a:gd name="csY2" fmla="*/ 560356 h 560355"/>
                            <a:gd name="csX3" fmla="*/ 280130 w 280130"/>
                            <a:gd name="csY3" fmla="*/ 280226 h 560355"/>
                          </a:gdLst>
                          <a:ahLst/>
                          <a:cxnLst>
                            <a:cxn ang="0">
                              <a:pos x="csX0" y="csY0"/>
                            </a:cxn>
                            <a:cxn ang="0">
                              <a:pos x="csX1" y="csY1"/>
                            </a:cxn>
                            <a:cxn ang="0">
                              <a:pos x="csX2" y="csY2"/>
                            </a:cxn>
                            <a:cxn ang="0">
                              <a:pos x="csX3" y="csY3"/>
                            </a:cxn>
                          </a:cxnLst>
                          <a:rect l="l" t="t" r="r" b="b"/>
                          <a:pathLst>
                            <a:path w="280130" h="560355">
                              <a:moveTo>
                                <a:pt x="280130" y="280130"/>
                              </a:moveTo>
                              <a:cubicBezTo>
                                <a:pt x="280130" y="125444"/>
                                <a:pt x="154781" y="0"/>
                                <a:pt x="0" y="0"/>
                              </a:cubicBezTo>
                              <a:lnTo>
                                <a:pt x="0" y="560356"/>
                              </a:lnTo>
                              <a:cubicBezTo>
                                <a:pt x="154686" y="560356"/>
                                <a:pt x="280130" y="434911"/>
                                <a:pt x="280130" y="280226"/>
                              </a:cubicBezTo>
                            </a:path>
                          </a:pathLst>
                        </a:custGeom>
                        <a:solidFill>
                          <a:schemeClr val="accent1"/>
                        </a:solidFill>
                        <a:ln w="9525" cap="flat">
                          <a:noFill/>
                          <a:prstDash val="solid"/>
                          <a:miter/>
                        </a:ln>
                      </wps:spPr>
                      <wps:bodyPr/>
                    </wps:wsp>
                  </wpg:wgp>
                </a:graphicData>
              </a:graphic>
            </wp:inline>
          </w:drawing>
        </mc:Choice>
        <mc:Fallback>
          <w:pict>
            <v:group w14:anchorId="11BE93EC" id="Group 458" o:spid="_x0000_s1047" style="width:538.55pt;height:42.5pt;mso-position-horizontal-relative:char;mso-position-vertical-relative:line" coordsize="68398,5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">
              <v:roundrect id="Rectangle: Rounded Corners 411630147" o:spid="_x0000_s1048" style="position:absolute;width:52014;height:5396;visibility:visible;mso-wrap-style:square;v-text-anchor:middle" arcsize="908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" fillcolor="#0067a0 [3204]" stroked="f" strokeweight=".35244mm">
                <v:fill color2="#692874 [3207]" rotate="t" angle="90" colors="0 #0067a0;0 #8e5e97;1 #692874" focus="100%" type="gradient"/>
                <v:stroke joinstyle="miter"/>
                <v:textbox inset="7mm,0,0,0">
                  <w:txbxContent>
                    <w:p w14:paraId="7A4C46BF" w14:textId="4DF39A16" w:rsidR="009858F7" w:rsidRPr="00656835" w:rsidRDefault="009858F7" w:rsidP="009858F7">
                      <w:pPr>
                        <w:spacing w:before="0" w:after="0"/>
                        <w:rPr>
                          <w:rFonts w:ascii="Arial Black" w:eastAsia="Aptos" w:hAnsi="Arial Black" w:cs="Arial"/>
                          <w:color w:val="FFFFFF"/>
                          <w:sz w:val="28"/>
                          <w:szCs w:val="28"/>
                          <w14:ligatures w14:val="none"/>
                        </w:rPr>
                      </w:pPr>
                      <w:r w:rsidRPr="00656835">
                        <w:rPr>
                          <w:rFonts w:ascii="Arial Black" w:eastAsia="Aptos" w:hAnsi="Arial Black" w:cs="Arial"/>
                          <w:color w:val="FFFFFF"/>
                          <w:sz w:val="28"/>
                          <w:szCs w:val="28"/>
                        </w:rPr>
                        <w:t>COVID-19 vaccine NIP transition</w:t>
                      </w:r>
                    </w:p>
                    <w:p w14:paraId="5B431229" w14:textId="77777777" w:rsidR="009858F7" w:rsidRPr="00656835" w:rsidRDefault="009858F7" w:rsidP="009858F7">
                      <w:pPr>
                        <w:spacing w:before="0" w:after="0"/>
                        <w:rPr>
                          <w:rFonts w:ascii="Arial" w:eastAsia="Aptos" w:hAnsi="Arial" w:cs="Arial"/>
                          <w:color w:val="FFFFFF"/>
                        </w:rPr>
                      </w:pPr>
                      <w:r w:rsidRPr="00656835">
                        <w:rPr>
                          <w:rFonts w:ascii="Arial" w:eastAsia="Aptos" w:hAnsi="Arial" w:cs="Arial"/>
                          <w:color w:val="FFFFFF"/>
                        </w:rPr>
                        <w:t>Information for consumers</w:t>
                      </w:r>
                    </w:p>
                  </w:txbxContent>
                </v:textbox>
              </v:roundrect>
              <v:group id="Group 1323689898" o:spid="_x0000_s1049" style="position:absolute;left:53908;top:1153;width:14490;height:3798" coordorigin="53908,1153" coordsize="14489,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">
                <v:shape id="Freeform: Shape 1929685985" o:spid="_x0000_s1050" style="position:absolute;left:62898;top:1535;width:516;height:608;visibility:visible;mso-wrap-style:square;v-text-anchor:top" coordsize="51557,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" path="m9016,14087r,46704l,60791,,,9397,,42414,45562,42414,r9143,l51557,60791r-8889,l9016,14087xe" fillcolor="#231f20" stroked="f" strokeweight=".35244mm">
                  <v:stroke joinstyle="miter"/>
                  <v:path arrowok="t" o:connecttype="custom" o:connectlocs="9016,14086;9016,60787;0,60787;0,0;9397,0;42413,45559;42413,0;51556,0;51556,60787;42667,60787;9016,14086" o:connectangles="0,0,0,0,0,0,0,0,0,0,0"/>
                </v:shape>
                <v:group id="Graphic 1" o:spid="_x0000_s1051" style="position:absolute;left:63490;top:1529;width:2268;height:625" coordorigin="63490,1529" coordsize="226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">
                  <v:shape id="Freeform: Shape 2076389410" o:spid="_x0000_s1052" style="position:absolute;left:63490;top:1692;width:380;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" path="m29842,27921c27430,24621,23112,22844,18540,22844v-5968,,-10159,3554,-10159,8757c8381,36805,12572,40358,18540,40358v4572,,8890,-1777,11302,-5076l29842,27794r,127xm29842,40231v-3429,3808,-8508,5965,-14477,5965c8000,46196,,41247,,31601,,21956,7873,17133,15365,17133v5969,,11048,1904,14477,5838l29842,15737v,-5457,-4444,-8757,-10794,-8757c14096,6980,9778,8884,5841,12818l2286,7234c7238,2411,13207,,20318,v9524,,17651,4188,17651,15356l37969,45054r-8254,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69,15356;37969,45054;29715,45054;29715,40231" o:connectangles="0,0,0,0,0,0,0,0,0,0,0,0,0,0,0,0,0,0,0,0"/>
                  </v:shape>
                  <v:shape id="Freeform: Shape 1905657094" o:spid="_x0000_s1053" style="position:absolute;left:63921;top:1582;width:265;height:571;visibility:visible;mso-wrap-style:square;v-text-anchor:top" coordsize="26540,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" path="m7366,46323r,-27032l,19291,,12057r7366,l7366,r8254,l15620,12057r8889,l24509,19291r-8889,l15620,44546v,3173,1396,5331,4317,5331c21842,49877,23620,49115,24382,48100r2158,6219c24763,55969,22223,57111,17905,57111,10921,57111,7366,53176,7366,46196e" fillcolor="#231f20" stroked="f" strokeweight=".35244mm">
                    <v:stroke joinstyle="miter"/>
                    <v:path arrowok="t" o:connecttype="custom" o:connectlocs="7366,46323;7366,19291;0,19291;0,12057;7366,12057;7366,0;15620,0;15620,12057;24509,12057;24509,19291;15620,19291;15620,44546;19937,49877;24382,48100;26540,54319;17905,57111;7366,46196" o:connectangles="0,0,0,0,0,0,0,0,0,0,0,0,0,0,0,0,0"/>
                  </v:shape>
                  <v:shape id="Freeform: Shape 403318027" o:spid="_x0000_s1054" style="position:absolute;left:64239;top:1529;width:107;height:614;visibility:visible;mso-wrap-style:square;v-text-anchor:top" coordsize="10666,6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" path="m1270,17387r8254,l9524,61426r-8254,l1270,17387xm,5203c,2284,2413,,5334,v2920,,5333,2284,5333,5203c10667,8122,8254,10534,5334,10534,2413,10534,,8122,,5203e" fillcolor="#231f20" stroked="f" strokeweight=".35244mm">
                    <v:stroke joinstyle="miter"/>
                    <v:path arrowok="t" o:connecttype="custom" o:connectlocs="1270,17387;9524,17387;9524,61426;1270,61426;1270,17387;0,5203;5334,0;10667,5203;5334,10534;0,5203" o:connectangles="0,0,0,0,0,0,0,0,0,0"/>
                  </v:shape>
                  <v:shape id="Freeform: Shape 423335274" o:spid="_x0000_s1055" style="position:absolute;left:64413;top:1691;width:445;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" path="m35938,23098c35938,14849,31112,7361,22223,7361v-8889,,-13715,7488,-13715,15737c8508,31347,13461,38962,22223,38962v8762,,13715,-7488,13715,-15864m,23098c,10407,8508,,22223,,35938,,44446,10407,44446,23098v,12691,-8508,23225,-22223,23225c8508,46323,,35916,,23098e" fillcolor="#231f20" stroked="f" strokeweight=".35244mm">
                    <v:stroke joinstyle="miter"/>
                    <v:path arrowok="t" o:connecttype="custom" o:connectlocs="35938,23098;22223,7361;8508,23098;22223,38962;35938,23098;0,23098;22223,0;44446,23098;22223,46323;0,23098" o:connectangles="0,0,0,0,0,0,0,0,0,0"/>
                  </v:shape>
                  <v:shape id="Freeform: Shape 1823888625" o:spid="_x0000_s1056" style="position:absolute;left:64929;top:1692;width:380;height:452;visibility:visible;mso-wrap-style:square;v-text-anchor:top" coordsize="37969,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" path="m29843,16879v,-7234,-3811,-9645,-9398,-9645c15366,7234,10667,10407,8255,13580r,31474l,45054,,1015r8255,l8255,7234c11175,3680,17017,,23874,v9270,,14095,4950,14095,14214l37969,45181r-8253,l29716,17006r127,-127xe" fillcolor="#231f20" stroked="f" strokeweight=".35244mm">
                    <v:stroke joinstyle="miter"/>
                    <v:path arrowok="t" o:connecttype="custom" o:connectlocs="29843,16879;20445,7234;8255,13580;8255,45054;0,45054;0,1015;8255,1015;8255,7234;23874,0;37969,14214;37969,45181;29716,45181;29716,17006" o:connectangles="0,0,0,0,0,0,0,0,0,0,0,0,0"/>
                  </v:shape>
                  <v:shape id="Freeform: Shape 564475660" o:spid="_x0000_s1057" style="position:absolute;left:65378;top:1692;width:380;height:462;visibility:visible;mso-wrap-style:square;v-text-anchor:top" coordsize="37970,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" path="m29843,27921c27430,24621,23112,22844,18541,22844v-5969,,-10159,3554,-10159,8757c8382,36805,12572,40358,18541,40358v4571,,8889,-1777,11302,-5076l29843,27794r,127xm29843,40231v-3429,3808,-8508,5965,-14477,5965c8000,46196,,41247,,31601,,21956,7874,17133,15366,17133v5969,,11048,1904,14477,5838l29843,15737v,-5457,-4445,-8757,-10795,-8757c14096,6980,9778,8884,5842,12818l2286,7234c7238,2411,13207,,20319,v9524,,17651,4188,17651,15356l37970,45054r-8254,l29716,40231r127,xe" fillcolor="#231f20" stroked="f" strokeweight=".35244mm">
                    <v:stroke joinstyle="miter"/>
                    <v:path arrowok="t" o:connecttype="custom" o:connectlocs="29843,27921;18541,22844;8382,31601;18541,40358;29843,35282;29843,27794;29843,40231;15366,46196;0,31601;15366,17133;29843,22971;29843,15737;19048,6980;5842,12818;2286,7234;20319,0;37970,15356;37970,45054;29716,45054;29716,40231" o:connectangles="0,0,0,0,0,0,0,0,0,0,0,0,0,0,0,0,0,0,0,0"/>
                  </v:shape>
                </v:group>
                <v:rect id="Rectangle 1420700389" o:spid="_x0000_s1058" style="position:absolute;left:65848;top:1535;width:8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" fillcolor="#231f20" stroked="f" strokeweight=".35244mm"/>
                <v:rect id="Rectangle 554901923" o:spid="_x0000_s1059" style="position:absolute;left:62898;top:2362;width:15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" fillcolor="#231f20" stroked="f" strokeweight=".35244mm"/>
                <v:group id="Graphic 1" o:spid="_x0000_s1060" style="position:absolute;left:62898;top:2326;width:5492;height:1651" coordorigin="62898,2326" coordsize="5492,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">
                  <v:shape id="Freeform: Shape 805430879" o:spid="_x0000_s1061" style="position:absolute;left:63142;top:2519;width:695;height:451;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" path="m55621,18402v,-3426,-1651,-5965,-5841,-5965c45970,12437,43176,14849,41906,16752r,28429l27810,45181r,-26779c27810,14976,26287,12437,21969,12437v-3809,,-6349,2412,-7873,4315l14096,45181,,45181,,1142r14096,l14096,6473c16001,3934,21715,,28572,v6350,,10668,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990141326" o:spid="_x0000_s1062" style="position:absolute;left:63922;top:2519;width:694;height:451;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" path="m55621,18402v,-3426,-1651,-5965,-5841,-5965c45970,12437,43176,14849,41906,16752r,28429l27810,45181r,-26779c27810,14976,26287,12437,21969,12437v-3810,,-6349,2412,-7873,4315l14096,45181,,45181,,1142r14096,l14096,6473c16001,3934,21715,,28572,v6350,,10667,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2100784568" o:spid="_x0000_s1063" style="position:absolute;left:64703;top:2531;width:438;height:451;visibility:visible;mso-wrap-style:square;v-text-anchor:top" coordsize="43810,4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" path="m29715,38708v-2793,3046,-7873,6346,-15238,6346c4445,45054,,39343,,31347l,,14096,r,25636c14096,30967,16890,32743,21334,32743v4064,,6730,-2157,8381,-4315l29715,,43811,r,44039l29715,44039r,-5331xe" fillcolor="#231f20" stroked="f" strokeweight=".35244mm">
                    <v:stroke joinstyle="miter"/>
                    <v:path arrowok="t" o:connecttype="custom" o:connectlocs="29715,38708;14477,45054;0,31347;0,0;14096,0;14096,25636;21334,32743;29715,28428;29715,0;43811,0;43811,44039;29715,44039;29715,38708" o:connectangles="0,0,0,0,0,0,0,0,0,0,0,0,0"/>
                  </v:shape>
                  <v:shape id="Freeform: Shape 2100684222" o:spid="_x0000_s1064" style="position:absolute;left:65223;top:2520;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" path="m29969,19671v,-5330,-2793,-7234,-7238,-7234c18286,12437,15746,14722,14096,16752r,28429l,45181,,1142r14096,l14096,6473c16763,3427,21969,,29334,,39366,,43938,5838,43938,13960r,31221l29842,45181r,-25383l29969,19671xe" fillcolor="#231f20" stroked="f" strokeweight=".35244mm">
                    <v:stroke joinstyle="miter"/>
                    <v:path arrowok="t" o:connecttype="custom" o:connectlocs="29969,19671;22731,12437;14096,16752;14096,45181;0,45181;0,1142;14096,1142;14096,6473;29334,0;43938,13960;43938,45181;29842,45181;29842,19798" o:connectangles="0,0,0,0,0,0,0,0,0,0,0,0,0"/>
                  </v:shape>
                  <v:shape id="Freeform: Shape 55523868" o:spid="_x0000_s1065" style="position:absolute;left:65734;top:2326;width:160;height:644;visibility:visible;mso-wrap-style:square;v-text-anchor:top" coordsize="16000,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" path="m889,20433r14096,l14985,64472r-14096,l889,20433xm,7995c,3554,3555,,8000,v4445,,8001,3554,8001,7995c16001,12437,12445,15991,8000,15991,3555,15991,,12437,,7995e" fillcolor="#231f20" stroked="f" strokeweight=".35244mm">
                    <v:stroke joinstyle="miter"/>
                    <v:path arrowok="t" o:connecttype="custom" o:connectlocs="889,20433;14985,20433;14985,64472;889,64472;889,20433;0,7995;8000,0;16001,7995;8000,15991;0,7995" o:connectangles="0,0,0,0,0,0,0,0,0,0"/>
                  </v:shape>
                  <v:shape id="Freeform: Shape 1886433917" o:spid="_x0000_s1066" style="position:absolute;left:65936;top:2520;width:406;height:462;visibility:visible;mso-wrap-style:square;v-text-anchor:top" coordsize="40636,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" path="m5842,29824v3302,2919,10286,5838,15492,5838c25525,35662,27303,34266,27303,32363v,-2285,-3048,-3046,-7620,-3808c12191,27286,1651,25763,1651,14468,1651,6726,8255,,20572,v7366,,13715,2411,18413,5838l33652,15103c30985,12564,26032,10280,20699,10280v-3302,,-5587,1142,-5587,3046c15112,15230,17524,16118,22096,16879v7492,1270,18540,3046,18540,14722c40636,39978,33271,46196,20572,46196,12699,46196,4571,43531,,39470l5842,29824xe" fillcolor="#231f20" stroked="f" strokeweight=".35244mm">
                    <v:stroke joinstyle="miter"/>
                    <v:path arrowok="t" o:connecttype="custom" o:connectlocs="5842,29824;21334,35662;27303,32363;19683,28555;1651,14468;20572,0;38985,5838;33652,15103;20699,10280;15112,13326;22096,16879;40636,31601;20572,46196;0,39470;5842,29824" o:connectangles="0,0,0,0,0,0,0,0,0,0,0,0,0,0,0"/>
                  </v:shape>
                  <v:shape id="Freeform: Shape 2065562826" o:spid="_x0000_s1067" style="position:absolute;left:66387;top:2520;width:428;height:462;visibility:visible;mso-wrap-style:square;v-text-anchor:top" coordsize="42795,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" path="m28827,29824c27303,27794,24128,26779,20953,26779v-3682,,-6984,1649,-6984,5076c13969,35282,17271,36932,20953,36932v3048,,6350,-1143,7874,-3173l28827,29824xm28827,40739v-2794,3300,-8001,5457,-13715,5457c8382,46196,,41627,,31728,,21068,8382,17895,15112,17895v5841,,11048,1776,13715,5076l28827,17387v,-3807,-3302,-6346,-8890,-6346c15493,11041,11049,12691,7366,15737l2286,6853c8000,2031,15493,,22223,,32763,,42796,3934,42796,17641r,27540l28699,45181r,-4442l28827,40739xe" fillcolor="#231f20" stroked="f" strokeweight=".35244mm">
                    <v:stroke joinstyle="miter"/>
                    <v:path arrowok="t" o:connecttype="custom" o:connectlocs="28827,29824;20953,26779;13969,31855;20953,36932;28827,33759;28827,29824;28827,40739;15112,46196;0,31728;15112,17895;28827,22971;28827,17387;19937,11041;7366,15737;2286,6853;22223,0;42796,17641;42796,45181;28699,45181;28699,40739" o:connectangles="0,0,0,0,0,0,0,0,0,0,0,0,0,0,0,0,0,0,0,0"/>
                  </v:shape>
                  <v:shape id="Freeform: Shape 707369659" o:spid="_x0000_s1068" style="position:absolute;left:66857;top:2411;width:316;height:570;visibility:visible;mso-wrap-style:square;v-text-anchor:top" coordsize="31619,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" path="m7366,44166r,-19926l,24240,,12057r7366,l7366,,21334,r,12057l30223,12057r,12183l21334,24240r,15991c21334,42770,22731,44673,25271,44673v1523,,3048,-507,3556,-1142l31620,54065v-1777,1650,-5206,2919,-10412,2919c12318,56984,7493,52542,7493,44039e" fillcolor="#231f20" stroked="f" strokeweight=".35244mm">
                    <v:stroke joinstyle="miter"/>
                    <v:path arrowok="t" o:connecttype="custom" o:connectlocs="7366,44166;7366,24240;0,24240;0,12057;7366,12057;7366,0;21334,0;21334,12057;30223,12057;30223,24240;21334,24240;21334,40231;25271,44673;28827,43531;31620,54065;21208,56984;7493,44039" o:connectangles="0,0,0,0,0,0,0,0,0,0,0,0,0,0,0,0,0"/>
                  </v:shape>
                  <v:shape id="Freeform: Shape 848064932" o:spid="_x0000_s1069" style="position:absolute;left:67218;top:2326;width:160;height:644;visibility:visible;mso-wrap-style:square;v-text-anchor:top" coordsize="15999,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" path="m889,20433r14096,l14985,64472r-14096,l889,20433xm,7995c,3554,3555,,8000,v4445,,8000,3554,8000,7995c16000,12437,12445,15991,8000,15991,3555,15991,,12437,,7995e" fillcolor="#231f20" stroked="f" strokeweight=".35244mm">
                    <v:stroke joinstyle="miter"/>
                    <v:path arrowok="t" o:connecttype="custom" o:connectlocs="889,20433;14985,20433;14985,64472;889,64472;889,20433;0,7995;8000,0;16000,7995;8000,15991;0,7995" o:connectangles="0,0,0,0,0,0,0,0,0,0"/>
                  </v:shape>
                  <v:shape id="Freeform: Shape 1300811658" o:spid="_x0000_s1070" style="position:absolute;left:67422;top:2519;width:481;height:463;visibility:visible;mso-wrap-style:square;v-text-anchor:top" coordsize="48128,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" path="m33652,23098v,-5838,-3429,-10661,-9651,-10661c17779,12437,14477,17260,14477,23098v,5838,3302,10788,9524,10788c30223,33886,33652,29063,33652,23098m,23098c,10661,9016,,24001,,38985,,48128,10661,48128,23098v,12438,-8888,23225,-24127,23225c8762,46323,,35536,,23098e" fillcolor="#231f20" stroked="f" strokeweight=".35244mm">
                    <v:stroke joinstyle="miter"/>
                    <v:path arrowok="t" o:connecttype="custom" o:connectlocs="33652,23098;24001,12437;14477,23098;24001,33886;33652,23098;0,23098;24001,0;48128,23098;24001,46323;0,23098" o:connectangles="0,0,0,0,0,0,0,0,0,0"/>
                  </v:shape>
                  <v:shape id="Freeform: Shape 79042969" o:spid="_x0000_s1071" style="position:absolute;left:67951;top:2520;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" path="m29970,19671v,-5330,-2794,-7234,-7239,-7234c18286,12437,15746,14722,14096,16752r,28429l,45181,,1142r14096,l14096,6473c16763,3427,21969,,29334,,39367,,43938,5838,43938,13960r,31221l29843,45181r,-25383l29970,19671xe" fillcolor="#231f20" stroked="f" strokeweight=".35244mm">
                    <v:stroke joinstyle="miter"/>
                    <v:path arrowok="t" o:connecttype="custom" o:connectlocs="29970,19671;22731,12437;14096,16752;14096,45181;0,45181;0,1142;14096,1142;14096,6473;29334,0;43938,13960;43938,45181;29843,45181;29843,19798" o:connectangles="0,0,0,0,0,0,0,0,0,0,0,0,0"/>
                  </v:shape>
                  <v:shape id="Freeform: Shape 1754615489" o:spid="_x0000_s1072" style="position:absolute;left:62898;top:3191;width:451;height:608;visibility:visible;mso-wrap-style:square;v-text-anchor:top" coordsize="45080,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" path="m24382,7996r-15366,l9016,29317r15366,c30985,29317,35557,25002,35557,18656,35557,12311,30858,7996,24382,7996m,l25651,c38096,,45081,8630,45081,18656v,10026,-6985,18656,-19430,18656l9143,37312r,23479l,60791,,xe" fillcolor="#231f20" stroked="f" strokeweight=".35244mm">
                    <v:stroke joinstyle="miter"/>
                    <v:path arrowok="t" o:connecttype="custom" o:connectlocs="24382,7996;9016,7996;9016,29317;24382,29317;35557,18656;24382,7996;0,0;25651,0;45081,18656;25651,37312;9143,37312;9143,60791;0,60791;0,0" o:connectangles="0,0,0,0,0,0,0,0,0,0,0,0,0,0"/>
                  </v:shape>
                  <v:shape id="Freeform: Shape 1185339256" o:spid="_x0000_s1073" style="position:absolute;left:63415;top:3349;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" path="m,1015r8254,l8254,7742c11683,3300,16889,,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249755015" o:spid="_x0000_s1074" style="position:absolute;left:63673;top:3347;width:444;height:464;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" path="m35937,23098c35937,14849,31112,7361,22223,7361v-8889,,-13715,7488,-13715,15737c8508,31347,13461,38962,22223,38962v8762,,13714,-7488,13714,-15864m,23098c,10407,8508,,22223,,35937,,44446,10407,44446,23098v,12691,-8509,23225,-22223,23225c8508,46323,,35916,,23098e" fillcolor="#231f20" stroked="f" strokeweight=".35244mm">
                    <v:stroke joinstyle="miter"/>
                    <v:path arrowok="t" o:connecttype="custom" o:connectlocs="35937,23098;22223,7361;8508,23098;22223,38962;35937,23098;0,23098;22223,0;44446,23098;22223,46323;0,23098" o:connectangles="0,0,0,0,0,0,0,0,0,0"/>
                  </v:shape>
                  <v:shape id="Freeform: Shape 2144939446" o:spid="_x0000_s1075" style="position:absolute;left:64175;top:3347;width:422;height:630;visibility:visible;mso-wrap-style:square;v-text-anchor:top" coordsize="42287,6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" path="m34033,13833c31747,10280,26795,7361,21842,7361v-8254,,-13334,6346,-13334,15356c8508,31728,13588,38201,21842,38201v4953,,9905,-3046,12191,-6600l34033,13707r,126xm6223,50384v3682,4189,8127,5838,14095,5838c27176,56222,34033,52923,34033,43658r,-5711c30604,42262,25398,45562,19556,45562,8127,45562,,37185,,22717,,8249,8255,,19556,v5715,,10921,2792,14477,7488l34033,1142r8254,l42287,43404v,15103,-11048,19545,-21842,19545c13080,62949,7619,61426,2413,56349l6349,50384r-126,xe" fillcolor="#231f20" stroked="f" strokeweight=".35244mm">
                    <v:stroke joinstyle="miter"/>
                    <v:path arrowok="t" o:connecttype="custom" o:connectlocs="34033,13833;21842,7361;8508,22717;21842,38201;34033,31601;34033,13707;6223,50384;20318,56222;34033,43658;34033,37947;19556,45562;0,22717;19556,0;34033,7488;34033,1142;42287,1142;42287,43404;20445,62949;2413,56349;6349,50384" o:connectangles="0,0,0,0,0,0,0,0,0,0,0,0,0,0,0,0,0,0,0,0"/>
                  </v:shape>
                  <v:shape id="Freeform: Shape 893093490" o:spid="_x0000_s1076" style="position:absolute;left:64699;top:3349;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" path="m,1015r8254,l8254,7742c11683,3300,16890,,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157578384" o:spid="_x0000_s1077" style="position:absolute;left:64966;top:3349;width:379;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" path="m29842,27921c27430,24621,23112,22844,18540,22844v-5968,,-10159,3554,-10159,8757c8381,36805,12572,40358,18540,40358v4572,,8890,-1776,11302,-5076l29842,27794r,127xm29842,40231v-3429,3808,-8508,5965,-14477,5965c8000,46196,,41247,,31601,,21956,7874,17133,15365,17133v5969,,11048,1904,14477,5838l29842,15737v,-5457,-4445,-8757,-10794,-8757c14096,6980,9778,8884,5841,12818l2286,7234c7238,2411,13207,,20318,v9524,,17652,4188,17652,15356l37970,45054r-8255,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70,15356;37970,45054;29715,45054;29715,40231" o:connectangles="0,0,0,0,0,0,0,0,0,0,0,0,0,0,0,0,0,0,0,0"/>
                  </v:shape>
                  <v:shape id="Freeform: Shape 1944182430" o:spid="_x0000_s1078" style="position:absolute;left:65444;top:3346;width:619;height:452;visibility:visible;mso-wrap-style:square;v-text-anchor:top" coordsize="61843,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" path="m53589,15864v,-5076,-2285,-8503,-7619,-8503c41525,7361,37080,10407,35049,13580r,31601l26794,45181r,-29317c26794,10788,24636,7361,19048,7361v-4317,,-8508,3173,-10793,6346l8255,45181,,45181,,1142r8255,l8255,7361c10033,4569,15874,,22477,v6604,,10540,3427,11937,8249c36954,4188,42795,,49271,v8128,,12572,4442,12572,13326l61843,45181r-8254,l53589,15864xe" fillcolor="#231f20" stroked="f" strokeweight=".35244mm">
                    <v:stroke joinstyle="miter"/>
                    <v:path arrowok="t" o:connecttype="custom" o:connectlocs="53589,15864;45970,7361;35049,13580;35049,45181;26794,45181;26794,15864;19048,7361;8255,13707;8255,45181;0,45181;0,1142;8255,1142;8255,7361;22477,0;34414,8249;49271,0;61843,13326;61843,45181;53589,45181;53589,15864" o:connectangles="0,0,0,0,0,0,0,0,0,0,0,0,0,0,0,0,0,0,0,0"/>
                  </v:shape>
                </v:group>
                <v:shape id="Freeform: Shape 639533148" o:spid="_x0000_s1079" style="position:absolute;left:59943;top:4463;width:224;height:233;visibility:visible;mso-wrap-style:square;v-text-anchor:top" coordsize="22349,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" path="m6095,15610r10159,l11175,2665,6095,15610xm17016,18149r-11810,l3175,23352,,23352,9397,r3556,l22350,23352r-3175,l17143,18149r-127,xe" fillcolor="#231f20" stroked="f" strokeweight=".35244mm">
                  <v:stroke joinstyle="miter"/>
                  <v:path arrowok="t" o:connecttype="custom" o:connectlocs="6095,15609;16254,15609;11175,2665;6095,15609;17016,18148;5206,18148;3175,23351;0,23351;9397,0;12953,0;22350,23351;19175,23351;17143,18148" o:connectangles="0,0,0,0,0,0,0,0,0,0,0,0,0"/>
                </v:shape>
                <v:group id="Graphic 1" o:spid="_x0000_s1080" style="position:absolute;left:60231;top:4464;width:620;height:301" coordorigin="60230,4464" coordsize="6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">
                  <v:shape id="Freeform: Shape 1619822743" o:spid="_x0000_s1081" style="position:absolute;left:60230;top:4464;width:74;height:301;visibility:visible;mso-wrap-style:square;v-text-anchor:top" coordsize="7365,30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" path="m3810,1777c3810,761,4572,,5588,,6604,,7366,761,7366,1777v,1015,-762,1777,-1778,1777c4699,3554,3810,2792,3810,1777m6857,24875v,3300,-1778,5203,-4952,5203c1143,30078,635,30078,,29824l381,27667v,,889,127,1270,127c3175,27794,4318,27032,4318,24875r,-18529l6985,6346r,18529l6857,24875xe" fillcolor="#231f20" stroked="f" strokeweight=".35244mm">
                    <v:stroke joinstyle="miter"/>
                    <v:path arrowok="t" o:connecttype="custom" o:connectlocs="3810,1777;5588,0;7366,1777;5588,3554;3810,1777;6857,24875;1905,30078;0,29824;381,27667;1651,27794;4318,24875;4318,6346;6985,6346;6985,24875" o:connectangles="0,0,0,0,0,0,0,0,0,0,0,0,0,0"/>
                  </v:shape>
                  <v:shape id="Freeform: Shape 1374645303" o:spid="_x0000_s1082" style="position:absolute;left:60331;top:4522;width:167;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" path="m13969,8884v,-3427,-2032,-6473,-5588,-6473c4826,2411,2667,5457,2667,8884v,3427,2032,6599,5714,6599c12064,15483,13969,12437,13969,8884m,8884c,3934,3175,,8381,v5207,,8382,3934,8382,8884c16763,13833,13588,17768,8381,17768,3175,17768,,13833,,8884e" fillcolor="#231f20" stroked="f" strokeweight=".35244mm">
                    <v:stroke joinstyle="miter"/>
                    <v:path arrowok="t" o:connecttype="custom" o:connectlocs="13969,8884;8381,2411;2667,8884;8381,15483;13969,8884;0,8884;8381,0;16763,8884;8381,17768;0,8884" o:connectangles="0,0,0,0,0,0,0,0,0,0"/>
                  </v:shape>
                  <v:shape id="Freeform: Shape 280293337" o:spid="_x0000_s1083" style="position:absolute;left:60522;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" path="m381,6346r2667,l3048,23225r-2667,l381,6346xm,1777c,761,762,,1778,,2794,,3556,761,3556,1777v,1015,-762,1777,-1778,1777c762,3554,,2792,,1777e" fillcolor="#231f20" stroked="f" strokeweight=".35244mm">
                    <v:stroke joinstyle="miter"/>
                    <v:path arrowok="t" o:connecttype="custom" o:connectlocs="381,6346;3048,6346;3048,23225;381,23225;381,6346;0,1777;1778,0;3556,1777;1778,3554;0,1777" o:connectangles="0,0,0,0,0,0,0,0,0,0"/>
                  </v:shape>
                  <v:shape id="Freeform: Shape 1678606941" o:spid="_x0000_s1084" style="position:absolute;left:60590;top:4522;width:139;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" path="m11556,6346v,-2919,-1524,-3935,-3810,-3935c5714,2411,3682,3680,2667,5077r,12437l,17514,,508r2667,l2667,2919c3809,1523,6222,,8635,v3556,,5333,1777,5333,5457l13968,17387r-2666,l11302,6346r254,xe" fillcolor="#231f20" stroked="f" strokeweight=".35244mm">
                    <v:stroke joinstyle="miter"/>
                    <v:path arrowok="t" o:connecttype="custom" o:connectlocs="11556,6346;7746,2411;2667,5077;2667,17514;0,17514;0,508;2667,508;2667,2919;8635,0;13968,5457;13968,17387;11302,17387;11302,6346" o:connectangles="0,0,0,0,0,0,0,0,0,0,0,0,0"/>
                  </v:shape>
                  <v:shape id="Freeform: Shape 359444700" o:spid="_x0000_s1085" style="position:absolute;left:60752;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group>
                <v:shape id="Freeform: Shape 71867486" o:spid="_x0000_s1086" style="position:absolute;left:60933;top:4463;width:223;height:233;visibility:visible;mso-wrap-style:square;v-text-anchor:top" coordsize="22350,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" path="m5968,15610r10160,l11048,2665,5968,15610xm17016,18149r-11809,l3175,23352,,23352,9397,r3556,l22350,23352r-3175,l17143,18149r-127,xe" fillcolor="#231f20" stroked="f" strokeweight=".35244mm">
                  <v:stroke joinstyle="miter"/>
                  <v:path arrowok="t" o:connecttype="custom" o:connectlocs="5968,15609;16128,15609;11048,2665;5968,15609;17016,18148;5207,18148;3175,23351;0,23351;9397,0;12953,0;22350,23351;19175,23351;17143,18148" o:connectangles="0,0,0,0,0,0,0,0,0,0,0,0,0"/>
                </v:shape>
                <v:group id="Graphic 1" o:spid="_x0000_s1087" style="position:absolute;left:61173;top:4481;width:682;height:220" coordorigin="61173,4481" coordsize="68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">
                  <v:shape id="Freeform: Shape 333654022" o:spid="_x0000_s1088" style="position:absolute;left:61173;top:4526;width:142;height:174;visibility:visible;mso-wrap-style:square;v-text-anchor:top" coordsize="14222,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" path="m11556,14595v-1270,1523,-3556,2792,-6096,2792c1905,17387,,15737,,11930l,,2667,r,11168c2667,14087,4190,14976,6476,14976v2032,,4064,-1143,5080,-2539l11556,r2667,l14223,17006r-2667,l11556,14595xe" fillcolor="#231f20" stroked="f" strokeweight=".35244mm">
                    <v:stroke joinstyle="miter"/>
                    <v:path arrowok="t" o:connecttype="custom" o:connectlocs="11556,14595;5460,17387;0,11930;0,0;2667,0;2667,11168;6476,14976;11556,12437;11556,0;14223,0;14223,17006;11556,17006;11556,14595" o:connectangles="0,0,0,0,0,0,0,0,0,0,0,0,0"/>
                  </v:shape>
                  <v:shape id="Freeform: Shape 1130424913" o:spid="_x0000_s1089" style="position:absolute;left:61345;top:4522;width:135;height:176;visibility:visible;mso-wrap-style:square;v-text-anchor:top" coordsize="13460,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" path="m1397,13199v1143,1269,3302,2411,5588,2411c9524,15610,10921,14468,10921,12818v,-1903,-2032,-2411,-4317,-3046c3683,9138,508,8376,508,4823,508,2158,2794,,6857,v2921,,4953,1142,6223,2411l11810,4188c10794,2919,8889,2031,6730,2031v-2285,,-3809,1015,-3809,2538c2921,6219,4826,6726,7111,7234v2921,635,6350,1523,6350,5203c13461,15230,11175,17514,6857,17514,4064,17514,1778,16626,,14849l1397,12945r,254xe" fillcolor="#231f20" stroked="f" strokeweight=".35244mm">
                    <v:stroke joinstyle="miter"/>
                    <v:path arrowok="t" o:connecttype="custom" o:connectlocs="1397,13199;6985,15610;10921,12818;6604,9772;508,4823;6857,0;13080,2411;11810,4188;6730,2031;2921,4569;7111,7234;13461,12437;6857,17514;0,14849;1397,12945" o:connectangles="0,0,0,0,0,0,0,0,0,0,0,0,0,0,0"/>
                  </v:shape>
                  <v:shape id="Freeform: Shape 967798521" o:spid="_x0000_s1090" style="position:absolute;left:61494;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2117845307" o:spid="_x0000_s1091" style="position:absolute;left:61616;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130561595" o:spid="_x0000_s1092" style="position:absolute;left:61714;top:4525;width:140;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group>
                <v:rect id="Rectangle 397850163" o:spid="_x0000_s1093" style="position:absolute;left:61898;top:4463;width:26;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" fillcolor="#231f20" stroked="f" strokeweight=".35244mm"/>
                <v:group id="Graphic 1" o:spid="_x0000_s1094" style="position:absolute;left:61966;top:4459;width:1950;height:280" coordorigin="61965,4459" coordsize="195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">
                  <v:shape id="Freeform: Shape 1478986109" o:spid="_x0000_s1095" style="position:absolute;left:61965;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" path="m381,6346r2667,l3048,23225r-2667,l381,6346xm,1777c,761,762,,1778,,2794,,3556,761,3556,1777v,1015,-762,1777,-1778,1777c889,3554,,2792,,1777e" fillcolor="#231f20" stroked="f" strokeweight=".35244mm">
                    <v:stroke joinstyle="miter"/>
                    <v:path arrowok="t" o:connecttype="custom" o:connectlocs="381,6346;3048,6346;3048,23225;381,23225;381,6346;0,1777;1778,0;3556,1777;1778,3554;0,1777" o:connectangles="0,0,0,0,0,0,0,0,0,0"/>
                  </v:shape>
                  <v:shape id="Freeform: Shape 232130915" o:spid="_x0000_s1096" style="position:absolute;left:62031;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08893166" o:spid="_x0000_s1097" style="position:absolute;left:62216;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" path="m11429,6346c11429,3427,9905,2411,7619,2411v-2031,,-4063,1269,-4952,2666l2667,17514,,17514,,508r2667,l2667,2919c3809,1523,6222,,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1555320713" o:spid="_x0000_s1098" style="position:absolute;left:62397;top:4659;width:42;height:80;visibility:visible;mso-wrap-style:square;v-text-anchor:top" coordsize="4190,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" path="m,6980c1143,6219,2159,4823,2286,3680v,,-254,,-508,c762,3680,127,2919,127,1904,127,888,889,,2032,,3175,,4191,1015,4191,2665v,2158,-1270,4188,-2921,5330l,6853r,127xe" fillcolor="#231f20" stroked="f" strokeweight=".35244mm">
                    <v:stroke joinstyle="miter"/>
                    <v:path arrowok="t" o:connecttype="custom" o:connectlocs="0,6980;2286,3680;1778,3680;127,1904;2032,0;4191,2665;1270,7995;0,6853" o:connectangles="0,0,0,0,0,0,0,0"/>
                  </v:shape>
                  <v:shape id="Freeform: Shape 282587121" o:spid="_x0000_s1099" style="position:absolute;left:62547;top:4459;width:176;height:241;visibility:visible;mso-wrap-style:square;v-text-anchor:top" coordsize="17651,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" path="m1778,18275v1523,1777,4063,3300,7365,3300c13334,21575,14604,19291,14604,17514v,-2792,-2794,-3554,-5969,-4442c4825,12057,762,11041,762,6473,762,2665,4190,,8762,v3556,,6349,1142,8381,3300l15365,5457c13587,3554,11175,2665,8635,2665v-2794,,-4826,1523,-4826,3681c3809,8630,6476,9392,9524,10153v3810,1015,8127,2158,8127,7107c17651,20687,15365,24113,9016,24113,4952,24113,1905,22590,,20433l1778,18275xe" fillcolor="#231f20" stroked="f" strokeweight=".35244mm">
                    <v:stroke joinstyle="miter"/>
                    <v:path arrowok="t" o:connecttype="custom" o:connectlocs="1778,18275;9143,21575;14604,17514;8635,13072;762,6473;8762,0;17143,3300;15365,5457;8635,2665;3809,6346;9524,10153;17651,17260;9016,24113;0,20433;1778,18275" o:connectangles="0,0,0,0,0,0,0,0,0,0,0,0,0,0,0"/>
                  </v:shape>
                  <v:shape id="Freeform: Shape 1759578830" o:spid="_x0000_s1100" style="position:absolute;left:62732;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151281186" o:spid="_x0000_s1101" style="position:absolute;left:62844;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" path="m11556,10407c10540,9011,8762,8249,6857,8249v-2413,,-4190,1523,-4190,3681c2667,14087,4444,15610,6857,15610v1905,,3683,-761,4699,-2157l11556,10280r,127xm11556,15230v-1397,1522,-3302,2411,-5588,2411c3048,17641,,15737,,12057,,8376,3048,6473,5968,6473v2286,,4191,761,5588,2284l11556,5711c11556,3427,9778,2158,7238,2158v-2031,,-3682,761,-5206,2411l762,2792c2540,888,4699,,7492,v3556,,6604,1650,6604,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2,0;14096,5711;14096,17387;11429,17387;11429,15483" o:connectangles="0,0,0,0,0,0,0,0,0,0,0,0,0,0,0,0,0,0,0,0"/>
                  </v:shape>
                  <v:shape id="Freeform: Shape 1087325729" o:spid="_x0000_s1102" style="position:absolute;left:63009;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546629557" o:spid="_x0000_s1103" style="position:absolute;left:63117;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" path="m2794,7995r11175,c13969,5457,12191,2284,8381,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794,7995;13969,7995;8381,2284;2794,7995;8381,127;16508,9265;16508,9899;2794,9899;8889,15737;14096,13580;15365,15230;8635,17768;0,8884;8381,0" o:connectangles="0,0,0,0,0,0,0,0,0,0,0,0,0,0"/>
                  </v:shape>
                  <v:shape id="Freeform: Shape 18551054" o:spid="_x0000_s1104" style="position:absolute;left:63392;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244326985" o:spid="_x0000_s1105" style="position:absolute;left:63579;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" path="m11429,6346c11429,3427,9905,2411,7619,2411v-2031,,-4063,1269,-4952,2666l2667,17514,,17514,,508r2667,l2667,2919c3810,1523,6223,,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2078266329" o:spid="_x0000_s1106" style="position:absolute;left:63757;top:4461;width:158;height:239;visibility:visible;mso-wrap-style:square;v-text-anchor:top" coordsize="15873,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" path="m13206,11168c12191,9645,10159,8503,8127,8503v-3428,,-5460,2792,-5460,6600c2667,18910,4699,21575,8127,21575v2159,,4191,-1142,5079,-2665l13206,11168xm13206,20941v-1269,1776,-3301,2919,-5714,2919c3048,23860,,20560,,14976,,9392,3048,6092,7492,6092v2286,,4318,1142,5714,2919l13206,r2668,l15874,23352r-2668,l13206,20814r,127xe" fillcolor="#231f20" stroked="f" strokeweight=".35244mm">
                    <v:stroke joinstyle="miter"/>
                    <v:path arrowok="t" o:connecttype="custom" o:connectlocs="13206,11168;8127,8503;2667,15103;8127,21575;13206,18910;13206,11168;13206,20941;7492,23860;0,14976;7492,6092;13206,9011;13206,0;15874,0;15874,23352;13206,23352;13206,20814" o:connectangles="0,0,0,0,0,0,0,0,0,0,0,0,0,0,0,0"/>
                  </v:shape>
                </v:group>
                <v:shape id="Freeform: Shape 491331638" o:spid="_x0000_s1107" style="position:absolute;left:64028;top:4463;width:178;height:233;visibility:visible;mso-wrap-style:square;v-text-anchor:top" coordsize="17778,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" path="m7492,2538l,2538,,,17778,r,2538l10413,2538r,20814l7492,23352r,-20814xe" fillcolor="#231f20" stroked="f" strokeweight=".35244mm">
                  <v:stroke joinstyle="miter"/>
                  <v:path arrowok="t" o:connecttype="custom" o:connectlocs="7492,2538;0,2538;0,0;17778,0;17778,2538;10413,2538;10413,23351;7492,23351;7492,2538" o:connectangles="0,0,0,0,0,0,0,0,0"/>
                </v:shape>
                <v:group id="Graphic 1" o:spid="_x0000_s1108" style="position:absolute;left:64180;top:4458;width:1548;height:308" coordorigin="64180,4458" coordsize="1547,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">
                  <v:shape id="Freeform: Shape 1370400904" o:spid="_x0000_s1109" style="position:absolute;left:64180;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" path="m2921,7995r11175,c14096,5457,12318,2284,8508,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921,7995;14096,7995;8508,2284;2921,7995;8381,127;16508,9265;16508,9899;2794,9899;8889,15737;14096,13580;15365,15230;8635,17768;0,8884;8381,0" o:connectangles="0,0,0,0,0,0,0,0,0,0,0,0,0,0"/>
                  </v:shape>
                  <v:shape id="Freeform: Shape 771474822" o:spid="_x0000_s1110" style="position:absolute;left:64378;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682750097" o:spid="_x0000_s1111" style="position:absolute;left:64487;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78830400" o:spid="_x0000_s1112" style="position:absolute;left:64592;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618970237" o:spid="_x0000_s1113" style="position:absolute;left:64649;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2025878979" o:spid="_x0000_s1114" style="position:absolute;left:64761;top:4522;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" path="m13969,8884v,-3427,-2032,-6473,-5588,-6473c4826,2411,2794,5457,2794,8884v,3427,2032,6599,5587,6599c11937,15483,13969,12437,13969,8884m,8884c,3934,3175,,8381,v5207,,8382,3934,8382,8884c16763,13833,13588,17768,8381,17768,3175,17768,,13833,,8884e" fillcolor="#231f20" stroked="f" strokeweight=".35244mm">
                    <v:stroke joinstyle="miter"/>
                    <v:path arrowok="t" o:connecttype="custom" o:connectlocs="13969,8884;8381,2411;2794,8884;8381,15483;13969,8884;0,8884;8381,0;16763,8884;8381,17768;0,8884" o:connectangles="0,0,0,0,0,0,0,0,0,0"/>
                  </v:shape>
                  <v:shape id="Freeform: Shape 1683359523" o:spid="_x0000_s1115" style="position:absolute;left:64957;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055902756" o:spid="_x0000_s1116" style="position:absolute;left:65052;top:4527;width:169;height:239;visibility:visible;mso-wrap-style:square;v-text-anchor:top" coordsize="16888,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" path="m3428,21448v1143,,1905,-380,2540,-1777l7111,17133,,,2793,,8381,13833,13968,r2921,l8381,20433c7365,22844,5588,23860,3428,23860v-508,,-1397,,-1904,-254l1904,21194v,,1016,254,1397,254e" fillcolor="#231f20" stroked="f" strokeweight=".35244mm">
                    <v:stroke joinstyle="miter"/>
                    <v:path arrowok="t" o:connecttype="custom" o:connectlocs="3428,21448;5968,19671;7111,17133;0,0;2793,0;8381,13833;13968,0;16889,0;8381,20433;3428,23860;1524,23606;1904,21194;3301,21448" o:connectangles="0,0,0,0,0,0,0,0,0,0,0,0,0"/>
                  </v:shape>
                  <v:shape id="Freeform: Shape 1505864568" o:spid="_x0000_s1117" style="position:absolute;left:65316;top:4458;width:212;height:242;visibility:visible;mso-wrap-style:square;v-text-anchor:top" coordsize="21207,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" path="m12064,127v4191,,6984,1777,9016,4442l18795,5965c17271,4061,14858,2665,12064,2665v-5079,,-9016,3934,-9016,9519c3048,17768,6985,21702,12064,21702v2794,,5080,-1396,6222,-2538l18286,14341r-8000,l10286,11803r10922,l21208,20179v-2160,2411,-5334,4061,-9144,4061c5334,24240,,19418,,12057,,4696,5334,,12064,e" fillcolor="#231f20" stroked="f" strokeweight=".35244mm">
                    <v:stroke joinstyle="miter"/>
                    <v:path arrowok="t" o:connecttype="custom" o:connectlocs="12064,127;21080,4569;18795,5965;12064,2665;3048,12184;12064,21702;18286,19164;18286,14341;10286,14341;10286,11803;21208,11803;21208,20179;12064,24240;0,12057;12064,0" o:connectangles="0,0,0,0,0,0,0,0,0,0,0,0,0,0,0"/>
                  </v:shape>
                  <v:shape id="Freeform: Shape 435520807" o:spid="_x0000_s1118" style="position:absolute;left:65560;top:4522;width:168;height:178;visibility:visible;mso-wrap-style:square;v-text-anchor:top" coordsize="16761,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" path="m13968,8884v,-3427,-2031,-6473,-5587,-6473c4826,2411,2793,5457,2793,8884v,3427,2033,6599,5588,6599c11937,15483,13968,12437,13968,8884m,8884c,3934,3175,,8381,v5206,,8381,3934,8381,8884c16762,13833,13587,17768,8381,17768,3175,17768,,13833,,8884e" fillcolor="#231f20" stroked="f" strokeweight=".35244mm">
                    <v:stroke joinstyle="miter"/>
                    <v:path arrowok="t" o:connecttype="custom" o:connectlocs="13968,8884;8381,2411;2793,8884;8381,15483;13968,8884;0,8884;8381,0;16762,8884;8381,17768;0,8884" o:connectangles="0,0,0,0,0,0,0,0,0,0"/>
                  </v:shape>
                </v:group>
                <v:shape id="Freeform: Shape 929155139" o:spid="_x0000_s1119" style="position:absolute;left:65734;top:4527;width:170;height:169;visibility:visible;mso-wrap-style:square;v-text-anchor:top" coordsize="17015,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" path="m,l2793,,8508,13833,14096,r2920,l9905,16879r-2921,l,xe" fillcolor="#231f20" stroked="f" strokeweight=".35244mm">
                  <v:stroke joinstyle="miter"/>
                  <v:path arrowok="t" o:connecttype="custom" o:connectlocs="0,0;2793,0;8508,13832;14096,0;17016,0;9905,16878;6984,16878;0,0" o:connectangles="0,0,0,0,0,0,0,0"/>
                </v:shape>
                <v:group id="Graphic 1" o:spid="_x0000_s1120" style="position:absolute;left:65912;top:4481;width:1214;height:219" coordorigin="65910,4481" coordsize="121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">
                  <v:shape id="Freeform: Shape 1567788520" o:spid="_x0000_s1121" style="position:absolute;left:65910;top:4521;width:166;height:178;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1870560427" o:spid="_x0000_s1122" style="position:absolute;left:66107;top:4525;width:83;height:173;visibility:visible;mso-wrap-style:square;v-text-anchor:top" coordsize="8253,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" path="m,254r2666,l2666,3046c4064,1269,5968,,8254,r,2665c8254,2665,7619,2665,7238,2665v-1650,,-3810,1396,-4572,2665l2666,17260,,17260,,381,,254xe" fillcolor="#231f20" stroked="f" strokeweight=".35244mm">
                    <v:stroke joinstyle="miter"/>
                    <v:path arrowok="t" o:connecttype="custom" o:connectlocs="0,254;2666,254;2666,3046;8254,0;8254,2665;7238,2665;2666,5330;2666,17260;0,17260;0,381" o:connectangles="0,0,0,0,0,0,0,0,0,0"/>
                  </v:shape>
                  <v:shape id="Freeform: Shape 289577146" o:spid="_x0000_s1123" style="position:absolute;left:66220;top:4522;width:140;height:176;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" path="m11429,6346c11429,3427,9905,2411,7620,2411v-2032,,-4064,1269,-4953,2666l2667,17514,,17514,,508r2667,l2667,2919c3810,1523,6223,,8636,v3555,,5333,1777,5333,5457l13969,17387r-2667,l11302,6346r127,xe" fillcolor="#231f20" stroked="f" strokeweight=".35244mm">
                    <v:stroke joinstyle="miter"/>
                    <v:path arrowok="t" o:connecttype="custom" o:connectlocs="11429,6346;7620,2411;2667,5077;2667,17514;0,17514;0,508;2667,508;2667,2919;8636,0;13969,5457;13969,17387;11302,17387;11302,6346" o:connectangles="0,0,0,0,0,0,0,0,0,0,0,0,0"/>
                  </v:shape>
                  <v:shape id="Freeform: Shape 440113715" o:spid="_x0000_s1124" style="position:absolute;left:66398;top:4520;width:231;height:175;visibility:visible;mso-wrap-style:square;v-text-anchor:top" coordsize="23111,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" path="m20572,6092v,-2158,-1016,-3554,-3175,-3554c15619,2538,13842,3807,12953,5077r,12437l10286,17514r,-11549c10286,3807,9397,2411,7111,2411v-1778,,-3555,1269,-4444,2666l2667,17387,,17387,,508r2667,l2667,2919c3429,1777,5588,,8127,v2540,,4064,1396,4572,3173c13588,1650,15874,,18413,v3048,,4699,1650,4699,5077l23112,17260r-2667,l20445,5711r127,381xe" fillcolor="#231f20" stroked="f" strokeweight=".35244mm">
                    <v:stroke joinstyle="miter"/>
                    <v:path arrowok="t" o:connecttype="custom" o:connectlocs="20572,6092;17397,2538;12953,5077;12953,17514;10286,17514;10286,5965;7111,2411;2667,5077;2667,17387;0,17387;0,508;2667,508;2667,2919;8127,0;12699,3173;18413,0;23112,5077;23112,17260;20445,17260;20445,5711" o:connectangles="0,0,0,0,0,0,0,0,0,0,0,0,0,0,0,0,0,0,0,0"/>
                  </v:shape>
                  <v:shape id="Freeform: Shape 1423360301" o:spid="_x0000_s1125" style="position:absolute;left:66665;top:4521;width:165;height:178;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943793364" o:spid="_x0000_s1126" style="position:absolute;left:66864;top:4522;width:140;height:176;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" path="m11429,6346c11429,3427,9905,2411,7620,2411v-2032,,-4064,1269,-4953,2666l2667,17514,,17514,,508r2667,l2667,2919c3809,1523,6222,,8635,v3556,,5334,1777,5334,5457l13969,17387r-2667,l11302,6346r127,xe" fillcolor="#231f20" stroked="f" strokeweight=".35244mm">
                    <v:stroke joinstyle="miter"/>
                    <v:path arrowok="t" o:connecttype="custom" o:connectlocs="11429,6346;7620,2411;2667,5077;2667,17514;0,17514;0,508;2667,508;2667,2919;8635,0;13969,5457;13969,17387;11302,17387;11302,6346" o:connectangles="0,0,0,0,0,0,0,0,0,0,0,0,0"/>
                  </v:shape>
                  <v:shape id="Freeform: Shape 863357579" o:spid="_x0000_s1127" style="position:absolute;left:67027;top:4481;width:97;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" path="m2793,18022r,-11042l,6980,,4696r2793,l2793,,5460,r,4696l8889,4696r,2284l5460,6980r,10534c5460,18783,5968,19671,7238,19671v762,,1397,-380,1778,-761l9778,20814v-635,634,-1651,1142,-3175,1142c4064,21956,2793,20560,2793,18022e" fillcolor="#231f20" stroked="f" strokeweight=".35244mm">
                    <v:stroke joinstyle="miter"/>
                    <v:path arrowok="t" o:connecttype="custom" o:connectlocs="2793,18022;2793,6980;0,6980;0,4696;2793,4696;2793,0;5460,0;5460,4696;8889,4696;8889,6980;5460,6980;5460,17514;7238,19671;9016,18910;9778,20814;6603,21956;2793,18022" o:connectangles="0,0,0,0,0,0,0,0,0,0,0,0,0,0,0,0,0"/>
                  </v:shape>
                </v:group>
                <v:rect id="Rectangle 740956166" o:spid="_x0000_s1128" style="position:absolute;left:67231;top:4463;width:29;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" fillcolor="#231f20" stroked="f" strokeweight=".35244mm"/>
                <v:group id="Graphic 1" o:spid="_x0000_s1129" style="position:absolute;left:67304;top:4464;width:731;height:237" coordorigin="67303,4464" coordsize="73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">
                  <v:shape id="Freeform: Shape 1373843859" o:spid="_x0000_s1130" style="position:absolute;left:67303;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" path="m11429,6346c11429,3427,9905,2411,7619,2411v-2031,,-4064,1269,-4952,2666l2667,17514,,17514,,508r2667,l2667,2919c3809,1523,6222,,8635,v3556,,5333,1777,5333,5457l13968,17387r-2666,l11302,6346r127,xe" fillcolor="#231f20" stroked="f" strokeweight=".35244mm">
                    <v:stroke joinstyle="miter"/>
                    <v:path arrowok="t" o:connecttype="custom" o:connectlocs="11429,6346;7619,2411;2667,5077;2667,17514;0,17514;0,508;2667,508;2667,2919;8635,0;13968,5457;13968,17387;11302,17387;11302,6346" o:connectangles="0,0,0,0,0,0,0,0,0,0,0,0,0"/>
                  </v:shape>
                  <v:shape id="Freeform: Shape 1448862910" o:spid="_x0000_s1131" style="position:absolute;left:67476;top:4464;width:36;height:232;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1133346076" o:spid="_x0000_s1132" style="position:absolute;left:67537;top:4481;width:98;height:219;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" path="m2794,18022r,-11042l,6980,,4696r2794,l2794,,5461,r,4696l8889,4696r,2284l5461,6980r,10534c5461,18783,5969,19671,7238,19671v762,,1398,-380,1778,-761l9778,20814v-634,634,-1651,1142,-3174,1142c4064,21956,2794,20560,2794,18022e" fillcolor="#231f20" stroked="f" strokeweight=".35244mm">
                    <v:stroke joinstyle="miter"/>
                    <v:path arrowok="t" o:connecttype="custom" o:connectlocs="2794,18022;2794,6980;0,6980;0,4696;2794,4696;2794,0;5461,0;5461,4696;8889,4696;8889,6980;5461,6980;5461,17514;7238,19671;9016,18910;9778,20814;6604,21956;2794,18022" o:connectangles="0,0,0,0,0,0,0,0,0,0,0,0,0,0,0,0,0"/>
                  </v:shape>
                  <v:shape id="Freeform: Shape 79298889" o:spid="_x0000_s1133" style="position:absolute;left:67654;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" path="m508,6346r2667,l3175,23225r-2667,l508,6346xm,1777c,761,762,,1778,,2793,,3555,761,3555,1777v,1015,-762,1777,-1777,1777c762,3554,,2792,,1777e" fillcolor="#231f20" stroked="f" strokeweight=".35244mm">
                    <v:stroke joinstyle="miter"/>
                    <v:path arrowok="t" o:connecttype="custom" o:connectlocs="508,6346;3175,6346;3175,23225;508,23225;508,6346;0,1777;1778,0;3555,1777;1778,3554;0,1777" o:connectangles="0,0,0,0,0,0,0,0,0,0"/>
                  </v:shape>
                  <v:shape id="Freeform: Shape 1244569425" o:spid="_x0000_s1134" style="position:absolute;left:67719;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" path="m11556,10407c10539,9011,8762,8249,6857,8249v-2413,,-4191,1523,-4191,3681c2666,14087,4444,15610,6857,15610v1905,,3682,-761,4699,-2157l11556,10280r,127xm11556,15230v-1397,1522,-3302,2411,-5588,2411c3048,17641,,15737,,12057,,8376,3048,6473,5968,6473v2286,,4191,761,5588,2284l11556,5711c11556,3427,9778,2158,7238,2158v-2032,,-3683,761,-5207,2411l762,2792c2539,888,4699,,7492,v3556,,6604,1650,6604,5711l14096,17387r-2668,l11428,15483r128,-253xe" fillcolor="#231f20" stroked="f" strokeweight=".35244mm">
                    <v:stroke joinstyle="miter"/>
                    <v:path arrowok="t" o:connecttype="custom" o:connectlocs="11556,10407;6857,8249;2666,11930;6857,15610;11556,13453;11556,10280;11556,15230;5968,17641;0,12057;5968,6473;11556,8757;11556,5711;7238,2158;2031,4569;762,2792;7492,0;14096,5711;14096,17387;11428,17387;11428,15483" o:connectangles="0,0,0,0,0,0,0,0,0,0,0,0,0,0,0,0,0,0,0,0"/>
                  </v:shape>
                  <v:shape id="Freeform: Shape 538815292" o:spid="_x0000_s1135" style="position:absolute;left:67883;top:4481;width:97;height:219;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" path="m2793,18022r,-11042l,6980,,4696r2793,l2793,,5460,r,4696l8889,4696r,2284l5460,6980r,10534c5460,18783,5968,19671,7238,19671v762,,1397,-380,1778,-761l9778,20814v-635,634,-1651,1142,-3174,1142c4064,21956,2793,20560,2793,18022e" fillcolor="#231f20" stroked="f" strokeweight=".35244mm">
                    <v:stroke joinstyle="miter"/>
                    <v:path arrowok="t" o:connecttype="custom" o:connectlocs="2793,18022;2793,6980;0,6980;0,4696;2793,4696;2793,0;5460,0;5460,4696;8889,4696;8889,6980;5460,6980;5460,17514;7238,19671;9016,18910;9778,20814;6604,21956;2793,18022" o:connectangles="0,0,0,0,0,0,0,0,0,0,0,0,0,0,0,0,0"/>
                  </v:shape>
                  <v:shape id="Freeform: Shape 1551981822" o:spid="_x0000_s1136" style="position:absolute;left:67998;top:4464;width:36;height:232;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group>
                <v:shape id="Freeform: Shape 954483729" o:spid="_x0000_s1137" style="position:absolute;left:68058;top:4527;width:169;height:169;visibility:visible;mso-wrap-style:square;v-text-anchor:top" coordsize="16889,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" path="m,l2793,,8381,13833,14096,r2794,l9905,16879r-2921,l,xe" fillcolor="#231f20" stroked="f" strokeweight=".35244mm">
                  <v:stroke joinstyle="miter"/>
                  <v:path arrowok="t" o:connecttype="custom" o:connectlocs="0,0;2793,0;8381,13832;14096,0;16890,0;9905,16878;6984,16878;0,0" o:connectangles="0,0,0,0,0,0,0,0"/>
                </v:shape>
                <v:group id="Graphic 1" o:spid="_x0000_s1138" style="position:absolute;left:53908;top:1295;width:14490;height:3592" coordorigin="53908,1295" coordsize="14489,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">
                  <v:shape id="Freeform: Shape 1099632985" o:spid="_x0000_s1139" style="position:absolute;left:68232;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" path="m2793,7995r11175,c13968,5457,12191,2284,8381,2284v-3555,,-5333,3046,-5588,5711m8381,127v5080,,8127,4061,8127,9138l16508,9899r-13715,c3048,13072,5206,15737,8889,15737v1905,,3937,-761,5207,-2157l15366,15230v-1651,1649,-3937,2538,-6731,2538c3682,17768,,14214,,8884,,3934,3555,,8381,e" fillcolor="#231f20" stroked="f" strokeweight=".35244mm">
                    <v:stroke joinstyle="miter"/>
                    <v:path arrowok="t" o:connecttype="custom" o:connectlocs="2793,7995;13968,7995;8381,2284;2793,7995;8381,127;16508,9265;16508,9899;2793,9899;8889,15737;14096,13580;15366,15230;8635,17768;0,8884;8381,0" o:connectangles="0,0,0,0,0,0,0,0,0,0,0,0,0,0"/>
                  </v:shape>
                  <v:shape id="Freeform: Shape 1711087362" o:spid="_x0000_s1140" style="position:absolute;left:60074;top:2964;width:1033;height:864;visibility:visible;mso-wrap-style:square;v-text-anchor:top" coordsize="103241,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" path="m84193,67518v,-10407,8509,-18910,18922,-18910c75177,48608,49145,33632,35176,9392,29969,381,18413,-2665,9397,2538,381,7742,-2667,19291,2540,28302,23239,64091,61844,86428,103241,86428v-10412,,-18921,-8503,-18921,-18910e" fillcolor="#00797e" stroked="f" strokeweight=".35244mm">
                    <v:stroke joinstyle="miter"/>
                    <v:path arrowok="t" o:connecttype="custom" o:connectlocs="84193,67518;103115,48608;35176,9392;9397,2538;2540,28302;103241,86428;84320,67518" o:connectangles="0,0,0,0,0,0,0"/>
                  </v:shape>
                  <v:shape id="Freeform: Shape 1879193583" o:spid="_x0000_s1141" style="position:absolute;left:61105;top:1503;width:1032;height:865;visibility:visible;mso-wrap-style:square;v-text-anchor:top" coordsize="103170,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" path="m100702,58126c94987,48227,87876,39343,79621,31474,58034,11168,29715,,,,10413,,18921,8503,18921,18910,18921,29317,10413,37820,,37820v20064,,39112,7488,53716,21194c59303,64345,64129,70310,67939,77036v3555,6092,9905,9392,16381,9392c87495,86428,90797,85666,93717,83889v9016,-5203,12191,-16752,6857,-25763e" fillcolor="#692874" stroked="f" strokeweight=".35244mm">
                    <v:stroke joinstyle="miter"/>
                    <v:path arrowok="t" o:connecttype="custom" o:connectlocs="100702,58126;79621,31474;0,0;18921,18910;0,37820;53716,59014;67939,77036;84320,86428;93717,83889;100574,58126" o:connectangles="0,0,0,0,0,0,0,0,0,0"/>
                  </v:shape>
                  <v:shape id="Freeform: Shape 160764600" o:spid="_x0000_s1142" style="position:absolute;left:60098;top:1505;width:1195;height:770;visibility:visible;mso-wrap-style:square;v-text-anchor:top" coordsize="119495,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" path="m100702,c59303,,20699,22210,,58126,5206,49115,16762,46069,25779,51273v9016,5203,12063,16752,6857,25763c46604,52796,72637,37820,100574,37820v10414,,18922,-8503,18922,-18910c119496,8503,110988,,100574,e" fillcolor="#0067a0" stroked="f" strokeweight=".35244mm">
                    <v:stroke joinstyle="miter"/>
                    <v:path arrowok="t" o:connecttype="custom" o:connectlocs="100702,0;0,58126;25779,51273;32636,77036;100574,37820;119496,18910;100574,0" o:connectangles="0,0,0,0,0,0,0"/>
                  </v:shape>
                  <v:shape id="Freeform: Shape 303350652" o:spid="_x0000_s1143" style="position:absolute;left:61761;top:2085;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" path="m35176,v5207,9011,2159,20560,-6857,25763c25398,27540,22096,28302,18922,28302v-6477,,-12826,-3427,-16382,-9392c9397,30713,13080,44293,13080,58126v,13834,-3683,27413,-10540,39216c-2667,106353,381,117902,9397,123105v3048,1777,6223,2539,9397,2539c25271,125644,31620,122217,35176,116252,45335,98611,50796,78559,50796,58126,50796,37693,45462,17641,35176,e" fillcolor="#c7a9d0" stroked="f" strokeweight=".35244mm">
                    <v:stroke joinstyle="miter"/>
                    <v:path arrowok="t" o:connecttype="custom" o:connectlocs="35176,0;28319,25763;18922,28302;2540,18910;13080,58126;2540,97342;9397,123105;18794,125644;35176,116252;50796,58126;35176,0" o:connectangles="0,0,0,0,0,0,0,0,0,0,0"/>
                  </v:shape>
                  <v:shape id="Freeform: Shape 339976954" o:spid="_x0000_s1144" style="position:absolute;left:60917;top:3059;width:1197;height:771;visibility:visible;mso-wrap-style:square;v-text-anchor:top" coordsize="119623,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" path="m103114,28302v-3174,,-6476,-762,-9397,-2539c84701,20560,81653,9011,86860,,72891,24240,46859,39216,18921,39216,8508,39216,,47719,,58126,,68533,8508,77036,18921,77036v41398,,80003,-22210,100702,-58126c116067,25002,109845,28302,103241,28302e" fillcolor="#b8da92" stroked="f" strokeweight=".35244mm">
                    <v:stroke joinstyle="miter"/>
                    <v:path arrowok="t" o:connecttype="custom" o:connectlocs="103114,28302;93717,25763;86860,0;18921,39216;0,58126;18921,77036;119623,18910;103241,28302" o:connectangles="0,0,0,0,0,0,0,0"/>
                  </v:shape>
                  <v:shape id="Freeform: Shape 1772111822" o:spid="_x0000_s1145" style="position:absolute;left:59942;top:1991;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" path="m22477,99881v9016,-5204,20572,-2158,25778,6853c41398,94931,37716,81351,37716,67518v,-13834,3555,-27286,10539,-39216c53462,19291,50414,7742,41398,2538,32382,-2665,20826,381,15620,9392,5460,27033,,47085,,67518v,20433,5333,40485,15620,58126c10413,116633,13461,105084,22477,99881e" fillcolor="#5bc4bf" stroked="f" strokeweight=".35244mm">
                    <v:stroke joinstyle="miter"/>
                    <v:path arrowok="t" o:connecttype="custom" o:connectlocs="22477,99881;48255,106734;37716,67518;48255,28302;41398,2538;15620,9392;0,67518;15620,125644;22477,99881" o:connectangles="0,0,0,0,0,0,0,0,0"/>
                  </v:shape>
                  <v:shape id="Freeform: Shape 212685126" o:spid="_x0000_s1146" style="position:absolute;left:59235;top:1295;width:127;height:3592;visibility:visible;mso-wrap-style:square;v-text-anchor:top" coordsize="12698,35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" path="m,l,359163e" filled="f" strokecolor="#231f20" strokeweight=".17622mm">
                    <v:stroke joinstyle="miter"/>
                    <v:path arrowok="t" o:connecttype="custom" o:connectlocs="0,0;0,359163" o:connectangles="0,0"/>
                  </v:shape>
                  <v:shape id="Freeform: Shape 203123103" o:spid="_x0000_s1147" style="position:absolute;left:53908;top:3219;width:360;height:345;visibility:visible;mso-wrap-style:square;v-text-anchor:top" coordsize="36064,3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" path="m20064,22971l14985,11295,9778,22971r10286,xm20953,24875r-11937,l7619,28175v-508,1142,-762,2030,-762,2665c6857,31728,7238,32490,8000,32997v508,254,1524,508,3302,635l11302,34520,,34520r,-888c1270,33505,2159,32997,3048,32109v761,-888,1777,-2538,2920,-5077l18032,r508,l30731,27794v1143,2665,2159,4315,2921,4949c34159,33251,35048,33505,36065,33632r,888l19683,34520r,-888l20318,33632v1270,,2286,-127,2794,-508c23493,32870,23620,32490,23620,31982v,-254,,-635,-127,-888c23493,30967,23239,30332,22731,29190l20953,25002r,-127xe" fillcolor="black" stroked="f" strokeweight=".35244mm">
                    <v:stroke joinstyle="miter"/>
                    <v:path arrowok="t" o:connecttype="custom" o:connectlocs="20064,22971;14985,11295;9778,22971;20064,22971;20953,24875;9016,24875;7619,28175;6857,30840;8000,32997;11302,33632;11302,34520;0,34520;0,33632;3048,32109;5968,27032;18032,0;18540,0;30731,27794;33652,32743;36065,33632;36065,34520;19683,34520;19683,33632;20318,33632;23112,33124;23620,31982;23493,31094;22731,29190;20953,25002" o:connectangles="0,0,0,0,0,0,0,0,0,0,0,0,0,0,0,0,0,0,0,0,0,0,0,0,0,0,0,0,0"/>
                  </v:shape>
                  <v:shape id="Freeform: Shape 1791385478" o:spid="_x0000_s1148" style="position:absolute;left:54249;top:3328;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" path="m22731,254r,18275c22731,20306,22858,21448,23239,21829v381,381,1016,635,2032,761l25271,23479r-9524,l15747,20306v-1143,1269,-2286,2284,-3302,2919c11302,23860,10032,24113,8635,24113v-1397,,-2539,-380,-3555,-1269c4064,22083,3429,21068,3048,20052,2667,18910,2540,17133,2540,14341r,-9264c2540,3300,2413,2158,2032,1777,1778,1396,1016,1015,,888l,,9524,r,15991c9524,17641,9524,18783,9778,19164v127,507,381,888,762,1142c10921,20560,11302,20687,11683,20687v635,,1143,-127,1651,-508c13969,19798,14858,18910,15747,17514r,-12437c15747,3300,15620,2158,15239,1777,14985,1396,14223,1015,13207,888r,-888l22731,r,254xe" fillcolor="black" stroked="f" strokeweight=".35244mm">
                    <v:stroke joinstyle="miter"/>
                    <v:path arrowok="t" o:connecttype="custom" o:connectlocs="22731,254;22731,18529;23239,21829;25271,22590;25271,23479;15747,23479;15747,20306;12445,23225;8635,24113;5080,22844;3048,20052;2540,14341;2540,5077;2032,1777;0,888;0,0;9524,0;9524,15991;9778,19164;10540,20306;11683,20687;13334,20179;15747,17514;15747,5077;15239,1777;13207,888;13207,0;22731,0" o:connectangles="0,0,0,0,0,0,0,0,0,0,0,0,0,0,0,0,0,0,0,0,0,0,0,0,0,0,0,0"/>
                  </v:shape>
                  <v:shape id="Freeform: Shape 264643205" o:spid="_x0000_s1149" style="position:absolute;left:54516;top:3325;width:162;height:247;visibility:visible;mso-wrap-style:square;v-text-anchor:top" coordsize="16254,2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" path="m14858,r381,7995l14350,7995c13334,5584,12318,4061,11175,3173,10032,2284,9016,1904,7873,1904v-635,,-1269,254,-1777,761c5588,3046,5334,3680,5334,4188v,381,126,889,508,1269c6349,6092,7873,7361,10286,9011v2413,1650,4064,3046,4826,4188c15874,14341,16254,15610,16254,17006v,1269,-380,2539,-1015,3808c14604,22083,13715,22971,12445,23733v-1143,634,-2540,1015,-3937,1015c7366,24748,5842,24367,4064,23733v-508,-127,-889,-254,-1016,-254c2540,23479,2032,23860,1651,24748r-889,l381,16372r889,c2032,18529,3048,20179,4318,21321v1270,1143,2539,1650,3682,1650c8762,22971,9397,22717,9905,22210v508,-508,762,-1142,762,-1777c10667,19671,10413,18910,9905,18402,9397,17768,8254,16879,6604,15737,4064,13960,2413,12691,1651,11676,508,10280,,8757,,7107,,5330,635,3680,1905,2284,3175,888,4953,127,7366,127v1269,,2539,254,3682,888c11429,1269,11810,1396,12191,1396v254,,508,,762,-127c13080,1142,13461,761,13842,254r889,l14858,xe" fillcolor="black" stroked="f" strokeweight=".35244mm">
                    <v:stroke joinstyle="miter"/>
                    <v:path arrowok="t" o:connecttype="custom" o:connectlocs="14858,0;15239,7995;14350,7995;11175,3173;7873,1904;6096,2665;5334,4188;5842,5457;10286,9011;15112,13199;16254,17006;15239,20814;12445,23733;8508,24748;4064,23733;3048,23479;1651,24748;762,24748;381,16372;1270,16372;4318,21321;8000,22971;9905,22210;10667,20433;9905,18402;6604,15737;1651,11676;0,7107;1905,2284;7366,127;11048,1015;12191,1396;12953,1269;13842,254;14731,254" o:connectangles="0,0,0,0,0,0,0,0,0,0,0,0,0,0,0,0,0,0,0,0,0,0,0,0,0,0,0,0,0,0,0,0,0,0,0"/>
                  </v:shape>
                  <v:shape id="Freeform: Shape 582107832" o:spid="_x0000_s1150" style="position:absolute;left:54687;top:3245;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" path="m10159,r,8503l15746,8503r,2412l10159,10915r,14468c10159,26779,10159,27540,10286,28048v,380,381,761,635,1015c11175,29317,11556,29444,11810,29444v1143,,2159,-889,3048,-2538l15620,27413v-1397,3173,-3556,4823,-6604,4823c7492,32236,6222,31855,5207,30967,4190,30078,3556,29190,3302,28175v-127,-635,-254,-2031,-254,-4569l3048,11041,,11041r,-888c2032,8630,3937,7107,5334,5457,6857,3807,8127,2031,9270,r889,xe" fillcolor="black" stroked="f" strokeweight=".35244mm">
                    <v:stroke joinstyle="miter"/>
                    <v:path arrowok="t" o:connecttype="custom" o:connectlocs="10159,0;10159,8503;15746,8503;15746,10915;10159,10915;10159,25383;10286,28048;10921,29063;11810,29444;14858,26906;15620,27413;9016,32236;5207,30967;3302,28175;3048,23606;3048,11041;0,11041;0,10153;5334,5457;9270,0;10159,0" o:connectangles="0,0,0,0,0,0,0,0,0,0,0,0,0,0,0,0,0,0,0,0,0"/>
                  </v:shape>
                  <v:shape id="Freeform: Shape 1156095287" o:spid="_x0000_s1151" style="position:absolute;left:54864;top:3325;width:199;height:238;visibility:visible;mso-wrap-style:square;v-text-anchor:top" coordsize="19936,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" path="m9397,635r,5330c10921,3554,12318,1904,13461,1142,14604,381,15746,,16889,v889,,1651,254,2159,888c19556,1396,19937,2284,19937,3300v,1142,-254,2030,-762,2538c18667,6473,18032,6726,17270,6726v-889,,-1651,-253,-2285,-888c14349,5330,13968,4950,13842,4950v-127,,-381,-127,-636,-127c12699,4823,12318,4950,11810,5330v-635,635,-1143,1396,-1524,2412c9778,9392,9524,11168,9524,13072r,6726c9524,20687,9524,21321,9778,21575v127,508,508,762,889,1015c11048,22844,11683,22971,12699,22971r,889l127,23860r,-889c1143,22971,1778,22590,2159,22210v381,-508,508,-1777,508,-3808l2667,5457v,-1269,,-2157,-255,-2538c2286,2411,2031,2158,1651,1904,1397,1650,762,1523,,1523l,635r9524,l9397,635xe" fillcolor="black" stroked="f" strokeweight=".35244mm">
                    <v:stroke joinstyle="miter"/>
                    <v:path arrowok="t" o:connecttype="custom" o:connectlocs="9397,635;9397,5965;13461,1142;16889,0;19048,888;19937,3300;19175,5838;17270,6726;14985,5838;13842,4950;13206,4823;11810,5330;10286,7742;9524,13072;9524,19798;9778,21575;10667,22590;12699,22971;12699,23860;127,23860;127,22971;2159,22210;2667,18402;2667,5457;2412,2919;1651,1904;0,1523;0,635;9524,635" o:connectangles="0,0,0,0,0,0,0,0,0,0,0,0,0,0,0,0,0,0,0,0,0,0,0,0,0,0,0,0,0"/>
                  </v:shape>
                  <v:shape id="Freeform: Shape 306606576" o:spid="_x0000_s1152" style="position:absolute;left:55070;top:3323;width:224;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" path="m12191,18783r,-7869c10159,12057,8635,13326,7746,14722v-635,888,-1016,1777,-1016,2665c6730,18149,6984,18783,7619,19418v381,380,1016,634,1778,634c10286,20052,11175,19545,12318,18656t-127,2031c9397,23225,6730,24494,4571,24494v-1396,,-2412,-381,-3301,-1269c381,22337,,21194,,19925,,18149,762,16499,2286,15103,3809,13707,7111,11803,12318,9392r,-2412c12318,5203,12318,4061,12064,3680v-127,-507,-508,-888,-1016,-1269c10540,2031,9905,1904,9270,1904v-1143,,-2032,254,-2667,761c6222,2919,5968,3300,5968,3680v,381,254,762,635,1270c7238,5711,7492,6346,7492,6980v,762,-254,1523,-889,2158c5968,9645,5207,10026,4190,10026v-1015,,-1904,-254,-2666,-888c762,8503,508,7742,508,6853v,-1269,508,-2411,1397,-3426c2794,2284,4190,1523,5841,888,7492,254,9270,,11175,v2286,,3937,508,5206,1396c17651,2284,18540,3300,18921,4442v254,761,381,2284,381,4823l19302,18275v,1016,,1777,127,2031c19429,20560,19683,20814,19810,20941v127,127,381,127,635,127c20826,21068,21334,20814,21715,20179r762,635c21588,22083,20826,22971,19937,23479v-889,508,-1905,888,-3048,888c15619,24367,14476,24113,13715,23479v-762,-635,-1270,-1523,-1397,-2919e" fillcolor="black" stroked="f" strokeweight=".35244mm">
                    <v:stroke joinstyle="miter"/>
                    <v:path arrowok="t" o:connecttype="custom" o:connectlocs="12191,18783;12191,10914;7746,14722;6730,17387;7619,19418;9397,20052;12318,18656;12191,20687;4571,24494;1270,23225;0,19925;2286,15103;12318,9392;12318,6980;12064,3680;11048,2411;9270,1904;6603,2665;5968,3680;6603,4950;7492,6980;6603,9138;4190,10026;1524,9138;508,6853;1905,3427;5841,888;11175,0;16381,1396;18921,4442;19302,9265;19302,18275;19429,20306;19810,20941;20445,21068;21715,20179;22477,20814;19937,23479;16889,24367;13715,23479;12318,20560" o:connectangles="0,0,0,0,0,0,0,0,0,0,0,0,0,0,0,0,0,0,0,0,0,0,0,0,0,0,0,0,0,0,0,0,0,0,0,0,0,0,0,0,0"/>
                  </v:shape>
                  <v:shape id="Freeform: Shape 1805153602" o:spid="_x0000_s1153" style="position:absolute;left:55296;top:3226;width:127;height:338;visibility:visible;mso-wrap-style:square;v-text-anchor:top" coordsize="12698,3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" path="m9905,r,29063c9905,30713,10032,31728,10413,32236v381,507,1143,761,2286,761l12699,33886r-12572,l127,32997v1016,,1778,-380,2286,-888c2794,31728,2920,30713,2920,29063r,-24113c2920,3300,2794,2284,2286,1777,1905,1269,1143,1015,,1015l,127r9778,l9905,xe" fillcolor="black" stroked="f" strokeweight=".35244mm">
                    <v:stroke joinstyle="miter"/>
                    <v:path arrowok="t" o:connecttype="custom" o:connectlocs="9905,0;9905,29063;10413,32236;12699,32997;12699,33886;127,33886;127,32997;2413,32109;2920,29063;2920,4950;2286,1777;0,1015;0,127;9778,127" o:connectangles="0,0,0,0,0,0,0,0,0,0,0,0,0,0"/>
                  </v:shape>
                  <v:shape id="Freeform: Shape 904250445" o:spid="_x0000_s1154" style="position:absolute;left:55439;top:3218;width:127;height:346;visibility:visible;mso-wrap-style:square;v-text-anchor:top" coordsize="12698,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" path="m9778,11295r,18529c9778,31474,10032,32490,10413,32997v381,508,1143,762,2286,762l12699,34647r-12572,l127,33759v1016,,1778,-381,2286,-889c2794,32490,2920,31474,2920,29824r,-13579c2920,14595,2667,13580,2286,13072,1905,12564,1143,12311,,12311r,-889l9778,11422r,-127xm6222,c7238,,8254,381,9016,1142v762,762,1143,1650,1143,2665c10159,4823,9778,5838,9016,6599,8254,7361,7365,7742,6349,7742,5333,7742,4318,7361,3556,6599,2794,5838,2413,4950,2413,3807v,-1142,381,-1903,1143,-2665c4318,381,5206,,6349,e" fillcolor="black" stroked="f" strokeweight=".35244mm">
                    <v:stroke joinstyle="miter"/>
                    <v:path arrowok="t" o:connecttype="custom" o:connectlocs="9778,11295;9778,29824;10413,32997;12699,33759;12699,34647;127,34647;127,33759;2413,32870;2920,29824;2920,16245;2286,13072;0,12311;0,11422;9778,11422;6222,0;9016,1142;10159,3807;9016,6599;6349,7742;3556,6599;2413,3807;3556,1142;6349,0" o:connectangles="0,0,0,0,0,0,0,0,0,0,0,0,0,0,0,0,0,0,0,0,0,0,0"/>
                  </v:shape>
                  <v:shape id="Freeform: Shape 1289581715" o:spid="_x0000_s1155" style="position:absolute;left:55580;top:3323;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" path="m12191,18783r,-7869c10159,12057,8635,13326,7746,14722v-635,888,-1016,1777,-1016,2665c6730,18149,6984,18783,7619,19418v381,380,1016,634,1778,634c10286,20052,11175,19545,12318,18656t-127,2031c9397,23225,6730,24494,4572,24494v-1397,,-2413,-381,-3302,-1269c381,22337,,21194,,19925,,18149,762,16499,2286,15103,3809,13707,7111,11803,12318,9392r,-2412c12318,5203,12318,4061,12064,3680v-127,-507,-508,-888,-1016,-1269c10540,2031,9905,1904,9270,1904v-1143,,-2032,254,-2667,761c6222,2919,5968,3300,5968,3680v,381,254,762,635,1270c7238,5711,7492,6346,7492,6980v,762,-254,1523,-889,2158c5968,9645,5207,10026,4191,10026v-1016,,-1905,-254,-2667,-888c762,8503,508,7742,508,6853v,-1269,508,-2411,1397,-3426c2794,2284,4191,1523,5841,888,7492,254,9270,,11175,v2286,,3937,508,5207,1396c17652,2284,18540,3300,18921,4442v254,761,381,2284,381,4823l19302,18275v,1016,,1777,127,2031c19429,20560,19683,20814,19810,20941v127,127,381,127,635,127c20826,21068,21334,20814,21715,20179r762,635c21588,22083,20826,22971,19937,23479v-889,508,-1905,888,-3047,888c15620,24367,14477,24113,13715,23479v-762,-635,-1270,-1523,-1397,-2919e" fillcolor="black" stroked="f" strokeweight=".35244mm">
                    <v:stroke joinstyle="miter"/>
                    <v:path arrowok="t" o:connecttype="custom" o:connectlocs="12191,18783;12191,10914;7746,14722;6730,17387;7619,19418;9397,20052;12318,18656;12191,20687;4572,24494;1270,23225;0,19925;2286,15103;12318,9392;12318,6980;12064,3680;11048,2411;9270,1904;6603,2665;5968,3680;6603,4950;7492,6980;6603,9138;4191,10026;1524,9138;508,6853;1905,3427;5841,888;11175,0;16382,1396;18921,4442;19302,9265;19302,18275;19429,20306;19810,20941;20445,21068;21715,20179;22477,20814;19937,23479;16890,24367;13715,23479;12318,20560" o:connectangles="0,0,0,0,0,0,0,0,0,0,0,0,0,0,0,0,0,0,0,0,0,0,0,0,0,0,0,0,0,0,0,0,0,0,0,0,0,0,0,0,0"/>
                  </v:shape>
                  <v:shape id="Freeform: Shape 261655057" o:spid="_x0000_s1156" style="position:absolute;left:55809;top:3325;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889,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937056172" o:spid="_x0000_s1157" style="position:absolute;left:56190;top:3218;width:372;height:354;visibility:visible;mso-wrap-style:square;v-text-anchor:top" coordsize="37207,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" path="m33144,r,11930l32255,11930c31112,8630,29461,6219,27176,4442,25017,2792,22477,1904,19811,1904v-2668,,-4699,761,-6350,2157c11810,5457,10540,7488,9905,10026v-762,2538,-1016,5204,-1016,7869c8889,21194,9270,23987,10032,26398v762,2411,2032,4188,3683,5457c15493,32997,17524,33632,19811,33632v761,,1650,,2539,-254c23239,33251,24128,32997,25017,32617r,-7108c25017,24240,25017,23352,24763,22971v-127,-381,-635,-761,-1143,-1142c22985,21575,22350,21321,21588,21321r-889,l20699,20433r16509,l37208,21321v-1270,,-2159,254,-2667,508c34033,22083,33652,22464,33398,23098v-127,254,-254,1142,-254,2285l33144,32490v-2159,1015,-4445,1650,-6730,2157c24128,35155,21588,35409,19175,35409v-3174,,-5841,-381,-8000,-1269c9016,33251,7238,32109,5588,30713,3937,29317,2667,27667,1778,25890,635,23606,,21068,,18149,,13072,1778,8757,5334,5203,8889,1650,13461,,18922,v1650,,3174,127,4571,381c24255,508,25398,888,27049,1523v1650,635,2667,888,2920,888c30477,2411,30858,2284,31239,1904,31620,1523,32001,888,32382,r889,l33144,xe" fillcolor="black" stroked="f" strokeweight=".35244mm">
                    <v:stroke joinstyle="miter"/>
                    <v:path arrowok="t" o:connecttype="custom" o:connectlocs="33144,0;33144,11930;32255,11930;27176,4442;19811,1904;13461,4061;9905,10026;8889,17895;10032,26398;13715,31855;19811,33632;22350,33378;25017,32617;25017,25509;24763,22971;23620,21829;21588,21321;20699,21321;20699,20433;37208,20433;37208,21321;34541,21829;33398,23098;33144,25383;33144,32490;26414,34647;19175,35409;11175,34140;5588,30713;1778,25890;0,18149;5334,5203;18922,0;23493,381;27049,1523;29969,2411;31239,1904;32382,0;33271,0" o:connectangles="0,0,0,0,0,0,0,0,0,0,0,0,0,0,0,0,0,0,0,0,0,0,0,0,0,0,0,0,0,0,0,0,0,0,0,0,0,0,0"/>
                  </v:shape>
                  <v:shape id="Freeform: Shape 919926235" o:spid="_x0000_s1158" style="position:absolute;left:56576;top:3322;width:218;height:249;visibility:visible;mso-wrap-style:square;v-text-anchor:top" coordsize="21841,2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" path="m10794,1904v-889,,-1524,380,-2159,1015c8000,3554,7619,4823,7492,6726v-126,1904,-254,4442,-254,7869c7238,16372,7366,18022,7619,19545v127,1142,635,2030,1143,2665c9397,22844,10032,23098,10794,23098v762,,1397,-254,1905,-634c13334,21829,13842,21068,13969,20052v381,-1523,508,-4822,508,-9645c14477,7615,14350,5584,13969,4569,13715,3554,13207,2792,12572,2284v-381,-380,-1016,-507,-1651,-507m10794,127v2032,,3937,508,5715,1523c18286,2665,19556,4188,20445,6092v889,1903,1397,4061,1397,6345c21842,15737,20953,18529,19302,20814v-2031,2665,-4825,4061,-8381,4061c7366,24875,4699,23606,2794,21194,889,18783,,15864,,12564,,9265,1016,6346,2921,3807,4826,1269,7492,,10921,e" fillcolor="black" stroked="f" strokeweight=".35244mm">
                    <v:stroke joinstyle="miter"/>
                    <v:path arrowok="t" o:connecttype="custom" o:connectlocs="10794,1904;8635,2919;7492,6726;7238,14595;7619,19545;8762,22210;10794,23098;12699,22464;13969,20052;14477,10407;13969,4569;12572,2284;10921,1777;10794,127;16509,1650;20445,6092;21842,12437;19302,20814;10921,24875;2794,21194;0,12564;2921,3807;10921,0" o:connectangles="0,0,0,0,0,0,0,0,0,0,0,0,0,0,0,0,0,0,0,0,0,0,0"/>
                  </v:shape>
                  <v:shape id="Freeform: Shape 1762126264" o:spid="_x0000_s1159" style="position:absolute;left:56786;top:3328;width:244;height:243;visibility:visible;mso-wrap-style:square;v-text-anchor:top" coordsize="24381,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" path="m11683,24240l3809,6092c2794,3934,2159,2538,1651,1904,1270,1523,635,1142,,1015l,127r12445,l12445,1015v-762,,-1270,127,-1651,381c10413,1777,10159,2158,10159,2665v,635,381,1777,1143,3427l15112,14849,18159,7234v889,-2157,1270,-3680,1270,-4569c19429,2158,19175,1777,18794,1396,18413,1015,17778,888,16763,888r,-888l24382,r,888c23620,888,22985,1269,22604,1777v-508,507,-1143,1777,-2159,3934l12699,23987r-1143,l11683,24240xe" fillcolor="black" stroked="f" strokeweight=".35244mm">
                    <v:stroke joinstyle="miter"/>
                    <v:path arrowok="t" o:connecttype="custom" o:connectlocs="11683,24240;3809,6092;1651,1904;0,1015;0,127;12445,127;12445,1015;10794,1396;10159,2665;11302,6092;15112,14849;18159,7234;19429,2665;18794,1396;16763,888;16763,0;24382,0;24382,888;22604,1777;20445,5711;12699,23987;11556,23987" o:connectangles="0,0,0,0,0,0,0,0,0,0,0,0,0,0,0,0,0,0,0,0,0,0"/>
                  </v:shape>
                  <v:shape id="Freeform: Shape 1876325181" o:spid="_x0000_s1160" style="position:absolute;left:57020;top:3323;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" path="m13461,9899v,-2665,-127,-4569,-508,-5457c12699,3427,12191,2665,11556,2158v-381,-254,-762,-508,-1397,-508c9270,1650,8635,2031,8000,2919,6985,4442,6477,6473,6477,9011r,888l13334,9899r127,xm19556,11549r-12826,c6857,14595,7746,17133,9143,18910v1143,1396,2540,2031,4191,2031c14350,20941,15239,20687,16001,20052v762,-507,1651,-1523,2666,-3046l19556,17514v-1270,2538,-2666,4442,-4191,5457c13842,23987,12064,24621,10032,24621v-3428,,-6095,-1269,-7873,-3934c762,18529,,15864,,12691,,8757,1016,5711,3175,3427,5334,1142,7746,,10540,v2413,,4445,1015,6223,2919c18540,4823,19429,7742,19556,11549e" fillcolor="black" stroked="f" strokeweight=".35244mm">
                    <v:stroke joinstyle="miter"/>
                    <v:path arrowok="t" o:connecttype="custom" o:connectlocs="13461,9899;12953,4442;11556,2158;10159,1650;8000,2919;6477,9011;6477,9899;13334,9899;19556,11549;6730,11549;9143,18910;13334,20941;16001,20052;18667,17006;19556,17514;15365,22971;10032,24621;2159,20687;0,12691;3175,3427;10540,0;16763,2919;19556,11549" o:connectangles="0,0,0,0,0,0,0,0,0,0,0,0,0,0,0,0,0,0,0,0,0,0,0"/>
                  </v:shape>
                  <v:shape id="Freeform: Shape 412770713" o:spid="_x0000_s1161" style="position:absolute;left:57233;top:3325;width:200;height:238;visibility:visible;mso-wrap-style:square;v-text-anchor:top" coordsize="19937,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" path="m9397,635r,5330c10921,3554,12318,1904,13461,1142,14604,381,15747,,16890,v889,,1651,254,2158,888c19556,1396,19937,2284,19937,3300v,1142,-254,2030,-762,2538c18667,6473,18032,6726,17271,6726v-889,,-1651,-253,-2286,-888c14350,5330,13969,4950,13842,4950v-127,,-381,-127,-635,-127c12699,4823,12318,4950,11810,5330v-635,635,-1143,1396,-1524,2412c9778,9392,9524,11168,9524,13072r,6726c9524,20687,9524,21321,9778,21575v127,508,508,762,889,1015c11048,22844,11683,22971,12699,22971r,889l127,23860r,-889c1143,22971,1778,22590,2159,22210v381,-508,508,-1777,508,-3808l2667,5457v,-1269,,-2157,-254,-2538c2286,2411,2032,2158,1651,1904,1397,1650,762,1523,,1523l,635r9524,l9397,635xe" fillcolor="black" stroked="f" strokeweight=".35244mm">
                    <v:stroke joinstyle="miter"/>
                    <v:path arrowok="t" o:connecttype="custom" o:connectlocs="9397,635;9397,5965;13461,1142;16890,0;19048,888;19937,3300;19175,5838;17271,6726;14985,5838;13842,4950;13207,4823;11810,5330;10286,7742;9524,13072;9524,19798;9778,21575;10667,22590;12699,22971;12699,23860;127,23860;127,22971;2159,22210;2667,18402;2667,5457;2413,2919;1651,1904;0,1523;0,635;9524,635" o:connectangles="0,0,0,0,0,0,0,0,0,0,0,0,0,0,0,0,0,0,0,0,0,0,0,0,0,0,0,0,0"/>
                  </v:shape>
                  <v:shape id="Freeform: Shape 662235063" o:spid="_x0000_s1162" style="position:absolute;left:57447;top:332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" path="m9524,635r,3045c10667,2411,11810,1396,12953,888,14096,254,15238,,16508,v1524,,2794,381,3810,1269c21334,2158,21969,3173,22350,4442v254,888,381,2792,381,5457l22731,19037v,1777,127,2919,508,3427c23620,22844,24255,23098,25271,23225r,888l13461,24113r,-888c14350,23098,14985,22717,15365,22083v254,-381,381,-1396,381,-3046l15746,8630v,-1904,,-3173,-253,-3680c15365,4442,15112,4061,14731,3807v-381,-253,-763,-380,-1144,-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8,0;20318,1269;22350,4442;22731,9899;22731,19037;23239,22464;25271,23225;25271,24113;13461,24113;13461,23225;15365,22083;15746,19037;15746,8630;15493,4950;14731,3807;13587,3427;9651,6473;9651,19037;10159,22337;11937,23225;11937,24113;127,24113;127,23225;2159,22337;2540,19037;2540,5838;2032,2538;0,1650;0,761;9524,761" o:connectangles="0,0,0,0,0,0,0,0,0,0,0,0,0,0,0,0,0,0,0,0,0,0,0,0,0,0,0,0,0,0,0,0,0"/>
                  </v:shape>
                  <v:shape id="Freeform: Shape 1280291086" o:spid="_x0000_s1163" style="position:absolute;left:57717;top:3322;width:395;height:241;visibility:visible;mso-wrap-style:square;v-text-anchor:top" coordsize="39493,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" path="m9651,888r,3046c10921,2538,12064,1523,13206,1015,14349,381,15492,127,16762,127v1524,,2794,381,3810,1015c21588,1777,22350,2919,22858,4315,24254,2792,25524,1777,26667,1015,27937,381,29207,,30477,v1651,,2921,381,3810,1142c35303,1904,35937,2792,36318,3934v381,1143,635,2919,635,5458l36953,18910v,1777,127,2919,508,3300c37842,22590,38477,22971,39493,23098r,889l27429,23987r,-889c28318,23098,29080,22590,29588,21956v254,-508,381,-1523,381,-3046l29969,8884v,-2031,,-3427,-254,-3934c29588,4442,29334,3934,28953,3680v-381,-253,-762,-380,-1270,-380c26921,3300,26286,3554,25524,4061v-762,508,-1523,1269,-2158,2285l23366,18910v,1650,127,2792,381,3173c24128,22717,24890,23098,25905,23098r,889l13842,23987r,-889c14476,23098,14985,22844,15365,22590v381,-253,635,-634,762,-1015c16254,21194,16381,20306,16381,18910r,-10026c16381,6726,16381,5457,16127,4950v-127,-508,-508,-889,-889,-1270c14857,3427,14476,3300,13968,3300v-634,,-1269,127,-1777,507c11429,4315,10540,5203,9651,6473r,12564c9651,20687,9778,21829,10159,22337v381,507,1016,761,2032,888l12191,24113r-12064,l127,23225v1016,,1651,-381,2032,-888c2412,21956,2540,20941,2540,19037r,-13199c2540,4061,2412,2919,2031,2538,1778,2158,1016,1777,,1650l,761r9524,l9651,888xe" fillcolor="black" stroked="f" strokeweight=".35244mm">
                    <v:stroke joinstyle="miter"/>
                    <v:path arrowok="t" o:connecttype="custom" o:connectlocs="9651,888;9651,3934;13206,1015;16762,127;20572,1142;22858,4315;26667,1015;30477,0;34287,1142;36318,3934;36953,9392;36953,18910;37461,22210;39493,23098;39493,23987;27429,23987;27429,23098;29588,21956;29969,18910;29969,8884;29715,4950;28953,3680;27683,3300;25524,4061;23366,6346;23366,18910;23747,22083;25905,23098;25905,23987;13842,23987;13842,23098;15365,22590;16127,21575;16381,18910;16381,8884;16127,4950;15238,3680;13968,3300;12191,3807;9651,6473;9651,19037;10159,22337;12191,23225;12191,24113;127,24113;127,23225;2159,22337;2540,19037;2540,5838;2031,2538;0,1650;0,761;9524,761" o:connectangles="0,0,0,0,0,0,0,0,0,0,0,0,0,0,0,0,0,0,0,0,0,0,0,0,0,0,0,0,0,0,0,0,0,0,0,0,0,0,0,0,0,0,0,0,0,0,0,0,0,0,0,0,0"/>
                  </v:shape>
                  <v:shape id="Freeform: Shape 1179107953" o:spid="_x0000_s1164" style="position:absolute;left:58125;top:3323;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" path="m13334,9899v,-2665,-127,-4569,-508,-5457c12572,3427,12064,2665,11429,2158v-381,-254,-762,-508,-1397,-508c9143,1650,8508,2031,7873,2919,6857,4442,6349,6473,6349,9011r,888l13207,9899r127,xm19556,11549r-12826,c6857,14595,7746,17133,9143,18910v1143,1396,2540,2031,4191,2031c14350,20941,15238,20687,16000,20052v763,-507,1651,-1523,2667,-3046l19556,17514v-1270,2538,-2667,4442,-4191,5457c13842,23987,12064,24621,10032,24621v-3429,,-6095,-1269,-7873,-3934c762,18529,,15864,,12691,,8757,1016,5711,3175,3427,5333,1142,7746,,10540,v2413,,4445,1015,6223,2919c18540,4823,19429,7742,19556,11549e" fillcolor="black" stroked="f" strokeweight=".35244mm">
                    <v:stroke joinstyle="miter"/>
                    <v:path arrowok="t" o:connecttype="custom" o:connectlocs="13334,9899;12826,4442;11429,2158;10032,1650;7873,2919;6349,9011;6349,9899;13207,9899;19556,11549;6730,11549;9143,18910;13334,20941;16000,20052;18667,17006;19556,17514;15365,22971;10032,24621;2159,20687;0,12691;3175,3427;10540,0;16763,2919;19556,11549" o:connectangles="0,0,0,0,0,0,0,0,0,0,0,0,0,0,0,0,0,0,0,0,0,0,0"/>
                  </v:shape>
                  <v:shape id="Freeform: Shape 306200372" o:spid="_x0000_s1165" style="position:absolute;left:58329;top:332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441698499" o:spid="_x0000_s1166" style="position:absolute;left:58580;top:3245;width:157;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" path="m10159,r,8503l15747,8503r,2412l10159,10915r,14468c10159,26779,10159,27540,10286,28048v,380,381,761,635,1015c11302,29317,11556,29444,11810,29444v1016,,2159,-889,3048,-2538l15620,27413v-1397,3173,-3556,4823,-6604,4823c7492,32236,6223,31855,5207,30967,4191,30078,3556,29190,3302,28175v-127,-635,-254,-2031,-254,-4569l3048,11041,,11041r,-888c2032,8630,3937,7107,5334,5457,6857,3807,8127,2031,9270,r889,xe" fillcolor="black" stroked="f" strokeweight=".35244mm">
                    <v:stroke joinstyle="miter"/>
                    <v:path arrowok="t" o:connecttype="custom" o:connectlocs="10159,0;10159,8503;15747,8503;15747,10915;10159,10915;10159,25383;10286,28048;10921,29063;11810,29444;14858,26906;15620,27413;9016,32236;5207,30967;3302,28175;3048,23606;3048,11041;0,11041;0,10153;5334,5457;9270,0;10159,0" o:connectangles="0,0,0,0,0,0,0,0,0,0,0,0,0,0,0,0,0,0,0,0,0"/>
                  </v:shape>
                  <v:shape id="Freeform: Shape 774715182" o:spid="_x0000_s1167" style="position:absolute;left:55910;top:2621;width:7;height:7;visibility:visible;mso-wrap-style:square;v-text-anchor:top" coordsize="63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" path="m635,c635,,254,508,,635e" fillcolor="black" stroked="f" strokeweight=".35244mm">
                    <v:stroke joinstyle="miter"/>
                    <v:path arrowok="t" o:connecttype="custom" o:connectlocs="635,0;0,635" o:connectangles="0,0"/>
                  </v:shape>
                  <v:shape id="Freeform: Shape 473755646" o:spid="_x0000_s1168" style="position:absolute;left:55962;top:2138;width:26;height:25;visibility:visible;mso-wrap-style:square;v-text-anchor:top" coordsize="253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" path="m1270,2538v635,,1270,-507,1270,-1269c2540,508,2032,,1270,,508,,,508,,1269v,762,508,1269,1270,1269e" fillcolor="black" stroked="f" strokeweight=".35244mm">
                    <v:stroke joinstyle="miter"/>
                    <v:path arrowok="t" o:connecttype="custom" o:connectlocs="1270,2538;2540,1269;1270,0;0,1269;1270,2538" o:connectangles="0,0,0,0,0"/>
                  </v:shape>
                  <v:shape id="Freeform: Shape 820349839" o:spid="_x0000_s1169" style="position:absolute;left:56102;top:1647;width:441;height:538;visibility:visible;mso-wrap-style:square;v-text-anchor:top" coordsize="44064,5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" path="m42795,24875r-13461,l29334,1269r13461,l42795,24875xm42795,36043v-254,2539,-1143,4696,-2921,5838l29334,48227r,-22210l42795,26017r,10026xm28191,24875r-12445,l15746,1269r12445,l28191,24875xm28191,48988r-4825,2919l23366,51907v,,-762,381,-1270,381c21588,52288,21207,52161,20826,51780l16000,48861r,-22844l28445,26017r,22844l28191,48988xm10794,16245r3810,l14604,24875r-3810,l10794,16245xm14604,48227l4063,41881c2286,40739,1397,38582,1143,36043r,-10026l14604,26017r,22210xm5841,10280r-4571,l1270,1142r4571,l5841,10280xm6984,4696r508,-635l7111,3427r762,c7873,3427,8254,2792,8254,2792r381,762l9397,3554v,,-381,507,-381,507l9524,4696r-635,l8889,5584,8254,5077r-635,507l7619,4823r-762,l6984,4696xm10286,14214v,,-381,-254,-508,-254c9397,13960,9143,14595,8889,14722v-254,,-381,,-381,-254c8508,14214,9016,14087,9270,13833v-2921,,-2921,1270,-3302,1270c5206,15103,6603,13707,6984,13326v-635,,-889,-762,-1524,-1142c5714,11803,5968,11930,6349,12184v,-254,254,-635,889,-635c8508,11549,8127,12818,8381,12818v254,,,-1269,889,-1269c10540,11549,12191,14849,10667,14849v-635,,-127,-508,-127,-508m7238,21068r762,c8000,21068,8381,20433,8381,20433r381,761l9524,21194v,,-381,508,-381,508l9651,22210r-635,l9016,23098r-635,-508l7746,23098r,-761l6984,22337v,,508,-762,508,-762l7111,20941r127,127xm2031,12311r763,c2794,12311,3175,11676,3175,11676r381,761l4318,12437v,,-381,508,-381,508l4444,13580r-635,l3809,14468r-634,-508l2540,14468r,-761l1778,13707v,,508,-762,508,-762l1905,12311r126,xm1143,16245r4571,l5714,24875r-4571,l1143,16245xm11810,13453r508,-635l11937,12184r762,c12699,12184,13080,11549,13080,11549r381,762l14223,12311v,,-381,507,-381,507l14349,13453r-762,l13587,14341r-634,-508l12318,14341r,-761l11556,13580r254,-127xm14604,10280r-3810,l10794,1142r3810,l14604,10280xm44065,r,c44065,,,,,l,c,,,,,l,35536v,3426,1524,6472,3556,7361l20445,53050v,,889,761,1524,761c22477,53811,22985,53557,23366,53303l40636,43023v2032,-888,3429,-3934,3429,-7360l44065,127v,,,,,l44065,xe" fillcolor="black" stroked="f" strokeweight=".35244mm">
                    <v:stroke joinstyle="miter"/>
                    <v:path arrowok="t" o:connecttype="custom" o:connectlocs="42795,24875;29334,24875;29334,1269;42795,1269;42795,24875;42795,36043;39874,41881;29334,48227;29334,26017;42795,26017;42795,36043;28191,24875;15746,24875;15746,1269;28191,1269;28191,24875;28191,48988;23366,51907;23366,51907;22096,52288;20826,51780;16000,48861;16000,26017;28445,26017;28445,48861;10794,16245;14604,16245;14604,24875;10794,24875;10794,16245;14604,48227;4063,41881;1143,36043;1143,26017;14604,26017;14604,48227;5841,10280;1270,10280;1270,1142;5841,1142;5841,10280;6984,4696;7492,4061;7111,3427;7873,3427;8254,2792;8635,3554;9397,3554;9016,4061;9524,4696;8889,4696;8889,5584;8254,5077;7619,5584;7619,4823;6857,4823;10286,14214;9778,13960;8889,14722;8508,14468;9270,13833;5968,15103;6984,13326;5460,12184;6349,12184;7238,11549;8381,12818;9270,11549;10667,14849;10540,14341;7238,21068;8000,21068;8381,20433;8762,21194;9524,21194;9143,21702;9651,22210;9016,22210;9016,23098;8381,22590;7746,23098;7746,22337;6984,22337;7492,21575;7111,20941;2031,12311;2794,12311;3175,11676;3556,12437;4318,12437;3937,12945;4444,13580;3809,13580;3809,14468;3175,13960;2540,14468;2540,13707;1778,13707;2286,12945;1905,12311;1143,16245;5714,16245;5714,24875;1143,24875;1143,16245;11810,13453;12318,12818;11937,12184;12699,12184;13080,11549;13461,12311;14223,12311;13842,12818;14349,13453;13587,13453;13587,14341;12953,13833;12318,14341;12318,13580;11556,13580;14604,10280;10794,10280;10794,1142;14604,1142;14604,10280;44065,0;44065,0;0,0;0,0;0,0;0,35536;3556,42897;20445,53050;21969,53811;23366,53303;40636,43023;44065,35663;44065,127;44065,127" o:connectangles="0,0,0,0,0,0,0,0,0,0,0,0,0,0,0,0,0,0,0,0,0,0,0,0,0,0,0,0,0,0,0,0,0,0,0,0,0,0,0,0,0,0,0,0,0,0,0,0,0,0,0,0,0,0,0,0,0,0,0,0,0,0,0,0,0,0,0,0,0,0,0,0,0,0,0,0,0,0,0,0,0,0,0,0,0,0,0,0,0,0,0,0,0,0,0,0,0,0,0,0,0,0,0,0,0,0,0,0,0,0,0,0,0,0,0,0,0,0,0,0,0,0,0,0,0,0,0,0,0,0,0,0,0,0,0,0,0,0,0"/>
                  </v:shape>
                  <v:shape id="Freeform: Shape 1993975404" o:spid="_x0000_s1170" style="position:absolute;left:56122;top:1920;width:121;height:153;visibility:visible;mso-wrap-style:square;v-text-anchor:top" coordsize="1209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" path="m11937,6980v,,-1651,508,-1270,508c10667,6980,11556,6092,12064,5711v,-508,-762,,-1524,381c13080,2538,11429,3934,10032,4188v2286,-2411,1651,-2411,,-1650c11302,1523,11556,254,11429,,10159,1650,9143,1396,9143,2919v,1015,-381,2665,-888,3173c7619,6853,8127,3427,6349,3427v-507,,-1904,,-2285,634c4445,4061,4953,4950,4953,5330v,381,254,1396,-254,1396c4191,6726,3429,5457,3429,4950v,-508,,-381,,-1270c3429,2284,1143,254,127,254v,1015,1270,1269,1270,2538c889,2792,127,1777,127,2411v,635,889,762,889,1269c1016,4188,127,3427,127,4061v,508,508,381,635,1016c381,5077,,5077,,5203v,127,,381,381,508c254,5838,127,6092,127,6980v,2792,1778,4061,3048,4061c4064,11041,3937,10407,4064,10026v,508,508,-254,508,635c4572,11549,3683,11168,3683,11930v,1015,1397,,1397,1142c5080,14468,4953,14341,4953,14849v,381,1524,-508,1396,-635c6730,14341,6730,15356,7366,15356v380,,508,-1142,889,-1142c8000,14214,9524,15230,9524,14722v,-1269,-508,-762,-508,-1650c9016,12184,10794,12437,10540,11930v-254,-381,-381,-127,-635,-762c9905,11168,8508,9138,10159,10280v1778,1142,2032,-2792,1905,-2919e" fillcolor="black" stroked="f" strokeweight=".35244mm">
                    <v:stroke joinstyle="miter"/>
                    <v:path arrowok="t" o:connecttype="custom" o:connectlocs="11937,6980;10667,7488;12064,5711;10540,6092;10032,4188;10032,2538;11429,0;9143,2919;8255,6092;6349,3427;4064,4061;4953,5330;4699,6726;3429,4950;3429,3680;127,254;1397,2792;127,2411;1016,3680;127,4061;762,5077;0,5203;381,5711;127,6980;3175,11041;4064,10026;4572,10661;3683,11930;5080,13072;4953,14849;6349,14214;7366,15356;8255,14214;9524,14722;9016,13072;10540,11930;9905,11168;10159,10280;12064,7361" o:connectangles="0,0,0,0,0,0,0,0,0,0,0,0,0,0,0,0,0,0,0,0,0,0,0,0,0,0,0,0,0,0,0,0,0,0,0,0,0,0,0"/>
                  </v:shape>
                  <v:shape id="Freeform: Shape 22273162" o:spid="_x0000_s1171" style="position:absolute;left:56698;top:2057;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253992608" o:spid="_x0000_s1172" style="position:absolute;left:56639;top:2091;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467406320" o:spid="_x0000_s1173" style="position:absolute;left:55942;top:2172;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689616967" o:spid="_x0000_s1174" style="position:absolute;left:55986;top:2176;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608144761" o:spid="_x0000_s1175" style="position:absolute;left:57238;top:1574;width:38;height:116;visibility:visible;mso-wrap-style:square;v-text-anchor:top" coordsize="3865,1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" path="m1872,1904v2159,2538,2667,6726,1016,9645c1999,11549,2126,10407,1999,9772,475,6853,-795,3300,602,v1016,127,635,1396,1143,1904e" fillcolor="black" stroked="f" strokeweight=".35244mm">
                    <v:stroke joinstyle="miter"/>
                    <v:path arrowok="t" o:connecttype="custom" o:connectlocs="1872,1904;2888,11549;1999,9772;602,0;1745,1904" o:connectangles="0,0,0,0,0"/>
                  </v:shape>
                  <v:shape id="Freeform: Shape 1449948756" o:spid="_x0000_s1176" style="position:absolute;left:55385;top:1590;width:30;height:100;visibility:visible;mso-wrap-style:square;v-text-anchor:top" coordsize="3047,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" path="m3048,3764v-508,1904,-508,4442,,6092c2667,10236,2794,9475,2413,9602,-635,7444,762,3129,,210,127,-44,508,-44,762,83,2159,972,2794,2368,3048,3891e" fillcolor="black" stroked="f" strokeweight=".35244mm">
                    <v:stroke joinstyle="miter"/>
                    <v:path arrowok="t" o:connecttype="custom" o:connectlocs="3048,3764;3048,9856;2413,9602;0,210;762,83;3048,3891" o:connectangles="0,0,0,0,0,0"/>
                  </v:shape>
                  <v:shape id="Freeform: Shape 1342429223" o:spid="_x0000_s1177" style="position:absolute;left:57293;top:1623;width:31;height:29;visibility:visible;mso-wrap-style:square;v-text-anchor:top" coordsize="3138,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" path="m2988,761v508,889,-381,1650,-1016,2158c1337,3046,575,2665,67,2031,-187,1142,321,381,956,v762,,1524,,2032,761e" fillcolor="black" stroked="f" strokeweight=".35244mm">
                    <v:stroke joinstyle="miter"/>
                    <v:path arrowok="t" o:connecttype="custom" o:connectlocs="2988,761;1972,2919;67,2031;956,0;2988,761" o:connectangles="0,0,0,0,0"/>
                  </v:shape>
                  <v:shape id="Freeform: Shape 753036311" o:spid="_x0000_s1178" style="position:absolute;left:55340;top:1654;width:28;height:27;visibility:visible;mso-wrap-style:square;v-text-anchor:top" coordsize="2833,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" path="m2834,1015c2707,1777,2452,2411,1818,2665v-508,,-1143,,-1397,-381c-87,1904,-87,1142,167,635,421,127,1056,,1564,v507,254,1143,381,1270,1015e" fillcolor="black" stroked="f" strokeweight=".35244mm">
                    <v:stroke joinstyle="miter"/>
                    <v:path arrowok="t" o:connecttype="custom" o:connectlocs="2834,1015;1818,2665;421,2284;167,635;1564,0;2834,1015" o:connectangles="0,0,0,0,0,0"/>
                  </v:shape>
                  <v:shape id="Freeform: Shape 49695803" o:spid="_x0000_s1179" style="position:absolute;left:57322;top:1670;width:30;height:28;visibility:visible;mso-wrap-style:square;v-text-anchor:top" coordsize="2977,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" path="m2921,761v,,127,762,,1270c2413,2665,1651,3046,889,2665,381,2411,127,1777,,1396,127,761,762,254,1270,v635,,1143,381,1651,761e" fillcolor="black" stroked="f" strokeweight=".35244mm">
                    <v:stroke joinstyle="miter"/>
                    <v:path arrowok="t" o:connecttype="custom" o:connectlocs="2921,761;2921,2031;889,2665;0,1396;1270,0;2921,761" o:connectangles="0,0,0,0,0,0"/>
                  </v:shape>
                  <v:shape id="Freeform: Shape 1005012975" o:spid="_x0000_s1180" style="position:absolute;left:57282;top:1674;width:27;height:28;visibility:visible;mso-wrap-style:square;v-text-anchor:top" coordsize="2723,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" path="m2667,414v,,127,1143,,1523c2286,2318,1778,2953,1016,2699,635,2318,127,2318,,1811,,1049,254,288,1016,34,1651,-93,2032,161,2540,414e" fillcolor="black" stroked="f" strokeweight=".35244mm">
                    <v:stroke joinstyle="miter"/>
                    <v:path arrowok="t" o:connecttype="custom" o:connectlocs="2667,414;2667,1937;1016,2699;0,1811;1016,34;2540,414" o:connectangles="0,0,0,0,0,0"/>
                  </v:shape>
                  <v:shape id="Freeform: Shape 1444546654" o:spid="_x0000_s1181" style="position:absolute;left:57226;top:1681;width:27;height:31;visibility:visible;mso-wrap-style:square;v-text-anchor:top" coordsize="2667,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" path="m2667,888v,889,,1904,-889,2158c889,3300,254,2538,,1904,,1142,381,381,1143,v635,,1143,381,1524,888e" fillcolor="black" stroked="f" strokeweight=".35244mm">
                    <v:stroke joinstyle="miter"/>
                    <v:path arrowok="t" o:connecttype="custom" o:connectlocs="2667,888;1778,3046;0,1904;1143,0;2667,888" o:connectangles="0,0,0,0,0"/>
                  </v:shape>
                  <v:shape id="Freeform: Shape 654691462" o:spid="_x0000_s1182" style="position:absolute;left:55425;top:1683;width:27;height:27;visibility:visible;mso-wrap-style:square;v-text-anchor:top" coordsize="2784,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" path="m2734,1105v254,762,-508,1269,-1016,1650c1210,2882,448,2501,194,1867,-314,1359,321,851,448,344,1210,-418,2353,217,2734,978e" fillcolor="black" stroked="f" strokeweight=".35244mm">
                    <v:stroke joinstyle="miter"/>
                    <v:path arrowok="t" o:connecttype="custom" o:connectlocs="2734,1105;1718,2755;194,1867;448,344;2734,978" o:connectangles="0,0,0,0,0"/>
                  </v:shape>
                  <v:shape id="Freeform: Shape 667951562" o:spid="_x0000_s1183" style="position:absolute;left:55379;top:1686;width:26;height:26;visibility:visible;mso-wrap-style:square;v-text-anchor:top" coordsize="2562,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" path="m2562,1066v,,-254,1269,-889,1523c1038,2843,404,2335,149,1827,-232,1066,149,304,911,50v889,-253,1397,508,1651,1016e" fillcolor="black" stroked="f" strokeweight=".35244mm">
                    <v:stroke joinstyle="miter"/>
                    <v:path arrowok="t" o:connecttype="custom" o:connectlocs="2562,1066;1673,2589;149,1827;911,50;2562,1066" o:connectangles="0,0,0,0,0"/>
                  </v:shape>
                  <v:shape id="Freeform: Shape 1379579030" o:spid="_x0000_s1184" style="position:absolute;left:57047;top:1689;width:34;height:110;visibility:visible;mso-wrap-style:square;v-text-anchor:top" coordsize="3433,1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" path="m1910,939v762,1650,1397,3554,1524,5584c3179,8046,3687,9950,2545,10965,1529,10585,1402,9315,640,8554,-757,5889,513,2716,894,51v635,-254,635,507,889,888e" fillcolor="black" stroked="f" strokeweight=".35244mm">
                    <v:stroke joinstyle="miter"/>
                    <v:path arrowok="t" o:connecttype="custom" o:connectlocs="1910,939;3434,6523;2545,10965;640,8554;894,51;1783,939" o:connectangles="0,0,0,0,0,0"/>
                  </v:shape>
                  <v:shape id="Freeform: Shape 1808508188" o:spid="_x0000_s1185" style="position:absolute;left:55340;top:1699;width:30;height:29;visibility:visible;mso-wrap-style:square;v-text-anchor:top" coordsize="297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" path="m2920,1015v255,889,-508,1396,-1015,1904c1016,3173,381,2411,,1904,,1142,381,381,1016,v762,,1524,254,1904,1015e" fillcolor="black" stroked="f" strokeweight=".35244mm">
                    <v:stroke joinstyle="miter"/>
                    <v:path arrowok="t" o:connecttype="custom" o:connectlocs="2920,1015;1905,2919;0,1904;1016,0;2920,1015" o:connectangles="0,0,0,0,0"/>
                  </v:shape>
                  <v:shape id="Freeform: Shape 1794887493" o:spid="_x0000_s1186" style="position:absolute;left:57155;top:1701;width:41;height:108;visibility:visible;mso-wrap-style:square;v-text-anchor:top" coordsize="4119,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" path="m3302,2947v1016,2284,1016,4949,381,7488l3175,10815c2032,8658,508,6754,,4597,,2947,254,1551,889,155v508,-381,889,,1143,507c2032,1551,2540,2566,3302,2947e" fillcolor="black" stroked="f" strokeweight=".35244mm">
                    <v:stroke joinstyle="miter"/>
                    <v:path arrowok="t" o:connecttype="custom" o:connectlocs="3302,2947;3683,10435;3175,10815;0,4597;889,155;2032,662;3302,2947" o:connectangles="0,0,0,0,0,0,0"/>
                  </v:shape>
                  <v:shape id="Freeform: Shape 196031451" o:spid="_x0000_s1187" style="position:absolute;left:57254;top:1706;width:30;height:30;visibility:visible;mso-wrap-style:square;v-text-anchor:top" coordsize="298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" path="m2988,1054v,762,-381,1650,-1143,1904c1082,3085,321,2958,67,2070,-187,1308,321,547,956,166v889,-508,1651,254,2032,888e" fillcolor="black" stroked="f" strokeweight=".35244mm">
                    <v:stroke joinstyle="miter"/>
                    <v:path arrowok="t" o:connecttype="custom" o:connectlocs="2988,1054;1845,2958;67,2070;956,166;2988,1054" o:connectangles="0,0,0,0,0"/>
                  </v:shape>
                  <v:shape id="Freeform: Shape 790947805" o:spid="_x0000_s1188" style="position:absolute;left:55376;top:1727;width:30;height:31;visibility:visible;mso-wrap-style:square;v-text-anchor:top" coordsize="3034,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" path="m3034,1396v,,-508,1269,-1143,1523c1256,3427,748,2665,240,2411,-13,1777,-141,1269,240,635,494,127,1002,127,1510,v635,381,1397,761,1524,1523e" fillcolor="black" stroked="f" strokeweight=".35244mm">
                    <v:stroke joinstyle="miter"/>
                    <v:path arrowok="t" o:connecttype="custom" o:connectlocs="3034,1396;1891,2919;240,2411;240,635;1510,0;3034,1523" o:connectangles="0,0,0,0,0,0"/>
                  </v:shape>
                  <v:shape id="Freeform: Shape 1041591403" o:spid="_x0000_s1189" style="position:absolute;left:55414;top:1725;width:27;height:28;visibility:visible;mso-wrap-style:square;v-text-anchor:top" coordsize="2741,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" path="m2691,1199v254,762,-508,1142,-889,1523c913,2976,405,2341,24,1834,-103,1072,278,564,913,57v889,-254,1397,381,1778,1142e" fillcolor="black" stroked="f" strokeweight=".35244mm">
                    <v:stroke joinstyle="miter"/>
                    <v:path arrowok="t" o:connecttype="custom" o:connectlocs="2691,1199;1802,2722;24,1834;913,57;2691,1199" o:connectangles="0,0,0,0,0"/>
                  </v:shape>
                  <v:shape id="Freeform: Shape 508399497" o:spid="_x0000_s1190" style="position:absolute;left:57222;top:1734;width:84;height:84;visibility:visible;mso-wrap-style:square;v-text-anchor:top" coordsize="8389,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" path="m8389,v,1015,-1651,2031,-1777,3046c5723,5203,3945,6726,1786,7361,1278,7742,770,8249,8,8376,-119,6853,1278,5457,2040,4061,3691,1904,5850,635,8263,e" fillcolor="black" stroked="f" strokeweight=".35244mm">
                    <v:stroke joinstyle="miter"/>
                    <v:path arrowok="t" o:connecttype="custom" o:connectlocs="8389,0;6612,3046;1786,7361;8,8376;2040,4061;8263,0" o:connectangles="0,0,0,0,0,0"/>
                  </v:shape>
                  <v:shape id="Freeform: Shape 2112101590" o:spid="_x0000_s1191" style="position:absolute;left:55336;top:1739;width:87;height:73;visibility:visible;mso-wrap-style:square;v-text-anchor:top" coordsize="863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" path="m5460,2849c6603,4118,7238,5387,8635,6529v,254,-127,762,-508,762c4318,7037,1778,3229,,437,254,-451,1270,310,1778,184,3048,1199,4571,1453,5587,2849e" fillcolor="black" stroked="f" strokeweight=".35244mm">
                    <v:stroke joinstyle="miter"/>
                    <v:path arrowok="t" o:connecttype="custom" o:connectlocs="5460,2849;8635,6529;8127,7291;0,437;1778,184;5587,2849" o:connectangles="0,0,0,0,0,0"/>
                  </v:shape>
                  <v:shape id="Freeform: Shape 1706748810" o:spid="_x0000_s1192" style="position:absolute;left:57241;top:1779;width:75;height:91;visibility:visible;mso-wrap-style:square;v-text-anchor:top" coordsize="7492,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" path="m7492,c7365,3300,5714,6726,2667,8376,1778,8630,889,9518,,9011,1651,5711,4063,2919,6730,r635,l7492,xe" fillcolor="black" stroked="f" strokeweight=".35244mm">
                    <v:stroke joinstyle="miter"/>
                    <v:path arrowok="t" o:connecttype="custom" o:connectlocs="7492,0;2667,8376;0,9011;6730,0;7365,0" o:connectangles="0,0,0,0,0"/>
                  </v:shape>
                  <v:shape id="Freeform: Shape 420304188" o:spid="_x0000_s1193" style="position:absolute;left:57138;top:1791;width:31;height:32;visibility:visible;mso-wrap-style:square;v-text-anchor:top" coordsize="3104,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" path="m3048,888c3302,2031,2667,2792,1778,3173,889,3173,381,2538,,1904,,1142,381,381,1016,254,1270,,1651,,1905,v508,127,762,508,1143,888e" fillcolor="black" stroked="f" strokeweight=".35244mm">
                    <v:stroke joinstyle="miter"/>
                    <v:path arrowok="t" o:connecttype="custom" o:connectlocs="3048,888;1778,3173;0,1904;1016,254;1905,0;3048,888" o:connectangles="0,0,0,0,0,0"/>
                  </v:shape>
                  <v:shape id="Freeform: Shape 655210575" o:spid="_x0000_s1194" style="position:absolute;left:55285;top:1798;width:106;height:50;visibility:visible;mso-wrap-style:square;v-text-anchor:top" coordsize="10540,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" path="m6349,1029v1397,1016,2794,2412,4191,3681c9524,5471,8255,4710,7111,4710,4445,3821,2667,1537,,776,,-113,1143,268,1651,14,3302,-113,4699,649,6349,1029e" fillcolor="black" stroked="f" strokeweight=".35244mm">
                    <v:stroke joinstyle="miter"/>
                    <v:path arrowok="t" o:connecttype="custom" o:connectlocs="6349,1029;10540,4710;7111,4710;0,776;1651,14;6349,1029" o:connectangles="0,0,0,0,0,0"/>
                  </v:shape>
                  <v:shape id="Freeform: Shape 966470004" o:spid="_x0000_s1195" style="position:absolute;left:55185;top:1304;width:1064;height:995;visibility:visible;mso-wrap-style:square;v-text-anchor:top" coordsize="106401,9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" path="m98656,27471v-4318,-1650,-7112,2792,-11556,2284c86592,30009,86719,30644,86465,31025v-254,253,-635,,-889,c85322,29121,84687,27471,84433,25694v-508,-761,-254,-1904,-635,-2665c81385,16303,89766,21379,91544,17445v1397,-3427,-2793,-3808,-4190,-6219l87354,10211c86084,8942,84814,8561,84052,6911v508,-1904,762,-4061,254,-5965c84306,439,83925,-196,83290,58,81767,2088,80750,3738,79354,5642,77957,4500,76433,3231,74782,2215,73639,2088,72496,946,71226,1327v-254,508,,888,254,1142c71480,5515,73131,7926,75290,10084r254,1142c74147,14399,74528,18079,74147,21506,70718,30390,65004,38893,57512,44985v-4445,4950,-9651,9772,-10286,16499c46972,62626,47352,63895,46591,64656v-2540,-888,-5080,-2157,-7112,-3807c35924,58438,30844,58691,28558,54250v-889,-1777,254,-3554,1143,-4823c32368,46889,31987,42574,30590,39528v-381,,-381,253,-635,380c29701,44477,26146,47650,27542,52727v255,1396,1143,2411,1524,3807c28558,56407,27797,56407,27288,56153v-1650,-254,-3428,-888,-5206,-761c18526,57042,13701,55011,10907,58311v-508,,-1143,127,-889,888c11669,59199,13320,59707,14971,59580v2666,508,4444,-1777,6349,-2792l21828,56788v762,-762,2032,-254,3048,-508c29701,56788,33511,59199,37447,61610r,254c35924,62499,34146,63007,32622,63895v-1778,1269,-3810,3046,-4318,5203c27034,71002,28685,72779,29447,74302v,761,127,1777,889,2030c32749,73667,30463,70494,30844,67448v635,-2284,2794,-3426,4952,-4061c40241,61484,43289,65037,46845,67068v,3553,381,6980,-382,10407c45321,77855,44051,78109,42908,77982v-6095,508,-10794,3808,-16255,5711c24241,84582,21320,84455,18780,85343v1905,508,3937,-127,5969,-254c32241,83947,38083,78236,46210,79251r,254c45448,81409,44178,83059,42781,84582v-254,-889,-254,-1523,-1016,-2031c41130,82297,40495,82551,39987,83186v-254,380,-254,888,,1142c40368,84962,41003,85216,41638,85470v-127,635,-1016,1015,-1397,1650c38083,90800,33765,89277,31098,91816v-381,507,-1778,888,-1143,1650c32876,93719,35670,92958,37828,91435v2794,-3173,5842,-6219,8635,-9265c46972,84582,46210,87247,44813,89151v-635,-381,-1270,-889,-2032,-1143c42019,88135,41511,88897,41384,89531v254,508,635,1143,1143,1523c39860,92958,36558,93085,33638,93973v-5588,762,-11048,1142,-16763,1269c14209,95115,11161,96004,8621,95242,5700,95750,2526,94862,113,96512v-254,380,,761,,1142c3668,99938,8494,98161,12431,98796r30350,c45067,98796,47226,98669,49003,97654v3937,-2285,6096,-6219,8128,-10280c57893,85978,58400,84328,58781,82678v763,-2665,3175,-4442,5715,-4696c64877,82043,64115,86105,63226,89785v-508,2538,-2032,4823,-1016,7488c62464,98542,63734,98542,64750,98669v9270,-127,18540,-508,28445,127c94973,99050,96497,99684,98402,99557v127,-253,762,-253,508,-761c98656,97908,98021,96892,97005,96638v-127,-507,-889,-253,-1016,-634c91036,93212,85195,94735,79354,94735v-3048,254,-5969,888,-8509,-889c69703,92450,70592,88008,70592,88008v,-1776,4190,-13960,4825,-14975c75544,71890,76052,70748,75925,69479v635,-1523,508,-3553,508,-5330c76687,61610,77957,59326,78846,56915v508,-1142,889,-2412,1270,-3554c80623,51838,80750,50442,81639,49300v2540,1523,4953,1523,6223,4315l88878,60088v,,254,1142,888,761c91798,59580,91164,56534,91164,54630v508,-2411,-1270,-3553,-1905,-5711c88751,48538,87862,46635,87862,46635v-254,-1650,-4064,-2919,-3175,-4950c85195,39908,85576,38259,87354,37243v254,127,381,381,381,508l88624,37116r,-6472c91164,30644,94973,30898,97513,30898v762,253,1270,761,2032,888l100180,30898r6222,-1270c103735,29882,102211,26836,99672,26836e" fillcolor="black" stroked="f" strokeweight=".35244mm">
                    <v:stroke joinstyle="miter"/>
                    <v:path arrowok="t" o:connecttype="custom" o:connectlocs="98656,27471;87100,29755;86465,31025;85576,31025;84433,25694;83798,23029;91544,17445;87354,11226;87354,10211;84052,6911;84306,946;83290,58;79354,5642;74782,2215;71226,1327;71480,2469;75290,10084;75544,11226;74147,21506;57512,44985;47226,61484;46591,64656;39479,60849;28558,54250;29701,49427;30590,39528;29955,39908;27542,52727;29066,56534;27288,56153;22082,55392;10907,58311;10018,59199;14971,59580;21320,56788;21828,56788;24876,56280;37447,61610;37447,61864;32622,63895;28304,69098;29447,74302;30336,76332;30844,67448;35796,63387;46845,67068;46463,77475;42908,77982;26653,83693;18780,85343;24749,85089;46210,79251;46210,79505;42781,84582;41765,82551;39987,83186;39987,84328;41638,85470;40241,87120;31098,91816;29955,93466;37828,91435;46463,82170;44813,89151;42781,88008;41384,89531;42527,91054;33638,93973;16875,95242;8621,95242;113,96512;113,97654;12431,98796;42781,98796;49003,97654;57131,87374;58781,82678;64496,77982;63226,89785;62210,97273;64750,98669;93195,98796;98402,99557;98910,98796;97005,96638;95989,96004;79354,94735;70845,93846;70592,88008;75417,73033;75925,69479;76433,64149;78846,56915;80116,53361;81639,49300;87862,53615;88878,60088;89766,60849;91164,54630;89259,48919;87862,46635;84687,41685;87354,37243;87735,37751;88624,37116;88624,30644;97513,30898;99545,31786;100180,30898;106402,29628;99672,26836" o:connectangles="0,0,0,0,0,0,0,0,0,0,0,0,0,0,0,0,0,0,0,0,0,0,0,0,0,0,0,0,0,0,0,0,0,0,0,0,0,0,0,0,0,0,0,0,0,0,0,0,0,0,0,0,0,0,0,0,0,0,0,0,0,0,0,0,0,0,0,0,0,0,0,0,0,0,0,0,0,0,0,0,0,0,0,0,0,0,0,0,0,0,0,0,0,0,0,0,0,0,0,0,0,0,0,0,0,0,0,0,0,0,0"/>
                  </v:shape>
                  <v:shape id="Freeform: Shape 1579648639" o:spid="_x0000_s1196" style="position:absolute;left:56240;top:1606;width:6;height:127;visibility:visible;mso-wrap-style:square;v-text-anchor:top" coordsize="507,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" path="m,c,,381,,508,l,xe" fillcolor="black" stroked="f" strokeweight=".35244mm">
                    <v:stroke joinstyle="miter"/>
                    <v:path arrowok="t" o:connecttype="custom" o:connectlocs="0,0;508,0;0,0" o:connectangles="0,0,0"/>
                  </v:shape>
                  <v:shape id="Freeform: Shape 1376849936" o:spid="_x0000_s1197" style="position:absolute;left:55544;top:1813;width:27;height:27;visibility:visible;mso-wrap-style:square;v-text-anchor:top" coordsize="2716,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" path="m2590,888v,889,-508,1523,-1143,1777c812,2411,304,2411,50,1777,-204,888,558,254,1193,v635,127,1397,254,1524,888e" fillcolor="black" stroked="f" strokeweight=".35244mm">
                    <v:stroke joinstyle="miter"/>
                    <v:path arrowok="t" o:connecttype="custom" o:connectlocs="2590,888;1447,2665;50,1777;1193,0;2717,888" o:connectangles="0,0,0,0,0"/>
                  </v:shape>
                  <v:shape id="Freeform: Shape 656206501" o:spid="_x0000_s1198" style="position:absolute;left:55499;top:1819;width:25;height:27;visibility:visible;mso-wrap-style:square;v-text-anchor:top" coordsize="2511,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" path="m2187,296v,,508,1269,253,1777c1933,2581,1044,2961,663,2327,155,1819,-226,1311,155,677,663,169,1552,-338,2187,296e" fillcolor="black" stroked="f" strokeweight=".35244mm">
                    <v:stroke joinstyle="miter"/>
                    <v:path arrowok="t" o:connecttype="custom" o:connectlocs="2187,296;2440,2073;663,2327;155,677;2187,296" o:connectangles="0,0,0,0,0"/>
                  </v:shape>
                  <v:shape id="Freeform: Shape 1501759473" o:spid="_x0000_s1199" style="position:absolute;left:56591;top:1830;width:127;height:126;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" path="m,c,,,,,e" fillcolor="black" stroked="f" strokeweight=".35244mm">
                    <v:stroke joinstyle="miter"/>
                    <v:path arrowok="t" o:connecttype="custom" o:connectlocs="0,0;0,0" o:connectangles="0,0"/>
                  </v:shape>
                  <v:shape id="Freeform: Shape 650028878" o:spid="_x0000_s1200" style="position:absolute;left:57148;top:1835;width:29;height:26;visibility:visible;mso-wrap-style:square;v-text-anchor:top" coordsize="285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" path="m2794,829v254,888,-381,1523,-1016,1777c1016,2352,,2225,,1210,,575,635,194,1143,68v635,-254,1270,253,1651,761e" fillcolor="black" stroked="f" strokeweight=".35244mm">
                    <v:stroke joinstyle="miter"/>
                    <v:path arrowok="t" o:connecttype="custom" o:connectlocs="2794,829;1778,2606;0,1210;1143,68;2794,829" o:connectangles="0,0,0,0,0"/>
                  </v:shape>
                  <v:shape id="Freeform: Shape 307138671" o:spid="_x0000_s1201" style="position:absolute;left:57193;top:1837;width:28;height:26;visibility:visible;mso-wrap-style:square;v-text-anchor:top" coordsize="280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" path="m2429,533v,,762,1015,127,1396c2302,2183,2048,2183,1794,2563,905,2690,143,2437,16,1675,-111,787,524,406,1159,25v508,-127,889,254,1270,508e" fillcolor="black" stroked="f" strokeweight=".35244mm">
                    <v:stroke joinstyle="miter"/>
                    <v:path arrowok="t" o:connecttype="custom" o:connectlocs="2429,533;2556,1929;1794,2563;16,1675;1159,25;2429,533" o:connectangles="0,0,0,0,0,0"/>
                  </v:shape>
                  <v:shape id="Freeform: Shape 427627030" o:spid="_x0000_s1202" style="position:absolute;left:55301;top:1838;width:28;height:24;visibility:visible;mso-wrap-style:square;v-text-anchor:top" coordsize="2793,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" path="m2667,1269c2413,2158,1524,2538,635,2284,381,2031,127,1650,,1269,,761,254,254,889,v889,,1651,508,1905,1269e" fillcolor="black" stroked="f" strokeweight=".35244mm">
                    <v:stroke joinstyle="miter"/>
                    <v:path arrowok="t" o:connecttype="custom" o:connectlocs="2667,1269;635,2284;0,1269;889,0;2794,1269" o:connectangles="0,0,0,0,0"/>
                  </v:shape>
                  <v:shape id="Freeform: Shape 436194549" o:spid="_x0000_s1203" style="position:absolute;left:55557;top:1852;width:29;height:27;visibility:visible;mso-wrap-style:square;v-text-anchor:top" coordsize="292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" path="m2920,1208v,,-761,1142,-1269,1523c889,2731,381,2223,,1588,,954,254,192,889,65v889,-253,1778,254,2031,1143e" fillcolor="black" stroked="f" strokeweight=".35244mm">
                    <v:stroke joinstyle="miter"/>
                    <v:path arrowok="t" o:connecttype="custom" o:connectlocs="2920,1208;1651,2731;0,1588;889,65;2920,1208" o:connectangles="0,0,0,0,0"/>
                  </v:shape>
                  <v:shape id="Freeform: Shape 264883091" o:spid="_x0000_s1204" style="position:absolute;left:55515;top:1853;width:29;height:26;visibility:visible;mso-wrap-style:square;v-text-anchor:top" coordsize="2884,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" path="m2560,533v,,508,888,253,1269c2306,2183,1671,2817,909,2437,401,2056,-107,1675,20,914,274,660,782,152,1163,25v635,-127,889,254,1397,508e" fillcolor="black" stroked="f" strokeweight=".35244mm">
                    <v:stroke joinstyle="miter"/>
                    <v:path arrowok="t" o:connecttype="custom" o:connectlocs="2560,533;2813,1802;909,2437;20,914;1163,25;2560,533" o:connectangles="0,0,0,0,0,0"/>
                  </v:shape>
                  <v:shape id="Freeform: Shape 848679291" o:spid="_x0000_s1205" style="position:absolute;left:57305;top:1857;width:30;height:27;visibility:visible;mso-wrap-style:square;v-text-anchor:top" coordsize="2984,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" path="m2984,1015v,,-635,1269,-1016,1523c1333,2792,699,2538,318,2158,-190,2031,63,1396,63,1015,444,508,952,127,1460,v635,127,1143,635,1524,1015e" fillcolor="black" stroked="f" strokeweight=".35244mm">
                    <v:stroke joinstyle="miter"/>
                    <v:path arrowok="t" o:connecttype="custom" o:connectlocs="2984,1015;1968,2538;318,2158;63,1015;1460,0;2984,1015" o:connectangles="0,0,0,0,0,0"/>
                  </v:shape>
                  <v:shape id="Freeform: Shape 1081508610" o:spid="_x0000_s1206" style="position:absolute;left:57358;top:1866;width:27;height:23;visibility:visible;mso-wrap-style:square;v-text-anchor:top" coordsize="268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" path="m2681,911c2427,1672,1919,2180,1157,2307,649,2307,-113,2053,14,1418,14,911,268,276,776,149v762,-380,1651,,1905,762e" fillcolor="black" stroked="f" strokeweight=".35244mm">
                    <v:stroke joinstyle="miter"/>
                    <v:path arrowok="t" o:connecttype="custom" o:connectlocs="2681,911;1157,2307;14,1418;776,149;2681,911" o:connectangles="0,0,0,0,0"/>
                  </v:shape>
                  <v:shape id="Freeform: Shape 348577895" o:spid="_x0000_s1207" style="position:absolute;left:55387;top:1876;width:29;height:29;visibility:visible;mso-wrap-style:square;v-text-anchor:top" coordsize="2895,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" path="m2769,888v127,889,-127,1523,-889,1904c1372,3046,737,2792,483,2411,102,2031,-152,1396,102,888,229,127,991,381,1372,v635,,1143,381,1524,888e" fillcolor="black" stroked="f" strokeweight=".35244mm">
                    <v:stroke joinstyle="miter"/>
                    <v:path arrowok="t" o:connecttype="custom" o:connectlocs="2769,888;1880,2792;483,2411;102,888;1372,0;2896,888" o:connectangles="0,0,0,0,0,0"/>
                  </v:shape>
                  <v:shape id="Freeform: Shape 880671228" o:spid="_x0000_s1208" style="position:absolute;left:55423;top:1882;width:29;height:27;visibility:visible;mso-wrap-style:square;v-text-anchor:top" coordsize="285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" path="m2853,1124v,,-507,888,-634,1269c1838,2647,1330,2901,822,2520,314,2012,-321,1378,187,616,822,-526,2472,108,2853,997e" fillcolor="black" stroked="f" strokeweight=".35244mm">
                    <v:stroke joinstyle="miter"/>
                    <v:path arrowok="t" o:connecttype="custom" o:connectlocs="2853,1124;2219,2393;822,2520;187,616;2853,997" o:connectangles="0,0,0,0,0"/>
                  </v:shape>
                  <v:shape id="Freeform: Shape 959398204" o:spid="_x0000_s1209" style="position:absolute;left:57263;top:1883;width:26;height:24;visibility:visible;mso-wrap-style:square;v-text-anchor:top" coordsize="2666,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" path="m2667,635v,761,-635,1269,-1143,1776c889,2538,127,2158,,1523,,888,254,381,889,v635,,1397,,1778,635e" fillcolor="black" stroked="f" strokeweight=".35244mm">
                    <v:stroke joinstyle="miter"/>
                    <v:path arrowok="t" o:connecttype="custom" o:connectlocs="2667,635;1524,2411;0,1523;889,0;2667,635" o:connectangles="0,0,0,0,0"/>
                  </v:shape>
                  <v:shape id="Freeform: Shape 683689686" o:spid="_x0000_s1210" style="position:absolute;left:57321;top:1893;width:32;height:28;visibility:visible;mso-wrap-style:square;v-text-anchor:top" coordsize="3214,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" path="m3214,913v-126,761,,1523,-888,1903c1691,2943,929,2816,421,2563,-87,2182,-87,1547,167,913,548,278,1182,-103,1945,24v507,254,762,762,1143,889e" fillcolor="black" stroked="f" strokeweight=".35244mm">
                    <v:stroke joinstyle="miter"/>
                    <v:path arrowok="t" o:connecttype="custom" o:connectlocs="3214,913;2326,2816;421,2563;167,913;1945,24;3088,913" o:connectangles="0,0,0,0,0,0"/>
                  </v:shape>
                  <v:shape id="Freeform: Shape 386256388" o:spid="_x0000_s1211" style="position:absolute;left:55361;top:1906;width:25;height:24;visibility:visible;mso-wrap-style:square;v-text-anchor:top" coordsize="2476,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" path="m2476,1140v,,-381,762,-635,1142c1333,2536,825,2282,317,2155,-190,1902,63,1013,63,632,825,-637,2095,252,2476,1140e" fillcolor="black" stroked="f" strokeweight=".35244mm">
                    <v:stroke joinstyle="miter"/>
                    <v:path arrowok="t" o:connecttype="custom" o:connectlocs="2476,1140;1841,2282;317,2155;63,632;2476,1140" o:connectangles="0,0,0,0,0"/>
                  </v:shape>
                  <v:shape id="Freeform: Shape 642643744" o:spid="_x0000_s1212" style="position:absolute;left:57212;top:1909;width:93;height:38;visibility:visible;mso-wrap-style:square;v-text-anchor:top" coordsize="9326,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" path="m9270,2284v,,127,508,,762c7365,3934,4699,4188,3048,2792,2159,2031,1016,1650,,1142,381,127,1778,254,2794,,5079,254,6857,2411,9270,2411e" fillcolor="black" stroked="f" strokeweight=".35244mm">
                    <v:stroke joinstyle="miter"/>
                    <v:path arrowok="t" o:connecttype="custom" o:connectlocs="9270,2284;9270,3046;3048,2792;0,1142;2794,0;9270,2411" o:connectangles="0,0,0,0,0,0"/>
                  </v:shape>
                  <v:shape id="Freeform: Shape 1141872855" o:spid="_x0000_s1213" style="position:absolute;left:55397;top:1915;width:26;height:25;visibility:visible;mso-wrap-style:square;v-text-anchor:top" coordsize="2521,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" path="m2521,972v,,-254,888,-508,1269c1632,2749,1124,2495,743,2368,108,1860,-273,1099,235,464,1124,-424,2140,83,2521,972e" fillcolor="black" stroked="f" strokeweight=".35244mm">
                    <v:stroke joinstyle="miter"/>
                    <v:path arrowok="t" o:connecttype="custom" o:connectlocs="2521,972;2013,2241;743,2368;235,464;2521,972" o:connectangles="0,0,0,0,0"/>
                  </v:shape>
                  <v:shape id="Freeform: Shape 603804375" o:spid="_x0000_s1214" style="position:absolute;left:55461;top:1920;width:30;height:27;visibility:visible;mso-wrap-style:square;v-text-anchor:top" coordsize="3016,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" path="m2937,1004v253,762,-128,1269,-762,1650c1667,2908,1159,2527,651,2400,270,1893,-365,1258,270,624,1032,-519,2301,116,2937,877e" fillcolor="black" stroked="f" strokeweight=".35244mm">
                    <v:stroke joinstyle="miter"/>
                    <v:path arrowok="t" o:connecttype="custom" o:connectlocs="2937,1004;2175,2654;651,2400;270,624;2937,877" o:connectangles="0,0,0,0,0"/>
                  </v:shape>
                  <v:shape id="Freeform: Shape 1961770308" o:spid="_x0000_s1215" style="position:absolute;left:56267;top:1948;width:112;height:143;visibility:visible;mso-wrap-style:square;v-text-anchor:top" coordsize="11175,1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" path="m11175,1497c11048,3020,8508,1243,8889,3401v381,1523,635,3300,1524,4315c11175,8731,10794,10381,10667,11650v-635,1142,-1778,1904,-2921,2538c5588,13935,2413,15331,1270,12539,889,11396,,10254,,8858,254,8731,508,8731,762,8477,762,7970,127,7716,254,7208,2667,6828,-762,4543,1397,4416,3175,6320,5968,5685,7492,7589v381,254,635,761,1143,1015c8381,6701,7492,4924,7111,2893,6857,1878,7238,863,8000,355v1270,-1015,2413,381,3175,1269e" fillcolor="black" stroked="f" strokeweight=".35244mm">
                    <v:stroke joinstyle="miter"/>
                    <v:path arrowok="t" o:connecttype="custom" o:connectlocs="11175,1497;8889,3401;10413,7716;10667,11650;7746,14188;1270,12539;0,8858;762,8477;254,7208;1397,4416;7492,7589;8635,8604;7111,2893;8000,355;11175,1624" o:connectangles="0,0,0,0,0,0,0,0,0,0,0,0,0,0,0"/>
                  </v:shape>
                  <v:shape id="Freeform: Shape 1533495387" o:spid="_x0000_s1216" style="position:absolute;left:55534;top:1950;width:24;height:25;visibility:visible;mso-wrap-style:square;v-text-anchor:top" coordsize="2411,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" path="m2353,761v254,762,-381,1270,-889,1650c830,2665,321,1904,68,1523,-187,761,321,381,830,v507,,1142,254,1523,761e" fillcolor="black" stroked="f" strokeweight=".35244mm">
                    <v:stroke joinstyle="miter"/>
                    <v:path arrowok="t" o:connecttype="custom" o:connectlocs="2353,761;1464,2411;68,1523;830,0;2353,761" o:connectangles="0,0,0,0,0"/>
                  </v:shape>
                  <v:shape id="Freeform: Shape 532060910" o:spid="_x0000_s1217" style="position:absolute;left:56007;top:1961;width:30;height:106;visibility:visible;mso-wrap-style:square;v-text-anchor:top" coordsize="3048,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" path="m2538,460v889,3046,635,6092,-889,8630c1649,9724,1776,10740,1014,10613,-1018,7821,506,3760,1268,714,1395,-48,2284,-302,2538,460e" fillcolor="black" stroked="f" strokeweight=".35244mm">
                    <v:stroke joinstyle="miter"/>
                    <v:path arrowok="t" o:connecttype="custom" o:connectlocs="2538,460;1649,9090;1014,10613;1268,714;2538,460" o:connectangles="0,0,0,0,0"/>
                  </v:shape>
                  <v:shape id="Freeform: Shape 356125913" o:spid="_x0000_s1218" style="position:absolute;left:56667;top:1964;width:31;height:95;visibility:visible;mso-wrap-style:square;v-text-anchor:top" coordsize="3114,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" path="m2286,1680v1016,2158,1143,5077,127,7234l1778,9549c889,7772,254,5995,,4092,381,2696,889,1427,889,30,1905,-223,1905,1173,2159,1807e" fillcolor="black" stroked="f" strokeweight=".35244mm">
                    <v:stroke joinstyle="miter"/>
                    <v:path arrowok="t" o:connecttype="custom" o:connectlocs="2286,1680;2413,8914;1778,9549;0,4092;889,30;2159,1807" o:connectangles="0,0,0,0,0,0"/>
                  </v:shape>
                  <v:shape id="Freeform: Shape 154365793" o:spid="_x0000_s1219" style="position:absolute;left:55523;top:1980;width:95;height:40;visibility:visible;mso-wrap-style:square;v-text-anchor:top" coordsize="9524,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" path="m9524,820c9016,1709,7746,1962,6857,2597,4953,3993,2286,4247,,3866,2032,1074,5080,-576,8762,186v127,254,508,127,762,507e" fillcolor="black" stroked="f" strokeweight=".35244mm">
                    <v:stroke joinstyle="miter"/>
                    <v:path arrowok="t" o:connecttype="custom" o:connectlocs="9524,820;6857,2597;0,3866;8762,186;9524,693" o:connectangles="0,0,0,0,0"/>
                  </v:shape>
                  <v:shape id="Freeform: Shape 641200821" o:spid="_x0000_s1220" style="position:absolute;left:55294;top:2016;width:69;height:88;visibility:visible;mso-wrap-style:square;v-text-anchor:top" coordsize="6841,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" path="m768,c3562,2031,4324,4823,6102,7615v253,254,1015,381,634,1015c6102,9138,5466,8122,4704,8376,1784,7107,-121,3807,6,381,6,127,514,127,768,127e" fillcolor="black" stroked="f" strokeweight=".35244mm">
                    <v:stroke joinstyle="miter"/>
                    <v:path arrowok="t" o:connecttype="custom" o:connectlocs="768,0;6102,7615;6736,8630;4704,8376;6,381;768,127" o:connectangles="0,0,0,0,0,0"/>
                  </v:shape>
                  <v:shape id="Freeform: Shape 1908874678" o:spid="_x0000_s1221" style="position:absolute;left:56635;top:2033;width:26;height:26;visibility:visible;mso-wrap-style:square;v-text-anchor:top" coordsize="2609,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" path="m2610,707v,761,,1523,-762,1777c959,2737,324,2230,70,1595,-184,1088,324,707,451,326,1086,-308,2102,72,2483,707e" fillcolor="black" stroked="f" strokeweight=".35244mm">
                    <v:stroke joinstyle="miter"/>
                    <v:path arrowok="t" o:connecttype="custom" o:connectlocs="2610,707;1848,2484;70,1595;451,326;2483,707" o:connectangles="0,0,0,0,0"/>
                  </v:shape>
                  <v:shape id="Freeform: Shape 534915196" o:spid="_x0000_s1222" style="position:absolute;left:56563;top:1371;width:585;height:916;visibility:visible;mso-wrap-style:square;v-text-anchor:top" coordsize="58519,9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" path="m42160,71137v,-1523,381,-2919,508,-4188c42922,66441,43049,65934,42922,65299v1905,-2538,5588,-1777,8508,-1523c52573,64411,54097,64284,55240,64665v508,-381,1270,-508,1905,-381c59558,63015,58034,60096,58161,57811r-889,-2284c57272,55527,56764,54512,56637,54004v-508,-508,-762,-1523,-1270,-2158c54097,48420,51557,46516,49399,43851,45462,38774,39366,35855,33144,33825v-6095,-2158,-12191,634,-17651,2538c13842,35855,12953,34586,12445,33063v-254,-2919,254,-5838,1397,-8249c14096,22910,15366,21387,15874,19611v1397,-4315,2793,-8630,3174,-13326c19175,3366,17017,1462,14858,193,13461,-188,11683,-61,10667,1081,9651,3239,7493,4508,5715,5523v-127,1269,1396,508,2031,889c9397,6665,11302,6158,12699,7300v127,3046,-1651,5584,-3302,7996c6730,19230,4064,23164,2413,27352r-254,-254l2540,46008v2413,4062,5460,8757,10032,10280c14985,58319,18160,60730,21461,58954v1778,-508,1905,1903,2794,2919c25144,64792,23112,66695,22985,69360r-2032,4189c18667,77990,16635,82813,13080,86621v-1143,,-1905,1269,-3048,1269c9397,88778,8127,88144,7366,88397,4953,89413,1651,88778,,91062v127,254,381,254,635,381c5334,91443,10540,91824,15620,91570v634,-254,1143,-761,1270,-1523c16254,88778,17143,87636,17779,86621v381,-1904,1650,-3046,2158,-4823c21588,78625,23366,75579,25144,72406r2413,-3934c28065,67203,28953,65553,29969,64157v635,-635,889,-1269,1397,-2031c31366,61365,31112,60984,30604,60477v508,-508,1397,-381,2032,-508c34541,61111,36573,63015,36954,65045r635,2031l37843,67964r,2539c37843,70503,37970,72914,37970,72914v381,3680,-254,7488,-635,11168c36065,88524,30858,88144,27176,89159v-889,634,-2667,254,-2667,1903c28953,91951,34160,91443,38985,91316v762,-254,889,-1015,1270,-1650c40383,88651,41398,87763,41144,86747v-889,-1142,,-2792,-254,-4315c41017,82052,41017,81544,40890,80909v635,-2284,508,-4949,889,-7107l42033,70883r127,254xe" fillcolor="black" stroked="f" strokeweight=".35244mm">
                    <v:stroke joinstyle="miter"/>
                    <v:path arrowok="t" o:connecttype="custom" o:connectlocs="42160,71137;42668,66949;42922,65299;51430,63776;55240,64665;57145,64284;58161,57811;57272,55527;56637,54004;55367,51846;49399,43851;33144,33825;15493,36363;12445,33063;13842,24814;15874,19611;19048,6285;14858,193;10667,1081;5715,5523;7746,6412;12699,7300;9397,15296;2413,27352;2159,27098;2540,46008;12572,56288;21461,58954;24255,61873;22985,69360;20953,73549;13080,86621;10032,87890;7366,88397;0,91062;635,91443;15620,91570;16890,90047;17779,86621;19937,81798;25144,72406;27557,68472;29969,64157;31366,62126;30604,60477;32636,59969;36954,65045;37589,67076;37843,67964;37843,70503;37970,72914;37335,84082;27176,89159;24509,91062;38985,91316;40255,89666;41144,86747;40890,82432;40890,80909;41779,73802;42033,70883" o:connectangles="0,0,0,0,0,0,0,0,0,0,0,0,0,0,0,0,0,0,0,0,0,0,0,0,0,0,0,0,0,0,0,0,0,0,0,0,0,0,0,0,0,0,0,0,0,0,0,0,0,0,0,0,0,0,0,0,0,0,0,0,0"/>
                  </v:shape>
                  <v:shape id="Freeform: Shape 191277075" o:spid="_x0000_s1223" style="position:absolute;left:57261;top:2050;width:102;height:88;visibility:visible;mso-wrap-style:square;v-text-anchor:top" coordsize="10159,8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" path="m10159,161c7746,3588,5080,7649,762,8791,508,8791,127,8918,,8537,2667,5745,4064,1430,8127,415,8762,161,9651,-220,10159,161e" fillcolor="black" stroked="f" strokeweight=".35244mm">
                    <v:stroke joinstyle="miter"/>
                    <v:path arrowok="t" o:connecttype="custom" o:connectlocs="10159,161;762,8791;0,8537;8127,415;10159,161" o:connectangles="0,0,0,0,0"/>
                  </v:shape>
                  <v:shape id="Freeform: Shape 992174125" o:spid="_x0000_s1224" style="position:absolute;left:55239;top:2078;width:25;height:24;visibility:visible;mso-wrap-style:square;v-text-anchor:top" coordsize="2514,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" path="m2515,1142v,,,1016,-762,1142c1118,2538,483,2284,102,1650,-279,888,483,127,1118,v635,254,1270,508,1397,1269e" fillcolor="black" stroked="f" strokeweight=".35244mm">
                    <v:stroke joinstyle="miter"/>
                    <v:path arrowok="t" o:connecttype="custom" o:connectlocs="2515,1142;1753,2284;102,1650;1118,0;2515,1269" o:connectangles="0,0,0,0,0"/>
                  </v:shape>
                  <v:shape id="Freeform: Shape 72419152" o:spid="_x0000_s1225" style="position:absolute;left:55387;top:2078;width:98;height:35;visibility:visible;mso-wrap-style:square;v-text-anchor:top" coordsize="9828,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" path="m9778,2158v254,761,-508,761,-889,888c5714,4188,2413,3046,,761,,508,,127,254,,3429,761,7111,127,9778,2031e" fillcolor="black" stroked="f" strokeweight=".35244mm">
                    <v:stroke joinstyle="miter"/>
                    <v:path arrowok="t" o:connecttype="custom" o:connectlocs="9778,2158;8889,3046;0,761;254,0;9778,2031" o:connectangles="0,0,0,0,0"/>
                  </v:shape>
                  <v:shape id="Freeform: Shape 556113882" o:spid="_x0000_s1226" style="position:absolute;left:55278;top:2083;width:29;height:26;visibility:visible;mso-wrap-style:square;v-text-anchor:top" coordsize="2956,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" path="m2794,635v,,254,888,127,1142c2413,2538,1778,2665,1016,2538,508,2284,381,2031,,1523,,761,635,254,1270,v635,,1143,254,1524,635e" fillcolor="black" stroked="f" strokeweight=".35244mm">
                    <v:stroke joinstyle="miter"/>
                    <v:path arrowok="t" o:connecttype="custom" o:connectlocs="2794,635;2921,1777;1016,2538;0,1523;1270,0;2794,635" o:connectangles="0,0,0,0,0,0"/>
                  </v:shape>
                  <v:shape id="Freeform: Shape 280222901" o:spid="_x0000_s1227" style="position:absolute;left:56001;top:2087;width:26;height:22;visibility:visible;mso-wrap-style:square;v-text-anchor:top" coordsize="2655,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" path="m2639,679v127,761,-507,1142,-888,1523c989,2329,481,2075,100,1567,-154,1060,100,298,608,44v635,-127,1777,,2031,635e" fillcolor="black" stroked="f" strokeweight=".35244mm">
                    <v:stroke joinstyle="miter"/>
                    <v:path arrowok="t" o:connecttype="custom" o:connectlocs="2639,679;1751,2202;100,1567;608,44;2639,679" o:connectangles="0,0,0,0,0"/>
                  </v:shape>
                  <v:shape id="Freeform: Shape 873891854" o:spid="_x0000_s1228" style="position:absolute;left:57364;top:2089;width:29;height:26;visibility:visible;mso-wrap-style:square;v-text-anchor:top" coordsize="2941,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" path="m2814,793v254,761,-508,1142,-1016,1650c1290,2696,783,2443,402,2189,402,1808,-106,1427,20,920,275,158,1036,-96,1798,31v381,254,762,381,1143,762e" fillcolor="black" stroked="f" strokeweight=".35244mm">
                    <v:stroke joinstyle="miter"/>
                    <v:path arrowok="t" o:connecttype="custom" o:connectlocs="2814,793;1798,2443;402,2189;20,920;1798,31;2941,793" o:connectangles="0,0,0,0,0,0"/>
                  </v:shape>
                  <v:shape id="Freeform: Shape 290775881" o:spid="_x0000_s1229" style="position:absolute;left:57415;top:2089;width:30;height:28;visibility:visible;mso-wrap-style:square;v-text-anchor:top" coordsize="3010,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" path="m2794,433v507,761,,1269,-254,1776c2159,2717,1651,2971,1143,2717,635,2209,127,2082,,1321,,686,635,179,1143,52v762,-254,1016,507,1651,507e" fillcolor="black" stroked="f" strokeweight=".35244mm">
                    <v:stroke joinstyle="miter"/>
                    <v:path arrowok="t" o:connecttype="custom" o:connectlocs="2794,433;2540,2209;1143,2717;0,1321;1143,52;2794,559" o:connectangles="0,0,0,0,0,0"/>
                  </v:shape>
                  <v:shape id="Freeform: Shape 1728836066" o:spid="_x0000_s1230" style="position:absolute;left:55203;top:2104;width:29;height:28;visibility:visible;mso-wrap-style:square;v-text-anchor:top" coordsize="2920,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" path="m2921,1269v,,-381,889,-508,1269c2032,2665,1651,3046,1143,2792,635,2538,254,2158,,1523,127,888,635,254,1397,v635,127,1270,508,1524,1142e" fillcolor="black" stroked="f" strokeweight=".35244mm">
                    <v:stroke joinstyle="miter"/>
                    <v:path arrowok="t" o:connecttype="custom" o:connectlocs="2921,1269;2413,2538;1143,2792;0,1523;1397,0;2921,1142" o:connectangles="0,0,0,0,0,0"/>
                  </v:shape>
                  <v:shape id="Freeform: Shape 45261783" o:spid="_x0000_s1231" style="position:absolute;left:56824;top:2110;width:27;height:25;visibility:visible;mso-wrap-style:square;v-text-anchor:top" coordsize="2734,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" path="m2735,657v,,,762,,1016c2226,2307,1718,2815,830,2434,322,1927,-186,1546,67,784,703,-104,1973,-358,2607,657e" fillcolor="black" stroked="f" strokeweight=".35244mm">
                    <v:stroke joinstyle="miter"/>
                    <v:path arrowok="t" o:connecttype="custom" o:connectlocs="2735,657;2735,1673;830,2434;67,784;2607,657" o:connectangles="0,0,0,0,0"/>
                  </v:shape>
                  <v:shape id="Freeform: Shape 1815106796" o:spid="_x0000_s1232" style="position:absolute;left:55331;top:2112;width:24;height:27;visibility:visible;mso-wrap-style:square;v-text-anchor:top" coordsize="2412,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" path="m2413,1572v,,-381,1142,-1143,1142c635,2714,381,2207,,1826,,1191,,430,635,49v889,-254,1778,508,1778,1523e" fillcolor="black" stroked="f" strokeweight=".35244mm">
                    <v:stroke joinstyle="miter"/>
                    <v:path arrowok="t" o:connecttype="custom" o:connectlocs="2413,1572;1270,2714;0,1826;635,49;2413,1572" o:connectangles="0,0,0,0,0"/>
                  </v:shape>
                  <v:shape id="Freeform: Shape 575045945" o:spid="_x0000_s1233" style="position:absolute;left:55254;top:2119;width:29;height:28;visibility:visible;mso-wrap-style:square;v-text-anchor:top" coordsize="292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" path="m2794,1142v254,762,-254,1269,-762,1650c1143,3046,381,2411,,1777,,1015,635,254,1397,v635,,1143,761,1524,1142e" fillcolor="black" stroked="f" strokeweight=".35244mm">
                    <v:stroke joinstyle="miter"/>
                    <v:path arrowok="t" o:connecttype="custom" o:connectlocs="2794,1142;2032,2792;0,1777;1397,0;2921,1142" o:connectangles="0,0,0,0,0"/>
                  </v:shape>
                  <v:shape id="Freeform: Shape 144663577" o:spid="_x0000_s1234" style="position:absolute;left:56873;top:2119;width:29;height:28;visibility:visible;mso-wrap-style:square;v-text-anchor:top" coordsize="296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" path="m2921,888v127,762,,1523,-889,1904c1143,3046,381,2284,,1650,381,1015,508,127,1397,v635,,1143,254,1524,888e" fillcolor="black" stroked="f" strokeweight=".35244mm">
                    <v:stroke joinstyle="miter"/>
                    <v:path arrowok="t" o:connecttype="custom" o:connectlocs="2921,888;2032,2792;0,1650;1397,0;2921,888" o:connectangles="0,0,0,0,0"/>
                  </v:shape>
                  <v:shape id="Freeform: Shape 1328527491" o:spid="_x0000_s1235" style="position:absolute;left:55293;top:2119;width:26;height:27;visibility:visible;mso-wrap-style:square;v-text-anchor:top" coordsize="2539,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" path="m2413,1269v,,-254,762,-381,1142c1651,2411,1397,2919,1016,2665,762,2284,127,2158,,1523,,761,508,381,1016,v762,,1270,508,1524,1142e" fillcolor="black" stroked="f" strokeweight=".35244mm">
                    <v:stroke joinstyle="miter"/>
                    <v:path arrowok="t" o:connecttype="custom" o:connectlocs="2413,1269;2032,2411;1016,2665;0,1523;1016,0;2540,1142" o:connectangles="0,0,0,0,0,0"/>
                  </v:shape>
                  <v:shape id="Freeform: Shape 902927650" o:spid="_x0000_s1236" style="position:absolute;left:57321;top:2123;width:31;height:28;visibility:visible;mso-wrap-style:square;v-text-anchor:top" coordsize="3034,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" path="m2907,1481v,,-635,888,-1270,1269c1002,2877,621,2369,241,2115,-140,1735,-14,1100,241,719,1002,-550,3034,-42,3034,1481e" fillcolor="black" stroked="f" strokeweight=".35244mm">
                    <v:stroke joinstyle="miter"/>
                    <v:path arrowok="t" o:connecttype="custom" o:connectlocs="2907,1481;1637,2750;241,2115;241,719;3034,1481" o:connectangles="0,0,0,0,0"/>
                  </v:shape>
                  <v:shape id="Freeform: Shape 1541979748" o:spid="_x0000_s1237" style="position:absolute;left:57379;top:2127;width:30;height:26;visibility:visible;mso-wrap-style:square;v-text-anchor:top" coordsize="29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" path="m2976,1326c2722,2214,1833,2595,1071,2595,310,2341,-325,1707,182,818,437,564,690,184,1071,57v889,-254,1651,381,1905,1142e" fillcolor="black" stroked="f" strokeweight=".35244mm">
                    <v:stroke joinstyle="miter"/>
                    <v:path arrowok="t" o:connecttype="custom" o:connectlocs="2976,1326;1071,2595;182,818;1071,57;2976,1199" o:connectangles="0,0,0,0,0"/>
                  </v:shape>
                  <v:shape id="Freeform: Shape 31144306" o:spid="_x0000_s1238" style="position:absolute;left:57017;top:2137;width:27;height:26;visibility:visible;mso-wrap-style:square;v-text-anchor:top" coordsize="2690,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" path="m2563,888c2944,1904,2056,2158,1421,2665,913,2665,405,2411,24,2031,-103,1142,278,381,1167,v634,,1015,254,1523,888e" fillcolor="black" stroked="f" strokeweight=".35244mm">
                    <v:stroke joinstyle="miter"/>
                    <v:path arrowok="t" o:connecttype="custom" o:connectlocs="2563,888;1421,2665;24,2031;1167,0;2690,888" o:connectangles="0,0,0,0,0"/>
                  </v:shape>
                  <v:shape id="Freeform: Shape 1340017105" o:spid="_x0000_s1239" style="position:absolute;left:56808;top:2149;width:26;height:23;visibility:visible;mso-wrap-style:square;v-text-anchor:top" coordsize="2599,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" path="m2437,666v,,254,762,127,889c2057,1809,1421,2697,787,2189,278,1935,-102,1428,25,666v381,-888,2032,-888,2412,e" fillcolor="black" stroked="f" strokeweight=".35244mm">
                    <v:stroke joinstyle="miter"/>
                    <v:path arrowok="t" o:connecttype="custom" o:connectlocs="2437,666;2564,1555;787,2189;25,666;2437,666" o:connectangles="0,0,0,0,0"/>
                  </v:shape>
                  <v:shape id="Freeform: Shape 2096571737" o:spid="_x0000_s1240" style="position:absolute;left:56851;top:2153;width:26;height:23;visibility:visible;mso-wrap-style:square;v-text-anchor:top" coordsize="255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" path="m2433,761v,,,889,-636,1270c1290,2538,655,2031,146,1777,20,1523,-107,1015,146,635,401,381,782,127,1163,v508,127,1142,127,1396,761e" fillcolor="black" stroked="f" strokeweight=".35244mm">
                    <v:stroke joinstyle="miter"/>
                    <v:path arrowok="t" o:connecttype="custom" o:connectlocs="2433,761;1797,2031;146,1777;146,635;1163,0;2559,761" o:connectangles="0,0,0,0,0,0"/>
                  </v:shape>
                  <v:shape id="Freeform: Shape 221965408" o:spid="_x0000_s1241" style="position:absolute;left:55544;top:2154;width:27;height:29;visibility:visible;mso-wrap-style:square;v-text-anchor:top" coordsize="276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" path="m2636,761v,,,1016,-127,1523c2128,2792,1239,3173,604,2665,-158,2411,-31,1396,96,761,604,635,604,,1239,v635,,1016,381,1524,761e" fillcolor="black" stroked="f" strokeweight=".35244mm">
                    <v:stroke joinstyle="miter"/>
                    <v:path arrowok="t" o:connecttype="custom" o:connectlocs="2636,761;2509,2284;604,2665;96,761;1239,0;2763,761" o:connectangles="0,0,0,0,0,0"/>
                  </v:shape>
                  <v:shape id="Freeform: Shape 1512006789" o:spid="_x0000_s1242" style="position:absolute;left:57096;top:2154;width:30;height:24;visibility:visible;mso-wrap-style:square;v-text-anchor:top" coordsize="293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" path="m2921,1054v127,762,-635,1142,-1143,1269c889,2577,381,1943,,1308,,800,508,547,635,166v1143,-508,1778,254,2286,888e" fillcolor="black" stroked="f" strokeweight=".35244mm">
                    <v:stroke joinstyle="miter"/>
                    <v:path arrowok="t" o:connecttype="custom" o:connectlocs="2921,1054;1778,2323;0,1308;635,166;2921,1054" o:connectangles="0,0,0,0,0"/>
                  </v:shape>
                  <v:shape id="Freeform: Shape 1393000383" o:spid="_x0000_s1243" style="position:absolute;left:57056;top:2156;width:29;height:25;visibility:visible;mso-wrap-style:square;v-text-anchor:top" coordsize="297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" path="m2921,888v254,762,-508,1143,-889,1523c1524,2665,762,2538,381,2158,,1904,,1396,,1015,508,635,635,127,1270,v635,,1397,381,1651,888e" fillcolor="black" stroked="f" strokeweight=".35244mm">
                    <v:stroke joinstyle="miter"/>
                    <v:path arrowok="t" o:connecttype="custom" o:connectlocs="2921,888;2032,2411;381,2158;0,1015;1270,0;2921,888" o:connectangles="0,0,0,0,0,0"/>
                  </v:shape>
                  <v:shape id="Freeform: Shape 652660466" o:spid="_x0000_s1244" style="position:absolute;left:57310;top:2157;width:123;height:35;visibility:visible;mso-wrap-style:square;v-text-anchor:top" coordsize="12317,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" path="m12191,1673v127,1142,-1270,507,-1778,888c7238,4465,3048,3069,,1800,254,784,1397,1165,2032,784v3302,-2030,6730,508,10032,635l12318,1673r-127,xe" fillcolor="black" stroked="f" strokeweight=".35244mm">
                    <v:stroke joinstyle="miter"/>
                    <v:path arrowok="t" o:connecttype="custom" o:connectlocs="12191,1673;10413,2561;0,1800;2032,784;12064,1419;12318,1673" o:connectangles="0,0,0,0,0,0"/>
                  </v:shape>
                  <v:shape id="Freeform: Shape 1637005809" o:spid="_x0000_s1245" style="position:absolute;left:55221;top:2160;width:105;height:32;visibility:visible;mso-wrap-style:square;v-text-anchor:top" coordsize="10539,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" path="m10540,490r-254,507c7492,2647,3682,3916,381,2774l,2267c2794,236,6603,-399,10286,236r254,254xe" fillcolor="black" stroked="f" strokeweight=".35244mm">
                    <v:stroke joinstyle="miter"/>
                    <v:path arrowok="t" o:connecttype="custom" o:connectlocs="10540,490;10286,997;381,2774;0,2267;10286,236;10540,490" o:connectangles="0,0,0,0,0,0"/>
                  </v:shape>
                  <v:shape id="Freeform: Shape 252389370" o:spid="_x0000_s1246" style="position:absolute;left:57176;top:2161;width:28;height:25;visibility:visible;mso-wrap-style:square;v-text-anchor:top" coordsize="2851,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" path="m2851,888v,,-254,1143,-762,1523c1327,2665,311,2411,57,1523,-197,888,438,254,1073,v508,,1524,,1778,888e" fillcolor="black" stroked="f" strokeweight=".35244mm">
                    <v:stroke joinstyle="miter"/>
                    <v:path arrowok="t" o:connecttype="custom" o:connectlocs="2851,888;2089,2411;57,1523;1073,0;2851,888" o:connectangles="0,0,0,0,0"/>
                  </v:shape>
                  <v:shape id="Freeform: Shape 1060247335" o:spid="_x0000_s1247" style="position:absolute;left:55435;top:2162;width:28;height:27;visibility:visible;mso-wrap-style:square;v-text-anchor:top" coordsize="2852,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" path="m2852,1181v,,-127,1269,-889,1523c1201,2958,312,2323,58,1689,-196,800,439,547,820,166v889,-508,1651,254,2032,888e" fillcolor="black" stroked="f" strokeweight=".35244mm">
                    <v:stroke joinstyle="miter"/>
                    <v:path arrowok="t" o:connecttype="custom" o:connectlocs="2852,1181;1963,2704;58,1689;820,166;2852,1054" o:connectangles="0,0,0,0,0"/>
                  </v:shape>
                  <v:shape id="Freeform: Shape 464700730" o:spid="_x0000_s1248" style="position:absolute;left:55381;top:2165;width:28;height:29;visibility:visible;mso-wrap-style:square;v-text-anchor:top" coordsize="2813,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" path="m2813,1269v,,-253,889,-381,1269c2052,3046,1290,2919,909,2792,401,2284,-107,1777,20,888,528,508,655,254,1290,v635,127,1397,508,1523,1269e" fillcolor="black" stroked="f" strokeweight=".35244mm">
                    <v:stroke joinstyle="miter"/>
                    <v:path arrowok="t" o:connecttype="custom" o:connectlocs="2813,1269;2432,2538;909,2792;20,888;1290,0;2813,1269" o:connectangles="0,0,0,0,0,0"/>
                  </v:shape>
                  <v:shape id="Freeform: Shape 1197251373" o:spid="_x0000_s1249" style="position:absolute;left:57228;top:2182;width:30;height:27;visibility:visible;mso-wrap-style:square;v-text-anchor:top" coordsize="2925,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" path="m2926,1269v,762,-635,1269,-1270,1396c1021,2665,513,2284,132,1904,-122,1396,5,761,386,381,513,127,1148,127,1402,v635,,1270,635,1397,1269e" fillcolor="black" stroked="f" strokeweight=".35244mm">
                    <v:stroke joinstyle="miter"/>
                    <v:path arrowok="t" o:connecttype="custom" o:connectlocs="2926,1269;1656,2665;132,1904;386,381;1402,0;2799,1269" o:connectangles="0,0,0,0,0,0"/>
                  </v:shape>
                  <v:shape id="Freeform: Shape 2072930662" o:spid="_x0000_s1250" style="position:absolute;left:55274;top:2184;width:80;height:71;visibility:visible;mso-wrap-style:square;v-text-anchor:top" coordsize="800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" path="m7873,254v,,-254,888,-381,1269c7238,2792,6349,3680,5841,4823,4445,6599,2286,6599,254,7107l,6473c2286,3554,4572,1396,7746,r254,l7873,254xe" fillcolor="black" stroked="f" strokeweight=".35244mm">
                    <v:stroke joinstyle="miter"/>
                    <v:path arrowok="t" o:connecttype="custom" o:connectlocs="7873,254;7492,1523;5841,4823;254,7107;0,6473;7746,0;8000,0" o:connectangles="0,0,0,0,0,0,0"/>
                  </v:shape>
                  <v:shape id="Freeform: Shape 995713682" o:spid="_x0000_s1251" style="position:absolute;left:57192;top:2194;width:28;height:24;visibility:visible;mso-wrap-style:square;v-text-anchor:top" coordsize="273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" path="m2717,908v127,888,-635,1142,-1143,1523c939,2431,304,2050,51,1543,-204,654,558,400,1066,20v762,-127,1397,380,1651,1015e" fillcolor="black" stroked="f" strokeweight=".35244mm">
                    <v:stroke joinstyle="miter"/>
                    <v:path arrowok="t" o:connecttype="custom" o:connectlocs="2717,908;1574,2431;51,1543;1066,20;2717,1035" o:connectangles="0,0,0,0,0"/>
                  </v:shape>
                  <v:shape id="Freeform: Shape 1314637892" o:spid="_x0000_s1252" style="position:absolute;left:55414;top:2196;width:29;height:26;visibility:visible;mso-wrap-style:square;v-text-anchor:top" coordsize="288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" path="m2635,635v,,,253,254,380c2889,1904,2254,2158,1746,2538,1111,2538,476,2284,95,1777,-159,1015,95,254,857,v635,,1651,,1905,635e" fillcolor="black" stroked="f" strokeweight=".35244mm">
                    <v:stroke joinstyle="miter"/>
                    <v:path arrowok="t" o:connecttype="custom" o:connectlocs="2635,635;2889,1015;1746,2538;95,1777;857,0;2762,635" o:connectangles="0,0,0,0,0,0"/>
                  </v:shape>
                  <v:shape id="Freeform: Shape 1410174629" o:spid="_x0000_s1253" style="position:absolute;left:57306;top:2195;width:93;height:69;visibility:visible;mso-wrap-style:square;v-text-anchor:top" coordsize="9348,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" path="m5609,3179v762,,889,-1015,1778,-1142c8149,1910,8784,2291,9292,2925v254,889,-381,1396,-1016,1777c7768,5083,6625,4195,6625,5210v508,381,1016,888,1016,1523c7514,6987,7006,6987,6752,6733,4466,5844,2180,4321,1164,1910,910,1276,-613,641,276,6,2561,-120,4339,1656,5609,3052e" fillcolor="black" stroked="f" strokeweight=".35244mm">
                    <v:stroke joinstyle="miter"/>
                    <v:path arrowok="t" o:connecttype="custom" o:connectlocs="5609,3179;7387,2037;9292,2925;8276,4702;6625,5210;7641,6733;6752,6733;1164,1910;276,6;5609,3052" o:connectangles="0,0,0,0,0,0,0,0,0,0"/>
                  </v:shape>
                  <v:shape id="Freeform: Shape 26876462" o:spid="_x0000_s1254" style="position:absolute;left:57406;top:2197;width:31;height:26;visibility:visible;mso-wrap-style:square;v-text-anchor:top" coordsize="305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" path="m2946,541v,,254,1142,,1523c2565,2825,1422,2571,660,2444,279,2064,-102,1683,25,1048,279,541,660,287,1168,33,1803,-94,2438,160,2946,541e" fillcolor="black" stroked="f" strokeweight=".35244mm">
                    <v:stroke joinstyle="miter"/>
                    <v:path arrowok="t" o:connecttype="custom" o:connectlocs="2946,541;2946,2064;660,2444;25,1048;1168,33;2946,541" o:connectangles="0,0,0,0,0,0"/>
                  </v:shape>
                  <v:shape id="Freeform: Shape 1090070943" o:spid="_x0000_s1255" style="position:absolute;left:57089;top:2201;width:84;height:76;visibility:visible;mso-wrap-style:square;v-text-anchor:top" coordsize="8397,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" path="m6747,4379v635,888,1397,2158,1651,3046c8271,7679,7890,7552,7763,7552,5096,6029,1794,4506,779,1333,525,1079,-110,572,17,64,2048,-317,3953,1079,5350,2221v508,762,1143,1143,1524,2031e" fillcolor="black" stroked="f" strokeweight=".35244mm">
                    <v:stroke joinstyle="miter"/>
                    <v:path arrowok="t" o:connecttype="custom" o:connectlocs="6747,4379;8398,7425;7763,7552;779,1333;17,64;5350,2221;6874,4252" o:connectangles="0,0,0,0,0,0,0"/>
                  </v:shape>
                  <v:shape id="Freeform: Shape 1099711412" o:spid="_x0000_s1256" style="position:absolute;left:55370;top:2205;width:28;height:26;visibility:visible;mso-wrap-style:square;v-text-anchor:top" coordsize="274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" path="m2677,1015v254,762,-254,1269,-762,1523c1026,2665,645,2411,138,1904,-370,1015,645,381,1280,v635,,1016,508,1397,888e" fillcolor="black" stroked="f" strokeweight=".35244mm">
                    <v:stroke joinstyle="miter"/>
                    <v:path arrowok="t" o:connecttype="custom" o:connectlocs="2677,1015;1915,2538;138,1904;1280,0;2677,888" o:connectangles="0,0,0,0,0"/>
                  </v:shape>
                  <v:shape id="Freeform: Shape 1275555589" o:spid="_x0000_s1257" style="position:absolute;left:57225;top:2223;width:29;height:22;visibility:visible;mso-wrap-style:square;v-text-anchor:top" coordsize="2923,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" path="m2797,997v,,-508,761,-762,1142c1400,2139,765,2393,257,1885,130,1505,-251,870,257,489,1146,-526,2289,236,2923,997e" fillcolor="black" stroked="f" strokeweight=".35244mm">
                    <v:stroke joinstyle="miter"/>
                    <v:path arrowok="t" o:connecttype="custom" o:connectlocs="2797,997;2035,2139;257,1885;257,489;2923,997" o:connectangles="0,0,0,0,0"/>
                  </v:shape>
                  <v:shape id="Freeform: Shape 1170817533" o:spid="_x0000_s1258" style="position:absolute;left:57411;top:2233;width:33;height:30;visibility:visible;mso-wrap-style:square;v-text-anchor:top" coordsize="3267,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" path="m3217,1043v254,888,-508,1523,-1143,1904c1312,3201,677,2566,169,2185v-381,-507,,-888,,-1523c677,155,1439,-226,2201,155v254,253,635,380,889,761e" fillcolor="black" stroked="f" strokeweight=".35244mm">
                    <v:stroke joinstyle="miter"/>
                    <v:path arrowok="t" o:connecttype="custom" o:connectlocs="3217,1043;2074,2947;169,2185;169,662;2201,155;3090,916" o:connectangles="0,0,0,0,0,0"/>
                  </v:shape>
                  <v:shape id="Freeform: Shape 1645299652" o:spid="_x0000_s1259" style="position:absolute;left:56806;top:2344;width:105;height:32;visibility:visible;mso-wrap-style:square;v-text-anchor:top" coordsize="1054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" path="m10540,543v,889,-1651,762,-2413,1396c5715,3208,2921,3208,,3081l,2574c2794,289,6730,-599,10413,416e" fillcolor="black" stroked="f" strokeweight=".35244mm">
                    <v:stroke joinstyle="miter"/>
                    <v:path arrowok="t" o:connecttype="custom" o:connectlocs="10540,543;8127,1939;0,3081;0,2574;10413,416" o:connectangles="0,0,0,0,0"/>
                  </v:shape>
                  <v:shape id="Freeform: Shape 244300714" o:spid="_x0000_s1260" style="position:absolute;left:55765;top:2373;width:26;height:24;visibility:visible;mso-wrap-style:square;v-text-anchor:top" coordsize="259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" path="m2463,1142v,762,-507,1142,-1143,1269c812,2411,178,2158,50,1650,-203,761,558,381,1067,v634,,1269,635,1523,1142e" fillcolor="black" stroked="f" strokeweight=".35244mm">
                    <v:stroke joinstyle="miter"/>
                    <v:path arrowok="t" o:connecttype="custom" o:connectlocs="2463,1142;1320,2411;50,1650;1067,0;2590,1142" o:connectangles="0,0,0,0,0"/>
                  </v:shape>
                  <v:shape id="Freeform: Shape 1038914300" o:spid="_x0000_s1261" style="position:absolute;left:56868;top:2381;width:30;height:29;visibility:visible;mso-wrap-style:square;v-text-anchor:top" coordsize="3047,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" path="m3048,1047c2920,1809,2667,2570,1905,2824,1143,2951,762,2570,254,2316,-127,2062,127,1428,,1047v508,-1396,2540,-1396,3048,e" fillcolor="black" stroked="f" strokeweight=".35244mm">
                    <v:stroke joinstyle="miter"/>
                    <v:path arrowok="t" o:connecttype="custom" o:connectlocs="3048,1047;1905,2824;254,2316;0,1047;3048,1047" o:connectangles="0,0,0,0,0"/>
                  </v:shape>
                  <v:shape id="Freeform: Shape 931862364" o:spid="_x0000_s1262" style="position:absolute;left:56940;top:2389;width:112;height:33;visibility:visible;mso-wrap-style:square;v-text-anchor:top" coordsize="11175,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" path="m11175,609c9270,1878,7111,3274,4572,3274r-4191,c381,3274,,2893,,2893,2540,-153,7111,-153,11175,101r,508xe" fillcolor="black" stroked="f" strokeweight=".35244mm">
                    <v:stroke joinstyle="miter"/>
                    <v:path arrowok="t" o:connecttype="custom" o:connectlocs="11175,609;4572,3274;381,3274;0,2893;11175,101;11175,609" o:connectangles="0,0,0,0,0,0"/>
                  </v:shape>
                  <v:shape id="Freeform: Shape 773611291" o:spid="_x0000_s1263" style="position:absolute;left:55551;top:2402;width:28;height:27;visibility:visible;mso-wrap-style:square;v-text-anchor:top" coordsize="2763,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" path="m2764,1166v,761,-254,1269,-1016,1523c986,2816,478,2562,97,1927,-157,1166,97,531,732,150v889,-507,1651,381,2032,1016e" fillcolor="black" stroked="f" strokeweight=".35244mm">
                    <v:stroke joinstyle="miter"/>
                    <v:path arrowok="t" o:connecttype="custom" o:connectlocs="2764,1166;1748,2689;97,1927;732,150;2764,1166" o:connectangles="0,0,0,0,0"/>
                  </v:shape>
                  <v:shape id="Freeform: Shape 902964210" o:spid="_x0000_s1264" style="position:absolute;left:55594;top:2411;width:23;height:22;visibility:visible;mso-wrap-style:square;v-text-anchor:top" coordsize="2331,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" path="m2332,1015v,,-128,635,-255,1016c1570,2284,934,2411,554,2031,46,1650,-81,1142,46,761,300,254,808,381,934,v509,254,1143,508,1270,1015e" fillcolor="black" stroked="f" strokeweight=".35244mm">
                    <v:stroke joinstyle="miter"/>
                    <v:path arrowok="t" o:connecttype="custom" o:connectlocs="2332,1015;2077,2031;554,2031;46,761;934,0;2204,1015" o:connectangles="0,0,0,0,0,0"/>
                  </v:shape>
                  <v:shape id="Freeform: Shape 1260845606" o:spid="_x0000_s1265" style="position:absolute;left:55241;top:2426;width:81;height:77;visibility:visible;mso-wrap-style:square;v-text-anchor:top" coordsize="8127,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" path="m8127,7375c7365,8263,6095,7121,5333,6740,2667,5218,2667,2172,,395v254,-889,1016,,1524,c2031,649,2667,1029,3175,1283,5841,2806,6349,5218,8127,7502e" fillcolor="black" stroked="f" strokeweight=".35244mm">
                    <v:stroke joinstyle="miter"/>
                    <v:path arrowok="t" o:connecttype="custom" o:connectlocs="8127,7375;5333,6740;0,395;1524,395;3175,1283;8127,7502" o:connectangles="0,0,0,0,0,0"/>
                  </v:shape>
                  <v:shape id="Freeform: Shape 174541779" o:spid="_x0000_s1266" style="position:absolute;left:55070;top:1874;width:2499;height:873;visibility:visible;mso-wrap-style:square;v-text-anchor:top" coordsize="249847,8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" path="m127185,61177v-254,888,-889,1650,-889,2665l126042,63842v254,-1015,-889,-1777,-635,-2919c124772,60035,124772,58766,124264,57877v-762,-1269,635,-1776,1143,-2665c126423,55720,126931,56735,127693,57624v508,1269,-508,2284,-508,3553m249475,32495v-1270,-2285,-3302,-3173,-5715,-3173c241728,29449,240332,30845,239443,32495v-509,1650,127,3300,1397,4315c241347,37064,242109,36937,242363,36429v381,-1015,-762,-1015,-889,-1777c241221,33510,241474,32622,242363,31987v762,-761,2032,-381,3048,-381c246300,32241,247316,32749,247697,33891v508,1269,508,2792,,4061c246808,39856,244903,41379,242871,41886v-6349,889,-76447,635,-76447,635c158170,43282,148773,40998,141789,45313v-3302,1523,-4826,5077,-5715,8249c134042,55466,131757,57624,130106,59654r-254,-254c130233,57497,131122,55974,131503,54070v1142,-1523,1142,-3680,2031,-5330c136455,44044,139249,39221,143820,35921v1905,-2538,5334,-2030,8255,-2030c155249,35287,158932,35795,162742,35414v127,-127,254,-254,254,-508c161980,33891,160202,33510,158932,32495v-3048,-1523,-5968,507,-9270,254c149535,32622,149408,32495,149408,32241v2921,-2158,6222,-3680,9524,-5077c161599,25642,164520,24880,167313,23865v1143,,2286,-1016,3302,-254l174678,22596v,,255,253,636,253c178742,21707,183187,22849,187123,22723r508,507l191314,24119v1397,126,2032,1776,3429,1903c195505,24880,193854,24499,193473,23738v1651,-381,3555,,5079,761l197790,25388v-508,888,255,1523,889,1776c199187,27291,199568,26911,199949,26784v1016,-762,,-1396,254,-2031c205918,25768,211378,27164,216585,29449v1396,508,2794,1523,4444,1523c219379,29449,217220,28687,215188,27926v-1270,-762,-3175,-888,-4191,-1904c211251,25642,211759,25768,212013,25515v2667,-254,4826,-2285,6730,-4315c218870,20692,219759,20946,219632,20311v-634,-761,-1904,254,-2793,127c213664,21073,212267,24880,208965,25515v-3936,-889,-7873,-1904,-11809,-2919c195251,22342,193219,22088,191441,21326r-4318,-380l179250,20946v,,-254,-254,-254,-508c181790,19677,184203,18154,186870,17392l207442,8001v2158,-1904,4063,-4062,5841,-6346c213283,1020,213029,386,212394,132v-508,-254,-1143,-127,-1524,254c209981,1147,210870,1909,210870,2797v-889,1269,-2413,2285,-3556,3046c207061,5843,186108,15362,186108,15362v-3048,1269,-6096,2792,-9398,3426l172266,19423v-254,888,-1016,1523,-1905,1777c169091,21453,168075,22215,166805,22215v-10032,3934,-20318,7995,-28318,15864c138995,37191,139122,36048,139249,34779v-127,-1142,,-2411,-889,-3426c138233,30972,137598,29703,137852,29195r-1143,762c136074,31733,135439,34779,136074,36556v254,1396,1397,3046,254,4188c132645,45186,130614,50643,128074,55720v-889,-127,-1397,-1015,-1778,-1904c128963,50516,130994,46709,131757,42521v507,-381,126,-1396,635,-1904c132264,39348,133026,38206,132392,37191v508,-1650,-2286,-3300,-509,-4315l130487,33637v-3302,4315,1777,10788,-2032,14976l128455,48993v-1016,1397,-1651,2793,-3048,3681c123502,51912,122867,49755,121852,48232v-1651,-1650,-1651,-4950,-636,-7234c121852,38714,120708,36810,120455,34779r-762,-507c117788,36683,117153,40490,118550,43282v762,1396,889,3300,2032,4442c121216,50009,122614,51405,123883,53435v254,762,-508,889,-888,1270c122106,54197,122359,52928,121470,52420v-2539,-5457,-5841,-9772,-9778,-14214c111565,37571,110803,36937,111184,36175v1397,-1396,1778,-4061,1016,-5838c112073,29957,111565,29449,111692,29068r-1142,-888c110677,30845,108899,33256,109661,36175r,c101787,30337,93025,25007,84009,20819r-762,1904c85533,23357,91501,26911,91501,26911v2667,1015,5207,2665,7746,4061c109661,36810,116645,46328,121344,57116v,888,889,1777,253,2665c119947,57370,117661,55847,115756,53943v-508,-3680,-2667,-7107,-5841,-8630c108772,43663,106359,43409,104327,42902r-27937,c53659,42394,32833,43409,10229,43029,7054,42648,3244,41633,2356,38333v-635,-1142,-635,-3173,,-4188c3244,32622,4769,32241,6292,31987v1270,127,2032,1269,2667,2158c8959,35160,8070,36048,7689,36937v,254,381,888,889,634c9594,37191,10356,36175,10610,35160v,-508,254,-1269,-254,-1650c9848,31860,8197,30718,6800,30337v-1905,-127,-3937,381,-5206,1777c-311,33637,-184,36429,324,38587v1270,3426,4825,5711,8254,6218l83374,45059v7365,381,15492,-888,22985,635c109026,46582,111946,48613,112581,51532v,127,-253,,-508,c105978,47597,97978,46074,90231,47090v-3047,-127,-5841,1015,-8635,1777c80199,49120,78802,48486,77787,47597,74993,45059,70167,45313,66612,46201v,254,,508,,508c70421,46328,72580,49628,76009,50009v762,127,1397,-762,2032,c74485,51659,71056,53689,67374,54831v-1143,-253,-1778,-1269,-2667,-1903c63310,51278,60516,52039,58611,51912v-635,127,-1270,-253,-1778,c57469,53182,58865,53816,60135,54451v1905,888,4191,,5969,1142c65596,56101,64961,56354,64453,56735v-3556,1396,-6604,4696,-10667,4442c49595,61685,45277,60416,42357,57497,41087,54451,38039,52801,34610,53055v-253,127,-507,127,-507,507c35753,54578,37150,56608,38801,57750v1016,1270,3175,,4191,1523c44516,60289,46294,61177,47944,61431v1270,508,2667,761,4064,1142l51500,62827v-6984,2284,-15112,2538,-22858,2284c26356,65111,24071,64350,21785,64350v381,508,1143,888,1905,1142c23054,65873,22420,66000,21658,66127v-889,254,-2032,254,-2921,761c17467,66888,16451,67269,15435,67650v-1269,1396,-2793,2919,-4444,3553c10991,71457,10991,71965,11245,71965v1397,-635,3301,-127,4825,-762c18610,70949,20134,68157,22039,67015v2159,-1650,5206,-1269,7873,-888c31436,66507,29785,67142,30166,68157v635,508,1143,1143,2032,889c32325,68919,32452,68665,32706,68665v508,-635,381,-1269,,-1904c33722,66000,35246,66761,36388,66381v2921,,5842,-762,8636,-762c45532,65619,46040,65111,46547,65619v-253,635,-1015,762,-762,1523c45913,67903,46674,68157,47309,68284v762,-254,1397,-888,1143,-1903c48325,65873,47690,65746,47309,65492v1651,-761,3429,-1015,5080,-1777c53532,63462,54675,63081,55691,62573v1016,,1904,-1015,2793,-634c58103,63208,57595,64477,56833,65619v-1269,4061,-2158,9519,,13453c57088,79072,57088,79072,57341,78945v-1650,-4061,-634,-8884,635,-12691c59119,59654,65850,57750,70675,55212r254,254c69659,58893,67755,62065,68008,66254v128,634,-253,1396,,1903c69278,67396,70167,65873,70802,64604v508,-3427,-1397,-7869,2032,-10407c79183,51786,85025,48486,92390,48359v254,254,762,-127,889,254c91755,50263,89469,51912,88835,54070v-2413,3427,-2413,9265,-1270,13453c88327,69934,86168,71203,85152,73107v-508,634,-635,1777,-1016,2538l85660,75645v1270,-1269,2539,-2919,2667,-4949c88454,71457,89216,72092,89723,72219v508,-889,-507,-1523,-507,-2285c90486,69300,90993,70822,92009,71076v1651,381,3048,1016,4699,1016l97216,71584c95565,68919,92136,68538,89216,68284,87692,65746,87692,62573,87819,59527v254,-1650,635,-3299,1523,-4822c89723,53562,90739,52674,91501,51786v1397,-1270,3175,-2285,4826,-2666l96581,49120v,,,254,,254c94549,51024,94295,53309,93025,55212v-1270,1904,-1905,4569,-635,6727c92898,62954,92644,64477,93660,65238v1016,-1396,1016,-3173,1651,-4695c95057,58004,93533,55593,95057,53055v762,-1904,2413,-2665,4190,-3427c103438,49247,107121,51405,110803,53055v762,507,2032,1015,2286,2157c113089,57243,111819,59400,110296,60416v-2032,1269,-5080,1396,-6985,c102168,59273,101660,57243,102041,55720v889,-889,2032,-1777,3429,-1269c106232,54831,106867,55593,107883,55212v381,-254,508,-888,254,-1269c107248,53435,106994,52293,105851,52166v-1397,-254,-3175,-127,-4191,889c100010,54451,99502,56481,99883,58512v508,2411,2412,4315,4825,4950c108264,64350,111946,63208,114232,60162v889,-1015,1143,-2031,1651,-3300c119566,59147,122359,63081,123756,67142v,1269,381,2665,,3934l126423,71330v,,,-1269,254,-1904c127693,64350,130868,60035,134550,56735v1270,-761,1016,1015,1270,1523c136963,61177,139630,63335,142550,64096v3175,508,6350,-254,8255,-2665c151821,59527,153091,56862,151313,54958v-1143,-1269,-2540,-2030,-4191,-2030c145090,52928,143948,54324,142931,55847v,634,,1269,508,1650c143693,57497,144328,57497,144582,57116v127,-1142,1143,-1650,2032,-2285c147503,54324,148392,54831,149027,55339v889,762,1016,1904,1143,3046c150043,59908,149027,61431,147630,62065v-2159,1143,-5461,635,-7365,-761c139376,60289,138868,59147,138106,57877v-127,-1269,-635,-2284,,-3553c141535,52293,145090,50897,149154,50390v1651,253,3048,1396,4063,2538c156773,56608,152455,61685,154868,65746v889,-127,889,-1396,1270,-2158c157281,60796,155884,57750,155123,55085v-889,-1776,-1398,-3173,-2921,-4569c152583,50390,152710,50390,153091,50390v1651,1142,3428,2284,4698,4061c160075,58131,161218,62446,160837,67142v-635,2284,-3048,3427,-4953,4315c155123,72092,154234,72980,153853,73995v889,508,2285,,3174,-380c158424,73107,159313,71203,160329,70315v127,,,254,127,507c160456,71711,160075,72853,160837,73107v381,-1142,508,-2665,762,-3934c162615,70315,162742,71711,162996,73107v635,1396,1904,3300,3683,3553c167186,75899,166679,75264,166424,74630v-254,-1904,-1904,-2919,-2920,-4315c160837,66634,162107,60796,159948,56608v-762,-2284,-2413,-3934,-4191,-5711l156011,50516v3810,,6985,1143,10413,1904c170615,54451,176837,54070,178869,59527v889,3046,2286,5965,4445,8376l183568,67903v508,-888,508,-2284,,-3045c183060,60923,179758,60035,177980,56735r254,-254c180139,56989,182044,57497,183822,58258v6222,1650,10413,7742,11175,13961c194997,77168,194108,81229,192203,85417v-254,635,-1270,1270,-635,1904c192457,86687,192584,85671,193092,85037v2540,-4315,3809,-10153,2540,-15611c195632,68411,194362,67650,194870,66634v381,508,889,508,1269,635c196648,67015,197282,67015,197537,66381v,-508,380,-1016,,-1397c197028,64350,196139,64350,195378,64477v-381,507,-889,1142,-889,1650c193727,64858,192965,63081,191695,62065r,-253c195251,62954,198426,64731,201981,65619v762,508,1651,888,2667,888c207695,67650,210997,68157,214172,68919v2286,-254,4190,888,6476,254l220648,69173v,,,,,c219759,68157,217981,69173,216966,68284v-5334,-507,-10413,-1903,-15112,-3807c201854,64223,202235,64350,202489,64350v762,-381,1270,-1142,1270,-1904c203378,61939,202743,61558,201981,61558v-508,254,-1143,761,-1143,1269c200838,63462,201473,64096,201981,64350v-127,127,-508,,-635,c198933,63335,196648,62319,194362,61177v-889,-127,-1524,-888,-2413,-1015c190171,59273,188393,58512,186615,57750v-4952,-2538,-10412,-3934,-15619,-5838c169853,51659,168710,51278,167694,51024v-1905,-508,-3809,-1015,-5714,-1523c155503,47851,146614,47724,141027,51278v-889,-254,-1397,1142,-1905,254c140773,47217,145471,45821,149662,45694v30858,-254,59811,-508,90161,-1016c243379,44678,246808,43409,248713,40237v1270,-1904,1524,-5077,508,-7108e" fillcolor="black" stroked="f" strokeweight=".35244mm">
                    <v:stroke joinstyle="miter"/>
                    <v:path arrowok="t" o:connecttype="custom" o:connectlocs="127185,61177;126296,63842;126042,63842;125407,60923;124264,57877;125407,55212;127693,57624;127185,61177;249475,32495;243760,29322;239443,32495;240840,36810;242363,36429;241474,34652;242363,31987;245411,31606;247697,33891;247697,37952;242871,41886;166424,42521;141789,45313;136074,53562;130106,59654;129852,59400;131503,54070;133534,48740;143820,35921;152075,33891;162742,35414;162996,34906;158932,32495;149662,32749;149408,32241;158932,27164;167313,23865;170615,23611;174678,22596;175314,22849;187123,22723;187631,23230;191314,24119;194743,26022;193473,23738;198552,24499;197790,25388;198679,27164;199949,26784;200203,24753;216585,29449;221029,30972;215188,27926;210997,26022;212013,25515;218743,21200;219632,20311;216839,20438;208965,25515;197156,22596;191441,21326;187123,20946;179250,20946;178996,20438;186870,17392;207442,8001;213283,1655;212394,132;210870,386;210870,2797;207314,5843;186108,15362;176710,18788;172266,19423;170361,21200;166805,22215;138487,38079;139249,34779;138360,31353;137852,29195;136709,29957;136074,36556;136328,40744;128074,55720;126296,53816;131757,42521;132392,40617;132392,37191;131883,32876;130487,33637;128455,48613;128455,48993;125407,52674;121852,48232;121216,40998;120455,34779;119693,34272;118550,43282;120582,47724;123883,53435;122995,54705;121470,52420;111692,38206;111184,36175;112200,30337;111692,29068;110550,28180;109661,36175;109661,36175;84009,20819;83247,22723;91501,26911;99247,30972;121344,57116;121597,59781;115756,53943;109915,45313;104327,42902;76390,42902;10229,43029;2356,38333;2356,34145;6292,31987;8959,34145;7689,36937;8578,37571;10610,35160;10356,33510;6800,30337;1594,32114;324,38587;8578,44805;83374,45059;106359,45694;112581,51532;112073,51532;90231,47090;81596,48867;77787,47597;66612,46201;66612,46709;76009,50009;78041,50009;67374,54831;64707,52928;58611,51912;56833,51912;60135,54451;66104,55593;64453,56735;53786,61177;42357,57497;34610,53055;34103,53562;38801,57750;42992,59273;47944,61431;52008,62573;51500,62827;28642,65111;21785,64350;23690,65492;21658,66127;18737,66888;15435,67650;10991,71203;11245,71965;16070,71203;22039,67015;29912,66127;30166,68157;32198,69046;32706,68665;32706,66761;36388,66381;45024,65619;46547,65619;45785,67142;47309,68284;48452,66381;47309,65492;52389,63715;55691,62573;58484,61939;56833,65619;56833,79072;57341,78945;57976,66254;70675,55212;70929,55466;68008,66254;68008,68157;70802,64604;72834,54197;92390,48359;93279,48613;88835,54070;87565,67523;85152,73107;84136,75645;85660,75645;88327,70696;89723,72219;89216,69934;92009,71076;96708,72092;97216,71584;89216,68284;87819,59527;89342,54705;91501,51786;96327,49120;96581,49120;96581,49374;93025,55212;92390,61939;93660,65238;95311,60543;95057,53055;99247,49628;110803,53055;113089,55212;110296,60416;103311,60416;102041,55720;105470,54451;107883,55212;108137,53943;105851,52166;101660,53055;99883,58512;104708,63462;114232,60162;115883,56862;123756,67142;123756,71076;126423,71330;126677,69426;134550,56735;135820,58258;142550,64096;150805,61431;151313,54958;147122,52928;142931,55847;143439,57497;144582,57116;146614,54831;149027,55339;150170,58385;147630,62065;140265,61304;138106,57877;138106,54324;149154,50390;153217,52928;154868,65746;156138,63588;155123,55085;152202,50516;153091,50390;157789,54451;160837,67142;155884,71457;153853,73995;157027,73615;160329,70315;160456,70822;160837,73107;161599,69173;162996,73107;166679,76660;166424,74630;163504,70315;159948,56608;155757,50897;156011,50516;166424,52420;178869,59527;183314,67903;183568,67903;183568,64858;177980,56735;178234,56481;183822,58258;194997,72219;192203,85417;191568,87321;193092,85037;195632,69426;194870,66634;196139,67269;197537,66381;197537,64984;195378,64477;194489,66127;191695,62065;191695,61812;201981,65619;204648,66507;214172,68919;220648,69173;220648,69173;220648,69173;216966,68284;201854,64477;202489,64350;203759,62446;201981,61558;200838,62827;201981,64350;201346,64350;194362,61177;191949,60162;186615,57750;170996,51912;167694,51024;161980,49501;141027,51278;139122,51532;149662,45694;239823,44678;248713,40237;249221,3312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758857853" o:spid="_x0000_s1267" style="position:absolute;left:57064;top:2435;width:116;height:44;visibility:visible;mso-wrap-style:square;v-text-anchor:top" coordsize="11583,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" path="m11259,124v,,508,254,253,762c8846,3297,5036,3932,1226,4186v-253,,-634,253,-1015,253c-44,4313,-44,4059,83,3932,2877,886,7068,-637,11259,251e" fillcolor="black" stroked="f" strokeweight=".35244mm">
                    <v:stroke joinstyle="miter"/>
                    <v:path arrowok="t" o:connecttype="custom" o:connectlocs="11259,124;11512,886;1226,4186;211,4439;83,3932;11259,251" o:connectangles="0,0,0,0,0,0"/>
                  </v:shape>
                  <v:shape id="Freeform: Shape 1698814536" o:spid="_x0000_s1268" style="position:absolute;left:57022;top:2441;width:30;height:29;visibility:visible;mso-wrap-style:square;v-text-anchor:top" coordsize="3046,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" path="m2990,807c3244,1949,2609,2457,1720,2965,831,2965,450,2330,69,1695,-185,1061,323,807,577,426v635,-634,2032,-634,2413,508e" fillcolor="black" stroked="f" strokeweight=".35244mm">
                    <v:stroke joinstyle="miter"/>
                    <v:path arrowok="t" o:connecttype="custom" o:connectlocs="2990,807;1720,2965;69,1695;577,426;2990,934" o:connectangles="0,0,0,0,0"/>
                  </v:shape>
                  <v:shape id="Freeform: Shape 135766520" o:spid="_x0000_s1269" style="position:absolute;left:55562;top:2444;width:28;height:27;visibility:visible;mso-wrap-style:square;v-text-anchor:top" coordsize="2793,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" path="m2794,635v,,,1269,-382,1649c2159,2665,1397,2792,1016,2665,508,2665,127,1904,,1523,,761,381,381,1016,v635,,1270,,1778,635e" fillcolor="black" stroked="f" strokeweight=".35244mm">
                    <v:stroke joinstyle="miter"/>
                    <v:path arrowok="t" o:connecttype="custom" o:connectlocs="2794,635;2412,2284;1016,2665;0,1523;1016,0;2794,635" o:connectangles="0,0,0,0,0,0"/>
                  </v:shape>
                  <v:shape id="Freeform: Shape 755813201" o:spid="_x0000_s1270" style="position:absolute;left:55359;top:2449;width:94;height:58;visibility:visible;mso-wrap-style:square;v-text-anchor:top" coordsize="936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" path="m9242,5203r,508c7337,6092,5559,5711,4290,4569,3273,3046,2004,1523,226,761,226,508,-282,254,226,,4036,,6321,3046,9369,5203e" fillcolor="black" stroked="f" strokeweight=".35244mm">
                    <v:stroke joinstyle="miter"/>
                    <v:path arrowok="t" o:connecttype="custom" o:connectlocs="9242,5203;9242,5711;4290,4569;226,761;226,0;9369,5203" o:connectangles="0,0,0,0,0,0"/>
                  </v:shape>
                  <v:shape id="Freeform: Shape 1866233374" o:spid="_x0000_s1271" style="position:absolute;left:57213;top:2449;width:80;height:75;visibility:visible;mso-wrap-style:square;v-text-anchor:top" coordsize="799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" path="m8000,c6222,2665,4699,5838,1524,7107,1016,7107,508,7869,,7361,1270,4442,3809,1269,6857,v254,,762,,1143,e" fillcolor="black" stroked="f" strokeweight=".35244mm">
                    <v:stroke joinstyle="miter"/>
                    <v:path arrowok="t" o:connecttype="custom" o:connectlocs="8000,0;1524,7107;0,7361;6857,0;8000,0" o:connectangles="0,0,0,0,0"/>
                  </v:shape>
                  <v:shape id="Freeform: Shape 1579848563" o:spid="_x0000_s1272" style="position:absolute;left:55610;top:2450;width:25;height:24;visibility:visible;mso-wrap-style:square;v-text-anchor:top" coordsize="247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" path="m2471,913v,888,-508,1015,-1143,1523c693,2436,439,2055,58,1547,-196,786,439,405,820,24v635,-127,1270,254,1651,889e" fillcolor="black" stroked="f" strokeweight=".35244mm">
                    <v:stroke joinstyle="miter"/>
                    <v:path arrowok="t" o:connecttype="custom" o:connectlocs="2471,913;1328,2436;58,1547;820,24;2471,913" o:connectangles="0,0,0,0,0"/>
                  </v:shape>
                  <v:shape id="Freeform: Shape 751244998" o:spid="_x0000_s1273" style="position:absolute;left:57324;top:2458;width:66;height:82;visibility:visible;mso-wrap-style:square;v-text-anchor:top" coordsize="6569,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" path="m6569,508c5935,1523,6188,3046,5427,4061,3903,5838,2633,7869,93,8249,-288,7488,601,6726,982,5965,1998,3680,3649,1015,6061,r381,508l6569,508xe" fillcolor="black" stroked="f" strokeweight=".35244mm">
                    <v:stroke joinstyle="miter"/>
                    <v:path arrowok="t" o:connecttype="custom" o:connectlocs="6569,508;5427,4061;93,8249;982,5965;6061,0;6442,508" o:connectangles="0,0,0,0,0,0"/>
                  </v:shape>
                  <v:shape id="Freeform: Shape 1465622698" o:spid="_x0000_s1274" style="position:absolute;left:55189;top:2463;width:28;height:28;visibility:visible;mso-wrap-style:square;v-text-anchor:top" coordsize="2735,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" path="m2510,743v,,508,1142,,1650c2002,2774,1367,2901,732,2647,97,2266,-157,1378,97,743,605,-18,2002,-399,2510,616e" fillcolor="black" stroked="f" strokeweight=".35244mm">
                    <v:stroke joinstyle="miter"/>
                    <v:path arrowok="t" o:connecttype="custom" o:connectlocs="2510,743;2510,2393;732,2647;97,743;2510,616" o:connectangles="0,0,0,0,0"/>
                  </v:shape>
                  <v:shape id="Freeform: Shape 1314748587" o:spid="_x0000_s1275" style="position:absolute;left:55143;top:2472;width:29;height:28;visibility:visible;mso-wrap-style:square;v-text-anchor:top" coordsize="2920,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" path="m2667,732v,,254,761,254,1142c2667,2255,2286,2762,1778,2762,889,2889,381,2509,,1747,,986,127,478,762,97v762,-254,1524,,1905,635e" fillcolor="black" stroked="f" strokeweight=".35244mm">
                    <v:stroke joinstyle="miter"/>
                    <v:path arrowok="t" o:connecttype="custom" o:connectlocs="2667,732;2921,1874;1778,2762;0,1747;762,97;2667,732" o:connectangles="0,0,0,0,0,0"/>
                  </v:shape>
                  <v:shape id="Freeform: Shape 1020051223" o:spid="_x0000_s1276" style="position:absolute;left:55232;top:2479;width:30;height:26;visibility:visible;mso-wrap-style:square;v-text-anchor:top" coordsize="2954,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" path="m2920,508v,,255,1649,-634,1903c1143,2919,635,2157,,1523,,761,381,254,889,v762,,1397,,2031,635e" fillcolor="black" stroked="f" strokeweight=".35244mm">
                    <v:stroke joinstyle="miter"/>
                    <v:path arrowok="t" o:connecttype="custom" o:connectlocs="2920,508;2286,2411;0,1523;889,0;2920,635" o:connectangles="0,0,0,0,0"/>
                  </v:shape>
                  <v:shape id="Freeform: Shape 1856158223" o:spid="_x0000_s1277" style="position:absolute;left:55361;top:2488;width:29;height:24;visibility:visible;mso-wrap-style:square;v-text-anchor:top" coordsize="282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" path="m2568,635v,,,1269,-508,1523c1679,2538,917,2411,664,2284,536,1777,-353,1396,155,888,409,508,790,254,1298,v508,254,1143,,1524,635e" fillcolor="black" stroked="f" strokeweight=".35244mm">
                    <v:stroke joinstyle="miter"/>
                    <v:path arrowok="t" o:connecttype="custom" o:connectlocs="2568,635;2060,2158;664,2284;155,888;1298,0;2822,635" o:connectangles="0,0,0,0,0,0"/>
                  </v:shape>
                  <v:shape id="Freeform: Shape 965427538" o:spid="_x0000_s1278" style="position:absolute;left:57434;top:2488;width:29;height:24;visibility:visible;mso-wrap-style:square;v-text-anchor:top" coordsize="2978,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" path="m2978,1142v,,-508,1269,-1143,1269c1200,2411,438,2284,57,1523,-197,635,438,254,1073,v762,,1778,254,1905,1142e" fillcolor="black" stroked="f" strokeweight=".35244mm">
                    <v:stroke joinstyle="miter"/>
                    <v:path arrowok="t" o:connecttype="custom" o:connectlocs="2978,1142;1835,2411;57,1523;1073,0;2978,1142" o:connectangles="0,0,0,0,0"/>
                  </v:shape>
                  <v:shape id="Freeform: Shape 1559686678" o:spid="_x0000_s1279" style="position:absolute;left:57289;top:2491;width:33;height:27;visibility:visible;mso-wrap-style:square;v-text-anchor:top" coordsize="3301,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" path="m3302,1269v,,-635,1142,-889,1269c1397,3046,381,2284,,1396,127,761,762,254,1270,,2286,,2794,508,3302,1269e" fillcolor="black" stroked="f" strokeweight=".35244mm">
                    <v:stroke joinstyle="miter"/>
                    <v:path arrowok="t" o:connecttype="custom" o:connectlocs="3302,1269;2413,2538;0,1396;1270,0;3302,1269" o:connectangles="0,0,0,0,0"/>
                  </v:shape>
                  <v:shape id="Freeform: Shape 939943881" o:spid="_x0000_s1280" style="position:absolute;left:57389;top:2494;width:29;height:22;visibility:visible;mso-wrap-style:square;v-text-anchor:top" coordsize="2840,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" path="m2841,837v,,-254,1142,-635,1269c1571,2360,809,2233,301,1852,-334,1218,174,710,555,202,1317,-178,2587,-51,2841,837e" fillcolor="black" stroked="f" strokeweight=".35244mm">
                    <v:stroke joinstyle="miter"/>
                    <v:path arrowok="t" o:connecttype="custom" o:connectlocs="2841,837;2206,2106;301,1852;555,202;2841,837" o:connectangles="0,0,0,0,0"/>
                  </v:shape>
                  <v:shape id="Freeform: Shape 81895666" o:spid="_x0000_s1281" style="position:absolute;left:55169;top:2505;width:26;height:29;visibility:visible;mso-wrap-style:square;v-text-anchor:top" coordsize="266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" path="m2540,956v127,888,-127,1650,-889,1904c1016,2860,254,2479,,1717,,956,127,321,762,68v762,-254,1397,253,1905,761e" fillcolor="black" stroked="f" strokeweight=".35244mm">
                    <v:stroke joinstyle="miter"/>
                    <v:path arrowok="t" o:connecttype="custom" o:connectlocs="2540,956;1651,2860;0,1717;762,68;2667,829" o:connectangles="0,0,0,0,0"/>
                  </v:shape>
                  <v:shape id="Freeform: Shape 40416447" o:spid="_x0000_s1282" style="position:absolute;left:57255;top:2515;width:31;height:29;visibility:visible;mso-wrap-style:square;v-text-anchor:top" coordsize="30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" path="m2942,837v254,888,-254,1649,-1143,2030c1164,2994,783,2740,402,2360,149,1979,-360,1090,402,710,1037,-433,2561,-52,3069,837e" fillcolor="black" stroked="f" strokeweight=".35244mm">
                    <v:stroke joinstyle="miter"/>
                    <v:path arrowok="t" o:connecttype="custom" o:connectlocs="2942,837;1799,2867;402,2360;402,710;3069,837" o:connectangles="0,0,0,0,0"/>
                  </v:shape>
                  <v:shape id="Freeform: Shape 820184828" o:spid="_x0000_s1283" style="position:absolute;left:55581;top:2523;width:27;height:26;visibility:visible;mso-wrap-style:square;v-text-anchor:top" coordsize="2780,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" path="m2735,939v254,888,-635,1015,-889,1523c1592,2589,957,2716,703,2462,322,1954,-186,1573,68,812,449,558,576,177,1084,50v889,-253,1143,508,1651,1016e" fillcolor="black" stroked="f" strokeweight=".35244mm">
                    <v:stroke joinstyle="miter"/>
                    <v:path arrowok="t" o:connecttype="custom" o:connectlocs="2735,939;1846,2462;703,2462;68,812;1084,50;2735,1066" o:connectangles="0,0,0,0,0,0"/>
                  </v:shape>
                  <v:shape id="Freeform: Shape 1930625045" o:spid="_x0000_s1284" style="position:absolute;left:57420;top:2526;width:29;height:27;visibility:visible;mso-wrap-style:square;v-text-anchor:top" coordsize="292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" path="m2921,1142v,,-254,762,-381,1142c2032,2665,1270,2792,762,2538,,2158,,1523,,888,508,635,508,127,1016,v635,,1524,254,1778,1015e" fillcolor="black" stroked="f" strokeweight=".35244mm">
                    <v:stroke joinstyle="miter"/>
                    <v:path arrowok="t" o:connecttype="custom" o:connectlocs="2921,1142;2540,2284;762,2538;0,888;1016,0;2794,1015" o:connectangles="0,0,0,0,0,0"/>
                  </v:shape>
                  <v:shape id="Freeform: Shape 827744187" o:spid="_x0000_s1285" style="position:absolute;left:57334;top:2529;width:96;height:77;visibility:visible;mso-wrap-style:square;v-text-anchor:top" coordsize="9651,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" path="m6857,1163v254,888,-508,1396,-1142,1649c5460,2812,4953,2686,4826,3066,6857,4082,8000,5731,9651,7127r,635c6857,7762,4064,7001,2032,4843,1524,4462,635,4462,,3955,1016,2939,2794,3320,4191,3193,5207,2051,3048,1290,4318,401v508,,761,-508,1397,-381c6222,274,6604,655,6857,1036e" fillcolor="black" stroked="f" strokeweight=".35244mm">
                    <v:stroke joinstyle="miter"/>
                    <v:path arrowok="t" o:connecttype="custom" o:connectlocs="6857,1163;5715,2812;4826,3066;9651,7127;9651,7762;2032,4843;0,3955;4191,3193;4318,401;5715,20;6857,1036" o:connectangles="0,0,0,0,0,0,0,0,0,0,0"/>
                  </v:shape>
                  <v:shape id="Freeform: Shape 230180971" o:spid="_x0000_s1286" style="position:absolute;left:57059;top:2530;width:28;height:27;visibility:visible;mso-wrap-style:square;v-text-anchor:top" coordsize="2852,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" path="m2852,994v,,-254,888,-381,1269c1963,2771,1328,2771,820,2517,439,2009,-196,1502,58,740,693,-402,2725,-148,2852,994e" fillcolor="black" stroked="f" strokeweight=".35244mm">
                    <v:stroke joinstyle="miter"/>
                    <v:path arrowok="t" o:connecttype="custom" o:connectlocs="2852,994;2471,2263;820,2517;58,740;2852,994" o:connectangles="0,0,0,0,0"/>
                  </v:shape>
                  <v:shape id="Freeform: Shape 1157294817" o:spid="_x0000_s1287" style="position:absolute;left:55341;top:2556;width:27;height:25;visibility:visible;mso-wrap-style:square;v-text-anchor:top" coordsize="2674,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" path="m2667,1194c2413,1956,2159,2336,1397,2463,762,2463,254,2209,,1575,,1067,254,686,381,306,1270,-329,2794,52,2667,1194e" fillcolor="black" stroked="f" strokeweight=".35244mm">
                    <v:stroke joinstyle="miter"/>
                    <v:path arrowok="t" o:connecttype="custom" o:connectlocs="2667,1194;1397,2463;0,1575;381,306;2667,1194" o:connectangles="0,0,0,0,0"/>
                  </v:shape>
                  <v:shape id="Freeform: Shape 835219973" o:spid="_x0000_s1288" style="position:absolute;left:55352;top:2557;width:78;height:80;visibility:visible;mso-wrap-style:square;v-text-anchor:top" coordsize="777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" path="m7780,127v,1142,-1143,1650,-1524,2792c5113,5457,2954,7742,33,7996,-220,7234,1049,6473,1303,5711,2573,3046,4986,1650,7272,r508,l7780,127xe" fillcolor="black" stroked="f" strokeweight=".35244mm">
                    <v:stroke joinstyle="miter"/>
                    <v:path arrowok="t" o:connecttype="custom" o:connectlocs="7780,127;6256,2919;33,7996;1303,5711;7272,0;7780,0" o:connectangles="0,0,0,0,0,0"/>
                  </v:shape>
                  <v:shape id="Freeform: Shape 1779516244" o:spid="_x0000_s1289" style="position:absolute;left:57036;top:2557;width:32;height:30;visibility:visible;mso-wrap-style:square;v-text-anchor:top" coordsize="3268,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" path="m3268,1162v,888,-762,1523,-1270,1776c1236,3192,728,2685,347,2304,-287,1669,94,1035,347,400v889,-888,2286,-127,2794,635e" fillcolor="black" stroked="f" strokeweight=".35244mm">
                    <v:stroke joinstyle="miter"/>
                    <v:path arrowok="t" o:connecttype="custom" o:connectlocs="3268,1162;1998,2938;347,2304;347,400;3141,1035" o:connectangles="0,0,0,0,0"/>
                  </v:shape>
                  <v:shape id="Freeform: Shape 1467291780" o:spid="_x0000_s1290" style="position:absolute;left:57085;top:2564;width:32;height:27;visibility:visible;mso-wrap-style:square;v-text-anchor:top" coordsize="317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" path="m3175,1015v,889,-635,1523,-1397,1650c1651,2411,1270,2665,1016,2538,508,2284,,1777,,1142,381,761,508,127,1016,v762,,1905,,2032,888e" fillcolor="black" stroked="f" strokeweight=".35244mm">
                    <v:stroke joinstyle="miter"/>
                    <v:path arrowok="t" o:connecttype="custom" o:connectlocs="3175,1015;1778,2665;1016,2538;0,1142;1016,0;3048,888" o:connectangles="0,0,0,0,0,0"/>
                  </v:shape>
                  <v:shape id="Freeform: Shape 2034757699" o:spid="_x0000_s1291" style="position:absolute;left:55524;top:2565;width:26;height:25;visibility:visible;mso-wrap-style:square;v-text-anchor:top" coordsize="2556,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" path="m2556,819v,889,-508,1269,-1142,1650c778,2469,271,2088,17,1581,-111,819,525,439,906,58v889,-254,1142,381,1650,888e" fillcolor="black" stroked="f" strokeweight=".35244mm">
                    <v:stroke joinstyle="miter"/>
                    <v:path arrowok="t" o:connecttype="custom" o:connectlocs="2556,819;1414,2469;17,1581;906,58;2556,946" o:connectangles="0,0,0,0,0"/>
                  </v:shape>
                  <v:shape id="Freeform: Shape 697691265" o:spid="_x0000_s1292" style="position:absolute;left:55572;top:2564;width:30;height:24;visibility:visible;mso-wrap-style:square;v-text-anchor:top" coordsize="292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" path="m2921,1142c2667,1904,2159,2284,1397,2411,889,2284,254,2158,,1523,,761,508,381,1016,v762,,1651,254,1778,1142e" fillcolor="black" stroked="f" strokeweight=".35244mm">
                    <v:stroke joinstyle="miter"/>
                    <v:path arrowok="t" o:connecttype="custom" o:connectlocs="2921,1142;1397,2411;0,1523;1016,0;2794,1142" o:connectangles="0,0,0,0,0"/>
                  </v:shape>
                  <v:shape id="Freeform: Shape 308584415" o:spid="_x0000_s1293" style="position:absolute;left:57216;top:2567;width:75;height:77;visibility:visible;mso-wrap-style:square;v-text-anchor:top" coordsize="7503,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" path="m6603,6338v,,1016,762,889,1269c6222,8115,5207,6719,4064,6465,2159,4562,889,2531,,246,762,-388,1397,373,2032,627,3809,2150,5460,4054,6477,6211e" fillcolor="black" stroked="f" strokeweight=".35244mm">
                    <v:stroke joinstyle="miter"/>
                    <v:path arrowok="t" o:connecttype="custom" o:connectlocs="6603,6338;7492,7607;4064,6465;0,246;2032,627;6477,6211" o:connectangles="0,0,0,0,0,0"/>
                  </v:shape>
                  <v:shape id="Freeform: Shape 1705881523" o:spid="_x0000_s1294" style="position:absolute;left:57281;top:2569;width:30;height:29;visibility:visible;mso-wrap-style:square;v-text-anchor:top" coordsize="3070,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" path="m3038,635v,,127,1142,-127,1649c2404,3046,1515,2919,753,2792,372,2284,-264,1650,117,1015,372,381,1006,254,1515,v507,,889,381,1523,635e" fillcolor="black" stroked="f" strokeweight=".35244mm">
                    <v:stroke joinstyle="miter"/>
                    <v:path arrowok="t" o:connecttype="custom" o:connectlocs="3038,635;2911,2284;753,2792;117,1015;1515,0;3038,635" o:connectangles="0,0,0,0,0,0"/>
                  </v:shape>
                  <v:shape id="Freeform: Shape 685855033" o:spid="_x0000_s1295" style="position:absolute;left:55648;top:2591;width:25;height:25;visibility:visible;mso-wrap-style:square;v-text-anchor:top" coordsize="2546,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" path="m2506,541v,,254,1523,-508,1903c1363,2571,347,2444,93,1556,-288,668,601,541,982,33,1617,-94,1998,160,2506,541e" fillcolor="black" stroked="f" strokeweight=".35244mm">
                    <v:stroke joinstyle="miter"/>
                    <v:path arrowok="t" o:connecttype="custom" o:connectlocs="2506,541;1998,2444;93,1556;982,33;2506,541" o:connectangles="0,0,0,0,0"/>
                  </v:shape>
                  <v:shape id="Freeform: Shape 1901494034" o:spid="_x0000_s1296" style="position:absolute;left:57073;top:2613;width:63;height:104;visibility:visible;mso-wrap-style:square;v-text-anchor:top" coordsize="6270,1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" path="m4114,3385c5129,4908,5891,6812,6145,8842v-254,508,381,1142,,1523l5891,10365c2463,7827,1701,4400,304,974,50,847,-77,466,50,212v762,-761,1270,762,2032,889l4240,3385r-126,xe" fillcolor="black" stroked="f" strokeweight=".35244mm">
                    <v:stroke joinstyle="miter"/>
                    <v:path arrowok="t" o:connecttype="custom" o:connectlocs="4114,3385;6145,8842;6145,10365;5891,10365;304,974;50,212;2082,1101;4240,3385" o:connectangles="0,0,0,0,0,0,0,0"/>
                  </v:shape>
                  <v:shape id="Freeform: Shape 5947172" o:spid="_x0000_s1297" style="position:absolute;left:55664;top:2612;width:109;height:34;visibility:visible;mso-wrap-style:square;v-text-anchor:top" coordsize="10920,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" path="m10921,801v,,,127,,127c7873,3086,3556,4355,,2324,,2070,,1690,381,1563,2667,801,4826,-214,7111,40r3683,634l10921,801xe" fillcolor="black" stroked="f" strokeweight=".35244mm">
                    <v:stroke joinstyle="miter"/>
                    <v:path arrowok="t" o:connecttype="custom" o:connectlocs="10921,801;10921,928;0,2324;381,1563;7111,40;10794,674" o:connectangles="0,0,0,0,0,0"/>
                  </v:shape>
                  <v:shape id="Freeform: Shape 451086037" o:spid="_x0000_s1298" style="position:absolute;left:55498;top:2618;width:100;height:70;visibility:visible;mso-wrap-style:square;v-text-anchor:top" coordsize="10032,7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" path="m10032,635c7365,2284,5079,5457,1778,6219,1143,6473,762,7361,,6853,1397,2665,5968,381,10032,r,635xe" fillcolor="black" stroked="f" strokeweight=".35244mm">
                    <v:stroke joinstyle="miter"/>
                    <v:path arrowok="t" o:connecttype="custom" o:connectlocs="10032,635;1778,6219;0,6853;10032,0;10032,635" o:connectangles="0,0,0,0,0"/>
                  </v:shape>
                  <v:shape id="Freeform: Shape 758153041" o:spid="_x0000_s1299" style="position:absolute;left:57040;top:2652;width:28;height:27;visibility:visible;mso-wrap-style:square;v-text-anchor:top" coordsize="2793,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" path="m2794,761v,,,1523,-635,1650c1778,2792,1016,2792,762,2411,,2158,,1396,,888,254,381,762,254,1143,v635,127,1270,127,1651,761e" fillcolor="black" stroked="f" strokeweight=".35244mm">
                    <v:stroke joinstyle="miter"/>
                    <v:path arrowok="t" o:connecttype="custom" o:connectlocs="2794,761;2159,2411;762,2411;0,888;1143,0;2794,761" o:connectangles="0,0,0,0,0,0"/>
                  </v:shape>
                  <v:shape id="Freeform: Shape 2118027511" o:spid="_x0000_s1300" style="position:absolute;left:56903;top:2660;width:102;height:27;visibility:visible;mso-wrap-style:square;v-text-anchor:top" coordsize="10158,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" path="m10159,296c9651,1438,8381,1946,7365,2327,4699,3215,2413,2073,,1438,,804,889,1058,1270,677,3809,169,6476,-338,9143,296v254,-127,762,-254,1016,e" fillcolor="black" stroked="f" strokeweight=".35244mm">
                    <v:stroke joinstyle="miter"/>
                    <v:path arrowok="t" o:connecttype="custom" o:connectlocs="10159,296;7365,2327;0,1438;1270,677;9143,296;10159,296" o:connectangles="0,0,0,0,0,0"/>
                  </v:shape>
                  <v:shape id="Freeform: Shape 1246160329" o:spid="_x0000_s1301" style="position:absolute;left:55570;top:2673;width:29;height:27;visibility:visible;mso-wrap-style:square;v-text-anchor:top" coordsize="2932,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" path="m2806,1269v,,-254,1015,-889,1269c1409,2792,901,2538,393,2284,266,1777,-242,1396,139,888,266,381,901,254,1409,v762,,1397,508,1524,1269e" fillcolor="black" stroked="f" strokeweight=".35244mm">
                    <v:stroke joinstyle="miter"/>
                    <v:path arrowok="t" o:connecttype="custom" o:connectlocs="2806,1269;1917,2538;393,2284;139,888;1409,0;2933,1269" o:connectangles="0,0,0,0,0,0"/>
                  </v:shape>
                  <v:shape id="Freeform: Shape 956933138" o:spid="_x0000_s1302" style="position:absolute;left:55613;top:2681;width:31;height:27;visibility:visible;mso-wrap-style:square;v-text-anchor:top" coordsize="3026,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" path="m3026,1142v,,-508,1142,-1143,1523c1248,2792,740,2538,359,2158,105,1650,-149,1142,105,635,232,254,740,127,1248,v762,,1524,635,1778,1269e" fillcolor="black" stroked="f" strokeweight=".35244mm">
                    <v:stroke joinstyle="miter"/>
                    <v:path arrowok="t" o:connecttype="custom" o:connectlocs="3026,1142;1883,2665;359,2158;105,635;1248,0;3026,1269" o:connectangles="0,0,0,0,0,0"/>
                  </v:shape>
                  <v:shape id="Freeform: Shape 1263977852" o:spid="_x0000_s1303" style="position:absolute;left:57022;top:2688;width:34;height:32;visibility:visible;mso-wrap-style:square;v-text-anchor:top" coordsize="334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" path="m3219,1250v,,-255,1016,-508,1523c2330,3281,1568,3408,1060,3027,552,3027,298,2266,171,1885,-337,1250,425,870,679,362v889,-761,2285,-254,2666,888e" fillcolor="black" stroked="f" strokeweight=".35244mm">
                    <v:stroke joinstyle="miter"/>
                    <v:path arrowok="t" o:connecttype="custom" o:connectlocs="3219,1250;2711,2773;1060,3027;171,1885;679,362;3345,1250" o:connectangles="0,0,0,0,0,0"/>
                  </v:shape>
                  <v:shape id="Freeform: Shape 798190359" o:spid="_x0000_s1304" style="position:absolute;left:57064;top:2692;width:26;height:29;visibility:visible;mso-wrap-style:square;v-text-anchor:top" coordsize="2668,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" path="m2506,693v,,254,762,127,1143c2125,2216,1871,3232,982,2851,474,2978,220,2343,93,2216,-161,1455,93,313,982,59v635,-254,1143,381,1524,634e" fillcolor="black" stroked="f" strokeweight=".35244mm">
                    <v:stroke joinstyle="miter"/>
                    <v:path arrowok="t" o:connecttype="custom" o:connectlocs="2506,693;2633,1836;982,2851;93,2216;982,59;2506,693" o:connectangles="0,0,0,0,0,0"/>
                  </v:shape>
                  <v:shape id="Freeform: Shape 346206052" o:spid="_x0000_s1305" style="position:absolute;left:55585;top:2712;width:31;height:32;visibility:visible;mso-wrap-style:square;v-text-anchor:top" coordsize="307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" path="m3048,1015v127,889,-128,1650,-762,2158c1397,3300,381,3300,,2284,,1523,,508,889,v762,,1651,,2031,1015e" fillcolor="black" stroked="f" strokeweight=".35244mm">
                    <v:stroke joinstyle="miter"/>
                    <v:path arrowok="t" o:connecttype="custom" o:connectlocs="3048,1015;2286,3173;0,2284;889,0;2920,1015" o:connectangles="0,0,0,0,0"/>
                  </v:shape>
                  <v:shape id="Freeform: Shape 474694749" o:spid="_x0000_s1306" style="position:absolute;left:55594;top:2718;width:65;height:70;visibility:visible;mso-wrap-style:square;v-text-anchor:top" coordsize="6476,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" path="m6476,c6349,2158,5841,4823,3682,6092,2412,6346,1270,7488,,6726l,6346c1651,4061,4571,2284,6476,127e" fillcolor="black" stroked="f" strokeweight=".35244mm">
                    <v:stroke joinstyle="miter"/>
                    <v:path arrowok="t" o:connecttype="custom" o:connectlocs="6476,0;3682,6092;0,6726;0,6346;6476,127" o:connectangles="0,0,0,0,0"/>
                  </v:shape>
                  <v:shape id="Freeform: Shape 188533460" o:spid="_x0000_s1307" style="position:absolute;left:56905;top:2724;width:29;height:27;visibility:visible;mso-wrap-style:square;v-text-anchor:top" coordsize="2920,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" path="m2921,1142v,,-254,889,-508,1269c1905,2919,1143,2665,508,2411,,2158,-127,1396,127,888,254,381,762,127,1143,v635,,1270,508,1651,1015e" fillcolor="black" stroked="f" strokeweight=".35244mm">
                    <v:stroke joinstyle="miter"/>
                    <v:path arrowok="t" o:connecttype="custom" o:connectlocs="2921,1142;2413,2411;508,2411;127,888;1143,0;2794,1015" o:connectangles="0,0,0,0,0,0"/>
                  </v:shape>
                  <v:shape id="Freeform: Shape 1597076049" o:spid="_x0000_s1308" style="position:absolute;left:55697;top:2728;width:49;height:104;visibility:visible;mso-wrap-style:square;v-text-anchor:top" coordsize="4952,1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" path="m3937,4271v1015,1777,507,4189,1015,6092c3682,10490,3048,9094,2286,8333,635,6048,889,2875,,210,127,-44,381,-44,508,83,1651,845,2540,2368,3429,3383v-128,508,508,508,380,1015e" fillcolor="black" stroked="f" strokeweight=".35244mm">
                    <v:stroke joinstyle="miter"/>
                    <v:path arrowok="t" o:connecttype="custom" o:connectlocs="3937,4271;4952,10363;2286,8333;0,210;508,83;3429,3383;3809,4398" o:connectangles="0,0,0,0,0,0,0"/>
                  </v:shape>
                  <v:shape id="Freeform: Shape 1029779056" o:spid="_x0000_s1309" style="position:absolute;left:56946;top:2732;width:26;height:21;visibility:visible;mso-wrap-style:square;v-text-anchor:top" coordsize="2597,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" path="m2598,982v,,-762,761,-1143,1142c947,2124,439,1870,58,1489,-196,728,439,474,820,93v762,-254,1524,,1778,889e" fillcolor="black" stroked="f" strokeweight=".35244mm">
                    <v:stroke joinstyle="miter"/>
                    <v:path arrowok="t" o:connecttype="custom" o:connectlocs="2598,982;1455,2124;58,1489;820,93;2598,982" o:connectangles="0,0,0,0,0"/>
                  </v:shape>
                  <v:shape id="Freeform: Shape 1892114295" o:spid="_x0000_s1310" style="position:absolute;left:57014;top:2742;width:49;height:74;visibility:visible;mso-wrap-style:square;v-text-anchor:top" coordsize="497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" path="m4972,6853v,,,762,-508,508l4210,7361c2051,5330,-235,3046,19,l527,c2559,1650,4972,3680,4972,6853e" fillcolor="black" stroked="f" strokeweight=".35244mm">
                    <v:stroke joinstyle="miter"/>
                    <v:path arrowok="t" o:connecttype="custom" o:connectlocs="4972,6853;4464,7361;4210,7361;19,0;527,0;4972,6853" o:connectangles="0,0,0,0,0,0"/>
                  </v:shape>
                  <v:shape id="Freeform: Shape 1071541387" o:spid="_x0000_s1311" style="position:absolute;left:56976;top:2776;width:30;height:27;visibility:visible;mso-wrap-style:square;v-text-anchor:top" coordsize="3047,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" path="m3048,1073v,,-254,1142,-762,1523c1397,2849,127,2722,,1580,,819,762,438,1143,57v889,-254,1524,381,1905,1016e" fillcolor="black" stroked="f" strokeweight=".35244mm">
                    <v:stroke joinstyle="miter"/>
                    <v:path arrowok="t" o:connecttype="custom" o:connectlocs="3048,1073;2286,2596;0,1580;1143,57;3048,1073" o:connectangles="0,0,0,0,0"/>
                  </v:shape>
                  <v:shape id="Freeform: Shape 843546177" o:spid="_x0000_s1312" style="position:absolute;left:56893;top:2786;width:67;height:82;visibility:visible;mso-wrap-style:square;v-text-anchor:top" coordsize="666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" path="m6223,1650c5079,4569,2159,5965,254,8122,-127,7869,,7234,127,6980,889,4061,3175,1142,6095,v1270,127,,1015,254,1650e" fillcolor="black" stroked="f" strokeweight=".35244mm">
                    <v:stroke joinstyle="miter"/>
                    <v:path arrowok="t" o:connecttype="custom" o:connectlocs="6223,1650;254,8122;127,6980;6095,0;6349,1650" o:connectangles="0,0,0,0,0"/>
                  </v:shape>
                  <v:shape id="Freeform: Shape 1119961354" o:spid="_x0000_s1313" style="position:absolute;left:56985;top:2817;width:28;height:23;visibility:visible;mso-wrap-style:square;v-text-anchor:top" coordsize="2793,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" path="m2794,913v,761,-635,1015,-1143,1396c1016,2309,381,2055,,1420,,659,508,405,1016,24v762,-127,1524,254,1778,889e" fillcolor="black" stroked="f" strokeweight=".35244mm">
                    <v:stroke joinstyle="miter"/>
                    <v:path arrowok="t" o:connecttype="custom" o:connectlocs="2794,913;1651,2309;0,1420;1016,24;2794,913" o:connectangles="0,0,0,0,0"/>
                  </v:shape>
                  <v:shape id="Freeform: Shape 805061724" o:spid="_x0000_s1314" style="position:absolute;left:56193;top:1420;width:267;height:38;visibility:visible;mso-wrap-style:square;v-text-anchor:top" coordsize="26667,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" path="m24762,635r-889,c21588,635,23493,3300,24762,3300v1524,,1524,-2665,,-2665m17905,3427v2159,,,-2666,-1143,-2666l14604,761v-2287,,-128,2666,1015,2666l17905,3427xm8635,3427v2286,,127,-2666,-1143,-2666l5333,761v-2285,,-127,2666,1016,2666l8635,3427xm24762,v1017,,1905,888,1905,1904c26667,2919,25779,3807,24762,3807r-22857,c889,3807,,2919,,1904,,888,889,,1905,l24762,xe" fillcolor="black" stroked="f" strokeweight=".35244mm">
                    <v:stroke joinstyle="miter"/>
                    <v:path arrowok="t" o:connecttype="custom" o:connectlocs="24762,635;23873,635;24762,3300;24762,635;17905,3427;16762,761;14604,761;15619,3427;17905,3427;8635,3427;7492,761;5333,761;6349,3427;8635,3427;24762,0;26667,1904;24762,3807;1905,3807;0,1904;1905,0;24762,0" o:connectangles="0,0,0,0,0,0,0,0,0,0,0,0,0,0,0,0,0,0,0,0,0"/>
                  </v:shape>
                  <v:shape id="Freeform: Shape 1639662188" o:spid="_x0000_s1315" style="position:absolute;left:56404;top:1681;width:121;height:194;visibility:visible;mso-wrap-style:square;v-text-anchor:top" coordsize="12064,1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" path="m3810,9265v,1015,1397,380,2413,380c7238,9645,8635,10280,8635,9265v,-1396,-1397,-889,-2412,-889c5207,8376,3810,7869,3810,9265t4190,2411c9016,11676,9016,10280,9016,9138v,-2665,-2031,,-3174,-2539c5080,8757,2921,6726,2921,9011v,1523,,2538,1524,2538l7874,11549r126,127xm1651,l5968,1650,10286,,8635,6473r3429,-762l10921,9645r1143,3681l9016,12564r1270,6854l5968,17768,1651,19418,3429,12564,,13580,889,9645,,5965r3302,508l1651,xe" fillcolor="black" stroked="f" strokeweight=".35244mm">
                    <v:stroke joinstyle="miter"/>
                    <v:path arrowok="t" o:connecttype="custom" o:connectlocs="3810,9265;6223,9645;8635,9265;6223,8376;3810,9265;8000,11676;9016,9138;5842,6599;2921,9011;4445,11549;7874,11549;1651,0;5968,1650;10286,0;8635,6473;12064,5711;10921,9645;12064,13326;9016,12564;10286,19418;5968,17768;1651,19418;3429,12564;0,13580;889,9645;0,5965;3302,6473;1651,0" o:connectangles="0,0,0,0,0,0,0,0,0,0,0,0,0,0,0,0,0,0,0,0,0,0,0,0,0,0,0,0"/>
                  </v:shape>
                </v:group>
                <v:shape id="Freeform: Shape 1529391385" o:spid="_x0000_s1316" style="position:absolute;left:56312;top:1747;width:27;height:29;visibility:visible;mso-wrap-style:square;v-text-anchor:top" coordsize="2793,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" path="m889,761l127,635r381,761l,1904r762,127l762,2919r635,-508l2032,2919r,-888l2794,1904,2286,1396,2540,635,1778,761,1397,,889,761xe" fillcolor="black" stroked="f" strokeweight=".35244mm">
                  <v:stroke joinstyle="miter"/>
                  <v:path arrowok="t" o:connecttype="custom" o:connectlocs="889,761;127,635;508,1396;0,1904;762,2031;762,2919;1397,2411;2032,2919;2032,2031;2794,1904;2286,1396;2540,635;1778,761;1397,0;889,761" o:connectangles="0,0,0,0,0,0,0,0,0,0,0,0,0,0,0"/>
                </v:shape>
                <v:shape id="Freeform: Shape 2035985984" o:spid="_x0000_s1317" style="position:absolute;left:56277;top:1790;width:29;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" path="m1016,761r-762,l635,1396,,2031r762,127l762,2919r635,-508l2159,2919r,-761l2921,2031,2286,1396,2667,761r-762,l1397,,1016,761xe" fillcolor="black" stroked="f" strokeweight=".35244mm">
                  <v:stroke joinstyle="miter"/>
                  <v:path arrowok="t" o:connecttype="custom" o:connectlocs="1016,761;254,761;635,1396;0,2031;762,2158;762,2919;1397,2411;2159,2919;2159,2158;2921,2031;2286,1396;2667,761;1905,761;1397,0;1016,761" o:connectangles="0,0,0,0,0,0,0,0,0,0,0,0,0,0,0"/>
                </v:shape>
                <v:shape id="Freeform: Shape 1134584060" o:spid="_x0000_s1318" style="position:absolute;left:56334;top:1785;width:30;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" path="m1016,761l254,635r381,761l,1904r762,127l762,2919r635,-508l2159,2919r,-888l2921,1904,2286,1396,2667,635,1905,761,1397,,1016,761xe" fillcolor="black" stroked="f" strokeweight=".35244mm">
                  <v:stroke joinstyle="miter"/>
                  <v:path arrowok="t" o:connecttype="custom" o:connectlocs="1016,761;254,635;635,1396;0,1904;762,2031;762,2919;1397,2411;2159,2919;2159,2031;2921,1904;2286,1396;2667,635;1905,761;1397,0;1016,761" o:connectangles="0,0,0,0,0,0,0,0,0,0,0,0,0,0,0"/>
                </v:shape>
                <v:shape id="Freeform: Shape 2135792665" o:spid="_x0000_s1319" style="position:absolute;left:56345;top:1829;width:16;height:17;visibility:visible;mso-wrap-style:square;v-text-anchor:top" coordsize="1650,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" path="m508,508r-381,l381,888,,1142r381,127l381,1650,762,1396r381,254l1143,1269r508,-127l1270,888,1524,508r-508,l762,,508,508xe" fillcolor="black" stroked="f" strokeweight=".35244mm">
                  <v:stroke joinstyle="miter"/>
                  <v:path arrowok="t" o:connecttype="custom" o:connectlocs="508,508;127,508;381,888;0,1142;381,1269;381,1650;762,1396;1143,1650;1143,1269;1651,1142;1270,888;1524,508;1016,508;762,0;508,508" o:connectangles="0,0,0,0,0,0,0,0,0,0,0,0,0,0,0"/>
                </v:shape>
                <v:shape id="Freeform: Shape 271248966" o:spid="_x0000_s1320" style="position:absolute;left:56284;top:1833;width:48;height:51;visibility:visible;mso-wrap-style:square;v-text-anchor:top" coordsize="4825,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" path="m1651,1396l254,1269,889,2411,,3427r1143,253l1143,5077,2413,4188r1143,889l3556,3680,4826,3427,3809,2411,4445,1269,3175,1396,2413,,1651,1396xe" fillcolor="black" stroked="f" strokeweight=".35244mm">
                  <v:stroke joinstyle="miter"/>
                  <v:path arrowok="t" o:connecttype="custom" o:connectlocs="1651,1396;254,1269;889,2411;0,3427;1143,3680;1143,5077;2413,4188;3556,5077;3556,3680;4826,3427;3809,2411;4445,1269;3175,1396;2413,0;1651,1396" o:connectangles="0,0,0,0,0,0,0,0,0,0,0,0,0,0,0"/>
                </v:shape>
                <v:shape id="Freeform: Shape 1471779123" o:spid="_x0000_s1321" style="position:absolute;left:56204;top:1153;width:238;height:235;visibility:visible;mso-wrap-style:square;v-text-anchor:top" coordsize="23873,23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" path="m11937,l9143,6726,2286,4696r3555,6218l,15103r6984,1142l6603,23479r5334,-4823l17270,23479r-507,-7234l23874,15103,18032,10914,21461,4696,14604,6726,11937,xe" fillcolor="black" stroked="f" strokeweight=".35244mm">
                  <v:stroke joinstyle="miter"/>
                  <v:path arrowok="t" o:connecttype="custom" o:connectlocs="11937,0;9143,6726;2286,4696;5841,10914;0,15102;6984,16244;6603,23478;11937,18655;17270,23478;16763,16244;23874,15102;18032,10914;21461,4696;14604,6726;11937,0" o:connectangles="0,0,0,0,0,0,0,0,0,0,0,0,0,0,0"/>
                </v:shape>
                <v:group id="Graphic 1" o:spid="_x0000_s1322" style="position:absolute;left:55212;top:1605;width:1667;height:1378" coordorigin="55211,1605" coordsize="1667,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">
                  <v:shape id="Freeform: Shape 1197591823" o:spid="_x0000_s1323" style="position:absolute;left:55970;top:2642;width:106;height:105;visibility:visible;mso-wrap-style:square;v-text-anchor:top" coordsize="10653,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" path="m10413,508c9651,761,9270,1015,9524,1904r1016,4061c10667,6726,10794,7869,10286,8630v-635,888,-1905,1396,-2794,1650c6857,10407,5333,10661,4190,10280,3429,9899,2920,9645,2540,8249l1524,3934c1270,2919,889,2919,,3046l,2665v,,5079,-1269,5079,-1269l5079,1650c4190,1904,3683,2031,3937,3173l4952,7488v127,761,636,2538,2794,1904c10413,8757,10032,6853,9778,5965l8889,2031c8762,1269,8381,888,7111,1142r,-381c7111,761,10413,,10413,r,254l10413,508xe" fillcolor="black" stroked="f" strokeweight=".35244mm">
                    <v:stroke joinstyle="miter"/>
                    <v:path arrowok="t" o:connecttype="custom" o:connectlocs="10413,508;9524,1904;10540,5965;10286,8630;7492,10280;4190,10280;2540,8249;1524,3934;0,3046;0,2665;5079,1396;5079,1650;3937,3173;4952,7488;7746,9392;9778,5965;8889,2031;7111,1142;7111,761;10413,0;10413,254" o:connectangles="0,0,0,0,0,0,0,0,0,0,0,0,0,0,0,0,0,0,0,0,0"/>
                  </v:shape>
                  <v:shape id="Freeform: Shape 1570005038" o:spid="_x0000_s1324" style="position:absolute;left:56089;top:2628;width:78;height:103;visibility:visible;mso-wrap-style:square;v-text-anchor:top" coordsize="7829,1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" path="m6254,2665c5746,1777,4477,508,2699,1015,1937,1142,1175,1777,1302,2538v127,635,508,889,1905,1142l5619,4061v,,1905,635,2159,2031c8032,7234,7397,9011,4603,9645v-1396,381,-2285,,-2666,127c1683,9772,1556,10026,1556,10280r-381,c1175,10280,540,7234,540,7234r381,c1556,8376,2699,9645,4730,9138,6635,8757,6381,7488,6381,7234,6254,6346,5365,6219,4349,6092r-1142,c413,5457,159,4315,32,3807,-95,3046,32,1142,2826,508v1270,-254,2032,,2539,c5746,508,5746,254,5746,r508,c6254,,6889,2665,6889,2665r-381,l6254,2665xe" fillcolor="black" stroked="f" strokeweight=".35244mm">
                    <v:stroke joinstyle="miter"/>
                    <v:path arrowok="t" o:connecttype="custom" o:connectlocs="6254,2665;2699,1015;1302,2538;3207,3680;5619,4061;7778,6092;4603,9645;1937,9772;1556,10280;1175,10280;540,7234;921,7234;4730,9138;6381,7234;4349,6092;3207,6092;32,3807;2826,508;5365,508;5746,0;6254,0;6889,2665;6508,2665" o:connectangles="0,0,0,0,0,0,0,0,0,0,0,0,0,0,0,0,0,0,0,0,0,0,0"/>
                  </v:shape>
                  <v:shape id="Freeform: Shape 287780387" o:spid="_x0000_s1325" style="position:absolute;left:56168;top:2615;width:97;height:95;visibility:visible;mso-wrap-style:square;v-text-anchor:top" coordsize="9651,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" path="m8381,9011l2794,9518r,-380c3937,9011,4318,8884,4190,7742l3556,888c2540,1015,889,1269,762,3427r-508,c254,3427,,888,,888l9397,r254,2665l9143,2665c8635,635,6984,761,5968,761r635,6854c6603,8757,7111,8757,8254,8630r,381l8381,9011xe" fillcolor="black" stroked="f" strokeweight=".35244mm">
                    <v:stroke joinstyle="miter"/>
                    <v:path arrowok="t" o:connecttype="custom" o:connectlocs="8381,9011;2794,9518;2794,9138;4190,7742;3556,888;762,3427;254,3427;0,888;9397,0;9651,2665;9143,2665;5968,761;6603,7615;8254,8630;8254,9011" o:connectangles="0,0,0,0,0,0,0,0,0,0,0,0,0,0,0"/>
                  </v:shape>
                  <v:shape id="Freeform: Shape 31937601" o:spid="_x0000_s1326" style="position:absolute;left:56275;top:2615;width:108;height:91;visibility:visible;mso-wrap-style:square;v-text-anchor:top" coordsize="1079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" path="m4064,4442v2032,,2920,-254,2920,-2031c6984,1142,6349,508,5079,508v-889,,-889,127,-1015,507l4064,4442xm10794,9011r-3175,c7619,9011,4445,4823,4445,4823r-381,l4064,7361v,1015,254,1142,1270,1269l5334,9011v,,-5334,,-5334,l,8630v1143,,1397,,1397,-1142l1397,1650c1524,508,1016,508,127,381l127,,5207,c6349,127,9651,254,9524,2538v,1650,-1651,2031,-2540,2158l10032,8503v,,508,254,635,254l10667,9138r127,-127xe" fillcolor="black" stroked="f" strokeweight=".35244mm">
                    <v:stroke joinstyle="miter"/>
                    <v:path arrowok="t" o:connecttype="custom" o:connectlocs="4064,4442;6984,2411;5079,508;4064,1015;4064,4442;10794,9011;7619,9011;4445,4823;4064,4823;4064,7361;5334,8630;5334,9011;0,9011;0,8630;1397,7488;1397,1650;127,381;127,0;5207,0;9524,2538;6984,4696;10032,8503;10667,8757;10667,9138" o:connectangles="0,0,0,0,0,0,0,0,0,0,0,0,0,0,0,0,0,0,0,0,0,0,0,0"/>
                  </v:shape>
                  <v:shape id="Freeform: Shape 861078867" o:spid="_x0000_s1327" style="position:absolute;left:56379;top:2625;width:107;height:98;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" path="m6349,5711l5207,2411,3301,5330r3048,381xm10667,9392l5588,8757r,-381c6603,8376,6857,8376,6984,7995v,-380,-381,-1396,-508,-1776l2920,5838v-507,888,-888,1396,-888,1650c2032,7995,2667,8122,3175,8249r,381c3175,8630,,8249,,8249l,7995v889,,1143,-380,1778,-1269l6095,r381,c6476,,9143,7361,9143,7361v508,1523,762,2031,1524,2031l10667,9772r,-380xe" fillcolor="black" stroked="f" strokeweight=".35244mm">
                    <v:stroke joinstyle="miter"/>
                    <v:path arrowok="t" o:connecttype="custom" o:connectlocs="6349,5711;5207,2411;3301,5330;6349,5711;10667,9392;5588,8757;5588,8376;6984,7995;6476,6219;2920,5838;2032,7488;3175,8249;3175,8630;0,8249;0,7995;1778,6726;6095,0;6476,0;9143,7361;10667,9392;10667,9772" o:connectangles="0,0,0,0,0,0,0,0,0,0,0,0,0,0,0,0,0,0,0,0,0"/>
                  </v:shape>
                  <v:shape id="Freeform: Shape 1566071164" o:spid="_x0000_s1328" style="position:absolute;left:56488;top:2634;width:100;height:105;visibility:visible;mso-wrap-style:square;v-text-anchor:top" coordsize="10032,1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" path="m8889,10280l,8630,,8376v1016,,1397,,1524,-634l2667,1523c2794,635,2159,508,1524,381l1524,v,,5461,1015,5461,1015l6985,1396c5842,1269,5334,1142,5207,2284l4064,8376v,,254,762,1270,1016c7619,9772,8762,8884,9651,7615r381,c10032,7615,8889,10534,8889,10534r,-254xe" fillcolor="black" stroked="f" strokeweight=".35244mm">
                    <v:stroke joinstyle="miter"/>
                    <v:path arrowok="t" o:connecttype="custom" o:connectlocs="8889,10280;0,8630;0,8376;1524,7742;2667,1523;1524,381;1524,0;6985,1015;6985,1396;5207,2284;4064,8376;5334,9392;9651,7615;10032,7615;8889,10534" o:connectangles="0,0,0,0,0,0,0,0,0,0,0,0,0,0,0"/>
                  </v:shape>
                  <v:shape id="Freeform: Shape 147161588" o:spid="_x0000_s1329" style="position:absolute;left:56583;top:2653;width:71;height:98;visibility:visible;mso-wrap-style:square;v-text-anchor:top" coordsize="711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" path="m5334,9772l,8630,,8376v889,,1524,127,1651,-634l2921,1523c3048,635,2413,508,1651,254l1651,v,,5460,1142,5460,1142l7111,1396v-762,,-1523,-254,-1650,635l4191,8249v-127,889,381,1016,1270,1269l5461,9772r-127,xe" fillcolor="black" stroked="f" strokeweight=".35244mm">
                    <v:stroke joinstyle="miter"/>
                    <v:path arrowok="t" o:connecttype="custom" o:connectlocs="5334,9772;0,8630;0,8376;1651,7742;2921,1523;1651,254;1651,0;7111,1142;7111,1396;5461,2031;4191,8249;5461,9518;5461,9772" o:connectangles="0,0,0,0,0,0,0,0,0,0,0,0,0"/>
                  </v:shape>
                  <v:shape id="Freeform: Shape 1834890160" o:spid="_x0000_s1330" style="position:absolute;left:56639;top:2667;width:107;height:98;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" path="m6223,6219l4953,2919,3175,5965r3048,254xm10667,9772l5588,9265r,-381c6604,8884,6857,8884,6857,8503v,-381,-380,-1396,-508,-1777l2794,6346v-508,888,-889,1396,-889,1649c1905,8503,2667,8630,3175,8630r,381c3175,9011,,8630,,8630l,8249v889,,1143,-380,1778,-1396l5968,r381,c6349,,9143,7361,9143,7361v508,1523,762,1904,1524,2031l10667,9772xe" fillcolor="black" stroked="f" strokeweight=".35244mm">
                    <v:stroke joinstyle="miter"/>
                    <v:path arrowok="t" o:connecttype="custom" o:connectlocs="6223,6219;4953,2919;3175,5965;6223,6219;10667,9772;5588,9265;5588,8884;6857,8503;6349,6726;2794,6346;1905,7995;3175,8630;3175,9011;0,8630;0,8249;1778,6853;5968,0;6349,0;9143,7361;10667,9392;10667,9772" o:connectangles="0,0,0,0,0,0,0,0,0,0,0,0,0,0,0,0,0,0,0,0,0"/>
                  </v:shape>
                  <v:shape id="Freeform: Shape 111982837" o:spid="_x0000_s1331" style="position:absolute;left:56289;top:1673;width:56;height:59;visibility:visible;mso-wrap-style:square;v-text-anchor:top" coordsize="5587,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" path="m2793,3554v-888,,-2158,634,-2158,-508c635,1523,1651,1904,2667,1904v1015,,2412,-381,2412,1142c5079,4188,3809,3554,2920,3554m5587,2919c5587,-254,3809,2665,2793,,2031,2284,,381,,2792v,888,254,1523,635,1777l635,5457v,,254,381,381,381l4318,5838v,,381,-127,381,-381l4699,4442v,,634,-888,634,-1650e" fillcolor="black" stroked="f" strokeweight=".35244mm">
                    <v:stroke joinstyle="miter"/>
                    <v:path arrowok="t" o:connecttype="custom" o:connectlocs="2793,3554;635,3046;2667,1904;5079,3046;2920,3554;5587,2919;2793,0;0,2792;635,4569;635,5457;1016,5838;4318,5838;4699,5457;4699,4442;5333,2792" o:connectangles="0,0,0,0,0,0,0,0,0,0,0,0,0,0,0"/>
                  </v:shape>
                  <v:shape id="Freeform: Shape 1660566553" o:spid="_x0000_s1332" style="position:absolute;left:56606;top:2066;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" path="m1397,2538v762,,1396,-507,1396,-1269c2793,508,2159,,1397,,635,,,635,,1269v,635,635,1269,1397,1269e" fillcolor="black" stroked="f" strokeweight=".35244mm">
                    <v:stroke joinstyle="miter"/>
                    <v:path arrowok="t" o:connecttype="custom" o:connectlocs="1397,2538;2793,1269;1397,0;0,1269;1397,2538" o:connectangles="0,0,0,0,0"/>
                  </v:shape>
                  <v:shape id="Freeform: Shape 521710604" o:spid="_x0000_s1333" style="position:absolute;left:56545;top:1623;width:14;height:21;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" path="m635,c635,,,1142,,1396v,381,254,762,762,762c1270,2158,1397,1777,1397,1396,1397,1396,762,,762,e" fillcolor="black" stroked="f" strokeweight=".35244mm">
                    <v:stroke joinstyle="miter"/>
                    <v:path arrowok="t" o:connecttype="custom" o:connectlocs="635,0;0,1396;762,2158;1397,1396;762,0" o:connectangles="0,0,0,0,0"/>
                  </v:shape>
                  <v:shape id="Freeform: Shape 699687535" o:spid="_x0000_s1334" style="position:absolute;left:56080;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1666400746" o:spid="_x0000_s1335" style="position:absolute;left:56196;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" path="m635,c635,,,1142,,1396v,381,254,762,635,762c1016,2158,1270,1777,1270,1396,1270,1396,635,,635,e" fillcolor="black" stroked="f" strokeweight=".35244mm">
                    <v:stroke joinstyle="miter"/>
                    <v:path arrowok="t" o:connecttype="custom" o:connectlocs="635,0;0,1396;635,2158;1270,1396;635,0" o:connectangles="0,0,0,0,0"/>
                  </v:shape>
                  <v:shape id="Freeform: Shape 695156704" o:spid="_x0000_s1336" style="position:absolute;left:56313;top:1623;width:14;height:21;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" path="m635,c635,,,1142,,1396v,381,254,762,762,762c1270,2158,1397,1777,1397,1396,1397,1396,762,,762,e" fillcolor="black" stroked="f" strokeweight=".35244mm">
                    <v:stroke joinstyle="miter"/>
                    <v:path arrowok="t" o:connecttype="custom" o:connectlocs="635,0;0,1396;762,2158;1397,1396;762,0" o:connectangles="0,0,0,0,0"/>
                  </v:shape>
                  <v:shape id="Freeform: Shape 1299601490" o:spid="_x0000_s1337" style="position:absolute;left:56428;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" path="m635,c635,,,1142,,1396v,381,254,762,635,762c1016,2158,1270,1777,1270,1396,1270,1396,635,,635,e" fillcolor="black" stroked="f" strokeweight=".35244mm">
                    <v:stroke joinstyle="miter"/>
                    <v:path arrowok="t" o:connecttype="custom" o:connectlocs="635,0;0,1396;635,2158;1270,1396;635,0" o:connectangles="0,0,0,0,0"/>
                  </v:shape>
                  <v:shape id="Freeform: Shape 135076741" o:spid="_x0000_s1338" style="position:absolute;left:56080;top:178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" path="m635,v,,635,1142,635,1396c1270,1777,1016,2158,635,2158,254,2158,,1777,,1396,,1396,762,,762,e" fillcolor="black" stroked="f" strokeweight=".35244mm">
                    <v:stroke joinstyle="miter"/>
                    <v:path arrowok="t" o:connecttype="custom" o:connectlocs="635,0;1270,1396;635,2158;0,1396;762,0" o:connectangles="0,0,0,0,0"/>
                  </v:shape>
                  <v:shape id="Freeform: Shape 116398492" o:spid="_x0000_s1339" style="position:absolute;left:56080;top:1937;width:13;height:22;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" path="m635,v,,635,1142,635,1396c1270,1777,1016,2158,635,2158,254,2158,,1777,,1396,,1396,762,,762,e" fillcolor="black" stroked="f" strokeweight=".35244mm">
                    <v:stroke joinstyle="miter"/>
                    <v:path arrowok="t" o:connecttype="custom" o:connectlocs="635,0;1270,1396;635,2158;0,1396;762,0" o:connectangles="0,0,0,0,0"/>
                  </v:shape>
                  <v:shape id="Freeform: Shape 1159449260" o:spid="_x0000_s1340" style="position:absolute;left:56098;top:2059;width:14;height:22;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" path="m762,v,,635,1142,635,1396c1397,1777,1143,2158,635,2158,127,2158,,1777,,1396,,1396,762,,762,e" fillcolor="black" stroked="f" strokeweight=".35244mm">
                    <v:stroke joinstyle="miter"/>
                    <v:path arrowok="t" o:connecttype="custom" o:connectlocs="762,0;1397,1396;635,2158;0,1396;762,0" o:connectangles="0,0,0,0,0"/>
                  </v:shape>
                  <v:shape id="Freeform: Shape 2005575703" o:spid="_x0000_s1341" style="position:absolute;left:56196;top:2124;width:14;height:21;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" path="m762,v,,635,1142,635,1396c1397,1777,1143,2158,635,2158,127,2158,,1777,,1396,,1396,762,,762,e" fillcolor="black" stroked="f" strokeweight=".35244mm">
                    <v:stroke joinstyle="miter"/>
                    <v:path arrowok="t" o:connecttype="custom" o:connectlocs="762,0;1397,1396;635,2158;0,1396;762,0" o:connectangles="0,0,0,0,0"/>
                  </v:shape>
                  <v:shape id="Freeform: Shape 1105189152" o:spid="_x0000_s1342" style="position:absolute;left:56552;top:1783;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" path="m635,c635,,,1142,,1396v,381,254,762,635,762c1016,2158,1270,1777,1270,1396,1270,1396,635,,635,e" fillcolor="black" stroked="f" strokeweight=".35244mm">
                    <v:stroke joinstyle="miter"/>
                    <v:path arrowok="t" o:connecttype="custom" o:connectlocs="635,0;0,1396;635,2158;1270,1396;635,0" o:connectangles="0,0,0,0,0"/>
                  </v:shape>
                  <v:shape id="Freeform: Shape 617086500" o:spid="_x0000_s1343" style="position:absolute;left:56552;top:1937;width:12;height:22;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2026357137" o:spid="_x0000_s1344" style="position:absolute;left:56533;top:2059;width:13;height:22;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" path="m635,c635,,,1142,,1396v,381,254,762,762,762c1270,2158,1397,1777,1397,1396,1397,1396,762,,762,e" fillcolor="black" stroked="f" strokeweight=".35244mm">
                    <v:stroke joinstyle="miter"/>
                    <v:path arrowok="t" o:connecttype="custom" o:connectlocs="635,0;0,1396;762,2158;1397,1396;762,0" o:connectangles="0,0,0,0,0"/>
                  </v:shape>
                  <v:shape id="Freeform: Shape 989611406" o:spid="_x0000_s1345" style="position:absolute;left:56435;top:2124;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1526637650" o:spid="_x0000_s1346" style="position:absolute;left:56317;top:2194;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" path="m635,c635,,,1142,,1396v,381,254,761,635,761c1016,2157,1270,1777,1270,1396,1270,1396,635,,635,e" fillcolor="black" stroked="f" strokeweight=".35244mm">
                    <v:stroke joinstyle="miter"/>
                    <v:path arrowok="t" o:connecttype="custom" o:connectlocs="635,0;0,1396;635,2157;1270,1396;635,0" o:connectangles="0,0,0,0,0"/>
                  </v:shape>
                  <v:shape id="Freeform: Shape 989640525" o:spid="_x0000_s1347" style="position:absolute;left:56400;top:1940;width:126;height:123;visibility:visible;mso-wrap-style:square;v-text-anchor:top" coordsize="12572,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" path="m11175,2305v,,508,254,1016,127l12572,1163v,,-508,-635,-762,-508c10540,909,9270,1036,8508,2305v,761,635,1523,1143,1903c10032,4082,10159,4462,10413,4716v,381,-127,635,-508,635c9016,4462,7492,5604,6857,4589v254,-1142,889,-2411,,-3426c6857,909,7238,782,7111,528,6730,-487,5715,274,4953,274,3810,147,2921,655,2286,1670v,381,254,762,635,1142c3175,2812,3302,2812,3429,3066r-762,381c2667,3447,2921,3955,2921,4208,2413,4462,1905,3701,1651,3320v,-635,,-1650,-762,-1777c762,1543,254,1797,254,1797,127,2051,,2432,,3066v,635,254,1269,254,1269c254,4335,2540,5985,3048,7001,2413,8270,2413,10173,889,10935v-381,254,-381,761,-381,1142l889,12331v1016,-508,2794,-635,2667,-2285c3937,9412,4318,8650,4953,8143v762,-127,1396,254,1651,761c6349,10046,5588,10808,4572,11062v-127,127,,380,,634c4826,12204,5715,11950,6096,11950,7366,11189,7874,9666,9016,9158v127,761,-1524,1015,-508,1650c9143,10681,10032,10808,10540,10046v-508,-1269,1778,-1903,381,-2919c10921,5985,12064,5604,12064,4462,11683,3320,10286,3320,9905,2178v381,-254,1143,-254,1524,e" fillcolor="black" stroked="f" strokeweight=".35244mm">
                    <v:stroke joinstyle="miter"/>
                    <v:path arrowok="t" o:connecttype="custom" o:connectlocs="11175,2305;12191,2432;12572,1163;11810,655;8508,2305;9651,4208;10413,4716;9905,5351;6857,4589;6857,1163;7111,528;4953,274;2286,1670;2921,2812;3429,3066;2667,3447;2921,4208;1651,3320;889,1543;254,1797;0,3066;254,4335;3048,7001;889,10935;508,12077;889,12331;3556,10046;4953,8143;6604,8904;4572,11062;4572,11696;6096,11950;9016,9158;8508,10808;10540,10046;10921,7127;12064,4462;9905,2178;11429,2178" o:connectangles="0,0,0,0,0,0,0,0,0,0,0,0,0,0,0,0,0,0,0,0,0,0,0,0,0,0,0,0,0,0,0,0,0,0,0,0,0,0,0"/>
                  </v:shape>
                  <v:shape id="Freeform: Shape 2065775144" o:spid="_x0000_s1348" style="position:absolute;left:55964;top:2071;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299120945" o:spid="_x0000_s1349" style="position:absolute;left:55211;top:2508;width:27;height:28;visibility:visible;mso-wrap-style:square;v-text-anchor:top" coordsize="279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" path="m1397,2792v762,,1397,-634,1397,-1396c2794,635,2159,,1397,,635,,,635,,1396v,762,635,1396,1397,1396e" fillcolor="black" stroked="f" strokeweight=".35244mm">
                    <v:stroke joinstyle="miter"/>
                    <v:path arrowok="t" o:connecttype="custom" o:connectlocs="1397,2792;2794,1396;1397,0;0,1396;1397,2792" o:connectangles="0,0,0,0,0"/>
                  </v:shape>
                  <v:shape id="Freeform: Shape 260131542" o:spid="_x0000_s1350" style="position:absolute;left:55701;top:2640;width:4;height: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" path="m127,127v,,,,,c127,127,127,127,127,127v,,,,,l127,127xm381,254r-254,c127,254,127,254,127,254r,c127,254,127,254,127,254r,c127,254,,254,,254r,c,254,,254,,254r,c,254,,,,l127,v,,127,,127,c254,,254,,254,r,c254,,254,,254,r,l381,254xe" fillcolor="black" stroked="f" strokeweight=".35244mm">
                    <v:stroke joinstyle="miter"/>
                    <v:path arrowok="t" o:connecttype="custom" o:connectlocs="127,127;127,127;127,127;127,127;127,127;381,254;127,254;127,254;127,254;127,254;127,254;0,254;0,254;0,254;0,254;0,0;127,0;254,0;254,0;254,0;254,0;254,0" o:connectangles="0,0,0,0,0,0,0,0,0,0,0,0,0,0,0,0,0,0,0,0,0,0"/>
                  </v:shape>
                  <v:shape id="Freeform: Shape 171560611" o:spid="_x0000_s1351" style="position:absolute;left:55706;top:2642;width:127;height:127;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" path="m,c,,,,,,,,,,,,,,,,,l,c,,,,,,,,,,,,,,,,,,,,,,,l,c,,,,,,,,,,,,,,,,,,,,,,,l,c,,,,,,,,,,,,,,,,,,,,,,,l,c,,,,,xe" fillcolor="black" stroked="f" strokeweight=".35244mm">
                    <v:stroke joinstyle="miter"/>
                    <v:path arrowok="t" o:connecttype="custom" o:connectlocs="0,0;0,0;0,0;0,0;0,0;0,0;0,0;0,0;0,0;0,0;0,0;0,0;0,0;0,0;0,0;0,0;0,0;0,0;0,0;0,0;0,0" o:connectangles="0,0,0,0,0,0,0,0,0,0,0,0,0,0,0,0,0,0,0,0,0"/>
                  </v:shape>
                  <v:shape id="Freeform: Shape 873937878" o:spid="_x0000_s1352" style="position:absolute;left:55707;top:2640;width:4;height: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" path="m381,r,l254,254r,l127,127r,127l,,,,,,127,r,l,,,,127,127,127,r,l127,r,l254,r,l254,r,l254,127,381,r,l254,r,l381,r,xe" fillcolor="black" stroked="f" strokeweight=".35244mm">
                    <v:stroke joinstyle="miter"/>
                    <v:path arrowok="t" o:connecttype="custom" o:connectlocs="381,0;381,0;254,254;254,254;127,127;127,254;0,0;0,0;0,0;127,0;127,0;0,0;0,0;127,127;127,0;127,0;127,0;127,0;254,0;254,0;254,0;254,0;254,127;381,0;381,0;254,0;254,0;381,0;381,0" o:connectangles="0,0,0,0,0,0,0,0,0,0,0,0,0,0,0,0,0,0,0,0,0,0,0,0,0,0,0,0,0"/>
                  </v:shape>
                  <v:shape id="Freeform: Shape 1225383901" o:spid="_x0000_s1353" style="position:absolute;left:55708;top:2640;width:4;height:4;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" path="m381,127r,c381,127,381,,381,v,,,,,c381,,381,,381,m254,254v,,,,,c254,254,254,254,254,254r,c254,254,254,254,254,254v,,,,,c254,254,254,254,254,254v,,,127,-254,127l,381,254,254xe" fillcolor="black" stroked="f" strokeweight=".35244mm">
                    <v:stroke joinstyle="miter"/>
                    <v:path arrowok="t" o:connecttype="custom" o:connectlocs="381,127;381,127;381,0;381,0;381,0;254,254;254,254;254,254;254,254;254,254;254,254;254,254;0,381;0,381" o:connectangles="0,0,0,0,0,0,0,0,0,0,0,0,0,0"/>
                  </v:shape>
                  <v:shape id="Freeform: Shape 1542818668" o:spid="_x0000_s1354" style="position:absolute;left:55712;top:2640;width:1;height:2;visibility:visible;mso-wrap-style:square;v-text-anchor:top"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" path="m127,127v,,,,,c127,127,127,127,127,127v,,,,-127,c,127,,127,,127v,,,,,c,127,,127,,127v,,,,,c,127,,127,,127v,,,,,l,127c,127,127,,127,r,c127,,,,,l,,127,127xe" fillcolor="black" stroked="f" strokeweight=".35244mm">
                    <v:stroke joinstyle="miter"/>
                    <v:path arrowok="t" o:connecttype="custom" o:connectlocs="127,127;127,127;127,127;0,127;0,127;0,127;0,127;0,127;0,127;0,127;0,127;127,0;127,0;0,0;0,0" o:connectangles="0,0,0,0,0,0,0,0,0,0,0,0,0,0,0"/>
                  </v:shape>
                  <v:shape id="Freeform: Shape 1156394156" o:spid="_x0000_s1355" style="position:absolute;left:56054;top:1605;width:536;height:638;visibility:visible;mso-wrap-style:square;v-text-anchor:top" coordsize="53589,6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" path="m52065,41374v-254,3045,-1270,5711,-3429,7107l28445,61299r,c28445,61299,27430,61807,26921,61807v-508,,-1142,-254,-1523,-635l5207,48354c3048,46958,2032,44293,1778,41247r,-40105l52319,1142r,40105l52065,41374xm53589,r,c53589,,,,,l,c,,,,,l,40993v,4188,1778,7868,4190,8884l24762,62949v,,1143,888,1906,888c27302,63837,27937,63583,28318,63203l49271,49877v2413,-1142,4191,-4823,4191,-8884l53462,v,,,,,l53589,xe" fillcolor="black" stroked="f" strokeweight=".35244mm">
                    <v:stroke joinstyle="miter"/>
                    <v:path arrowok="t" o:connecttype="custom" o:connectlocs="52065,41374;48636,48481;28445,61299;28445,61299;26921,61807;25398,61172;5207,48354;1778,41247;1778,1142;52319,1142;52319,41247;53589,0;53589,0;0,0;0,0;0,0;0,40993;4190,49877;24762,62949;26668,63837;28318,63203;49271,49877;53462,40993;53462,0;53462,0" o:connectangles="0,0,0,0,0,0,0,0,0,0,0,0,0,0,0,0,0,0,0,0,0,0,0,0,0"/>
                  </v:shape>
                  <v:shape id="Freeform: Shape 1653811681" o:spid="_x0000_s1356" style="position:absolute;left:56394;top:2199;width:6;height:2;visibility:visible;mso-wrap-style:square;v-text-anchor:top" coordsize="6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" path="m,254l635,c635,,127,254,,254e" fillcolor="black" stroked="f" strokeweight=".35244mm">
                    <v:stroke joinstyle="miter"/>
                    <v:path arrowok="t" o:connecttype="custom" o:connectlocs="0,254;635,0;0,254" o:connectangles="0,0,0"/>
                  </v:shape>
                  <v:shape id="Freeform: Shape 2065243246" o:spid="_x0000_s1357" style="position:absolute;left:55884;top:2677;width:106;height:97;visibility:visible;mso-wrap-style:square;v-text-anchor:top" coordsize="10666,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" path="m5460,5838l3556,2792,2413,6092,5460,5711r,127xm10667,8376l5588,9011r,-381c6476,8503,6730,8376,6730,7995v,-380,-635,-1269,-889,-1649l2286,6726c1905,7742,1778,8249,1778,8503v,508,762,381,1397,381l3175,9265c3175,9265,,9645,,9645l,9265c762,9011,1016,8630,1270,7615l3937,r381,c4318,,8635,6473,8635,6473v889,1269,1143,1776,1905,1649l10540,8503r127,-127xe" fillcolor="black" stroked="f" strokeweight=".35244mm">
                    <v:stroke joinstyle="miter"/>
                    <v:path arrowok="t" o:connecttype="custom" o:connectlocs="5460,5838;3556,2792;2413,6092;5460,5711;10667,8376;5588,9011;5588,8630;6730,7995;5841,6346;2286,6726;1778,8503;3175,8884;3175,9265;0,9645;0,9265;1270,7615;3937,0;4318,0;8635,6473;10540,8122;10540,8503" o:connectangles="0,0,0,0,0,0,0,0,0,0,0,0,0,0,0,0,0,0,0,0,0"/>
                  </v:shape>
                  <v:shape id="Freeform: Shape 221238507" o:spid="_x0000_s1358" style="position:absolute;left:55692;top:2518;width:1186;height:465;visibility:visible;mso-wrap-style:square;v-text-anchor:top" coordsize="118645,4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" path="m116575,8076v-762,1396,-1778,2411,-3302,2665c113273,8837,115051,7568,114417,5410,113400,3887,111369,3507,109591,3887v-635,508,-381,1270,-635,1904l108702,8329v-1524,,-1651,-1396,-2032,-2411c106670,4268,107432,2618,109083,1857v1270,-635,3175,-508,4445,127c114543,2238,115686,2745,116067,3634v1143,1142,889,3046,635,4442m110353,8837v889,-888,-254,-5711,2158,-2538c112511,6933,112511,7822,112004,8329v-381,381,-1016,889,-1651,508m111242,10741v,1269,-1016,888,-1651,1396l107686,12137v,,-254,-1523,-254,-2158c108702,10233,110099,10233,111242,10741t2031,9391c112638,20894,113273,22163,112385,22797v,1396,-1143,2031,-2159,2666c101083,27493,92066,24320,83177,22797,70733,20132,56383,19371,43684,22163v-5968,1142,-11683,2538,-17397,4061c22731,26732,18921,27239,15493,26224,12699,24955,13842,21275,13080,18863v127,-1904,-508,-3426,-635,-5330c12191,12898,12064,12137,12191,11502v1143,127,2285,1016,3555,1269c22223,14040,27938,11883,34033,10868,39747,9599,45716,8583,51811,8202v6985,,13969,-507,20572,762c74542,8964,76320,9599,78479,9725v4317,508,8381,1650,12698,2031c91813,12010,92701,12010,93463,12137v6985,1142,14731,3046,21334,c114797,14929,113655,17467,113273,20259m74288,25843v381,1143,1016,2158,762,3427c74288,30793,72764,30793,71367,31047v-634,,-1270,-127,-1777,-508c69590,30285,69590,30031,69335,29778v255,-1016,-1777,-2031,-380,-2919c70224,25716,73145,23051,74415,25843t1524,254c76828,26351,76955,27366,76955,28128v,1650,-1016,3173,-2667,3807c73399,32443,72129,32570,71240,32189v1905,,3810,-761,4572,-2665l75812,26097r127,xm77971,36377v,,-127,254,-127,254c75558,36631,74161,35362,72510,34220r,-381c74542,33966,76193,35362,78098,36377t-3048,7234c75050,43611,74542,43865,74415,43611,72129,40692,70986,37519,69590,34347r254,c71748,37266,73145,40565,75050,43611m71240,41707r-381,c70859,41707,70605,40692,70733,40185v507,380,888,888,507,1522m69082,37012v,761,889,1142,381,1776c69335,38408,68827,37773,69082,37012t-381,-5077l68827,31935r,254l68701,32189r,-254xm64129,43357v-1397,,-3682,889,-5080,-254c59049,42469,58415,42215,58541,41581v1270,-508,2286,1015,3429,c63748,41581,65653,41327,67304,41707v889,254,2159,-1396,2286,254c68955,44500,65907,42723,64002,43484m60827,34093r381,-635c60573,35362,59685,37266,58668,39042v-508,-1903,1398,-3299,2159,-4949m62986,32697v1016,-1143,1905,634,2286,1523c66415,35869,69463,37519,68320,39804v-1397,1269,-3810,,-5334,1015c62097,40819,60700,40946,60192,40058v889,-2412,1651,-5204,2794,-7361m62732,29651r-254,l62986,29143v,,,254,-127,508m64510,29905v,,762,-1143,1270,-1143c65780,28762,65780,28889,65907,29016v-508,381,-889,762,-1397,889m65526,31047v,,508,-127,762,l65526,31047xm67685,33458v,,,381,-127,508l65780,32570v889,-127,1397,254,1905,888m67431,28889r,l67431,28635r,l67431,28889xm70733,23940v-889,253,-1651,1396,-2540,1650c68701,24701,69844,23940,70733,23940m66923,22924v-127,-761,635,-127,1016,-507l70352,22417v-1270,,-2794,2919,-3429,507m61208,25082v381,-1142,508,-2031,1143,-2919c63113,22163,63748,22163,64383,22417v127,1523,2032,3680,,4949c63748,27620,62732,28382,61970,27620v-1016,-888,-1143,-1650,-762,-2665m60066,29905v,,126,-762,253,-1143c60700,28382,61081,29016,61208,29270v-254,381,-761,635,-1142,508m60066,26351r,l60066,25463r,l60066,26351xm59049,23940v-1015,-254,-1523,-1396,-2666,-1396c57272,22163,58288,22290,59303,22544v382,507,-254,1015,-254,1523m58288,30285v253,-1015,634,-2284,1270,-3299c59558,28001,59049,29397,58288,30285t-1651,c55367,30158,54097,29778,52954,29397v-762,-762,,-1650,,-2538c53970,25209,57145,24320,58541,25843v-253,1650,-888,3173,-1904,4442m57272,32316r,254l57145,32570r,-254l57145,32316v,,254,,254,c57399,32316,57145,32316,57145,32316r127,xm55367,36758v-1143,2411,-2286,4823,-3810,7234c51430,44373,50795,44500,50287,44500v,-1143,1143,-1904,1524,-2919c53462,39550,53843,37266,55748,35235v508,508,-508,761,-508,1396m48002,35996v1904,-761,3809,-2411,5841,-1649c52319,35489,50033,35996,48002,35996t2793,-5330c50414,28001,51557,25590,53208,23686v1016,-254,2286,-508,3302,127c54478,24320,51938,24828,51557,27366v,1016,-254,1523,254,2412c52700,31301,54605,30666,55621,31808v,381,-254,889,-762,889c53589,31935,51938,31681,50668,30666m14731,5791v,,,-1523,889,-1650c16127,4014,17016,4014,17016,4649v,888,-127,1904,-381,2665c15493,7314,14985,6806,14731,5791t254,2665c16127,9345,17778,8964,19175,9218v254,888,254,1903,-381,2665c17524,11629,15746,11756,15112,10487v127,-508,-255,-1269,,-1904m11302,6172v254,-1396,508,-2919,1778,-3934c14985,1222,17524,1476,19175,2491v508,254,889,762,1270,1523c20826,5283,20191,6680,19302,7441r-762,c18540,6172,18540,4903,19048,4014v,-888,-889,-1015,-1524,-1396c16254,2238,15112,2872,14096,3380v-762,888,-1397,2030,-1016,3426c13588,7695,13080,8837,13461,9725r-254,254c12318,8964,11048,7949,11302,6045m83558,39169v1778,762,5588,1650,8255,1904c91558,42088,89654,41073,89907,42596v-2412,-889,-5206,-1396,-6984,-3300c83050,39296,83177,39042,83558,39042m35557,40438l34414,39423v508,-635,1651,-254,2540,-761c38985,38027,41271,37266,43430,37773v-2286,1904,-5334,2158,-8000,2665m118607,5030c117718,2618,115813,968,113400,207v-2412,-508,-5079,-127,-6730,1650c103876,4141,105781,7822,105908,10868v,634,,1142,-508,1396c94225,11248,83812,8456,72764,7314,70224,6933,67685,7060,65272,6426l62224,6045c52573,6299,43049,6933,34033,9218v-1905,634,-4064,761,-5969,1523c26668,10487,25525,11502,24255,11121r-2540,635c21715,11756,21207,11756,20826,11756,19556,8583,23239,6680,22096,3507,21080,1730,19048,80,16763,334,14096,80,11810,1476,10540,3507v-1778,3934,508,7868,1143,11676c11556,16452,12953,17848,11683,18863,9270,17213,5968,16198,3048,17086,2159,17594,381,16959,,17975v3302,1777,7492,1523,11175,1396c11683,19244,11937,19117,12318,19371v254,2030,-381,4696,889,6472c14604,27747,16889,28128,19175,28382v7112,-254,13334,-2285,19810,-3935c40001,24447,40763,23813,41779,23813v3429,-762,7238,-1396,10921,-1523c51049,24320,50161,26732,49398,29270v-888,2031,1651,2411,2413,3554c49398,33585,47748,35108,45462,36123v-4953,-127,-9016,1777,-13715,2285c31747,39423,33398,39169,33525,40058v-254,761,-889,761,-1397,1142c32128,41707,32128,41707,32636,41834v508,-507,1397,-127,1905,-761c36065,41073,37335,40565,38858,40565v1270,-507,2794,-634,3937,-1523c44446,38535,45462,37519,46986,37012v2285,,4444,-762,6476,-889l53462,36631v-1778,2919,-3556,5838,-5460,8503c47748,45642,48002,46276,48510,46403v1142,254,2158,,3047,-507c53208,43103,54605,40438,56002,37646v508,-2665,2413,-4061,4317,-5838c60573,31681,61081,31174,61462,31681v-1524,1777,-2540,3427,-3683,5458c57145,39296,57018,42088,58922,43865v889,761,2286,508,3556,635c65526,42977,69335,45388,71621,42469v1397,-254,1651,1396,2413,2157c75304,45007,76701,46276,78098,45388v,-888,-1016,-1650,-1524,-2411c75685,41327,74542,40058,73653,38535v-381,-1143,-1016,-1777,-1270,-2919c73780,36123,75050,37012,76574,37266v1270,507,2921,507,4190,1269c81780,39804,83304,40565,84574,41454v1905,888,4064,1142,6095,1903c91432,43357,92575,43992,93082,43357v-254,-380,-635,-634,-1143,-888c91686,41454,93336,41961,93844,41200v-127,-381,-508,-508,-889,-635c91813,39931,89146,39804,88384,39423v-889,-127,-1778,-508,-2667,-888c81145,38535,78606,34347,74923,32824v889,-762,2159,-1396,2667,-2539c78225,29270,78479,27366,77844,26224v-635,-2411,-3810,-2031,-5588,-3427l72510,22544v3048,-127,5588,507,8254,1015c88130,24574,94987,27366,102733,27493v4191,,9525,254,11556,-3807c114670,21275,115178,18863,115559,16452v889,-3934,3429,-7488,3048,-11676e" fillcolor="black" stroked="f" strokeweight=".35244mm">
                    <v:stroke joinstyle="miter"/>
                    <v:path arrowok="t" o:connecttype="custom" o:connectlocs="116575,8076;113273,10741;114417,5410;109591,3887;108956,5791;108702,8329;106670,5918;109083,1857;113528,1984;116067,3634;116702,8076;110353,8837;112511,6299;112004,8329;110353,8837;111242,10741;109591,12137;107686,12137;107432,9979;111242,10741;113273,20132;112385,22797;110226,25463;83177,22797;43684,22163;26287,26224;15493,26224;13080,18863;12445,13533;12191,11502;15746,12771;34033,10868;51811,8202;72383,8964;78479,9725;91177,11756;93463,12137;114797,12137;113273,20259;74288,25843;75050,29270;71367,31047;69590,30539;69335,29778;68955,26859;74415,25843;75939,26097;76955,28128;74288,31935;71240,32189;75812,29524;75812,26097;77971,36377;77844,36631;72510,34220;72510,33839;78098,36377;75050,43611;74415,43611;69590,34347;69844,34347;75050,43611;71240,41707;70859,41707;70733,40185;71240,41707;69082,37012;69463,38788;69082,37012;68701,31935;68827,31935;68827,32189;68701,32189;68701,31935;64129,43357;59049,43103;58541,41581;61970,41581;67304,41707;69590,41961;64002,43484;60827,34093;61208,33458;58668,39042;60827,34093;62986,32697;65272,34220;68320,39804;62986,40819;60192,40058;62986,32697;62732,29651;62478,29651;62986,29143;62859,29651;64510,29905;65780,28762;65907,29016;64510,29905;65526,31047;66288,31047;65526,31047;67685,33458;67558,33966;65780,32570;67685,33458;67431,28889;67431,28889;67431,28635;67431,28635;67431,28889;70733,23940;68193,25590;70733,23940;66923,22924;67939,22417;70352,22417;66923,22924;61208,25082;62351,22163;64383,22417;64383,27366;61970,27620;61208,24955;60066,29905;60319,28762;61208,29270;60066,29778;60066,26351;60066,26351;60066,25463;60066,25463;60066,26351;59049,23940;56383,22544;59303,22544;59049,24067;58288,30285;59558,26986;58288,30285;56637,30285;52954,29397;52954,26859;58541,25843;56637,30285;57272,32316;57272,32570;57145,32570;57145,32316;57145,32316;57399,32316;57145,32316;57272,32316;55367,36758;51557,43992;50287,44500;51811,41581;55748,35235;55240,36631;48002,35996;53843,34347;48002,35996;50795,30666;53208,23686;56510,23813;51557,27366;51811,29778;55621,31808;54859,32697;50668,30666;14731,5791;15620,4141;17016,4649;16635,7314;14731,5791;14985,8456;19175,9218;18794,11883;15112,10487;15112,8583;11302,6172;13080,2238;19175,2491;20445,4014;19302,7441;18540,7441;19048,4014;17524,2618;14096,3380;13080,6806;13461,9725;13207,9979;11302,6045;83558,39169;91813,41073;89907,42596;82923,39296;83558,39042;35557,40438;34414,39423;36954,38662;43430,37773;35430,40438;118607,5030;113400,207;106670,1857;105908,10868;105400,12264;72764,7314;65272,6426;62224,6045;34033,9218;28064,10741;24255,11121;21715,11756;20826,11756;22096,3507;16763,334;10540,3507;11683,15183;11683,18863;3048,17086;0,17975;11175,19371;12318,19371;13207,25843;19175,28382;38985,24447;41779,23813;52700,22290;49398,29270;51811,32824;45462,36123;31747,38408;33525,40058;32128,41200;32636,41834;34541,41073;38858,40565;42795,39042;46986,37012;53462,36123;53462,36631;48002,45134;48510,46403;51557,45896;56002,37646;60319,31808;61462,31681;57779,37139;58922,43865;62478,44500;71621,42469;74034,44626;78098,45388;76574,42977;73653,38535;72383,35616;76574,37266;80764,38535;84574,41454;90669,43357;93082,43357;91939,42469;93844,41200;92955,40565;88384,39423;85717,38535;74923,32824;77590,30285;77844,26224;72256,22797;72510,22544;80764,23559;102733,27493;114289,23686;115559,16452;118607,477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rect id="Rectangle 24098027" o:spid="_x0000_s1359" style="position:absolute;left:53909;top:3799;width:482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" fillcolor="black" stroked="f" strokeweight=".35244mm"/>
                <v:group id="Graphic 1" o:spid="_x0000_s1360" style="position:absolute;left:54114;top:4033;width:4418;height:918" coordorigin="54113,4033" coordsize="44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">
                  <v:shape id="Freeform: Shape 570052477" o:spid="_x0000_s1361" style="position:absolute;left:54113;top:4041;width:310;height:306;visibility:visible;mso-wrap-style:square;v-text-anchor:top" coordsize="30985,3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" path="m11810,1650r,23986c11810,26906,11810,27667,11937,27921v,254,381,507,635,634c12953,28809,13587,28936,14350,28936v2539,,4444,-888,5714,-2538c21842,24113,22731,20433,22731,15610v,-3934,-635,-7107,-1905,-9391c19810,4442,18540,3173,17016,2411,15874,1904,14096,1777,11556,1777m127,30586r,-888l1143,29698v889,,1524,-127,2032,-381c3682,29063,3937,28682,4190,28175v,-381,128,-1269,128,-2792l4318,5203v,-1523,,-2538,-255,-2919c3937,1904,3556,1523,3048,1269,2540,1015,1905,888,1016,888l,888,,,13715,v3682,,6603,508,8889,1523c25271,2792,27430,4569,28826,7107v1397,2538,2159,5204,2159,8376c30985,17641,30604,19671,29969,21448v-635,1777,-1524,3300,-2667,4442c26160,27032,24890,28048,23493,28682v-1397,762,-3175,1269,-5334,1650c17270,30459,15746,30586,13842,30586r-13715,xe" fillcolor="black" stroked="f" strokeweight=".35244mm">
                    <v:stroke joinstyle="miter"/>
                    <v:path arrowok="t" o:connecttype="custom" o:connectlocs="11810,1650;11810,25636;11937,27921;12572,28555;14350,28936;20064,26398;22731,15610;20826,6219;17016,2411;11556,1777;127,30586;127,29698;1143,29698;3175,29317;4190,28175;4318,25383;4318,5203;4063,2284;3048,1269;1016,888;0,888;0,0;13715,0;22604,1523;28826,7107;30985,15483;29969,21448;27302,25890;23493,28682;18159,30332;13842,30586;127,30586" o:connectangles="0,0,0,0,0,0,0,0,0,0,0,0,0,0,0,0,0,0,0,0,0,0,0,0,0,0,0,0,0,0,0,0"/>
                  </v:shape>
                  <v:shape id="Freeform: Shape 1067158230" o:spid="_x0000_s1362" style="position:absolute;left:54463;top:4129;width:177;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" path="m11937,9011v,-2412,-127,-4061,-381,-4950c11302,3173,10921,2411,10286,2031,10032,1777,9524,1650,9016,1650v-762,,-1397,381,-1905,1142c6222,4188,5714,5965,5714,8249r,762l11810,9011r127,xm17524,10407r-11556,c5968,13199,6857,15483,8254,17006v1016,1269,2286,1904,3810,1904c12953,18910,13842,18656,14476,18149v762,-508,1524,-1397,2413,-2666l17651,15991v-1143,2284,-2413,3934,-3809,4950c12445,21956,10794,22464,9016,22464v-3175,,-5460,-1270,-7111,-3681c635,16879,,14468,,11549,,7995,889,5203,2920,3173,4826,1142,7111,,9651,v2159,,4064,888,5587,2665c16762,4442,17651,6980,17778,10534e" fillcolor="black" stroked="f" strokeweight=".35244mm">
                    <v:stroke joinstyle="miter"/>
                    <v:path arrowok="t" o:connecttype="custom" o:connectlocs="11937,9011;11556,4061;10286,2031;9016,1650;7111,2792;5714,8249;5714,9011;11810,9011;17524,10407;5968,10407;8254,17006;12064,18910;14476,18149;16889,15483;17651,15991;13842,20941;9016,22464;1905,18783;0,11549;2920,3173;9651,0;15238,2665;17778,10534" o:connectangles="0,0,0,0,0,0,0,0,0,0,0,0,0,0,0,0,0,0,0,0,0,0,0"/>
                  </v:shape>
                  <v:shape id="Freeform: Shape 168608022" o:spid="_x0000_s1363" style="position:absolute;left:54656;top:4129;width:229;height:317;visibility:visible;mso-wrap-style:square;v-text-anchor:top" coordsize="22984,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" path="m8889,17387v1270,1777,2667,2792,4191,2792c13842,20179,14604,19798,15112,18910v762,-1269,1142,-3680,1142,-7234c16254,8122,15874,5457,14985,4188,14350,3300,13588,2792,12699,2792v-1524,,-2794,1142,-3810,3300l8889,17387xm8889,19671r,7869c8889,28682,8889,29317,9143,29698v127,380,381,634,762,888c10286,30840,10921,30840,12064,30840r,888l,31728r,-888c889,30840,1651,30586,2032,30078v254,-380,508,-1269,508,-2665l2540,5076v,-1522,-127,-2411,-508,-2919c1651,1777,1016,1523,,1396l,508r8889,l8889,3300c9651,2157,10413,1396,11175,1015,12318,254,13461,,14731,v1523,,2921,508,4317,1523c20318,2538,21334,3807,21969,5584v635,1777,1016,3554,1016,5584c22985,13326,22604,15230,21969,17006v-635,1777,-1651,3173,-3048,4062c17652,21956,16127,22464,14604,22464v-1143,,-2286,-254,-3302,-762c10540,21321,9778,20687,8889,19671e" fillcolor="black" stroked="f" strokeweight=".35244mm">
                    <v:stroke joinstyle="miter"/>
                    <v:path arrowok="t" o:connecttype="custom" o:connectlocs="8889,17387;13080,20179;15112,18910;16254,11676;14985,4188;12699,2792;8889,6092;8889,17387;8889,19671;8889,27540;9143,29698;9905,30586;12064,30840;12064,31728;0,31728;0,30840;2032,30078;2540,27413;2540,5076;2032,2157;0,1396;0,508;8889,508;8889,3300;11175,1015;14731,0;19048,1523;21969,5584;22985,11168;21969,17006;18921,21068;14604,22464;11302,21702;8889,19671" o:connectangles="0,0,0,0,0,0,0,0,0,0,0,0,0,0,0,0,0,0,0,0,0,0,0,0,0,0,0,0,0,0,0,0,0,0"/>
                  </v:shape>
                  <v:shape id="Freeform: Shape 874929347" o:spid="_x0000_s1364" style="position:absolute;left:54920;top:4130;width:202;height:220;visibility:visible;mso-wrap-style:square;v-text-anchor:top" coordsize="20191,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" path="m11175,16879r,-7107c9397,10788,8000,11930,7112,13199v-635,761,-889,1650,-889,2411c6223,16245,6477,16879,6985,17387v381,381,889,635,1523,635c9270,18022,10159,17641,11175,16752t,1777c8635,20814,6223,21956,4191,21956v-1143,,-2159,-381,-3048,-1142c381,20052,,19037,,17895,,16245,635,14849,2032,13580,3429,12311,6477,10534,11175,8503r,-2157c11175,4696,11175,3807,10921,3300,10794,2919,10413,2538,9905,2158,9397,1777,8889,1650,8255,1650v-1017,,-1778,254,-2413,634c5461,2538,5207,2919,5207,3300v,380,254,761,635,1142c6477,5077,6731,5711,6731,6346v,761,-254,1396,-763,1903c5461,8757,4699,9011,3810,9011v-889,,-1778,-254,-2413,-889c762,7488,381,6853,381,6092,381,4950,762,3934,1651,3046,2540,2031,3683,1269,5207,761,6731,254,8381,,10032,v2032,,3556,381,4826,1269c16001,2158,16763,3046,17143,4061v255,635,381,2031,381,4315l17524,16626v,1015,,1523,,1776c17524,18656,17779,18783,17905,18910v127,,255,127,508,127c18794,19037,19175,18783,19556,18149r635,507c19430,19798,18667,20560,17905,21068v-762,507,-1777,761,-2793,761c13969,21829,12953,21575,12318,20941v-635,-508,-1143,-1396,-1270,-2539e" fillcolor="black" stroked="f" strokeweight=".35244mm">
                    <v:stroke joinstyle="miter"/>
                    <v:path arrowok="t" o:connecttype="custom" o:connectlocs="11175,16879;11175,9772;7112,13199;6223,15610;6985,17387;8508,18022;11175,16752;11175,18529;4191,21956;1143,20814;0,17895;2032,13580;11175,8503;11175,6346;10921,3300;9905,2158;8255,1650;5842,2284;5207,3300;5842,4442;6731,6346;5968,8249;3810,9011;1397,8122;381,6092;1651,3046;5207,761;10032,0;14858,1269;17143,4061;17524,8376;17524,16626;17524,18402;17905,18910;18413,19037;19556,18149;20191,18656;17905,21068;15112,21829;12318,20941;11048,18402" o:connectangles="0,0,0,0,0,0,0,0,0,0,0,0,0,0,0,0,0,0,0,0,0,0,0,0,0,0,0,0,0,0,0,0,0,0,0,0,0,0,0,0,0"/>
                  </v:shape>
                  <v:shape id="Freeform: Shape 1769222162" o:spid="_x0000_s1365" style="position:absolute;left:55146;top:4129;width:183;height:217;visibility:visible;mso-wrap-style:square;v-text-anchor:top" coordsize="18285,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" path="m8762,635r,4822c10159,3300,11429,1777,12445,1142,13461,381,14476,,15492,v889,,1524,254,2032,761c18032,1269,18286,2031,18286,2919v,1015,-254,1777,-762,2284c17016,5711,16381,6092,15746,6092v-761,,-1523,-254,-2031,-762c13080,4823,12826,4569,12699,4442v-127,,-382,,-508,c11810,4442,11302,4569,10921,4950,10286,5457,9778,6219,9524,7107v-508,1523,-762,3046,-762,4823l8762,18022v,888,,1396,127,1649c9016,20052,9397,20433,9651,20560v381,127,1016,254,1778,381l11429,21702,,21702r,-761c889,20941,1524,20560,1905,20179v254,-381,507,-1523,507,-3427l2412,5076v,-1142,,-2030,-126,-2284c2159,2411,1905,2031,1651,1904,1397,1650,889,1523,127,1523r,-888l8762,635xe" fillcolor="black" stroked="f" strokeweight=".35244mm">
                    <v:stroke joinstyle="miter"/>
                    <v:path arrowok="t" o:connecttype="custom" o:connectlocs="8762,635;8762,5457;12445,1142;15492,0;17524,761;18286,2919;17524,5203;15746,6092;13715,5330;12699,4442;12191,4442;10921,4950;9524,7107;8762,11930;8762,18022;8889,19671;9651,20560;11429,20941;11429,21702;0,21702;0,20941;1905,20179;2412,16752;2412,5076;2286,2792;1651,1904;127,1523;127,635;8762,635" o:connectangles="0,0,0,0,0,0,0,0,0,0,0,0,0,0,0,0,0,0,0,0,0,0,0,0,0,0,0,0,0"/>
                  </v:shape>
                  <v:shape id="Freeform: Shape 1435679997" o:spid="_x0000_s1366" style="position:absolute;left:55352;top:4058;width:143;height:293;visibility:visible;mso-wrap-style:square;v-text-anchor:top" coordsize="14349,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" path="m9270,r,7742l14350,7742r,2284l9270,10026r,13072c9270,24367,9270,25129,9397,25509v,381,254,635,635,889c10286,26652,10540,26779,10794,26779v1016,,1905,-762,2793,-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350,7742;14350,10026;9270,10026;9270,23098;9397,25509;10032,26398;10794,26779;13587,24494;14223,25002;8254,29317;4826,28175;3048,25636;2794,21448;2794,10026;0,10026;0,9265;4826,5077;8381,127;9143,127" o:connectangles="0,0,0,0,0,0,0,0,0,0,0,0,0,0,0,0,0,0,0,0,0"/>
                  </v:shape>
                  <v:shape id="Freeform: Shape 1392757548" o:spid="_x0000_s1367" style="position:absolute;left:55518;top:4129;width:361;height:217;visibility:visible;mso-wrap-style:square;v-text-anchor:top" coordsize="36064,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" path="m9016,635r,2792c10159,2157,11302,1269,12191,761,13080,254,14223,,15493,v1396,,2539,381,3428,888c19810,1523,20572,2538,21080,3807,22350,2411,23493,1523,24509,888,25651,254,26794,,27937,v1524,,2667,381,3556,1015c32382,1650,33017,2538,33271,3554v381,1015,508,2665,508,4949l33779,17133v,1650,127,2665,381,3046c34414,20560,35048,20814,36065,20941r,761l25143,21702r,-761c26032,20941,26668,20560,27049,19925v253,-380,381,-1396,381,-2792l27430,7995v,-1903,,-3045,-255,-3553c27049,3934,26794,3554,26413,3300v-381,-254,-762,-381,-1142,-381c24636,2919,24001,3173,23239,3680v-635,508,-1270,1143,-2032,2158l21207,17133v,1523,127,2538,381,2919c21969,20560,22604,20941,23620,20941r,761l12699,21702r,-761c12699,20941,13715,20814,14096,20560v380,-254,635,-635,635,-1015c14731,19164,14857,18402,14857,17133r,-9138c14857,6092,14857,4823,14604,4442v-128,-508,-381,-888,-762,-1142c13461,3046,13080,2919,12699,2919v-635,,-1143,127,-1651,508c10286,3934,9651,4696,8762,5838r,11295c8762,18656,8889,19671,9143,20052v254,508,889,762,1778,889l10921,21702,,21702r,-761c889,20941,1524,20560,1905,20052v254,-381,381,-1269,381,-2919l2286,5203v,-1649,-127,-2538,-381,-2919c1651,1904,1016,1650,,1523l,635r8635,l9016,635xe" fillcolor="black" stroked="f" strokeweight=".35244mm">
                    <v:stroke joinstyle="miter"/>
                    <v:path arrowok="t" o:connecttype="custom" o:connectlocs="9016,635;9016,3427;12191,761;15493,0;18921,888;21080,3807;24509,888;27937,0;31493,1015;33271,3554;33779,8503;33779,17133;34160,20179;36065,20941;36065,21702;25143,21702;25143,20941;27049,19925;27430,17133;27430,7995;27175,4442;26413,3300;25271,2919;23239,3680;21207,5838;21207,17133;21588,20052;23620,20941;23620,21702;12699,21702;12699,20941;14096,20560;14731,19545;14857,17133;14857,7995;14604,4442;13842,3300;12699,2919;11048,3427;8762,5838;8762,17133;9143,20052;10921,20941;10921,21702;0,21702;0,20941;1905,20052;2286,17133;2286,5203;1905,2284;0,1523;0,635;8635,635" o:connectangles="0,0,0,0,0,0,0,0,0,0,0,0,0,0,0,0,0,0,0,0,0,0,0,0,0,0,0,0,0,0,0,0,0,0,0,0,0,0,0,0,0,0,0,0,0,0,0,0,0,0,0,0,0"/>
                  </v:shape>
                  <v:shape id="Freeform: Shape 2115447355" o:spid="_x0000_s1368" style="position:absolute;left:55905;top:4129;width:178;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" path="m12064,9011v,-2412,-127,-4061,-381,-4950c11429,3173,11048,2411,10413,2031,10032,1777,9651,1650,9143,1650v-762,,-1397,381,-1905,1142c6349,4188,5968,5965,5968,8249r,762l12064,9011xm17524,10407r-11556,c6096,13199,6857,15483,8254,17006v1016,1269,2286,1904,3810,1904c12953,18910,13842,18656,14477,18149v762,-508,1524,-1397,2413,-2666l17652,15991v-1143,2284,-2413,3934,-3810,4950c12445,21956,10794,22464,9016,22464v-3175,,-5460,-1270,-7111,-3681c635,16879,,14468,,11549,,7995,1016,5203,2921,3173,4826,1142,7111,,9651,v2159,,4064,888,5588,2665c16763,4442,17652,6980,17778,10534e" fillcolor="black" stroked="f" strokeweight=".35244mm">
                    <v:stroke joinstyle="miter"/>
                    <v:path arrowok="t" o:connecttype="custom" o:connectlocs="12064,9011;11683,4061;10413,2031;9143,1650;7238,2792;5968,8249;5968,9011;12064,9011;17524,10407;5968,10407;8254,17006;12064,18910;14477,18149;16890,15483;17652,15991;13842,20941;9016,22464;1905,18783;0,11549;2921,3173;9651,0;15239,2665;17778,10534" o:connectangles="0,0,0,0,0,0,0,0,0,0,0,0,0,0,0,0,0,0,0,0,0,0,0"/>
                  </v:shape>
                  <v:shape id="Freeform: Shape 495728466" o:spid="_x0000_s1369" style="position:absolute;left:56108;top:4130;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" path="m8381,508r,2792c9524,2158,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7,3427v-381,-254,-635,-381,-1016,-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7,3427;12191,3046;8635,5838;8635,17133;9016,20179;10667,20941;10667,21702;0,21702;0,20941;1905,20052;2286,17133;2286,5203;1905,2284;0,1523;0,635;8635,635" o:connectangles="0,0,0,0,0,0,0,0,0,0,0,0,0,0,0,0,0,0,0,0,0,0,0,0,0,0,0,0,0,0,0,0,0"/>
                  </v:shape>
                  <v:shape id="Freeform: Shape 1432189226" o:spid="_x0000_s1370" style="position:absolute;left:56347;top:4058;width:142;height:293;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" path="m9270,r,7742l14223,7742r,2284l9270,10026r,13072c9270,24367,9270,25129,9397,25509v,381,254,635,635,889c10286,26652,10540,26779,10794,26779v1016,,1905,-762,2794,-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7;8381,127;9143,127" o:connectangles="0,0,0,0,0,0,0,0,0,0,0,0,0,0,0,0,0,0,0,0,0"/>
                  </v:shape>
                  <v:shape id="Freeform: Shape 1182954553" o:spid="_x0000_s1371" style="position:absolute;left:56623;top:4129;width:198;height:223;visibility:visible;mso-wrap-style:square;v-text-anchor:top" coordsize="19810,2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" path="m9905,1650v-762,,-1397,254,-2031,888c7366,3173,6985,4315,6730,5965v-126,1777,-253,4061,-253,7107c6477,14722,6477,16245,6730,17641v127,1142,508,1904,1016,2411c8255,20560,8889,20941,9651,20941v762,,1270,-127,1651,-635c11937,19798,12318,19037,12445,18149v254,-1397,508,-4316,508,-8631c12953,6980,12826,5203,12572,4188,12318,3173,11810,2538,11302,2157v-381,-253,-889,-507,-1524,-507m9905,v1778,,3556,508,5080,1396c16509,2284,17779,3680,18541,5457v761,1777,1269,3681,1269,5711c19810,14214,19048,16626,17524,18656v-1904,2412,-4317,3681,-7619,3681c6604,22337,4318,21194,2540,19037,762,16752,,14214,,11295,,8376,889,5584,2667,3427,4445,1142,6857,,9905,e" fillcolor="black" stroked="f" strokeweight=".35244mm">
                    <v:stroke joinstyle="miter"/>
                    <v:path arrowok="t" o:connecttype="custom" o:connectlocs="9905,1650;7874,2538;6730,5965;6477,13072;6730,17641;7746,20052;9651,20941;11302,20306;12445,18149;12953,9518;12572,4188;11302,2157;9778,1650;9905,0;14985,1396;18541,5457;19810,11168;17524,18656;9905,22337;2540,19037;0,11295;2667,3427;9905,0" o:connectangles="0,0,0,0,0,0,0,0,0,0,0,0,0,0,0,0,0,0,0,0,0,0,0"/>
                  </v:shape>
                  <v:shape id="Freeform: Shape 484289089" o:spid="_x0000_s1372" style="position:absolute;left:56845;top:4033;width:176;height:314;visibility:visible;mso-wrap-style:square;v-text-anchor:top" coordsize="17651,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" path="m9397,12564r,14722c9397,28682,9524,29571,9778,29951v508,508,1397,762,2667,762l12445,31474,,31474r,-761c889,30713,1651,30713,2032,30332v381,-254,635,-507,889,-888c3048,29063,3175,28302,3175,27159r,-14722l127,12437r,-2157l3175,10280r,-2665c3175,5457,3937,3680,5588,2158,7111,761,9397,,12064,v1905,,3302,381,4190,1015c17143,1650,17652,2411,17652,3300v,634,-254,1269,-889,1777c16254,5584,15493,5838,14604,5838v-762,,-1397,-254,-1905,-635c12191,4823,12064,4315,12064,3807v,-127,,-380,,-888c12064,2665,12064,2411,12064,2158v,-381,,-508,-254,-635c11556,1269,11302,1142,10921,1142v-381,,-762,127,-1143,508c9524,2031,9397,2538,9397,3427r,3934c9397,7361,9397,10026,9397,10026r3175,l12572,12184r-3175,l9397,12564xe" fillcolor="black" stroked="f" strokeweight=".35244mm">
                    <v:stroke joinstyle="miter"/>
                    <v:path arrowok="t" o:connecttype="custom" o:connectlocs="9397,12564;9397,27286;9778,29951;12445,30713;12445,31474;0,31474;0,30713;2032,30332;2921,29444;3175,27159;3175,12437;127,12437;127,10280;3175,10280;3175,7615;5588,2158;12064,0;16254,1015;17652,3300;16763,5077;14604,5838;12699,5203;12064,3807;12064,2919;12064,2158;11810,1523;10921,1142;9778,1650;9397,3427;9397,7361;9397,10026;12572,10026;12572,12184;9397,12184" o:connectangles="0,0,0,0,0,0,0,0,0,0,0,0,0,0,0,0,0,0,0,0,0,0,0,0,0,0,0,0,0,0,0,0,0,0"/>
                  </v:shape>
                  <v:shape id="Freeform: Shape 1475079962" o:spid="_x0000_s1373" style="position:absolute;left:57107;top:4040;width:341;height:311;visibility:visible;mso-wrap-style:square;v-text-anchor:top" coordsize="34159,3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" path="m11683,15991r,9518c11683,27032,11683,28048,11937,28428v127,381,508,762,1016,1016c13461,29698,14096,29824,14985,29824r1016,l16001,30713,,30713r,-889l1016,29824v889,,1651,-126,2159,-507c3556,29063,3937,28809,4064,28175v127,-381,254,-1270,254,-2792l4318,5203v,-1523,,-2538,-254,-2919c3937,1904,3556,1523,3048,1269,2540,1015,1905,888,1016,888l,888,,,16001,r,888l14985,888v-889,,-1651,127,-2159,508c12445,1650,12064,2031,11937,2538v-127,381,-254,1269,-254,2919l11683,14087r10794,l22477,5457v,-1523,,-2538,-254,-2919c22096,2157,21715,1777,21207,1523v-508,-254,-1270,-381,-2032,-381l18160,1142r,-888l34160,254r,888l33144,1142v-889,,-1651,127,-2159,508c30604,1904,30223,2284,30097,2792v-128,381,-255,1269,-255,2919l29842,25890v,1523,,2538,255,2919c30223,29190,30604,29571,31112,29824v508,254,1143,381,2032,381l34160,30205r,889l18160,31094r,-889l19175,30205v889,,1651,-127,2159,-507c21715,29444,22096,29190,22223,28555v127,-380,254,-1269,254,-2792l22477,16245r-10794,l11683,15991xe" fillcolor="black" stroked="f" strokeweight=".35244mm">
                    <v:stroke joinstyle="miter"/>
                    <v:path arrowok="t" o:connecttype="custom" o:connectlocs="11683,15991;11683,25509;11937,28428;12953,29444;14985,29824;16001,29824;16001,30713;0,30713;0,29824;1016,29824;3175,29317;4064,28175;4318,25383;4318,5203;4064,2284;3048,1269;1016,888;0,888;0,0;16001,0;16001,888;14985,888;12826,1396;11937,2538;11683,5457;11683,14087;22477,14087;22477,5457;22223,2538;21207,1523;19175,1142;18160,1142;18160,254;34160,254;34160,1142;33144,1142;30985,1650;30097,2792;29842,5711;29842,25890;30097,28809;31112,29824;33144,30205;34160,30205;34160,31094;18160,31094;18160,30205;19175,30205;21334,29698;22223,28555;22477,25763;22477,16245;11683,16245" o:connectangles="0,0,0,0,0,0,0,0,0,0,0,0,0,0,0,0,0,0,0,0,0,0,0,0,0,0,0,0,0,0,0,0,0,0,0,0,0,0,0,0,0,0,0,0,0,0,0,0,0,0,0,0,0"/>
                  </v:shape>
                  <v:shape id="Freeform: Shape 1210574513" o:spid="_x0000_s1374" style="position:absolute;left:57470;top:4129;width:177;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" path="m11937,9011v,-2412,-127,-4061,-381,-4950c11302,3173,10921,2411,10286,2031,10032,1777,9524,1650,9016,1650v-762,,-1397,381,-1905,1142c6222,4188,5841,5965,5841,8249r,762l11937,9011xm17524,10407r-11556,c6096,13199,6857,15483,8254,17006v1016,1269,2286,1904,3810,1904c12953,18910,13842,18656,14476,18149v763,-508,1525,-1397,2413,-2666l17651,15991v-1143,2284,-2412,3934,-3809,4950c12445,21956,10794,22464,9016,22464v-3175,,-5460,-1270,-7111,-3681c635,16879,,14468,,11549,,7995,1016,5203,2921,3173,4826,1142,7111,,9651,v2159,,4064,888,5588,2665c16763,4442,17651,6980,17778,10534e" fillcolor="black" stroked="f" strokeweight=".35244mm">
                    <v:stroke joinstyle="miter"/>
                    <v:path arrowok="t" o:connecttype="custom" o:connectlocs="11937,9011;11556,4061;10286,2031;9016,1650;7111,2792;5841,8249;5841,9011;11937,9011;17524,10407;5968,10407;8254,17006;12064,18910;14476,18149;16889,15483;17651,15991;13842,20941;9016,22464;1905,18783;0,11549;2921,3173;9651,0;15239,2665;17778,10534" o:connectangles="0,0,0,0,0,0,0,0,0,0,0,0,0,0,0,0,0,0,0,0,0,0,0"/>
                  </v:shape>
                  <v:shape id="Freeform: Shape 883201558" o:spid="_x0000_s1375" style="position:absolute;left:57677;top:4130;width:199;height:220;visibility:visible;mso-wrap-style:square;v-text-anchor:top" coordsize="1993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" path="m11175,16879r,-7107c9397,10788,8000,11930,7111,13199v-635,761,-889,1650,-889,2411c6222,16245,6476,16879,6984,17387v381,381,889,635,1524,635c9270,18022,10159,17641,11175,16752t,1777c8635,20814,6222,21956,4190,21956v-1142,,-2158,-381,-3047,-1142c381,20052,,19037,,17895,,16245,635,14849,2032,13580,3429,12311,6476,10534,11048,8503r,-2157c11048,4696,11048,3807,10794,3300,10667,2919,10286,2538,9778,2158,9270,1777,8762,1650,8127,1650v-1016,,-1778,254,-2413,634c5333,2538,5079,2919,5079,3300v,380,254,761,635,1142c6349,5077,6603,5711,6603,6346v,761,-254,1396,-889,1903c5207,8757,4445,9011,3556,9011v-889,,-1778,-254,-2413,-889c508,7488,127,6853,127,6092,127,4950,508,3934,1397,3046,2286,2031,3429,1269,4952,761,6476,254,8127,,9778,v2032,,3556,381,4826,1269c15746,2158,16508,3046,16889,4061v254,635,381,2031,381,4315l17270,16626v,1015,,1523,,1776c17270,18656,17524,18783,17651,18910v127,,254,127,508,127c18540,19037,18921,18783,19302,18149r635,507c19175,19798,18413,20560,17651,21068v-762,507,-1777,761,-2794,761c13715,21829,12699,21575,12064,20941v-635,-508,-1143,-1396,-1270,-2539e" fillcolor="black" stroked="f" strokeweight=".35244mm">
                    <v:stroke joinstyle="miter"/>
                    <v:path arrowok="t" o:connecttype="custom" o:connectlocs="11175,16879;11175,9772;7111,13199;6222,15610;6984,17387;8508,18022;11175,16752;11175,18529;4190,21956;1143,20814;0,17895;2032,13580;11048,8503;11048,6346;10794,3300;9778,2158;8127,1650;5714,2284;5079,3300;5714,4442;6603,6346;5714,8249;3556,9011;1143,8122;127,6092;1397,3046;4952,761;9778,0;14604,1269;16889,4061;17270,8376;17270,16626;17270,18402;17651,18910;18159,19037;19302,18149;19937,18656;17651,21068;14857,21829;12064,20941;10794,18402" o:connectangles="0,0,0,0,0,0,0,0,0,0,0,0,0,0,0,0,0,0,0,0,0,0,0,0,0,0,0,0,0,0,0,0,0,0,0,0,0,0,0,0,0"/>
                  </v:shape>
                  <v:shape id="Freeform: Shape 439112400" o:spid="_x0000_s1376" style="position:absolute;left:57899;top:4040;width:115;height:307;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978131561" o:spid="_x0000_s1377" style="position:absolute;left:58023;top:4058;width:143;height:293;visibility:visible;mso-wrap-style:square;v-text-anchor:top" coordsize="14223,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" path="m9270,r,7742l14223,7742r,2284l9270,10026r,13072c9270,24367,9270,25129,9397,25509v,381,381,635,635,889c10286,26652,10540,26779,10794,26779v1016,,1905,-762,2794,-2285l14223,25002v-1270,2919,-3175,4315,-5968,4315c6857,29317,5842,28936,4826,28175,3937,27413,3302,26652,3048,25636v-127,-507,-254,-1903,-254,-4188l2794,10026,,10026,,9265c1905,7869,3556,6473,4826,5077,6223,3554,7366,1904,8381,127r762,l9270,xe" fillcolor="black" stroked="f" strokeweight=".35244mm">
                    <v:stroke joinstyle="miter"/>
                    <v:path arrowok="t" o:connecttype="custom" o:connectlocs="9270,0;9270,7742;14223,7742;14223,10026;9270,10026;9270,23098;9397,25509;10032,26398;10794,26779;13588,24494;14223,25002;8255,29317;4826,28175;3048,25636;2794,21448;2794,10026;0,10026;0,9265;4826,5077;8381,127;9143,127" o:connectangles="0,0,0,0,0,0,0,0,0,0,0,0,0,0,0,0,0,0,0,0,0"/>
                  </v:shape>
                  <v:shape id="Freeform: Shape 150080633" o:spid="_x0000_s1378" style="position:absolute;left:58183;top:4040;width:231;height:309;visibility:visible;mso-wrap-style:square;v-text-anchor:top" coordsize="23111,30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" path="m8762,r,12184c9905,10915,10921,10153,11937,9645v1016,-507,1905,-761,3048,-761c16254,8884,17397,9265,18413,10026v889,762,1524,1650,1905,2665c20572,13707,20826,15483,20826,17895r,8249c20826,27794,20953,28809,21334,29190v254,381,889,634,1778,761l23112,30840r-10794,l12318,29951v762,,1270,-380,1651,-888c14223,28682,14350,27667,14350,26144r,-9392c14350,14976,14350,13960,14096,13453v-127,-381,-381,-762,-762,-1016c12953,12184,12699,12057,12191,12057v-635,,-1143,254,-1778,634c9778,13072,9270,13833,8508,14849r,11295c8508,27667,8508,28555,8889,28936v254,508,889,762,1778,888l10667,30713,,30713r,-889c889,29824,1524,29444,1905,28936v254,-381,381,-1269,381,-2919l2286,4569v,-1650,-127,-2538,-381,-2919c1651,1269,1016,1015,,888l,,8635,r127,xe" fillcolor="black" stroked="f" strokeweight=".35244mm">
                    <v:stroke joinstyle="miter"/>
                    <v:path arrowok="t" o:connecttype="custom" o:connectlocs="8762,0;8762,12184;11937,9645;14985,8884;18413,10026;20318,12691;20826,17895;20826,26144;21334,29190;23112,29951;23112,30840;12318,30840;12318,29951;13969,29063;14350,26144;14350,16752;14096,13453;13334,12437;12191,12057;10413,12691;8508,14849;8508,26144;8889,28936;10667,29824;10667,30713;0,30713;0,29824;1905,28936;2286,26017;2286,4569;1905,1650;0,888;0,0;8635,0" o:connectangles="0,0,0,0,0,0,0,0,0,0,0,0,0,0,0,0,0,0,0,0,0,0,0,0,0,0,0,0,0,0,0,0,0,0"/>
                  </v:shape>
                  <v:shape id="Freeform: Shape 278303532" o:spid="_x0000_s1379" style="position:absolute;left:58445;top:4277;width:86;height:151;visibility:visible;mso-wrap-style:square;v-text-anchor:top" coordsize="8635,1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" path="m762,15103r,-1016c2540,13326,3810,12311,4572,11168,5334,9899,5715,8757,5715,7488v,-254,,-381,-127,-635c5588,6853,5334,6726,5334,6726v,,-255,,-381,127c4572,7107,3937,7234,3302,7234v-889,,-1651,-381,-2286,-1015c381,5584,,4696,,3807,,2792,381,1904,1143,1142,1905,381,2794,,3937,,5207,,6349,508,7238,1523v889,1015,1397,2411,1397,4188c8635,7869,8000,9772,6730,11422,5460,13072,3556,14341,889,15103e" fillcolor="black" stroked="f" strokeweight=".35244mm">
                    <v:stroke joinstyle="miter"/>
                    <v:path arrowok="t" o:connecttype="custom" o:connectlocs="762,15103;762,14087;4572,11168;5715,7488;5588,6853;5334,6726;4953,6853;3302,7234;1016,6219;0,3807;1143,1142;3937,0;7238,1523;8635,5711;6730,11422;889,15103" o:connectangles="0,0,0,0,0,0,0,0,0,0,0,0,0,0,0,0"/>
                  </v:shape>
                  <v:shape id="Freeform: Shape 399542929" o:spid="_x0000_s1380" style="position:absolute;left:54190;top:4545;width:309;height:307;visibility:visible;mso-wrap-style:square;v-text-anchor:top" coordsize="3098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" path="m11683,1650r,23859c11683,26779,11683,27540,11810,27794v,254,381,508,635,634c12826,28682,13461,28809,14223,28809v2540,,4444,-888,5714,-2538c21715,23987,22604,20306,22604,15483v,-3934,-635,-7107,-1905,-9391c19683,4315,18413,3046,16890,2284,15747,1777,13969,1650,11429,1650m,30586r,-888l1016,29698v889,,1524,-127,2032,-381c3556,29063,3937,28682,4064,28175v127,-381,254,-1270,254,-2792l4318,5203v,-1523,,-2538,-254,-2919c3937,1904,3556,1523,3048,1269,2540,1015,1905,888,1016,888l,888,,,13715,v3683,,6603,508,8889,1523c25271,2792,27430,4569,28827,7107v1396,2411,2158,5204,2158,8376c30985,17641,30604,19671,29969,21448v-761,1777,-1523,3300,-2666,4569c26160,27159,24890,28175,23493,28809v-1397,762,-3175,1269,-5333,1650c17271,30586,15747,30713,13842,30713r-13715,l,30586xe" fillcolor="black" stroked="f" strokeweight=".35244mm">
                    <v:stroke joinstyle="miter"/>
                    <v:path arrowok="t" o:connecttype="custom" o:connectlocs="11683,1650;11683,25509;11810,27794;12445,28428;14223,28809;19937,26271;22604,15483;20699,6092;16890,2284;11429,1650;0,30586;0,29698;1016,29698;3048,29317;4064,28175;4318,25383;4318,5203;4064,2284;3048,1269;1016,888;0,888;0,0;13715,0;22604,1523;28827,7107;30985,15483;29969,21448;27303,26017;23493,28809;18160,30459;13842,30713;127,30713" o:connectangles="0,0,0,0,0,0,0,0,0,0,0,0,0,0,0,0,0,0,0,0,0,0,0,0,0,0,0,0,0,0,0,0"/>
                  </v:shape>
                  <v:shape id="Freeform: Shape 1323369735" o:spid="_x0000_s1381" style="position:absolute;left:54529;top:4538;width:114;height:313;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582713285" o:spid="_x0000_s1382" style="position:absolute;left:54668;top:4632;width:146;height:225;visibility:visible;mso-wrap-style:square;v-text-anchor:top" coordsize="14603,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" path="m13080,254r381,7234l12699,7488c11810,5330,10794,3934,9905,3046,8889,2284,7873,1904,6984,1904v-635,,-1143,253,-1524,634c5079,2919,4826,3427,4826,3934v,381,126,762,381,1143c5714,5711,6984,6726,9270,8249v2159,1523,3683,2792,4318,3808c14350,13072,14604,14214,14604,15610v,1142,-254,2285,-889,3427c13080,20179,12318,21068,11175,21702v-1143,635,-2286,888,-3556,888c6603,22590,5207,22337,3556,21575v-508,-127,-762,-254,-889,-254c2159,21321,1778,21702,1397,22464r-762,l254,14849r762,c1651,16879,2667,18275,3809,19291v1143,1015,2286,1523,3302,1523c7873,20814,8381,20560,8889,20179v508,-381,762,-1015,762,-1650c9651,17768,9397,17133,9016,16626,8635,16118,7619,15230,5968,14214,3683,12564,2159,11422,1524,10534,508,9265,,7869,,6473,,4823,508,3300,1651,2031,2794,761,4445,,6477,,7619,,8762,254,9778,761v381,254,762,381,1016,381c11048,1142,11302,1142,11429,1015v127,,381,-380,762,-1015l12953,r127,254xe" fillcolor="black" stroked="f" strokeweight=".35244mm">
                    <v:stroke joinstyle="miter"/>
                    <v:path arrowok="t" o:connecttype="custom" o:connectlocs="13080,254;13461,7488;12699,7488;9905,3046;6984,1904;5460,2538;4826,3934;5207,5077;9270,8249;13588,12057;14604,15610;13715,19037;11175,21702;7619,22590;3556,21575;2667,21321;1397,22464;635,22464;254,14849;1016,14849;3809,19291;7111,20814;8889,20179;9651,18529;9016,16626;5968,14214;1524,10534;0,6473;1651,2031;6477,0;9778,761;10794,1142;11429,1015;12191,0;12953,0" o:connectangles="0,0,0,0,0,0,0,0,0,0,0,0,0,0,0,0,0,0,0,0,0,0,0,0,0,0,0,0,0,0,0,0,0,0,0"/>
                  </v:shape>
                  <v:shape id="Freeform: Shape 752913072" o:spid="_x0000_s1383" style="position:absolute;left:54849;top:4635;width:199;height:219;visibility:visible;mso-wrap-style:square;v-text-anchor:top" coordsize="19937,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" path="m11175,16752r,-7107c9397,10661,8000,11803,7111,13072v-634,761,-888,1650,-888,2411c6223,16118,6477,16752,6985,17260v381,381,889,635,1523,635c9270,17895,10159,17514,11175,16626t,1776c8635,20687,6223,21829,4191,21829v-1143,,-2159,-381,-3048,-1142c381,19925,,18910,,17768,,16118,635,14722,2032,13453,3429,12184,6477,10407,11048,8376r,-2157c11048,4569,11048,3680,10794,3173,10667,2792,10286,2411,9778,2158,9270,1777,8762,1650,8127,1650v-1016,,-1778,254,-2412,634c5334,2538,5080,2919,5080,3300v,380,254,761,635,1142c6349,5077,6604,5711,6604,6346v,761,-255,1396,-889,1903c5207,8757,4445,9011,3556,9011v-889,,-1778,-254,-2413,-889c508,7488,127,6853,127,6092,127,4950,508,3934,1397,3046,2286,2031,3429,1269,4953,761,6477,254,8127,,9778,v2032,,3556,381,4826,1269c15747,2158,16509,3046,16890,4061v253,635,381,2031,381,4315l17271,16626v,1015,,1523,,1776c17271,18656,17524,18783,17652,18910v127,,253,127,508,127c18541,19037,18922,18783,19302,18149r635,507c19175,19798,18413,20560,17652,21068v-762,507,-1778,761,-2794,761c13715,21829,12699,21575,12064,20941v-635,-508,-1143,-1396,-1270,-2539e" fillcolor="black" stroked="f" strokeweight=".35244mm">
                    <v:stroke joinstyle="miter"/>
                    <v:path arrowok="t" o:connecttype="custom" o:connectlocs="11175,16752;11175,9645;7111,13072;6223,15483;6985,17260;8508,17895;11175,16626;11175,18402;4191,21829;1143,20687;0,17768;2032,13453;11048,8376;11048,6219;10794,3173;9778,2158;8127,1650;5715,2284;5080,3300;5715,4442;6604,6346;5715,8249;3556,9011;1143,8122;127,6092;1397,3046;4953,761;9778,0;14604,1269;16890,4061;17271,8376;17271,16626;17271,18402;17652,18910;18160,19037;19302,18149;19937,18656;17652,21068;14858,21829;12064,20941;10794,18402" o:connectangles="0,0,0,0,0,0,0,0,0,0,0,0,0,0,0,0,0,0,0,0,0,0,0,0,0,0,0,0,0,0,0,0,0,0,0,0,0,0,0,0,0"/>
                  </v:shape>
                  <v:shape id="Freeform: Shape 1462879851" o:spid="_x0000_s1384" style="position:absolute;left:55065;top:4544;width:229;height:315;visibility:visible;mso-wrap-style:square;v-text-anchor:top" coordsize="22984,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" path="m8889,13707r,9391c8889,25002,8889,26271,9016,26779v127,888,508,1649,1143,2157c10794,29444,11429,29824,12318,29824v762,,1397,-253,2032,-634c14858,28809,15365,27921,15746,26652v381,-1269,508,-3681,508,-6981c16254,16372,15874,14214,14985,12945v-635,-888,-1397,-1269,-2413,-1269c11302,11676,10032,12437,8889,13833m8889,r,11676c10667,9899,12572,8884,14731,8884v1396,,2793,381,4063,1269c20064,11041,21080,12184,21842,13833v762,1523,1143,3427,1143,5458c22985,21575,22477,23733,21588,25636v-889,1904,-2159,3300,-3683,4315c16382,30967,14604,31474,12572,31474v-1143,,-2159,-253,-3048,-507c8635,30586,7746,29951,6857,29190l3302,31474r-762,l2540,4569v,-1269,,-2031,-127,-2285c2286,1904,2032,1523,1651,1269,1270,1015,762,888,,888l,,8762,r127,xe" fillcolor="black" stroked="f" strokeweight=".35244mm">
                    <v:stroke joinstyle="miter"/>
                    <v:path arrowok="t" o:connecttype="custom" o:connectlocs="8889,13707;8889,23098;9016,26779;10159,28936;12318,29824;14350,29190;15746,26652;16254,19671;14985,12945;12572,11676;8889,13833;8889,0;8889,11676;14731,8884;18794,10153;21842,13833;22985,19291;21588,25636;17905,29951;12572,31474;9524,30967;6857,29190;3302,31474;2540,31474;2540,4569;2413,2284;1651,1269;0,888;0,0;8762,0" o:connectangles="0,0,0,0,0,0,0,0,0,0,0,0,0,0,0,0,0,0,0,0,0,0,0,0,0,0,0,0,0,0"/>
                  </v:shape>
                  <v:shape id="Freeform: Shape 901240095" o:spid="_x0000_s1385" style="position:absolute;left:55319;top:4538;width:114;height:313;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2107356067" o:spid="_x0000_s1386" style="position:absolute;left:55456;top:4544;width:115;height:307;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570793297" o:spid="_x0000_s1387" style="position:absolute;left:55594;top:4538;width:116;height:313;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" path="m5841,c6857,,7619,381,8381,1015v635,635,1016,1523,1016,2412c9397,4315,9016,5203,8381,5838,7746,6473,6857,6853,5968,6853v-889,,-1778,-380,-2412,-1015c2920,5203,2540,4315,2540,3427v,-889,380,-1777,1016,-2412c4190,381,5079,,5968,m9016,10153r,16753c9016,28428,9143,29317,9524,29825v381,380,1016,634,2032,761l11556,31347r-11429,l127,30586v889,,1651,-254,2032,-761c2412,29444,2540,28555,2540,27032r,-12310c2540,13199,2412,12311,2031,11930,1651,11549,1016,11295,,11168r,-888l8889,10280r127,-127xe" fillcolor="black" stroked="f" strokeweight=".35244mm">
                    <v:stroke joinstyle="miter"/>
                    <v:path arrowok="t" o:connecttype="custom" o:connectlocs="5841,0;8381,1015;9397,3427;8381,5838;5968,6853;3556,5838;2540,3427;3556,1015;5968,0;9016,10153;9016,26906;9524,29825;11556,30586;11556,31347;127,31347;127,30586;2159,29825;2540,27032;2540,14722;2031,11930;0,11168;0,10280;8889,10280" o:connectangles="0,0,0,0,0,0,0,0,0,0,0,0,0,0,0,0,0,0,0,0,0,0,0"/>
                  </v:shape>
                  <v:shape id="Freeform: Shape 1065936284" o:spid="_x0000_s1388" style="position:absolute;left:55719;top:4562;width:142;height:293;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" path="m9270,r,7742l14223,7742r,2284l9270,10026r,13072c9270,24367,9270,25129,9397,25509v,381,254,635,635,889c10286,26652,10540,26779,10794,26779v1016,,1905,-762,2794,-2285l14223,25002v-1270,2919,-3175,4315,-5969,4315c6857,29317,5841,28936,4826,28175,3937,27413,3302,26652,3048,25636v-127,-507,-254,-1903,-254,-4188l2794,10026,,10026,,9265c1905,7869,3556,6473,4826,5076,6223,3554,7366,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6;8381,127;9143,127" o:connectangles="0,0,0,0,0,0,0,0,0,0,0,0,0,0,0,0,0,0,0,0,0"/>
                  </v:shape>
                  <v:shape id="Freeform: Shape 1226674778" o:spid="_x0000_s1389" style="position:absolute;left:55882;top:4638;width:224;height:312;visibility:visible;mso-wrap-style:square;v-text-anchor:top" coordsize="22350,3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" path="m10921,22210l4064,6473c3048,4061,2286,2665,1778,2158,1270,1650,635,1269,,1015l,127r11302,l11302,1015v-762,,-1270,127,-1524,381c9524,1650,9270,1904,9270,2284v,508,381,1650,1143,3427l13969,13960,16382,7488v888,-2285,1269,-3808,1269,-4696c17651,2284,17524,1777,17143,1396,16763,1015,16127,888,15239,888r,-888l22350,r,888c21588,888,21080,1269,20699,1650v-381,508,-1143,2030,-2159,4696l12445,22083v-1524,3934,-2667,6345,-3429,7234c8000,30586,6730,31221,5079,31221v-1270,,-2285,-381,-3047,-1143c1270,29317,889,28555,889,27540v,-888,254,-1650,762,-2157c2159,24875,2794,24494,3556,24494v762,,1396,254,1777,762c5841,25763,6096,26525,6096,27540v,508,,888,253,1142c6477,28809,6603,28936,6857,28936v381,,762,-254,1143,-634c8635,27667,9270,26271,10159,23987r635,-1777l10921,22210xe" fillcolor="black" stroked="f" strokeweight=".35244mm">
                    <v:stroke joinstyle="miter"/>
                    <v:path arrowok="t" o:connecttype="custom" o:connectlocs="10921,22210;4064,6473;1778,2158;0,1015;0,127;11302,127;11302,1015;9778,1396;9270,2284;10413,5711;13969,13960;16382,7488;17651,2792;17143,1396;15239,888;15239,0;22350,0;22350,888;20699,1650;18540,6346;12445,22083;9016,29317;5079,31221;2032,30078;889,27540;1651,25383;3556,24494;5333,25256;6096,27540;6349,28682;6857,28936;8000,28302;10159,23987;10794,22210" o:connectangles="0,0,0,0,0,0,0,0,0,0,0,0,0,0,0,0,0,0,0,0,0,0,0,0,0,0,0,0,0,0,0,0,0,0"/>
                  </v:shape>
                  <v:shape id="Freeform: Shape 1141589897" o:spid="_x0000_s1390" style="position:absolute;left:56240;top:4635;width:201;height:219;visibility:visible;mso-wrap-style:square;v-text-anchor:top" coordsize="20063,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" path="m11302,16752r,-7107c9524,10661,8127,11803,7238,13072v-635,761,-889,1650,-889,2411c6349,16118,6603,16752,7111,17260v381,381,889,635,1524,635c9397,17895,10286,17514,11302,16626t,1776c8762,20687,6349,21829,4318,21829v-1143,,-2159,-381,-3048,-1142c508,19925,,18910,,17768,,16118,762,14722,2032,13453,3429,12184,6476,10407,11175,8376r,-2157c11175,4569,11175,3680,10921,3173,10794,2792,10413,2411,9905,2158,9397,1777,8889,1650,8254,1650v-1016,,-1778,254,-2413,634c5460,2538,5207,2919,5207,3300v,380,253,761,634,1142c6476,5077,6730,5711,6730,6346v,761,-254,1396,-889,1903c5333,8757,4571,9011,3682,9011v-888,,-1777,-254,-2412,-889c635,7488,254,6853,254,6092,254,4950,635,3934,1524,3046,2413,2031,3556,1269,5079,761,6603,254,8254,,9905,v2032,,3556,381,4826,1269c15874,2158,16635,3046,17016,4061v254,635,381,2031,381,4315l17397,16626v,1015,,1523,,1776c17397,18656,17651,18783,17778,18910v127,,254,127,508,127c18667,19037,19048,18783,19429,18149r635,507c19302,19798,18540,20560,17778,21068v-762,507,-1778,761,-2793,761c13842,21829,12826,21575,12191,20941v-635,-508,-1143,-1396,-1270,-2539e" fillcolor="black" stroked="f" strokeweight=".35244mm">
                    <v:stroke joinstyle="miter"/>
                    <v:path arrowok="t" o:connecttype="custom" o:connectlocs="11302,16752;11302,9645;7238,13072;6349,15483;7111,17260;8635,17895;11302,16626;11302,18402;4318,21829;1270,20687;0,17768;2032,13453;11175,8376;11175,6219;10921,3173;9905,2158;8254,1650;5841,2284;5207,3300;5841,4442;6730,6346;5841,8249;3682,9011;1270,8122;254,6092;1524,3046;5079,761;9905,0;14731,1269;17016,4061;17397,8376;17397,16626;17397,18402;17778,18910;18286,19037;19429,18149;20064,18656;17778,21068;14985,21829;12191,20941;10921,18402" o:connectangles="0,0,0,0,0,0,0,0,0,0,0,0,0,0,0,0,0,0,0,0,0,0,0,0,0,0,0,0,0,0,0,0,0,0,0,0,0,0,0,0,0"/>
                  </v:shape>
                  <v:shape id="Freeform: Shape 334238269" o:spid="_x0000_s1391" style="position:absolute;left:56470;top:4634;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" path="m8381,508r,2792c9397,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912662797" o:spid="_x0000_s1392" style="position:absolute;left:56723;top:4544;width:229;height:316;visibility:visible;mso-wrap-style:square;v-text-anchor:top" coordsize="22857,3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" path="m13969,14341c12826,12184,11556,11168,9905,11168v-508,,-1016,127,-1397,508c8000,12184,7492,12945,7111,14087v-381,1142,-508,2919,-508,5458c6603,22210,6857,24240,7238,25509v381,1270,889,2158,1651,2793c9270,28555,9778,28682,10286,28682v1270,,2540,-1015,3810,-3173l14096,14341r-127,xm20318,r,24367c20318,26017,20318,27032,20445,27286v,508,381,889,635,1142c21461,28682,21969,28809,22858,28936r,762l13969,31474r,-3299c12953,29444,11937,30332,11048,30840v-889,507,-1778,761,-2794,761c5588,31601,3429,30332,1905,27921,635,26017,,23606,,20687,,18402,381,16372,1143,14595v762,-1777,1905,-3173,3175,-4061c5715,9645,7111,9138,8762,9138v1016,,1905,254,2667,634c12191,10153,13080,10914,13969,11803r,-6346c13969,3807,13969,2919,13715,2538v-127,-381,-508,-761,-762,-1015c12572,1269,11937,1142,10921,1142r,-1015l20318,127r,-127xe" fillcolor="black" stroked="f" strokeweight=".35244mm">
                    <v:stroke joinstyle="miter"/>
                    <v:path arrowok="t" o:connecttype="custom" o:connectlocs="13969,14341;9905,11168;8508,11676;7111,14087;6603,19545;7238,25509;8889,28302;10286,28682;14096,25509;14096,14341;20318,0;20318,24367;20445,27286;21080,28428;22858,28936;22858,29698;13969,31474;13969,28175;11048,30840;8254,31601;1905,27921;0,20687;1143,14595;4318,10534;8762,9138;11429,9772;13969,11803;13969,5457;13715,2538;12953,1523;10921,1142;10921,127;20318,127" o:connectangles="0,0,0,0,0,0,0,0,0,0,0,0,0,0,0,0,0,0,0,0,0,0,0,0,0,0,0,0,0,0,0,0,0"/>
                  </v:shape>
                  <v:shape id="Freeform: Shape 1548220455" o:spid="_x0000_s1393" style="position:absolute;left:57079;top:4539;width:323;height:313;visibility:visible;mso-wrap-style:square;v-text-anchor:top" coordsize="32382,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" path="m18032,20814l13461,10280,8762,20814r9270,xm18794,22464r-10794,l6731,25509v-382,1016,-635,1777,-635,2539c6096,28936,6477,29571,7112,29951v381,254,1396,381,3047,508l10159,31347,,31347r,-888c1143,30332,2032,29824,2667,29063v762,-761,1524,-2284,2667,-4569l16255,r381,l27684,25129v1015,2411,1904,3934,2539,4442c30731,30078,31493,30332,32382,30332r,889l17524,31221r,-889l18160,30332v1142,,2031,-127,2539,-508c21080,29571,21207,29190,21207,28809v,-254,,-507,-127,-888c21080,27794,20826,27159,20445,26271l18794,22464xe" fillcolor="black" stroked="f" strokeweight=".35244mm">
                    <v:stroke joinstyle="miter"/>
                    <v:path arrowok="t" o:connecttype="custom" o:connectlocs="18032,20814;13461,10280;8762,20814;18032,20814;18794,22464;8000,22464;6731,25509;6096,28048;7112,29951;10159,30459;10159,31347;0,31347;0,30459;2667,29063;5334,24494;16255,0;16636,0;27684,25129;30223,29571;32382,30332;32382,31221;17524,31221;17524,30332;18160,30332;20699,29824;21207,28809;21080,27921;20445,26271;18794,22464" o:connectangles="0,0,0,0,0,0,0,0,0,0,0,0,0,0,0,0,0,0,0,0,0,0,0,0,0,0,0,0,0"/>
                  </v:shape>
                  <v:shape id="Freeform: Shape 966991905" o:spid="_x0000_s1394" style="position:absolute;left:57427;top:4634;width:207;height:317;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" path="m9651,1396v-889,,-1651,508,-2286,1269c6730,3554,6476,5330,6476,8122v,2285,254,3808,889,4696c8000,13707,8635,14087,9524,14087v889,,1651,-380,2286,-1269c12445,11930,12699,10407,12699,7996v,-2666,-381,-4569,-1016,-5458c11175,1777,10540,1396,9651,1396m8254,24875v-1524,,-2540,,-3047,381c4318,25763,3937,26398,3937,27159v,762,381,1523,1270,2031c6095,29824,7746,30078,10286,30078v2159,,3810,-254,4952,-888c16382,28682,17016,27921,17016,26905v,-380,,-634,-381,-888c16254,25636,15619,25256,14731,25129v-762,-127,-3048,-254,-6604,-254m13461,761r7111,l20572,3300r-4064,c17270,4061,17778,4696,18032,5330v381,762,508,1650,508,2539c18540,9392,18159,10661,17270,11803v-888,1142,-2032,2030,-3428,2665c12445,15103,11175,15356,10032,15356v,,-1016,,-2667,c6730,15356,6095,15610,5588,15991v-509,508,-636,1015,-636,1523c4952,18022,5207,18529,5588,18910v380,381,1015,508,2031,508l11556,19418v3175,,5333,253,6603,1015c19937,21448,20699,22844,20699,24875v,1269,-381,2411,-1143,3427c18794,29317,17778,30078,16508,30586v-1904,761,-4190,1142,-6730,1142c7873,31728,6095,31601,4571,31221,3048,30840,1905,30332,1143,29698,508,29063,127,28302,127,27667v,-635,254,-1269,762,-1904c1397,25256,2413,24748,3809,24367,1905,23352,889,22083,889,20306v,-1015,381,-2031,1143,-3046c2794,16245,4064,15483,5841,14722,3809,13960,2413,13072,1397,11803,508,10661,,9265,,7615,,5584,889,3807,2540,2284,4190,761,6349,,9016,v1397,,2794,254,4318,888e" fillcolor="black" stroked="f" strokeweight=".35244mm">
                    <v:stroke joinstyle="miter"/>
                    <v:path arrowok="t" o:connecttype="custom" o:connectlocs="9651,1396;7365,2665;6476,8122;7365,12818;9524,14087;11810,12818;12699,7996;11683,2538;9651,1396;8254,24875;5207,25256;3937,27159;5207,29190;10286,30078;15238,29190;17016,26905;16635,26017;14731,25129;8127,24875;13461,761;20572,761;20572,3300;16508,3300;18032,5330;18540,7869;17270,11803;13842,14468;10032,15356;7365,15356;5588,15991;4952,17514;5588,18910;7619,19418;11556,19418;18159,20433;20699,24875;19556,28302;16508,30586;9778,31728;4571,31221;1143,29698;127,27667;889,25763;3809,24367;889,20306;2032,17260;5841,14722;1397,11803;0,7615;2540,2284;9016,0;13334,888" o:connectangles="0,0,0,0,0,0,0,0,0,0,0,0,0,0,0,0,0,0,0,0,0,0,0,0,0,0,0,0,0,0,0,0,0,0,0,0,0,0,0,0,0,0,0,0,0,0,0,0,0,0,0,0"/>
                  </v:shape>
                  <v:shape id="Freeform: Shape 251230337" o:spid="_x0000_s1395" style="position:absolute;left:57655;top:4634;width:178;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" path="m11937,8884v,-2411,-127,-4061,-381,-4950c11302,3046,10921,2284,10286,1904,10032,1650,9524,1523,9016,1523v-762,,-1397,381,-1905,1142c6223,4061,5841,5838,5841,8122r,762l11937,8884xm17524,10407r-11556,c6096,13199,6857,15483,8254,17006v1016,1269,2286,1904,3810,1904c12953,18910,13842,18656,14477,18149v762,-508,1524,-1397,2413,-2666l17652,15991v-1143,2284,-2413,3934,-3810,4950c12445,21956,10794,22464,9016,22464v-3175,,-5460,-1270,-7111,-3681c635,16879,,14468,,11549,,7996,1016,5203,2921,3173,4826,1142,7111,,9651,v2159,,4064,888,5588,2665c16763,4442,17652,6980,17778,10534e" fillcolor="black" stroked="f" strokeweight=".35244mm">
                    <v:stroke joinstyle="miter"/>
                    <v:path arrowok="t" o:connecttype="custom" o:connectlocs="11937,8884;11556,3934;10286,1904;9016,1523;7111,2665;5841,8122;5841,8884;11937,8884;17524,10407;5968,10407;8254,17006;12064,18910;14477,18149;16890,15483;17652,15991;13842,20941;9016,22464;1905,18783;0,11549;2921,3173;9651,0;15239,2665;17778,10534" o:connectangles="0,0,0,0,0,0,0,0,0,0,0,0,0,0,0,0,0,0,0,0,0,0,0"/>
                  </v:shape>
                  <v:shape id="Freeform: Shape 1886305284" o:spid="_x0000_s1396" style="position:absolute;left:57849;top:4538;width:116;height:313;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" path="m5842,c6857,,7619,381,8381,1015v635,635,1016,1523,1016,2412c9397,4315,9016,5203,8381,5838,7746,6473,6857,6853,5968,6853v-889,,-1777,-380,-2412,-1015c2921,5203,2540,4315,2540,3427v,-889,381,-1777,1016,-2412c4191,381,5079,,5968,m9016,10153r,16753c9016,28428,9143,29317,9524,29825v381,380,1016,634,2032,761l11556,31347r-11429,l127,30586v889,,1651,-254,2032,-761c2413,29444,2540,28555,2540,27032r,-12310c2540,13199,2413,12311,2032,11930,1651,11549,1016,11295,,11168r,-888l8889,10280r127,-127xe" fillcolor="black" stroked="f" strokeweight=".35244mm">
                    <v:stroke joinstyle="miter"/>
                    <v:path arrowok="t" o:connecttype="custom" o:connectlocs="5842,0;8381,1015;9397,3427;8381,5838;5968,6853;3556,5838;2540,3427;3556,1015;5968,0;9016,10153;9016,26906;9524,29825;11556,30586;11556,31347;127,31347;127,30586;2159,29825;2540,27032;2540,14722;2032,11930;0,11168;0,10280;8889,10280" o:connectangles="0,0,0,0,0,0,0,0,0,0,0,0,0,0,0,0,0,0,0,0,0,0,0"/>
                  </v:shape>
                  <v:shape id="Freeform: Shape 773764511" o:spid="_x0000_s1397" style="position:absolute;left:57994;top:4634;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" path="m8381,508r,2792c9524,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759723235" o:spid="_x0000_s1398" style="position:absolute;left:58247;top:4634;width:207;height:317;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" path="m9778,1396v-889,,-1651,508,-2159,1269c6984,3554,6730,5330,6730,8122v,2285,254,3808,889,4696c8254,13707,8889,14087,9778,14087v889,,1651,-380,2286,-1269c12699,11930,12953,10407,12953,7996v,-2666,-381,-4569,-1016,-5458c11429,1777,10794,1396,9905,1396m8381,24875v-1524,,-2540,,-3047,381c4445,25763,4064,26398,4064,27159v,762,381,1523,1270,2031c6222,29824,7873,30078,10413,30078v2159,,3683,-254,4952,-888c16508,28682,17143,27921,17143,26905v,-380,,-634,-380,-888c16382,25636,15746,25256,14858,25129v-762,-127,-3048,-254,-6604,-254m13588,761r7111,l20699,3300r-4064,c17397,4061,17905,4696,18159,5330v381,762,508,1650,508,2539c18667,9392,18286,10661,17397,11803v-889,1142,-2032,2030,-3428,2665c12572,15103,11302,15356,10159,15356v,,-1016,,-2667,c6857,15356,6222,15610,5715,15991v-508,508,-636,1015,-636,1523c5079,18022,5334,18529,5715,18910v381,381,1015,508,2031,508l11683,19418v3175,,5333,253,6476,1015c19937,21448,20699,22844,20699,24875v,1269,-381,2411,-1143,3427c18794,29317,17778,30078,16508,30586v-1904,761,-4190,1142,-6730,1142c7873,31728,6096,31601,4572,31221,3048,30840,1905,30332,1143,29698,508,29063,127,28302,127,27667v,-635,254,-1269,762,-1904c1397,25256,2413,24748,3809,24367,1905,23352,889,22083,889,20306v,-1015,381,-2031,1143,-3046c2794,16245,4064,15483,5841,14722,3809,13960,2286,13072,1397,11803,508,10661,,9265,,7615,,5584,889,3807,2540,2284,4191,761,6349,,9016,v1397,,2794,254,4318,888e" fillcolor="black" stroked="f" strokeweight=".35244mm">
                    <v:stroke joinstyle="miter"/>
                    <v:path arrowok="t" o:connecttype="custom" o:connectlocs="9778,1396;7619,2665;6730,8122;7619,12818;9778,14087;12064,12818;12953,7996;11937,2538;9905,1396;8381,24875;5334,25256;4064,27159;5334,29190;10413,30078;15365,29190;17143,26905;16763,26017;14858,25129;8254,24875;13588,761;20699,761;20699,3300;16635,3300;18159,5330;18667,7869;17397,11803;13969,14468;10159,15356;7492,15356;5715,15991;5079,17514;5715,18910;7746,19418;11683,19418;18159,20433;20699,24875;19556,28302;16508,30586;9778,31728;4572,31221;1143,29698;127,27667;889,25763;3809,24367;889,20306;2032,17260;5841,14722;1397,11803;0,7615;2540,2284;9016,0;13334,888" o:connectangles="0,0,0,0,0,0,0,0,0,0,0,0,0,0,0,0,0,0,0,0,0,0,0,0,0,0,0,0,0,0,0,0,0,0,0,0,0,0,0,0,0,0,0,0,0,0,0,0,0,0,0,0"/>
                  </v:shape>
                </v:group>
              </v:group>
              <v:shape id="Freeform: Shape 428710941" o:spid="_x0000_s1399" style="position:absolute;top:849;width:1847;height:3697;visibility:visible;mso-wrap-style:square;v-text-anchor:top" coordsize="280130,56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" path="m280130,280130c280130,125444,154781,,,l,560356v154686,,280130,-125445,280130,-280130e" fillcolor="#0067a0 [3204]" stroked="f">
                <v:stroke joinstyle="miter"/>
                <v:path arrowok="t" o:connecttype="custom" o:connectlocs="184770,184770;0,0;0,369604;184770,184833" o:connectangles="0,0,0,0"/>
              </v:shape>
              <w10:anchorlock/>
            </v:group>
          </w:pict>
        </mc:Fallback>
      </mc:AlternateContent>
    </w:r>
  </w:p>
  <w:p w14:paraId="0ADE394F" w14:textId="77777777" w:rsidR="0009458F" w:rsidRPr="009858F7" w:rsidRDefault="0009458F" w:rsidP="009858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0434D" w14:textId="0E919895" w:rsidR="001D1F43" w:rsidRPr="001208A6" w:rsidRDefault="00F27CA3" w:rsidP="001D1F43">
    <w:pPr>
      <w:pStyle w:val="Header"/>
    </w:pPr>
    <w:r>
      <w:rPr>
        <w:noProof/>
      </w:rPr>
      <mc:AlternateContent>
        <mc:Choice Requires="wps">
          <w:drawing>
            <wp:anchor distT="0" distB="0" distL="0" distR="0" simplePos="0" relativeHeight="251661312" behindDoc="0" locked="0" layoutInCell="1" allowOverlap="1" wp14:anchorId="0297339F" wp14:editId="12C940D3">
              <wp:simplePos x="635" y="635"/>
              <wp:positionH relativeFrom="page">
                <wp:align>center</wp:align>
              </wp:positionH>
              <wp:positionV relativeFrom="page">
                <wp:align>top</wp:align>
              </wp:positionV>
              <wp:extent cx="622300" cy="478155"/>
              <wp:effectExtent l="0" t="0" r="6350" b="17145"/>
              <wp:wrapNone/>
              <wp:docPr id="1137516831" name="Text Box 104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2DE18830" w14:textId="40327680" w:rsidR="00F27CA3" w:rsidRPr="00F27CA3" w:rsidRDefault="00F27CA3" w:rsidP="00F27CA3">
                          <w:pPr>
                            <w:spacing w:after="0"/>
                            <w:rPr>
                              <w:rFonts w:eastAsia="Aptos" w:cs="Aptos"/>
                              <w:noProof/>
                              <w:color w:val="FF0000"/>
                              <w:sz w:val="24"/>
                              <w:szCs w:val="24"/>
                            </w:rPr>
                          </w:pPr>
                          <w:r w:rsidRPr="00F27CA3">
                            <w:rPr>
                              <w:rFont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97339F" id="_x0000_t202" coordsize="21600,21600" o:spt="202" path="m,l,21600r21600,l21600,xe">
              <v:stroke joinstyle="miter"/>
              <v:path gradientshapeok="t" o:connecttype="rect"/>
            </v:shapetype>
            <v:shape id="Text Box 1047" o:spid="_x0000_s1401" type="#_x0000_t202" alt="OFFICIAL" style="position:absolute;margin-left:0;margin-top:0;width:49pt;height:3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FK84j4NAgAAHAQA&#10;AA4AAAAAAAAAAAAAAAAALgIAAGRycy9lMm9Eb2MueG1sUEsBAi0AFAAGAAgAAAAhABxH9YfaAAAA&#10;AwEAAA8AAAAAAAAAAAAAAAAAZwQAAGRycy9kb3ducmV2LnhtbFBLBQYAAAAABAAEAPMAAABuBQAA&#10;AAA=&#10;" filled="f" stroked="f">
              <v:textbox style="mso-fit-shape-to-text:t" inset="0,15pt,0,0">
                <w:txbxContent>
                  <w:p w14:paraId="2DE18830" w14:textId="40327680" w:rsidR="00F27CA3" w:rsidRPr="00F27CA3" w:rsidRDefault="00F27CA3" w:rsidP="00F27CA3">
                    <w:pPr>
                      <w:spacing w:after="0"/>
                      <w:rPr>
                        <w:rFonts w:eastAsia="Aptos" w:cs="Aptos"/>
                        <w:noProof/>
                        <w:color w:val="FF0000"/>
                        <w:sz w:val="24"/>
                        <w:szCs w:val="24"/>
                      </w:rPr>
                    </w:pPr>
                    <w:r w:rsidRPr="00F27CA3">
                      <w:rPr>
                        <w:rFonts w:eastAsia="Aptos" w:cs="Aptos"/>
                        <w:noProof/>
                        <w:color w:val="FF0000"/>
                        <w:sz w:val="24"/>
                        <w:szCs w:val="24"/>
                      </w:rPr>
                      <w:t>OFFICIAL</w:t>
                    </w:r>
                  </w:p>
                </w:txbxContent>
              </v:textbox>
              <w10:wrap anchorx="page" anchory="page"/>
            </v:shape>
          </w:pict>
        </mc:Fallback>
      </mc:AlternateContent>
    </w:r>
    <w:r w:rsidR="001D1F43" w:rsidRPr="001208A6">
      <w:rPr>
        <w:noProof/>
      </w:rPr>
      <mc:AlternateContent>
        <mc:Choice Requires="wpg">
          <w:drawing>
            <wp:inline distT="0" distB="0" distL="0" distR="0" wp14:anchorId="39452B5D" wp14:editId="2D9D6747">
              <wp:extent cx="6839730" cy="539600"/>
              <wp:effectExtent l="0" t="0" r="0" b="0"/>
              <wp:docPr id="1566989645" name="Group 458"/>
              <wp:cNvGraphicFramePr/>
              <a:graphic xmlns:a="http://schemas.openxmlformats.org/drawingml/2006/main">
                <a:graphicData uri="http://schemas.microsoft.com/office/word/2010/wordprocessingGroup">
                  <wpg:wgp>
                    <wpg:cNvGrpSpPr/>
                    <wpg:grpSpPr>
                      <a:xfrm>
                        <a:off x="0" y="0"/>
                        <a:ext cx="6839730" cy="539600"/>
                        <a:chOff x="0" y="0"/>
                        <a:chExt cx="6839834" cy="539600"/>
                      </a:xfrm>
                    </wpg:grpSpPr>
                    <wps:wsp>
                      <wps:cNvPr id="659393487" name="Rectangle: Rounded Corners 659393487"/>
                      <wps:cNvSpPr/>
                      <wps:spPr>
                        <a:xfrm>
                          <a:off x="0" y="0"/>
                          <a:ext cx="5201483" cy="539600"/>
                        </a:xfrm>
                        <a:prstGeom prst="roundRect">
                          <a:avLst>
                            <a:gd name="adj" fmla="val 13861"/>
                          </a:avLst>
                        </a:prstGeom>
                        <a:gradFill flip="none" rotWithShape="1">
                          <a:gsLst>
                            <a:gs pos="0">
                              <a:schemeClr val="accent1"/>
                            </a:gs>
                            <a:gs pos="0">
                              <a:schemeClr val="accent5"/>
                            </a:gs>
                            <a:gs pos="100000">
                              <a:schemeClr val="accent4"/>
                            </a:gs>
                          </a:gsLst>
                          <a:lin ang="0" scaled="1"/>
                          <a:tileRect/>
                        </a:gradFill>
                        <a:ln w="12688" cap="flat">
                          <a:noFill/>
                          <a:prstDash val="solid"/>
                          <a:miter/>
                        </a:ln>
                      </wps:spPr>
                      <wps:txbx>
                        <w:txbxContent>
                          <w:p w14:paraId="051DC182" w14:textId="77777777" w:rsidR="001D1F43" w:rsidRPr="001208A6" w:rsidRDefault="001D1F43" w:rsidP="001D1F43">
                            <w:pPr>
                              <w:spacing w:before="0" w:after="0"/>
                              <w:rPr>
                                <w:rFonts w:ascii="Aptos Black" w:eastAsia="Aptos" w:hAnsi="Aptos Black"/>
                                <w:color w:val="FFFFFF"/>
                                <w:sz w:val="28"/>
                                <w:szCs w:val="28"/>
                                <w14:ligatures w14:val="none"/>
                              </w:rPr>
                            </w:pPr>
                            <w:r w:rsidRPr="001208A6">
                              <w:rPr>
                                <w:rFonts w:ascii="Aptos Black" w:eastAsia="Aptos" w:hAnsi="Aptos Black"/>
                                <w:color w:val="FFFFFF"/>
                                <w:sz w:val="28"/>
                                <w:szCs w:val="28"/>
                              </w:rPr>
                              <w:t>2026 Influenza Vaccination</w:t>
                            </w:r>
                          </w:p>
                          <w:p w14:paraId="61955943" w14:textId="77777777" w:rsidR="001D1F43" w:rsidRPr="001208A6" w:rsidRDefault="001D1F43" w:rsidP="001D1F43">
                            <w:pPr>
                              <w:spacing w:before="0" w:after="0"/>
                              <w:rPr>
                                <w:rFonts w:eastAsia="Aptos"/>
                                <w:color w:val="FFFFFF"/>
                              </w:rPr>
                            </w:pPr>
                            <w:r w:rsidRPr="00AA33A3">
                              <w:rPr>
                                <w:rFonts w:eastAsia="Aptos"/>
                                <w:color w:val="FFFFFF"/>
                              </w:rPr>
                              <w:t>Information for consumers</w:t>
                            </w:r>
                          </w:p>
                        </w:txbxContent>
                      </wps:txbx>
                      <wps:bodyPr wrap="square" lIns="252000" tIns="0" rIns="0" bIns="0" anchor="ctr" anchorCtr="0">
                        <a:noAutofit/>
                      </wps:bodyPr>
                    </wps:wsp>
                    <wpg:grpSp>
                      <wpg:cNvPr id="22980697" name="Group 22980697"/>
                      <wpg:cNvGrpSpPr/>
                      <wpg:grpSpPr>
                        <a:xfrm>
                          <a:off x="5390899" y="115356"/>
                          <a:ext cx="1448935" cy="379822"/>
                          <a:chOff x="5390899" y="115356"/>
                          <a:chExt cx="1448935" cy="379822"/>
                        </a:xfrm>
                      </wpg:grpSpPr>
                      <wps:wsp>
                        <wps:cNvPr id="228715277" name="Freeform: Shape 228715277"/>
                        <wps:cNvSpPr/>
                        <wps:spPr>
                          <a:xfrm>
                            <a:off x="6289881" y="153555"/>
                            <a:ext cx="51556" cy="60787"/>
                          </a:xfrm>
                          <a:custGeom>
                            <a:avLst/>
                            <a:gdLst>
                              <a:gd name="csX0" fmla="*/ 9016 w 51557"/>
                              <a:gd name="csY0" fmla="*/ 14087 h 60791"/>
                              <a:gd name="csX1" fmla="*/ 9016 w 51557"/>
                              <a:gd name="csY1" fmla="*/ 60791 h 60791"/>
                              <a:gd name="csX2" fmla="*/ 0 w 51557"/>
                              <a:gd name="csY2" fmla="*/ 60791 h 60791"/>
                              <a:gd name="csX3" fmla="*/ 0 w 51557"/>
                              <a:gd name="csY3" fmla="*/ 0 h 60791"/>
                              <a:gd name="csX4" fmla="*/ 9397 w 51557"/>
                              <a:gd name="csY4" fmla="*/ 0 h 60791"/>
                              <a:gd name="csX5" fmla="*/ 42414 w 51557"/>
                              <a:gd name="csY5" fmla="*/ 45562 h 60791"/>
                              <a:gd name="csX6" fmla="*/ 42414 w 51557"/>
                              <a:gd name="csY6" fmla="*/ 0 h 60791"/>
                              <a:gd name="csX7" fmla="*/ 51557 w 51557"/>
                              <a:gd name="csY7" fmla="*/ 0 h 60791"/>
                              <a:gd name="csX8" fmla="*/ 51557 w 51557"/>
                              <a:gd name="csY8" fmla="*/ 60791 h 60791"/>
                              <a:gd name="csX9" fmla="*/ 42668 w 51557"/>
                              <a:gd name="csY9" fmla="*/ 60791 h 60791"/>
                              <a:gd name="csX10" fmla="*/ 9016 w 51557"/>
                              <a:gd name="csY10" fmla="*/ 14087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1557" h="60791">
                                <a:moveTo>
                                  <a:pt x="9016" y="14087"/>
                                </a:moveTo>
                                <a:lnTo>
                                  <a:pt x="9016" y="60791"/>
                                </a:lnTo>
                                <a:lnTo>
                                  <a:pt x="0" y="60791"/>
                                </a:lnTo>
                                <a:lnTo>
                                  <a:pt x="0" y="0"/>
                                </a:lnTo>
                                <a:lnTo>
                                  <a:pt x="9397" y="0"/>
                                </a:lnTo>
                                <a:lnTo>
                                  <a:pt x="42414" y="45562"/>
                                </a:lnTo>
                                <a:lnTo>
                                  <a:pt x="42414" y="0"/>
                                </a:lnTo>
                                <a:lnTo>
                                  <a:pt x="51557" y="0"/>
                                </a:lnTo>
                                <a:lnTo>
                                  <a:pt x="51557" y="60791"/>
                                </a:lnTo>
                                <a:lnTo>
                                  <a:pt x="42668" y="60791"/>
                                </a:lnTo>
                                <a:lnTo>
                                  <a:pt x="9016" y="14087"/>
                                </a:lnTo>
                                <a:close/>
                              </a:path>
                            </a:pathLst>
                          </a:custGeom>
                          <a:solidFill>
                            <a:srgbClr val="231F20"/>
                          </a:solidFill>
                          <a:ln w="12688" cap="flat">
                            <a:noFill/>
                            <a:prstDash val="solid"/>
                            <a:miter/>
                          </a:ln>
                        </wps:spPr>
                        <wps:bodyPr/>
                      </wps:wsp>
                      <wpg:grpSp>
                        <wpg:cNvPr id="1840248478" name="Graphic 1"/>
                        <wpg:cNvGrpSpPr/>
                        <wpg:grpSpPr>
                          <a:xfrm>
                            <a:off x="6349029" y="152920"/>
                            <a:ext cx="226796" cy="62564"/>
                            <a:chOff x="6349056" y="152920"/>
                            <a:chExt cx="226801" cy="62568"/>
                          </a:xfrm>
                          <a:solidFill>
                            <a:srgbClr val="231F20"/>
                          </a:solidFill>
                        </wpg:grpSpPr>
                        <wps:wsp>
                          <wps:cNvPr id="1646311889" name="Freeform: Shape 1646311889"/>
                          <wps:cNvSpPr/>
                          <wps:spPr>
                            <a:xfrm>
                              <a:off x="6349056" y="169292"/>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69 w 37969"/>
                                <a:gd name="csY16" fmla="*/ 15356 h 46196"/>
                                <a:gd name="csX17" fmla="*/ 37969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1"/>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3" y="17133"/>
                                    <a:pt x="15365" y="17133"/>
                                  </a:cubicBezTo>
                                  <a:cubicBezTo>
                                    <a:pt x="21334" y="17133"/>
                                    <a:pt x="26413" y="19037"/>
                                    <a:pt x="29842" y="22971"/>
                                  </a:cubicBezTo>
                                  <a:lnTo>
                                    <a:pt x="29842" y="15737"/>
                                  </a:lnTo>
                                  <a:cubicBezTo>
                                    <a:pt x="29842" y="10280"/>
                                    <a:pt x="25398" y="6980"/>
                                    <a:pt x="19048" y="6980"/>
                                  </a:cubicBezTo>
                                  <a:cubicBezTo>
                                    <a:pt x="14096" y="6980"/>
                                    <a:pt x="9778" y="8884"/>
                                    <a:pt x="5841" y="12818"/>
                                  </a:cubicBezTo>
                                  <a:lnTo>
                                    <a:pt x="2286" y="7234"/>
                                  </a:lnTo>
                                  <a:cubicBezTo>
                                    <a:pt x="7238" y="2411"/>
                                    <a:pt x="13207" y="0"/>
                                    <a:pt x="20318" y="0"/>
                                  </a:cubicBezTo>
                                  <a:cubicBezTo>
                                    <a:pt x="29842" y="0"/>
                                    <a:pt x="37969" y="4188"/>
                                    <a:pt x="37969" y="15356"/>
                                  </a:cubicBezTo>
                                  <a:lnTo>
                                    <a:pt x="37969" y="45054"/>
                                  </a:lnTo>
                                  <a:lnTo>
                                    <a:pt x="29715" y="45054"/>
                                  </a:lnTo>
                                  <a:lnTo>
                                    <a:pt x="29715" y="40231"/>
                                  </a:lnTo>
                                  <a:close/>
                                </a:path>
                              </a:pathLst>
                            </a:custGeom>
                            <a:solidFill>
                              <a:srgbClr val="231F20"/>
                            </a:solidFill>
                            <a:ln w="12688" cap="flat">
                              <a:noFill/>
                              <a:prstDash val="solid"/>
                              <a:miter/>
                            </a:ln>
                          </wps:spPr>
                          <wps:bodyPr/>
                        </wps:wsp>
                        <wps:wsp>
                          <wps:cNvPr id="1648569884" name="Freeform: Shape 1648569884"/>
                          <wps:cNvSpPr/>
                          <wps:spPr>
                            <a:xfrm>
                              <a:off x="6392105" y="158251"/>
                              <a:ext cx="26540" cy="57110"/>
                            </a:xfrm>
                            <a:custGeom>
                              <a:avLst/>
                              <a:gdLst>
                                <a:gd name="csX0" fmla="*/ 7366 w 26540"/>
                                <a:gd name="csY0" fmla="*/ 46323 h 57110"/>
                                <a:gd name="csX1" fmla="*/ 7366 w 26540"/>
                                <a:gd name="csY1" fmla="*/ 19291 h 57110"/>
                                <a:gd name="csX2" fmla="*/ 0 w 26540"/>
                                <a:gd name="csY2" fmla="*/ 19291 h 57110"/>
                                <a:gd name="csX3" fmla="*/ 0 w 26540"/>
                                <a:gd name="csY3" fmla="*/ 12057 h 57110"/>
                                <a:gd name="csX4" fmla="*/ 7366 w 26540"/>
                                <a:gd name="csY4" fmla="*/ 12057 h 57110"/>
                                <a:gd name="csX5" fmla="*/ 7366 w 26540"/>
                                <a:gd name="csY5" fmla="*/ 0 h 57110"/>
                                <a:gd name="csX6" fmla="*/ 15620 w 26540"/>
                                <a:gd name="csY6" fmla="*/ 0 h 57110"/>
                                <a:gd name="csX7" fmla="*/ 15620 w 26540"/>
                                <a:gd name="csY7" fmla="*/ 12057 h 57110"/>
                                <a:gd name="csX8" fmla="*/ 24509 w 26540"/>
                                <a:gd name="csY8" fmla="*/ 12057 h 57110"/>
                                <a:gd name="csX9" fmla="*/ 24509 w 26540"/>
                                <a:gd name="csY9" fmla="*/ 19291 h 57110"/>
                                <a:gd name="csX10" fmla="*/ 15620 w 26540"/>
                                <a:gd name="csY10" fmla="*/ 19291 h 57110"/>
                                <a:gd name="csX11" fmla="*/ 15620 w 26540"/>
                                <a:gd name="csY11" fmla="*/ 44546 h 57110"/>
                                <a:gd name="csX12" fmla="*/ 19937 w 26540"/>
                                <a:gd name="csY12" fmla="*/ 49877 h 57110"/>
                                <a:gd name="csX13" fmla="*/ 24382 w 26540"/>
                                <a:gd name="csY13" fmla="*/ 48100 h 57110"/>
                                <a:gd name="csX14" fmla="*/ 26540 w 26540"/>
                                <a:gd name="csY14" fmla="*/ 54319 h 57110"/>
                                <a:gd name="csX15" fmla="*/ 17905 w 26540"/>
                                <a:gd name="csY15" fmla="*/ 57111 h 57110"/>
                                <a:gd name="csX16" fmla="*/ 7366 w 26540"/>
                                <a:gd name="csY16" fmla="*/ 46196 h 571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6540" h="57110">
                                  <a:moveTo>
                                    <a:pt x="7366" y="46323"/>
                                  </a:moveTo>
                                  <a:lnTo>
                                    <a:pt x="7366" y="19291"/>
                                  </a:lnTo>
                                  <a:lnTo>
                                    <a:pt x="0" y="19291"/>
                                  </a:lnTo>
                                  <a:lnTo>
                                    <a:pt x="0" y="12057"/>
                                  </a:lnTo>
                                  <a:lnTo>
                                    <a:pt x="7366" y="12057"/>
                                  </a:lnTo>
                                  <a:lnTo>
                                    <a:pt x="7366" y="0"/>
                                  </a:lnTo>
                                  <a:lnTo>
                                    <a:pt x="15620" y="0"/>
                                  </a:lnTo>
                                  <a:lnTo>
                                    <a:pt x="15620" y="12057"/>
                                  </a:lnTo>
                                  <a:lnTo>
                                    <a:pt x="24509" y="12057"/>
                                  </a:lnTo>
                                  <a:lnTo>
                                    <a:pt x="24509" y="19291"/>
                                  </a:lnTo>
                                  <a:lnTo>
                                    <a:pt x="15620" y="19291"/>
                                  </a:lnTo>
                                  <a:lnTo>
                                    <a:pt x="15620" y="44546"/>
                                  </a:lnTo>
                                  <a:cubicBezTo>
                                    <a:pt x="15620" y="47719"/>
                                    <a:pt x="17016" y="49877"/>
                                    <a:pt x="19937" y="49877"/>
                                  </a:cubicBezTo>
                                  <a:cubicBezTo>
                                    <a:pt x="21842" y="49877"/>
                                    <a:pt x="23620" y="49115"/>
                                    <a:pt x="24382" y="48100"/>
                                  </a:cubicBezTo>
                                  <a:lnTo>
                                    <a:pt x="26540" y="54319"/>
                                  </a:lnTo>
                                  <a:cubicBezTo>
                                    <a:pt x="24763" y="55969"/>
                                    <a:pt x="22223" y="57111"/>
                                    <a:pt x="17905" y="57111"/>
                                  </a:cubicBezTo>
                                  <a:cubicBezTo>
                                    <a:pt x="10921" y="57111"/>
                                    <a:pt x="7366" y="53176"/>
                                    <a:pt x="7366" y="46196"/>
                                  </a:cubicBezTo>
                                </a:path>
                              </a:pathLst>
                            </a:custGeom>
                            <a:solidFill>
                              <a:srgbClr val="231F20"/>
                            </a:solidFill>
                            <a:ln w="12688" cap="flat">
                              <a:noFill/>
                              <a:prstDash val="solid"/>
                              <a:miter/>
                            </a:ln>
                          </wps:spPr>
                          <wps:bodyPr/>
                        </wps:wsp>
                        <wps:wsp>
                          <wps:cNvPr id="986183325" name="Freeform: Shape 986183325"/>
                          <wps:cNvSpPr/>
                          <wps:spPr>
                            <a:xfrm>
                              <a:off x="6423979" y="152920"/>
                              <a:ext cx="10666" cy="61425"/>
                            </a:xfrm>
                            <a:custGeom>
                              <a:avLst/>
                              <a:gdLst>
                                <a:gd name="csX0" fmla="*/ 1270 w 10666"/>
                                <a:gd name="csY0" fmla="*/ 17387 h 61425"/>
                                <a:gd name="csX1" fmla="*/ 9524 w 10666"/>
                                <a:gd name="csY1" fmla="*/ 17387 h 61425"/>
                                <a:gd name="csX2" fmla="*/ 9524 w 10666"/>
                                <a:gd name="csY2" fmla="*/ 61426 h 61425"/>
                                <a:gd name="csX3" fmla="*/ 1270 w 10666"/>
                                <a:gd name="csY3" fmla="*/ 61426 h 61425"/>
                                <a:gd name="csX4" fmla="*/ 1270 w 10666"/>
                                <a:gd name="csY4" fmla="*/ 17387 h 61425"/>
                                <a:gd name="csX5" fmla="*/ 0 w 10666"/>
                                <a:gd name="csY5" fmla="*/ 5203 h 61425"/>
                                <a:gd name="csX6" fmla="*/ 5334 w 10666"/>
                                <a:gd name="csY6" fmla="*/ 0 h 61425"/>
                                <a:gd name="csX7" fmla="*/ 10667 w 10666"/>
                                <a:gd name="csY7" fmla="*/ 5203 h 61425"/>
                                <a:gd name="csX8" fmla="*/ 5334 w 10666"/>
                                <a:gd name="csY8" fmla="*/ 10534 h 61425"/>
                                <a:gd name="csX9" fmla="*/ 0 w 10666"/>
                                <a:gd name="csY9" fmla="*/ 5203 h 614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666" h="61425">
                                  <a:moveTo>
                                    <a:pt x="1270" y="17387"/>
                                  </a:moveTo>
                                  <a:lnTo>
                                    <a:pt x="9524" y="17387"/>
                                  </a:lnTo>
                                  <a:lnTo>
                                    <a:pt x="9524" y="61426"/>
                                  </a:lnTo>
                                  <a:lnTo>
                                    <a:pt x="1270" y="61426"/>
                                  </a:lnTo>
                                  <a:lnTo>
                                    <a:pt x="1270" y="17387"/>
                                  </a:lnTo>
                                  <a:close/>
                                  <a:moveTo>
                                    <a:pt x="0" y="5203"/>
                                  </a:moveTo>
                                  <a:cubicBezTo>
                                    <a:pt x="0" y="2284"/>
                                    <a:pt x="2413" y="0"/>
                                    <a:pt x="5334" y="0"/>
                                  </a:cubicBezTo>
                                  <a:cubicBezTo>
                                    <a:pt x="8254" y="0"/>
                                    <a:pt x="10667" y="2284"/>
                                    <a:pt x="10667" y="5203"/>
                                  </a:cubicBezTo>
                                  <a:cubicBezTo>
                                    <a:pt x="10667" y="8122"/>
                                    <a:pt x="8254" y="10534"/>
                                    <a:pt x="5334" y="10534"/>
                                  </a:cubicBezTo>
                                  <a:cubicBezTo>
                                    <a:pt x="2413" y="10534"/>
                                    <a:pt x="0" y="8122"/>
                                    <a:pt x="0" y="5203"/>
                                  </a:cubicBezTo>
                                </a:path>
                              </a:pathLst>
                            </a:custGeom>
                            <a:solidFill>
                              <a:srgbClr val="231F20"/>
                            </a:solidFill>
                            <a:ln w="12688" cap="flat">
                              <a:noFill/>
                              <a:prstDash val="solid"/>
                              <a:miter/>
                            </a:ln>
                          </wps:spPr>
                          <wps:bodyPr/>
                        </wps:wsp>
                        <wps:wsp>
                          <wps:cNvPr id="1111364429" name="Freeform: Shape 1111364429"/>
                          <wps:cNvSpPr/>
                          <wps:spPr>
                            <a:xfrm>
                              <a:off x="6441376" y="169165"/>
                              <a:ext cx="44445" cy="46323"/>
                            </a:xfrm>
                            <a:custGeom>
                              <a:avLst/>
                              <a:gdLst>
                                <a:gd name="csX0" fmla="*/ 35938 w 44445"/>
                                <a:gd name="csY0" fmla="*/ 23098 h 46323"/>
                                <a:gd name="csX1" fmla="*/ 22223 w 44445"/>
                                <a:gd name="csY1" fmla="*/ 7361 h 46323"/>
                                <a:gd name="csX2" fmla="*/ 8508 w 44445"/>
                                <a:gd name="csY2" fmla="*/ 23098 h 46323"/>
                                <a:gd name="csX3" fmla="*/ 22223 w 44445"/>
                                <a:gd name="csY3" fmla="*/ 38962 h 46323"/>
                                <a:gd name="csX4" fmla="*/ 35938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8" y="23098"/>
                                  </a:moveTo>
                                  <a:cubicBezTo>
                                    <a:pt x="35938" y="14849"/>
                                    <a:pt x="31112" y="7361"/>
                                    <a:pt x="22223" y="7361"/>
                                  </a:cubicBezTo>
                                  <a:cubicBezTo>
                                    <a:pt x="13334" y="7361"/>
                                    <a:pt x="8508" y="14849"/>
                                    <a:pt x="8508" y="23098"/>
                                  </a:cubicBezTo>
                                  <a:cubicBezTo>
                                    <a:pt x="8508" y="31347"/>
                                    <a:pt x="13461" y="38962"/>
                                    <a:pt x="22223" y="38962"/>
                                  </a:cubicBezTo>
                                  <a:cubicBezTo>
                                    <a:pt x="30985" y="38962"/>
                                    <a:pt x="35938" y="31474"/>
                                    <a:pt x="35938" y="23098"/>
                                  </a:cubicBezTo>
                                  <a:moveTo>
                                    <a:pt x="0" y="23098"/>
                                  </a:moveTo>
                                  <a:cubicBezTo>
                                    <a:pt x="0" y="10407"/>
                                    <a:pt x="8508" y="0"/>
                                    <a:pt x="22223" y="0"/>
                                  </a:cubicBezTo>
                                  <a:cubicBezTo>
                                    <a:pt x="35938" y="0"/>
                                    <a:pt x="44446" y="10407"/>
                                    <a:pt x="44446" y="23098"/>
                                  </a:cubicBezTo>
                                  <a:cubicBezTo>
                                    <a:pt x="44446" y="35789"/>
                                    <a:pt x="35938" y="46323"/>
                                    <a:pt x="22223" y="46323"/>
                                  </a:cubicBezTo>
                                  <a:cubicBezTo>
                                    <a:pt x="8508" y="46323"/>
                                    <a:pt x="0" y="35916"/>
                                    <a:pt x="0" y="23098"/>
                                  </a:cubicBezTo>
                                </a:path>
                              </a:pathLst>
                            </a:custGeom>
                            <a:solidFill>
                              <a:srgbClr val="231F20"/>
                            </a:solidFill>
                            <a:ln w="12688" cap="flat">
                              <a:noFill/>
                              <a:prstDash val="solid"/>
                              <a:miter/>
                            </a:ln>
                          </wps:spPr>
                          <wps:bodyPr/>
                        </wps:wsp>
                        <wps:wsp>
                          <wps:cNvPr id="1374226764" name="Freeform: Shape 1374226764"/>
                          <wps:cNvSpPr/>
                          <wps:spPr>
                            <a:xfrm>
                              <a:off x="6492934" y="169292"/>
                              <a:ext cx="37969" cy="45180"/>
                            </a:xfrm>
                            <a:custGeom>
                              <a:avLst/>
                              <a:gdLst>
                                <a:gd name="csX0" fmla="*/ 29843 w 37969"/>
                                <a:gd name="csY0" fmla="*/ 16879 h 45180"/>
                                <a:gd name="csX1" fmla="*/ 20445 w 37969"/>
                                <a:gd name="csY1" fmla="*/ 7234 h 45180"/>
                                <a:gd name="csX2" fmla="*/ 8255 w 37969"/>
                                <a:gd name="csY2" fmla="*/ 13580 h 45180"/>
                                <a:gd name="csX3" fmla="*/ 8255 w 37969"/>
                                <a:gd name="csY3" fmla="*/ 45054 h 45180"/>
                                <a:gd name="csX4" fmla="*/ 0 w 37969"/>
                                <a:gd name="csY4" fmla="*/ 45054 h 45180"/>
                                <a:gd name="csX5" fmla="*/ 0 w 37969"/>
                                <a:gd name="csY5" fmla="*/ 1015 h 45180"/>
                                <a:gd name="csX6" fmla="*/ 8255 w 37969"/>
                                <a:gd name="csY6" fmla="*/ 1015 h 45180"/>
                                <a:gd name="csX7" fmla="*/ 8255 w 37969"/>
                                <a:gd name="csY7" fmla="*/ 7234 h 45180"/>
                                <a:gd name="csX8" fmla="*/ 23874 w 37969"/>
                                <a:gd name="csY8" fmla="*/ 0 h 45180"/>
                                <a:gd name="csX9" fmla="*/ 37969 w 37969"/>
                                <a:gd name="csY9" fmla="*/ 14214 h 45180"/>
                                <a:gd name="csX10" fmla="*/ 37969 w 37969"/>
                                <a:gd name="csY10" fmla="*/ 45181 h 45180"/>
                                <a:gd name="csX11" fmla="*/ 29716 w 37969"/>
                                <a:gd name="csY11" fmla="*/ 45181 h 45180"/>
                                <a:gd name="csX12" fmla="*/ 29716 w 37969"/>
                                <a:gd name="csY12" fmla="*/ 17006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969" h="45180">
                                  <a:moveTo>
                                    <a:pt x="29843" y="16879"/>
                                  </a:moveTo>
                                  <a:cubicBezTo>
                                    <a:pt x="29843" y="9645"/>
                                    <a:pt x="26032" y="7234"/>
                                    <a:pt x="20445" y="7234"/>
                                  </a:cubicBezTo>
                                  <a:cubicBezTo>
                                    <a:pt x="15366" y="7234"/>
                                    <a:pt x="10667" y="10407"/>
                                    <a:pt x="8255" y="13580"/>
                                  </a:cubicBezTo>
                                  <a:lnTo>
                                    <a:pt x="8255" y="45054"/>
                                  </a:lnTo>
                                  <a:lnTo>
                                    <a:pt x="0" y="45054"/>
                                  </a:lnTo>
                                  <a:lnTo>
                                    <a:pt x="0" y="1015"/>
                                  </a:lnTo>
                                  <a:lnTo>
                                    <a:pt x="8255" y="1015"/>
                                  </a:lnTo>
                                  <a:lnTo>
                                    <a:pt x="8255" y="7234"/>
                                  </a:lnTo>
                                  <a:cubicBezTo>
                                    <a:pt x="11175" y="3680"/>
                                    <a:pt x="17017" y="0"/>
                                    <a:pt x="23874" y="0"/>
                                  </a:cubicBezTo>
                                  <a:cubicBezTo>
                                    <a:pt x="33144" y="0"/>
                                    <a:pt x="37969" y="4950"/>
                                    <a:pt x="37969" y="14214"/>
                                  </a:cubicBezTo>
                                  <a:lnTo>
                                    <a:pt x="37969" y="45181"/>
                                  </a:lnTo>
                                  <a:lnTo>
                                    <a:pt x="29716" y="45181"/>
                                  </a:lnTo>
                                  <a:lnTo>
                                    <a:pt x="29716" y="17006"/>
                                  </a:lnTo>
                                  <a:close/>
                                </a:path>
                              </a:pathLst>
                            </a:custGeom>
                            <a:solidFill>
                              <a:srgbClr val="231F20"/>
                            </a:solidFill>
                            <a:ln w="12688" cap="flat">
                              <a:noFill/>
                              <a:prstDash val="solid"/>
                              <a:miter/>
                            </a:ln>
                          </wps:spPr>
                          <wps:bodyPr/>
                        </wps:wsp>
                        <wps:wsp>
                          <wps:cNvPr id="1140050710" name="Freeform: Shape 1140050710"/>
                          <wps:cNvSpPr/>
                          <wps:spPr>
                            <a:xfrm>
                              <a:off x="6537887" y="169292"/>
                              <a:ext cx="37970" cy="46196"/>
                            </a:xfrm>
                            <a:custGeom>
                              <a:avLst/>
                              <a:gdLst>
                                <a:gd name="csX0" fmla="*/ 29843 w 37970"/>
                                <a:gd name="csY0" fmla="*/ 27921 h 46196"/>
                                <a:gd name="csX1" fmla="*/ 18541 w 37970"/>
                                <a:gd name="csY1" fmla="*/ 22844 h 46196"/>
                                <a:gd name="csX2" fmla="*/ 8382 w 37970"/>
                                <a:gd name="csY2" fmla="*/ 31601 h 46196"/>
                                <a:gd name="csX3" fmla="*/ 18541 w 37970"/>
                                <a:gd name="csY3" fmla="*/ 40358 h 46196"/>
                                <a:gd name="csX4" fmla="*/ 29843 w 37970"/>
                                <a:gd name="csY4" fmla="*/ 35282 h 46196"/>
                                <a:gd name="csX5" fmla="*/ 29843 w 37970"/>
                                <a:gd name="csY5" fmla="*/ 27794 h 46196"/>
                                <a:gd name="csX6" fmla="*/ 29843 w 37970"/>
                                <a:gd name="csY6" fmla="*/ 40231 h 46196"/>
                                <a:gd name="csX7" fmla="*/ 15366 w 37970"/>
                                <a:gd name="csY7" fmla="*/ 46196 h 46196"/>
                                <a:gd name="csX8" fmla="*/ 0 w 37970"/>
                                <a:gd name="csY8" fmla="*/ 31601 h 46196"/>
                                <a:gd name="csX9" fmla="*/ 15366 w 37970"/>
                                <a:gd name="csY9" fmla="*/ 17133 h 46196"/>
                                <a:gd name="csX10" fmla="*/ 29843 w 37970"/>
                                <a:gd name="csY10" fmla="*/ 22971 h 46196"/>
                                <a:gd name="csX11" fmla="*/ 29843 w 37970"/>
                                <a:gd name="csY11" fmla="*/ 15737 h 46196"/>
                                <a:gd name="csX12" fmla="*/ 19048 w 37970"/>
                                <a:gd name="csY12" fmla="*/ 6980 h 46196"/>
                                <a:gd name="csX13" fmla="*/ 5842 w 37970"/>
                                <a:gd name="csY13" fmla="*/ 12818 h 46196"/>
                                <a:gd name="csX14" fmla="*/ 2286 w 37970"/>
                                <a:gd name="csY14" fmla="*/ 7234 h 46196"/>
                                <a:gd name="csX15" fmla="*/ 20319 w 37970"/>
                                <a:gd name="csY15" fmla="*/ 0 h 46196"/>
                                <a:gd name="csX16" fmla="*/ 37970 w 37970"/>
                                <a:gd name="csY16" fmla="*/ 15356 h 46196"/>
                                <a:gd name="csX17" fmla="*/ 37970 w 37970"/>
                                <a:gd name="csY17" fmla="*/ 45054 h 46196"/>
                                <a:gd name="csX18" fmla="*/ 29716 w 37970"/>
                                <a:gd name="csY18" fmla="*/ 45054 h 46196"/>
                                <a:gd name="csX19" fmla="*/ 29716 w 37970"/>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70" h="46196">
                                  <a:moveTo>
                                    <a:pt x="29843" y="27921"/>
                                  </a:moveTo>
                                  <a:cubicBezTo>
                                    <a:pt x="27430" y="24621"/>
                                    <a:pt x="23112" y="22844"/>
                                    <a:pt x="18541" y="22844"/>
                                  </a:cubicBezTo>
                                  <a:cubicBezTo>
                                    <a:pt x="12572" y="22844"/>
                                    <a:pt x="8382" y="26398"/>
                                    <a:pt x="8382" y="31601"/>
                                  </a:cubicBezTo>
                                  <a:cubicBezTo>
                                    <a:pt x="8382" y="36805"/>
                                    <a:pt x="12572" y="40358"/>
                                    <a:pt x="18541" y="40358"/>
                                  </a:cubicBezTo>
                                  <a:cubicBezTo>
                                    <a:pt x="23112" y="40358"/>
                                    <a:pt x="27430" y="38581"/>
                                    <a:pt x="29843" y="35282"/>
                                  </a:cubicBezTo>
                                  <a:lnTo>
                                    <a:pt x="29843" y="27794"/>
                                  </a:lnTo>
                                  <a:close/>
                                  <a:moveTo>
                                    <a:pt x="29843" y="40231"/>
                                  </a:moveTo>
                                  <a:cubicBezTo>
                                    <a:pt x="26414" y="44039"/>
                                    <a:pt x="21335" y="46196"/>
                                    <a:pt x="15366" y="46196"/>
                                  </a:cubicBezTo>
                                  <a:cubicBezTo>
                                    <a:pt x="8000" y="46196"/>
                                    <a:pt x="0" y="41247"/>
                                    <a:pt x="0" y="31601"/>
                                  </a:cubicBezTo>
                                  <a:cubicBezTo>
                                    <a:pt x="0" y="21956"/>
                                    <a:pt x="7874" y="17133"/>
                                    <a:pt x="15366" y="17133"/>
                                  </a:cubicBezTo>
                                  <a:cubicBezTo>
                                    <a:pt x="21335" y="17133"/>
                                    <a:pt x="26414" y="19037"/>
                                    <a:pt x="29843" y="22971"/>
                                  </a:cubicBezTo>
                                  <a:lnTo>
                                    <a:pt x="29843" y="15737"/>
                                  </a:lnTo>
                                  <a:cubicBezTo>
                                    <a:pt x="29843" y="10280"/>
                                    <a:pt x="25398" y="6980"/>
                                    <a:pt x="19048" y="6980"/>
                                  </a:cubicBezTo>
                                  <a:cubicBezTo>
                                    <a:pt x="14096" y="6980"/>
                                    <a:pt x="9778" y="8884"/>
                                    <a:pt x="5842" y="12818"/>
                                  </a:cubicBezTo>
                                  <a:lnTo>
                                    <a:pt x="2286" y="7234"/>
                                  </a:lnTo>
                                  <a:cubicBezTo>
                                    <a:pt x="7238" y="2411"/>
                                    <a:pt x="13207" y="0"/>
                                    <a:pt x="20319" y="0"/>
                                  </a:cubicBezTo>
                                  <a:cubicBezTo>
                                    <a:pt x="29843" y="0"/>
                                    <a:pt x="37970" y="4188"/>
                                    <a:pt x="37970" y="15356"/>
                                  </a:cubicBezTo>
                                  <a:lnTo>
                                    <a:pt x="37970" y="45054"/>
                                  </a:lnTo>
                                  <a:lnTo>
                                    <a:pt x="29716" y="45054"/>
                                  </a:lnTo>
                                  <a:lnTo>
                                    <a:pt x="29716" y="40231"/>
                                  </a:lnTo>
                                  <a:close/>
                                </a:path>
                              </a:pathLst>
                            </a:custGeom>
                            <a:solidFill>
                              <a:srgbClr val="231F20"/>
                            </a:solidFill>
                            <a:ln w="12688" cap="flat">
                              <a:noFill/>
                              <a:prstDash val="solid"/>
                              <a:miter/>
                            </a:ln>
                          </wps:spPr>
                          <wps:bodyPr/>
                        </wps:wsp>
                      </wpg:grpSp>
                      <wps:wsp>
                        <wps:cNvPr id="824230624" name="Rectangle 824230624"/>
                        <wps:cNvSpPr/>
                        <wps:spPr>
                          <a:xfrm>
                            <a:off x="6584869" y="153555"/>
                            <a:ext cx="8254" cy="60787"/>
                          </a:xfrm>
                          <a:prstGeom prst="rect">
                            <a:avLst/>
                          </a:prstGeom>
                          <a:solidFill>
                            <a:srgbClr val="231F20"/>
                          </a:solidFill>
                          <a:ln w="12688" cap="flat">
                            <a:noFill/>
                            <a:prstDash val="solid"/>
                            <a:miter/>
                          </a:ln>
                        </wps:spPr>
                        <wps:bodyPr/>
                      </wps:wsp>
                      <wps:wsp>
                        <wps:cNvPr id="1873488300" name="Rectangle 1873488300"/>
                        <wps:cNvSpPr/>
                        <wps:spPr>
                          <a:xfrm>
                            <a:off x="6289881" y="236297"/>
                            <a:ext cx="15746" cy="60787"/>
                          </a:xfrm>
                          <a:prstGeom prst="rect">
                            <a:avLst/>
                          </a:prstGeom>
                          <a:solidFill>
                            <a:srgbClr val="231F20"/>
                          </a:solidFill>
                          <a:ln w="12688" cap="flat">
                            <a:noFill/>
                            <a:prstDash val="solid"/>
                            <a:miter/>
                          </a:ln>
                        </wps:spPr>
                        <wps:bodyPr/>
                      </wps:wsp>
                      <wpg:grpSp>
                        <wpg:cNvPr id="1417049256" name="Graphic 1"/>
                        <wpg:cNvGrpSpPr/>
                        <wpg:grpSpPr>
                          <a:xfrm>
                            <a:off x="6289879" y="232616"/>
                            <a:ext cx="549214" cy="165102"/>
                            <a:chOff x="6289881" y="232617"/>
                            <a:chExt cx="549223" cy="165112"/>
                          </a:xfrm>
                          <a:solidFill>
                            <a:srgbClr val="231F20"/>
                          </a:solidFill>
                        </wpg:grpSpPr>
                        <wps:wsp>
                          <wps:cNvPr id="1405446459" name="Freeform: Shape 1405446459"/>
                          <wps:cNvSpPr/>
                          <wps:spPr>
                            <a:xfrm>
                              <a:off x="6314262" y="251907"/>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60"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40"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333421101" name="Freeform: Shape 333421101"/>
                          <wps:cNvSpPr/>
                          <wps:spPr>
                            <a:xfrm>
                              <a:off x="6392233" y="251907"/>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59"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39"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1371992243" name="Freeform: Shape 1371992243"/>
                          <wps:cNvSpPr/>
                          <wps:spPr>
                            <a:xfrm>
                              <a:off x="6470331" y="253177"/>
                              <a:ext cx="43810" cy="45054"/>
                            </a:xfrm>
                            <a:custGeom>
                              <a:avLst/>
                              <a:gdLst>
                                <a:gd name="csX0" fmla="*/ 29715 w 43810"/>
                                <a:gd name="csY0" fmla="*/ 38708 h 45054"/>
                                <a:gd name="csX1" fmla="*/ 14477 w 43810"/>
                                <a:gd name="csY1" fmla="*/ 45054 h 45054"/>
                                <a:gd name="csX2" fmla="*/ 0 w 43810"/>
                                <a:gd name="csY2" fmla="*/ 31347 h 45054"/>
                                <a:gd name="csX3" fmla="*/ 0 w 43810"/>
                                <a:gd name="csY3" fmla="*/ 0 h 45054"/>
                                <a:gd name="csX4" fmla="*/ 14096 w 43810"/>
                                <a:gd name="csY4" fmla="*/ 0 h 45054"/>
                                <a:gd name="csX5" fmla="*/ 14096 w 43810"/>
                                <a:gd name="csY5" fmla="*/ 25636 h 45054"/>
                                <a:gd name="csX6" fmla="*/ 21334 w 43810"/>
                                <a:gd name="csY6" fmla="*/ 32743 h 45054"/>
                                <a:gd name="csX7" fmla="*/ 29715 w 43810"/>
                                <a:gd name="csY7" fmla="*/ 28428 h 45054"/>
                                <a:gd name="csX8" fmla="*/ 29715 w 43810"/>
                                <a:gd name="csY8" fmla="*/ 0 h 45054"/>
                                <a:gd name="csX9" fmla="*/ 43811 w 43810"/>
                                <a:gd name="csY9" fmla="*/ 0 h 45054"/>
                                <a:gd name="csX10" fmla="*/ 43811 w 43810"/>
                                <a:gd name="csY10" fmla="*/ 44039 h 45054"/>
                                <a:gd name="csX11" fmla="*/ 29715 w 43810"/>
                                <a:gd name="csY11" fmla="*/ 44039 h 45054"/>
                                <a:gd name="csX12" fmla="*/ 29715 w 43810"/>
                                <a:gd name="csY12" fmla="*/ 38708 h 450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810" h="45054">
                                  <a:moveTo>
                                    <a:pt x="29715" y="38708"/>
                                  </a:moveTo>
                                  <a:cubicBezTo>
                                    <a:pt x="26922" y="41754"/>
                                    <a:pt x="21842" y="45054"/>
                                    <a:pt x="14477" y="45054"/>
                                  </a:cubicBezTo>
                                  <a:cubicBezTo>
                                    <a:pt x="4445" y="45054"/>
                                    <a:pt x="0" y="39343"/>
                                    <a:pt x="0" y="31347"/>
                                  </a:cubicBezTo>
                                  <a:lnTo>
                                    <a:pt x="0" y="0"/>
                                  </a:lnTo>
                                  <a:lnTo>
                                    <a:pt x="14096" y="0"/>
                                  </a:lnTo>
                                  <a:lnTo>
                                    <a:pt x="14096" y="25636"/>
                                  </a:lnTo>
                                  <a:cubicBezTo>
                                    <a:pt x="14096" y="30967"/>
                                    <a:pt x="16890" y="32743"/>
                                    <a:pt x="21334" y="32743"/>
                                  </a:cubicBezTo>
                                  <a:cubicBezTo>
                                    <a:pt x="25398" y="32743"/>
                                    <a:pt x="28064" y="30586"/>
                                    <a:pt x="29715" y="28428"/>
                                  </a:cubicBezTo>
                                  <a:lnTo>
                                    <a:pt x="29715" y="0"/>
                                  </a:lnTo>
                                  <a:lnTo>
                                    <a:pt x="43811" y="0"/>
                                  </a:lnTo>
                                  <a:lnTo>
                                    <a:pt x="43811" y="44039"/>
                                  </a:lnTo>
                                  <a:lnTo>
                                    <a:pt x="29715" y="44039"/>
                                  </a:lnTo>
                                  <a:lnTo>
                                    <a:pt x="29715" y="38708"/>
                                  </a:lnTo>
                                  <a:close/>
                                </a:path>
                              </a:pathLst>
                            </a:custGeom>
                            <a:solidFill>
                              <a:srgbClr val="231F20"/>
                            </a:solidFill>
                            <a:ln w="12688" cap="flat">
                              <a:noFill/>
                              <a:prstDash val="solid"/>
                              <a:miter/>
                            </a:ln>
                          </wps:spPr>
                          <wps:bodyPr/>
                        </wps:wsp>
                        <wps:wsp>
                          <wps:cNvPr id="330022595" name="Freeform: Shape 330022595"/>
                          <wps:cNvSpPr/>
                          <wps:spPr>
                            <a:xfrm>
                              <a:off x="6522396" y="252034"/>
                              <a:ext cx="43938" cy="45180"/>
                            </a:xfrm>
                            <a:custGeom>
                              <a:avLst/>
                              <a:gdLst>
                                <a:gd name="csX0" fmla="*/ 29969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2 w 43938"/>
                                <a:gd name="csY11" fmla="*/ 45181 h 45180"/>
                                <a:gd name="csX12" fmla="*/ 29842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69" y="19671"/>
                                  </a:moveTo>
                                  <a:cubicBezTo>
                                    <a:pt x="29969"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6" y="0"/>
                                    <a:pt x="43938" y="5838"/>
                                    <a:pt x="43938" y="13960"/>
                                  </a:cubicBezTo>
                                  <a:lnTo>
                                    <a:pt x="43938" y="45181"/>
                                  </a:lnTo>
                                  <a:lnTo>
                                    <a:pt x="29842" y="45181"/>
                                  </a:lnTo>
                                  <a:lnTo>
                                    <a:pt x="29842" y="19798"/>
                                  </a:lnTo>
                                  <a:close/>
                                </a:path>
                              </a:pathLst>
                            </a:custGeom>
                            <a:solidFill>
                              <a:srgbClr val="231F20"/>
                            </a:solidFill>
                            <a:ln w="12688" cap="flat">
                              <a:noFill/>
                              <a:prstDash val="solid"/>
                              <a:miter/>
                            </a:ln>
                          </wps:spPr>
                          <wps:bodyPr/>
                        </wps:wsp>
                        <wps:wsp>
                          <wps:cNvPr id="1590845452" name="Freeform: Shape 1590845452"/>
                          <wps:cNvSpPr/>
                          <wps:spPr>
                            <a:xfrm>
                              <a:off x="6573445" y="232617"/>
                              <a:ext cx="16000" cy="64471"/>
                            </a:xfrm>
                            <a:custGeom>
                              <a:avLst/>
                              <a:gdLst>
                                <a:gd name="csX0" fmla="*/ 889 w 16000"/>
                                <a:gd name="csY0" fmla="*/ 20433 h 64471"/>
                                <a:gd name="csX1" fmla="*/ 14985 w 16000"/>
                                <a:gd name="csY1" fmla="*/ 20433 h 64471"/>
                                <a:gd name="csX2" fmla="*/ 14985 w 16000"/>
                                <a:gd name="csY2" fmla="*/ 64472 h 64471"/>
                                <a:gd name="csX3" fmla="*/ 889 w 16000"/>
                                <a:gd name="csY3" fmla="*/ 64472 h 64471"/>
                                <a:gd name="csX4" fmla="*/ 889 w 16000"/>
                                <a:gd name="csY4" fmla="*/ 20433 h 64471"/>
                                <a:gd name="csX5" fmla="*/ 0 w 16000"/>
                                <a:gd name="csY5" fmla="*/ 7995 h 64471"/>
                                <a:gd name="csX6" fmla="*/ 8000 w 16000"/>
                                <a:gd name="csY6" fmla="*/ 0 h 64471"/>
                                <a:gd name="csX7" fmla="*/ 16001 w 16000"/>
                                <a:gd name="csY7" fmla="*/ 7995 h 64471"/>
                                <a:gd name="csX8" fmla="*/ 8000 w 16000"/>
                                <a:gd name="csY8" fmla="*/ 15991 h 64471"/>
                                <a:gd name="csX9" fmla="*/ 0 w 16000"/>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000"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1" y="3554"/>
                                    <a:pt x="16001" y="7995"/>
                                  </a:cubicBezTo>
                                  <a:cubicBezTo>
                                    <a:pt x="16001"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917393215" name="Freeform: Shape 1917393215"/>
                          <wps:cNvSpPr/>
                          <wps:spPr>
                            <a:xfrm>
                              <a:off x="6593636" y="252034"/>
                              <a:ext cx="40636" cy="46196"/>
                            </a:xfrm>
                            <a:custGeom>
                              <a:avLst/>
                              <a:gdLst>
                                <a:gd name="csX0" fmla="*/ 5842 w 40636"/>
                                <a:gd name="csY0" fmla="*/ 29824 h 46196"/>
                                <a:gd name="csX1" fmla="*/ 21334 w 40636"/>
                                <a:gd name="csY1" fmla="*/ 35662 h 46196"/>
                                <a:gd name="csX2" fmla="*/ 27303 w 40636"/>
                                <a:gd name="csY2" fmla="*/ 32363 h 46196"/>
                                <a:gd name="csX3" fmla="*/ 19683 w 40636"/>
                                <a:gd name="csY3" fmla="*/ 28555 h 46196"/>
                                <a:gd name="csX4" fmla="*/ 1651 w 40636"/>
                                <a:gd name="csY4" fmla="*/ 14468 h 46196"/>
                                <a:gd name="csX5" fmla="*/ 20572 w 40636"/>
                                <a:gd name="csY5" fmla="*/ 0 h 46196"/>
                                <a:gd name="csX6" fmla="*/ 38985 w 40636"/>
                                <a:gd name="csY6" fmla="*/ 5838 h 46196"/>
                                <a:gd name="csX7" fmla="*/ 33652 w 40636"/>
                                <a:gd name="csY7" fmla="*/ 15103 h 46196"/>
                                <a:gd name="csX8" fmla="*/ 20699 w 40636"/>
                                <a:gd name="csY8" fmla="*/ 10280 h 46196"/>
                                <a:gd name="csX9" fmla="*/ 15112 w 40636"/>
                                <a:gd name="csY9" fmla="*/ 13326 h 46196"/>
                                <a:gd name="csX10" fmla="*/ 22096 w 40636"/>
                                <a:gd name="csY10" fmla="*/ 16879 h 46196"/>
                                <a:gd name="csX11" fmla="*/ 40636 w 40636"/>
                                <a:gd name="csY11" fmla="*/ 31601 h 46196"/>
                                <a:gd name="csX12" fmla="*/ 20572 w 40636"/>
                                <a:gd name="csY12" fmla="*/ 46196 h 46196"/>
                                <a:gd name="csX13" fmla="*/ 0 w 40636"/>
                                <a:gd name="csY13" fmla="*/ 39470 h 46196"/>
                                <a:gd name="csX14" fmla="*/ 5842 w 40636"/>
                                <a:gd name="csY14" fmla="*/ 29824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0636" h="46196">
                                  <a:moveTo>
                                    <a:pt x="5842" y="29824"/>
                                  </a:moveTo>
                                  <a:cubicBezTo>
                                    <a:pt x="9144" y="32743"/>
                                    <a:pt x="16128" y="35662"/>
                                    <a:pt x="21334" y="35662"/>
                                  </a:cubicBezTo>
                                  <a:cubicBezTo>
                                    <a:pt x="25525" y="35662"/>
                                    <a:pt x="27303" y="34266"/>
                                    <a:pt x="27303" y="32363"/>
                                  </a:cubicBezTo>
                                  <a:cubicBezTo>
                                    <a:pt x="27303" y="30078"/>
                                    <a:pt x="24255" y="29317"/>
                                    <a:pt x="19683" y="28555"/>
                                  </a:cubicBezTo>
                                  <a:cubicBezTo>
                                    <a:pt x="12191" y="27286"/>
                                    <a:pt x="1651" y="25763"/>
                                    <a:pt x="1651" y="14468"/>
                                  </a:cubicBezTo>
                                  <a:cubicBezTo>
                                    <a:pt x="1651" y="6726"/>
                                    <a:pt x="8255" y="0"/>
                                    <a:pt x="20572" y="0"/>
                                  </a:cubicBezTo>
                                  <a:cubicBezTo>
                                    <a:pt x="27938" y="0"/>
                                    <a:pt x="34287" y="2411"/>
                                    <a:pt x="38985" y="5838"/>
                                  </a:cubicBezTo>
                                  <a:lnTo>
                                    <a:pt x="33652" y="15103"/>
                                  </a:lnTo>
                                  <a:cubicBezTo>
                                    <a:pt x="30985" y="12564"/>
                                    <a:pt x="26032" y="10280"/>
                                    <a:pt x="20699" y="10280"/>
                                  </a:cubicBezTo>
                                  <a:cubicBezTo>
                                    <a:pt x="17397" y="10280"/>
                                    <a:pt x="15112" y="11422"/>
                                    <a:pt x="15112" y="13326"/>
                                  </a:cubicBezTo>
                                  <a:cubicBezTo>
                                    <a:pt x="15112" y="15230"/>
                                    <a:pt x="17524" y="16118"/>
                                    <a:pt x="22096" y="16879"/>
                                  </a:cubicBezTo>
                                  <a:cubicBezTo>
                                    <a:pt x="29588" y="18149"/>
                                    <a:pt x="40636" y="19925"/>
                                    <a:pt x="40636" y="31601"/>
                                  </a:cubicBezTo>
                                  <a:cubicBezTo>
                                    <a:pt x="40636" y="39978"/>
                                    <a:pt x="33271" y="46196"/>
                                    <a:pt x="20572" y="46196"/>
                                  </a:cubicBezTo>
                                  <a:cubicBezTo>
                                    <a:pt x="12699" y="46196"/>
                                    <a:pt x="4571" y="43531"/>
                                    <a:pt x="0" y="39470"/>
                                  </a:cubicBezTo>
                                  <a:lnTo>
                                    <a:pt x="5842" y="29824"/>
                                  </a:lnTo>
                                  <a:close/>
                                </a:path>
                              </a:pathLst>
                            </a:custGeom>
                            <a:solidFill>
                              <a:srgbClr val="231F20"/>
                            </a:solidFill>
                            <a:ln w="12688" cap="flat">
                              <a:noFill/>
                              <a:prstDash val="solid"/>
                              <a:miter/>
                            </a:ln>
                          </wps:spPr>
                          <wps:bodyPr/>
                        </wps:wsp>
                        <wps:wsp>
                          <wps:cNvPr id="2045446328" name="Freeform: Shape 2045446328"/>
                          <wps:cNvSpPr/>
                          <wps:spPr>
                            <a:xfrm>
                              <a:off x="6638717" y="252034"/>
                              <a:ext cx="42795" cy="46196"/>
                            </a:xfrm>
                            <a:custGeom>
                              <a:avLst/>
                              <a:gdLst>
                                <a:gd name="csX0" fmla="*/ 28827 w 42795"/>
                                <a:gd name="csY0" fmla="*/ 29824 h 46196"/>
                                <a:gd name="csX1" fmla="*/ 20953 w 42795"/>
                                <a:gd name="csY1" fmla="*/ 26779 h 46196"/>
                                <a:gd name="csX2" fmla="*/ 13969 w 42795"/>
                                <a:gd name="csY2" fmla="*/ 31855 h 46196"/>
                                <a:gd name="csX3" fmla="*/ 20953 w 42795"/>
                                <a:gd name="csY3" fmla="*/ 36932 h 46196"/>
                                <a:gd name="csX4" fmla="*/ 28827 w 42795"/>
                                <a:gd name="csY4" fmla="*/ 33759 h 46196"/>
                                <a:gd name="csX5" fmla="*/ 28827 w 42795"/>
                                <a:gd name="csY5" fmla="*/ 29824 h 46196"/>
                                <a:gd name="csX6" fmla="*/ 28827 w 42795"/>
                                <a:gd name="csY6" fmla="*/ 40739 h 46196"/>
                                <a:gd name="csX7" fmla="*/ 15112 w 42795"/>
                                <a:gd name="csY7" fmla="*/ 46196 h 46196"/>
                                <a:gd name="csX8" fmla="*/ 0 w 42795"/>
                                <a:gd name="csY8" fmla="*/ 31728 h 46196"/>
                                <a:gd name="csX9" fmla="*/ 15112 w 42795"/>
                                <a:gd name="csY9" fmla="*/ 17895 h 46196"/>
                                <a:gd name="csX10" fmla="*/ 28827 w 42795"/>
                                <a:gd name="csY10" fmla="*/ 22971 h 46196"/>
                                <a:gd name="csX11" fmla="*/ 28827 w 42795"/>
                                <a:gd name="csY11" fmla="*/ 17387 h 46196"/>
                                <a:gd name="csX12" fmla="*/ 19937 w 42795"/>
                                <a:gd name="csY12" fmla="*/ 11041 h 46196"/>
                                <a:gd name="csX13" fmla="*/ 7366 w 42795"/>
                                <a:gd name="csY13" fmla="*/ 15737 h 46196"/>
                                <a:gd name="csX14" fmla="*/ 2286 w 42795"/>
                                <a:gd name="csY14" fmla="*/ 6853 h 46196"/>
                                <a:gd name="csX15" fmla="*/ 22223 w 42795"/>
                                <a:gd name="csY15" fmla="*/ 0 h 46196"/>
                                <a:gd name="csX16" fmla="*/ 42796 w 42795"/>
                                <a:gd name="csY16" fmla="*/ 17641 h 46196"/>
                                <a:gd name="csX17" fmla="*/ 42796 w 42795"/>
                                <a:gd name="csY17" fmla="*/ 45181 h 46196"/>
                                <a:gd name="csX18" fmla="*/ 28699 w 42795"/>
                                <a:gd name="csY18" fmla="*/ 45181 h 46196"/>
                                <a:gd name="csX19" fmla="*/ 28699 w 42795"/>
                                <a:gd name="csY19" fmla="*/ 40739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795" h="46196">
                                  <a:moveTo>
                                    <a:pt x="28827" y="29824"/>
                                  </a:moveTo>
                                  <a:cubicBezTo>
                                    <a:pt x="27303" y="27794"/>
                                    <a:pt x="24128" y="26779"/>
                                    <a:pt x="20953" y="26779"/>
                                  </a:cubicBezTo>
                                  <a:cubicBezTo>
                                    <a:pt x="17271" y="26779"/>
                                    <a:pt x="13969" y="28428"/>
                                    <a:pt x="13969" y="31855"/>
                                  </a:cubicBezTo>
                                  <a:cubicBezTo>
                                    <a:pt x="13969" y="35282"/>
                                    <a:pt x="17271" y="36932"/>
                                    <a:pt x="20953" y="36932"/>
                                  </a:cubicBezTo>
                                  <a:cubicBezTo>
                                    <a:pt x="24001" y="36932"/>
                                    <a:pt x="27303" y="35789"/>
                                    <a:pt x="28827" y="33759"/>
                                  </a:cubicBezTo>
                                  <a:lnTo>
                                    <a:pt x="28827" y="29824"/>
                                  </a:lnTo>
                                  <a:close/>
                                  <a:moveTo>
                                    <a:pt x="28827" y="40739"/>
                                  </a:moveTo>
                                  <a:cubicBezTo>
                                    <a:pt x="26033" y="44039"/>
                                    <a:pt x="20826" y="46196"/>
                                    <a:pt x="15112" y="46196"/>
                                  </a:cubicBezTo>
                                  <a:cubicBezTo>
                                    <a:pt x="8382" y="46196"/>
                                    <a:pt x="0" y="41627"/>
                                    <a:pt x="0" y="31728"/>
                                  </a:cubicBezTo>
                                  <a:cubicBezTo>
                                    <a:pt x="0" y="21068"/>
                                    <a:pt x="8382" y="17895"/>
                                    <a:pt x="15112" y="17895"/>
                                  </a:cubicBezTo>
                                  <a:cubicBezTo>
                                    <a:pt x="20953" y="17895"/>
                                    <a:pt x="26160" y="19671"/>
                                    <a:pt x="28827" y="22971"/>
                                  </a:cubicBezTo>
                                  <a:lnTo>
                                    <a:pt x="28827" y="17387"/>
                                  </a:lnTo>
                                  <a:cubicBezTo>
                                    <a:pt x="28827" y="13580"/>
                                    <a:pt x="25525" y="11041"/>
                                    <a:pt x="19937" y="11041"/>
                                  </a:cubicBezTo>
                                  <a:cubicBezTo>
                                    <a:pt x="15493" y="11041"/>
                                    <a:pt x="11049" y="12691"/>
                                    <a:pt x="7366" y="15737"/>
                                  </a:cubicBezTo>
                                  <a:lnTo>
                                    <a:pt x="2286" y="6853"/>
                                  </a:lnTo>
                                  <a:cubicBezTo>
                                    <a:pt x="8000" y="2031"/>
                                    <a:pt x="15493" y="0"/>
                                    <a:pt x="22223" y="0"/>
                                  </a:cubicBezTo>
                                  <a:cubicBezTo>
                                    <a:pt x="32763" y="0"/>
                                    <a:pt x="42796" y="3934"/>
                                    <a:pt x="42796" y="17641"/>
                                  </a:cubicBezTo>
                                  <a:lnTo>
                                    <a:pt x="42796" y="45181"/>
                                  </a:lnTo>
                                  <a:lnTo>
                                    <a:pt x="28699" y="45181"/>
                                  </a:lnTo>
                                  <a:lnTo>
                                    <a:pt x="28699" y="40739"/>
                                  </a:lnTo>
                                  <a:close/>
                                </a:path>
                              </a:pathLst>
                            </a:custGeom>
                            <a:solidFill>
                              <a:srgbClr val="231F20"/>
                            </a:solidFill>
                            <a:ln w="12688" cap="flat">
                              <a:noFill/>
                              <a:prstDash val="solid"/>
                              <a:miter/>
                            </a:ln>
                          </wps:spPr>
                          <wps:bodyPr/>
                        </wps:wsp>
                        <wps:wsp>
                          <wps:cNvPr id="2054969040" name="Freeform: Shape 2054969040"/>
                          <wps:cNvSpPr/>
                          <wps:spPr>
                            <a:xfrm>
                              <a:off x="6685703" y="241120"/>
                              <a:ext cx="31619" cy="56983"/>
                            </a:xfrm>
                            <a:custGeom>
                              <a:avLst/>
                              <a:gdLst>
                                <a:gd name="csX0" fmla="*/ 7366 w 31619"/>
                                <a:gd name="csY0" fmla="*/ 44166 h 56983"/>
                                <a:gd name="csX1" fmla="*/ 7366 w 31619"/>
                                <a:gd name="csY1" fmla="*/ 24240 h 56983"/>
                                <a:gd name="csX2" fmla="*/ 0 w 31619"/>
                                <a:gd name="csY2" fmla="*/ 24240 h 56983"/>
                                <a:gd name="csX3" fmla="*/ 0 w 31619"/>
                                <a:gd name="csY3" fmla="*/ 12057 h 56983"/>
                                <a:gd name="csX4" fmla="*/ 7366 w 31619"/>
                                <a:gd name="csY4" fmla="*/ 12057 h 56983"/>
                                <a:gd name="csX5" fmla="*/ 7366 w 31619"/>
                                <a:gd name="csY5" fmla="*/ 0 h 56983"/>
                                <a:gd name="csX6" fmla="*/ 21334 w 31619"/>
                                <a:gd name="csY6" fmla="*/ 0 h 56983"/>
                                <a:gd name="csX7" fmla="*/ 21334 w 31619"/>
                                <a:gd name="csY7" fmla="*/ 12057 h 56983"/>
                                <a:gd name="csX8" fmla="*/ 30223 w 31619"/>
                                <a:gd name="csY8" fmla="*/ 12057 h 56983"/>
                                <a:gd name="csX9" fmla="*/ 30223 w 31619"/>
                                <a:gd name="csY9" fmla="*/ 24240 h 56983"/>
                                <a:gd name="csX10" fmla="*/ 21334 w 31619"/>
                                <a:gd name="csY10" fmla="*/ 24240 h 56983"/>
                                <a:gd name="csX11" fmla="*/ 21334 w 31619"/>
                                <a:gd name="csY11" fmla="*/ 40231 h 56983"/>
                                <a:gd name="csX12" fmla="*/ 25271 w 31619"/>
                                <a:gd name="csY12" fmla="*/ 44673 h 56983"/>
                                <a:gd name="csX13" fmla="*/ 28827 w 31619"/>
                                <a:gd name="csY13" fmla="*/ 43531 h 56983"/>
                                <a:gd name="csX14" fmla="*/ 31620 w 31619"/>
                                <a:gd name="csY14" fmla="*/ 54065 h 56983"/>
                                <a:gd name="csX15" fmla="*/ 21208 w 31619"/>
                                <a:gd name="csY15" fmla="*/ 56984 h 56983"/>
                                <a:gd name="csX16" fmla="*/ 7493 w 31619"/>
                                <a:gd name="csY16" fmla="*/ 44039 h 569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1619" h="56983">
                                  <a:moveTo>
                                    <a:pt x="7366" y="44166"/>
                                  </a:moveTo>
                                  <a:lnTo>
                                    <a:pt x="7366" y="24240"/>
                                  </a:lnTo>
                                  <a:lnTo>
                                    <a:pt x="0" y="24240"/>
                                  </a:lnTo>
                                  <a:lnTo>
                                    <a:pt x="0" y="12057"/>
                                  </a:lnTo>
                                  <a:lnTo>
                                    <a:pt x="7366" y="12057"/>
                                  </a:lnTo>
                                  <a:lnTo>
                                    <a:pt x="7366" y="0"/>
                                  </a:lnTo>
                                  <a:lnTo>
                                    <a:pt x="21334" y="0"/>
                                  </a:lnTo>
                                  <a:lnTo>
                                    <a:pt x="21334" y="12057"/>
                                  </a:lnTo>
                                  <a:lnTo>
                                    <a:pt x="30223" y="12057"/>
                                  </a:lnTo>
                                  <a:lnTo>
                                    <a:pt x="30223" y="24240"/>
                                  </a:lnTo>
                                  <a:lnTo>
                                    <a:pt x="21334" y="24240"/>
                                  </a:lnTo>
                                  <a:lnTo>
                                    <a:pt x="21334" y="40231"/>
                                  </a:lnTo>
                                  <a:cubicBezTo>
                                    <a:pt x="21334" y="42770"/>
                                    <a:pt x="22731" y="44673"/>
                                    <a:pt x="25271" y="44673"/>
                                  </a:cubicBezTo>
                                  <a:cubicBezTo>
                                    <a:pt x="26794" y="44673"/>
                                    <a:pt x="28319" y="44166"/>
                                    <a:pt x="28827" y="43531"/>
                                  </a:cubicBezTo>
                                  <a:lnTo>
                                    <a:pt x="31620" y="54065"/>
                                  </a:lnTo>
                                  <a:cubicBezTo>
                                    <a:pt x="29843" y="55715"/>
                                    <a:pt x="26414" y="56984"/>
                                    <a:pt x="21208" y="56984"/>
                                  </a:cubicBezTo>
                                  <a:cubicBezTo>
                                    <a:pt x="12318" y="56984"/>
                                    <a:pt x="7493" y="52542"/>
                                    <a:pt x="7493" y="44039"/>
                                  </a:cubicBezTo>
                                </a:path>
                              </a:pathLst>
                            </a:custGeom>
                            <a:solidFill>
                              <a:srgbClr val="231F20"/>
                            </a:solidFill>
                            <a:ln w="12688" cap="flat">
                              <a:noFill/>
                              <a:prstDash val="solid"/>
                              <a:miter/>
                            </a:ln>
                          </wps:spPr>
                          <wps:bodyPr/>
                        </wps:wsp>
                        <wps:wsp>
                          <wps:cNvPr id="934989813" name="Freeform: Shape 934989813"/>
                          <wps:cNvSpPr/>
                          <wps:spPr>
                            <a:xfrm>
                              <a:off x="6721895" y="232617"/>
                              <a:ext cx="15999" cy="64471"/>
                            </a:xfrm>
                            <a:custGeom>
                              <a:avLst/>
                              <a:gdLst>
                                <a:gd name="csX0" fmla="*/ 889 w 15999"/>
                                <a:gd name="csY0" fmla="*/ 20433 h 64471"/>
                                <a:gd name="csX1" fmla="*/ 14985 w 15999"/>
                                <a:gd name="csY1" fmla="*/ 20433 h 64471"/>
                                <a:gd name="csX2" fmla="*/ 14985 w 15999"/>
                                <a:gd name="csY2" fmla="*/ 64472 h 64471"/>
                                <a:gd name="csX3" fmla="*/ 889 w 15999"/>
                                <a:gd name="csY3" fmla="*/ 64472 h 64471"/>
                                <a:gd name="csX4" fmla="*/ 889 w 15999"/>
                                <a:gd name="csY4" fmla="*/ 20433 h 64471"/>
                                <a:gd name="csX5" fmla="*/ 0 w 15999"/>
                                <a:gd name="csY5" fmla="*/ 7995 h 64471"/>
                                <a:gd name="csX6" fmla="*/ 8000 w 15999"/>
                                <a:gd name="csY6" fmla="*/ 0 h 64471"/>
                                <a:gd name="csX7" fmla="*/ 16000 w 15999"/>
                                <a:gd name="csY7" fmla="*/ 7995 h 64471"/>
                                <a:gd name="csX8" fmla="*/ 8000 w 15999"/>
                                <a:gd name="csY8" fmla="*/ 15991 h 64471"/>
                                <a:gd name="csX9" fmla="*/ 0 w 15999"/>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5999"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0" y="3554"/>
                                    <a:pt x="16000" y="7995"/>
                                  </a:cubicBezTo>
                                  <a:cubicBezTo>
                                    <a:pt x="16000"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671310216" name="Freeform: Shape 671310216"/>
                          <wps:cNvSpPr/>
                          <wps:spPr>
                            <a:xfrm>
                              <a:off x="6742213" y="251907"/>
                              <a:ext cx="48128" cy="46323"/>
                            </a:xfrm>
                            <a:custGeom>
                              <a:avLst/>
                              <a:gdLst>
                                <a:gd name="csX0" fmla="*/ 33652 w 48128"/>
                                <a:gd name="csY0" fmla="*/ 23098 h 46323"/>
                                <a:gd name="csX1" fmla="*/ 24001 w 48128"/>
                                <a:gd name="csY1" fmla="*/ 12437 h 46323"/>
                                <a:gd name="csX2" fmla="*/ 14477 w 48128"/>
                                <a:gd name="csY2" fmla="*/ 23098 h 46323"/>
                                <a:gd name="csX3" fmla="*/ 24001 w 48128"/>
                                <a:gd name="csY3" fmla="*/ 33886 h 46323"/>
                                <a:gd name="csX4" fmla="*/ 33652 w 48128"/>
                                <a:gd name="csY4" fmla="*/ 23098 h 46323"/>
                                <a:gd name="csX5" fmla="*/ 0 w 48128"/>
                                <a:gd name="csY5" fmla="*/ 23098 h 46323"/>
                                <a:gd name="csX6" fmla="*/ 24001 w 48128"/>
                                <a:gd name="csY6" fmla="*/ 0 h 46323"/>
                                <a:gd name="csX7" fmla="*/ 48128 w 48128"/>
                                <a:gd name="csY7" fmla="*/ 23098 h 46323"/>
                                <a:gd name="csX8" fmla="*/ 24001 w 48128"/>
                                <a:gd name="csY8" fmla="*/ 46323 h 46323"/>
                                <a:gd name="csX9" fmla="*/ 0 w 48128"/>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8128" h="46323">
                                  <a:moveTo>
                                    <a:pt x="33652" y="23098"/>
                                  </a:moveTo>
                                  <a:cubicBezTo>
                                    <a:pt x="33652" y="17260"/>
                                    <a:pt x="30223" y="12437"/>
                                    <a:pt x="24001" y="12437"/>
                                  </a:cubicBezTo>
                                  <a:cubicBezTo>
                                    <a:pt x="17779" y="12437"/>
                                    <a:pt x="14477" y="17260"/>
                                    <a:pt x="14477" y="23098"/>
                                  </a:cubicBezTo>
                                  <a:cubicBezTo>
                                    <a:pt x="14477" y="28936"/>
                                    <a:pt x="17779" y="33886"/>
                                    <a:pt x="24001" y="33886"/>
                                  </a:cubicBezTo>
                                  <a:cubicBezTo>
                                    <a:pt x="30223" y="33886"/>
                                    <a:pt x="33652" y="29063"/>
                                    <a:pt x="33652" y="23098"/>
                                  </a:cubicBezTo>
                                  <a:moveTo>
                                    <a:pt x="0" y="23098"/>
                                  </a:moveTo>
                                  <a:cubicBezTo>
                                    <a:pt x="0" y="10661"/>
                                    <a:pt x="9016" y="0"/>
                                    <a:pt x="24001" y="0"/>
                                  </a:cubicBezTo>
                                  <a:cubicBezTo>
                                    <a:pt x="38985" y="0"/>
                                    <a:pt x="48128" y="10661"/>
                                    <a:pt x="48128" y="23098"/>
                                  </a:cubicBezTo>
                                  <a:cubicBezTo>
                                    <a:pt x="48128" y="35536"/>
                                    <a:pt x="39240" y="46323"/>
                                    <a:pt x="24001" y="46323"/>
                                  </a:cubicBezTo>
                                  <a:cubicBezTo>
                                    <a:pt x="8762" y="46323"/>
                                    <a:pt x="0" y="35536"/>
                                    <a:pt x="0" y="23098"/>
                                  </a:cubicBezTo>
                                </a:path>
                              </a:pathLst>
                            </a:custGeom>
                            <a:solidFill>
                              <a:srgbClr val="231F20"/>
                            </a:solidFill>
                            <a:ln w="12688" cap="flat">
                              <a:noFill/>
                              <a:prstDash val="solid"/>
                              <a:miter/>
                            </a:ln>
                          </wps:spPr>
                          <wps:bodyPr/>
                        </wps:wsp>
                        <wps:wsp>
                          <wps:cNvPr id="1563283460" name="Freeform: Shape 1563283460"/>
                          <wps:cNvSpPr/>
                          <wps:spPr>
                            <a:xfrm>
                              <a:off x="6795166" y="252034"/>
                              <a:ext cx="43938" cy="45180"/>
                            </a:xfrm>
                            <a:custGeom>
                              <a:avLst/>
                              <a:gdLst>
                                <a:gd name="csX0" fmla="*/ 29970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3 w 43938"/>
                                <a:gd name="csY11" fmla="*/ 45181 h 45180"/>
                                <a:gd name="csX12" fmla="*/ 29843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70" y="19671"/>
                                  </a:moveTo>
                                  <a:cubicBezTo>
                                    <a:pt x="29970"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7" y="0"/>
                                    <a:pt x="43938" y="5838"/>
                                    <a:pt x="43938" y="13960"/>
                                  </a:cubicBezTo>
                                  <a:lnTo>
                                    <a:pt x="43938" y="45181"/>
                                  </a:lnTo>
                                  <a:lnTo>
                                    <a:pt x="29843" y="45181"/>
                                  </a:lnTo>
                                  <a:lnTo>
                                    <a:pt x="29843" y="19798"/>
                                  </a:lnTo>
                                  <a:close/>
                                </a:path>
                              </a:pathLst>
                            </a:custGeom>
                            <a:solidFill>
                              <a:srgbClr val="231F20"/>
                            </a:solidFill>
                            <a:ln w="12688" cap="flat">
                              <a:noFill/>
                              <a:prstDash val="solid"/>
                              <a:miter/>
                            </a:ln>
                          </wps:spPr>
                          <wps:bodyPr/>
                        </wps:wsp>
                        <wps:wsp>
                          <wps:cNvPr id="2070388447" name="Freeform: Shape 2070388447"/>
                          <wps:cNvSpPr/>
                          <wps:spPr>
                            <a:xfrm>
                              <a:off x="6289881" y="319171"/>
                              <a:ext cx="45080" cy="60791"/>
                            </a:xfrm>
                            <a:custGeom>
                              <a:avLst/>
                              <a:gdLst>
                                <a:gd name="csX0" fmla="*/ 24382 w 45080"/>
                                <a:gd name="csY0" fmla="*/ 7996 h 60791"/>
                                <a:gd name="csX1" fmla="*/ 9016 w 45080"/>
                                <a:gd name="csY1" fmla="*/ 7996 h 60791"/>
                                <a:gd name="csX2" fmla="*/ 9016 w 45080"/>
                                <a:gd name="csY2" fmla="*/ 29317 h 60791"/>
                                <a:gd name="csX3" fmla="*/ 24382 w 45080"/>
                                <a:gd name="csY3" fmla="*/ 29317 h 60791"/>
                                <a:gd name="csX4" fmla="*/ 35557 w 45080"/>
                                <a:gd name="csY4" fmla="*/ 18656 h 60791"/>
                                <a:gd name="csX5" fmla="*/ 24382 w 45080"/>
                                <a:gd name="csY5" fmla="*/ 7996 h 60791"/>
                                <a:gd name="csX6" fmla="*/ 0 w 45080"/>
                                <a:gd name="csY6" fmla="*/ 0 h 60791"/>
                                <a:gd name="csX7" fmla="*/ 25651 w 45080"/>
                                <a:gd name="csY7" fmla="*/ 0 h 60791"/>
                                <a:gd name="csX8" fmla="*/ 45081 w 45080"/>
                                <a:gd name="csY8" fmla="*/ 18656 h 60791"/>
                                <a:gd name="csX9" fmla="*/ 25651 w 45080"/>
                                <a:gd name="csY9" fmla="*/ 37312 h 60791"/>
                                <a:gd name="csX10" fmla="*/ 9143 w 45080"/>
                                <a:gd name="csY10" fmla="*/ 37312 h 60791"/>
                                <a:gd name="csX11" fmla="*/ 9143 w 45080"/>
                                <a:gd name="csY11" fmla="*/ 60791 h 60791"/>
                                <a:gd name="csX12" fmla="*/ 0 w 45080"/>
                                <a:gd name="csY12" fmla="*/ 60791 h 60791"/>
                                <a:gd name="csX13" fmla="*/ 0 w 45080"/>
                                <a:gd name="csY13" fmla="*/ 0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5080" h="60791">
                                  <a:moveTo>
                                    <a:pt x="24382" y="7996"/>
                                  </a:moveTo>
                                  <a:lnTo>
                                    <a:pt x="9016" y="7996"/>
                                  </a:lnTo>
                                  <a:lnTo>
                                    <a:pt x="9016" y="29317"/>
                                  </a:lnTo>
                                  <a:lnTo>
                                    <a:pt x="24382" y="29317"/>
                                  </a:lnTo>
                                  <a:cubicBezTo>
                                    <a:pt x="30985" y="29317"/>
                                    <a:pt x="35557" y="25002"/>
                                    <a:pt x="35557" y="18656"/>
                                  </a:cubicBezTo>
                                  <a:cubicBezTo>
                                    <a:pt x="35557" y="12311"/>
                                    <a:pt x="30858" y="7996"/>
                                    <a:pt x="24382" y="7996"/>
                                  </a:cubicBezTo>
                                  <a:moveTo>
                                    <a:pt x="0" y="0"/>
                                  </a:moveTo>
                                  <a:lnTo>
                                    <a:pt x="25651" y="0"/>
                                  </a:lnTo>
                                  <a:cubicBezTo>
                                    <a:pt x="38096" y="0"/>
                                    <a:pt x="45081" y="8630"/>
                                    <a:pt x="45081" y="18656"/>
                                  </a:cubicBezTo>
                                  <a:cubicBezTo>
                                    <a:pt x="45081" y="28682"/>
                                    <a:pt x="38096" y="37312"/>
                                    <a:pt x="25651" y="37312"/>
                                  </a:cubicBezTo>
                                  <a:lnTo>
                                    <a:pt x="9143" y="37312"/>
                                  </a:lnTo>
                                  <a:lnTo>
                                    <a:pt x="9143" y="60791"/>
                                  </a:lnTo>
                                  <a:lnTo>
                                    <a:pt x="0" y="60791"/>
                                  </a:lnTo>
                                  <a:lnTo>
                                    <a:pt x="0" y="0"/>
                                  </a:lnTo>
                                  <a:close/>
                                </a:path>
                              </a:pathLst>
                            </a:custGeom>
                            <a:solidFill>
                              <a:srgbClr val="231F20"/>
                            </a:solidFill>
                            <a:ln w="12688" cap="flat">
                              <a:noFill/>
                              <a:prstDash val="solid"/>
                              <a:miter/>
                            </a:ln>
                          </wps:spPr>
                          <wps:bodyPr/>
                        </wps:wsp>
                        <wps:wsp>
                          <wps:cNvPr id="1037098465" name="Freeform: Shape 1037098465"/>
                          <wps:cNvSpPr/>
                          <wps:spPr>
                            <a:xfrm>
                              <a:off x="6341565" y="334908"/>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89"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1350279097" name="Freeform: Shape 1350279097"/>
                          <wps:cNvSpPr/>
                          <wps:spPr>
                            <a:xfrm>
                              <a:off x="6367343" y="334781"/>
                              <a:ext cx="44445" cy="46323"/>
                            </a:xfrm>
                            <a:custGeom>
                              <a:avLst/>
                              <a:gdLst>
                                <a:gd name="csX0" fmla="*/ 35937 w 44445"/>
                                <a:gd name="csY0" fmla="*/ 23098 h 46323"/>
                                <a:gd name="csX1" fmla="*/ 22223 w 44445"/>
                                <a:gd name="csY1" fmla="*/ 7361 h 46323"/>
                                <a:gd name="csX2" fmla="*/ 8508 w 44445"/>
                                <a:gd name="csY2" fmla="*/ 23098 h 46323"/>
                                <a:gd name="csX3" fmla="*/ 22223 w 44445"/>
                                <a:gd name="csY3" fmla="*/ 38962 h 46323"/>
                                <a:gd name="csX4" fmla="*/ 35937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7" y="23098"/>
                                  </a:moveTo>
                                  <a:cubicBezTo>
                                    <a:pt x="35937" y="14849"/>
                                    <a:pt x="31112" y="7361"/>
                                    <a:pt x="22223" y="7361"/>
                                  </a:cubicBezTo>
                                  <a:cubicBezTo>
                                    <a:pt x="13334" y="7361"/>
                                    <a:pt x="8508" y="14849"/>
                                    <a:pt x="8508" y="23098"/>
                                  </a:cubicBezTo>
                                  <a:cubicBezTo>
                                    <a:pt x="8508" y="31347"/>
                                    <a:pt x="13461" y="38962"/>
                                    <a:pt x="22223" y="38962"/>
                                  </a:cubicBezTo>
                                  <a:cubicBezTo>
                                    <a:pt x="30985" y="38962"/>
                                    <a:pt x="35937" y="31474"/>
                                    <a:pt x="35937" y="23098"/>
                                  </a:cubicBezTo>
                                  <a:moveTo>
                                    <a:pt x="0" y="23098"/>
                                  </a:moveTo>
                                  <a:cubicBezTo>
                                    <a:pt x="0" y="10407"/>
                                    <a:pt x="8508" y="0"/>
                                    <a:pt x="22223" y="0"/>
                                  </a:cubicBezTo>
                                  <a:cubicBezTo>
                                    <a:pt x="35937" y="0"/>
                                    <a:pt x="44446" y="10407"/>
                                    <a:pt x="44446" y="23098"/>
                                  </a:cubicBezTo>
                                  <a:cubicBezTo>
                                    <a:pt x="44446" y="35789"/>
                                    <a:pt x="35937" y="46323"/>
                                    <a:pt x="22223" y="46323"/>
                                  </a:cubicBezTo>
                                  <a:cubicBezTo>
                                    <a:pt x="8508" y="46323"/>
                                    <a:pt x="0" y="35916"/>
                                    <a:pt x="0" y="23098"/>
                                  </a:cubicBezTo>
                                </a:path>
                              </a:pathLst>
                            </a:custGeom>
                            <a:solidFill>
                              <a:srgbClr val="231F20"/>
                            </a:solidFill>
                            <a:ln w="12688" cap="flat">
                              <a:noFill/>
                              <a:prstDash val="solid"/>
                              <a:miter/>
                            </a:ln>
                          </wps:spPr>
                          <wps:bodyPr/>
                        </wps:wsp>
                        <wps:wsp>
                          <wps:cNvPr id="1056938572" name="Freeform: Shape 1056938572"/>
                          <wps:cNvSpPr/>
                          <wps:spPr>
                            <a:xfrm>
                              <a:off x="6417504" y="334781"/>
                              <a:ext cx="42287" cy="62948"/>
                            </a:xfrm>
                            <a:custGeom>
                              <a:avLst/>
                              <a:gdLst>
                                <a:gd name="csX0" fmla="*/ 34033 w 42287"/>
                                <a:gd name="csY0" fmla="*/ 13833 h 62948"/>
                                <a:gd name="csX1" fmla="*/ 21842 w 42287"/>
                                <a:gd name="csY1" fmla="*/ 7361 h 62948"/>
                                <a:gd name="csX2" fmla="*/ 8508 w 42287"/>
                                <a:gd name="csY2" fmla="*/ 22717 h 62948"/>
                                <a:gd name="csX3" fmla="*/ 21842 w 42287"/>
                                <a:gd name="csY3" fmla="*/ 38201 h 62948"/>
                                <a:gd name="csX4" fmla="*/ 34033 w 42287"/>
                                <a:gd name="csY4" fmla="*/ 31601 h 62948"/>
                                <a:gd name="csX5" fmla="*/ 34033 w 42287"/>
                                <a:gd name="csY5" fmla="*/ 13707 h 62948"/>
                                <a:gd name="csX6" fmla="*/ 6223 w 42287"/>
                                <a:gd name="csY6" fmla="*/ 50384 h 62948"/>
                                <a:gd name="csX7" fmla="*/ 20318 w 42287"/>
                                <a:gd name="csY7" fmla="*/ 56222 h 62948"/>
                                <a:gd name="csX8" fmla="*/ 34033 w 42287"/>
                                <a:gd name="csY8" fmla="*/ 43658 h 62948"/>
                                <a:gd name="csX9" fmla="*/ 34033 w 42287"/>
                                <a:gd name="csY9" fmla="*/ 37947 h 62948"/>
                                <a:gd name="csX10" fmla="*/ 19556 w 42287"/>
                                <a:gd name="csY10" fmla="*/ 45562 h 62948"/>
                                <a:gd name="csX11" fmla="*/ 0 w 42287"/>
                                <a:gd name="csY11" fmla="*/ 22717 h 62948"/>
                                <a:gd name="csX12" fmla="*/ 19556 w 42287"/>
                                <a:gd name="csY12" fmla="*/ 0 h 62948"/>
                                <a:gd name="csX13" fmla="*/ 34033 w 42287"/>
                                <a:gd name="csY13" fmla="*/ 7488 h 62948"/>
                                <a:gd name="csX14" fmla="*/ 34033 w 42287"/>
                                <a:gd name="csY14" fmla="*/ 1142 h 62948"/>
                                <a:gd name="csX15" fmla="*/ 42287 w 42287"/>
                                <a:gd name="csY15" fmla="*/ 1142 h 62948"/>
                                <a:gd name="csX16" fmla="*/ 42287 w 42287"/>
                                <a:gd name="csY16" fmla="*/ 43404 h 62948"/>
                                <a:gd name="csX17" fmla="*/ 20445 w 42287"/>
                                <a:gd name="csY17" fmla="*/ 62949 h 62948"/>
                                <a:gd name="csX18" fmla="*/ 2413 w 42287"/>
                                <a:gd name="csY18" fmla="*/ 56349 h 62948"/>
                                <a:gd name="csX19" fmla="*/ 6349 w 42287"/>
                                <a:gd name="csY19" fmla="*/ 50384 h 6294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287" h="62948">
                                  <a:moveTo>
                                    <a:pt x="34033" y="13833"/>
                                  </a:moveTo>
                                  <a:cubicBezTo>
                                    <a:pt x="31747" y="10280"/>
                                    <a:pt x="26795" y="7361"/>
                                    <a:pt x="21842" y="7361"/>
                                  </a:cubicBezTo>
                                  <a:cubicBezTo>
                                    <a:pt x="13588" y="7361"/>
                                    <a:pt x="8508" y="13707"/>
                                    <a:pt x="8508" y="22717"/>
                                  </a:cubicBezTo>
                                  <a:cubicBezTo>
                                    <a:pt x="8508" y="31728"/>
                                    <a:pt x="13588" y="38201"/>
                                    <a:pt x="21842" y="38201"/>
                                  </a:cubicBezTo>
                                  <a:cubicBezTo>
                                    <a:pt x="26795" y="38201"/>
                                    <a:pt x="31747" y="35155"/>
                                    <a:pt x="34033" y="31601"/>
                                  </a:cubicBezTo>
                                  <a:lnTo>
                                    <a:pt x="34033" y="13707"/>
                                  </a:lnTo>
                                  <a:close/>
                                  <a:moveTo>
                                    <a:pt x="6223" y="50384"/>
                                  </a:moveTo>
                                  <a:cubicBezTo>
                                    <a:pt x="9905" y="54573"/>
                                    <a:pt x="14350" y="56222"/>
                                    <a:pt x="20318" y="56222"/>
                                  </a:cubicBezTo>
                                  <a:cubicBezTo>
                                    <a:pt x="27176" y="56222"/>
                                    <a:pt x="34033" y="52923"/>
                                    <a:pt x="34033" y="43658"/>
                                  </a:cubicBezTo>
                                  <a:lnTo>
                                    <a:pt x="34033" y="37947"/>
                                  </a:lnTo>
                                  <a:cubicBezTo>
                                    <a:pt x="30604" y="42262"/>
                                    <a:pt x="25398" y="45562"/>
                                    <a:pt x="19556" y="45562"/>
                                  </a:cubicBezTo>
                                  <a:cubicBezTo>
                                    <a:pt x="8127" y="45562"/>
                                    <a:pt x="0" y="37185"/>
                                    <a:pt x="0" y="22717"/>
                                  </a:cubicBezTo>
                                  <a:cubicBezTo>
                                    <a:pt x="0" y="8249"/>
                                    <a:pt x="8255" y="0"/>
                                    <a:pt x="19556" y="0"/>
                                  </a:cubicBezTo>
                                  <a:cubicBezTo>
                                    <a:pt x="25271" y="0"/>
                                    <a:pt x="30477" y="2792"/>
                                    <a:pt x="34033" y="7488"/>
                                  </a:cubicBezTo>
                                  <a:lnTo>
                                    <a:pt x="34033" y="1142"/>
                                  </a:lnTo>
                                  <a:lnTo>
                                    <a:pt x="42287" y="1142"/>
                                  </a:lnTo>
                                  <a:lnTo>
                                    <a:pt x="42287" y="43404"/>
                                  </a:lnTo>
                                  <a:cubicBezTo>
                                    <a:pt x="42287" y="58507"/>
                                    <a:pt x="31239" y="62949"/>
                                    <a:pt x="20445" y="62949"/>
                                  </a:cubicBezTo>
                                  <a:cubicBezTo>
                                    <a:pt x="13080" y="62949"/>
                                    <a:pt x="7619" y="61426"/>
                                    <a:pt x="2413" y="56349"/>
                                  </a:cubicBezTo>
                                  <a:lnTo>
                                    <a:pt x="6349" y="50384"/>
                                  </a:lnTo>
                                  <a:close/>
                                </a:path>
                              </a:pathLst>
                            </a:custGeom>
                            <a:solidFill>
                              <a:srgbClr val="231F20"/>
                            </a:solidFill>
                            <a:ln w="12688" cap="flat">
                              <a:noFill/>
                              <a:prstDash val="solid"/>
                              <a:miter/>
                            </a:ln>
                          </wps:spPr>
                          <wps:bodyPr/>
                        </wps:wsp>
                        <wps:wsp>
                          <wps:cNvPr id="771500233" name="Freeform: Shape 771500233"/>
                          <wps:cNvSpPr/>
                          <wps:spPr>
                            <a:xfrm>
                              <a:off x="6469950" y="334908"/>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90"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1087501230" name="Freeform: Shape 1087501230"/>
                          <wps:cNvSpPr/>
                          <wps:spPr>
                            <a:xfrm>
                              <a:off x="6496617" y="334908"/>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70 w 37969"/>
                                <a:gd name="csY16" fmla="*/ 15356 h 46196"/>
                                <a:gd name="csX17" fmla="*/ 37970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2"/>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4" y="17133"/>
                                    <a:pt x="15365" y="17133"/>
                                  </a:cubicBezTo>
                                  <a:cubicBezTo>
                                    <a:pt x="21334" y="17133"/>
                                    <a:pt x="26413" y="19037"/>
                                    <a:pt x="29842" y="22971"/>
                                  </a:cubicBezTo>
                                  <a:lnTo>
                                    <a:pt x="29842" y="15737"/>
                                  </a:lnTo>
                                  <a:cubicBezTo>
                                    <a:pt x="29842" y="10280"/>
                                    <a:pt x="25397" y="6980"/>
                                    <a:pt x="19048" y="6980"/>
                                  </a:cubicBezTo>
                                  <a:cubicBezTo>
                                    <a:pt x="14096" y="6980"/>
                                    <a:pt x="9778" y="8884"/>
                                    <a:pt x="5841" y="12818"/>
                                  </a:cubicBezTo>
                                  <a:lnTo>
                                    <a:pt x="2286" y="7234"/>
                                  </a:lnTo>
                                  <a:cubicBezTo>
                                    <a:pt x="7238" y="2411"/>
                                    <a:pt x="13207" y="0"/>
                                    <a:pt x="20318" y="0"/>
                                  </a:cubicBezTo>
                                  <a:cubicBezTo>
                                    <a:pt x="29842" y="0"/>
                                    <a:pt x="37970" y="4188"/>
                                    <a:pt x="37970" y="15356"/>
                                  </a:cubicBezTo>
                                  <a:lnTo>
                                    <a:pt x="37970" y="45054"/>
                                  </a:lnTo>
                                  <a:lnTo>
                                    <a:pt x="29715" y="45054"/>
                                  </a:lnTo>
                                  <a:lnTo>
                                    <a:pt x="29715" y="40231"/>
                                  </a:lnTo>
                                  <a:close/>
                                </a:path>
                              </a:pathLst>
                            </a:custGeom>
                            <a:solidFill>
                              <a:srgbClr val="231F20"/>
                            </a:solidFill>
                            <a:ln w="12688" cap="flat">
                              <a:noFill/>
                              <a:prstDash val="solid"/>
                              <a:miter/>
                            </a:ln>
                          </wps:spPr>
                          <wps:bodyPr/>
                        </wps:wsp>
                        <wps:wsp>
                          <wps:cNvPr id="127341377" name="Freeform: Shape 127341377"/>
                          <wps:cNvSpPr/>
                          <wps:spPr>
                            <a:xfrm>
                              <a:off x="6544492" y="334655"/>
                              <a:ext cx="61843" cy="45180"/>
                            </a:xfrm>
                            <a:custGeom>
                              <a:avLst/>
                              <a:gdLst>
                                <a:gd name="csX0" fmla="*/ 53589 w 61843"/>
                                <a:gd name="csY0" fmla="*/ 15864 h 45180"/>
                                <a:gd name="csX1" fmla="*/ 45970 w 61843"/>
                                <a:gd name="csY1" fmla="*/ 7361 h 45180"/>
                                <a:gd name="csX2" fmla="*/ 35049 w 61843"/>
                                <a:gd name="csY2" fmla="*/ 13580 h 45180"/>
                                <a:gd name="csX3" fmla="*/ 35049 w 61843"/>
                                <a:gd name="csY3" fmla="*/ 45181 h 45180"/>
                                <a:gd name="csX4" fmla="*/ 26794 w 61843"/>
                                <a:gd name="csY4" fmla="*/ 45181 h 45180"/>
                                <a:gd name="csX5" fmla="*/ 26794 w 61843"/>
                                <a:gd name="csY5" fmla="*/ 15864 h 45180"/>
                                <a:gd name="csX6" fmla="*/ 19048 w 61843"/>
                                <a:gd name="csY6" fmla="*/ 7361 h 45180"/>
                                <a:gd name="csX7" fmla="*/ 8255 w 61843"/>
                                <a:gd name="csY7" fmla="*/ 13707 h 45180"/>
                                <a:gd name="csX8" fmla="*/ 8255 w 61843"/>
                                <a:gd name="csY8" fmla="*/ 45181 h 45180"/>
                                <a:gd name="csX9" fmla="*/ 0 w 61843"/>
                                <a:gd name="csY9" fmla="*/ 45181 h 45180"/>
                                <a:gd name="csX10" fmla="*/ 0 w 61843"/>
                                <a:gd name="csY10" fmla="*/ 1142 h 45180"/>
                                <a:gd name="csX11" fmla="*/ 8255 w 61843"/>
                                <a:gd name="csY11" fmla="*/ 1142 h 45180"/>
                                <a:gd name="csX12" fmla="*/ 8255 w 61843"/>
                                <a:gd name="csY12" fmla="*/ 7361 h 45180"/>
                                <a:gd name="csX13" fmla="*/ 22477 w 61843"/>
                                <a:gd name="csY13" fmla="*/ 0 h 45180"/>
                                <a:gd name="csX14" fmla="*/ 34414 w 61843"/>
                                <a:gd name="csY14" fmla="*/ 8249 h 45180"/>
                                <a:gd name="csX15" fmla="*/ 49271 w 61843"/>
                                <a:gd name="csY15" fmla="*/ 0 h 45180"/>
                                <a:gd name="csX16" fmla="*/ 61843 w 61843"/>
                                <a:gd name="csY16" fmla="*/ 13326 h 45180"/>
                                <a:gd name="csX17" fmla="*/ 61843 w 61843"/>
                                <a:gd name="csY17" fmla="*/ 45181 h 45180"/>
                                <a:gd name="csX18" fmla="*/ 53589 w 61843"/>
                                <a:gd name="csY18" fmla="*/ 45181 h 45180"/>
                                <a:gd name="csX19" fmla="*/ 53589 w 61843"/>
                                <a:gd name="csY19" fmla="*/ 15864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1843" h="45180">
                                  <a:moveTo>
                                    <a:pt x="53589" y="15864"/>
                                  </a:moveTo>
                                  <a:cubicBezTo>
                                    <a:pt x="53589" y="10788"/>
                                    <a:pt x="51304" y="7361"/>
                                    <a:pt x="45970" y="7361"/>
                                  </a:cubicBezTo>
                                  <a:cubicBezTo>
                                    <a:pt x="41525" y="7361"/>
                                    <a:pt x="37080" y="10407"/>
                                    <a:pt x="35049" y="13580"/>
                                  </a:cubicBezTo>
                                  <a:lnTo>
                                    <a:pt x="35049" y="45181"/>
                                  </a:lnTo>
                                  <a:lnTo>
                                    <a:pt x="26794" y="45181"/>
                                  </a:lnTo>
                                  <a:lnTo>
                                    <a:pt x="26794" y="15864"/>
                                  </a:lnTo>
                                  <a:cubicBezTo>
                                    <a:pt x="26794" y="10788"/>
                                    <a:pt x="24636" y="7361"/>
                                    <a:pt x="19048" y="7361"/>
                                  </a:cubicBezTo>
                                  <a:cubicBezTo>
                                    <a:pt x="14731" y="7361"/>
                                    <a:pt x="10540" y="10534"/>
                                    <a:pt x="8255" y="13707"/>
                                  </a:cubicBezTo>
                                  <a:lnTo>
                                    <a:pt x="8255" y="45181"/>
                                  </a:lnTo>
                                  <a:lnTo>
                                    <a:pt x="0" y="45181"/>
                                  </a:lnTo>
                                  <a:lnTo>
                                    <a:pt x="0" y="1142"/>
                                  </a:lnTo>
                                  <a:lnTo>
                                    <a:pt x="8255" y="1142"/>
                                  </a:lnTo>
                                  <a:lnTo>
                                    <a:pt x="8255" y="7361"/>
                                  </a:lnTo>
                                  <a:cubicBezTo>
                                    <a:pt x="10033" y="4569"/>
                                    <a:pt x="15874" y="0"/>
                                    <a:pt x="22477" y="0"/>
                                  </a:cubicBezTo>
                                  <a:cubicBezTo>
                                    <a:pt x="29081" y="0"/>
                                    <a:pt x="33017" y="3427"/>
                                    <a:pt x="34414" y="8249"/>
                                  </a:cubicBezTo>
                                  <a:cubicBezTo>
                                    <a:pt x="36954" y="4188"/>
                                    <a:pt x="42795" y="0"/>
                                    <a:pt x="49271" y="0"/>
                                  </a:cubicBezTo>
                                  <a:cubicBezTo>
                                    <a:pt x="57399" y="0"/>
                                    <a:pt x="61843" y="4442"/>
                                    <a:pt x="61843" y="13326"/>
                                  </a:cubicBezTo>
                                  <a:lnTo>
                                    <a:pt x="61843" y="45181"/>
                                  </a:lnTo>
                                  <a:lnTo>
                                    <a:pt x="53589" y="45181"/>
                                  </a:lnTo>
                                  <a:lnTo>
                                    <a:pt x="53589" y="15864"/>
                                  </a:lnTo>
                                  <a:close/>
                                </a:path>
                              </a:pathLst>
                            </a:custGeom>
                            <a:solidFill>
                              <a:srgbClr val="231F20"/>
                            </a:solidFill>
                            <a:ln w="12688" cap="flat">
                              <a:noFill/>
                              <a:prstDash val="solid"/>
                              <a:miter/>
                            </a:ln>
                          </wps:spPr>
                          <wps:bodyPr/>
                        </wps:wsp>
                      </wpg:grpSp>
                      <wps:wsp>
                        <wps:cNvPr id="1647601265" name="Freeform: Shape 1647601265"/>
                        <wps:cNvSpPr/>
                        <wps:spPr>
                          <a:xfrm>
                            <a:off x="5994383" y="446325"/>
                            <a:ext cx="22349" cy="23350"/>
                          </a:xfrm>
                          <a:custGeom>
                            <a:avLst/>
                            <a:gdLst>
                              <a:gd name="csX0" fmla="*/ 6095 w 22349"/>
                              <a:gd name="csY0" fmla="*/ 15610 h 23351"/>
                              <a:gd name="csX1" fmla="*/ 16254 w 22349"/>
                              <a:gd name="csY1" fmla="*/ 15610 h 23351"/>
                              <a:gd name="csX2" fmla="*/ 11175 w 22349"/>
                              <a:gd name="csY2" fmla="*/ 2665 h 23351"/>
                              <a:gd name="csX3" fmla="*/ 6095 w 22349"/>
                              <a:gd name="csY3" fmla="*/ 15610 h 23351"/>
                              <a:gd name="csX4" fmla="*/ 17016 w 22349"/>
                              <a:gd name="csY4" fmla="*/ 18149 h 23351"/>
                              <a:gd name="csX5" fmla="*/ 5206 w 22349"/>
                              <a:gd name="csY5" fmla="*/ 18149 h 23351"/>
                              <a:gd name="csX6" fmla="*/ 3175 w 22349"/>
                              <a:gd name="csY6" fmla="*/ 23352 h 23351"/>
                              <a:gd name="csX7" fmla="*/ 0 w 22349"/>
                              <a:gd name="csY7" fmla="*/ 23352 h 23351"/>
                              <a:gd name="csX8" fmla="*/ 9397 w 22349"/>
                              <a:gd name="csY8" fmla="*/ 0 h 23351"/>
                              <a:gd name="csX9" fmla="*/ 12953 w 22349"/>
                              <a:gd name="csY9" fmla="*/ 0 h 23351"/>
                              <a:gd name="csX10" fmla="*/ 22350 w 22349"/>
                              <a:gd name="csY10" fmla="*/ 23352 h 23351"/>
                              <a:gd name="csX11" fmla="*/ 19175 w 22349"/>
                              <a:gd name="csY11" fmla="*/ 23352 h 23351"/>
                              <a:gd name="csX12" fmla="*/ 17143 w 22349"/>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49" h="23351">
                                <a:moveTo>
                                  <a:pt x="6095" y="15610"/>
                                </a:moveTo>
                                <a:lnTo>
                                  <a:pt x="16254" y="15610"/>
                                </a:lnTo>
                                <a:lnTo>
                                  <a:pt x="11175" y="2665"/>
                                </a:lnTo>
                                <a:lnTo>
                                  <a:pt x="6095" y="15610"/>
                                </a:lnTo>
                                <a:close/>
                                <a:moveTo>
                                  <a:pt x="17016" y="18149"/>
                                </a:moveTo>
                                <a:lnTo>
                                  <a:pt x="5206"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993148336" name="Graphic 1"/>
                        <wpg:cNvGrpSpPr/>
                        <wpg:grpSpPr>
                          <a:xfrm>
                            <a:off x="6023179" y="446452"/>
                            <a:ext cx="61970" cy="30076"/>
                            <a:chOff x="6023082" y="446452"/>
                            <a:chExt cx="61970" cy="30078"/>
                          </a:xfrm>
                          <a:solidFill>
                            <a:srgbClr val="231F20"/>
                          </a:solidFill>
                        </wpg:grpSpPr>
                        <wps:wsp>
                          <wps:cNvPr id="1056065268" name="Freeform: Shape 1056065268"/>
                          <wps:cNvSpPr/>
                          <wps:spPr>
                            <a:xfrm>
                              <a:off x="6023082" y="446452"/>
                              <a:ext cx="7365" cy="30078"/>
                            </a:xfrm>
                            <a:custGeom>
                              <a:avLst/>
                              <a:gdLst>
                                <a:gd name="csX0" fmla="*/ 3810 w 7365"/>
                                <a:gd name="csY0" fmla="*/ 1777 h 30078"/>
                                <a:gd name="csX1" fmla="*/ 5588 w 7365"/>
                                <a:gd name="csY1" fmla="*/ 0 h 30078"/>
                                <a:gd name="csX2" fmla="*/ 7366 w 7365"/>
                                <a:gd name="csY2" fmla="*/ 1777 h 30078"/>
                                <a:gd name="csX3" fmla="*/ 5588 w 7365"/>
                                <a:gd name="csY3" fmla="*/ 3554 h 30078"/>
                                <a:gd name="csX4" fmla="*/ 3810 w 7365"/>
                                <a:gd name="csY4" fmla="*/ 1777 h 30078"/>
                                <a:gd name="csX5" fmla="*/ 6857 w 7365"/>
                                <a:gd name="csY5" fmla="*/ 24875 h 30078"/>
                                <a:gd name="csX6" fmla="*/ 1905 w 7365"/>
                                <a:gd name="csY6" fmla="*/ 30078 h 30078"/>
                                <a:gd name="csX7" fmla="*/ 0 w 7365"/>
                                <a:gd name="csY7" fmla="*/ 29824 h 30078"/>
                                <a:gd name="csX8" fmla="*/ 381 w 7365"/>
                                <a:gd name="csY8" fmla="*/ 27667 h 30078"/>
                                <a:gd name="csX9" fmla="*/ 1651 w 7365"/>
                                <a:gd name="csY9" fmla="*/ 27794 h 30078"/>
                                <a:gd name="csX10" fmla="*/ 4318 w 7365"/>
                                <a:gd name="csY10" fmla="*/ 24875 h 30078"/>
                                <a:gd name="csX11" fmla="*/ 4318 w 7365"/>
                                <a:gd name="csY11" fmla="*/ 6346 h 30078"/>
                                <a:gd name="csX12" fmla="*/ 6985 w 7365"/>
                                <a:gd name="csY12" fmla="*/ 6346 h 30078"/>
                                <a:gd name="csX13" fmla="*/ 6985 w 7365"/>
                                <a:gd name="csY13" fmla="*/ 24875 h 300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7365" h="30078">
                                  <a:moveTo>
                                    <a:pt x="3810" y="1777"/>
                                  </a:moveTo>
                                  <a:cubicBezTo>
                                    <a:pt x="3810" y="761"/>
                                    <a:pt x="4572" y="0"/>
                                    <a:pt x="5588" y="0"/>
                                  </a:cubicBezTo>
                                  <a:cubicBezTo>
                                    <a:pt x="6604" y="0"/>
                                    <a:pt x="7366" y="761"/>
                                    <a:pt x="7366" y="1777"/>
                                  </a:cubicBezTo>
                                  <a:cubicBezTo>
                                    <a:pt x="7366" y="2792"/>
                                    <a:pt x="6604" y="3554"/>
                                    <a:pt x="5588" y="3554"/>
                                  </a:cubicBezTo>
                                  <a:cubicBezTo>
                                    <a:pt x="4699" y="3554"/>
                                    <a:pt x="3810" y="2792"/>
                                    <a:pt x="3810" y="1777"/>
                                  </a:cubicBezTo>
                                  <a:moveTo>
                                    <a:pt x="6857" y="24875"/>
                                  </a:moveTo>
                                  <a:cubicBezTo>
                                    <a:pt x="6857" y="28175"/>
                                    <a:pt x="5079" y="30078"/>
                                    <a:pt x="1905" y="30078"/>
                                  </a:cubicBezTo>
                                  <a:cubicBezTo>
                                    <a:pt x="1143" y="30078"/>
                                    <a:pt x="635" y="30078"/>
                                    <a:pt x="0" y="29824"/>
                                  </a:cubicBezTo>
                                  <a:lnTo>
                                    <a:pt x="381" y="27667"/>
                                  </a:lnTo>
                                  <a:cubicBezTo>
                                    <a:pt x="381" y="27667"/>
                                    <a:pt x="1270" y="27794"/>
                                    <a:pt x="1651" y="27794"/>
                                  </a:cubicBezTo>
                                  <a:cubicBezTo>
                                    <a:pt x="3175" y="27794"/>
                                    <a:pt x="4318" y="27032"/>
                                    <a:pt x="4318" y="24875"/>
                                  </a:cubicBezTo>
                                  <a:lnTo>
                                    <a:pt x="4318" y="6346"/>
                                  </a:lnTo>
                                  <a:lnTo>
                                    <a:pt x="6985" y="6346"/>
                                  </a:lnTo>
                                  <a:lnTo>
                                    <a:pt x="6985" y="24875"/>
                                  </a:lnTo>
                                  <a:close/>
                                </a:path>
                              </a:pathLst>
                            </a:custGeom>
                            <a:solidFill>
                              <a:srgbClr val="231F20"/>
                            </a:solidFill>
                            <a:ln w="12688" cap="flat">
                              <a:noFill/>
                              <a:prstDash val="solid"/>
                              <a:miter/>
                            </a:ln>
                          </wps:spPr>
                          <wps:bodyPr/>
                        </wps:wsp>
                        <wps:wsp>
                          <wps:cNvPr id="1143641804" name="Freeform: Shape 1143641804"/>
                          <wps:cNvSpPr/>
                          <wps:spPr>
                            <a:xfrm>
                              <a:off x="6033114" y="452290"/>
                              <a:ext cx="16762" cy="17767"/>
                            </a:xfrm>
                            <a:custGeom>
                              <a:avLst/>
                              <a:gdLst>
                                <a:gd name="csX0" fmla="*/ 13969 w 16762"/>
                                <a:gd name="csY0" fmla="*/ 8884 h 17767"/>
                                <a:gd name="csX1" fmla="*/ 8381 w 16762"/>
                                <a:gd name="csY1" fmla="*/ 2411 h 17767"/>
                                <a:gd name="csX2" fmla="*/ 2667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667" y="5457"/>
                                    <a:pt x="2667" y="8884"/>
                                  </a:cubicBezTo>
                                  <a:cubicBezTo>
                                    <a:pt x="2667" y="12311"/>
                                    <a:pt x="4699" y="15483"/>
                                    <a:pt x="8381" y="15483"/>
                                  </a:cubicBezTo>
                                  <a:cubicBezTo>
                                    <a:pt x="12064"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1911450165" name="Freeform: Shape 1911450165"/>
                          <wps:cNvSpPr/>
                          <wps:spPr>
                            <a:xfrm>
                              <a:off x="6052290" y="446452"/>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576830338" name="Freeform: Shape 1576830338"/>
                          <wps:cNvSpPr/>
                          <wps:spPr>
                            <a:xfrm>
                              <a:off x="6059020" y="452290"/>
                              <a:ext cx="13968" cy="17513"/>
                            </a:xfrm>
                            <a:custGeom>
                              <a:avLst/>
                              <a:gdLst>
                                <a:gd name="csX0" fmla="*/ 11556 w 13968"/>
                                <a:gd name="csY0" fmla="*/ 6346 h 17513"/>
                                <a:gd name="csX1" fmla="*/ 7746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556" y="6346"/>
                                  </a:moveTo>
                                  <a:cubicBezTo>
                                    <a:pt x="11556" y="3427"/>
                                    <a:pt x="10032" y="2411"/>
                                    <a:pt x="7746" y="2411"/>
                                  </a:cubicBezTo>
                                  <a:cubicBezTo>
                                    <a:pt x="5714" y="2411"/>
                                    <a:pt x="3682"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1791757148" name="Freeform: Shape 1791757148"/>
                          <wps:cNvSpPr/>
                          <wps:spPr>
                            <a:xfrm>
                              <a:off x="6075275"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g:grpSp>
                      <wps:wsp>
                        <wps:cNvPr id="1583048986" name="Freeform: Shape 1583048986"/>
                        <wps:cNvSpPr/>
                        <wps:spPr>
                          <a:xfrm>
                            <a:off x="6093306" y="446325"/>
                            <a:ext cx="22350" cy="23350"/>
                          </a:xfrm>
                          <a:custGeom>
                            <a:avLst/>
                            <a:gdLst>
                              <a:gd name="csX0" fmla="*/ 5968 w 22350"/>
                              <a:gd name="csY0" fmla="*/ 15610 h 23351"/>
                              <a:gd name="csX1" fmla="*/ 16128 w 22350"/>
                              <a:gd name="csY1" fmla="*/ 15610 h 23351"/>
                              <a:gd name="csX2" fmla="*/ 11048 w 22350"/>
                              <a:gd name="csY2" fmla="*/ 2665 h 23351"/>
                              <a:gd name="csX3" fmla="*/ 5968 w 22350"/>
                              <a:gd name="csY3" fmla="*/ 15610 h 23351"/>
                              <a:gd name="csX4" fmla="*/ 17016 w 22350"/>
                              <a:gd name="csY4" fmla="*/ 18149 h 23351"/>
                              <a:gd name="csX5" fmla="*/ 5207 w 22350"/>
                              <a:gd name="csY5" fmla="*/ 18149 h 23351"/>
                              <a:gd name="csX6" fmla="*/ 3175 w 22350"/>
                              <a:gd name="csY6" fmla="*/ 23352 h 23351"/>
                              <a:gd name="csX7" fmla="*/ 0 w 22350"/>
                              <a:gd name="csY7" fmla="*/ 23352 h 23351"/>
                              <a:gd name="csX8" fmla="*/ 9397 w 22350"/>
                              <a:gd name="csY8" fmla="*/ 0 h 23351"/>
                              <a:gd name="csX9" fmla="*/ 12953 w 22350"/>
                              <a:gd name="csY9" fmla="*/ 0 h 23351"/>
                              <a:gd name="csX10" fmla="*/ 22350 w 22350"/>
                              <a:gd name="csY10" fmla="*/ 23352 h 23351"/>
                              <a:gd name="csX11" fmla="*/ 19175 w 22350"/>
                              <a:gd name="csY11" fmla="*/ 23352 h 23351"/>
                              <a:gd name="csX12" fmla="*/ 17143 w 22350"/>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50" h="23351">
                                <a:moveTo>
                                  <a:pt x="5968" y="15610"/>
                                </a:moveTo>
                                <a:lnTo>
                                  <a:pt x="16128" y="15610"/>
                                </a:lnTo>
                                <a:lnTo>
                                  <a:pt x="11048" y="2665"/>
                                </a:lnTo>
                                <a:lnTo>
                                  <a:pt x="5968" y="15610"/>
                                </a:lnTo>
                                <a:close/>
                                <a:moveTo>
                                  <a:pt x="17016" y="18149"/>
                                </a:moveTo>
                                <a:lnTo>
                                  <a:pt x="5207"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356219405" name="Graphic 1"/>
                        <wpg:cNvGrpSpPr/>
                        <wpg:grpSpPr>
                          <a:xfrm>
                            <a:off x="6117396" y="448102"/>
                            <a:ext cx="68191" cy="22081"/>
                            <a:chOff x="6117306" y="448102"/>
                            <a:chExt cx="68191" cy="22082"/>
                          </a:xfrm>
                          <a:solidFill>
                            <a:srgbClr val="231F20"/>
                          </a:solidFill>
                        </wpg:grpSpPr>
                        <wps:wsp>
                          <wps:cNvPr id="256345070" name="Freeform: Shape 256345070"/>
                          <wps:cNvSpPr/>
                          <wps:spPr>
                            <a:xfrm>
                              <a:off x="6117306" y="452670"/>
                              <a:ext cx="14222" cy="17387"/>
                            </a:xfrm>
                            <a:custGeom>
                              <a:avLst/>
                              <a:gdLst>
                                <a:gd name="csX0" fmla="*/ 11556 w 14222"/>
                                <a:gd name="csY0" fmla="*/ 14595 h 17387"/>
                                <a:gd name="csX1" fmla="*/ 5460 w 14222"/>
                                <a:gd name="csY1" fmla="*/ 17387 h 17387"/>
                                <a:gd name="csX2" fmla="*/ 0 w 14222"/>
                                <a:gd name="csY2" fmla="*/ 11930 h 17387"/>
                                <a:gd name="csX3" fmla="*/ 0 w 14222"/>
                                <a:gd name="csY3" fmla="*/ 0 h 17387"/>
                                <a:gd name="csX4" fmla="*/ 2667 w 14222"/>
                                <a:gd name="csY4" fmla="*/ 0 h 17387"/>
                                <a:gd name="csX5" fmla="*/ 2667 w 14222"/>
                                <a:gd name="csY5" fmla="*/ 11168 h 17387"/>
                                <a:gd name="csX6" fmla="*/ 6476 w 14222"/>
                                <a:gd name="csY6" fmla="*/ 14976 h 17387"/>
                                <a:gd name="csX7" fmla="*/ 11556 w 14222"/>
                                <a:gd name="csY7" fmla="*/ 12437 h 17387"/>
                                <a:gd name="csX8" fmla="*/ 11556 w 14222"/>
                                <a:gd name="csY8" fmla="*/ 0 h 17387"/>
                                <a:gd name="csX9" fmla="*/ 14223 w 14222"/>
                                <a:gd name="csY9" fmla="*/ 0 h 17387"/>
                                <a:gd name="csX10" fmla="*/ 14223 w 14222"/>
                                <a:gd name="csY10" fmla="*/ 17006 h 17387"/>
                                <a:gd name="csX11" fmla="*/ 11556 w 14222"/>
                                <a:gd name="csY11" fmla="*/ 17006 h 17387"/>
                                <a:gd name="csX12" fmla="*/ 11556 w 14222"/>
                                <a:gd name="csY12" fmla="*/ 14595 h 173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222" h="17387">
                                  <a:moveTo>
                                    <a:pt x="11556" y="14595"/>
                                  </a:moveTo>
                                  <a:cubicBezTo>
                                    <a:pt x="10286" y="16118"/>
                                    <a:pt x="8000" y="17387"/>
                                    <a:pt x="5460" y="17387"/>
                                  </a:cubicBezTo>
                                  <a:cubicBezTo>
                                    <a:pt x="1905" y="17387"/>
                                    <a:pt x="0" y="15737"/>
                                    <a:pt x="0" y="11930"/>
                                  </a:cubicBezTo>
                                  <a:lnTo>
                                    <a:pt x="0" y="0"/>
                                  </a:lnTo>
                                  <a:lnTo>
                                    <a:pt x="2667" y="0"/>
                                  </a:lnTo>
                                  <a:lnTo>
                                    <a:pt x="2667" y="11168"/>
                                  </a:lnTo>
                                  <a:cubicBezTo>
                                    <a:pt x="2667" y="14087"/>
                                    <a:pt x="4190" y="14976"/>
                                    <a:pt x="6476" y="14976"/>
                                  </a:cubicBezTo>
                                  <a:cubicBezTo>
                                    <a:pt x="8508" y="14976"/>
                                    <a:pt x="10540" y="13833"/>
                                    <a:pt x="11556" y="12437"/>
                                  </a:cubicBezTo>
                                  <a:lnTo>
                                    <a:pt x="11556" y="0"/>
                                  </a:lnTo>
                                  <a:lnTo>
                                    <a:pt x="14223" y="0"/>
                                  </a:lnTo>
                                  <a:lnTo>
                                    <a:pt x="14223" y="17006"/>
                                  </a:lnTo>
                                  <a:lnTo>
                                    <a:pt x="11556" y="17006"/>
                                  </a:lnTo>
                                  <a:lnTo>
                                    <a:pt x="11556" y="14595"/>
                                  </a:lnTo>
                                  <a:close/>
                                </a:path>
                              </a:pathLst>
                            </a:custGeom>
                            <a:solidFill>
                              <a:srgbClr val="231F20"/>
                            </a:solidFill>
                            <a:ln w="12688" cap="flat">
                              <a:noFill/>
                              <a:prstDash val="solid"/>
                              <a:miter/>
                            </a:ln>
                          </wps:spPr>
                          <wps:bodyPr/>
                        </wps:wsp>
                        <wps:wsp>
                          <wps:cNvPr id="1687154451" name="Freeform: Shape 1687154451"/>
                          <wps:cNvSpPr/>
                          <wps:spPr>
                            <a:xfrm>
                              <a:off x="6134576" y="452290"/>
                              <a:ext cx="13460" cy="17513"/>
                            </a:xfrm>
                            <a:custGeom>
                              <a:avLst/>
                              <a:gdLst>
                                <a:gd name="csX0" fmla="*/ 1397 w 13460"/>
                                <a:gd name="csY0" fmla="*/ 13199 h 17513"/>
                                <a:gd name="csX1" fmla="*/ 6985 w 13460"/>
                                <a:gd name="csY1" fmla="*/ 15610 h 17513"/>
                                <a:gd name="csX2" fmla="*/ 10921 w 13460"/>
                                <a:gd name="csY2" fmla="*/ 12818 h 17513"/>
                                <a:gd name="csX3" fmla="*/ 6604 w 13460"/>
                                <a:gd name="csY3" fmla="*/ 9772 h 17513"/>
                                <a:gd name="csX4" fmla="*/ 508 w 13460"/>
                                <a:gd name="csY4" fmla="*/ 4823 h 17513"/>
                                <a:gd name="csX5" fmla="*/ 6857 w 13460"/>
                                <a:gd name="csY5" fmla="*/ 0 h 17513"/>
                                <a:gd name="csX6" fmla="*/ 13080 w 13460"/>
                                <a:gd name="csY6" fmla="*/ 2411 h 17513"/>
                                <a:gd name="csX7" fmla="*/ 11810 w 13460"/>
                                <a:gd name="csY7" fmla="*/ 4188 h 17513"/>
                                <a:gd name="csX8" fmla="*/ 6730 w 13460"/>
                                <a:gd name="csY8" fmla="*/ 2031 h 17513"/>
                                <a:gd name="csX9" fmla="*/ 2921 w 13460"/>
                                <a:gd name="csY9" fmla="*/ 4569 h 17513"/>
                                <a:gd name="csX10" fmla="*/ 7111 w 13460"/>
                                <a:gd name="csY10" fmla="*/ 7234 h 17513"/>
                                <a:gd name="csX11" fmla="*/ 13461 w 13460"/>
                                <a:gd name="csY11" fmla="*/ 12437 h 17513"/>
                                <a:gd name="csX12" fmla="*/ 6857 w 13460"/>
                                <a:gd name="csY12" fmla="*/ 17514 h 17513"/>
                                <a:gd name="csX13" fmla="*/ 0 w 13460"/>
                                <a:gd name="csY13" fmla="*/ 14849 h 17513"/>
                                <a:gd name="csX14" fmla="*/ 1397 w 13460"/>
                                <a:gd name="csY14" fmla="*/ 12945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3460" h="17513">
                                  <a:moveTo>
                                    <a:pt x="1397" y="13199"/>
                                  </a:moveTo>
                                  <a:cubicBezTo>
                                    <a:pt x="2540" y="14468"/>
                                    <a:pt x="4699" y="15610"/>
                                    <a:pt x="6985" y="15610"/>
                                  </a:cubicBezTo>
                                  <a:cubicBezTo>
                                    <a:pt x="9524" y="15610"/>
                                    <a:pt x="10921" y="14468"/>
                                    <a:pt x="10921" y="12818"/>
                                  </a:cubicBezTo>
                                  <a:cubicBezTo>
                                    <a:pt x="10921" y="10915"/>
                                    <a:pt x="8889" y="10407"/>
                                    <a:pt x="6604" y="9772"/>
                                  </a:cubicBezTo>
                                  <a:cubicBezTo>
                                    <a:pt x="3683" y="9138"/>
                                    <a:pt x="508" y="8376"/>
                                    <a:pt x="508" y="4823"/>
                                  </a:cubicBezTo>
                                  <a:cubicBezTo>
                                    <a:pt x="508" y="2158"/>
                                    <a:pt x="2794" y="0"/>
                                    <a:pt x="6857" y="0"/>
                                  </a:cubicBezTo>
                                  <a:cubicBezTo>
                                    <a:pt x="9778" y="0"/>
                                    <a:pt x="11810" y="1142"/>
                                    <a:pt x="13080" y="2411"/>
                                  </a:cubicBezTo>
                                  <a:lnTo>
                                    <a:pt x="11810" y="4188"/>
                                  </a:lnTo>
                                  <a:cubicBezTo>
                                    <a:pt x="10794" y="2919"/>
                                    <a:pt x="8889" y="2031"/>
                                    <a:pt x="6730" y="2031"/>
                                  </a:cubicBezTo>
                                  <a:cubicBezTo>
                                    <a:pt x="4445" y="2031"/>
                                    <a:pt x="2921" y="3046"/>
                                    <a:pt x="2921" y="4569"/>
                                  </a:cubicBezTo>
                                  <a:cubicBezTo>
                                    <a:pt x="2921" y="6219"/>
                                    <a:pt x="4826" y="6726"/>
                                    <a:pt x="7111" y="7234"/>
                                  </a:cubicBezTo>
                                  <a:cubicBezTo>
                                    <a:pt x="10032" y="7869"/>
                                    <a:pt x="13461" y="8757"/>
                                    <a:pt x="13461" y="12437"/>
                                  </a:cubicBezTo>
                                  <a:cubicBezTo>
                                    <a:pt x="13461" y="15230"/>
                                    <a:pt x="11175" y="17514"/>
                                    <a:pt x="6857" y="17514"/>
                                  </a:cubicBezTo>
                                  <a:cubicBezTo>
                                    <a:pt x="4064" y="17514"/>
                                    <a:pt x="1778" y="16626"/>
                                    <a:pt x="0" y="14849"/>
                                  </a:cubicBezTo>
                                  <a:lnTo>
                                    <a:pt x="1397" y="12945"/>
                                  </a:lnTo>
                                  <a:close/>
                                </a:path>
                              </a:pathLst>
                            </a:custGeom>
                            <a:solidFill>
                              <a:srgbClr val="231F20"/>
                            </a:solidFill>
                            <a:ln w="12688" cap="flat">
                              <a:noFill/>
                              <a:prstDash val="solid"/>
                              <a:miter/>
                            </a:ln>
                          </wps:spPr>
                          <wps:bodyPr/>
                        </wps:wsp>
                        <wps:wsp>
                          <wps:cNvPr id="323122319" name="Freeform: Shape 323122319"/>
                          <wps:cNvSpPr/>
                          <wps:spPr>
                            <a:xfrm>
                              <a:off x="6149434"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726710220" name="Freeform: Shape 1726710220"/>
                          <wps:cNvSpPr/>
                          <wps:spPr>
                            <a:xfrm>
                              <a:off x="6161624"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828665881" name="Freeform: Shape 828665881"/>
                          <wps:cNvSpPr/>
                          <wps:spPr>
                            <a:xfrm>
                              <a:off x="6171402"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g:grpSp>
                      <wps:wsp>
                        <wps:cNvPr id="1259218922" name="Rectangle 1259218922"/>
                        <wps:cNvSpPr/>
                        <wps:spPr>
                          <a:xfrm>
                            <a:off x="6189815" y="446325"/>
                            <a:ext cx="2666" cy="23350"/>
                          </a:xfrm>
                          <a:prstGeom prst="rect">
                            <a:avLst/>
                          </a:prstGeom>
                          <a:solidFill>
                            <a:srgbClr val="231F20"/>
                          </a:solidFill>
                          <a:ln w="12688" cap="flat">
                            <a:noFill/>
                            <a:prstDash val="solid"/>
                            <a:miter/>
                          </a:ln>
                        </wps:spPr>
                        <wps:bodyPr/>
                      </wps:wsp>
                      <wpg:grpSp>
                        <wpg:cNvPr id="217856487" name="Graphic 1"/>
                        <wpg:cNvGrpSpPr/>
                        <wpg:grpSpPr>
                          <a:xfrm>
                            <a:off x="6196640" y="445944"/>
                            <a:ext cx="195054" cy="28045"/>
                            <a:chOff x="6196545" y="445944"/>
                            <a:chExt cx="195054" cy="28047"/>
                          </a:xfrm>
                          <a:solidFill>
                            <a:srgbClr val="231F20"/>
                          </a:solidFill>
                        </wpg:grpSpPr>
                        <wps:wsp>
                          <wps:cNvPr id="438270790" name="Freeform: Shape 438270790"/>
                          <wps:cNvSpPr/>
                          <wps:spPr>
                            <a:xfrm>
                              <a:off x="6196545" y="446452"/>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889" y="3554"/>
                                    <a:pt x="0" y="2792"/>
                                    <a:pt x="0" y="1777"/>
                                  </a:cubicBezTo>
                                </a:path>
                              </a:pathLst>
                            </a:custGeom>
                            <a:solidFill>
                              <a:srgbClr val="231F20"/>
                            </a:solidFill>
                            <a:ln w="12688" cap="flat">
                              <a:noFill/>
                              <a:prstDash val="solid"/>
                              <a:miter/>
                            </a:ln>
                          </wps:spPr>
                          <wps:bodyPr/>
                        </wps:wsp>
                        <wps:wsp>
                          <wps:cNvPr id="832077316" name="Freeform: Shape 832077316"/>
                          <wps:cNvSpPr/>
                          <wps:spPr>
                            <a:xfrm>
                              <a:off x="6203148"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958439246" name="Freeform: Shape 1958439246"/>
                          <wps:cNvSpPr/>
                          <wps:spPr>
                            <a:xfrm>
                              <a:off x="6221689"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321506269" name="Freeform: Shape 321506269"/>
                          <wps:cNvSpPr/>
                          <wps:spPr>
                            <a:xfrm>
                              <a:off x="6239721" y="465996"/>
                              <a:ext cx="4190" cy="7995"/>
                            </a:xfrm>
                            <a:custGeom>
                              <a:avLst/>
                              <a:gdLst>
                                <a:gd name="csX0" fmla="*/ 0 w 4190"/>
                                <a:gd name="csY0" fmla="*/ 6980 h 7995"/>
                                <a:gd name="csX1" fmla="*/ 2286 w 4190"/>
                                <a:gd name="csY1" fmla="*/ 3680 h 7995"/>
                                <a:gd name="csX2" fmla="*/ 1778 w 4190"/>
                                <a:gd name="csY2" fmla="*/ 3680 h 7995"/>
                                <a:gd name="csX3" fmla="*/ 127 w 4190"/>
                                <a:gd name="csY3" fmla="*/ 1904 h 7995"/>
                                <a:gd name="csX4" fmla="*/ 2032 w 4190"/>
                                <a:gd name="csY4" fmla="*/ 0 h 7995"/>
                                <a:gd name="csX5" fmla="*/ 4191 w 4190"/>
                                <a:gd name="csY5" fmla="*/ 2665 h 7995"/>
                                <a:gd name="csX6" fmla="*/ 1270 w 4190"/>
                                <a:gd name="csY6" fmla="*/ 7995 h 7995"/>
                                <a:gd name="csX7" fmla="*/ 0 w 4190"/>
                                <a:gd name="csY7" fmla="*/ 6853 h 79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190" h="7995">
                                  <a:moveTo>
                                    <a:pt x="0" y="6980"/>
                                  </a:moveTo>
                                  <a:cubicBezTo>
                                    <a:pt x="1143" y="6219"/>
                                    <a:pt x="2159" y="4823"/>
                                    <a:pt x="2286" y="3680"/>
                                  </a:cubicBezTo>
                                  <a:cubicBezTo>
                                    <a:pt x="2286" y="3680"/>
                                    <a:pt x="2032" y="3680"/>
                                    <a:pt x="1778" y="3680"/>
                                  </a:cubicBezTo>
                                  <a:cubicBezTo>
                                    <a:pt x="762" y="3680"/>
                                    <a:pt x="127" y="2919"/>
                                    <a:pt x="127" y="1904"/>
                                  </a:cubicBezTo>
                                  <a:cubicBezTo>
                                    <a:pt x="127" y="888"/>
                                    <a:pt x="889" y="0"/>
                                    <a:pt x="2032" y="0"/>
                                  </a:cubicBezTo>
                                  <a:cubicBezTo>
                                    <a:pt x="3175" y="0"/>
                                    <a:pt x="4191" y="1015"/>
                                    <a:pt x="4191" y="2665"/>
                                  </a:cubicBezTo>
                                  <a:cubicBezTo>
                                    <a:pt x="4191" y="4823"/>
                                    <a:pt x="2921" y="6853"/>
                                    <a:pt x="1270" y="7995"/>
                                  </a:cubicBezTo>
                                  <a:lnTo>
                                    <a:pt x="0" y="6853"/>
                                  </a:lnTo>
                                  <a:close/>
                                </a:path>
                              </a:pathLst>
                            </a:custGeom>
                            <a:solidFill>
                              <a:srgbClr val="231F20"/>
                            </a:solidFill>
                            <a:ln w="12688" cap="flat">
                              <a:noFill/>
                              <a:prstDash val="solid"/>
                              <a:miter/>
                            </a:ln>
                          </wps:spPr>
                          <wps:bodyPr/>
                        </wps:wsp>
                        <wps:wsp>
                          <wps:cNvPr id="1440573547" name="Freeform: Shape 1440573547"/>
                          <wps:cNvSpPr/>
                          <wps:spPr>
                            <a:xfrm>
                              <a:off x="6254706" y="445944"/>
                              <a:ext cx="17651" cy="24113"/>
                            </a:xfrm>
                            <a:custGeom>
                              <a:avLst/>
                              <a:gdLst>
                                <a:gd name="csX0" fmla="*/ 1778 w 17651"/>
                                <a:gd name="csY0" fmla="*/ 18275 h 24113"/>
                                <a:gd name="csX1" fmla="*/ 9143 w 17651"/>
                                <a:gd name="csY1" fmla="*/ 21575 h 24113"/>
                                <a:gd name="csX2" fmla="*/ 14604 w 17651"/>
                                <a:gd name="csY2" fmla="*/ 17514 h 24113"/>
                                <a:gd name="csX3" fmla="*/ 8635 w 17651"/>
                                <a:gd name="csY3" fmla="*/ 13072 h 24113"/>
                                <a:gd name="csX4" fmla="*/ 762 w 17651"/>
                                <a:gd name="csY4" fmla="*/ 6473 h 24113"/>
                                <a:gd name="csX5" fmla="*/ 8762 w 17651"/>
                                <a:gd name="csY5" fmla="*/ 0 h 24113"/>
                                <a:gd name="csX6" fmla="*/ 17143 w 17651"/>
                                <a:gd name="csY6" fmla="*/ 3300 h 24113"/>
                                <a:gd name="csX7" fmla="*/ 15365 w 17651"/>
                                <a:gd name="csY7" fmla="*/ 5457 h 24113"/>
                                <a:gd name="csX8" fmla="*/ 8635 w 17651"/>
                                <a:gd name="csY8" fmla="*/ 2665 h 24113"/>
                                <a:gd name="csX9" fmla="*/ 3809 w 17651"/>
                                <a:gd name="csY9" fmla="*/ 6346 h 24113"/>
                                <a:gd name="csX10" fmla="*/ 9524 w 17651"/>
                                <a:gd name="csY10" fmla="*/ 10153 h 24113"/>
                                <a:gd name="csX11" fmla="*/ 17651 w 17651"/>
                                <a:gd name="csY11" fmla="*/ 17260 h 24113"/>
                                <a:gd name="csX12" fmla="*/ 9016 w 17651"/>
                                <a:gd name="csY12" fmla="*/ 24113 h 24113"/>
                                <a:gd name="csX13" fmla="*/ 0 w 17651"/>
                                <a:gd name="csY13" fmla="*/ 20433 h 24113"/>
                                <a:gd name="csX14" fmla="*/ 1778 w 17651"/>
                                <a:gd name="csY14" fmla="*/ 18275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7651" h="24113">
                                  <a:moveTo>
                                    <a:pt x="1778" y="18275"/>
                                  </a:moveTo>
                                  <a:cubicBezTo>
                                    <a:pt x="3301" y="20052"/>
                                    <a:pt x="5841" y="21575"/>
                                    <a:pt x="9143" y="21575"/>
                                  </a:cubicBezTo>
                                  <a:cubicBezTo>
                                    <a:pt x="13334" y="21575"/>
                                    <a:pt x="14604" y="19291"/>
                                    <a:pt x="14604" y="17514"/>
                                  </a:cubicBezTo>
                                  <a:cubicBezTo>
                                    <a:pt x="14604" y="14722"/>
                                    <a:pt x="11810" y="13960"/>
                                    <a:pt x="8635" y="13072"/>
                                  </a:cubicBezTo>
                                  <a:cubicBezTo>
                                    <a:pt x="4825" y="12057"/>
                                    <a:pt x="762" y="11041"/>
                                    <a:pt x="762" y="6473"/>
                                  </a:cubicBezTo>
                                  <a:cubicBezTo>
                                    <a:pt x="762" y="2665"/>
                                    <a:pt x="4190" y="0"/>
                                    <a:pt x="8762" y="0"/>
                                  </a:cubicBezTo>
                                  <a:cubicBezTo>
                                    <a:pt x="12318" y="0"/>
                                    <a:pt x="15111" y="1142"/>
                                    <a:pt x="17143" y="3300"/>
                                  </a:cubicBezTo>
                                  <a:lnTo>
                                    <a:pt x="15365" y="5457"/>
                                  </a:lnTo>
                                  <a:cubicBezTo>
                                    <a:pt x="13587" y="3554"/>
                                    <a:pt x="11175" y="2665"/>
                                    <a:pt x="8635" y="2665"/>
                                  </a:cubicBezTo>
                                  <a:cubicBezTo>
                                    <a:pt x="5841" y="2665"/>
                                    <a:pt x="3809" y="4188"/>
                                    <a:pt x="3809" y="6346"/>
                                  </a:cubicBezTo>
                                  <a:cubicBezTo>
                                    <a:pt x="3809" y="8630"/>
                                    <a:pt x="6476" y="9392"/>
                                    <a:pt x="9524" y="10153"/>
                                  </a:cubicBezTo>
                                  <a:cubicBezTo>
                                    <a:pt x="13334" y="11168"/>
                                    <a:pt x="17651" y="12311"/>
                                    <a:pt x="17651" y="17260"/>
                                  </a:cubicBezTo>
                                  <a:cubicBezTo>
                                    <a:pt x="17651" y="20687"/>
                                    <a:pt x="15365" y="24113"/>
                                    <a:pt x="9016" y="24113"/>
                                  </a:cubicBezTo>
                                  <a:cubicBezTo>
                                    <a:pt x="4952" y="24113"/>
                                    <a:pt x="1905" y="22590"/>
                                    <a:pt x="0" y="20433"/>
                                  </a:cubicBezTo>
                                  <a:lnTo>
                                    <a:pt x="1778" y="18275"/>
                                  </a:lnTo>
                                  <a:close/>
                                </a:path>
                              </a:pathLst>
                            </a:custGeom>
                            <a:solidFill>
                              <a:srgbClr val="231F20"/>
                            </a:solidFill>
                            <a:ln w="12688" cap="flat">
                              <a:noFill/>
                              <a:prstDash val="solid"/>
                              <a:miter/>
                            </a:ln>
                          </wps:spPr>
                          <wps:bodyPr/>
                        </wps:wsp>
                        <wps:wsp>
                          <wps:cNvPr id="366561224" name="Freeform: Shape 366561224"/>
                          <wps:cNvSpPr/>
                          <wps:spPr>
                            <a:xfrm>
                              <a:off x="6273246"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65512245" name="Freeform: Shape 165512245"/>
                          <wps:cNvSpPr/>
                          <wps:spPr>
                            <a:xfrm>
                              <a:off x="6284421"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4" y="8249"/>
                                    <a:pt x="2667" y="9772"/>
                                    <a:pt x="2667" y="11930"/>
                                  </a:cubicBezTo>
                                  <a:cubicBezTo>
                                    <a:pt x="2667" y="14087"/>
                                    <a:pt x="4444" y="15610"/>
                                    <a:pt x="6857" y="15610"/>
                                  </a:cubicBezTo>
                                  <a:cubicBezTo>
                                    <a:pt x="8762" y="15610"/>
                                    <a:pt x="10540"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2"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664026997" name="Freeform: Shape 664026997"/>
                          <wps:cNvSpPr/>
                          <wps:spPr>
                            <a:xfrm>
                              <a:off x="6300929"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2123362478" name="Freeform: Shape 2123362478"/>
                          <wps:cNvSpPr/>
                          <wps:spPr>
                            <a:xfrm>
                              <a:off x="6311724" y="452163"/>
                              <a:ext cx="16508" cy="17767"/>
                            </a:xfrm>
                            <a:custGeom>
                              <a:avLst/>
                              <a:gdLst>
                                <a:gd name="csX0" fmla="*/ 2794 w 16508"/>
                                <a:gd name="csY0" fmla="*/ 7995 h 17767"/>
                                <a:gd name="csX1" fmla="*/ 13969 w 16508"/>
                                <a:gd name="csY1" fmla="*/ 7995 h 17767"/>
                                <a:gd name="csX2" fmla="*/ 8381 w 16508"/>
                                <a:gd name="csY2" fmla="*/ 2284 h 17767"/>
                                <a:gd name="csX3" fmla="*/ 2794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4" y="7995"/>
                                  </a:moveTo>
                                  <a:lnTo>
                                    <a:pt x="13969" y="7995"/>
                                  </a:lnTo>
                                  <a:cubicBezTo>
                                    <a:pt x="13969" y="5457"/>
                                    <a:pt x="12191" y="2284"/>
                                    <a:pt x="8381" y="2284"/>
                                  </a:cubicBezTo>
                                  <a:cubicBezTo>
                                    <a:pt x="4826" y="2284"/>
                                    <a:pt x="3048" y="5330"/>
                                    <a:pt x="2794"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734829337" name="Freeform: Shape 734829337"/>
                          <wps:cNvSpPr/>
                          <wps:spPr>
                            <a:xfrm>
                              <a:off x="6339280"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2009899575" name="Freeform: Shape 2009899575"/>
                          <wps:cNvSpPr/>
                          <wps:spPr>
                            <a:xfrm>
                              <a:off x="6357947"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10" y="1523"/>
                                    <a:pt x="6223"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988846000" name="Freeform: Shape 988846000"/>
                          <wps:cNvSpPr/>
                          <wps:spPr>
                            <a:xfrm>
                              <a:off x="6375726" y="446198"/>
                              <a:ext cx="15873" cy="23859"/>
                            </a:xfrm>
                            <a:custGeom>
                              <a:avLst/>
                              <a:gdLst>
                                <a:gd name="csX0" fmla="*/ 13206 w 15873"/>
                                <a:gd name="csY0" fmla="*/ 11168 h 23859"/>
                                <a:gd name="csX1" fmla="*/ 8127 w 15873"/>
                                <a:gd name="csY1" fmla="*/ 8503 h 23859"/>
                                <a:gd name="csX2" fmla="*/ 2667 w 15873"/>
                                <a:gd name="csY2" fmla="*/ 15103 h 23859"/>
                                <a:gd name="csX3" fmla="*/ 8127 w 15873"/>
                                <a:gd name="csY3" fmla="*/ 21575 h 23859"/>
                                <a:gd name="csX4" fmla="*/ 13206 w 15873"/>
                                <a:gd name="csY4" fmla="*/ 18910 h 23859"/>
                                <a:gd name="csX5" fmla="*/ 13206 w 15873"/>
                                <a:gd name="csY5" fmla="*/ 11168 h 23859"/>
                                <a:gd name="csX6" fmla="*/ 13206 w 15873"/>
                                <a:gd name="csY6" fmla="*/ 20941 h 23859"/>
                                <a:gd name="csX7" fmla="*/ 7492 w 15873"/>
                                <a:gd name="csY7" fmla="*/ 23860 h 23859"/>
                                <a:gd name="csX8" fmla="*/ 0 w 15873"/>
                                <a:gd name="csY8" fmla="*/ 14976 h 23859"/>
                                <a:gd name="csX9" fmla="*/ 7492 w 15873"/>
                                <a:gd name="csY9" fmla="*/ 6092 h 23859"/>
                                <a:gd name="csX10" fmla="*/ 13206 w 15873"/>
                                <a:gd name="csY10" fmla="*/ 9011 h 23859"/>
                                <a:gd name="csX11" fmla="*/ 13206 w 15873"/>
                                <a:gd name="csY11" fmla="*/ 0 h 23859"/>
                                <a:gd name="csX12" fmla="*/ 15874 w 15873"/>
                                <a:gd name="csY12" fmla="*/ 0 h 23859"/>
                                <a:gd name="csX13" fmla="*/ 15874 w 15873"/>
                                <a:gd name="csY13" fmla="*/ 23352 h 23859"/>
                                <a:gd name="csX14" fmla="*/ 13206 w 15873"/>
                                <a:gd name="csY14" fmla="*/ 23352 h 23859"/>
                                <a:gd name="csX15" fmla="*/ 13206 w 15873"/>
                                <a:gd name="csY15" fmla="*/ 20814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5873" h="23859">
                                  <a:moveTo>
                                    <a:pt x="13206" y="11168"/>
                                  </a:moveTo>
                                  <a:cubicBezTo>
                                    <a:pt x="12191" y="9645"/>
                                    <a:pt x="10159" y="8503"/>
                                    <a:pt x="8127" y="8503"/>
                                  </a:cubicBezTo>
                                  <a:cubicBezTo>
                                    <a:pt x="4699" y="8503"/>
                                    <a:pt x="2667" y="11295"/>
                                    <a:pt x="2667" y="15103"/>
                                  </a:cubicBezTo>
                                  <a:cubicBezTo>
                                    <a:pt x="2667" y="18910"/>
                                    <a:pt x="4699" y="21575"/>
                                    <a:pt x="8127" y="21575"/>
                                  </a:cubicBezTo>
                                  <a:cubicBezTo>
                                    <a:pt x="10286" y="21575"/>
                                    <a:pt x="12318" y="20433"/>
                                    <a:pt x="13206" y="18910"/>
                                  </a:cubicBezTo>
                                  <a:lnTo>
                                    <a:pt x="13206" y="11168"/>
                                  </a:lnTo>
                                  <a:close/>
                                  <a:moveTo>
                                    <a:pt x="13206" y="20941"/>
                                  </a:moveTo>
                                  <a:cubicBezTo>
                                    <a:pt x="11937" y="22717"/>
                                    <a:pt x="9905" y="23860"/>
                                    <a:pt x="7492" y="23860"/>
                                  </a:cubicBezTo>
                                  <a:cubicBezTo>
                                    <a:pt x="3048" y="23860"/>
                                    <a:pt x="0" y="20560"/>
                                    <a:pt x="0" y="14976"/>
                                  </a:cubicBezTo>
                                  <a:cubicBezTo>
                                    <a:pt x="0" y="9392"/>
                                    <a:pt x="3048" y="6092"/>
                                    <a:pt x="7492" y="6092"/>
                                  </a:cubicBezTo>
                                  <a:cubicBezTo>
                                    <a:pt x="9778" y="6092"/>
                                    <a:pt x="11810" y="7234"/>
                                    <a:pt x="13206" y="9011"/>
                                  </a:cubicBezTo>
                                  <a:lnTo>
                                    <a:pt x="13206" y="0"/>
                                  </a:lnTo>
                                  <a:lnTo>
                                    <a:pt x="15874" y="0"/>
                                  </a:lnTo>
                                  <a:lnTo>
                                    <a:pt x="15874" y="23352"/>
                                  </a:lnTo>
                                  <a:lnTo>
                                    <a:pt x="13206" y="23352"/>
                                  </a:lnTo>
                                  <a:lnTo>
                                    <a:pt x="13206" y="20814"/>
                                  </a:lnTo>
                                  <a:close/>
                                </a:path>
                              </a:pathLst>
                            </a:custGeom>
                            <a:solidFill>
                              <a:srgbClr val="231F20"/>
                            </a:solidFill>
                            <a:ln w="12688" cap="flat">
                              <a:noFill/>
                              <a:prstDash val="solid"/>
                              <a:miter/>
                            </a:ln>
                          </wps:spPr>
                          <wps:bodyPr/>
                        </wps:wsp>
                      </wpg:grpSp>
                      <wps:wsp>
                        <wps:cNvPr id="1268849452" name="Freeform: Shape 1268849452"/>
                        <wps:cNvSpPr/>
                        <wps:spPr>
                          <a:xfrm>
                            <a:off x="6402898" y="446325"/>
                            <a:ext cx="17778" cy="23350"/>
                          </a:xfrm>
                          <a:custGeom>
                            <a:avLst/>
                            <a:gdLst>
                              <a:gd name="csX0" fmla="*/ 7492 w 17778"/>
                              <a:gd name="csY0" fmla="*/ 2538 h 23351"/>
                              <a:gd name="csX1" fmla="*/ 0 w 17778"/>
                              <a:gd name="csY1" fmla="*/ 2538 h 23351"/>
                              <a:gd name="csX2" fmla="*/ 0 w 17778"/>
                              <a:gd name="csY2" fmla="*/ 0 h 23351"/>
                              <a:gd name="csX3" fmla="*/ 17778 w 17778"/>
                              <a:gd name="csY3" fmla="*/ 0 h 23351"/>
                              <a:gd name="csX4" fmla="*/ 17778 w 17778"/>
                              <a:gd name="csY4" fmla="*/ 2538 h 23351"/>
                              <a:gd name="csX5" fmla="*/ 10413 w 17778"/>
                              <a:gd name="csY5" fmla="*/ 2538 h 23351"/>
                              <a:gd name="csX6" fmla="*/ 10413 w 17778"/>
                              <a:gd name="csY6" fmla="*/ 23352 h 23351"/>
                              <a:gd name="csX7" fmla="*/ 7492 w 17778"/>
                              <a:gd name="csY7" fmla="*/ 23352 h 23351"/>
                              <a:gd name="csX8" fmla="*/ 7492 w 17778"/>
                              <a:gd name="csY8" fmla="*/ 2538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7778" h="23351">
                                <a:moveTo>
                                  <a:pt x="7492" y="2538"/>
                                </a:moveTo>
                                <a:lnTo>
                                  <a:pt x="0" y="2538"/>
                                </a:lnTo>
                                <a:lnTo>
                                  <a:pt x="0" y="0"/>
                                </a:lnTo>
                                <a:lnTo>
                                  <a:pt x="17778" y="0"/>
                                </a:lnTo>
                                <a:lnTo>
                                  <a:pt x="17778" y="2538"/>
                                </a:lnTo>
                                <a:lnTo>
                                  <a:pt x="10413" y="2538"/>
                                </a:lnTo>
                                <a:lnTo>
                                  <a:pt x="10413" y="23352"/>
                                </a:lnTo>
                                <a:lnTo>
                                  <a:pt x="7492" y="23352"/>
                                </a:lnTo>
                                <a:lnTo>
                                  <a:pt x="7492" y="2538"/>
                                </a:lnTo>
                                <a:close/>
                              </a:path>
                            </a:pathLst>
                          </a:custGeom>
                          <a:solidFill>
                            <a:srgbClr val="231F20"/>
                          </a:solidFill>
                          <a:ln w="12688" cap="flat">
                            <a:noFill/>
                            <a:prstDash val="solid"/>
                            <a:miter/>
                          </a:ln>
                        </wps:spPr>
                        <wps:bodyPr/>
                      </wps:wsp>
                      <wpg:grpSp>
                        <wpg:cNvPr id="1951346659" name="Graphic 1"/>
                        <wpg:cNvGrpSpPr/>
                        <wpg:grpSpPr>
                          <a:xfrm>
                            <a:off x="6418093" y="445830"/>
                            <a:ext cx="154797" cy="30838"/>
                            <a:chOff x="6418010" y="445817"/>
                            <a:chExt cx="154797" cy="30839"/>
                          </a:xfrm>
                          <a:solidFill>
                            <a:srgbClr val="231F20"/>
                          </a:solidFill>
                        </wpg:grpSpPr>
                        <wps:wsp>
                          <wps:cNvPr id="1183723450" name="Freeform: Shape 1183723450"/>
                          <wps:cNvSpPr/>
                          <wps:spPr>
                            <a:xfrm>
                              <a:off x="6418010" y="452163"/>
                              <a:ext cx="16508" cy="17767"/>
                            </a:xfrm>
                            <a:custGeom>
                              <a:avLst/>
                              <a:gdLst>
                                <a:gd name="csX0" fmla="*/ 2921 w 16508"/>
                                <a:gd name="csY0" fmla="*/ 7995 h 17767"/>
                                <a:gd name="csX1" fmla="*/ 14096 w 16508"/>
                                <a:gd name="csY1" fmla="*/ 7995 h 17767"/>
                                <a:gd name="csX2" fmla="*/ 8508 w 16508"/>
                                <a:gd name="csY2" fmla="*/ 2284 h 17767"/>
                                <a:gd name="csX3" fmla="*/ 2921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921" y="7995"/>
                                  </a:moveTo>
                                  <a:lnTo>
                                    <a:pt x="14096" y="7995"/>
                                  </a:lnTo>
                                  <a:cubicBezTo>
                                    <a:pt x="14096" y="5457"/>
                                    <a:pt x="12318" y="2284"/>
                                    <a:pt x="8508" y="2284"/>
                                  </a:cubicBezTo>
                                  <a:cubicBezTo>
                                    <a:pt x="4953" y="2284"/>
                                    <a:pt x="3175" y="5330"/>
                                    <a:pt x="2921"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914105474" name="Freeform: Shape 1914105474"/>
                          <wps:cNvSpPr/>
                          <wps:spPr>
                            <a:xfrm>
                              <a:off x="6437820"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1048963628" name="Freeform: Shape 1048963628"/>
                          <wps:cNvSpPr/>
                          <wps:spPr>
                            <a:xfrm>
                              <a:off x="6448741"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1887661812" name="Freeform: Shape 1887661812"/>
                          <wps:cNvSpPr/>
                          <wps:spPr>
                            <a:xfrm>
                              <a:off x="6459281" y="446452"/>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083541343" name="Freeform: Shape 1083541343"/>
                          <wps:cNvSpPr/>
                          <wps:spPr>
                            <a:xfrm>
                              <a:off x="6464995"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s:wsp>
                          <wps:cNvPr id="829645656" name="Freeform: Shape 829645656"/>
                          <wps:cNvSpPr/>
                          <wps:spPr>
                            <a:xfrm>
                              <a:off x="6476170" y="452290"/>
                              <a:ext cx="16762" cy="17767"/>
                            </a:xfrm>
                            <a:custGeom>
                              <a:avLst/>
                              <a:gdLst>
                                <a:gd name="csX0" fmla="*/ 13969 w 16762"/>
                                <a:gd name="csY0" fmla="*/ 8884 h 17767"/>
                                <a:gd name="csX1" fmla="*/ 8381 w 16762"/>
                                <a:gd name="csY1" fmla="*/ 2411 h 17767"/>
                                <a:gd name="csX2" fmla="*/ 2794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794" y="5457"/>
                                    <a:pt x="2794" y="8884"/>
                                  </a:cubicBezTo>
                                  <a:cubicBezTo>
                                    <a:pt x="2794" y="12311"/>
                                    <a:pt x="4826" y="15483"/>
                                    <a:pt x="8381" y="15483"/>
                                  </a:cubicBezTo>
                                  <a:cubicBezTo>
                                    <a:pt x="11937"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480762231" name="Freeform: Shape 480762231"/>
                          <wps:cNvSpPr/>
                          <wps:spPr>
                            <a:xfrm>
                              <a:off x="6495726"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1566016311" name="Freeform: Shape 1566016311"/>
                          <wps:cNvSpPr/>
                          <wps:spPr>
                            <a:xfrm>
                              <a:off x="6505251" y="452797"/>
                              <a:ext cx="16888" cy="23859"/>
                            </a:xfrm>
                            <a:custGeom>
                              <a:avLst/>
                              <a:gdLst>
                                <a:gd name="csX0" fmla="*/ 3428 w 16888"/>
                                <a:gd name="csY0" fmla="*/ 21448 h 23859"/>
                                <a:gd name="csX1" fmla="*/ 5968 w 16888"/>
                                <a:gd name="csY1" fmla="*/ 19671 h 23859"/>
                                <a:gd name="csX2" fmla="*/ 7111 w 16888"/>
                                <a:gd name="csY2" fmla="*/ 17133 h 23859"/>
                                <a:gd name="csX3" fmla="*/ 0 w 16888"/>
                                <a:gd name="csY3" fmla="*/ 0 h 23859"/>
                                <a:gd name="csX4" fmla="*/ 2793 w 16888"/>
                                <a:gd name="csY4" fmla="*/ 0 h 23859"/>
                                <a:gd name="csX5" fmla="*/ 8381 w 16888"/>
                                <a:gd name="csY5" fmla="*/ 13833 h 23859"/>
                                <a:gd name="csX6" fmla="*/ 13968 w 16888"/>
                                <a:gd name="csY6" fmla="*/ 0 h 23859"/>
                                <a:gd name="csX7" fmla="*/ 16889 w 16888"/>
                                <a:gd name="csY7" fmla="*/ 0 h 23859"/>
                                <a:gd name="csX8" fmla="*/ 8381 w 16888"/>
                                <a:gd name="csY8" fmla="*/ 20433 h 23859"/>
                                <a:gd name="csX9" fmla="*/ 3428 w 16888"/>
                                <a:gd name="csY9" fmla="*/ 23860 h 23859"/>
                                <a:gd name="csX10" fmla="*/ 1524 w 16888"/>
                                <a:gd name="csY10" fmla="*/ 23606 h 23859"/>
                                <a:gd name="csX11" fmla="*/ 1904 w 16888"/>
                                <a:gd name="csY11" fmla="*/ 21194 h 23859"/>
                                <a:gd name="csX12" fmla="*/ 3301 w 16888"/>
                                <a:gd name="csY12" fmla="*/ 21448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6888" h="23859">
                                  <a:moveTo>
                                    <a:pt x="3428" y="21448"/>
                                  </a:moveTo>
                                  <a:cubicBezTo>
                                    <a:pt x="4571" y="21448"/>
                                    <a:pt x="5333" y="21068"/>
                                    <a:pt x="5968" y="19671"/>
                                  </a:cubicBezTo>
                                  <a:lnTo>
                                    <a:pt x="7111" y="17133"/>
                                  </a:lnTo>
                                  <a:lnTo>
                                    <a:pt x="0" y="0"/>
                                  </a:lnTo>
                                  <a:lnTo>
                                    <a:pt x="2793" y="0"/>
                                  </a:lnTo>
                                  <a:lnTo>
                                    <a:pt x="8381" y="13833"/>
                                  </a:lnTo>
                                  <a:lnTo>
                                    <a:pt x="13968" y="0"/>
                                  </a:lnTo>
                                  <a:lnTo>
                                    <a:pt x="16889" y="0"/>
                                  </a:lnTo>
                                  <a:lnTo>
                                    <a:pt x="8381" y="20433"/>
                                  </a:lnTo>
                                  <a:cubicBezTo>
                                    <a:pt x="7365" y="22844"/>
                                    <a:pt x="5588" y="23860"/>
                                    <a:pt x="3428" y="23860"/>
                                  </a:cubicBezTo>
                                  <a:cubicBezTo>
                                    <a:pt x="2920" y="23860"/>
                                    <a:pt x="2031" y="23860"/>
                                    <a:pt x="1524" y="23606"/>
                                  </a:cubicBezTo>
                                  <a:lnTo>
                                    <a:pt x="1904" y="21194"/>
                                  </a:lnTo>
                                  <a:cubicBezTo>
                                    <a:pt x="1904" y="21194"/>
                                    <a:pt x="2920" y="21448"/>
                                    <a:pt x="3301" y="21448"/>
                                  </a:cubicBezTo>
                                </a:path>
                              </a:pathLst>
                            </a:custGeom>
                            <a:solidFill>
                              <a:srgbClr val="231F20"/>
                            </a:solidFill>
                            <a:ln w="12688" cap="flat">
                              <a:noFill/>
                              <a:prstDash val="solid"/>
                              <a:miter/>
                            </a:ln>
                          </wps:spPr>
                          <wps:bodyPr/>
                        </wps:wsp>
                        <wps:wsp>
                          <wps:cNvPr id="1699308618" name="Freeform: Shape 1699308618"/>
                          <wps:cNvSpPr/>
                          <wps:spPr>
                            <a:xfrm>
                              <a:off x="6531664" y="445817"/>
                              <a:ext cx="21207" cy="24240"/>
                            </a:xfrm>
                            <a:custGeom>
                              <a:avLst/>
                              <a:gdLst>
                                <a:gd name="csX0" fmla="*/ 12064 w 21207"/>
                                <a:gd name="csY0" fmla="*/ 127 h 24240"/>
                                <a:gd name="csX1" fmla="*/ 21080 w 21207"/>
                                <a:gd name="csY1" fmla="*/ 4569 h 24240"/>
                                <a:gd name="csX2" fmla="*/ 18795 w 21207"/>
                                <a:gd name="csY2" fmla="*/ 5965 h 24240"/>
                                <a:gd name="csX3" fmla="*/ 12064 w 21207"/>
                                <a:gd name="csY3" fmla="*/ 2665 h 24240"/>
                                <a:gd name="csX4" fmla="*/ 3048 w 21207"/>
                                <a:gd name="csY4" fmla="*/ 12184 h 24240"/>
                                <a:gd name="csX5" fmla="*/ 12064 w 21207"/>
                                <a:gd name="csY5" fmla="*/ 21702 h 24240"/>
                                <a:gd name="csX6" fmla="*/ 18286 w 21207"/>
                                <a:gd name="csY6" fmla="*/ 19164 h 24240"/>
                                <a:gd name="csX7" fmla="*/ 18286 w 21207"/>
                                <a:gd name="csY7" fmla="*/ 14341 h 24240"/>
                                <a:gd name="csX8" fmla="*/ 10286 w 21207"/>
                                <a:gd name="csY8" fmla="*/ 14341 h 24240"/>
                                <a:gd name="csX9" fmla="*/ 10286 w 21207"/>
                                <a:gd name="csY9" fmla="*/ 11803 h 24240"/>
                                <a:gd name="csX10" fmla="*/ 21208 w 21207"/>
                                <a:gd name="csY10" fmla="*/ 11803 h 24240"/>
                                <a:gd name="csX11" fmla="*/ 21208 w 21207"/>
                                <a:gd name="csY11" fmla="*/ 20179 h 24240"/>
                                <a:gd name="csX12" fmla="*/ 12064 w 21207"/>
                                <a:gd name="csY12" fmla="*/ 24240 h 24240"/>
                                <a:gd name="csX13" fmla="*/ 0 w 21207"/>
                                <a:gd name="csY13" fmla="*/ 12057 h 24240"/>
                                <a:gd name="csX14" fmla="*/ 12064 w 21207"/>
                                <a:gd name="csY14" fmla="*/ 0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207" h="24240">
                                  <a:moveTo>
                                    <a:pt x="12064" y="127"/>
                                  </a:moveTo>
                                  <a:cubicBezTo>
                                    <a:pt x="16255" y="127"/>
                                    <a:pt x="19048" y="1904"/>
                                    <a:pt x="21080" y="4569"/>
                                  </a:cubicBezTo>
                                  <a:lnTo>
                                    <a:pt x="18795" y="5965"/>
                                  </a:lnTo>
                                  <a:cubicBezTo>
                                    <a:pt x="17271" y="4061"/>
                                    <a:pt x="14858" y="2665"/>
                                    <a:pt x="12064" y="2665"/>
                                  </a:cubicBezTo>
                                  <a:cubicBezTo>
                                    <a:pt x="6985" y="2665"/>
                                    <a:pt x="3048" y="6599"/>
                                    <a:pt x="3048" y="12184"/>
                                  </a:cubicBezTo>
                                  <a:cubicBezTo>
                                    <a:pt x="3048" y="17768"/>
                                    <a:pt x="6985" y="21702"/>
                                    <a:pt x="12064" y="21702"/>
                                  </a:cubicBezTo>
                                  <a:cubicBezTo>
                                    <a:pt x="14858" y="21702"/>
                                    <a:pt x="17144" y="20306"/>
                                    <a:pt x="18286" y="19164"/>
                                  </a:cubicBezTo>
                                  <a:lnTo>
                                    <a:pt x="18286" y="14341"/>
                                  </a:lnTo>
                                  <a:lnTo>
                                    <a:pt x="10286" y="14341"/>
                                  </a:lnTo>
                                  <a:lnTo>
                                    <a:pt x="10286" y="11803"/>
                                  </a:lnTo>
                                  <a:lnTo>
                                    <a:pt x="21208" y="11803"/>
                                  </a:lnTo>
                                  <a:lnTo>
                                    <a:pt x="21208" y="20179"/>
                                  </a:lnTo>
                                  <a:cubicBezTo>
                                    <a:pt x="19048" y="22590"/>
                                    <a:pt x="15874" y="24240"/>
                                    <a:pt x="12064" y="24240"/>
                                  </a:cubicBezTo>
                                  <a:cubicBezTo>
                                    <a:pt x="5334" y="24240"/>
                                    <a:pt x="0" y="19418"/>
                                    <a:pt x="0" y="12057"/>
                                  </a:cubicBezTo>
                                  <a:cubicBezTo>
                                    <a:pt x="0" y="4696"/>
                                    <a:pt x="5334" y="0"/>
                                    <a:pt x="12064" y="0"/>
                                  </a:cubicBezTo>
                                </a:path>
                              </a:pathLst>
                            </a:custGeom>
                            <a:solidFill>
                              <a:srgbClr val="231F20"/>
                            </a:solidFill>
                            <a:ln w="12688" cap="flat">
                              <a:noFill/>
                              <a:prstDash val="solid"/>
                              <a:miter/>
                            </a:ln>
                          </wps:spPr>
                          <wps:bodyPr/>
                        </wps:wsp>
                        <wps:wsp>
                          <wps:cNvPr id="1820129957" name="Freeform: Shape 1820129957"/>
                          <wps:cNvSpPr/>
                          <wps:spPr>
                            <a:xfrm>
                              <a:off x="6556046" y="452290"/>
                              <a:ext cx="16761" cy="17767"/>
                            </a:xfrm>
                            <a:custGeom>
                              <a:avLst/>
                              <a:gdLst>
                                <a:gd name="csX0" fmla="*/ 13968 w 16761"/>
                                <a:gd name="csY0" fmla="*/ 8884 h 17767"/>
                                <a:gd name="csX1" fmla="*/ 8381 w 16761"/>
                                <a:gd name="csY1" fmla="*/ 2411 h 17767"/>
                                <a:gd name="csX2" fmla="*/ 2793 w 16761"/>
                                <a:gd name="csY2" fmla="*/ 8884 h 17767"/>
                                <a:gd name="csX3" fmla="*/ 8381 w 16761"/>
                                <a:gd name="csY3" fmla="*/ 15483 h 17767"/>
                                <a:gd name="csX4" fmla="*/ 13968 w 16761"/>
                                <a:gd name="csY4" fmla="*/ 8884 h 17767"/>
                                <a:gd name="csX5" fmla="*/ 0 w 16761"/>
                                <a:gd name="csY5" fmla="*/ 8884 h 17767"/>
                                <a:gd name="csX6" fmla="*/ 8381 w 16761"/>
                                <a:gd name="csY6" fmla="*/ 0 h 17767"/>
                                <a:gd name="csX7" fmla="*/ 16762 w 16761"/>
                                <a:gd name="csY7" fmla="*/ 8884 h 17767"/>
                                <a:gd name="csX8" fmla="*/ 8381 w 16761"/>
                                <a:gd name="csY8" fmla="*/ 17768 h 17767"/>
                                <a:gd name="csX9" fmla="*/ 0 w 16761"/>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1" h="17767">
                                  <a:moveTo>
                                    <a:pt x="13968" y="8884"/>
                                  </a:moveTo>
                                  <a:cubicBezTo>
                                    <a:pt x="13968" y="5457"/>
                                    <a:pt x="11937" y="2411"/>
                                    <a:pt x="8381" y="2411"/>
                                  </a:cubicBezTo>
                                  <a:cubicBezTo>
                                    <a:pt x="4826" y="2411"/>
                                    <a:pt x="2793" y="5457"/>
                                    <a:pt x="2793" y="8884"/>
                                  </a:cubicBezTo>
                                  <a:cubicBezTo>
                                    <a:pt x="2793" y="12311"/>
                                    <a:pt x="4826" y="15483"/>
                                    <a:pt x="8381" y="15483"/>
                                  </a:cubicBezTo>
                                  <a:cubicBezTo>
                                    <a:pt x="11937" y="15483"/>
                                    <a:pt x="13968" y="12437"/>
                                    <a:pt x="13968" y="8884"/>
                                  </a:cubicBezTo>
                                  <a:moveTo>
                                    <a:pt x="0" y="8884"/>
                                  </a:moveTo>
                                  <a:cubicBezTo>
                                    <a:pt x="0" y="3934"/>
                                    <a:pt x="3175" y="0"/>
                                    <a:pt x="8381" y="0"/>
                                  </a:cubicBezTo>
                                  <a:cubicBezTo>
                                    <a:pt x="13587" y="0"/>
                                    <a:pt x="16762" y="3934"/>
                                    <a:pt x="16762" y="8884"/>
                                  </a:cubicBezTo>
                                  <a:cubicBezTo>
                                    <a:pt x="16762" y="13833"/>
                                    <a:pt x="13587" y="17768"/>
                                    <a:pt x="8381" y="17768"/>
                                  </a:cubicBezTo>
                                  <a:cubicBezTo>
                                    <a:pt x="3175" y="17768"/>
                                    <a:pt x="0" y="13833"/>
                                    <a:pt x="0" y="8884"/>
                                  </a:cubicBezTo>
                                </a:path>
                              </a:pathLst>
                            </a:custGeom>
                            <a:solidFill>
                              <a:srgbClr val="231F20"/>
                            </a:solidFill>
                            <a:ln w="12688" cap="flat">
                              <a:noFill/>
                              <a:prstDash val="solid"/>
                              <a:miter/>
                            </a:ln>
                          </wps:spPr>
                          <wps:bodyPr/>
                        </wps:wsp>
                      </wpg:grpSp>
                      <wps:wsp>
                        <wps:cNvPr id="166231724" name="Freeform: Shape 166231724"/>
                        <wps:cNvSpPr/>
                        <wps:spPr>
                          <a:xfrm>
                            <a:off x="6573440" y="452796"/>
                            <a:ext cx="17015" cy="16878"/>
                          </a:xfrm>
                          <a:custGeom>
                            <a:avLst/>
                            <a:gdLst>
                              <a:gd name="csX0" fmla="*/ 0 w 17015"/>
                              <a:gd name="csY0" fmla="*/ 0 h 16879"/>
                              <a:gd name="csX1" fmla="*/ 2793 w 17015"/>
                              <a:gd name="csY1" fmla="*/ 0 h 16879"/>
                              <a:gd name="csX2" fmla="*/ 8508 w 17015"/>
                              <a:gd name="csY2" fmla="*/ 13833 h 16879"/>
                              <a:gd name="csX3" fmla="*/ 14096 w 17015"/>
                              <a:gd name="csY3" fmla="*/ 0 h 16879"/>
                              <a:gd name="csX4" fmla="*/ 17016 w 17015"/>
                              <a:gd name="csY4" fmla="*/ 0 h 16879"/>
                              <a:gd name="csX5" fmla="*/ 9905 w 17015"/>
                              <a:gd name="csY5" fmla="*/ 16879 h 16879"/>
                              <a:gd name="csX6" fmla="*/ 6984 w 17015"/>
                              <a:gd name="csY6" fmla="*/ 16879 h 16879"/>
                              <a:gd name="csX7" fmla="*/ 0 w 17015"/>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7015" h="16879">
                                <a:moveTo>
                                  <a:pt x="0" y="0"/>
                                </a:moveTo>
                                <a:lnTo>
                                  <a:pt x="2793" y="0"/>
                                </a:lnTo>
                                <a:lnTo>
                                  <a:pt x="8508" y="13833"/>
                                </a:lnTo>
                                <a:lnTo>
                                  <a:pt x="14096" y="0"/>
                                </a:lnTo>
                                <a:lnTo>
                                  <a:pt x="17016" y="0"/>
                                </a:lnTo>
                                <a:lnTo>
                                  <a:pt x="9905" y="16879"/>
                                </a:lnTo>
                                <a:lnTo>
                                  <a:pt x="6984" y="16879"/>
                                </a:lnTo>
                                <a:lnTo>
                                  <a:pt x="0" y="0"/>
                                </a:lnTo>
                                <a:close/>
                              </a:path>
                            </a:pathLst>
                          </a:custGeom>
                          <a:solidFill>
                            <a:srgbClr val="231F20"/>
                          </a:solidFill>
                          <a:ln w="12688" cap="flat">
                            <a:noFill/>
                            <a:prstDash val="solid"/>
                            <a:miter/>
                          </a:ln>
                        </wps:spPr>
                        <wps:bodyPr/>
                      </wps:wsp>
                      <wpg:grpSp>
                        <wpg:cNvPr id="933245714" name="Graphic 1"/>
                        <wpg:cNvGrpSpPr/>
                        <wpg:grpSpPr>
                          <a:xfrm>
                            <a:off x="6591200" y="448102"/>
                            <a:ext cx="121400" cy="21954"/>
                            <a:chOff x="6591091" y="448102"/>
                            <a:chExt cx="121400" cy="21955"/>
                          </a:xfrm>
                          <a:solidFill>
                            <a:srgbClr val="231F20"/>
                          </a:solidFill>
                        </wpg:grpSpPr>
                        <wps:wsp>
                          <wps:cNvPr id="308989874" name="Freeform: Shape 308989874"/>
                          <wps:cNvSpPr/>
                          <wps:spPr>
                            <a:xfrm>
                              <a:off x="6591091" y="452163"/>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1123861597" name="Freeform: Shape 1123861597"/>
                          <wps:cNvSpPr/>
                          <wps:spPr>
                            <a:xfrm>
                              <a:off x="6610775" y="452544"/>
                              <a:ext cx="8253" cy="17260"/>
                            </a:xfrm>
                            <a:custGeom>
                              <a:avLst/>
                              <a:gdLst>
                                <a:gd name="csX0" fmla="*/ 0 w 8253"/>
                                <a:gd name="csY0" fmla="*/ 254 h 17260"/>
                                <a:gd name="csX1" fmla="*/ 2666 w 8253"/>
                                <a:gd name="csY1" fmla="*/ 254 h 17260"/>
                                <a:gd name="csX2" fmla="*/ 2666 w 8253"/>
                                <a:gd name="csY2" fmla="*/ 3046 h 17260"/>
                                <a:gd name="csX3" fmla="*/ 8254 w 8253"/>
                                <a:gd name="csY3" fmla="*/ 0 h 17260"/>
                                <a:gd name="csX4" fmla="*/ 8254 w 8253"/>
                                <a:gd name="csY4" fmla="*/ 2665 h 17260"/>
                                <a:gd name="csX5" fmla="*/ 7238 w 8253"/>
                                <a:gd name="csY5" fmla="*/ 2665 h 17260"/>
                                <a:gd name="csX6" fmla="*/ 2666 w 8253"/>
                                <a:gd name="csY6" fmla="*/ 5330 h 17260"/>
                                <a:gd name="csX7" fmla="*/ 2666 w 8253"/>
                                <a:gd name="csY7" fmla="*/ 17260 h 17260"/>
                                <a:gd name="csX8" fmla="*/ 0 w 8253"/>
                                <a:gd name="csY8" fmla="*/ 17260 h 17260"/>
                                <a:gd name="csX9" fmla="*/ 0 w 8253"/>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3" h="17260">
                                  <a:moveTo>
                                    <a:pt x="0" y="254"/>
                                  </a:moveTo>
                                  <a:lnTo>
                                    <a:pt x="2666" y="254"/>
                                  </a:lnTo>
                                  <a:lnTo>
                                    <a:pt x="2666" y="3046"/>
                                  </a:lnTo>
                                  <a:cubicBezTo>
                                    <a:pt x="4064" y="1269"/>
                                    <a:pt x="5968" y="0"/>
                                    <a:pt x="8254" y="0"/>
                                  </a:cubicBezTo>
                                  <a:lnTo>
                                    <a:pt x="8254" y="2665"/>
                                  </a:lnTo>
                                  <a:cubicBezTo>
                                    <a:pt x="8254" y="2665"/>
                                    <a:pt x="7619" y="2665"/>
                                    <a:pt x="7238" y="2665"/>
                                  </a:cubicBezTo>
                                  <a:cubicBezTo>
                                    <a:pt x="5588" y="2665"/>
                                    <a:pt x="3428" y="4061"/>
                                    <a:pt x="2666" y="5330"/>
                                  </a:cubicBezTo>
                                  <a:lnTo>
                                    <a:pt x="2666" y="17260"/>
                                  </a:lnTo>
                                  <a:lnTo>
                                    <a:pt x="0" y="17260"/>
                                  </a:lnTo>
                                  <a:lnTo>
                                    <a:pt x="0" y="381"/>
                                  </a:lnTo>
                                  <a:close/>
                                </a:path>
                              </a:pathLst>
                            </a:custGeom>
                            <a:solidFill>
                              <a:srgbClr val="231F20"/>
                            </a:solidFill>
                            <a:ln w="12688" cap="flat">
                              <a:noFill/>
                              <a:prstDash val="solid"/>
                              <a:miter/>
                            </a:ln>
                          </wps:spPr>
                          <wps:bodyPr/>
                        </wps:wsp>
                        <wps:wsp>
                          <wps:cNvPr id="1552921711" name="Freeform: Shape 1552921711"/>
                          <wps:cNvSpPr/>
                          <wps:spPr>
                            <a:xfrm>
                              <a:off x="6622076" y="452290"/>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6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10" y="1523"/>
                                    <a:pt x="6223" y="0"/>
                                    <a:pt x="8636"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752903949" name="Freeform: Shape 1752903949"/>
                          <wps:cNvSpPr/>
                          <wps:spPr>
                            <a:xfrm>
                              <a:off x="6639855" y="452036"/>
                              <a:ext cx="23111" cy="17513"/>
                            </a:xfrm>
                            <a:custGeom>
                              <a:avLst/>
                              <a:gdLst>
                                <a:gd name="csX0" fmla="*/ 20572 w 23111"/>
                                <a:gd name="csY0" fmla="*/ 6092 h 17513"/>
                                <a:gd name="csX1" fmla="*/ 17397 w 23111"/>
                                <a:gd name="csY1" fmla="*/ 2538 h 17513"/>
                                <a:gd name="csX2" fmla="*/ 12953 w 23111"/>
                                <a:gd name="csY2" fmla="*/ 5077 h 17513"/>
                                <a:gd name="csX3" fmla="*/ 12953 w 23111"/>
                                <a:gd name="csY3" fmla="*/ 17514 h 17513"/>
                                <a:gd name="csX4" fmla="*/ 10286 w 23111"/>
                                <a:gd name="csY4" fmla="*/ 17514 h 17513"/>
                                <a:gd name="csX5" fmla="*/ 10286 w 23111"/>
                                <a:gd name="csY5" fmla="*/ 5965 h 17513"/>
                                <a:gd name="csX6" fmla="*/ 7111 w 23111"/>
                                <a:gd name="csY6" fmla="*/ 2411 h 17513"/>
                                <a:gd name="csX7" fmla="*/ 2667 w 23111"/>
                                <a:gd name="csY7" fmla="*/ 5077 h 17513"/>
                                <a:gd name="csX8" fmla="*/ 2667 w 23111"/>
                                <a:gd name="csY8" fmla="*/ 17387 h 17513"/>
                                <a:gd name="csX9" fmla="*/ 0 w 23111"/>
                                <a:gd name="csY9" fmla="*/ 17387 h 17513"/>
                                <a:gd name="csX10" fmla="*/ 0 w 23111"/>
                                <a:gd name="csY10" fmla="*/ 508 h 17513"/>
                                <a:gd name="csX11" fmla="*/ 2667 w 23111"/>
                                <a:gd name="csY11" fmla="*/ 508 h 17513"/>
                                <a:gd name="csX12" fmla="*/ 2667 w 23111"/>
                                <a:gd name="csY12" fmla="*/ 2919 h 17513"/>
                                <a:gd name="csX13" fmla="*/ 8127 w 23111"/>
                                <a:gd name="csY13" fmla="*/ 0 h 17513"/>
                                <a:gd name="csX14" fmla="*/ 12699 w 23111"/>
                                <a:gd name="csY14" fmla="*/ 3173 h 17513"/>
                                <a:gd name="csX15" fmla="*/ 18413 w 23111"/>
                                <a:gd name="csY15" fmla="*/ 0 h 17513"/>
                                <a:gd name="csX16" fmla="*/ 23112 w 23111"/>
                                <a:gd name="csY16" fmla="*/ 5077 h 17513"/>
                                <a:gd name="csX17" fmla="*/ 23112 w 23111"/>
                                <a:gd name="csY17" fmla="*/ 17260 h 17513"/>
                                <a:gd name="csX18" fmla="*/ 20445 w 23111"/>
                                <a:gd name="csY18" fmla="*/ 17260 h 17513"/>
                                <a:gd name="csX19" fmla="*/ 20445 w 23111"/>
                                <a:gd name="csY19" fmla="*/ 5711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23111" h="17513">
                                  <a:moveTo>
                                    <a:pt x="20572" y="6092"/>
                                  </a:moveTo>
                                  <a:cubicBezTo>
                                    <a:pt x="20572" y="3934"/>
                                    <a:pt x="19556" y="2538"/>
                                    <a:pt x="17397" y="2538"/>
                                  </a:cubicBezTo>
                                  <a:cubicBezTo>
                                    <a:pt x="15619" y="2538"/>
                                    <a:pt x="13842" y="3807"/>
                                    <a:pt x="12953" y="5077"/>
                                  </a:cubicBezTo>
                                  <a:lnTo>
                                    <a:pt x="12953" y="17514"/>
                                  </a:lnTo>
                                  <a:lnTo>
                                    <a:pt x="10286" y="17514"/>
                                  </a:lnTo>
                                  <a:lnTo>
                                    <a:pt x="10286" y="5965"/>
                                  </a:lnTo>
                                  <a:cubicBezTo>
                                    <a:pt x="10286" y="3807"/>
                                    <a:pt x="9397" y="2411"/>
                                    <a:pt x="7111" y="2411"/>
                                  </a:cubicBezTo>
                                  <a:cubicBezTo>
                                    <a:pt x="5333" y="2411"/>
                                    <a:pt x="3556" y="3680"/>
                                    <a:pt x="2667" y="5077"/>
                                  </a:cubicBezTo>
                                  <a:lnTo>
                                    <a:pt x="2667" y="17387"/>
                                  </a:lnTo>
                                  <a:lnTo>
                                    <a:pt x="0" y="17387"/>
                                  </a:lnTo>
                                  <a:lnTo>
                                    <a:pt x="0" y="508"/>
                                  </a:lnTo>
                                  <a:lnTo>
                                    <a:pt x="2667" y="508"/>
                                  </a:lnTo>
                                  <a:lnTo>
                                    <a:pt x="2667" y="2919"/>
                                  </a:lnTo>
                                  <a:cubicBezTo>
                                    <a:pt x="3429" y="1777"/>
                                    <a:pt x="5588" y="0"/>
                                    <a:pt x="8127" y="0"/>
                                  </a:cubicBezTo>
                                  <a:cubicBezTo>
                                    <a:pt x="10667" y="0"/>
                                    <a:pt x="12191" y="1396"/>
                                    <a:pt x="12699" y="3173"/>
                                  </a:cubicBezTo>
                                  <a:cubicBezTo>
                                    <a:pt x="13588" y="1650"/>
                                    <a:pt x="15874" y="0"/>
                                    <a:pt x="18413" y="0"/>
                                  </a:cubicBezTo>
                                  <a:cubicBezTo>
                                    <a:pt x="21461" y="0"/>
                                    <a:pt x="23112" y="1650"/>
                                    <a:pt x="23112" y="5077"/>
                                  </a:cubicBezTo>
                                  <a:lnTo>
                                    <a:pt x="23112" y="17260"/>
                                  </a:lnTo>
                                  <a:lnTo>
                                    <a:pt x="20445" y="17260"/>
                                  </a:lnTo>
                                  <a:lnTo>
                                    <a:pt x="20445" y="5711"/>
                                  </a:lnTo>
                                  <a:close/>
                                </a:path>
                              </a:pathLst>
                            </a:custGeom>
                            <a:solidFill>
                              <a:srgbClr val="231F20"/>
                            </a:solidFill>
                            <a:ln w="12688" cap="flat">
                              <a:noFill/>
                              <a:prstDash val="solid"/>
                              <a:miter/>
                            </a:ln>
                          </wps:spPr>
                          <wps:bodyPr/>
                        </wps:wsp>
                        <wps:wsp>
                          <wps:cNvPr id="1342107242" name="Freeform: Shape 1342107242"/>
                          <wps:cNvSpPr/>
                          <wps:spPr>
                            <a:xfrm>
                              <a:off x="6666522" y="452163"/>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1259993994" name="Freeform: Shape 1259993994"/>
                          <wps:cNvSpPr/>
                          <wps:spPr>
                            <a:xfrm>
                              <a:off x="6686460" y="452290"/>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5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246371076" name="Freeform: Shape 1246371076"/>
                          <wps:cNvSpPr/>
                          <wps:spPr>
                            <a:xfrm>
                              <a:off x="6702714" y="448102"/>
                              <a:ext cx="9777" cy="21955"/>
                            </a:xfrm>
                            <a:custGeom>
                              <a:avLst/>
                              <a:gdLst>
                                <a:gd name="csX0" fmla="*/ 2793 w 9777"/>
                                <a:gd name="csY0" fmla="*/ 18022 h 21955"/>
                                <a:gd name="csX1" fmla="*/ 2793 w 9777"/>
                                <a:gd name="csY1" fmla="*/ 6980 h 21955"/>
                                <a:gd name="csX2" fmla="*/ 0 w 9777"/>
                                <a:gd name="csY2" fmla="*/ 6980 h 21955"/>
                                <a:gd name="csX3" fmla="*/ 0 w 9777"/>
                                <a:gd name="csY3" fmla="*/ 4696 h 21955"/>
                                <a:gd name="csX4" fmla="*/ 2793 w 9777"/>
                                <a:gd name="csY4" fmla="*/ 4696 h 21955"/>
                                <a:gd name="csX5" fmla="*/ 2793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3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3" y="20560"/>
                                    <a:pt x="2793" y="18022"/>
                                  </a:cubicBezTo>
                                </a:path>
                              </a:pathLst>
                            </a:custGeom>
                            <a:solidFill>
                              <a:srgbClr val="231F20"/>
                            </a:solidFill>
                            <a:ln w="12688" cap="flat">
                              <a:noFill/>
                              <a:prstDash val="solid"/>
                              <a:miter/>
                            </a:ln>
                          </wps:spPr>
                          <wps:bodyPr/>
                        </wps:wsp>
                      </wpg:grpSp>
                      <wps:wsp>
                        <wps:cNvPr id="1861844651" name="Rectangle 1861844651"/>
                        <wps:cNvSpPr/>
                        <wps:spPr>
                          <a:xfrm>
                            <a:off x="6723157" y="446325"/>
                            <a:ext cx="2920" cy="23350"/>
                          </a:xfrm>
                          <a:prstGeom prst="rect">
                            <a:avLst/>
                          </a:prstGeom>
                          <a:solidFill>
                            <a:srgbClr val="231F20"/>
                          </a:solidFill>
                          <a:ln w="12688" cap="flat">
                            <a:noFill/>
                            <a:prstDash val="solid"/>
                            <a:miter/>
                          </a:ln>
                        </wps:spPr>
                        <wps:bodyPr/>
                      </wps:wsp>
                      <wpg:grpSp>
                        <wpg:cNvPr id="325328049" name="Graphic 1"/>
                        <wpg:cNvGrpSpPr/>
                        <wpg:grpSpPr>
                          <a:xfrm>
                            <a:off x="6730488" y="446452"/>
                            <a:ext cx="73018" cy="23731"/>
                            <a:chOff x="6730396" y="446452"/>
                            <a:chExt cx="73018" cy="23732"/>
                          </a:xfrm>
                          <a:solidFill>
                            <a:srgbClr val="231F20"/>
                          </a:solidFill>
                        </wpg:grpSpPr>
                        <wps:wsp>
                          <wps:cNvPr id="49195598" name="Freeform: Shape 49195598"/>
                          <wps:cNvSpPr/>
                          <wps:spPr>
                            <a:xfrm>
                              <a:off x="6730396"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5"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473141357" name="Freeform: Shape 473141357"/>
                          <wps:cNvSpPr/>
                          <wps:spPr>
                            <a:xfrm>
                              <a:off x="6747666" y="446452"/>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743263837" name="Freeform: Shape 743263837"/>
                          <wps:cNvSpPr/>
                          <wps:spPr>
                            <a:xfrm>
                              <a:off x="6753761" y="448102"/>
                              <a:ext cx="9778" cy="21955"/>
                            </a:xfrm>
                            <a:custGeom>
                              <a:avLst/>
                              <a:gdLst>
                                <a:gd name="csX0" fmla="*/ 2794 w 9778"/>
                                <a:gd name="csY0" fmla="*/ 18022 h 21955"/>
                                <a:gd name="csX1" fmla="*/ 2794 w 9778"/>
                                <a:gd name="csY1" fmla="*/ 6980 h 21955"/>
                                <a:gd name="csX2" fmla="*/ 0 w 9778"/>
                                <a:gd name="csY2" fmla="*/ 6980 h 21955"/>
                                <a:gd name="csX3" fmla="*/ 0 w 9778"/>
                                <a:gd name="csY3" fmla="*/ 4696 h 21955"/>
                                <a:gd name="csX4" fmla="*/ 2794 w 9778"/>
                                <a:gd name="csY4" fmla="*/ 4696 h 21955"/>
                                <a:gd name="csX5" fmla="*/ 2794 w 9778"/>
                                <a:gd name="csY5" fmla="*/ 0 h 21955"/>
                                <a:gd name="csX6" fmla="*/ 5461 w 9778"/>
                                <a:gd name="csY6" fmla="*/ 0 h 21955"/>
                                <a:gd name="csX7" fmla="*/ 5461 w 9778"/>
                                <a:gd name="csY7" fmla="*/ 4696 h 21955"/>
                                <a:gd name="csX8" fmla="*/ 8889 w 9778"/>
                                <a:gd name="csY8" fmla="*/ 4696 h 21955"/>
                                <a:gd name="csX9" fmla="*/ 8889 w 9778"/>
                                <a:gd name="csY9" fmla="*/ 6980 h 21955"/>
                                <a:gd name="csX10" fmla="*/ 5461 w 9778"/>
                                <a:gd name="csY10" fmla="*/ 6980 h 21955"/>
                                <a:gd name="csX11" fmla="*/ 5461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4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4" y="18022"/>
                                  </a:moveTo>
                                  <a:lnTo>
                                    <a:pt x="2794" y="6980"/>
                                  </a:lnTo>
                                  <a:lnTo>
                                    <a:pt x="0" y="6980"/>
                                  </a:lnTo>
                                  <a:lnTo>
                                    <a:pt x="0" y="4696"/>
                                  </a:lnTo>
                                  <a:lnTo>
                                    <a:pt x="2794" y="4696"/>
                                  </a:lnTo>
                                  <a:lnTo>
                                    <a:pt x="2794" y="0"/>
                                  </a:lnTo>
                                  <a:lnTo>
                                    <a:pt x="5461" y="0"/>
                                  </a:lnTo>
                                  <a:lnTo>
                                    <a:pt x="5461" y="4696"/>
                                  </a:lnTo>
                                  <a:lnTo>
                                    <a:pt x="8889" y="4696"/>
                                  </a:lnTo>
                                  <a:lnTo>
                                    <a:pt x="8889" y="6980"/>
                                  </a:lnTo>
                                  <a:lnTo>
                                    <a:pt x="5461" y="6980"/>
                                  </a:lnTo>
                                  <a:lnTo>
                                    <a:pt x="5461" y="17514"/>
                                  </a:lnTo>
                                  <a:cubicBezTo>
                                    <a:pt x="5461" y="18783"/>
                                    <a:pt x="5969" y="19671"/>
                                    <a:pt x="7238" y="19671"/>
                                  </a:cubicBezTo>
                                  <a:cubicBezTo>
                                    <a:pt x="8000" y="19671"/>
                                    <a:pt x="8636" y="19291"/>
                                    <a:pt x="9016" y="18910"/>
                                  </a:cubicBezTo>
                                  <a:lnTo>
                                    <a:pt x="9778" y="20814"/>
                                  </a:lnTo>
                                  <a:cubicBezTo>
                                    <a:pt x="9144" y="21448"/>
                                    <a:pt x="8127" y="21956"/>
                                    <a:pt x="6604" y="21956"/>
                                  </a:cubicBezTo>
                                  <a:cubicBezTo>
                                    <a:pt x="4064" y="21956"/>
                                    <a:pt x="2794" y="20560"/>
                                    <a:pt x="2794" y="18022"/>
                                  </a:cubicBezTo>
                                </a:path>
                              </a:pathLst>
                            </a:custGeom>
                            <a:solidFill>
                              <a:srgbClr val="231F20"/>
                            </a:solidFill>
                            <a:ln w="12688" cap="flat">
                              <a:noFill/>
                              <a:prstDash val="solid"/>
                              <a:miter/>
                            </a:ln>
                          </wps:spPr>
                          <wps:bodyPr/>
                        </wps:wsp>
                        <wps:wsp>
                          <wps:cNvPr id="56511471" name="Freeform: Shape 56511471"/>
                          <wps:cNvSpPr/>
                          <wps:spPr>
                            <a:xfrm>
                              <a:off x="6765445" y="446452"/>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5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3" y="0"/>
                                    <a:pt x="3555" y="761"/>
                                    <a:pt x="3555" y="1777"/>
                                  </a:cubicBezTo>
                                  <a:cubicBezTo>
                                    <a:pt x="3555" y="2792"/>
                                    <a:pt x="2793" y="3554"/>
                                    <a:pt x="1778" y="3554"/>
                                  </a:cubicBezTo>
                                  <a:cubicBezTo>
                                    <a:pt x="762" y="3554"/>
                                    <a:pt x="0" y="2792"/>
                                    <a:pt x="0" y="1777"/>
                                  </a:cubicBezTo>
                                </a:path>
                              </a:pathLst>
                            </a:custGeom>
                            <a:solidFill>
                              <a:srgbClr val="231F20"/>
                            </a:solidFill>
                            <a:ln w="12688" cap="flat">
                              <a:noFill/>
                              <a:prstDash val="solid"/>
                              <a:miter/>
                            </a:ln>
                          </wps:spPr>
                          <wps:bodyPr/>
                        </wps:wsp>
                        <wps:wsp>
                          <wps:cNvPr id="244104217" name="Freeform: Shape 244104217"/>
                          <wps:cNvSpPr/>
                          <wps:spPr>
                            <a:xfrm>
                              <a:off x="6771921" y="452544"/>
                              <a:ext cx="14095" cy="17640"/>
                            </a:xfrm>
                            <a:custGeom>
                              <a:avLst/>
                              <a:gdLst>
                                <a:gd name="csX0" fmla="*/ 11556 w 14095"/>
                                <a:gd name="csY0" fmla="*/ 10407 h 17640"/>
                                <a:gd name="csX1" fmla="*/ 6857 w 14095"/>
                                <a:gd name="csY1" fmla="*/ 8249 h 17640"/>
                                <a:gd name="csX2" fmla="*/ 2666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1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8 w 14095"/>
                                <a:gd name="csY18" fmla="*/ 17387 h 17640"/>
                                <a:gd name="csX19" fmla="*/ 11428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39" y="9011"/>
                                    <a:pt x="8762" y="8249"/>
                                    <a:pt x="6857" y="8249"/>
                                  </a:cubicBezTo>
                                  <a:cubicBezTo>
                                    <a:pt x="4444" y="8249"/>
                                    <a:pt x="2666" y="9772"/>
                                    <a:pt x="2666" y="11930"/>
                                  </a:cubicBezTo>
                                  <a:cubicBezTo>
                                    <a:pt x="2666" y="14087"/>
                                    <a:pt x="4444" y="15610"/>
                                    <a:pt x="6857" y="15610"/>
                                  </a:cubicBezTo>
                                  <a:cubicBezTo>
                                    <a:pt x="8762" y="15610"/>
                                    <a:pt x="10539"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6" y="2158"/>
                                    <a:pt x="3555" y="2919"/>
                                    <a:pt x="2031" y="4569"/>
                                  </a:cubicBezTo>
                                  <a:lnTo>
                                    <a:pt x="762" y="2792"/>
                                  </a:lnTo>
                                  <a:cubicBezTo>
                                    <a:pt x="2539" y="888"/>
                                    <a:pt x="4699" y="0"/>
                                    <a:pt x="7492" y="0"/>
                                  </a:cubicBezTo>
                                  <a:cubicBezTo>
                                    <a:pt x="11048" y="0"/>
                                    <a:pt x="14096" y="1650"/>
                                    <a:pt x="14096" y="5711"/>
                                  </a:cubicBezTo>
                                  <a:lnTo>
                                    <a:pt x="14096" y="17387"/>
                                  </a:lnTo>
                                  <a:lnTo>
                                    <a:pt x="11428" y="17387"/>
                                  </a:lnTo>
                                  <a:lnTo>
                                    <a:pt x="11428" y="15483"/>
                                  </a:lnTo>
                                  <a:close/>
                                </a:path>
                              </a:pathLst>
                            </a:custGeom>
                            <a:solidFill>
                              <a:srgbClr val="231F20"/>
                            </a:solidFill>
                            <a:ln w="12688" cap="flat">
                              <a:noFill/>
                              <a:prstDash val="solid"/>
                              <a:miter/>
                            </a:ln>
                          </wps:spPr>
                          <wps:bodyPr/>
                        </wps:wsp>
                        <wps:wsp>
                          <wps:cNvPr id="2117359265" name="Freeform: Shape 2117359265"/>
                          <wps:cNvSpPr/>
                          <wps:spPr>
                            <a:xfrm>
                              <a:off x="6788302" y="448102"/>
                              <a:ext cx="9778" cy="21955"/>
                            </a:xfrm>
                            <a:custGeom>
                              <a:avLst/>
                              <a:gdLst>
                                <a:gd name="csX0" fmla="*/ 2793 w 9778"/>
                                <a:gd name="csY0" fmla="*/ 18022 h 21955"/>
                                <a:gd name="csX1" fmla="*/ 2793 w 9778"/>
                                <a:gd name="csY1" fmla="*/ 6980 h 21955"/>
                                <a:gd name="csX2" fmla="*/ 0 w 9778"/>
                                <a:gd name="csY2" fmla="*/ 6980 h 21955"/>
                                <a:gd name="csX3" fmla="*/ 0 w 9778"/>
                                <a:gd name="csY3" fmla="*/ 4696 h 21955"/>
                                <a:gd name="csX4" fmla="*/ 2793 w 9778"/>
                                <a:gd name="csY4" fmla="*/ 4696 h 21955"/>
                                <a:gd name="csX5" fmla="*/ 2793 w 9778"/>
                                <a:gd name="csY5" fmla="*/ 0 h 21955"/>
                                <a:gd name="csX6" fmla="*/ 5460 w 9778"/>
                                <a:gd name="csY6" fmla="*/ 0 h 21955"/>
                                <a:gd name="csX7" fmla="*/ 5460 w 9778"/>
                                <a:gd name="csY7" fmla="*/ 4696 h 21955"/>
                                <a:gd name="csX8" fmla="*/ 8889 w 9778"/>
                                <a:gd name="csY8" fmla="*/ 4696 h 21955"/>
                                <a:gd name="csX9" fmla="*/ 8889 w 9778"/>
                                <a:gd name="csY9" fmla="*/ 6980 h 21955"/>
                                <a:gd name="csX10" fmla="*/ 5460 w 9778"/>
                                <a:gd name="csY10" fmla="*/ 6980 h 21955"/>
                                <a:gd name="csX11" fmla="*/ 5460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3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4" y="21956"/>
                                  </a:cubicBezTo>
                                  <a:cubicBezTo>
                                    <a:pt x="4064" y="21956"/>
                                    <a:pt x="2793" y="20560"/>
                                    <a:pt x="2793" y="18022"/>
                                  </a:cubicBezTo>
                                </a:path>
                              </a:pathLst>
                            </a:custGeom>
                            <a:solidFill>
                              <a:srgbClr val="231F20"/>
                            </a:solidFill>
                            <a:ln w="12688" cap="flat">
                              <a:noFill/>
                              <a:prstDash val="solid"/>
                              <a:miter/>
                            </a:ln>
                          </wps:spPr>
                          <wps:bodyPr/>
                        </wps:wsp>
                        <wps:wsp>
                          <wps:cNvPr id="1241909957" name="Freeform: Shape 1241909957"/>
                          <wps:cNvSpPr/>
                          <wps:spPr>
                            <a:xfrm>
                              <a:off x="6799858" y="446452"/>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g:grpSp>
                      <wps:wsp>
                        <wps:cNvPr id="542360624" name="Freeform: Shape 542360624"/>
                        <wps:cNvSpPr/>
                        <wps:spPr>
                          <a:xfrm>
                            <a:off x="6805826" y="452796"/>
                            <a:ext cx="16889" cy="16878"/>
                          </a:xfrm>
                          <a:custGeom>
                            <a:avLst/>
                            <a:gdLst>
                              <a:gd name="csX0" fmla="*/ 0 w 16889"/>
                              <a:gd name="csY0" fmla="*/ 0 h 16879"/>
                              <a:gd name="csX1" fmla="*/ 2793 w 16889"/>
                              <a:gd name="csY1" fmla="*/ 0 h 16879"/>
                              <a:gd name="csX2" fmla="*/ 8381 w 16889"/>
                              <a:gd name="csY2" fmla="*/ 13833 h 16879"/>
                              <a:gd name="csX3" fmla="*/ 14096 w 16889"/>
                              <a:gd name="csY3" fmla="*/ 0 h 16879"/>
                              <a:gd name="csX4" fmla="*/ 16890 w 16889"/>
                              <a:gd name="csY4" fmla="*/ 0 h 16879"/>
                              <a:gd name="csX5" fmla="*/ 9905 w 16889"/>
                              <a:gd name="csY5" fmla="*/ 16879 h 16879"/>
                              <a:gd name="csX6" fmla="*/ 6984 w 16889"/>
                              <a:gd name="csY6" fmla="*/ 16879 h 16879"/>
                              <a:gd name="csX7" fmla="*/ 0 w 16889"/>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889" h="16879">
                                <a:moveTo>
                                  <a:pt x="0" y="0"/>
                                </a:moveTo>
                                <a:lnTo>
                                  <a:pt x="2793" y="0"/>
                                </a:lnTo>
                                <a:lnTo>
                                  <a:pt x="8381" y="13833"/>
                                </a:lnTo>
                                <a:lnTo>
                                  <a:pt x="14096" y="0"/>
                                </a:lnTo>
                                <a:lnTo>
                                  <a:pt x="16890" y="0"/>
                                </a:lnTo>
                                <a:lnTo>
                                  <a:pt x="9905" y="16879"/>
                                </a:lnTo>
                                <a:lnTo>
                                  <a:pt x="6984" y="16879"/>
                                </a:lnTo>
                                <a:lnTo>
                                  <a:pt x="0" y="0"/>
                                </a:lnTo>
                                <a:close/>
                              </a:path>
                            </a:pathLst>
                          </a:custGeom>
                          <a:solidFill>
                            <a:srgbClr val="231F20"/>
                          </a:solidFill>
                          <a:ln w="12688" cap="flat">
                            <a:noFill/>
                            <a:prstDash val="solid"/>
                            <a:miter/>
                          </a:ln>
                        </wps:spPr>
                        <wps:bodyPr/>
                      </wps:wsp>
                      <wpg:grpSp>
                        <wpg:cNvPr id="881988956" name="Graphic 1"/>
                        <wpg:cNvGrpSpPr/>
                        <wpg:grpSpPr>
                          <a:xfrm>
                            <a:off x="5390899" y="129569"/>
                            <a:ext cx="1448935" cy="359143"/>
                            <a:chOff x="5390817" y="129569"/>
                            <a:chExt cx="1448935" cy="359163"/>
                          </a:xfrm>
                        </wpg:grpSpPr>
                        <wps:wsp>
                          <wps:cNvPr id="1629109814" name="Freeform: Shape 1629109814"/>
                          <wps:cNvSpPr/>
                          <wps:spPr>
                            <a:xfrm>
                              <a:off x="6823244" y="452182"/>
                              <a:ext cx="16508" cy="17767"/>
                            </a:xfrm>
                            <a:custGeom>
                              <a:avLst/>
                              <a:gdLst>
                                <a:gd name="csX0" fmla="*/ 2793 w 16508"/>
                                <a:gd name="csY0" fmla="*/ 7995 h 17767"/>
                                <a:gd name="csX1" fmla="*/ 13968 w 16508"/>
                                <a:gd name="csY1" fmla="*/ 7995 h 17767"/>
                                <a:gd name="csX2" fmla="*/ 8381 w 16508"/>
                                <a:gd name="csY2" fmla="*/ 2284 h 17767"/>
                                <a:gd name="csX3" fmla="*/ 2793 w 16508"/>
                                <a:gd name="csY3" fmla="*/ 7995 h 17767"/>
                                <a:gd name="csX4" fmla="*/ 8381 w 16508"/>
                                <a:gd name="csY4" fmla="*/ 127 h 17767"/>
                                <a:gd name="csX5" fmla="*/ 16508 w 16508"/>
                                <a:gd name="csY5" fmla="*/ 9265 h 17767"/>
                                <a:gd name="csX6" fmla="*/ 16508 w 16508"/>
                                <a:gd name="csY6" fmla="*/ 9899 h 17767"/>
                                <a:gd name="csX7" fmla="*/ 2793 w 16508"/>
                                <a:gd name="csY7" fmla="*/ 9899 h 17767"/>
                                <a:gd name="csX8" fmla="*/ 8889 w 16508"/>
                                <a:gd name="csY8" fmla="*/ 15737 h 17767"/>
                                <a:gd name="csX9" fmla="*/ 14096 w 16508"/>
                                <a:gd name="csY9" fmla="*/ 13580 h 17767"/>
                                <a:gd name="csX10" fmla="*/ 15366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3" y="7995"/>
                                  </a:moveTo>
                                  <a:lnTo>
                                    <a:pt x="13968" y="7995"/>
                                  </a:lnTo>
                                  <a:cubicBezTo>
                                    <a:pt x="13968" y="5457"/>
                                    <a:pt x="12191" y="2284"/>
                                    <a:pt x="8381" y="2284"/>
                                  </a:cubicBezTo>
                                  <a:cubicBezTo>
                                    <a:pt x="4826" y="2284"/>
                                    <a:pt x="3048" y="5330"/>
                                    <a:pt x="2793" y="7995"/>
                                  </a:cubicBezTo>
                                  <a:moveTo>
                                    <a:pt x="8381" y="127"/>
                                  </a:moveTo>
                                  <a:cubicBezTo>
                                    <a:pt x="13461" y="127"/>
                                    <a:pt x="16508" y="4188"/>
                                    <a:pt x="16508" y="9265"/>
                                  </a:cubicBezTo>
                                  <a:lnTo>
                                    <a:pt x="16508" y="9899"/>
                                  </a:lnTo>
                                  <a:lnTo>
                                    <a:pt x="2793" y="9899"/>
                                  </a:lnTo>
                                  <a:cubicBezTo>
                                    <a:pt x="3048" y="13072"/>
                                    <a:pt x="5206" y="15737"/>
                                    <a:pt x="8889" y="15737"/>
                                  </a:cubicBezTo>
                                  <a:cubicBezTo>
                                    <a:pt x="10794" y="15737"/>
                                    <a:pt x="12826" y="14976"/>
                                    <a:pt x="14096" y="13580"/>
                                  </a:cubicBezTo>
                                  <a:lnTo>
                                    <a:pt x="15366" y="15230"/>
                                  </a:lnTo>
                                  <a:cubicBezTo>
                                    <a:pt x="13715" y="16879"/>
                                    <a:pt x="11429" y="17768"/>
                                    <a:pt x="8635" y="17768"/>
                                  </a:cubicBezTo>
                                  <a:cubicBezTo>
                                    <a:pt x="3682" y="17768"/>
                                    <a:pt x="0" y="14214"/>
                                    <a:pt x="0" y="8884"/>
                                  </a:cubicBezTo>
                                  <a:cubicBezTo>
                                    <a:pt x="0" y="3934"/>
                                    <a:pt x="3555" y="0"/>
                                    <a:pt x="8381" y="0"/>
                                  </a:cubicBezTo>
                                </a:path>
                              </a:pathLst>
                            </a:custGeom>
                            <a:solidFill>
                              <a:srgbClr val="231F20"/>
                            </a:solidFill>
                            <a:ln w="12688" cap="flat">
                              <a:noFill/>
                              <a:prstDash val="solid"/>
                              <a:miter/>
                            </a:ln>
                          </wps:spPr>
                          <wps:bodyPr/>
                        </wps:wsp>
                        <wps:wsp>
                          <wps:cNvPr id="1869691537" name="Freeform: Shape 1869691537"/>
                          <wps:cNvSpPr/>
                          <wps:spPr>
                            <a:xfrm>
                              <a:off x="6007471" y="296460"/>
                              <a:ext cx="103241" cy="86427"/>
                            </a:xfrm>
                            <a:custGeom>
                              <a:avLst/>
                              <a:gdLst>
                                <a:gd name="csX0" fmla="*/ 84193 w 103241"/>
                                <a:gd name="csY0" fmla="*/ 67518 h 86427"/>
                                <a:gd name="csX1" fmla="*/ 103115 w 103241"/>
                                <a:gd name="csY1" fmla="*/ 48608 h 86427"/>
                                <a:gd name="csX2" fmla="*/ 35176 w 103241"/>
                                <a:gd name="csY2" fmla="*/ 9392 h 86427"/>
                                <a:gd name="csX3" fmla="*/ 9397 w 103241"/>
                                <a:gd name="csY3" fmla="*/ 2538 h 86427"/>
                                <a:gd name="csX4" fmla="*/ 2540 w 103241"/>
                                <a:gd name="csY4" fmla="*/ 28302 h 86427"/>
                                <a:gd name="csX5" fmla="*/ 103241 w 103241"/>
                                <a:gd name="csY5" fmla="*/ 86428 h 86427"/>
                                <a:gd name="csX6" fmla="*/ 84320 w 103241"/>
                                <a:gd name="csY6" fmla="*/ 67518 h 8642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3241" h="86427">
                                  <a:moveTo>
                                    <a:pt x="84193" y="67518"/>
                                  </a:moveTo>
                                  <a:cubicBezTo>
                                    <a:pt x="84193" y="57111"/>
                                    <a:pt x="92702" y="48608"/>
                                    <a:pt x="103115" y="48608"/>
                                  </a:cubicBezTo>
                                  <a:cubicBezTo>
                                    <a:pt x="75177" y="48608"/>
                                    <a:pt x="49145" y="33632"/>
                                    <a:pt x="35176" y="9392"/>
                                  </a:cubicBezTo>
                                  <a:cubicBezTo>
                                    <a:pt x="29969" y="381"/>
                                    <a:pt x="18413" y="-2665"/>
                                    <a:pt x="9397" y="2538"/>
                                  </a:cubicBezTo>
                                  <a:cubicBezTo>
                                    <a:pt x="381" y="7742"/>
                                    <a:pt x="-2667" y="19291"/>
                                    <a:pt x="2540" y="28302"/>
                                  </a:cubicBezTo>
                                  <a:cubicBezTo>
                                    <a:pt x="23239" y="64091"/>
                                    <a:pt x="61844" y="86428"/>
                                    <a:pt x="103241" y="86428"/>
                                  </a:cubicBezTo>
                                  <a:cubicBezTo>
                                    <a:pt x="92829" y="86428"/>
                                    <a:pt x="84320" y="77925"/>
                                    <a:pt x="84320" y="67518"/>
                                  </a:cubicBezTo>
                                </a:path>
                              </a:pathLst>
                            </a:custGeom>
                            <a:solidFill>
                              <a:srgbClr val="00797E"/>
                            </a:solidFill>
                            <a:ln w="12688" cap="flat">
                              <a:noFill/>
                              <a:prstDash val="solid"/>
                              <a:miter/>
                            </a:ln>
                          </wps:spPr>
                          <wps:bodyPr/>
                        </wps:wsp>
                        <wps:wsp>
                          <wps:cNvPr id="1677051332" name="Freeform: Shape 1677051332"/>
                          <wps:cNvSpPr/>
                          <wps:spPr>
                            <a:xfrm>
                              <a:off x="6110586" y="150383"/>
                              <a:ext cx="103170" cy="86427"/>
                            </a:xfrm>
                            <a:custGeom>
                              <a:avLst/>
                              <a:gdLst>
                                <a:gd name="csX0" fmla="*/ 100702 w 103170"/>
                                <a:gd name="csY0" fmla="*/ 58126 h 86427"/>
                                <a:gd name="csX1" fmla="*/ 79621 w 103170"/>
                                <a:gd name="csY1" fmla="*/ 31474 h 86427"/>
                                <a:gd name="csX2" fmla="*/ 0 w 103170"/>
                                <a:gd name="csY2" fmla="*/ 0 h 86427"/>
                                <a:gd name="csX3" fmla="*/ 18921 w 103170"/>
                                <a:gd name="csY3" fmla="*/ 18910 h 86427"/>
                                <a:gd name="csX4" fmla="*/ 0 w 103170"/>
                                <a:gd name="csY4" fmla="*/ 37820 h 86427"/>
                                <a:gd name="csX5" fmla="*/ 53716 w 103170"/>
                                <a:gd name="csY5" fmla="*/ 59014 h 86427"/>
                                <a:gd name="csX6" fmla="*/ 67939 w 103170"/>
                                <a:gd name="csY6" fmla="*/ 77036 h 86427"/>
                                <a:gd name="csX7" fmla="*/ 84320 w 103170"/>
                                <a:gd name="csY7" fmla="*/ 86428 h 86427"/>
                                <a:gd name="csX8" fmla="*/ 93717 w 103170"/>
                                <a:gd name="csY8" fmla="*/ 83889 h 86427"/>
                                <a:gd name="csX9" fmla="*/ 100574 w 103170"/>
                                <a:gd name="csY9" fmla="*/ 58126 h 864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3170" h="86427">
                                  <a:moveTo>
                                    <a:pt x="100702" y="58126"/>
                                  </a:moveTo>
                                  <a:cubicBezTo>
                                    <a:pt x="94987" y="48227"/>
                                    <a:pt x="87876" y="39343"/>
                                    <a:pt x="79621" y="31474"/>
                                  </a:cubicBezTo>
                                  <a:cubicBezTo>
                                    <a:pt x="58034" y="11168"/>
                                    <a:pt x="29715" y="0"/>
                                    <a:pt x="0" y="0"/>
                                  </a:cubicBezTo>
                                  <a:cubicBezTo>
                                    <a:pt x="10413" y="0"/>
                                    <a:pt x="18921" y="8503"/>
                                    <a:pt x="18921" y="18910"/>
                                  </a:cubicBezTo>
                                  <a:cubicBezTo>
                                    <a:pt x="18921" y="29317"/>
                                    <a:pt x="10413" y="37820"/>
                                    <a:pt x="0" y="37820"/>
                                  </a:cubicBezTo>
                                  <a:cubicBezTo>
                                    <a:pt x="20064" y="37820"/>
                                    <a:pt x="39112" y="45308"/>
                                    <a:pt x="53716" y="59014"/>
                                  </a:cubicBezTo>
                                  <a:cubicBezTo>
                                    <a:pt x="59303" y="64345"/>
                                    <a:pt x="64129" y="70310"/>
                                    <a:pt x="67939" y="77036"/>
                                  </a:cubicBezTo>
                                  <a:cubicBezTo>
                                    <a:pt x="71494" y="83128"/>
                                    <a:pt x="77844" y="86428"/>
                                    <a:pt x="84320" y="86428"/>
                                  </a:cubicBezTo>
                                  <a:cubicBezTo>
                                    <a:pt x="87495" y="86428"/>
                                    <a:pt x="90797" y="85666"/>
                                    <a:pt x="93717" y="83889"/>
                                  </a:cubicBezTo>
                                  <a:cubicBezTo>
                                    <a:pt x="102733" y="78686"/>
                                    <a:pt x="105908" y="67137"/>
                                    <a:pt x="100574" y="58126"/>
                                  </a:cubicBezTo>
                                </a:path>
                              </a:pathLst>
                            </a:custGeom>
                            <a:solidFill>
                              <a:srgbClr val="692874"/>
                            </a:solidFill>
                            <a:ln w="12688" cap="flat">
                              <a:noFill/>
                              <a:prstDash val="solid"/>
                              <a:miter/>
                            </a:ln>
                          </wps:spPr>
                          <wps:bodyPr/>
                        </wps:wsp>
                        <wps:wsp>
                          <wps:cNvPr id="821443011" name="Freeform: Shape 821443011"/>
                          <wps:cNvSpPr/>
                          <wps:spPr>
                            <a:xfrm>
                              <a:off x="6009885" y="150510"/>
                              <a:ext cx="119495" cy="77036"/>
                            </a:xfrm>
                            <a:custGeom>
                              <a:avLst/>
                              <a:gdLst>
                                <a:gd name="csX0" fmla="*/ 100702 w 119495"/>
                                <a:gd name="csY0" fmla="*/ 0 h 77036"/>
                                <a:gd name="csX1" fmla="*/ 0 w 119495"/>
                                <a:gd name="csY1" fmla="*/ 58126 h 77036"/>
                                <a:gd name="csX2" fmla="*/ 25779 w 119495"/>
                                <a:gd name="csY2" fmla="*/ 51273 h 77036"/>
                                <a:gd name="csX3" fmla="*/ 32636 w 119495"/>
                                <a:gd name="csY3" fmla="*/ 77036 h 77036"/>
                                <a:gd name="csX4" fmla="*/ 100574 w 119495"/>
                                <a:gd name="csY4" fmla="*/ 37820 h 77036"/>
                                <a:gd name="csX5" fmla="*/ 119496 w 119495"/>
                                <a:gd name="csY5" fmla="*/ 18910 h 77036"/>
                                <a:gd name="csX6" fmla="*/ 100574 w 119495"/>
                                <a:gd name="csY6" fmla="*/ 0 h 7703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9495" h="77036">
                                  <a:moveTo>
                                    <a:pt x="100702" y="0"/>
                                  </a:moveTo>
                                  <a:cubicBezTo>
                                    <a:pt x="59303" y="0"/>
                                    <a:pt x="20699" y="22210"/>
                                    <a:pt x="0" y="58126"/>
                                  </a:cubicBezTo>
                                  <a:cubicBezTo>
                                    <a:pt x="5206" y="49115"/>
                                    <a:pt x="16762" y="46069"/>
                                    <a:pt x="25779" y="51273"/>
                                  </a:cubicBezTo>
                                  <a:cubicBezTo>
                                    <a:pt x="34795" y="56476"/>
                                    <a:pt x="37842" y="68025"/>
                                    <a:pt x="32636" y="77036"/>
                                  </a:cubicBezTo>
                                  <a:cubicBezTo>
                                    <a:pt x="46604" y="52796"/>
                                    <a:pt x="72637" y="37820"/>
                                    <a:pt x="100574" y="37820"/>
                                  </a:cubicBezTo>
                                  <a:cubicBezTo>
                                    <a:pt x="110988" y="37820"/>
                                    <a:pt x="119496" y="29317"/>
                                    <a:pt x="119496" y="18910"/>
                                  </a:cubicBezTo>
                                  <a:cubicBezTo>
                                    <a:pt x="119496" y="8503"/>
                                    <a:pt x="110988" y="0"/>
                                    <a:pt x="100574" y="0"/>
                                  </a:cubicBezTo>
                                </a:path>
                              </a:pathLst>
                            </a:custGeom>
                            <a:solidFill>
                              <a:srgbClr val="0067A0"/>
                            </a:solidFill>
                            <a:ln w="12688" cap="flat">
                              <a:noFill/>
                              <a:prstDash val="solid"/>
                              <a:miter/>
                            </a:ln>
                          </wps:spPr>
                          <wps:bodyPr/>
                        </wps:wsp>
                        <wps:wsp>
                          <wps:cNvPr id="313158262" name="Freeform: Shape 313158262"/>
                          <wps:cNvSpPr/>
                          <wps:spPr>
                            <a:xfrm>
                              <a:off x="6176112" y="208509"/>
                              <a:ext cx="50795" cy="125643"/>
                            </a:xfrm>
                            <a:custGeom>
                              <a:avLst/>
                              <a:gdLst>
                                <a:gd name="csX0" fmla="*/ 35176 w 50795"/>
                                <a:gd name="csY0" fmla="*/ 0 h 125643"/>
                                <a:gd name="csX1" fmla="*/ 28319 w 50795"/>
                                <a:gd name="csY1" fmla="*/ 25763 h 125643"/>
                                <a:gd name="csX2" fmla="*/ 18922 w 50795"/>
                                <a:gd name="csY2" fmla="*/ 28302 h 125643"/>
                                <a:gd name="csX3" fmla="*/ 2540 w 50795"/>
                                <a:gd name="csY3" fmla="*/ 18910 h 125643"/>
                                <a:gd name="csX4" fmla="*/ 13080 w 50795"/>
                                <a:gd name="csY4" fmla="*/ 58126 h 125643"/>
                                <a:gd name="csX5" fmla="*/ 2540 w 50795"/>
                                <a:gd name="csY5" fmla="*/ 97342 h 125643"/>
                                <a:gd name="csX6" fmla="*/ 9397 w 50795"/>
                                <a:gd name="csY6" fmla="*/ 123105 h 125643"/>
                                <a:gd name="csX7" fmla="*/ 18794 w 50795"/>
                                <a:gd name="csY7" fmla="*/ 125644 h 125643"/>
                                <a:gd name="csX8" fmla="*/ 35176 w 50795"/>
                                <a:gd name="csY8" fmla="*/ 116252 h 125643"/>
                                <a:gd name="csX9" fmla="*/ 50796 w 50795"/>
                                <a:gd name="csY9" fmla="*/ 58126 h 125643"/>
                                <a:gd name="csX10" fmla="*/ 35176 w 50795"/>
                                <a:gd name="csY10" fmla="*/ 0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0795" h="125643">
                                  <a:moveTo>
                                    <a:pt x="35176" y="0"/>
                                  </a:moveTo>
                                  <a:cubicBezTo>
                                    <a:pt x="40383" y="9011"/>
                                    <a:pt x="37335" y="20560"/>
                                    <a:pt x="28319" y="25763"/>
                                  </a:cubicBezTo>
                                  <a:cubicBezTo>
                                    <a:pt x="25398" y="27540"/>
                                    <a:pt x="22096" y="28302"/>
                                    <a:pt x="18922" y="28302"/>
                                  </a:cubicBezTo>
                                  <a:cubicBezTo>
                                    <a:pt x="12445" y="28302"/>
                                    <a:pt x="6096" y="24875"/>
                                    <a:pt x="2540" y="18910"/>
                                  </a:cubicBezTo>
                                  <a:cubicBezTo>
                                    <a:pt x="9397" y="30713"/>
                                    <a:pt x="13080" y="44293"/>
                                    <a:pt x="13080" y="58126"/>
                                  </a:cubicBezTo>
                                  <a:cubicBezTo>
                                    <a:pt x="13080" y="71960"/>
                                    <a:pt x="9397" y="85539"/>
                                    <a:pt x="2540" y="97342"/>
                                  </a:cubicBezTo>
                                  <a:cubicBezTo>
                                    <a:pt x="-2667" y="106353"/>
                                    <a:pt x="381" y="117902"/>
                                    <a:pt x="9397" y="123105"/>
                                  </a:cubicBezTo>
                                  <a:cubicBezTo>
                                    <a:pt x="12445" y="124882"/>
                                    <a:pt x="15620" y="125644"/>
                                    <a:pt x="18794" y="125644"/>
                                  </a:cubicBezTo>
                                  <a:cubicBezTo>
                                    <a:pt x="25271" y="125644"/>
                                    <a:pt x="31620" y="122217"/>
                                    <a:pt x="35176" y="116252"/>
                                  </a:cubicBezTo>
                                  <a:cubicBezTo>
                                    <a:pt x="45335" y="98611"/>
                                    <a:pt x="50796" y="78559"/>
                                    <a:pt x="50796" y="58126"/>
                                  </a:cubicBezTo>
                                  <a:cubicBezTo>
                                    <a:pt x="50796" y="37693"/>
                                    <a:pt x="45462" y="17641"/>
                                    <a:pt x="35176" y="0"/>
                                  </a:cubicBezTo>
                                </a:path>
                              </a:pathLst>
                            </a:custGeom>
                            <a:solidFill>
                              <a:srgbClr val="C7A9D0"/>
                            </a:solidFill>
                            <a:ln w="12688" cap="flat">
                              <a:noFill/>
                              <a:prstDash val="solid"/>
                              <a:miter/>
                            </a:ln>
                          </wps:spPr>
                          <wps:bodyPr/>
                        </wps:wsp>
                        <wps:wsp>
                          <wps:cNvPr id="1103828277" name="Freeform: Shape 1103828277"/>
                          <wps:cNvSpPr/>
                          <wps:spPr>
                            <a:xfrm>
                              <a:off x="6091792" y="305978"/>
                              <a:ext cx="119623" cy="77036"/>
                            </a:xfrm>
                            <a:custGeom>
                              <a:avLst/>
                              <a:gdLst>
                                <a:gd name="csX0" fmla="*/ 103114 w 119623"/>
                                <a:gd name="csY0" fmla="*/ 28302 h 77036"/>
                                <a:gd name="csX1" fmla="*/ 93717 w 119623"/>
                                <a:gd name="csY1" fmla="*/ 25763 h 77036"/>
                                <a:gd name="csX2" fmla="*/ 86860 w 119623"/>
                                <a:gd name="csY2" fmla="*/ 0 h 77036"/>
                                <a:gd name="csX3" fmla="*/ 18921 w 119623"/>
                                <a:gd name="csY3" fmla="*/ 39216 h 77036"/>
                                <a:gd name="csX4" fmla="*/ 0 w 119623"/>
                                <a:gd name="csY4" fmla="*/ 58126 h 77036"/>
                                <a:gd name="csX5" fmla="*/ 18921 w 119623"/>
                                <a:gd name="csY5" fmla="*/ 77036 h 77036"/>
                                <a:gd name="csX6" fmla="*/ 119623 w 119623"/>
                                <a:gd name="csY6" fmla="*/ 18910 h 77036"/>
                                <a:gd name="csX7" fmla="*/ 103241 w 119623"/>
                                <a:gd name="csY7" fmla="*/ 28302 h 770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19623" h="77036">
                                  <a:moveTo>
                                    <a:pt x="103114" y="28302"/>
                                  </a:moveTo>
                                  <a:cubicBezTo>
                                    <a:pt x="99940" y="28302"/>
                                    <a:pt x="96638" y="27540"/>
                                    <a:pt x="93717" y="25763"/>
                                  </a:cubicBezTo>
                                  <a:cubicBezTo>
                                    <a:pt x="84701" y="20560"/>
                                    <a:pt x="81653" y="9011"/>
                                    <a:pt x="86860" y="0"/>
                                  </a:cubicBezTo>
                                  <a:cubicBezTo>
                                    <a:pt x="72891" y="24240"/>
                                    <a:pt x="46859" y="39216"/>
                                    <a:pt x="18921" y="39216"/>
                                  </a:cubicBezTo>
                                  <a:cubicBezTo>
                                    <a:pt x="8508" y="39216"/>
                                    <a:pt x="0" y="47719"/>
                                    <a:pt x="0" y="58126"/>
                                  </a:cubicBezTo>
                                  <a:cubicBezTo>
                                    <a:pt x="0" y="68533"/>
                                    <a:pt x="8508" y="77036"/>
                                    <a:pt x="18921" y="77036"/>
                                  </a:cubicBezTo>
                                  <a:cubicBezTo>
                                    <a:pt x="60319" y="77036"/>
                                    <a:pt x="98924" y="54826"/>
                                    <a:pt x="119623" y="18910"/>
                                  </a:cubicBezTo>
                                  <a:cubicBezTo>
                                    <a:pt x="116067" y="25002"/>
                                    <a:pt x="109845" y="28302"/>
                                    <a:pt x="103241" y="28302"/>
                                  </a:cubicBezTo>
                                </a:path>
                              </a:pathLst>
                            </a:custGeom>
                            <a:solidFill>
                              <a:srgbClr val="B8DA92"/>
                            </a:solidFill>
                            <a:ln w="12688" cap="flat">
                              <a:noFill/>
                              <a:prstDash val="solid"/>
                              <a:miter/>
                            </a:ln>
                          </wps:spPr>
                          <wps:bodyPr/>
                        </wps:wsp>
                        <wps:wsp>
                          <wps:cNvPr id="1579949611" name="Freeform: Shape 1579949611"/>
                          <wps:cNvSpPr/>
                          <wps:spPr>
                            <a:xfrm>
                              <a:off x="5994265" y="199117"/>
                              <a:ext cx="50795" cy="125643"/>
                            </a:xfrm>
                            <a:custGeom>
                              <a:avLst/>
                              <a:gdLst>
                                <a:gd name="csX0" fmla="*/ 22477 w 50795"/>
                                <a:gd name="csY0" fmla="*/ 99881 h 125643"/>
                                <a:gd name="csX1" fmla="*/ 48255 w 50795"/>
                                <a:gd name="csY1" fmla="*/ 106734 h 125643"/>
                                <a:gd name="csX2" fmla="*/ 37716 w 50795"/>
                                <a:gd name="csY2" fmla="*/ 67518 h 125643"/>
                                <a:gd name="csX3" fmla="*/ 48255 w 50795"/>
                                <a:gd name="csY3" fmla="*/ 28302 h 125643"/>
                                <a:gd name="csX4" fmla="*/ 41398 w 50795"/>
                                <a:gd name="csY4" fmla="*/ 2538 h 125643"/>
                                <a:gd name="csX5" fmla="*/ 15620 w 50795"/>
                                <a:gd name="csY5" fmla="*/ 9392 h 125643"/>
                                <a:gd name="csX6" fmla="*/ 0 w 50795"/>
                                <a:gd name="csY6" fmla="*/ 67518 h 125643"/>
                                <a:gd name="csX7" fmla="*/ 15620 w 50795"/>
                                <a:gd name="csY7" fmla="*/ 125644 h 125643"/>
                                <a:gd name="csX8" fmla="*/ 22477 w 50795"/>
                                <a:gd name="csY8" fmla="*/ 99881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0795" h="125643">
                                  <a:moveTo>
                                    <a:pt x="22477" y="99881"/>
                                  </a:moveTo>
                                  <a:cubicBezTo>
                                    <a:pt x="31493" y="94677"/>
                                    <a:pt x="43049" y="97723"/>
                                    <a:pt x="48255" y="106734"/>
                                  </a:cubicBezTo>
                                  <a:cubicBezTo>
                                    <a:pt x="41398" y="94931"/>
                                    <a:pt x="37716" y="81351"/>
                                    <a:pt x="37716" y="67518"/>
                                  </a:cubicBezTo>
                                  <a:cubicBezTo>
                                    <a:pt x="37716" y="53684"/>
                                    <a:pt x="41271" y="40232"/>
                                    <a:pt x="48255" y="28302"/>
                                  </a:cubicBezTo>
                                  <a:cubicBezTo>
                                    <a:pt x="53462" y="19291"/>
                                    <a:pt x="50414" y="7742"/>
                                    <a:pt x="41398" y="2538"/>
                                  </a:cubicBezTo>
                                  <a:cubicBezTo>
                                    <a:pt x="32382" y="-2665"/>
                                    <a:pt x="20826" y="381"/>
                                    <a:pt x="15620" y="9392"/>
                                  </a:cubicBezTo>
                                  <a:cubicBezTo>
                                    <a:pt x="5460" y="27033"/>
                                    <a:pt x="0" y="47085"/>
                                    <a:pt x="0" y="67518"/>
                                  </a:cubicBezTo>
                                  <a:cubicBezTo>
                                    <a:pt x="0" y="87951"/>
                                    <a:pt x="5333" y="108003"/>
                                    <a:pt x="15620" y="125644"/>
                                  </a:cubicBezTo>
                                  <a:cubicBezTo>
                                    <a:pt x="10413" y="116633"/>
                                    <a:pt x="13461" y="105084"/>
                                    <a:pt x="22477" y="99881"/>
                                  </a:cubicBezTo>
                                </a:path>
                              </a:pathLst>
                            </a:custGeom>
                            <a:solidFill>
                              <a:srgbClr val="5BC4BF"/>
                            </a:solidFill>
                            <a:ln w="12688" cap="flat">
                              <a:noFill/>
                              <a:prstDash val="solid"/>
                              <a:miter/>
                            </a:ln>
                          </wps:spPr>
                          <wps:bodyPr/>
                        </wps:wsp>
                        <wps:wsp>
                          <wps:cNvPr id="2042329754" name="Freeform: Shape 2042329754"/>
                          <wps:cNvSpPr/>
                          <wps:spPr>
                            <a:xfrm>
                              <a:off x="5923533" y="129569"/>
                              <a:ext cx="12698" cy="359163"/>
                            </a:xfrm>
                            <a:custGeom>
                              <a:avLst/>
                              <a:gdLst>
                                <a:gd name="csX0" fmla="*/ 0 w 12698"/>
                                <a:gd name="csY0" fmla="*/ 0 h 359163"/>
                                <a:gd name="csX1" fmla="*/ 0 w 12698"/>
                                <a:gd name="csY1" fmla="*/ 359163 h 359163"/>
                              </a:gdLst>
                              <a:ahLst/>
                              <a:cxnLst>
                                <a:cxn ang="0">
                                  <a:pos x="csX0" y="csY0"/>
                                </a:cxn>
                                <a:cxn ang="0">
                                  <a:pos x="csX1" y="csY1"/>
                                </a:cxn>
                              </a:cxnLst>
                              <a:rect l="l" t="t" r="r" b="b"/>
                              <a:pathLst>
                                <a:path w="12698" h="359163">
                                  <a:moveTo>
                                    <a:pt x="0" y="0"/>
                                  </a:moveTo>
                                  <a:lnTo>
                                    <a:pt x="0" y="359163"/>
                                  </a:lnTo>
                                </a:path>
                              </a:pathLst>
                            </a:custGeom>
                            <a:ln w="6344" cap="flat">
                              <a:solidFill>
                                <a:srgbClr val="231F20"/>
                              </a:solidFill>
                              <a:prstDash val="solid"/>
                              <a:miter/>
                            </a:ln>
                          </wps:spPr>
                          <wps:bodyPr/>
                        </wps:wsp>
                        <wps:wsp>
                          <wps:cNvPr id="1000424586" name="Freeform: Shape 1000424586"/>
                          <wps:cNvSpPr/>
                          <wps:spPr>
                            <a:xfrm>
                              <a:off x="5390817" y="321969"/>
                              <a:ext cx="36064" cy="34520"/>
                            </a:xfrm>
                            <a:custGeom>
                              <a:avLst/>
                              <a:gdLst>
                                <a:gd name="csX0" fmla="*/ 20064 w 36064"/>
                                <a:gd name="csY0" fmla="*/ 22971 h 34520"/>
                                <a:gd name="csX1" fmla="*/ 14985 w 36064"/>
                                <a:gd name="csY1" fmla="*/ 11295 h 34520"/>
                                <a:gd name="csX2" fmla="*/ 9778 w 36064"/>
                                <a:gd name="csY2" fmla="*/ 22971 h 34520"/>
                                <a:gd name="csX3" fmla="*/ 20064 w 36064"/>
                                <a:gd name="csY3" fmla="*/ 22971 h 34520"/>
                                <a:gd name="csX4" fmla="*/ 20953 w 36064"/>
                                <a:gd name="csY4" fmla="*/ 24875 h 34520"/>
                                <a:gd name="csX5" fmla="*/ 9016 w 36064"/>
                                <a:gd name="csY5" fmla="*/ 24875 h 34520"/>
                                <a:gd name="csX6" fmla="*/ 7619 w 36064"/>
                                <a:gd name="csY6" fmla="*/ 28175 h 34520"/>
                                <a:gd name="csX7" fmla="*/ 6857 w 36064"/>
                                <a:gd name="csY7" fmla="*/ 30840 h 34520"/>
                                <a:gd name="csX8" fmla="*/ 8000 w 36064"/>
                                <a:gd name="csY8" fmla="*/ 32997 h 34520"/>
                                <a:gd name="csX9" fmla="*/ 11302 w 36064"/>
                                <a:gd name="csY9" fmla="*/ 33632 h 34520"/>
                                <a:gd name="csX10" fmla="*/ 11302 w 36064"/>
                                <a:gd name="csY10" fmla="*/ 34520 h 34520"/>
                                <a:gd name="csX11" fmla="*/ 0 w 36064"/>
                                <a:gd name="csY11" fmla="*/ 34520 h 34520"/>
                                <a:gd name="csX12" fmla="*/ 0 w 36064"/>
                                <a:gd name="csY12" fmla="*/ 33632 h 34520"/>
                                <a:gd name="csX13" fmla="*/ 3048 w 36064"/>
                                <a:gd name="csY13" fmla="*/ 32109 h 34520"/>
                                <a:gd name="csX14" fmla="*/ 5968 w 36064"/>
                                <a:gd name="csY14" fmla="*/ 27032 h 34520"/>
                                <a:gd name="csX15" fmla="*/ 18032 w 36064"/>
                                <a:gd name="csY15" fmla="*/ 0 h 34520"/>
                                <a:gd name="csX16" fmla="*/ 18540 w 36064"/>
                                <a:gd name="csY16" fmla="*/ 0 h 34520"/>
                                <a:gd name="csX17" fmla="*/ 30731 w 36064"/>
                                <a:gd name="csY17" fmla="*/ 27794 h 34520"/>
                                <a:gd name="csX18" fmla="*/ 33652 w 36064"/>
                                <a:gd name="csY18" fmla="*/ 32743 h 34520"/>
                                <a:gd name="csX19" fmla="*/ 36065 w 36064"/>
                                <a:gd name="csY19" fmla="*/ 33632 h 34520"/>
                                <a:gd name="csX20" fmla="*/ 36065 w 36064"/>
                                <a:gd name="csY20" fmla="*/ 34520 h 34520"/>
                                <a:gd name="csX21" fmla="*/ 19683 w 36064"/>
                                <a:gd name="csY21" fmla="*/ 34520 h 34520"/>
                                <a:gd name="csX22" fmla="*/ 19683 w 36064"/>
                                <a:gd name="csY22" fmla="*/ 33632 h 34520"/>
                                <a:gd name="csX23" fmla="*/ 20318 w 36064"/>
                                <a:gd name="csY23" fmla="*/ 33632 h 34520"/>
                                <a:gd name="csX24" fmla="*/ 23112 w 36064"/>
                                <a:gd name="csY24" fmla="*/ 33124 h 34520"/>
                                <a:gd name="csX25" fmla="*/ 23620 w 36064"/>
                                <a:gd name="csY25" fmla="*/ 31982 h 34520"/>
                                <a:gd name="csX26" fmla="*/ 23493 w 36064"/>
                                <a:gd name="csY26" fmla="*/ 31094 h 34520"/>
                                <a:gd name="csX27" fmla="*/ 22731 w 36064"/>
                                <a:gd name="csY27" fmla="*/ 29190 h 34520"/>
                                <a:gd name="csX28" fmla="*/ 20953 w 36064"/>
                                <a:gd name="csY28" fmla="*/ 25002 h 34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6064" h="34520">
                                  <a:moveTo>
                                    <a:pt x="20064" y="22971"/>
                                  </a:moveTo>
                                  <a:lnTo>
                                    <a:pt x="14985" y="11295"/>
                                  </a:lnTo>
                                  <a:lnTo>
                                    <a:pt x="9778" y="22971"/>
                                  </a:lnTo>
                                  <a:lnTo>
                                    <a:pt x="20064" y="22971"/>
                                  </a:lnTo>
                                  <a:close/>
                                  <a:moveTo>
                                    <a:pt x="20953" y="24875"/>
                                  </a:moveTo>
                                  <a:lnTo>
                                    <a:pt x="9016" y="24875"/>
                                  </a:lnTo>
                                  <a:lnTo>
                                    <a:pt x="7619" y="28175"/>
                                  </a:lnTo>
                                  <a:cubicBezTo>
                                    <a:pt x="7111" y="29317"/>
                                    <a:pt x="6857" y="30205"/>
                                    <a:pt x="6857" y="30840"/>
                                  </a:cubicBezTo>
                                  <a:cubicBezTo>
                                    <a:pt x="6857" y="31728"/>
                                    <a:pt x="7238" y="32490"/>
                                    <a:pt x="8000" y="32997"/>
                                  </a:cubicBezTo>
                                  <a:cubicBezTo>
                                    <a:pt x="8508" y="33251"/>
                                    <a:pt x="9524" y="33505"/>
                                    <a:pt x="11302" y="33632"/>
                                  </a:cubicBezTo>
                                  <a:lnTo>
                                    <a:pt x="11302" y="34520"/>
                                  </a:lnTo>
                                  <a:lnTo>
                                    <a:pt x="0" y="34520"/>
                                  </a:lnTo>
                                  <a:lnTo>
                                    <a:pt x="0" y="33632"/>
                                  </a:lnTo>
                                  <a:cubicBezTo>
                                    <a:pt x="1270" y="33505"/>
                                    <a:pt x="2159" y="32997"/>
                                    <a:pt x="3048" y="32109"/>
                                  </a:cubicBezTo>
                                  <a:cubicBezTo>
                                    <a:pt x="3809" y="31221"/>
                                    <a:pt x="4825" y="29571"/>
                                    <a:pt x="5968" y="27032"/>
                                  </a:cubicBezTo>
                                  <a:lnTo>
                                    <a:pt x="18032" y="0"/>
                                  </a:lnTo>
                                  <a:lnTo>
                                    <a:pt x="18540" y="0"/>
                                  </a:lnTo>
                                  <a:lnTo>
                                    <a:pt x="30731" y="27794"/>
                                  </a:lnTo>
                                  <a:cubicBezTo>
                                    <a:pt x="31874" y="30459"/>
                                    <a:pt x="32890" y="32109"/>
                                    <a:pt x="33652" y="32743"/>
                                  </a:cubicBezTo>
                                  <a:cubicBezTo>
                                    <a:pt x="34159" y="33251"/>
                                    <a:pt x="35048" y="33505"/>
                                    <a:pt x="36065" y="33632"/>
                                  </a:cubicBezTo>
                                  <a:lnTo>
                                    <a:pt x="36065" y="34520"/>
                                  </a:lnTo>
                                  <a:lnTo>
                                    <a:pt x="19683" y="34520"/>
                                  </a:lnTo>
                                  <a:lnTo>
                                    <a:pt x="19683" y="33632"/>
                                  </a:lnTo>
                                  <a:lnTo>
                                    <a:pt x="20318" y="33632"/>
                                  </a:lnTo>
                                  <a:cubicBezTo>
                                    <a:pt x="21588" y="33632"/>
                                    <a:pt x="22604" y="33505"/>
                                    <a:pt x="23112" y="33124"/>
                                  </a:cubicBezTo>
                                  <a:cubicBezTo>
                                    <a:pt x="23493" y="32870"/>
                                    <a:pt x="23620" y="32490"/>
                                    <a:pt x="23620" y="31982"/>
                                  </a:cubicBezTo>
                                  <a:cubicBezTo>
                                    <a:pt x="23620" y="31728"/>
                                    <a:pt x="23620" y="31347"/>
                                    <a:pt x="23493" y="31094"/>
                                  </a:cubicBezTo>
                                  <a:cubicBezTo>
                                    <a:pt x="23493" y="30967"/>
                                    <a:pt x="23239" y="30332"/>
                                    <a:pt x="22731" y="29190"/>
                                  </a:cubicBezTo>
                                  <a:lnTo>
                                    <a:pt x="20953" y="25002"/>
                                  </a:lnTo>
                                  <a:close/>
                                </a:path>
                              </a:pathLst>
                            </a:custGeom>
                            <a:solidFill>
                              <a:srgbClr val="000000"/>
                            </a:solidFill>
                            <a:ln w="12688" cap="flat">
                              <a:noFill/>
                              <a:prstDash val="solid"/>
                              <a:miter/>
                            </a:ln>
                          </wps:spPr>
                          <wps:bodyPr/>
                        </wps:wsp>
                        <wps:wsp>
                          <wps:cNvPr id="792832388" name="Freeform: Shape 792832388"/>
                          <wps:cNvSpPr/>
                          <wps:spPr>
                            <a:xfrm>
                              <a:off x="5424977" y="332884"/>
                              <a:ext cx="25270" cy="24113"/>
                            </a:xfrm>
                            <a:custGeom>
                              <a:avLst/>
                              <a:gdLst>
                                <a:gd name="csX0" fmla="*/ 22731 w 25270"/>
                                <a:gd name="csY0" fmla="*/ 254 h 24113"/>
                                <a:gd name="csX1" fmla="*/ 22731 w 25270"/>
                                <a:gd name="csY1" fmla="*/ 18529 h 24113"/>
                                <a:gd name="csX2" fmla="*/ 23239 w 25270"/>
                                <a:gd name="csY2" fmla="*/ 21829 h 24113"/>
                                <a:gd name="csX3" fmla="*/ 25271 w 25270"/>
                                <a:gd name="csY3" fmla="*/ 22590 h 24113"/>
                                <a:gd name="csX4" fmla="*/ 25271 w 25270"/>
                                <a:gd name="csY4" fmla="*/ 23479 h 24113"/>
                                <a:gd name="csX5" fmla="*/ 15747 w 25270"/>
                                <a:gd name="csY5" fmla="*/ 23479 h 24113"/>
                                <a:gd name="csX6" fmla="*/ 15747 w 25270"/>
                                <a:gd name="csY6" fmla="*/ 20306 h 24113"/>
                                <a:gd name="csX7" fmla="*/ 12445 w 25270"/>
                                <a:gd name="csY7" fmla="*/ 23225 h 24113"/>
                                <a:gd name="csX8" fmla="*/ 8635 w 25270"/>
                                <a:gd name="csY8" fmla="*/ 24113 h 24113"/>
                                <a:gd name="csX9" fmla="*/ 5080 w 25270"/>
                                <a:gd name="csY9" fmla="*/ 22844 h 24113"/>
                                <a:gd name="csX10" fmla="*/ 3048 w 25270"/>
                                <a:gd name="csY10" fmla="*/ 20052 h 24113"/>
                                <a:gd name="csX11" fmla="*/ 2540 w 25270"/>
                                <a:gd name="csY11" fmla="*/ 14341 h 24113"/>
                                <a:gd name="csX12" fmla="*/ 2540 w 25270"/>
                                <a:gd name="csY12" fmla="*/ 5077 h 24113"/>
                                <a:gd name="csX13" fmla="*/ 2032 w 25270"/>
                                <a:gd name="csY13" fmla="*/ 1777 h 24113"/>
                                <a:gd name="csX14" fmla="*/ 0 w 25270"/>
                                <a:gd name="csY14" fmla="*/ 888 h 24113"/>
                                <a:gd name="csX15" fmla="*/ 0 w 25270"/>
                                <a:gd name="csY15" fmla="*/ 0 h 24113"/>
                                <a:gd name="csX16" fmla="*/ 9524 w 25270"/>
                                <a:gd name="csY16" fmla="*/ 0 h 24113"/>
                                <a:gd name="csX17" fmla="*/ 9524 w 25270"/>
                                <a:gd name="csY17" fmla="*/ 15991 h 24113"/>
                                <a:gd name="csX18" fmla="*/ 9778 w 25270"/>
                                <a:gd name="csY18" fmla="*/ 19164 h 24113"/>
                                <a:gd name="csX19" fmla="*/ 10540 w 25270"/>
                                <a:gd name="csY19" fmla="*/ 20306 h 24113"/>
                                <a:gd name="csX20" fmla="*/ 11683 w 25270"/>
                                <a:gd name="csY20" fmla="*/ 20687 h 24113"/>
                                <a:gd name="csX21" fmla="*/ 13334 w 25270"/>
                                <a:gd name="csY21" fmla="*/ 20179 h 24113"/>
                                <a:gd name="csX22" fmla="*/ 15747 w 25270"/>
                                <a:gd name="csY22" fmla="*/ 17514 h 24113"/>
                                <a:gd name="csX23" fmla="*/ 15747 w 25270"/>
                                <a:gd name="csY23" fmla="*/ 5077 h 24113"/>
                                <a:gd name="csX24" fmla="*/ 15239 w 25270"/>
                                <a:gd name="csY24" fmla="*/ 1777 h 24113"/>
                                <a:gd name="csX25" fmla="*/ 13207 w 25270"/>
                                <a:gd name="csY25" fmla="*/ 888 h 24113"/>
                                <a:gd name="csX26" fmla="*/ 13207 w 25270"/>
                                <a:gd name="csY26" fmla="*/ 0 h 24113"/>
                                <a:gd name="csX27" fmla="*/ 22731 w 25270"/>
                                <a:gd name="csY27" fmla="*/ 0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25270" h="24113">
                                  <a:moveTo>
                                    <a:pt x="22731" y="254"/>
                                  </a:moveTo>
                                  <a:lnTo>
                                    <a:pt x="22731" y="18529"/>
                                  </a:lnTo>
                                  <a:cubicBezTo>
                                    <a:pt x="22731" y="20306"/>
                                    <a:pt x="22858" y="21448"/>
                                    <a:pt x="23239" y="21829"/>
                                  </a:cubicBezTo>
                                  <a:cubicBezTo>
                                    <a:pt x="23620" y="22210"/>
                                    <a:pt x="24255" y="22464"/>
                                    <a:pt x="25271" y="22590"/>
                                  </a:cubicBezTo>
                                  <a:lnTo>
                                    <a:pt x="25271" y="23479"/>
                                  </a:lnTo>
                                  <a:lnTo>
                                    <a:pt x="15747" y="23479"/>
                                  </a:lnTo>
                                  <a:lnTo>
                                    <a:pt x="15747" y="20306"/>
                                  </a:lnTo>
                                  <a:cubicBezTo>
                                    <a:pt x="14604" y="21575"/>
                                    <a:pt x="13461" y="22590"/>
                                    <a:pt x="12445" y="23225"/>
                                  </a:cubicBezTo>
                                  <a:cubicBezTo>
                                    <a:pt x="11302" y="23860"/>
                                    <a:pt x="10032" y="24113"/>
                                    <a:pt x="8635" y="24113"/>
                                  </a:cubicBezTo>
                                  <a:cubicBezTo>
                                    <a:pt x="7238" y="24113"/>
                                    <a:pt x="6096" y="23733"/>
                                    <a:pt x="5080" y="22844"/>
                                  </a:cubicBezTo>
                                  <a:cubicBezTo>
                                    <a:pt x="4064" y="22083"/>
                                    <a:pt x="3429" y="21068"/>
                                    <a:pt x="3048" y="20052"/>
                                  </a:cubicBezTo>
                                  <a:cubicBezTo>
                                    <a:pt x="2667" y="18910"/>
                                    <a:pt x="2540" y="17133"/>
                                    <a:pt x="2540" y="14341"/>
                                  </a:cubicBezTo>
                                  <a:lnTo>
                                    <a:pt x="2540" y="5077"/>
                                  </a:lnTo>
                                  <a:cubicBezTo>
                                    <a:pt x="2540" y="3300"/>
                                    <a:pt x="2413" y="2158"/>
                                    <a:pt x="2032" y="1777"/>
                                  </a:cubicBezTo>
                                  <a:cubicBezTo>
                                    <a:pt x="1778" y="1396"/>
                                    <a:pt x="1016" y="1015"/>
                                    <a:pt x="0" y="888"/>
                                  </a:cubicBezTo>
                                  <a:lnTo>
                                    <a:pt x="0" y="0"/>
                                  </a:lnTo>
                                  <a:lnTo>
                                    <a:pt x="9524" y="0"/>
                                  </a:lnTo>
                                  <a:lnTo>
                                    <a:pt x="9524" y="15991"/>
                                  </a:lnTo>
                                  <a:cubicBezTo>
                                    <a:pt x="9524" y="17641"/>
                                    <a:pt x="9524" y="18783"/>
                                    <a:pt x="9778" y="19164"/>
                                  </a:cubicBezTo>
                                  <a:cubicBezTo>
                                    <a:pt x="9905" y="19671"/>
                                    <a:pt x="10159" y="20052"/>
                                    <a:pt x="10540" y="20306"/>
                                  </a:cubicBezTo>
                                  <a:cubicBezTo>
                                    <a:pt x="10921" y="20560"/>
                                    <a:pt x="11302" y="20687"/>
                                    <a:pt x="11683" y="20687"/>
                                  </a:cubicBezTo>
                                  <a:cubicBezTo>
                                    <a:pt x="12318" y="20687"/>
                                    <a:pt x="12826" y="20560"/>
                                    <a:pt x="13334" y="20179"/>
                                  </a:cubicBezTo>
                                  <a:cubicBezTo>
                                    <a:pt x="13969" y="19798"/>
                                    <a:pt x="14858" y="18910"/>
                                    <a:pt x="15747" y="17514"/>
                                  </a:cubicBezTo>
                                  <a:lnTo>
                                    <a:pt x="15747" y="5077"/>
                                  </a:lnTo>
                                  <a:cubicBezTo>
                                    <a:pt x="15747" y="3300"/>
                                    <a:pt x="15620" y="2158"/>
                                    <a:pt x="15239" y="1777"/>
                                  </a:cubicBezTo>
                                  <a:cubicBezTo>
                                    <a:pt x="14985" y="1396"/>
                                    <a:pt x="14223" y="1015"/>
                                    <a:pt x="13207" y="888"/>
                                  </a:cubicBezTo>
                                  <a:lnTo>
                                    <a:pt x="13207" y="0"/>
                                  </a:lnTo>
                                  <a:lnTo>
                                    <a:pt x="22731" y="0"/>
                                  </a:lnTo>
                                  <a:close/>
                                </a:path>
                              </a:pathLst>
                            </a:custGeom>
                            <a:solidFill>
                              <a:srgbClr val="000000"/>
                            </a:solidFill>
                            <a:ln w="12688" cap="flat">
                              <a:noFill/>
                              <a:prstDash val="solid"/>
                              <a:miter/>
                            </a:ln>
                          </wps:spPr>
                          <wps:bodyPr/>
                        </wps:wsp>
                        <wps:wsp>
                          <wps:cNvPr id="560832139" name="Freeform: Shape 560832139"/>
                          <wps:cNvSpPr/>
                          <wps:spPr>
                            <a:xfrm>
                              <a:off x="5451644" y="332503"/>
                              <a:ext cx="16254" cy="24747"/>
                            </a:xfrm>
                            <a:custGeom>
                              <a:avLst/>
                              <a:gdLst>
                                <a:gd name="csX0" fmla="*/ 14858 w 16254"/>
                                <a:gd name="csY0" fmla="*/ 0 h 24747"/>
                                <a:gd name="csX1" fmla="*/ 15239 w 16254"/>
                                <a:gd name="csY1" fmla="*/ 7995 h 24747"/>
                                <a:gd name="csX2" fmla="*/ 14350 w 16254"/>
                                <a:gd name="csY2" fmla="*/ 7995 h 24747"/>
                                <a:gd name="csX3" fmla="*/ 11175 w 16254"/>
                                <a:gd name="csY3" fmla="*/ 3173 h 24747"/>
                                <a:gd name="csX4" fmla="*/ 7873 w 16254"/>
                                <a:gd name="csY4" fmla="*/ 1904 h 24747"/>
                                <a:gd name="csX5" fmla="*/ 6096 w 16254"/>
                                <a:gd name="csY5" fmla="*/ 2665 h 24747"/>
                                <a:gd name="csX6" fmla="*/ 5334 w 16254"/>
                                <a:gd name="csY6" fmla="*/ 4188 h 24747"/>
                                <a:gd name="csX7" fmla="*/ 5842 w 16254"/>
                                <a:gd name="csY7" fmla="*/ 5457 h 24747"/>
                                <a:gd name="csX8" fmla="*/ 10286 w 16254"/>
                                <a:gd name="csY8" fmla="*/ 9011 h 24747"/>
                                <a:gd name="csX9" fmla="*/ 15112 w 16254"/>
                                <a:gd name="csY9" fmla="*/ 13199 h 24747"/>
                                <a:gd name="csX10" fmla="*/ 16254 w 16254"/>
                                <a:gd name="csY10" fmla="*/ 17006 h 24747"/>
                                <a:gd name="csX11" fmla="*/ 15239 w 16254"/>
                                <a:gd name="csY11" fmla="*/ 20814 h 24747"/>
                                <a:gd name="csX12" fmla="*/ 12445 w 16254"/>
                                <a:gd name="csY12" fmla="*/ 23733 h 24747"/>
                                <a:gd name="csX13" fmla="*/ 8508 w 16254"/>
                                <a:gd name="csY13" fmla="*/ 24748 h 24747"/>
                                <a:gd name="csX14" fmla="*/ 4064 w 16254"/>
                                <a:gd name="csY14" fmla="*/ 23733 h 24747"/>
                                <a:gd name="csX15" fmla="*/ 3048 w 16254"/>
                                <a:gd name="csY15" fmla="*/ 23479 h 24747"/>
                                <a:gd name="csX16" fmla="*/ 1651 w 16254"/>
                                <a:gd name="csY16" fmla="*/ 24748 h 24747"/>
                                <a:gd name="csX17" fmla="*/ 762 w 16254"/>
                                <a:gd name="csY17" fmla="*/ 24748 h 24747"/>
                                <a:gd name="csX18" fmla="*/ 381 w 16254"/>
                                <a:gd name="csY18" fmla="*/ 16372 h 24747"/>
                                <a:gd name="csX19" fmla="*/ 1270 w 16254"/>
                                <a:gd name="csY19" fmla="*/ 16372 h 24747"/>
                                <a:gd name="csX20" fmla="*/ 4318 w 16254"/>
                                <a:gd name="csY20" fmla="*/ 21321 h 24747"/>
                                <a:gd name="csX21" fmla="*/ 8000 w 16254"/>
                                <a:gd name="csY21" fmla="*/ 22971 h 24747"/>
                                <a:gd name="csX22" fmla="*/ 9905 w 16254"/>
                                <a:gd name="csY22" fmla="*/ 22210 h 24747"/>
                                <a:gd name="csX23" fmla="*/ 10667 w 16254"/>
                                <a:gd name="csY23" fmla="*/ 20433 h 24747"/>
                                <a:gd name="csX24" fmla="*/ 9905 w 16254"/>
                                <a:gd name="csY24" fmla="*/ 18402 h 24747"/>
                                <a:gd name="csX25" fmla="*/ 6604 w 16254"/>
                                <a:gd name="csY25" fmla="*/ 15737 h 24747"/>
                                <a:gd name="csX26" fmla="*/ 1651 w 16254"/>
                                <a:gd name="csY26" fmla="*/ 11676 h 24747"/>
                                <a:gd name="csX27" fmla="*/ 0 w 16254"/>
                                <a:gd name="csY27" fmla="*/ 7107 h 24747"/>
                                <a:gd name="csX28" fmla="*/ 1905 w 16254"/>
                                <a:gd name="csY28" fmla="*/ 2284 h 24747"/>
                                <a:gd name="csX29" fmla="*/ 7366 w 16254"/>
                                <a:gd name="csY29" fmla="*/ 127 h 24747"/>
                                <a:gd name="csX30" fmla="*/ 11048 w 16254"/>
                                <a:gd name="csY30" fmla="*/ 1015 h 24747"/>
                                <a:gd name="csX31" fmla="*/ 12191 w 16254"/>
                                <a:gd name="csY31" fmla="*/ 1396 h 24747"/>
                                <a:gd name="csX32" fmla="*/ 12953 w 16254"/>
                                <a:gd name="csY32" fmla="*/ 1269 h 24747"/>
                                <a:gd name="csX33" fmla="*/ 13842 w 16254"/>
                                <a:gd name="csY33" fmla="*/ 254 h 24747"/>
                                <a:gd name="csX34" fmla="*/ 14731 w 16254"/>
                                <a:gd name="csY34" fmla="*/ 254 h 247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6254" h="24747">
                                  <a:moveTo>
                                    <a:pt x="14858" y="0"/>
                                  </a:moveTo>
                                  <a:lnTo>
                                    <a:pt x="15239" y="7995"/>
                                  </a:lnTo>
                                  <a:lnTo>
                                    <a:pt x="14350" y="7995"/>
                                  </a:lnTo>
                                  <a:cubicBezTo>
                                    <a:pt x="13334" y="5584"/>
                                    <a:pt x="12318" y="4061"/>
                                    <a:pt x="11175" y="3173"/>
                                  </a:cubicBezTo>
                                  <a:cubicBezTo>
                                    <a:pt x="10032" y="2284"/>
                                    <a:pt x="9016" y="1904"/>
                                    <a:pt x="7873" y="1904"/>
                                  </a:cubicBezTo>
                                  <a:cubicBezTo>
                                    <a:pt x="7238" y="1904"/>
                                    <a:pt x="6604" y="2158"/>
                                    <a:pt x="6096" y="2665"/>
                                  </a:cubicBezTo>
                                  <a:cubicBezTo>
                                    <a:pt x="5588" y="3046"/>
                                    <a:pt x="5334" y="3680"/>
                                    <a:pt x="5334" y="4188"/>
                                  </a:cubicBezTo>
                                  <a:cubicBezTo>
                                    <a:pt x="5334" y="4569"/>
                                    <a:pt x="5460" y="5077"/>
                                    <a:pt x="5842" y="5457"/>
                                  </a:cubicBezTo>
                                  <a:cubicBezTo>
                                    <a:pt x="6349" y="6092"/>
                                    <a:pt x="7873" y="7361"/>
                                    <a:pt x="10286" y="9011"/>
                                  </a:cubicBezTo>
                                  <a:cubicBezTo>
                                    <a:pt x="12699" y="10661"/>
                                    <a:pt x="14350" y="12057"/>
                                    <a:pt x="15112" y="13199"/>
                                  </a:cubicBezTo>
                                  <a:cubicBezTo>
                                    <a:pt x="15874" y="14341"/>
                                    <a:pt x="16254" y="15610"/>
                                    <a:pt x="16254" y="17006"/>
                                  </a:cubicBezTo>
                                  <a:cubicBezTo>
                                    <a:pt x="16254" y="18275"/>
                                    <a:pt x="15874" y="19545"/>
                                    <a:pt x="15239" y="20814"/>
                                  </a:cubicBezTo>
                                  <a:cubicBezTo>
                                    <a:pt x="14604" y="22083"/>
                                    <a:pt x="13715" y="22971"/>
                                    <a:pt x="12445" y="23733"/>
                                  </a:cubicBezTo>
                                  <a:cubicBezTo>
                                    <a:pt x="11302" y="24367"/>
                                    <a:pt x="9905" y="24748"/>
                                    <a:pt x="8508" y="24748"/>
                                  </a:cubicBezTo>
                                  <a:cubicBezTo>
                                    <a:pt x="7366" y="24748"/>
                                    <a:pt x="5842" y="24367"/>
                                    <a:pt x="4064" y="23733"/>
                                  </a:cubicBezTo>
                                  <a:cubicBezTo>
                                    <a:pt x="3556" y="23606"/>
                                    <a:pt x="3175" y="23479"/>
                                    <a:pt x="3048" y="23479"/>
                                  </a:cubicBezTo>
                                  <a:cubicBezTo>
                                    <a:pt x="2540" y="23479"/>
                                    <a:pt x="2032" y="23860"/>
                                    <a:pt x="1651" y="24748"/>
                                  </a:cubicBezTo>
                                  <a:lnTo>
                                    <a:pt x="762" y="24748"/>
                                  </a:lnTo>
                                  <a:lnTo>
                                    <a:pt x="381" y="16372"/>
                                  </a:lnTo>
                                  <a:lnTo>
                                    <a:pt x="1270" y="16372"/>
                                  </a:lnTo>
                                  <a:cubicBezTo>
                                    <a:pt x="2032" y="18529"/>
                                    <a:pt x="3048" y="20179"/>
                                    <a:pt x="4318" y="21321"/>
                                  </a:cubicBezTo>
                                  <a:cubicBezTo>
                                    <a:pt x="5588" y="22464"/>
                                    <a:pt x="6857" y="22971"/>
                                    <a:pt x="8000" y="22971"/>
                                  </a:cubicBezTo>
                                  <a:cubicBezTo>
                                    <a:pt x="8762" y="22971"/>
                                    <a:pt x="9397" y="22717"/>
                                    <a:pt x="9905" y="22210"/>
                                  </a:cubicBezTo>
                                  <a:cubicBezTo>
                                    <a:pt x="10413" y="21702"/>
                                    <a:pt x="10667" y="21068"/>
                                    <a:pt x="10667" y="20433"/>
                                  </a:cubicBezTo>
                                  <a:cubicBezTo>
                                    <a:pt x="10667" y="19671"/>
                                    <a:pt x="10413" y="18910"/>
                                    <a:pt x="9905" y="18402"/>
                                  </a:cubicBezTo>
                                  <a:cubicBezTo>
                                    <a:pt x="9397" y="17768"/>
                                    <a:pt x="8254" y="16879"/>
                                    <a:pt x="6604" y="15737"/>
                                  </a:cubicBezTo>
                                  <a:cubicBezTo>
                                    <a:pt x="4064" y="13960"/>
                                    <a:pt x="2413" y="12691"/>
                                    <a:pt x="1651" y="11676"/>
                                  </a:cubicBezTo>
                                  <a:cubicBezTo>
                                    <a:pt x="508" y="10280"/>
                                    <a:pt x="0" y="8757"/>
                                    <a:pt x="0" y="7107"/>
                                  </a:cubicBezTo>
                                  <a:cubicBezTo>
                                    <a:pt x="0" y="5330"/>
                                    <a:pt x="635" y="3680"/>
                                    <a:pt x="1905" y="2284"/>
                                  </a:cubicBezTo>
                                  <a:cubicBezTo>
                                    <a:pt x="3175" y="888"/>
                                    <a:pt x="4953" y="127"/>
                                    <a:pt x="7366" y="127"/>
                                  </a:cubicBezTo>
                                  <a:cubicBezTo>
                                    <a:pt x="8635" y="127"/>
                                    <a:pt x="9905" y="381"/>
                                    <a:pt x="11048" y="1015"/>
                                  </a:cubicBezTo>
                                  <a:cubicBezTo>
                                    <a:pt x="11429" y="1269"/>
                                    <a:pt x="11810" y="1396"/>
                                    <a:pt x="12191" y="1396"/>
                                  </a:cubicBezTo>
                                  <a:cubicBezTo>
                                    <a:pt x="12445" y="1396"/>
                                    <a:pt x="12699" y="1396"/>
                                    <a:pt x="12953" y="1269"/>
                                  </a:cubicBezTo>
                                  <a:cubicBezTo>
                                    <a:pt x="13080" y="1142"/>
                                    <a:pt x="13461" y="761"/>
                                    <a:pt x="13842" y="254"/>
                                  </a:cubicBezTo>
                                  <a:lnTo>
                                    <a:pt x="14731" y="254"/>
                                  </a:lnTo>
                                  <a:close/>
                                </a:path>
                              </a:pathLst>
                            </a:custGeom>
                            <a:solidFill>
                              <a:srgbClr val="000000"/>
                            </a:solidFill>
                            <a:ln w="12688" cap="flat">
                              <a:noFill/>
                              <a:prstDash val="solid"/>
                              <a:miter/>
                            </a:ln>
                          </wps:spPr>
                          <wps:bodyPr/>
                        </wps:wsp>
                        <wps:wsp>
                          <wps:cNvPr id="1640961524" name="Freeform: Shape 1640961524"/>
                          <wps:cNvSpPr/>
                          <wps:spPr>
                            <a:xfrm>
                              <a:off x="5468788" y="324507"/>
                              <a:ext cx="15746" cy="32235"/>
                            </a:xfrm>
                            <a:custGeom>
                              <a:avLst/>
                              <a:gdLst>
                                <a:gd name="csX0" fmla="*/ 10159 w 15746"/>
                                <a:gd name="csY0" fmla="*/ 0 h 32235"/>
                                <a:gd name="csX1" fmla="*/ 10159 w 15746"/>
                                <a:gd name="csY1" fmla="*/ 8503 h 32235"/>
                                <a:gd name="csX2" fmla="*/ 15746 w 15746"/>
                                <a:gd name="csY2" fmla="*/ 8503 h 32235"/>
                                <a:gd name="csX3" fmla="*/ 15746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6" y="8503"/>
                                  </a:lnTo>
                                  <a:lnTo>
                                    <a:pt x="15746" y="10915"/>
                                  </a:lnTo>
                                  <a:lnTo>
                                    <a:pt x="10159" y="10915"/>
                                  </a:lnTo>
                                  <a:lnTo>
                                    <a:pt x="10159" y="25383"/>
                                  </a:lnTo>
                                  <a:cubicBezTo>
                                    <a:pt x="10159" y="26779"/>
                                    <a:pt x="10159" y="27540"/>
                                    <a:pt x="10286" y="28048"/>
                                  </a:cubicBezTo>
                                  <a:cubicBezTo>
                                    <a:pt x="10286" y="28428"/>
                                    <a:pt x="10667" y="28809"/>
                                    <a:pt x="10921" y="29063"/>
                                  </a:cubicBezTo>
                                  <a:cubicBezTo>
                                    <a:pt x="11175" y="29317"/>
                                    <a:pt x="11556" y="29444"/>
                                    <a:pt x="11810" y="29444"/>
                                  </a:cubicBezTo>
                                  <a:cubicBezTo>
                                    <a:pt x="12953" y="29444"/>
                                    <a:pt x="13969" y="28555"/>
                                    <a:pt x="14858" y="26906"/>
                                  </a:cubicBezTo>
                                  <a:lnTo>
                                    <a:pt x="15620" y="27413"/>
                                  </a:lnTo>
                                  <a:cubicBezTo>
                                    <a:pt x="14223" y="30586"/>
                                    <a:pt x="12064" y="32236"/>
                                    <a:pt x="9016" y="32236"/>
                                  </a:cubicBezTo>
                                  <a:cubicBezTo>
                                    <a:pt x="7492" y="32236"/>
                                    <a:pt x="6222" y="31855"/>
                                    <a:pt x="5207" y="30967"/>
                                  </a:cubicBezTo>
                                  <a:cubicBezTo>
                                    <a:pt x="4190"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249370404" name="Freeform: Shape 1249370404"/>
                          <wps:cNvSpPr/>
                          <wps:spPr>
                            <a:xfrm>
                              <a:off x="5486439" y="332503"/>
                              <a:ext cx="19936" cy="23859"/>
                            </a:xfrm>
                            <a:custGeom>
                              <a:avLst/>
                              <a:gdLst>
                                <a:gd name="csX0" fmla="*/ 9397 w 19936"/>
                                <a:gd name="csY0" fmla="*/ 635 h 23859"/>
                                <a:gd name="csX1" fmla="*/ 9397 w 19936"/>
                                <a:gd name="csY1" fmla="*/ 5965 h 23859"/>
                                <a:gd name="csX2" fmla="*/ 13461 w 19936"/>
                                <a:gd name="csY2" fmla="*/ 1142 h 23859"/>
                                <a:gd name="csX3" fmla="*/ 16889 w 19936"/>
                                <a:gd name="csY3" fmla="*/ 0 h 23859"/>
                                <a:gd name="csX4" fmla="*/ 19048 w 19936"/>
                                <a:gd name="csY4" fmla="*/ 888 h 23859"/>
                                <a:gd name="csX5" fmla="*/ 19937 w 19936"/>
                                <a:gd name="csY5" fmla="*/ 3300 h 23859"/>
                                <a:gd name="csX6" fmla="*/ 19175 w 19936"/>
                                <a:gd name="csY6" fmla="*/ 5838 h 23859"/>
                                <a:gd name="csX7" fmla="*/ 17270 w 19936"/>
                                <a:gd name="csY7" fmla="*/ 6726 h 23859"/>
                                <a:gd name="csX8" fmla="*/ 14985 w 19936"/>
                                <a:gd name="csY8" fmla="*/ 5838 h 23859"/>
                                <a:gd name="csX9" fmla="*/ 13842 w 19936"/>
                                <a:gd name="csY9" fmla="*/ 4950 h 23859"/>
                                <a:gd name="csX10" fmla="*/ 13206 w 19936"/>
                                <a:gd name="csY10" fmla="*/ 4823 h 23859"/>
                                <a:gd name="csX11" fmla="*/ 11810 w 19936"/>
                                <a:gd name="csY11" fmla="*/ 5330 h 23859"/>
                                <a:gd name="csX12" fmla="*/ 10286 w 19936"/>
                                <a:gd name="csY12" fmla="*/ 7742 h 23859"/>
                                <a:gd name="csX13" fmla="*/ 9524 w 19936"/>
                                <a:gd name="csY13" fmla="*/ 13072 h 23859"/>
                                <a:gd name="csX14" fmla="*/ 9524 w 19936"/>
                                <a:gd name="csY14" fmla="*/ 19798 h 23859"/>
                                <a:gd name="csX15" fmla="*/ 9778 w 19936"/>
                                <a:gd name="csY15" fmla="*/ 21575 h 23859"/>
                                <a:gd name="csX16" fmla="*/ 10667 w 19936"/>
                                <a:gd name="csY16" fmla="*/ 22590 h 23859"/>
                                <a:gd name="csX17" fmla="*/ 12699 w 19936"/>
                                <a:gd name="csY17" fmla="*/ 22971 h 23859"/>
                                <a:gd name="csX18" fmla="*/ 12699 w 19936"/>
                                <a:gd name="csY18" fmla="*/ 23860 h 23859"/>
                                <a:gd name="csX19" fmla="*/ 127 w 19936"/>
                                <a:gd name="csY19" fmla="*/ 23860 h 23859"/>
                                <a:gd name="csX20" fmla="*/ 127 w 19936"/>
                                <a:gd name="csY20" fmla="*/ 22971 h 23859"/>
                                <a:gd name="csX21" fmla="*/ 2159 w 19936"/>
                                <a:gd name="csY21" fmla="*/ 22210 h 23859"/>
                                <a:gd name="csX22" fmla="*/ 2667 w 19936"/>
                                <a:gd name="csY22" fmla="*/ 18402 h 23859"/>
                                <a:gd name="csX23" fmla="*/ 2667 w 19936"/>
                                <a:gd name="csY23" fmla="*/ 5457 h 23859"/>
                                <a:gd name="csX24" fmla="*/ 2412 w 19936"/>
                                <a:gd name="csY24" fmla="*/ 2919 h 23859"/>
                                <a:gd name="csX25" fmla="*/ 1651 w 19936"/>
                                <a:gd name="csY25" fmla="*/ 1904 h 23859"/>
                                <a:gd name="csX26" fmla="*/ 0 w 19936"/>
                                <a:gd name="csY26" fmla="*/ 1523 h 23859"/>
                                <a:gd name="csX27" fmla="*/ 0 w 19936"/>
                                <a:gd name="csY27" fmla="*/ 635 h 23859"/>
                                <a:gd name="csX28" fmla="*/ 9524 w 19936"/>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6" h="23859">
                                  <a:moveTo>
                                    <a:pt x="9397" y="635"/>
                                  </a:moveTo>
                                  <a:lnTo>
                                    <a:pt x="9397" y="5965"/>
                                  </a:lnTo>
                                  <a:cubicBezTo>
                                    <a:pt x="10921" y="3554"/>
                                    <a:pt x="12318" y="1904"/>
                                    <a:pt x="13461" y="1142"/>
                                  </a:cubicBezTo>
                                  <a:cubicBezTo>
                                    <a:pt x="14604" y="381"/>
                                    <a:pt x="15746" y="0"/>
                                    <a:pt x="16889" y="0"/>
                                  </a:cubicBezTo>
                                  <a:cubicBezTo>
                                    <a:pt x="17778" y="0"/>
                                    <a:pt x="18540" y="254"/>
                                    <a:pt x="19048" y="888"/>
                                  </a:cubicBezTo>
                                  <a:cubicBezTo>
                                    <a:pt x="19556" y="1396"/>
                                    <a:pt x="19937" y="2284"/>
                                    <a:pt x="19937" y="3300"/>
                                  </a:cubicBezTo>
                                  <a:cubicBezTo>
                                    <a:pt x="19937" y="4442"/>
                                    <a:pt x="19683" y="5330"/>
                                    <a:pt x="19175" y="5838"/>
                                  </a:cubicBezTo>
                                  <a:cubicBezTo>
                                    <a:pt x="18667" y="6473"/>
                                    <a:pt x="18032" y="6726"/>
                                    <a:pt x="17270" y="6726"/>
                                  </a:cubicBezTo>
                                  <a:cubicBezTo>
                                    <a:pt x="16381" y="6726"/>
                                    <a:pt x="15619" y="6473"/>
                                    <a:pt x="14985" y="5838"/>
                                  </a:cubicBezTo>
                                  <a:cubicBezTo>
                                    <a:pt x="14349" y="5330"/>
                                    <a:pt x="13968" y="4950"/>
                                    <a:pt x="13842" y="4950"/>
                                  </a:cubicBezTo>
                                  <a:cubicBezTo>
                                    <a:pt x="13715" y="4950"/>
                                    <a:pt x="13461" y="4823"/>
                                    <a:pt x="13206"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2" y="2919"/>
                                  </a:cubicBezTo>
                                  <a:cubicBezTo>
                                    <a:pt x="2286" y="2411"/>
                                    <a:pt x="2031"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1858574861" name="Freeform: Shape 1858574861"/>
                          <wps:cNvSpPr/>
                          <wps:spPr>
                            <a:xfrm>
                              <a:off x="5507011" y="332376"/>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1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0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1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89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1"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0" y="10026"/>
                                  </a:cubicBezTo>
                                  <a:cubicBezTo>
                                    <a:pt x="3175" y="10026"/>
                                    <a:pt x="2286" y="9772"/>
                                    <a:pt x="1524" y="9138"/>
                                  </a:cubicBezTo>
                                  <a:cubicBezTo>
                                    <a:pt x="762" y="8503"/>
                                    <a:pt x="508" y="7742"/>
                                    <a:pt x="508" y="6853"/>
                                  </a:cubicBezTo>
                                  <a:cubicBezTo>
                                    <a:pt x="508" y="5584"/>
                                    <a:pt x="1016" y="4442"/>
                                    <a:pt x="1905" y="3427"/>
                                  </a:cubicBezTo>
                                  <a:cubicBezTo>
                                    <a:pt x="2794" y="2284"/>
                                    <a:pt x="4190" y="1523"/>
                                    <a:pt x="5841" y="888"/>
                                  </a:cubicBezTo>
                                  <a:cubicBezTo>
                                    <a:pt x="7492" y="254"/>
                                    <a:pt x="9270" y="0"/>
                                    <a:pt x="11175" y="0"/>
                                  </a:cubicBezTo>
                                  <a:cubicBezTo>
                                    <a:pt x="13461" y="0"/>
                                    <a:pt x="15112" y="508"/>
                                    <a:pt x="16381" y="1396"/>
                                  </a:cubicBezTo>
                                  <a:cubicBezTo>
                                    <a:pt x="17651"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89" y="24367"/>
                                  </a:cubicBezTo>
                                  <a:cubicBezTo>
                                    <a:pt x="15619" y="24367"/>
                                    <a:pt x="14476"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1940023175" name="Freeform: Shape 1940023175"/>
                          <wps:cNvSpPr/>
                          <wps:spPr>
                            <a:xfrm>
                              <a:off x="5529615" y="322604"/>
                              <a:ext cx="12698" cy="33885"/>
                            </a:xfrm>
                            <a:custGeom>
                              <a:avLst/>
                              <a:gdLst>
                                <a:gd name="csX0" fmla="*/ 9905 w 12698"/>
                                <a:gd name="csY0" fmla="*/ 0 h 33885"/>
                                <a:gd name="csX1" fmla="*/ 9905 w 12698"/>
                                <a:gd name="csY1" fmla="*/ 29063 h 33885"/>
                                <a:gd name="csX2" fmla="*/ 10413 w 12698"/>
                                <a:gd name="csY2" fmla="*/ 32236 h 33885"/>
                                <a:gd name="csX3" fmla="*/ 12699 w 12698"/>
                                <a:gd name="csY3" fmla="*/ 32997 h 33885"/>
                                <a:gd name="csX4" fmla="*/ 12699 w 12698"/>
                                <a:gd name="csY4" fmla="*/ 33886 h 33885"/>
                                <a:gd name="csX5" fmla="*/ 127 w 12698"/>
                                <a:gd name="csY5" fmla="*/ 33886 h 33885"/>
                                <a:gd name="csX6" fmla="*/ 127 w 12698"/>
                                <a:gd name="csY6" fmla="*/ 32997 h 33885"/>
                                <a:gd name="csX7" fmla="*/ 2413 w 12698"/>
                                <a:gd name="csY7" fmla="*/ 32109 h 33885"/>
                                <a:gd name="csX8" fmla="*/ 2920 w 12698"/>
                                <a:gd name="csY8" fmla="*/ 29063 h 33885"/>
                                <a:gd name="csX9" fmla="*/ 2920 w 12698"/>
                                <a:gd name="csY9" fmla="*/ 4950 h 33885"/>
                                <a:gd name="csX10" fmla="*/ 2286 w 12698"/>
                                <a:gd name="csY10" fmla="*/ 1777 h 33885"/>
                                <a:gd name="csX11" fmla="*/ 0 w 12698"/>
                                <a:gd name="csY11" fmla="*/ 1015 h 33885"/>
                                <a:gd name="csX12" fmla="*/ 0 w 12698"/>
                                <a:gd name="csY12" fmla="*/ 127 h 33885"/>
                                <a:gd name="csX13" fmla="*/ 9778 w 12698"/>
                                <a:gd name="csY13" fmla="*/ 127 h 338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2698" h="33885">
                                  <a:moveTo>
                                    <a:pt x="9905" y="0"/>
                                  </a:moveTo>
                                  <a:lnTo>
                                    <a:pt x="9905" y="29063"/>
                                  </a:lnTo>
                                  <a:cubicBezTo>
                                    <a:pt x="9905" y="30713"/>
                                    <a:pt x="10032" y="31728"/>
                                    <a:pt x="10413" y="32236"/>
                                  </a:cubicBezTo>
                                  <a:cubicBezTo>
                                    <a:pt x="10794" y="32743"/>
                                    <a:pt x="11556" y="32997"/>
                                    <a:pt x="12699" y="32997"/>
                                  </a:cubicBezTo>
                                  <a:lnTo>
                                    <a:pt x="12699" y="33886"/>
                                  </a:lnTo>
                                  <a:lnTo>
                                    <a:pt x="127" y="33886"/>
                                  </a:lnTo>
                                  <a:lnTo>
                                    <a:pt x="127" y="32997"/>
                                  </a:lnTo>
                                  <a:cubicBezTo>
                                    <a:pt x="1143" y="32997"/>
                                    <a:pt x="1905" y="32617"/>
                                    <a:pt x="2413" y="32109"/>
                                  </a:cubicBezTo>
                                  <a:cubicBezTo>
                                    <a:pt x="2794" y="31728"/>
                                    <a:pt x="2920" y="30713"/>
                                    <a:pt x="2920" y="29063"/>
                                  </a:cubicBezTo>
                                  <a:lnTo>
                                    <a:pt x="2920" y="4950"/>
                                  </a:lnTo>
                                  <a:cubicBezTo>
                                    <a:pt x="2920" y="3300"/>
                                    <a:pt x="2794" y="2284"/>
                                    <a:pt x="2286" y="1777"/>
                                  </a:cubicBezTo>
                                  <a:cubicBezTo>
                                    <a:pt x="1905" y="1269"/>
                                    <a:pt x="1143" y="1015"/>
                                    <a:pt x="0" y="1015"/>
                                  </a:cubicBezTo>
                                  <a:lnTo>
                                    <a:pt x="0" y="127"/>
                                  </a:lnTo>
                                  <a:lnTo>
                                    <a:pt x="9778" y="127"/>
                                  </a:lnTo>
                                  <a:close/>
                                </a:path>
                              </a:pathLst>
                            </a:custGeom>
                            <a:solidFill>
                              <a:srgbClr val="000000"/>
                            </a:solidFill>
                            <a:ln w="12688" cap="flat">
                              <a:noFill/>
                              <a:prstDash val="solid"/>
                              <a:miter/>
                            </a:ln>
                          </wps:spPr>
                          <wps:bodyPr/>
                        </wps:wsp>
                        <wps:wsp>
                          <wps:cNvPr id="27190053" name="Freeform: Shape 27190053"/>
                          <wps:cNvSpPr/>
                          <wps:spPr>
                            <a:xfrm>
                              <a:off x="5543965" y="321842"/>
                              <a:ext cx="12698" cy="34647"/>
                            </a:xfrm>
                            <a:custGeom>
                              <a:avLst/>
                              <a:gdLst>
                                <a:gd name="csX0" fmla="*/ 9778 w 12698"/>
                                <a:gd name="csY0" fmla="*/ 11295 h 34647"/>
                                <a:gd name="csX1" fmla="*/ 9778 w 12698"/>
                                <a:gd name="csY1" fmla="*/ 29824 h 34647"/>
                                <a:gd name="csX2" fmla="*/ 10413 w 12698"/>
                                <a:gd name="csY2" fmla="*/ 32997 h 34647"/>
                                <a:gd name="csX3" fmla="*/ 12699 w 12698"/>
                                <a:gd name="csY3" fmla="*/ 33759 h 34647"/>
                                <a:gd name="csX4" fmla="*/ 12699 w 12698"/>
                                <a:gd name="csY4" fmla="*/ 34647 h 34647"/>
                                <a:gd name="csX5" fmla="*/ 127 w 12698"/>
                                <a:gd name="csY5" fmla="*/ 34647 h 34647"/>
                                <a:gd name="csX6" fmla="*/ 127 w 12698"/>
                                <a:gd name="csY6" fmla="*/ 33759 h 34647"/>
                                <a:gd name="csX7" fmla="*/ 2413 w 12698"/>
                                <a:gd name="csY7" fmla="*/ 32870 h 34647"/>
                                <a:gd name="csX8" fmla="*/ 2920 w 12698"/>
                                <a:gd name="csY8" fmla="*/ 29824 h 34647"/>
                                <a:gd name="csX9" fmla="*/ 2920 w 12698"/>
                                <a:gd name="csY9" fmla="*/ 16245 h 34647"/>
                                <a:gd name="csX10" fmla="*/ 2286 w 12698"/>
                                <a:gd name="csY10" fmla="*/ 13072 h 34647"/>
                                <a:gd name="csX11" fmla="*/ 0 w 12698"/>
                                <a:gd name="csY11" fmla="*/ 12311 h 34647"/>
                                <a:gd name="csX12" fmla="*/ 0 w 12698"/>
                                <a:gd name="csY12" fmla="*/ 11422 h 34647"/>
                                <a:gd name="csX13" fmla="*/ 9778 w 12698"/>
                                <a:gd name="csY13" fmla="*/ 11422 h 34647"/>
                                <a:gd name="csX14" fmla="*/ 6222 w 12698"/>
                                <a:gd name="csY14" fmla="*/ 0 h 34647"/>
                                <a:gd name="csX15" fmla="*/ 9016 w 12698"/>
                                <a:gd name="csY15" fmla="*/ 1142 h 34647"/>
                                <a:gd name="csX16" fmla="*/ 10159 w 12698"/>
                                <a:gd name="csY16" fmla="*/ 3807 h 34647"/>
                                <a:gd name="csX17" fmla="*/ 9016 w 12698"/>
                                <a:gd name="csY17" fmla="*/ 6599 h 34647"/>
                                <a:gd name="csX18" fmla="*/ 6349 w 12698"/>
                                <a:gd name="csY18" fmla="*/ 7742 h 34647"/>
                                <a:gd name="csX19" fmla="*/ 3556 w 12698"/>
                                <a:gd name="csY19" fmla="*/ 6599 h 34647"/>
                                <a:gd name="csX20" fmla="*/ 2413 w 12698"/>
                                <a:gd name="csY20" fmla="*/ 3807 h 34647"/>
                                <a:gd name="csX21" fmla="*/ 3556 w 12698"/>
                                <a:gd name="csY21" fmla="*/ 1142 h 34647"/>
                                <a:gd name="csX22" fmla="*/ 6349 w 12698"/>
                                <a:gd name="csY22" fmla="*/ 0 h 34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2698" h="34647">
                                  <a:moveTo>
                                    <a:pt x="9778" y="11295"/>
                                  </a:moveTo>
                                  <a:lnTo>
                                    <a:pt x="9778" y="29824"/>
                                  </a:lnTo>
                                  <a:cubicBezTo>
                                    <a:pt x="9778" y="31474"/>
                                    <a:pt x="10032" y="32490"/>
                                    <a:pt x="10413" y="32997"/>
                                  </a:cubicBezTo>
                                  <a:cubicBezTo>
                                    <a:pt x="10794" y="33505"/>
                                    <a:pt x="11556" y="33759"/>
                                    <a:pt x="12699" y="33759"/>
                                  </a:cubicBezTo>
                                  <a:lnTo>
                                    <a:pt x="12699" y="34647"/>
                                  </a:lnTo>
                                  <a:lnTo>
                                    <a:pt x="127" y="34647"/>
                                  </a:lnTo>
                                  <a:lnTo>
                                    <a:pt x="127" y="33759"/>
                                  </a:lnTo>
                                  <a:cubicBezTo>
                                    <a:pt x="1143" y="33759"/>
                                    <a:pt x="1905" y="33378"/>
                                    <a:pt x="2413" y="32870"/>
                                  </a:cubicBezTo>
                                  <a:cubicBezTo>
                                    <a:pt x="2794" y="32490"/>
                                    <a:pt x="2920" y="31474"/>
                                    <a:pt x="2920" y="29824"/>
                                  </a:cubicBezTo>
                                  <a:lnTo>
                                    <a:pt x="2920" y="16245"/>
                                  </a:lnTo>
                                  <a:cubicBezTo>
                                    <a:pt x="2920" y="14595"/>
                                    <a:pt x="2667" y="13580"/>
                                    <a:pt x="2286" y="13072"/>
                                  </a:cubicBezTo>
                                  <a:cubicBezTo>
                                    <a:pt x="1905" y="12564"/>
                                    <a:pt x="1143" y="12311"/>
                                    <a:pt x="0" y="12311"/>
                                  </a:cubicBezTo>
                                  <a:lnTo>
                                    <a:pt x="0" y="11422"/>
                                  </a:lnTo>
                                  <a:lnTo>
                                    <a:pt x="9778" y="11422"/>
                                  </a:lnTo>
                                  <a:close/>
                                  <a:moveTo>
                                    <a:pt x="6222" y="0"/>
                                  </a:moveTo>
                                  <a:cubicBezTo>
                                    <a:pt x="7238" y="0"/>
                                    <a:pt x="8254" y="381"/>
                                    <a:pt x="9016" y="1142"/>
                                  </a:cubicBezTo>
                                  <a:cubicBezTo>
                                    <a:pt x="9778" y="1904"/>
                                    <a:pt x="10159" y="2792"/>
                                    <a:pt x="10159" y="3807"/>
                                  </a:cubicBezTo>
                                  <a:cubicBezTo>
                                    <a:pt x="10159" y="4823"/>
                                    <a:pt x="9778" y="5838"/>
                                    <a:pt x="9016" y="6599"/>
                                  </a:cubicBezTo>
                                  <a:cubicBezTo>
                                    <a:pt x="8254" y="7361"/>
                                    <a:pt x="7365" y="7742"/>
                                    <a:pt x="6349" y="7742"/>
                                  </a:cubicBezTo>
                                  <a:cubicBezTo>
                                    <a:pt x="5333" y="7742"/>
                                    <a:pt x="4318" y="7361"/>
                                    <a:pt x="3556" y="6599"/>
                                  </a:cubicBezTo>
                                  <a:cubicBezTo>
                                    <a:pt x="2794" y="5838"/>
                                    <a:pt x="2413" y="4950"/>
                                    <a:pt x="2413" y="3807"/>
                                  </a:cubicBezTo>
                                  <a:cubicBezTo>
                                    <a:pt x="2413" y="2665"/>
                                    <a:pt x="2794" y="1904"/>
                                    <a:pt x="3556" y="1142"/>
                                  </a:cubicBezTo>
                                  <a:cubicBezTo>
                                    <a:pt x="4318" y="381"/>
                                    <a:pt x="5206" y="0"/>
                                    <a:pt x="6349" y="0"/>
                                  </a:cubicBezTo>
                                </a:path>
                              </a:pathLst>
                            </a:custGeom>
                            <a:solidFill>
                              <a:srgbClr val="000000"/>
                            </a:solidFill>
                            <a:ln w="12688" cap="flat">
                              <a:noFill/>
                              <a:prstDash val="solid"/>
                              <a:miter/>
                            </a:ln>
                          </wps:spPr>
                          <wps:bodyPr/>
                        </wps:wsp>
                        <wps:wsp>
                          <wps:cNvPr id="464628090" name="Freeform: Shape 464628090"/>
                          <wps:cNvSpPr/>
                          <wps:spPr>
                            <a:xfrm>
                              <a:off x="5558060" y="332376"/>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2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1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2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90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2"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1" y="10026"/>
                                  </a:cubicBezTo>
                                  <a:cubicBezTo>
                                    <a:pt x="3175" y="10026"/>
                                    <a:pt x="2286" y="9772"/>
                                    <a:pt x="1524" y="9138"/>
                                  </a:cubicBezTo>
                                  <a:cubicBezTo>
                                    <a:pt x="762" y="8503"/>
                                    <a:pt x="508" y="7742"/>
                                    <a:pt x="508" y="6853"/>
                                  </a:cubicBezTo>
                                  <a:cubicBezTo>
                                    <a:pt x="508" y="5584"/>
                                    <a:pt x="1016" y="4442"/>
                                    <a:pt x="1905" y="3427"/>
                                  </a:cubicBezTo>
                                  <a:cubicBezTo>
                                    <a:pt x="2794" y="2284"/>
                                    <a:pt x="4191" y="1523"/>
                                    <a:pt x="5841" y="888"/>
                                  </a:cubicBezTo>
                                  <a:cubicBezTo>
                                    <a:pt x="7492" y="254"/>
                                    <a:pt x="9270" y="0"/>
                                    <a:pt x="11175" y="0"/>
                                  </a:cubicBezTo>
                                  <a:cubicBezTo>
                                    <a:pt x="13461" y="0"/>
                                    <a:pt x="15112" y="508"/>
                                    <a:pt x="16382" y="1396"/>
                                  </a:cubicBezTo>
                                  <a:cubicBezTo>
                                    <a:pt x="17652"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90" y="24367"/>
                                  </a:cubicBezTo>
                                  <a:cubicBezTo>
                                    <a:pt x="15620" y="24367"/>
                                    <a:pt x="14477"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1593303918" name="Freeform: Shape 1593303918"/>
                          <wps:cNvSpPr/>
                          <wps:spPr>
                            <a:xfrm>
                              <a:off x="5580918" y="332503"/>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048"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451495406" name="Freeform: Shape 1451495406"/>
                          <wps:cNvSpPr/>
                          <wps:spPr>
                            <a:xfrm>
                              <a:off x="5619015" y="321842"/>
                              <a:ext cx="37207" cy="35408"/>
                            </a:xfrm>
                            <a:custGeom>
                              <a:avLst/>
                              <a:gdLst>
                                <a:gd name="csX0" fmla="*/ 33144 w 37207"/>
                                <a:gd name="csY0" fmla="*/ 0 h 35408"/>
                                <a:gd name="csX1" fmla="*/ 33144 w 37207"/>
                                <a:gd name="csY1" fmla="*/ 11930 h 35408"/>
                                <a:gd name="csX2" fmla="*/ 32255 w 37207"/>
                                <a:gd name="csY2" fmla="*/ 11930 h 35408"/>
                                <a:gd name="csX3" fmla="*/ 27176 w 37207"/>
                                <a:gd name="csY3" fmla="*/ 4442 h 35408"/>
                                <a:gd name="csX4" fmla="*/ 19811 w 37207"/>
                                <a:gd name="csY4" fmla="*/ 1904 h 35408"/>
                                <a:gd name="csX5" fmla="*/ 13461 w 37207"/>
                                <a:gd name="csY5" fmla="*/ 4061 h 35408"/>
                                <a:gd name="csX6" fmla="*/ 9905 w 37207"/>
                                <a:gd name="csY6" fmla="*/ 10026 h 35408"/>
                                <a:gd name="csX7" fmla="*/ 8889 w 37207"/>
                                <a:gd name="csY7" fmla="*/ 17895 h 35408"/>
                                <a:gd name="csX8" fmla="*/ 10032 w 37207"/>
                                <a:gd name="csY8" fmla="*/ 26398 h 35408"/>
                                <a:gd name="csX9" fmla="*/ 13715 w 37207"/>
                                <a:gd name="csY9" fmla="*/ 31855 h 35408"/>
                                <a:gd name="csX10" fmla="*/ 19811 w 37207"/>
                                <a:gd name="csY10" fmla="*/ 33632 h 35408"/>
                                <a:gd name="csX11" fmla="*/ 22350 w 37207"/>
                                <a:gd name="csY11" fmla="*/ 33378 h 35408"/>
                                <a:gd name="csX12" fmla="*/ 25017 w 37207"/>
                                <a:gd name="csY12" fmla="*/ 32617 h 35408"/>
                                <a:gd name="csX13" fmla="*/ 25017 w 37207"/>
                                <a:gd name="csY13" fmla="*/ 25509 h 35408"/>
                                <a:gd name="csX14" fmla="*/ 24763 w 37207"/>
                                <a:gd name="csY14" fmla="*/ 22971 h 35408"/>
                                <a:gd name="csX15" fmla="*/ 23620 w 37207"/>
                                <a:gd name="csY15" fmla="*/ 21829 h 35408"/>
                                <a:gd name="csX16" fmla="*/ 21588 w 37207"/>
                                <a:gd name="csY16" fmla="*/ 21321 h 35408"/>
                                <a:gd name="csX17" fmla="*/ 20699 w 37207"/>
                                <a:gd name="csY17" fmla="*/ 21321 h 35408"/>
                                <a:gd name="csX18" fmla="*/ 20699 w 37207"/>
                                <a:gd name="csY18" fmla="*/ 20433 h 35408"/>
                                <a:gd name="csX19" fmla="*/ 37208 w 37207"/>
                                <a:gd name="csY19" fmla="*/ 20433 h 35408"/>
                                <a:gd name="csX20" fmla="*/ 37208 w 37207"/>
                                <a:gd name="csY20" fmla="*/ 21321 h 35408"/>
                                <a:gd name="csX21" fmla="*/ 34541 w 37207"/>
                                <a:gd name="csY21" fmla="*/ 21829 h 35408"/>
                                <a:gd name="csX22" fmla="*/ 33398 w 37207"/>
                                <a:gd name="csY22" fmla="*/ 23098 h 35408"/>
                                <a:gd name="csX23" fmla="*/ 33144 w 37207"/>
                                <a:gd name="csY23" fmla="*/ 25383 h 35408"/>
                                <a:gd name="csX24" fmla="*/ 33144 w 37207"/>
                                <a:gd name="csY24" fmla="*/ 32490 h 35408"/>
                                <a:gd name="csX25" fmla="*/ 26414 w 37207"/>
                                <a:gd name="csY25" fmla="*/ 34647 h 35408"/>
                                <a:gd name="csX26" fmla="*/ 19175 w 37207"/>
                                <a:gd name="csY26" fmla="*/ 35409 h 35408"/>
                                <a:gd name="csX27" fmla="*/ 11175 w 37207"/>
                                <a:gd name="csY27" fmla="*/ 34140 h 35408"/>
                                <a:gd name="csX28" fmla="*/ 5588 w 37207"/>
                                <a:gd name="csY28" fmla="*/ 30713 h 35408"/>
                                <a:gd name="csX29" fmla="*/ 1778 w 37207"/>
                                <a:gd name="csY29" fmla="*/ 25890 h 35408"/>
                                <a:gd name="csX30" fmla="*/ 0 w 37207"/>
                                <a:gd name="csY30" fmla="*/ 18149 h 35408"/>
                                <a:gd name="csX31" fmla="*/ 5334 w 37207"/>
                                <a:gd name="csY31" fmla="*/ 5203 h 35408"/>
                                <a:gd name="csX32" fmla="*/ 18922 w 37207"/>
                                <a:gd name="csY32" fmla="*/ 0 h 35408"/>
                                <a:gd name="csX33" fmla="*/ 23493 w 37207"/>
                                <a:gd name="csY33" fmla="*/ 381 h 35408"/>
                                <a:gd name="csX34" fmla="*/ 27049 w 37207"/>
                                <a:gd name="csY34" fmla="*/ 1523 h 35408"/>
                                <a:gd name="csX35" fmla="*/ 29969 w 37207"/>
                                <a:gd name="csY35" fmla="*/ 2411 h 35408"/>
                                <a:gd name="csX36" fmla="*/ 31239 w 37207"/>
                                <a:gd name="csY36" fmla="*/ 1904 h 35408"/>
                                <a:gd name="csX37" fmla="*/ 32382 w 37207"/>
                                <a:gd name="csY37" fmla="*/ 0 h 35408"/>
                                <a:gd name="csX38" fmla="*/ 33271 w 37207"/>
                                <a:gd name="csY38" fmla="*/ 0 h 3540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37207" h="35408">
                                  <a:moveTo>
                                    <a:pt x="33144" y="0"/>
                                  </a:moveTo>
                                  <a:lnTo>
                                    <a:pt x="33144" y="11930"/>
                                  </a:lnTo>
                                  <a:lnTo>
                                    <a:pt x="32255" y="11930"/>
                                  </a:lnTo>
                                  <a:cubicBezTo>
                                    <a:pt x="31112" y="8630"/>
                                    <a:pt x="29461" y="6219"/>
                                    <a:pt x="27176" y="4442"/>
                                  </a:cubicBezTo>
                                  <a:cubicBezTo>
                                    <a:pt x="25017" y="2792"/>
                                    <a:pt x="22477" y="1904"/>
                                    <a:pt x="19811" y="1904"/>
                                  </a:cubicBezTo>
                                  <a:cubicBezTo>
                                    <a:pt x="17143" y="1904"/>
                                    <a:pt x="15112" y="2665"/>
                                    <a:pt x="13461" y="4061"/>
                                  </a:cubicBezTo>
                                  <a:cubicBezTo>
                                    <a:pt x="11810" y="5457"/>
                                    <a:pt x="10540" y="7488"/>
                                    <a:pt x="9905" y="10026"/>
                                  </a:cubicBezTo>
                                  <a:cubicBezTo>
                                    <a:pt x="9143" y="12564"/>
                                    <a:pt x="8889" y="15230"/>
                                    <a:pt x="8889" y="17895"/>
                                  </a:cubicBezTo>
                                  <a:cubicBezTo>
                                    <a:pt x="8889" y="21194"/>
                                    <a:pt x="9270" y="23987"/>
                                    <a:pt x="10032" y="26398"/>
                                  </a:cubicBezTo>
                                  <a:cubicBezTo>
                                    <a:pt x="10794" y="28809"/>
                                    <a:pt x="12064" y="30586"/>
                                    <a:pt x="13715" y="31855"/>
                                  </a:cubicBezTo>
                                  <a:cubicBezTo>
                                    <a:pt x="15493" y="32997"/>
                                    <a:pt x="17524" y="33632"/>
                                    <a:pt x="19811" y="33632"/>
                                  </a:cubicBezTo>
                                  <a:cubicBezTo>
                                    <a:pt x="20572" y="33632"/>
                                    <a:pt x="21461" y="33632"/>
                                    <a:pt x="22350" y="33378"/>
                                  </a:cubicBezTo>
                                  <a:cubicBezTo>
                                    <a:pt x="23239" y="33251"/>
                                    <a:pt x="24128" y="32997"/>
                                    <a:pt x="25017" y="32617"/>
                                  </a:cubicBezTo>
                                  <a:lnTo>
                                    <a:pt x="25017" y="25509"/>
                                  </a:lnTo>
                                  <a:cubicBezTo>
                                    <a:pt x="25017" y="24240"/>
                                    <a:pt x="25017" y="23352"/>
                                    <a:pt x="24763" y="22971"/>
                                  </a:cubicBezTo>
                                  <a:cubicBezTo>
                                    <a:pt x="24636" y="22590"/>
                                    <a:pt x="24128" y="22210"/>
                                    <a:pt x="23620" y="21829"/>
                                  </a:cubicBezTo>
                                  <a:cubicBezTo>
                                    <a:pt x="22985" y="21575"/>
                                    <a:pt x="22350" y="21321"/>
                                    <a:pt x="21588" y="21321"/>
                                  </a:cubicBezTo>
                                  <a:lnTo>
                                    <a:pt x="20699" y="21321"/>
                                  </a:lnTo>
                                  <a:lnTo>
                                    <a:pt x="20699" y="20433"/>
                                  </a:lnTo>
                                  <a:lnTo>
                                    <a:pt x="37208" y="20433"/>
                                  </a:lnTo>
                                  <a:lnTo>
                                    <a:pt x="37208" y="21321"/>
                                  </a:lnTo>
                                  <a:cubicBezTo>
                                    <a:pt x="35938" y="21321"/>
                                    <a:pt x="35049" y="21575"/>
                                    <a:pt x="34541" y="21829"/>
                                  </a:cubicBezTo>
                                  <a:cubicBezTo>
                                    <a:pt x="34033" y="22083"/>
                                    <a:pt x="33652" y="22464"/>
                                    <a:pt x="33398" y="23098"/>
                                  </a:cubicBezTo>
                                  <a:cubicBezTo>
                                    <a:pt x="33271" y="23352"/>
                                    <a:pt x="33144" y="24240"/>
                                    <a:pt x="33144" y="25383"/>
                                  </a:cubicBezTo>
                                  <a:lnTo>
                                    <a:pt x="33144" y="32490"/>
                                  </a:lnTo>
                                  <a:cubicBezTo>
                                    <a:pt x="30985" y="33505"/>
                                    <a:pt x="28699" y="34140"/>
                                    <a:pt x="26414" y="34647"/>
                                  </a:cubicBezTo>
                                  <a:cubicBezTo>
                                    <a:pt x="24128" y="35155"/>
                                    <a:pt x="21588" y="35409"/>
                                    <a:pt x="19175" y="35409"/>
                                  </a:cubicBezTo>
                                  <a:cubicBezTo>
                                    <a:pt x="16001" y="35409"/>
                                    <a:pt x="13334" y="35028"/>
                                    <a:pt x="11175" y="34140"/>
                                  </a:cubicBezTo>
                                  <a:cubicBezTo>
                                    <a:pt x="9016" y="33251"/>
                                    <a:pt x="7238" y="32109"/>
                                    <a:pt x="5588" y="30713"/>
                                  </a:cubicBezTo>
                                  <a:cubicBezTo>
                                    <a:pt x="3937" y="29317"/>
                                    <a:pt x="2667" y="27667"/>
                                    <a:pt x="1778" y="25890"/>
                                  </a:cubicBezTo>
                                  <a:cubicBezTo>
                                    <a:pt x="635" y="23606"/>
                                    <a:pt x="0" y="21068"/>
                                    <a:pt x="0" y="18149"/>
                                  </a:cubicBezTo>
                                  <a:cubicBezTo>
                                    <a:pt x="0" y="13072"/>
                                    <a:pt x="1778" y="8757"/>
                                    <a:pt x="5334" y="5203"/>
                                  </a:cubicBezTo>
                                  <a:cubicBezTo>
                                    <a:pt x="8889" y="1650"/>
                                    <a:pt x="13461" y="0"/>
                                    <a:pt x="18922" y="0"/>
                                  </a:cubicBezTo>
                                  <a:cubicBezTo>
                                    <a:pt x="20572" y="0"/>
                                    <a:pt x="22096" y="127"/>
                                    <a:pt x="23493" y="381"/>
                                  </a:cubicBezTo>
                                  <a:cubicBezTo>
                                    <a:pt x="24255" y="508"/>
                                    <a:pt x="25398" y="888"/>
                                    <a:pt x="27049" y="1523"/>
                                  </a:cubicBezTo>
                                  <a:cubicBezTo>
                                    <a:pt x="28699" y="2158"/>
                                    <a:pt x="29716" y="2411"/>
                                    <a:pt x="29969" y="2411"/>
                                  </a:cubicBezTo>
                                  <a:cubicBezTo>
                                    <a:pt x="30477" y="2411"/>
                                    <a:pt x="30858" y="2284"/>
                                    <a:pt x="31239" y="1904"/>
                                  </a:cubicBezTo>
                                  <a:cubicBezTo>
                                    <a:pt x="31620" y="1523"/>
                                    <a:pt x="32001" y="888"/>
                                    <a:pt x="32382" y="0"/>
                                  </a:cubicBezTo>
                                  <a:lnTo>
                                    <a:pt x="33271" y="0"/>
                                  </a:lnTo>
                                  <a:close/>
                                </a:path>
                              </a:pathLst>
                            </a:custGeom>
                            <a:solidFill>
                              <a:srgbClr val="000000"/>
                            </a:solidFill>
                            <a:ln w="12688" cap="flat">
                              <a:noFill/>
                              <a:prstDash val="solid"/>
                              <a:miter/>
                            </a:ln>
                          </wps:spPr>
                          <wps:bodyPr/>
                        </wps:wsp>
                        <wps:wsp>
                          <wps:cNvPr id="1914232761" name="Freeform: Shape 1914232761"/>
                          <wps:cNvSpPr/>
                          <wps:spPr>
                            <a:xfrm>
                              <a:off x="5657619" y="332249"/>
                              <a:ext cx="21841" cy="24874"/>
                            </a:xfrm>
                            <a:custGeom>
                              <a:avLst/>
                              <a:gdLst>
                                <a:gd name="csX0" fmla="*/ 10794 w 21841"/>
                                <a:gd name="csY0" fmla="*/ 1904 h 24874"/>
                                <a:gd name="csX1" fmla="*/ 8635 w 21841"/>
                                <a:gd name="csY1" fmla="*/ 2919 h 24874"/>
                                <a:gd name="csX2" fmla="*/ 7492 w 21841"/>
                                <a:gd name="csY2" fmla="*/ 6726 h 24874"/>
                                <a:gd name="csX3" fmla="*/ 7238 w 21841"/>
                                <a:gd name="csY3" fmla="*/ 14595 h 24874"/>
                                <a:gd name="csX4" fmla="*/ 7619 w 21841"/>
                                <a:gd name="csY4" fmla="*/ 19545 h 24874"/>
                                <a:gd name="csX5" fmla="*/ 8762 w 21841"/>
                                <a:gd name="csY5" fmla="*/ 22210 h 24874"/>
                                <a:gd name="csX6" fmla="*/ 10794 w 21841"/>
                                <a:gd name="csY6" fmla="*/ 23098 h 24874"/>
                                <a:gd name="csX7" fmla="*/ 12699 w 21841"/>
                                <a:gd name="csY7" fmla="*/ 22464 h 24874"/>
                                <a:gd name="csX8" fmla="*/ 13969 w 21841"/>
                                <a:gd name="csY8" fmla="*/ 20052 h 24874"/>
                                <a:gd name="csX9" fmla="*/ 14477 w 21841"/>
                                <a:gd name="csY9" fmla="*/ 10407 h 24874"/>
                                <a:gd name="csX10" fmla="*/ 13969 w 21841"/>
                                <a:gd name="csY10" fmla="*/ 4569 h 24874"/>
                                <a:gd name="csX11" fmla="*/ 12572 w 21841"/>
                                <a:gd name="csY11" fmla="*/ 2284 h 24874"/>
                                <a:gd name="csX12" fmla="*/ 10921 w 21841"/>
                                <a:gd name="csY12" fmla="*/ 1777 h 24874"/>
                                <a:gd name="csX13" fmla="*/ 10794 w 21841"/>
                                <a:gd name="csY13" fmla="*/ 127 h 24874"/>
                                <a:gd name="csX14" fmla="*/ 16509 w 21841"/>
                                <a:gd name="csY14" fmla="*/ 1650 h 24874"/>
                                <a:gd name="csX15" fmla="*/ 20445 w 21841"/>
                                <a:gd name="csY15" fmla="*/ 6092 h 24874"/>
                                <a:gd name="csX16" fmla="*/ 21842 w 21841"/>
                                <a:gd name="csY16" fmla="*/ 12437 h 24874"/>
                                <a:gd name="csX17" fmla="*/ 19302 w 21841"/>
                                <a:gd name="csY17" fmla="*/ 20814 h 24874"/>
                                <a:gd name="csX18" fmla="*/ 10921 w 21841"/>
                                <a:gd name="csY18" fmla="*/ 24875 h 24874"/>
                                <a:gd name="csX19" fmla="*/ 2794 w 21841"/>
                                <a:gd name="csY19" fmla="*/ 21194 h 24874"/>
                                <a:gd name="csX20" fmla="*/ 0 w 21841"/>
                                <a:gd name="csY20" fmla="*/ 12564 h 24874"/>
                                <a:gd name="csX21" fmla="*/ 2921 w 21841"/>
                                <a:gd name="csY21" fmla="*/ 3807 h 24874"/>
                                <a:gd name="csX22" fmla="*/ 10921 w 21841"/>
                                <a:gd name="csY22" fmla="*/ 0 h 248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21841" h="24874">
                                  <a:moveTo>
                                    <a:pt x="10794" y="1904"/>
                                  </a:moveTo>
                                  <a:cubicBezTo>
                                    <a:pt x="9905" y="1904"/>
                                    <a:pt x="9270" y="2284"/>
                                    <a:pt x="8635" y="2919"/>
                                  </a:cubicBezTo>
                                  <a:cubicBezTo>
                                    <a:pt x="8000" y="3554"/>
                                    <a:pt x="7619" y="4823"/>
                                    <a:pt x="7492" y="6726"/>
                                  </a:cubicBezTo>
                                  <a:cubicBezTo>
                                    <a:pt x="7366" y="8630"/>
                                    <a:pt x="7238" y="11168"/>
                                    <a:pt x="7238" y="14595"/>
                                  </a:cubicBezTo>
                                  <a:cubicBezTo>
                                    <a:pt x="7238" y="16372"/>
                                    <a:pt x="7366" y="18022"/>
                                    <a:pt x="7619" y="19545"/>
                                  </a:cubicBezTo>
                                  <a:cubicBezTo>
                                    <a:pt x="7746" y="20687"/>
                                    <a:pt x="8254" y="21575"/>
                                    <a:pt x="8762" y="22210"/>
                                  </a:cubicBezTo>
                                  <a:cubicBezTo>
                                    <a:pt x="9397" y="22844"/>
                                    <a:pt x="10032" y="23098"/>
                                    <a:pt x="10794" y="23098"/>
                                  </a:cubicBezTo>
                                  <a:cubicBezTo>
                                    <a:pt x="11556" y="23098"/>
                                    <a:pt x="12191" y="22844"/>
                                    <a:pt x="12699" y="22464"/>
                                  </a:cubicBezTo>
                                  <a:cubicBezTo>
                                    <a:pt x="13334" y="21829"/>
                                    <a:pt x="13842" y="21068"/>
                                    <a:pt x="13969" y="20052"/>
                                  </a:cubicBezTo>
                                  <a:cubicBezTo>
                                    <a:pt x="14350" y="18529"/>
                                    <a:pt x="14477" y="15230"/>
                                    <a:pt x="14477" y="10407"/>
                                  </a:cubicBezTo>
                                  <a:cubicBezTo>
                                    <a:pt x="14477" y="7615"/>
                                    <a:pt x="14350" y="5584"/>
                                    <a:pt x="13969" y="4569"/>
                                  </a:cubicBezTo>
                                  <a:cubicBezTo>
                                    <a:pt x="13715" y="3554"/>
                                    <a:pt x="13207" y="2792"/>
                                    <a:pt x="12572" y="2284"/>
                                  </a:cubicBezTo>
                                  <a:cubicBezTo>
                                    <a:pt x="12191" y="1904"/>
                                    <a:pt x="11556" y="1777"/>
                                    <a:pt x="10921" y="1777"/>
                                  </a:cubicBezTo>
                                  <a:moveTo>
                                    <a:pt x="10794" y="127"/>
                                  </a:moveTo>
                                  <a:cubicBezTo>
                                    <a:pt x="12826" y="127"/>
                                    <a:pt x="14731" y="635"/>
                                    <a:pt x="16509" y="1650"/>
                                  </a:cubicBezTo>
                                  <a:cubicBezTo>
                                    <a:pt x="18286" y="2665"/>
                                    <a:pt x="19556" y="4188"/>
                                    <a:pt x="20445" y="6092"/>
                                  </a:cubicBezTo>
                                  <a:cubicBezTo>
                                    <a:pt x="21334" y="7995"/>
                                    <a:pt x="21842" y="10153"/>
                                    <a:pt x="21842" y="12437"/>
                                  </a:cubicBezTo>
                                  <a:cubicBezTo>
                                    <a:pt x="21842" y="15737"/>
                                    <a:pt x="20953" y="18529"/>
                                    <a:pt x="19302" y="20814"/>
                                  </a:cubicBezTo>
                                  <a:cubicBezTo>
                                    <a:pt x="17271" y="23479"/>
                                    <a:pt x="14477" y="24875"/>
                                    <a:pt x="10921" y="24875"/>
                                  </a:cubicBezTo>
                                  <a:cubicBezTo>
                                    <a:pt x="7366" y="24875"/>
                                    <a:pt x="4699" y="23606"/>
                                    <a:pt x="2794" y="21194"/>
                                  </a:cubicBezTo>
                                  <a:cubicBezTo>
                                    <a:pt x="889" y="18783"/>
                                    <a:pt x="0" y="15864"/>
                                    <a:pt x="0" y="12564"/>
                                  </a:cubicBezTo>
                                  <a:cubicBezTo>
                                    <a:pt x="0" y="9265"/>
                                    <a:pt x="1016" y="6346"/>
                                    <a:pt x="2921" y="3807"/>
                                  </a:cubicBezTo>
                                  <a:cubicBezTo>
                                    <a:pt x="4826" y="1269"/>
                                    <a:pt x="7492" y="0"/>
                                    <a:pt x="10921" y="0"/>
                                  </a:cubicBezTo>
                                </a:path>
                              </a:pathLst>
                            </a:custGeom>
                            <a:solidFill>
                              <a:srgbClr val="000000"/>
                            </a:solidFill>
                            <a:ln w="12688" cap="flat">
                              <a:noFill/>
                              <a:prstDash val="solid"/>
                              <a:miter/>
                            </a:ln>
                          </wps:spPr>
                          <wps:bodyPr/>
                        </wps:wsp>
                        <wps:wsp>
                          <wps:cNvPr id="1965745396" name="Freeform: Shape 1965745396"/>
                          <wps:cNvSpPr/>
                          <wps:spPr>
                            <a:xfrm>
                              <a:off x="5678699" y="332884"/>
                              <a:ext cx="24381" cy="24240"/>
                            </a:xfrm>
                            <a:custGeom>
                              <a:avLst/>
                              <a:gdLst>
                                <a:gd name="csX0" fmla="*/ 11683 w 24381"/>
                                <a:gd name="csY0" fmla="*/ 24240 h 24240"/>
                                <a:gd name="csX1" fmla="*/ 3809 w 24381"/>
                                <a:gd name="csY1" fmla="*/ 6092 h 24240"/>
                                <a:gd name="csX2" fmla="*/ 1651 w 24381"/>
                                <a:gd name="csY2" fmla="*/ 1904 h 24240"/>
                                <a:gd name="csX3" fmla="*/ 0 w 24381"/>
                                <a:gd name="csY3" fmla="*/ 1015 h 24240"/>
                                <a:gd name="csX4" fmla="*/ 0 w 24381"/>
                                <a:gd name="csY4" fmla="*/ 127 h 24240"/>
                                <a:gd name="csX5" fmla="*/ 12445 w 24381"/>
                                <a:gd name="csY5" fmla="*/ 127 h 24240"/>
                                <a:gd name="csX6" fmla="*/ 12445 w 24381"/>
                                <a:gd name="csY6" fmla="*/ 1015 h 24240"/>
                                <a:gd name="csX7" fmla="*/ 10794 w 24381"/>
                                <a:gd name="csY7" fmla="*/ 1396 h 24240"/>
                                <a:gd name="csX8" fmla="*/ 10159 w 24381"/>
                                <a:gd name="csY8" fmla="*/ 2665 h 24240"/>
                                <a:gd name="csX9" fmla="*/ 11302 w 24381"/>
                                <a:gd name="csY9" fmla="*/ 6092 h 24240"/>
                                <a:gd name="csX10" fmla="*/ 15112 w 24381"/>
                                <a:gd name="csY10" fmla="*/ 14849 h 24240"/>
                                <a:gd name="csX11" fmla="*/ 18159 w 24381"/>
                                <a:gd name="csY11" fmla="*/ 7234 h 24240"/>
                                <a:gd name="csX12" fmla="*/ 19429 w 24381"/>
                                <a:gd name="csY12" fmla="*/ 2665 h 24240"/>
                                <a:gd name="csX13" fmla="*/ 18794 w 24381"/>
                                <a:gd name="csY13" fmla="*/ 1396 h 24240"/>
                                <a:gd name="csX14" fmla="*/ 16763 w 24381"/>
                                <a:gd name="csY14" fmla="*/ 888 h 24240"/>
                                <a:gd name="csX15" fmla="*/ 16763 w 24381"/>
                                <a:gd name="csY15" fmla="*/ 0 h 24240"/>
                                <a:gd name="csX16" fmla="*/ 24382 w 24381"/>
                                <a:gd name="csY16" fmla="*/ 0 h 24240"/>
                                <a:gd name="csX17" fmla="*/ 24382 w 24381"/>
                                <a:gd name="csY17" fmla="*/ 888 h 24240"/>
                                <a:gd name="csX18" fmla="*/ 22604 w 24381"/>
                                <a:gd name="csY18" fmla="*/ 1777 h 24240"/>
                                <a:gd name="csX19" fmla="*/ 20445 w 24381"/>
                                <a:gd name="csY19" fmla="*/ 5711 h 24240"/>
                                <a:gd name="csX20" fmla="*/ 12699 w 24381"/>
                                <a:gd name="csY20" fmla="*/ 23987 h 24240"/>
                                <a:gd name="csX21" fmla="*/ 11556 w 24381"/>
                                <a:gd name="csY21" fmla="*/ 23987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24381" h="24240">
                                  <a:moveTo>
                                    <a:pt x="11683" y="24240"/>
                                  </a:moveTo>
                                  <a:lnTo>
                                    <a:pt x="3809" y="6092"/>
                                  </a:lnTo>
                                  <a:cubicBezTo>
                                    <a:pt x="2794" y="3934"/>
                                    <a:pt x="2159" y="2538"/>
                                    <a:pt x="1651" y="1904"/>
                                  </a:cubicBezTo>
                                  <a:cubicBezTo>
                                    <a:pt x="1270" y="1523"/>
                                    <a:pt x="635" y="1142"/>
                                    <a:pt x="0" y="1015"/>
                                  </a:cubicBezTo>
                                  <a:lnTo>
                                    <a:pt x="0" y="127"/>
                                  </a:lnTo>
                                  <a:lnTo>
                                    <a:pt x="12445" y="127"/>
                                  </a:lnTo>
                                  <a:lnTo>
                                    <a:pt x="12445" y="1015"/>
                                  </a:lnTo>
                                  <a:cubicBezTo>
                                    <a:pt x="11683" y="1015"/>
                                    <a:pt x="11175" y="1142"/>
                                    <a:pt x="10794" y="1396"/>
                                  </a:cubicBezTo>
                                  <a:cubicBezTo>
                                    <a:pt x="10413" y="1777"/>
                                    <a:pt x="10159" y="2158"/>
                                    <a:pt x="10159" y="2665"/>
                                  </a:cubicBezTo>
                                  <a:cubicBezTo>
                                    <a:pt x="10159" y="3300"/>
                                    <a:pt x="10540" y="4442"/>
                                    <a:pt x="11302" y="6092"/>
                                  </a:cubicBezTo>
                                  <a:lnTo>
                                    <a:pt x="15112" y="14849"/>
                                  </a:lnTo>
                                  <a:lnTo>
                                    <a:pt x="18159" y="7234"/>
                                  </a:lnTo>
                                  <a:cubicBezTo>
                                    <a:pt x="19048" y="5077"/>
                                    <a:pt x="19429" y="3554"/>
                                    <a:pt x="19429" y="2665"/>
                                  </a:cubicBezTo>
                                  <a:cubicBezTo>
                                    <a:pt x="19429" y="2158"/>
                                    <a:pt x="19175" y="1777"/>
                                    <a:pt x="18794" y="1396"/>
                                  </a:cubicBezTo>
                                  <a:cubicBezTo>
                                    <a:pt x="18413" y="1015"/>
                                    <a:pt x="17778" y="888"/>
                                    <a:pt x="16763" y="888"/>
                                  </a:cubicBezTo>
                                  <a:lnTo>
                                    <a:pt x="16763" y="0"/>
                                  </a:lnTo>
                                  <a:lnTo>
                                    <a:pt x="24382" y="0"/>
                                  </a:lnTo>
                                  <a:lnTo>
                                    <a:pt x="24382" y="888"/>
                                  </a:lnTo>
                                  <a:cubicBezTo>
                                    <a:pt x="23620" y="888"/>
                                    <a:pt x="22985" y="1269"/>
                                    <a:pt x="22604" y="1777"/>
                                  </a:cubicBezTo>
                                  <a:cubicBezTo>
                                    <a:pt x="22096" y="2284"/>
                                    <a:pt x="21461" y="3554"/>
                                    <a:pt x="20445" y="5711"/>
                                  </a:cubicBezTo>
                                  <a:lnTo>
                                    <a:pt x="12699" y="23987"/>
                                  </a:lnTo>
                                  <a:lnTo>
                                    <a:pt x="11556" y="23987"/>
                                  </a:lnTo>
                                  <a:close/>
                                </a:path>
                              </a:pathLst>
                            </a:custGeom>
                            <a:solidFill>
                              <a:srgbClr val="000000"/>
                            </a:solidFill>
                            <a:ln w="12688" cap="flat">
                              <a:noFill/>
                              <a:prstDash val="solid"/>
                              <a:miter/>
                            </a:ln>
                          </wps:spPr>
                          <wps:bodyPr/>
                        </wps:wsp>
                        <wps:wsp>
                          <wps:cNvPr id="475475845" name="Freeform: Shape 475475845"/>
                          <wps:cNvSpPr/>
                          <wps:spPr>
                            <a:xfrm>
                              <a:off x="5702065" y="332376"/>
                              <a:ext cx="19556" cy="24621"/>
                            </a:xfrm>
                            <a:custGeom>
                              <a:avLst/>
                              <a:gdLst>
                                <a:gd name="csX0" fmla="*/ 13461 w 19556"/>
                                <a:gd name="csY0" fmla="*/ 9899 h 24621"/>
                                <a:gd name="csX1" fmla="*/ 12953 w 19556"/>
                                <a:gd name="csY1" fmla="*/ 4442 h 24621"/>
                                <a:gd name="csX2" fmla="*/ 11556 w 19556"/>
                                <a:gd name="csY2" fmla="*/ 2158 h 24621"/>
                                <a:gd name="csX3" fmla="*/ 10159 w 19556"/>
                                <a:gd name="csY3" fmla="*/ 1650 h 24621"/>
                                <a:gd name="csX4" fmla="*/ 8000 w 19556"/>
                                <a:gd name="csY4" fmla="*/ 2919 h 24621"/>
                                <a:gd name="csX5" fmla="*/ 6477 w 19556"/>
                                <a:gd name="csY5" fmla="*/ 9011 h 24621"/>
                                <a:gd name="csX6" fmla="*/ 6477 w 19556"/>
                                <a:gd name="csY6" fmla="*/ 9899 h 24621"/>
                                <a:gd name="csX7" fmla="*/ 13334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1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461" y="9899"/>
                                  </a:moveTo>
                                  <a:cubicBezTo>
                                    <a:pt x="13461" y="7234"/>
                                    <a:pt x="13334" y="5330"/>
                                    <a:pt x="12953" y="4442"/>
                                  </a:cubicBezTo>
                                  <a:cubicBezTo>
                                    <a:pt x="12699" y="3427"/>
                                    <a:pt x="12191" y="2665"/>
                                    <a:pt x="11556" y="2158"/>
                                  </a:cubicBezTo>
                                  <a:cubicBezTo>
                                    <a:pt x="11175" y="1904"/>
                                    <a:pt x="10794" y="1650"/>
                                    <a:pt x="10159" y="1650"/>
                                  </a:cubicBezTo>
                                  <a:cubicBezTo>
                                    <a:pt x="9270" y="1650"/>
                                    <a:pt x="8635" y="2031"/>
                                    <a:pt x="8000" y="2919"/>
                                  </a:cubicBezTo>
                                  <a:cubicBezTo>
                                    <a:pt x="6985" y="4442"/>
                                    <a:pt x="6477" y="6473"/>
                                    <a:pt x="6477" y="9011"/>
                                  </a:cubicBezTo>
                                  <a:lnTo>
                                    <a:pt x="6477" y="9899"/>
                                  </a:lnTo>
                                  <a:lnTo>
                                    <a:pt x="13334" y="9899"/>
                                  </a:lnTo>
                                  <a:close/>
                                  <a:moveTo>
                                    <a:pt x="19556" y="11549"/>
                                  </a:moveTo>
                                  <a:lnTo>
                                    <a:pt x="6730" y="11549"/>
                                  </a:lnTo>
                                  <a:cubicBezTo>
                                    <a:pt x="6857" y="14595"/>
                                    <a:pt x="7746" y="17133"/>
                                    <a:pt x="9143" y="18910"/>
                                  </a:cubicBezTo>
                                  <a:cubicBezTo>
                                    <a:pt x="10286" y="20306"/>
                                    <a:pt x="11683" y="20941"/>
                                    <a:pt x="13334" y="20941"/>
                                  </a:cubicBezTo>
                                  <a:cubicBezTo>
                                    <a:pt x="14350" y="20941"/>
                                    <a:pt x="15239" y="20687"/>
                                    <a:pt x="16001" y="20052"/>
                                  </a:cubicBezTo>
                                  <a:cubicBezTo>
                                    <a:pt x="16763" y="19545"/>
                                    <a:pt x="17652" y="18529"/>
                                    <a:pt x="18667" y="17006"/>
                                  </a:cubicBezTo>
                                  <a:lnTo>
                                    <a:pt x="19556" y="17514"/>
                                  </a:lnTo>
                                  <a:cubicBezTo>
                                    <a:pt x="18286" y="20052"/>
                                    <a:pt x="16890" y="21956"/>
                                    <a:pt x="15365" y="22971"/>
                                  </a:cubicBezTo>
                                  <a:cubicBezTo>
                                    <a:pt x="13842" y="23987"/>
                                    <a:pt x="12064" y="24621"/>
                                    <a:pt x="10032" y="24621"/>
                                  </a:cubicBezTo>
                                  <a:cubicBezTo>
                                    <a:pt x="6604" y="24621"/>
                                    <a:pt x="3937" y="23352"/>
                                    <a:pt x="2159" y="20687"/>
                                  </a:cubicBezTo>
                                  <a:cubicBezTo>
                                    <a:pt x="762" y="18529"/>
                                    <a:pt x="0" y="15864"/>
                                    <a:pt x="0" y="12691"/>
                                  </a:cubicBezTo>
                                  <a:cubicBezTo>
                                    <a:pt x="0" y="8757"/>
                                    <a:pt x="1016" y="5711"/>
                                    <a:pt x="3175" y="3427"/>
                                  </a:cubicBezTo>
                                  <a:cubicBezTo>
                                    <a:pt x="5334"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1780594348" name="Freeform: Shape 1780594348"/>
                          <wps:cNvSpPr/>
                          <wps:spPr>
                            <a:xfrm>
                              <a:off x="5723399" y="332503"/>
                              <a:ext cx="19937" cy="23859"/>
                            </a:xfrm>
                            <a:custGeom>
                              <a:avLst/>
                              <a:gdLst>
                                <a:gd name="csX0" fmla="*/ 9397 w 19937"/>
                                <a:gd name="csY0" fmla="*/ 635 h 23859"/>
                                <a:gd name="csX1" fmla="*/ 9397 w 19937"/>
                                <a:gd name="csY1" fmla="*/ 5965 h 23859"/>
                                <a:gd name="csX2" fmla="*/ 13461 w 19937"/>
                                <a:gd name="csY2" fmla="*/ 1142 h 23859"/>
                                <a:gd name="csX3" fmla="*/ 16890 w 19937"/>
                                <a:gd name="csY3" fmla="*/ 0 h 23859"/>
                                <a:gd name="csX4" fmla="*/ 19048 w 19937"/>
                                <a:gd name="csY4" fmla="*/ 888 h 23859"/>
                                <a:gd name="csX5" fmla="*/ 19937 w 19937"/>
                                <a:gd name="csY5" fmla="*/ 3300 h 23859"/>
                                <a:gd name="csX6" fmla="*/ 19175 w 19937"/>
                                <a:gd name="csY6" fmla="*/ 5838 h 23859"/>
                                <a:gd name="csX7" fmla="*/ 17271 w 19937"/>
                                <a:gd name="csY7" fmla="*/ 6726 h 23859"/>
                                <a:gd name="csX8" fmla="*/ 14985 w 19937"/>
                                <a:gd name="csY8" fmla="*/ 5838 h 23859"/>
                                <a:gd name="csX9" fmla="*/ 13842 w 19937"/>
                                <a:gd name="csY9" fmla="*/ 4950 h 23859"/>
                                <a:gd name="csX10" fmla="*/ 13207 w 19937"/>
                                <a:gd name="csY10" fmla="*/ 4823 h 23859"/>
                                <a:gd name="csX11" fmla="*/ 11810 w 19937"/>
                                <a:gd name="csY11" fmla="*/ 5330 h 23859"/>
                                <a:gd name="csX12" fmla="*/ 10286 w 19937"/>
                                <a:gd name="csY12" fmla="*/ 7742 h 23859"/>
                                <a:gd name="csX13" fmla="*/ 9524 w 19937"/>
                                <a:gd name="csY13" fmla="*/ 13072 h 23859"/>
                                <a:gd name="csX14" fmla="*/ 9524 w 19937"/>
                                <a:gd name="csY14" fmla="*/ 19798 h 23859"/>
                                <a:gd name="csX15" fmla="*/ 9778 w 19937"/>
                                <a:gd name="csY15" fmla="*/ 21575 h 23859"/>
                                <a:gd name="csX16" fmla="*/ 10667 w 19937"/>
                                <a:gd name="csY16" fmla="*/ 22590 h 23859"/>
                                <a:gd name="csX17" fmla="*/ 12699 w 19937"/>
                                <a:gd name="csY17" fmla="*/ 22971 h 23859"/>
                                <a:gd name="csX18" fmla="*/ 12699 w 19937"/>
                                <a:gd name="csY18" fmla="*/ 23860 h 23859"/>
                                <a:gd name="csX19" fmla="*/ 127 w 19937"/>
                                <a:gd name="csY19" fmla="*/ 23860 h 23859"/>
                                <a:gd name="csX20" fmla="*/ 127 w 19937"/>
                                <a:gd name="csY20" fmla="*/ 22971 h 23859"/>
                                <a:gd name="csX21" fmla="*/ 2159 w 19937"/>
                                <a:gd name="csY21" fmla="*/ 22210 h 23859"/>
                                <a:gd name="csX22" fmla="*/ 2667 w 19937"/>
                                <a:gd name="csY22" fmla="*/ 18402 h 23859"/>
                                <a:gd name="csX23" fmla="*/ 2667 w 19937"/>
                                <a:gd name="csY23" fmla="*/ 5457 h 23859"/>
                                <a:gd name="csX24" fmla="*/ 2413 w 19937"/>
                                <a:gd name="csY24" fmla="*/ 2919 h 23859"/>
                                <a:gd name="csX25" fmla="*/ 1651 w 19937"/>
                                <a:gd name="csY25" fmla="*/ 1904 h 23859"/>
                                <a:gd name="csX26" fmla="*/ 0 w 19937"/>
                                <a:gd name="csY26" fmla="*/ 1523 h 23859"/>
                                <a:gd name="csX27" fmla="*/ 0 w 19937"/>
                                <a:gd name="csY27" fmla="*/ 635 h 23859"/>
                                <a:gd name="csX28" fmla="*/ 9524 w 19937"/>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7" h="23859">
                                  <a:moveTo>
                                    <a:pt x="9397" y="635"/>
                                  </a:moveTo>
                                  <a:lnTo>
                                    <a:pt x="9397" y="5965"/>
                                  </a:lnTo>
                                  <a:cubicBezTo>
                                    <a:pt x="10921" y="3554"/>
                                    <a:pt x="12318" y="1904"/>
                                    <a:pt x="13461" y="1142"/>
                                  </a:cubicBezTo>
                                  <a:cubicBezTo>
                                    <a:pt x="14604" y="381"/>
                                    <a:pt x="15747" y="0"/>
                                    <a:pt x="16890" y="0"/>
                                  </a:cubicBezTo>
                                  <a:cubicBezTo>
                                    <a:pt x="17779" y="0"/>
                                    <a:pt x="18541" y="254"/>
                                    <a:pt x="19048" y="888"/>
                                  </a:cubicBezTo>
                                  <a:cubicBezTo>
                                    <a:pt x="19556" y="1396"/>
                                    <a:pt x="19937" y="2284"/>
                                    <a:pt x="19937" y="3300"/>
                                  </a:cubicBezTo>
                                  <a:cubicBezTo>
                                    <a:pt x="19937" y="4442"/>
                                    <a:pt x="19683" y="5330"/>
                                    <a:pt x="19175" y="5838"/>
                                  </a:cubicBezTo>
                                  <a:cubicBezTo>
                                    <a:pt x="18667" y="6473"/>
                                    <a:pt x="18032" y="6726"/>
                                    <a:pt x="17271" y="6726"/>
                                  </a:cubicBezTo>
                                  <a:cubicBezTo>
                                    <a:pt x="16382" y="6726"/>
                                    <a:pt x="15620" y="6473"/>
                                    <a:pt x="14985" y="5838"/>
                                  </a:cubicBezTo>
                                  <a:cubicBezTo>
                                    <a:pt x="14350" y="5330"/>
                                    <a:pt x="13969" y="4950"/>
                                    <a:pt x="13842" y="4950"/>
                                  </a:cubicBezTo>
                                  <a:cubicBezTo>
                                    <a:pt x="13715" y="4950"/>
                                    <a:pt x="13461" y="4823"/>
                                    <a:pt x="13207"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3" y="2919"/>
                                  </a:cubicBezTo>
                                  <a:cubicBezTo>
                                    <a:pt x="2286" y="2411"/>
                                    <a:pt x="2032"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18018411" name="Freeform: Shape 18018411"/>
                          <wps:cNvSpPr/>
                          <wps:spPr>
                            <a:xfrm>
                              <a:off x="5744733" y="332503"/>
                              <a:ext cx="25270" cy="24113"/>
                            </a:xfrm>
                            <a:custGeom>
                              <a:avLst/>
                              <a:gdLst>
                                <a:gd name="csX0" fmla="*/ 9524 w 25270"/>
                                <a:gd name="csY0" fmla="*/ 635 h 24113"/>
                                <a:gd name="csX1" fmla="*/ 9524 w 25270"/>
                                <a:gd name="csY1" fmla="*/ 3680 h 24113"/>
                                <a:gd name="csX2" fmla="*/ 12953 w 25270"/>
                                <a:gd name="csY2" fmla="*/ 888 h 24113"/>
                                <a:gd name="csX3" fmla="*/ 16508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5 w 25270"/>
                                <a:gd name="csY13" fmla="*/ 22083 h 24113"/>
                                <a:gd name="csX14" fmla="*/ 15746 w 25270"/>
                                <a:gd name="csY14" fmla="*/ 19037 h 24113"/>
                                <a:gd name="csX15" fmla="*/ 15746 w 25270"/>
                                <a:gd name="csY15" fmla="*/ 8630 h 24113"/>
                                <a:gd name="csX16" fmla="*/ 15493 w 25270"/>
                                <a:gd name="csY16" fmla="*/ 4950 h 24113"/>
                                <a:gd name="csX17" fmla="*/ 14731 w 25270"/>
                                <a:gd name="csY17" fmla="*/ 3807 h 24113"/>
                                <a:gd name="csX18" fmla="*/ 13587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8" y="0"/>
                                    <a:pt x="16508"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5" y="22083"/>
                                  </a:cubicBezTo>
                                  <a:cubicBezTo>
                                    <a:pt x="15619" y="21702"/>
                                    <a:pt x="15746" y="20687"/>
                                    <a:pt x="15746" y="19037"/>
                                  </a:cubicBezTo>
                                  <a:lnTo>
                                    <a:pt x="15746" y="8630"/>
                                  </a:lnTo>
                                  <a:cubicBezTo>
                                    <a:pt x="15746" y="6726"/>
                                    <a:pt x="15746" y="5457"/>
                                    <a:pt x="15493" y="4950"/>
                                  </a:cubicBezTo>
                                  <a:cubicBezTo>
                                    <a:pt x="15365" y="4442"/>
                                    <a:pt x="15112" y="4061"/>
                                    <a:pt x="14731" y="3807"/>
                                  </a:cubicBezTo>
                                  <a:cubicBezTo>
                                    <a:pt x="14350" y="3554"/>
                                    <a:pt x="13968" y="3427"/>
                                    <a:pt x="13587"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503801245" name="Freeform: Shape 1503801245"/>
                          <wps:cNvSpPr/>
                          <wps:spPr>
                            <a:xfrm>
                              <a:off x="5771782" y="332249"/>
                              <a:ext cx="39493" cy="24113"/>
                            </a:xfrm>
                            <a:custGeom>
                              <a:avLst/>
                              <a:gdLst>
                                <a:gd name="csX0" fmla="*/ 9651 w 39493"/>
                                <a:gd name="csY0" fmla="*/ 888 h 24113"/>
                                <a:gd name="csX1" fmla="*/ 9651 w 39493"/>
                                <a:gd name="csY1" fmla="*/ 3934 h 24113"/>
                                <a:gd name="csX2" fmla="*/ 13206 w 39493"/>
                                <a:gd name="csY2" fmla="*/ 1015 h 24113"/>
                                <a:gd name="csX3" fmla="*/ 16762 w 39493"/>
                                <a:gd name="csY3" fmla="*/ 127 h 24113"/>
                                <a:gd name="csX4" fmla="*/ 20572 w 39493"/>
                                <a:gd name="csY4" fmla="*/ 1142 h 24113"/>
                                <a:gd name="csX5" fmla="*/ 22858 w 39493"/>
                                <a:gd name="csY5" fmla="*/ 4315 h 24113"/>
                                <a:gd name="csX6" fmla="*/ 26667 w 39493"/>
                                <a:gd name="csY6" fmla="*/ 1015 h 24113"/>
                                <a:gd name="csX7" fmla="*/ 30477 w 39493"/>
                                <a:gd name="csY7" fmla="*/ 0 h 24113"/>
                                <a:gd name="csX8" fmla="*/ 34287 w 39493"/>
                                <a:gd name="csY8" fmla="*/ 1142 h 24113"/>
                                <a:gd name="csX9" fmla="*/ 36318 w 39493"/>
                                <a:gd name="csY9" fmla="*/ 3934 h 24113"/>
                                <a:gd name="csX10" fmla="*/ 36953 w 39493"/>
                                <a:gd name="csY10" fmla="*/ 9392 h 24113"/>
                                <a:gd name="csX11" fmla="*/ 36953 w 39493"/>
                                <a:gd name="csY11" fmla="*/ 18910 h 24113"/>
                                <a:gd name="csX12" fmla="*/ 37461 w 39493"/>
                                <a:gd name="csY12" fmla="*/ 22210 h 24113"/>
                                <a:gd name="csX13" fmla="*/ 39493 w 39493"/>
                                <a:gd name="csY13" fmla="*/ 23098 h 24113"/>
                                <a:gd name="csX14" fmla="*/ 39493 w 39493"/>
                                <a:gd name="csY14" fmla="*/ 23987 h 24113"/>
                                <a:gd name="csX15" fmla="*/ 27429 w 39493"/>
                                <a:gd name="csY15" fmla="*/ 23987 h 24113"/>
                                <a:gd name="csX16" fmla="*/ 27429 w 39493"/>
                                <a:gd name="csY16" fmla="*/ 23098 h 24113"/>
                                <a:gd name="csX17" fmla="*/ 29588 w 39493"/>
                                <a:gd name="csY17" fmla="*/ 21956 h 24113"/>
                                <a:gd name="csX18" fmla="*/ 29969 w 39493"/>
                                <a:gd name="csY18" fmla="*/ 18910 h 24113"/>
                                <a:gd name="csX19" fmla="*/ 29969 w 39493"/>
                                <a:gd name="csY19" fmla="*/ 8884 h 24113"/>
                                <a:gd name="csX20" fmla="*/ 29715 w 39493"/>
                                <a:gd name="csY20" fmla="*/ 4950 h 24113"/>
                                <a:gd name="csX21" fmla="*/ 28953 w 39493"/>
                                <a:gd name="csY21" fmla="*/ 3680 h 24113"/>
                                <a:gd name="csX22" fmla="*/ 27683 w 39493"/>
                                <a:gd name="csY22" fmla="*/ 3300 h 24113"/>
                                <a:gd name="csX23" fmla="*/ 25524 w 39493"/>
                                <a:gd name="csY23" fmla="*/ 4061 h 24113"/>
                                <a:gd name="csX24" fmla="*/ 23366 w 39493"/>
                                <a:gd name="csY24" fmla="*/ 6346 h 24113"/>
                                <a:gd name="csX25" fmla="*/ 23366 w 39493"/>
                                <a:gd name="csY25" fmla="*/ 18910 h 24113"/>
                                <a:gd name="csX26" fmla="*/ 23747 w 39493"/>
                                <a:gd name="csY26" fmla="*/ 22083 h 24113"/>
                                <a:gd name="csX27" fmla="*/ 25905 w 39493"/>
                                <a:gd name="csY27" fmla="*/ 23098 h 24113"/>
                                <a:gd name="csX28" fmla="*/ 25905 w 39493"/>
                                <a:gd name="csY28" fmla="*/ 23987 h 24113"/>
                                <a:gd name="csX29" fmla="*/ 13842 w 39493"/>
                                <a:gd name="csY29" fmla="*/ 23987 h 24113"/>
                                <a:gd name="csX30" fmla="*/ 13842 w 39493"/>
                                <a:gd name="csY30" fmla="*/ 23098 h 24113"/>
                                <a:gd name="csX31" fmla="*/ 15365 w 39493"/>
                                <a:gd name="csY31" fmla="*/ 22590 h 24113"/>
                                <a:gd name="csX32" fmla="*/ 16127 w 39493"/>
                                <a:gd name="csY32" fmla="*/ 21575 h 24113"/>
                                <a:gd name="csX33" fmla="*/ 16381 w 39493"/>
                                <a:gd name="csY33" fmla="*/ 18910 h 24113"/>
                                <a:gd name="csX34" fmla="*/ 16381 w 39493"/>
                                <a:gd name="csY34" fmla="*/ 8884 h 24113"/>
                                <a:gd name="csX35" fmla="*/ 16127 w 39493"/>
                                <a:gd name="csY35" fmla="*/ 4950 h 24113"/>
                                <a:gd name="csX36" fmla="*/ 15238 w 39493"/>
                                <a:gd name="csY36" fmla="*/ 3680 h 24113"/>
                                <a:gd name="csX37" fmla="*/ 13968 w 39493"/>
                                <a:gd name="csY37" fmla="*/ 3300 h 24113"/>
                                <a:gd name="csX38" fmla="*/ 12191 w 39493"/>
                                <a:gd name="csY38" fmla="*/ 3807 h 24113"/>
                                <a:gd name="csX39" fmla="*/ 9651 w 39493"/>
                                <a:gd name="csY39" fmla="*/ 6473 h 24113"/>
                                <a:gd name="csX40" fmla="*/ 9651 w 39493"/>
                                <a:gd name="csY40" fmla="*/ 19037 h 24113"/>
                                <a:gd name="csX41" fmla="*/ 10159 w 39493"/>
                                <a:gd name="csY41" fmla="*/ 22337 h 24113"/>
                                <a:gd name="csX42" fmla="*/ 12191 w 39493"/>
                                <a:gd name="csY42" fmla="*/ 23225 h 24113"/>
                                <a:gd name="csX43" fmla="*/ 12191 w 39493"/>
                                <a:gd name="csY43" fmla="*/ 24113 h 24113"/>
                                <a:gd name="csX44" fmla="*/ 127 w 39493"/>
                                <a:gd name="csY44" fmla="*/ 24113 h 24113"/>
                                <a:gd name="csX45" fmla="*/ 127 w 39493"/>
                                <a:gd name="csY45" fmla="*/ 23225 h 24113"/>
                                <a:gd name="csX46" fmla="*/ 2159 w 39493"/>
                                <a:gd name="csY46" fmla="*/ 22337 h 24113"/>
                                <a:gd name="csX47" fmla="*/ 2540 w 39493"/>
                                <a:gd name="csY47" fmla="*/ 19037 h 24113"/>
                                <a:gd name="csX48" fmla="*/ 2540 w 39493"/>
                                <a:gd name="csY48" fmla="*/ 5838 h 24113"/>
                                <a:gd name="csX49" fmla="*/ 2031 w 39493"/>
                                <a:gd name="csY49" fmla="*/ 2538 h 24113"/>
                                <a:gd name="csX50" fmla="*/ 0 w 39493"/>
                                <a:gd name="csY50" fmla="*/ 1650 h 24113"/>
                                <a:gd name="csX51" fmla="*/ 0 w 39493"/>
                                <a:gd name="csY51" fmla="*/ 761 h 24113"/>
                                <a:gd name="csX52" fmla="*/ 9524 w 39493"/>
                                <a:gd name="csY5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9493" h="24113">
                                  <a:moveTo>
                                    <a:pt x="9651" y="888"/>
                                  </a:moveTo>
                                  <a:lnTo>
                                    <a:pt x="9651" y="3934"/>
                                  </a:lnTo>
                                  <a:cubicBezTo>
                                    <a:pt x="10921" y="2538"/>
                                    <a:pt x="12064" y="1523"/>
                                    <a:pt x="13206" y="1015"/>
                                  </a:cubicBezTo>
                                  <a:cubicBezTo>
                                    <a:pt x="14349" y="381"/>
                                    <a:pt x="15492" y="127"/>
                                    <a:pt x="16762" y="127"/>
                                  </a:cubicBezTo>
                                  <a:cubicBezTo>
                                    <a:pt x="18286" y="127"/>
                                    <a:pt x="19556" y="508"/>
                                    <a:pt x="20572" y="1142"/>
                                  </a:cubicBezTo>
                                  <a:cubicBezTo>
                                    <a:pt x="21588" y="1777"/>
                                    <a:pt x="22350" y="2919"/>
                                    <a:pt x="22858" y="4315"/>
                                  </a:cubicBezTo>
                                  <a:cubicBezTo>
                                    <a:pt x="24254" y="2792"/>
                                    <a:pt x="25524" y="1777"/>
                                    <a:pt x="26667" y="1015"/>
                                  </a:cubicBezTo>
                                  <a:cubicBezTo>
                                    <a:pt x="27937" y="381"/>
                                    <a:pt x="29207" y="0"/>
                                    <a:pt x="30477" y="0"/>
                                  </a:cubicBezTo>
                                  <a:cubicBezTo>
                                    <a:pt x="32128" y="0"/>
                                    <a:pt x="33398" y="381"/>
                                    <a:pt x="34287" y="1142"/>
                                  </a:cubicBezTo>
                                  <a:cubicBezTo>
                                    <a:pt x="35303" y="1904"/>
                                    <a:pt x="35937" y="2792"/>
                                    <a:pt x="36318" y="3934"/>
                                  </a:cubicBezTo>
                                  <a:cubicBezTo>
                                    <a:pt x="36699" y="5077"/>
                                    <a:pt x="36953" y="6853"/>
                                    <a:pt x="36953" y="9392"/>
                                  </a:cubicBezTo>
                                  <a:lnTo>
                                    <a:pt x="36953" y="18910"/>
                                  </a:lnTo>
                                  <a:cubicBezTo>
                                    <a:pt x="36953" y="20687"/>
                                    <a:pt x="37080" y="21829"/>
                                    <a:pt x="37461" y="22210"/>
                                  </a:cubicBezTo>
                                  <a:cubicBezTo>
                                    <a:pt x="37842" y="22590"/>
                                    <a:pt x="38477" y="22971"/>
                                    <a:pt x="39493" y="23098"/>
                                  </a:cubicBezTo>
                                  <a:lnTo>
                                    <a:pt x="39493" y="23987"/>
                                  </a:lnTo>
                                  <a:lnTo>
                                    <a:pt x="27429" y="23987"/>
                                  </a:lnTo>
                                  <a:lnTo>
                                    <a:pt x="27429" y="23098"/>
                                  </a:lnTo>
                                  <a:cubicBezTo>
                                    <a:pt x="28318" y="23098"/>
                                    <a:pt x="29080" y="22590"/>
                                    <a:pt x="29588" y="21956"/>
                                  </a:cubicBezTo>
                                  <a:cubicBezTo>
                                    <a:pt x="29842" y="21448"/>
                                    <a:pt x="29969" y="20433"/>
                                    <a:pt x="29969" y="18910"/>
                                  </a:cubicBezTo>
                                  <a:lnTo>
                                    <a:pt x="29969" y="8884"/>
                                  </a:lnTo>
                                  <a:cubicBezTo>
                                    <a:pt x="29969" y="6853"/>
                                    <a:pt x="29969" y="5457"/>
                                    <a:pt x="29715" y="4950"/>
                                  </a:cubicBezTo>
                                  <a:cubicBezTo>
                                    <a:pt x="29588" y="4442"/>
                                    <a:pt x="29334" y="3934"/>
                                    <a:pt x="28953" y="3680"/>
                                  </a:cubicBezTo>
                                  <a:cubicBezTo>
                                    <a:pt x="28572" y="3427"/>
                                    <a:pt x="28191" y="3300"/>
                                    <a:pt x="27683" y="3300"/>
                                  </a:cubicBezTo>
                                  <a:cubicBezTo>
                                    <a:pt x="26921" y="3300"/>
                                    <a:pt x="26286" y="3554"/>
                                    <a:pt x="25524" y="4061"/>
                                  </a:cubicBezTo>
                                  <a:cubicBezTo>
                                    <a:pt x="24762" y="4569"/>
                                    <a:pt x="24001" y="5330"/>
                                    <a:pt x="23366" y="6346"/>
                                  </a:cubicBezTo>
                                  <a:lnTo>
                                    <a:pt x="23366" y="18910"/>
                                  </a:lnTo>
                                  <a:cubicBezTo>
                                    <a:pt x="23366" y="20560"/>
                                    <a:pt x="23493" y="21702"/>
                                    <a:pt x="23747" y="22083"/>
                                  </a:cubicBezTo>
                                  <a:cubicBezTo>
                                    <a:pt x="24128" y="22717"/>
                                    <a:pt x="24890" y="23098"/>
                                    <a:pt x="25905" y="23098"/>
                                  </a:cubicBezTo>
                                  <a:lnTo>
                                    <a:pt x="25905" y="23987"/>
                                  </a:lnTo>
                                  <a:lnTo>
                                    <a:pt x="13842" y="23987"/>
                                  </a:lnTo>
                                  <a:lnTo>
                                    <a:pt x="13842" y="23098"/>
                                  </a:lnTo>
                                  <a:cubicBezTo>
                                    <a:pt x="14476" y="23098"/>
                                    <a:pt x="14985" y="22844"/>
                                    <a:pt x="15365" y="22590"/>
                                  </a:cubicBezTo>
                                  <a:cubicBezTo>
                                    <a:pt x="15746" y="22337"/>
                                    <a:pt x="16000" y="21956"/>
                                    <a:pt x="16127" y="21575"/>
                                  </a:cubicBezTo>
                                  <a:cubicBezTo>
                                    <a:pt x="16254" y="21194"/>
                                    <a:pt x="16381" y="20306"/>
                                    <a:pt x="16381" y="18910"/>
                                  </a:cubicBezTo>
                                  <a:lnTo>
                                    <a:pt x="16381" y="8884"/>
                                  </a:lnTo>
                                  <a:cubicBezTo>
                                    <a:pt x="16381" y="6726"/>
                                    <a:pt x="16381" y="5457"/>
                                    <a:pt x="16127" y="4950"/>
                                  </a:cubicBezTo>
                                  <a:cubicBezTo>
                                    <a:pt x="16000" y="4442"/>
                                    <a:pt x="15619" y="4061"/>
                                    <a:pt x="15238" y="3680"/>
                                  </a:cubicBezTo>
                                  <a:cubicBezTo>
                                    <a:pt x="14857" y="3427"/>
                                    <a:pt x="14476" y="3300"/>
                                    <a:pt x="13968" y="3300"/>
                                  </a:cubicBezTo>
                                  <a:cubicBezTo>
                                    <a:pt x="13334" y="3300"/>
                                    <a:pt x="12699" y="3427"/>
                                    <a:pt x="12191" y="3807"/>
                                  </a:cubicBezTo>
                                  <a:cubicBezTo>
                                    <a:pt x="11429" y="4315"/>
                                    <a:pt x="10540" y="5203"/>
                                    <a:pt x="9651" y="6473"/>
                                  </a:cubicBezTo>
                                  <a:lnTo>
                                    <a:pt x="9651" y="19037"/>
                                  </a:lnTo>
                                  <a:cubicBezTo>
                                    <a:pt x="9651" y="20687"/>
                                    <a:pt x="9778" y="21829"/>
                                    <a:pt x="10159" y="22337"/>
                                  </a:cubicBezTo>
                                  <a:cubicBezTo>
                                    <a:pt x="10540" y="22844"/>
                                    <a:pt x="11175" y="23098"/>
                                    <a:pt x="12191" y="23225"/>
                                  </a:cubicBezTo>
                                  <a:lnTo>
                                    <a:pt x="12191" y="24113"/>
                                  </a:lnTo>
                                  <a:lnTo>
                                    <a:pt x="127" y="24113"/>
                                  </a:lnTo>
                                  <a:lnTo>
                                    <a:pt x="127" y="23225"/>
                                  </a:lnTo>
                                  <a:cubicBezTo>
                                    <a:pt x="1143" y="23225"/>
                                    <a:pt x="1778" y="22844"/>
                                    <a:pt x="2159" y="22337"/>
                                  </a:cubicBezTo>
                                  <a:cubicBezTo>
                                    <a:pt x="2412" y="21956"/>
                                    <a:pt x="2540" y="20941"/>
                                    <a:pt x="2540" y="19037"/>
                                  </a:cubicBezTo>
                                  <a:lnTo>
                                    <a:pt x="2540" y="5838"/>
                                  </a:lnTo>
                                  <a:cubicBezTo>
                                    <a:pt x="2540" y="4061"/>
                                    <a:pt x="2412" y="2919"/>
                                    <a:pt x="2031" y="2538"/>
                                  </a:cubicBezTo>
                                  <a:cubicBezTo>
                                    <a:pt x="1778" y="2158"/>
                                    <a:pt x="1016" y="1777"/>
                                    <a:pt x="0" y="1650"/>
                                  </a:cubicBezTo>
                                  <a:lnTo>
                                    <a:pt x="0" y="761"/>
                                  </a:lnTo>
                                  <a:lnTo>
                                    <a:pt x="9524" y="761"/>
                                  </a:lnTo>
                                  <a:close/>
                                </a:path>
                              </a:pathLst>
                            </a:custGeom>
                            <a:solidFill>
                              <a:srgbClr val="000000"/>
                            </a:solidFill>
                            <a:ln w="12688" cap="flat">
                              <a:noFill/>
                              <a:prstDash val="solid"/>
                              <a:miter/>
                            </a:ln>
                          </wps:spPr>
                          <wps:bodyPr/>
                        </wps:wsp>
                        <wps:wsp>
                          <wps:cNvPr id="351660599" name="Freeform: Shape 351660599"/>
                          <wps:cNvSpPr/>
                          <wps:spPr>
                            <a:xfrm>
                              <a:off x="5812545" y="332376"/>
                              <a:ext cx="19556" cy="24621"/>
                            </a:xfrm>
                            <a:custGeom>
                              <a:avLst/>
                              <a:gdLst>
                                <a:gd name="csX0" fmla="*/ 13334 w 19556"/>
                                <a:gd name="csY0" fmla="*/ 9899 h 24621"/>
                                <a:gd name="csX1" fmla="*/ 12826 w 19556"/>
                                <a:gd name="csY1" fmla="*/ 4442 h 24621"/>
                                <a:gd name="csX2" fmla="*/ 11429 w 19556"/>
                                <a:gd name="csY2" fmla="*/ 2158 h 24621"/>
                                <a:gd name="csX3" fmla="*/ 10032 w 19556"/>
                                <a:gd name="csY3" fmla="*/ 1650 h 24621"/>
                                <a:gd name="csX4" fmla="*/ 7873 w 19556"/>
                                <a:gd name="csY4" fmla="*/ 2919 h 24621"/>
                                <a:gd name="csX5" fmla="*/ 6349 w 19556"/>
                                <a:gd name="csY5" fmla="*/ 9011 h 24621"/>
                                <a:gd name="csX6" fmla="*/ 6349 w 19556"/>
                                <a:gd name="csY6" fmla="*/ 9899 h 24621"/>
                                <a:gd name="csX7" fmla="*/ 13207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0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334" y="9899"/>
                                  </a:moveTo>
                                  <a:cubicBezTo>
                                    <a:pt x="13334" y="7234"/>
                                    <a:pt x="13207" y="5330"/>
                                    <a:pt x="12826" y="4442"/>
                                  </a:cubicBezTo>
                                  <a:cubicBezTo>
                                    <a:pt x="12572" y="3427"/>
                                    <a:pt x="12064" y="2665"/>
                                    <a:pt x="11429" y="2158"/>
                                  </a:cubicBezTo>
                                  <a:cubicBezTo>
                                    <a:pt x="11048" y="1904"/>
                                    <a:pt x="10667" y="1650"/>
                                    <a:pt x="10032" y="1650"/>
                                  </a:cubicBezTo>
                                  <a:cubicBezTo>
                                    <a:pt x="9143" y="1650"/>
                                    <a:pt x="8508" y="2031"/>
                                    <a:pt x="7873" y="2919"/>
                                  </a:cubicBezTo>
                                  <a:cubicBezTo>
                                    <a:pt x="6857" y="4442"/>
                                    <a:pt x="6349" y="6473"/>
                                    <a:pt x="6349" y="9011"/>
                                  </a:cubicBezTo>
                                  <a:lnTo>
                                    <a:pt x="6349" y="9899"/>
                                  </a:lnTo>
                                  <a:lnTo>
                                    <a:pt x="13207" y="9899"/>
                                  </a:lnTo>
                                  <a:close/>
                                  <a:moveTo>
                                    <a:pt x="19556" y="11549"/>
                                  </a:moveTo>
                                  <a:lnTo>
                                    <a:pt x="6730" y="11549"/>
                                  </a:lnTo>
                                  <a:cubicBezTo>
                                    <a:pt x="6857" y="14595"/>
                                    <a:pt x="7746" y="17133"/>
                                    <a:pt x="9143" y="18910"/>
                                  </a:cubicBezTo>
                                  <a:cubicBezTo>
                                    <a:pt x="10286" y="20306"/>
                                    <a:pt x="11683" y="20941"/>
                                    <a:pt x="13334" y="20941"/>
                                  </a:cubicBezTo>
                                  <a:cubicBezTo>
                                    <a:pt x="14350" y="20941"/>
                                    <a:pt x="15238" y="20687"/>
                                    <a:pt x="16000" y="20052"/>
                                  </a:cubicBezTo>
                                  <a:cubicBezTo>
                                    <a:pt x="16763" y="19545"/>
                                    <a:pt x="17651" y="18529"/>
                                    <a:pt x="18667" y="17006"/>
                                  </a:cubicBezTo>
                                  <a:lnTo>
                                    <a:pt x="19556" y="17514"/>
                                  </a:lnTo>
                                  <a:cubicBezTo>
                                    <a:pt x="18286" y="20052"/>
                                    <a:pt x="16889" y="21956"/>
                                    <a:pt x="15365" y="22971"/>
                                  </a:cubicBezTo>
                                  <a:cubicBezTo>
                                    <a:pt x="13842" y="23987"/>
                                    <a:pt x="12064" y="24621"/>
                                    <a:pt x="10032" y="24621"/>
                                  </a:cubicBezTo>
                                  <a:cubicBezTo>
                                    <a:pt x="6603" y="24621"/>
                                    <a:pt x="3937" y="23352"/>
                                    <a:pt x="2159" y="20687"/>
                                  </a:cubicBezTo>
                                  <a:cubicBezTo>
                                    <a:pt x="762" y="18529"/>
                                    <a:pt x="0" y="15864"/>
                                    <a:pt x="0" y="12691"/>
                                  </a:cubicBezTo>
                                  <a:cubicBezTo>
                                    <a:pt x="0" y="8757"/>
                                    <a:pt x="1016" y="5711"/>
                                    <a:pt x="3175" y="3427"/>
                                  </a:cubicBezTo>
                                  <a:cubicBezTo>
                                    <a:pt x="5333"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18730948" name="Freeform: Shape 18730948"/>
                          <wps:cNvSpPr/>
                          <wps:spPr>
                            <a:xfrm>
                              <a:off x="5832990" y="332503"/>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685063539" name="Freeform: Shape 1685063539"/>
                          <wps:cNvSpPr/>
                          <wps:spPr>
                            <a:xfrm>
                              <a:off x="5858006" y="324507"/>
                              <a:ext cx="15746" cy="32235"/>
                            </a:xfrm>
                            <a:custGeom>
                              <a:avLst/>
                              <a:gdLst>
                                <a:gd name="csX0" fmla="*/ 10159 w 15746"/>
                                <a:gd name="csY0" fmla="*/ 0 h 32235"/>
                                <a:gd name="csX1" fmla="*/ 10159 w 15746"/>
                                <a:gd name="csY1" fmla="*/ 8503 h 32235"/>
                                <a:gd name="csX2" fmla="*/ 15747 w 15746"/>
                                <a:gd name="csY2" fmla="*/ 8503 h 32235"/>
                                <a:gd name="csX3" fmla="*/ 15747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7" y="8503"/>
                                  </a:lnTo>
                                  <a:lnTo>
                                    <a:pt x="15747" y="10915"/>
                                  </a:lnTo>
                                  <a:lnTo>
                                    <a:pt x="10159" y="10915"/>
                                  </a:lnTo>
                                  <a:lnTo>
                                    <a:pt x="10159" y="25383"/>
                                  </a:lnTo>
                                  <a:cubicBezTo>
                                    <a:pt x="10159" y="26779"/>
                                    <a:pt x="10159" y="27540"/>
                                    <a:pt x="10286" y="28048"/>
                                  </a:cubicBezTo>
                                  <a:cubicBezTo>
                                    <a:pt x="10286" y="28428"/>
                                    <a:pt x="10667" y="28809"/>
                                    <a:pt x="10921" y="29063"/>
                                  </a:cubicBezTo>
                                  <a:cubicBezTo>
                                    <a:pt x="11302" y="29317"/>
                                    <a:pt x="11556" y="29444"/>
                                    <a:pt x="11810" y="29444"/>
                                  </a:cubicBezTo>
                                  <a:cubicBezTo>
                                    <a:pt x="12826" y="29444"/>
                                    <a:pt x="13969" y="28555"/>
                                    <a:pt x="14858" y="26906"/>
                                  </a:cubicBezTo>
                                  <a:lnTo>
                                    <a:pt x="15620" y="27413"/>
                                  </a:lnTo>
                                  <a:cubicBezTo>
                                    <a:pt x="14223" y="30586"/>
                                    <a:pt x="12064" y="32236"/>
                                    <a:pt x="9016" y="32236"/>
                                  </a:cubicBezTo>
                                  <a:cubicBezTo>
                                    <a:pt x="7492" y="32236"/>
                                    <a:pt x="6223" y="31855"/>
                                    <a:pt x="5207" y="30967"/>
                                  </a:cubicBezTo>
                                  <a:cubicBezTo>
                                    <a:pt x="4191"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341961535" name="Freeform: Shape 1341961535"/>
                          <wps:cNvSpPr/>
                          <wps:spPr>
                            <a:xfrm>
                              <a:off x="5591077" y="262193"/>
                              <a:ext cx="634" cy="634"/>
                            </a:xfrm>
                            <a:custGeom>
                              <a:avLst/>
                              <a:gdLst>
                                <a:gd name="csX0" fmla="*/ 635 w 634"/>
                                <a:gd name="csY0" fmla="*/ 0 h 634"/>
                                <a:gd name="csX1" fmla="*/ 0 w 634"/>
                                <a:gd name="csY1" fmla="*/ 635 h 634"/>
                              </a:gdLst>
                              <a:ahLst/>
                              <a:cxnLst>
                                <a:cxn ang="0">
                                  <a:pos x="csX0" y="csY0"/>
                                </a:cxn>
                                <a:cxn ang="0">
                                  <a:pos x="csX1" y="csY1"/>
                                </a:cxn>
                              </a:cxnLst>
                              <a:rect l="l" t="t" r="r" b="b"/>
                              <a:pathLst>
                                <a:path w="634" h="634">
                                  <a:moveTo>
                                    <a:pt x="635" y="0"/>
                                  </a:moveTo>
                                  <a:cubicBezTo>
                                    <a:pt x="635" y="0"/>
                                    <a:pt x="254" y="508"/>
                                    <a:pt x="0" y="635"/>
                                  </a:cubicBezTo>
                                </a:path>
                              </a:pathLst>
                            </a:custGeom>
                            <a:solidFill>
                              <a:srgbClr val="000000"/>
                            </a:solidFill>
                            <a:ln w="12688" cap="flat">
                              <a:noFill/>
                              <a:prstDash val="solid"/>
                              <a:miter/>
                            </a:ln>
                          </wps:spPr>
                          <wps:bodyPr/>
                        </wps:wsp>
                        <wps:wsp>
                          <wps:cNvPr id="1160822316" name="Freeform: Shape 1160822316"/>
                          <wps:cNvSpPr/>
                          <wps:spPr>
                            <a:xfrm>
                              <a:off x="5596284" y="213840"/>
                              <a:ext cx="2539" cy="2538"/>
                            </a:xfrm>
                            <a:custGeom>
                              <a:avLst/>
                              <a:gdLst>
                                <a:gd name="csX0" fmla="*/ 1270 w 2539"/>
                                <a:gd name="csY0" fmla="*/ 2538 h 2538"/>
                                <a:gd name="csX1" fmla="*/ 2540 w 2539"/>
                                <a:gd name="csY1" fmla="*/ 1269 h 2538"/>
                                <a:gd name="csX2" fmla="*/ 1270 w 2539"/>
                                <a:gd name="csY2" fmla="*/ 0 h 2538"/>
                                <a:gd name="csX3" fmla="*/ 0 w 2539"/>
                                <a:gd name="csY3" fmla="*/ 1269 h 2538"/>
                                <a:gd name="csX4" fmla="*/ 1270 w 2539"/>
                                <a:gd name="csY4" fmla="*/ 2538 h 2538"/>
                              </a:gdLst>
                              <a:ahLst/>
                              <a:cxnLst>
                                <a:cxn ang="0">
                                  <a:pos x="csX0" y="csY0"/>
                                </a:cxn>
                                <a:cxn ang="0">
                                  <a:pos x="csX1" y="csY1"/>
                                </a:cxn>
                                <a:cxn ang="0">
                                  <a:pos x="csX2" y="csY2"/>
                                </a:cxn>
                                <a:cxn ang="0">
                                  <a:pos x="csX3" y="csY3"/>
                                </a:cxn>
                                <a:cxn ang="0">
                                  <a:pos x="csX4" y="csY4"/>
                                </a:cxn>
                              </a:cxnLst>
                              <a:rect l="l" t="t" r="r" b="b"/>
                              <a:pathLst>
                                <a:path w="2539" h="2538">
                                  <a:moveTo>
                                    <a:pt x="1270" y="2538"/>
                                  </a:moveTo>
                                  <a:cubicBezTo>
                                    <a:pt x="1905" y="2538"/>
                                    <a:pt x="2540" y="2031"/>
                                    <a:pt x="2540" y="1269"/>
                                  </a:cubicBezTo>
                                  <a:cubicBezTo>
                                    <a:pt x="2540" y="508"/>
                                    <a:pt x="2032" y="0"/>
                                    <a:pt x="1270" y="0"/>
                                  </a:cubicBezTo>
                                  <a:cubicBezTo>
                                    <a:pt x="508" y="0"/>
                                    <a:pt x="0" y="508"/>
                                    <a:pt x="0" y="1269"/>
                                  </a:cubicBezTo>
                                  <a:cubicBezTo>
                                    <a:pt x="0" y="2031"/>
                                    <a:pt x="508" y="2538"/>
                                    <a:pt x="1270" y="2538"/>
                                  </a:cubicBezTo>
                                </a:path>
                              </a:pathLst>
                            </a:custGeom>
                            <a:solidFill>
                              <a:srgbClr val="000000"/>
                            </a:solidFill>
                            <a:ln w="12688" cap="flat">
                              <a:noFill/>
                              <a:prstDash val="solid"/>
                              <a:miter/>
                            </a:ln>
                          </wps:spPr>
                          <wps:bodyPr/>
                        </wps:wsp>
                        <wps:wsp>
                          <wps:cNvPr id="898762861" name="Freeform: Shape 898762861"/>
                          <wps:cNvSpPr/>
                          <wps:spPr>
                            <a:xfrm>
                              <a:off x="5610253" y="164724"/>
                              <a:ext cx="44064" cy="53811"/>
                            </a:xfrm>
                            <a:custGeom>
                              <a:avLst/>
                              <a:gdLst>
                                <a:gd name="csX0" fmla="*/ 42795 w 44064"/>
                                <a:gd name="csY0" fmla="*/ 24875 h 53811"/>
                                <a:gd name="csX1" fmla="*/ 29334 w 44064"/>
                                <a:gd name="csY1" fmla="*/ 24875 h 53811"/>
                                <a:gd name="csX2" fmla="*/ 29334 w 44064"/>
                                <a:gd name="csY2" fmla="*/ 1269 h 53811"/>
                                <a:gd name="csX3" fmla="*/ 42795 w 44064"/>
                                <a:gd name="csY3" fmla="*/ 1269 h 53811"/>
                                <a:gd name="csX4" fmla="*/ 42795 w 44064"/>
                                <a:gd name="csY4" fmla="*/ 24875 h 53811"/>
                                <a:gd name="csX5" fmla="*/ 42795 w 44064"/>
                                <a:gd name="csY5" fmla="*/ 36043 h 53811"/>
                                <a:gd name="csX6" fmla="*/ 39874 w 44064"/>
                                <a:gd name="csY6" fmla="*/ 41881 h 53811"/>
                                <a:gd name="csX7" fmla="*/ 29334 w 44064"/>
                                <a:gd name="csY7" fmla="*/ 48227 h 53811"/>
                                <a:gd name="csX8" fmla="*/ 29334 w 44064"/>
                                <a:gd name="csY8" fmla="*/ 26017 h 53811"/>
                                <a:gd name="csX9" fmla="*/ 42795 w 44064"/>
                                <a:gd name="csY9" fmla="*/ 26017 h 53811"/>
                                <a:gd name="csX10" fmla="*/ 42795 w 44064"/>
                                <a:gd name="csY10" fmla="*/ 36043 h 53811"/>
                                <a:gd name="csX11" fmla="*/ 28191 w 44064"/>
                                <a:gd name="csY11" fmla="*/ 24875 h 53811"/>
                                <a:gd name="csX12" fmla="*/ 15746 w 44064"/>
                                <a:gd name="csY12" fmla="*/ 24875 h 53811"/>
                                <a:gd name="csX13" fmla="*/ 15746 w 44064"/>
                                <a:gd name="csY13" fmla="*/ 1269 h 53811"/>
                                <a:gd name="csX14" fmla="*/ 28191 w 44064"/>
                                <a:gd name="csY14" fmla="*/ 1269 h 53811"/>
                                <a:gd name="csX15" fmla="*/ 28191 w 44064"/>
                                <a:gd name="csY15" fmla="*/ 24875 h 53811"/>
                                <a:gd name="csX16" fmla="*/ 28191 w 44064"/>
                                <a:gd name="csY16" fmla="*/ 48988 h 53811"/>
                                <a:gd name="csX17" fmla="*/ 23366 w 44064"/>
                                <a:gd name="csY17" fmla="*/ 51907 h 53811"/>
                                <a:gd name="csX18" fmla="*/ 23366 w 44064"/>
                                <a:gd name="csY18" fmla="*/ 51907 h 53811"/>
                                <a:gd name="csX19" fmla="*/ 22096 w 44064"/>
                                <a:gd name="csY19" fmla="*/ 52288 h 53811"/>
                                <a:gd name="csX20" fmla="*/ 20826 w 44064"/>
                                <a:gd name="csY20" fmla="*/ 51780 h 53811"/>
                                <a:gd name="csX21" fmla="*/ 16000 w 44064"/>
                                <a:gd name="csY21" fmla="*/ 48861 h 53811"/>
                                <a:gd name="csX22" fmla="*/ 16000 w 44064"/>
                                <a:gd name="csY22" fmla="*/ 26017 h 53811"/>
                                <a:gd name="csX23" fmla="*/ 28445 w 44064"/>
                                <a:gd name="csY23" fmla="*/ 26017 h 53811"/>
                                <a:gd name="csX24" fmla="*/ 28445 w 44064"/>
                                <a:gd name="csY24" fmla="*/ 48861 h 53811"/>
                                <a:gd name="csX25" fmla="*/ 10794 w 44064"/>
                                <a:gd name="csY25" fmla="*/ 16245 h 53811"/>
                                <a:gd name="csX26" fmla="*/ 14604 w 44064"/>
                                <a:gd name="csY26" fmla="*/ 16245 h 53811"/>
                                <a:gd name="csX27" fmla="*/ 14604 w 44064"/>
                                <a:gd name="csY27" fmla="*/ 24875 h 53811"/>
                                <a:gd name="csX28" fmla="*/ 10794 w 44064"/>
                                <a:gd name="csY28" fmla="*/ 24875 h 53811"/>
                                <a:gd name="csX29" fmla="*/ 10794 w 44064"/>
                                <a:gd name="csY29" fmla="*/ 16245 h 53811"/>
                                <a:gd name="csX30" fmla="*/ 14604 w 44064"/>
                                <a:gd name="csY30" fmla="*/ 48227 h 53811"/>
                                <a:gd name="csX31" fmla="*/ 4063 w 44064"/>
                                <a:gd name="csY31" fmla="*/ 41881 h 53811"/>
                                <a:gd name="csX32" fmla="*/ 1143 w 44064"/>
                                <a:gd name="csY32" fmla="*/ 36043 h 53811"/>
                                <a:gd name="csX33" fmla="*/ 1143 w 44064"/>
                                <a:gd name="csY33" fmla="*/ 26017 h 53811"/>
                                <a:gd name="csX34" fmla="*/ 14604 w 44064"/>
                                <a:gd name="csY34" fmla="*/ 26017 h 53811"/>
                                <a:gd name="csX35" fmla="*/ 14604 w 44064"/>
                                <a:gd name="csY35" fmla="*/ 48227 h 53811"/>
                                <a:gd name="csX36" fmla="*/ 5841 w 44064"/>
                                <a:gd name="csY36" fmla="*/ 10280 h 53811"/>
                                <a:gd name="csX37" fmla="*/ 1270 w 44064"/>
                                <a:gd name="csY37" fmla="*/ 10280 h 53811"/>
                                <a:gd name="csX38" fmla="*/ 1270 w 44064"/>
                                <a:gd name="csY38" fmla="*/ 1142 h 53811"/>
                                <a:gd name="csX39" fmla="*/ 5841 w 44064"/>
                                <a:gd name="csY39" fmla="*/ 1142 h 53811"/>
                                <a:gd name="csX40" fmla="*/ 5841 w 44064"/>
                                <a:gd name="csY40" fmla="*/ 10280 h 53811"/>
                                <a:gd name="csX41" fmla="*/ 6984 w 44064"/>
                                <a:gd name="csY41" fmla="*/ 4696 h 53811"/>
                                <a:gd name="csX42" fmla="*/ 7492 w 44064"/>
                                <a:gd name="csY42" fmla="*/ 4061 h 53811"/>
                                <a:gd name="csX43" fmla="*/ 7111 w 44064"/>
                                <a:gd name="csY43" fmla="*/ 3427 h 53811"/>
                                <a:gd name="csX44" fmla="*/ 7873 w 44064"/>
                                <a:gd name="csY44" fmla="*/ 3427 h 53811"/>
                                <a:gd name="csX45" fmla="*/ 8254 w 44064"/>
                                <a:gd name="csY45" fmla="*/ 2792 h 53811"/>
                                <a:gd name="csX46" fmla="*/ 8635 w 44064"/>
                                <a:gd name="csY46" fmla="*/ 3554 h 53811"/>
                                <a:gd name="csX47" fmla="*/ 9397 w 44064"/>
                                <a:gd name="csY47" fmla="*/ 3554 h 53811"/>
                                <a:gd name="csX48" fmla="*/ 9016 w 44064"/>
                                <a:gd name="csY48" fmla="*/ 4061 h 53811"/>
                                <a:gd name="csX49" fmla="*/ 9524 w 44064"/>
                                <a:gd name="csY49" fmla="*/ 4696 h 53811"/>
                                <a:gd name="csX50" fmla="*/ 8889 w 44064"/>
                                <a:gd name="csY50" fmla="*/ 4696 h 53811"/>
                                <a:gd name="csX51" fmla="*/ 8889 w 44064"/>
                                <a:gd name="csY51" fmla="*/ 5584 h 53811"/>
                                <a:gd name="csX52" fmla="*/ 8254 w 44064"/>
                                <a:gd name="csY52" fmla="*/ 5077 h 53811"/>
                                <a:gd name="csX53" fmla="*/ 7619 w 44064"/>
                                <a:gd name="csY53" fmla="*/ 5584 h 53811"/>
                                <a:gd name="csX54" fmla="*/ 7619 w 44064"/>
                                <a:gd name="csY54" fmla="*/ 4823 h 53811"/>
                                <a:gd name="csX55" fmla="*/ 6857 w 44064"/>
                                <a:gd name="csY55" fmla="*/ 4823 h 53811"/>
                                <a:gd name="csX56" fmla="*/ 10286 w 44064"/>
                                <a:gd name="csY56" fmla="*/ 14214 h 53811"/>
                                <a:gd name="csX57" fmla="*/ 9778 w 44064"/>
                                <a:gd name="csY57" fmla="*/ 13960 h 53811"/>
                                <a:gd name="csX58" fmla="*/ 8889 w 44064"/>
                                <a:gd name="csY58" fmla="*/ 14722 h 53811"/>
                                <a:gd name="csX59" fmla="*/ 8508 w 44064"/>
                                <a:gd name="csY59" fmla="*/ 14468 h 53811"/>
                                <a:gd name="csX60" fmla="*/ 9270 w 44064"/>
                                <a:gd name="csY60" fmla="*/ 13833 h 53811"/>
                                <a:gd name="csX61" fmla="*/ 5968 w 44064"/>
                                <a:gd name="csY61" fmla="*/ 15103 h 53811"/>
                                <a:gd name="csX62" fmla="*/ 6984 w 44064"/>
                                <a:gd name="csY62" fmla="*/ 13326 h 53811"/>
                                <a:gd name="csX63" fmla="*/ 5460 w 44064"/>
                                <a:gd name="csY63" fmla="*/ 12184 h 53811"/>
                                <a:gd name="csX64" fmla="*/ 6349 w 44064"/>
                                <a:gd name="csY64" fmla="*/ 12184 h 53811"/>
                                <a:gd name="csX65" fmla="*/ 7238 w 44064"/>
                                <a:gd name="csY65" fmla="*/ 11549 h 53811"/>
                                <a:gd name="csX66" fmla="*/ 8381 w 44064"/>
                                <a:gd name="csY66" fmla="*/ 12818 h 53811"/>
                                <a:gd name="csX67" fmla="*/ 9270 w 44064"/>
                                <a:gd name="csY67" fmla="*/ 11549 h 53811"/>
                                <a:gd name="csX68" fmla="*/ 10667 w 44064"/>
                                <a:gd name="csY68" fmla="*/ 14849 h 53811"/>
                                <a:gd name="csX69" fmla="*/ 10540 w 44064"/>
                                <a:gd name="csY69" fmla="*/ 14341 h 53811"/>
                                <a:gd name="csX70" fmla="*/ 7238 w 44064"/>
                                <a:gd name="csY70" fmla="*/ 21068 h 53811"/>
                                <a:gd name="csX71" fmla="*/ 8000 w 44064"/>
                                <a:gd name="csY71" fmla="*/ 21068 h 53811"/>
                                <a:gd name="csX72" fmla="*/ 8381 w 44064"/>
                                <a:gd name="csY72" fmla="*/ 20433 h 53811"/>
                                <a:gd name="csX73" fmla="*/ 8762 w 44064"/>
                                <a:gd name="csY73" fmla="*/ 21194 h 53811"/>
                                <a:gd name="csX74" fmla="*/ 9524 w 44064"/>
                                <a:gd name="csY74" fmla="*/ 21194 h 53811"/>
                                <a:gd name="csX75" fmla="*/ 9143 w 44064"/>
                                <a:gd name="csY75" fmla="*/ 21702 h 53811"/>
                                <a:gd name="csX76" fmla="*/ 9651 w 44064"/>
                                <a:gd name="csY76" fmla="*/ 22210 h 53811"/>
                                <a:gd name="csX77" fmla="*/ 9016 w 44064"/>
                                <a:gd name="csY77" fmla="*/ 22210 h 53811"/>
                                <a:gd name="csX78" fmla="*/ 9016 w 44064"/>
                                <a:gd name="csY78" fmla="*/ 23098 h 53811"/>
                                <a:gd name="csX79" fmla="*/ 8381 w 44064"/>
                                <a:gd name="csY79" fmla="*/ 22590 h 53811"/>
                                <a:gd name="csX80" fmla="*/ 7746 w 44064"/>
                                <a:gd name="csY80" fmla="*/ 23098 h 53811"/>
                                <a:gd name="csX81" fmla="*/ 7746 w 44064"/>
                                <a:gd name="csY81" fmla="*/ 22337 h 53811"/>
                                <a:gd name="csX82" fmla="*/ 6984 w 44064"/>
                                <a:gd name="csY82" fmla="*/ 22337 h 53811"/>
                                <a:gd name="csX83" fmla="*/ 7492 w 44064"/>
                                <a:gd name="csY83" fmla="*/ 21575 h 53811"/>
                                <a:gd name="csX84" fmla="*/ 7111 w 44064"/>
                                <a:gd name="csY84" fmla="*/ 20941 h 53811"/>
                                <a:gd name="csX85" fmla="*/ 2031 w 44064"/>
                                <a:gd name="csY85" fmla="*/ 12311 h 53811"/>
                                <a:gd name="csX86" fmla="*/ 2794 w 44064"/>
                                <a:gd name="csY86" fmla="*/ 12311 h 53811"/>
                                <a:gd name="csX87" fmla="*/ 3175 w 44064"/>
                                <a:gd name="csY87" fmla="*/ 11676 h 53811"/>
                                <a:gd name="csX88" fmla="*/ 3556 w 44064"/>
                                <a:gd name="csY88" fmla="*/ 12437 h 53811"/>
                                <a:gd name="csX89" fmla="*/ 4318 w 44064"/>
                                <a:gd name="csY89" fmla="*/ 12437 h 53811"/>
                                <a:gd name="csX90" fmla="*/ 3937 w 44064"/>
                                <a:gd name="csY90" fmla="*/ 12945 h 53811"/>
                                <a:gd name="csX91" fmla="*/ 4444 w 44064"/>
                                <a:gd name="csY91" fmla="*/ 13580 h 53811"/>
                                <a:gd name="csX92" fmla="*/ 3809 w 44064"/>
                                <a:gd name="csY92" fmla="*/ 13580 h 53811"/>
                                <a:gd name="csX93" fmla="*/ 3809 w 44064"/>
                                <a:gd name="csY93" fmla="*/ 14468 h 53811"/>
                                <a:gd name="csX94" fmla="*/ 3175 w 44064"/>
                                <a:gd name="csY94" fmla="*/ 13960 h 53811"/>
                                <a:gd name="csX95" fmla="*/ 2540 w 44064"/>
                                <a:gd name="csY95" fmla="*/ 14468 h 53811"/>
                                <a:gd name="csX96" fmla="*/ 2540 w 44064"/>
                                <a:gd name="csY96" fmla="*/ 13707 h 53811"/>
                                <a:gd name="csX97" fmla="*/ 1778 w 44064"/>
                                <a:gd name="csY97" fmla="*/ 13707 h 53811"/>
                                <a:gd name="csX98" fmla="*/ 2286 w 44064"/>
                                <a:gd name="csY98" fmla="*/ 12945 h 53811"/>
                                <a:gd name="csX99" fmla="*/ 1905 w 44064"/>
                                <a:gd name="csY99" fmla="*/ 12311 h 53811"/>
                                <a:gd name="csX100" fmla="*/ 1143 w 44064"/>
                                <a:gd name="csY100" fmla="*/ 16245 h 53811"/>
                                <a:gd name="csX101" fmla="*/ 5714 w 44064"/>
                                <a:gd name="csY101" fmla="*/ 16245 h 53811"/>
                                <a:gd name="csX102" fmla="*/ 5714 w 44064"/>
                                <a:gd name="csY102" fmla="*/ 24875 h 53811"/>
                                <a:gd name="csX103" fmla="*/ 1143 w 44064"/>
                                <a:gd name="csY103" fmla="*/ 24875 h 53811"/>
                                <a:gd name="csX104" fmla="*/ 1143 w 44064"/>
                                <a:gd name="csY104" fmla="*/ 16245 h 53811"/>
                                <a:gd name="csX105" fmla="*/ 11810 w 44064"/>
                                <a:gd name="csY105" fmla="*/ 13453 h 53811"/>
                                <a:gd name="csX106" fmla="*/ 12318 w 44064"/>
                                <a:gd name="csY106" fmla="*/ 12818 h 53811"/>
                                <a:gd name="csX107" fmla="*/ 11937 w 44064"/>
                                <a:gd name="csY107" fmla="*/ 12184 h 53811"/>
                                <a:gd name="csX108" fmla="*/ 12699 w 44064"/>
                                <a:gd name="csY108" fmla="*/ 12184 h 53811"/>
                                <a:gd name="csX109" fmla="*/ 13080 w 44064"/>
                                <a:gd name="csY109" fmla="*/ 11549 h 53811"/>
                                <a:gd name="csX110" fmla="*/ 13461 w 44064"/>
                                <a:gd name="csY110" fmla="*/ 12311 h 53811"/>
                                <a:gd name="csX111" fmla="*/ 14223 w 44064"/>
                                <a:gd name="csY111" fmla="*/ 12311 h 53811"/>
                                <a:gd name="csX112" fmla="*/ 13842 w 44064"/>
                                <a:gd name="csY112" fmla="*/ 12818 h 53811"/>
                                <a:gd name="csX113" fmla="*/ 14349 w 44064"/>
                                <a:gd name="csY113" fmla="*/ 13453 h 53811"/>
                                <a:gd name="csX114" fmla="*/ 13587 w 44064"/>
                                <a:gd name="csY114" fmla="*/ 13453 h 53811"/>
                                <a:gd name="csX115" fmla="*/ 13587 w 44064"/>
                                <a:gd name="csY115" fmla="*/ 14341 h 53811"/>
                                <a:gd name="csX116" fmla="*/ 12953 w 44064"/>
                                <a:gd name="csY116" fmla="*/ 13833 h 53811"/>
                                <a:gd name="csX117" fmla="*/ 12318 w 44064"/>
                                <a:gd name="csY117" fmla="*/ 14341 h 53811"/>
                                <a:gd name="csX118" fmla="*/ 12318 w 44064"/>
                                <a:gd name="csY118" fmla="*/ 13580 h 53811"/>
                                <a:gd name="csX119" fmla="*/ 11556 w 44064"/>
                                <a:gd name="csY119" fmla="*/ 13580 h 53811"/>
                                <a:gd name="csX120" fmla="*/ 14604 w 44064"/>
                                <a:gd name="csY120" fmla="*/ 10280 h 53811"/>
                                <a:gd name="csX121" fmla="*/ 10794 w 44064"/>
                                <a:gd name="csY121" fmla="*/ 10280 h 53811"/>
                                <a:gd name="csX122" fmla="*/ 10794 w 44064"/>
                                <a:gd name="csY122" fmla="*/ 1142 h 53811"/>
                                <a:gd name="csX123" fmla="*/ 14604 w 44064"/>
                                <a:gd name="csY123" fmla="*/ 1142 h 53811"/>
                                <a:gd name="csX124" fmla="*/ 14604 w 44064"/>
                                <a:gd name="csY124" fmla="*/ 10280 h 53811"/>
                                <a:gd name="csX125" fmla="*/ 44065 w 44064"/>
                                <a:gd name="csY125" fmla="*/ 0 h 53811"/>
                                <a:gd name="csX126" fmla="*/ 44065 w 44064"/>
                                <a:gd name="csY126" fmla="*/ 0 h 53811"/>
                                <a:gd name="csX127" fmla="*/ 0 w 44064"/>
                                <a:gd name="csY127" fmla="*/ 0 h 53811"/>
                                <a:gd name="csX128" fmla="*/ 0 w 44064"/>
                                <a:gd name="csY128" fmla="*/ 0 h 53811"/>
                                <a:gd name="csX129" fmla="*/ 0 w 44064"/>
                                <a:gd name="csY129" fmla="*/ 0 h 53811"/>
                                <a:gd name="csX130" fmla="*/ 0 w 44064"/>
                                <a:gd name="csY130" fmla="*/ 35536 h 53811"/>
                                <a:gd name="csX131" fmla="*/ 3556 w 44064"/>
                                <a:gd name="csY131" fmla="*/ 42897 h 53811"/>
                                <a:gd name="csX132" fmla="*/ 20445 w 44064"/>
                                <a:gd name="csY132" fmla="*/ 53050 h 53811"/>
                                <a:gd name="csX133" fmla="*/ 21969 w 44064"/>
                                <a:gd name="csY133" fmla="*/ 53811 h 53811"/>
                                <a:gd name="csX134" fmla="*/ 23366 w 44064"/>
                                <a:gd name="csY134" fmla="*/ 53303 h 53811"/>
                                <a:gd name="csX135" fmla="*/ 40636 w 44064"/>
                                <a:gd name="csY135" fmla="*/ 43023 h 53811"/>
                                <a:gd name="csX136" fmla="*/ 44065 w 44064"/>
                                <a:gd name="csY136" fmla="*/ 35663 h 53811"/>
                                <a:gd name="csX137" fmla="*/ 44065 w 44064"/>
                                <a:gd name="csY137" fmla="*/ 127 h 53811"/>
                                <a:gd name="csX138" fmla="*/ 44065 w 44064"/>
                                <a:gd name="csY138" fmla="*/ 127 h 538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Lst>
                              <a:rect l="l" t="t" r="r" b="b"/>
                              <a:pathLst>
                                <a:path w="44064" h="53811">
                                  <a:moveTo>
                                    <a:pt x="42795" y="24875"/>
                                  </a:moveTo>
                                  <a:lnTo>
                                    <a:pt x="29334" y="24875"/>
                                  </a:lnTo>
                                  <a:lnTo>
                                    <a:pt x="29334" y="1269"/>
                                  </a:lnTo>
                                  <a:lnTo>
                                    <a:pt x="42795" y="1269"/>
                                  </a:lnTo>
                                  <a:lnTo>
                                    <a:pt x="42795" y="24875"/>
                                  </a:lnTo>
                                  <a:close/>
                                  <a:moveTo>
                                    <a:pt x="42795" y="36043"/>
                                  </a:moveTo>
                                  <a:cubicBezTo>
                                    <a:pt x="42541" y="38582"/>
                                    <a:pt x="41652" y="40739"/>
                                    <a:pt x="39874" y="41881"/>
                                  </a:cubicBezTo>
                                  <a:lnTo>
                                    <a:pt x="29334" y="48227"/>
                                  </a:lnTo>
                                  <a:lnTo>
                                    <a:pt x="29334" y="26017"/>
                                  </a:lnTo>
                                  <a:lnTo>
                                    <a:pt x="42795" y="26017"/>
                                  </a:lnTo>
                                  <a:lnTo>
                                    <a:pt x="42795" y="36043"/>
                                  </a:lnTo>
                                  <a:close/>
                                  <a:moveTo>
                                    <a:pt x="28191" y="24875"/>
                                  </a:moveTo>
                                  <a:lnTo>
                                    <a:pt x="15746" y="24875"/>
                                  </a:lnTo>
                                  <a:lnTo>
                                    <a:pt x="15746" y="1269"/>
                                  </a:lnTo>
                                  <a:lnTo>
                                    <a:pt x="28191" y="1269"/>
                                  </a:lnTo>
                                  <a:lnTo>
                                    <a:pt x="28191" y="24875"/>
                                  </a:lnTo>
                                  <a:close/>
                                  <a:moveTo>
                                    <a:pt x="28191" y="48988"/>
                                  </a:moveTo>
                                  <a:lnTo>
                                    <a:pt x="23366" y="51907"/>
                                  </a:lnTo>
                                  <a:lnTo>
                                    <a:pt x="23366" y="51907"/>
                                  </a:lnTo>
                                  <a:cubicBezTo>
                                    <a:pt x="23366" y="51907"/>
                                    <a:pt x="22604" y="52288"/>
                                    <a:pt x="22096" y="52288"/>
                                  </a:cubicBezTo>
                                  <a:cubicBezTo>
                                    <a:pt x="21588" y="52288"/>
                                    <a:pt x="21207" y="52161"/>
                                    <a:pt x="20826" y="51780"/>
                                  </a:cubicBezTo>
                                  <a:lnTo>
                                    <a:pt x="16000" y="48861"/>
                                  </a:lnTo>
                                  <a:lnTo>
                                    <a:pt x="16000" y="26017"/>
                                  </a:lnTo>
                                  <a:lnTo>
                                    <a:pt x="28445" y="26017"/>
                                  </a:lnTo>
                                  <a:lnTo>
                                    <a:pt x="28445" y="48861"/>
                                  </a:lnTo>
                                  <a:close/>
                                  <a:moveTo>
                                    <a:pt x="10794" y="16245"/>
                                  </a:moveTo>
                                  <a:lnTo>
                                    <a:pt x="14604" y="16245"/>
                                  </a:lnTo>
                                  <a:lnTo>
                                    <a:pt x="14604" y="24875"/>
                                  </a:lnTo>
                                  <a:lnTo>
                                    <a:pt x="10794" y="24875"/>
                                  </a:lnTo>
                                  <a:lnTo>
                                    <a:pt x="10794" y="16245"/>
                                  </a:lnTo>
                                  <a:close/>
                                  <a:moveTo>
                                    <a:pt x="14604" y="48227"/>
                                  </a:moveTo>
                                  <a:lnTo>
                                    <a:pt x="4063" y="41881"/>
                                  </a:lnTo>
                                  <a:cubicBezTo>
                                    <a:pt x="2286" y="40739"/>
                                    <a:pt x="1397" y="38582"/>
                                    <a:pt x="1143" y="36043"/>
                                  </a:cubicBezTo>
                                  <a:lnTo>
                                    <a:pt x="1143" y="26017"/>
                                  </a:lnTo>
                                  <a:lnTo>
                                    <a:pt x="14604" y="26017"/>
                                  </a:lnTo>
                                  <a:lnTo>
                                    <a:pt x="14604" y="48227"/>
                                  </a:lnTo>
                                  <a:close/>
                                  <a:moveTo>
                                    <a:pt x="5841" y="10280"/>
                                  </a:moveTo>
                                  <a:lnTo>
                                    <a:pt x="1270" y="10280"/>
                                  </a:lnTo>
                                  <a:lnTo>
                                    <a:pt x="1270" y="1142"/>
                                  </a:lnTo>
                                  <a:lnTo>
                                    <a:pt x="5841" y="1142"/>
                                  </a:lnTo>
                                  <a:lnTo>
                                    <a:pt x="5841" y="10280"/>
                                  </a:lnTo>
                                  <a:close/>
                                  <a:moveTo>
                                    <a:pt x="6984" y="4696"/>
                                  </a:moveTo>
                                  <a:lnTo>
                                    <a:pt x="7492" y="4061"/>
                                  </a:lnTo>
                                  <a:lnTo>
                                    <a:pt x="7111" y="3427"/>
                                  </a:lnTo>
                                  <a:lnTo>
                                    <a:pt x="7873" y="3427"/>
                                  </a:lnTo>
                                  <a:cubicBezTo>
                                    <a:pt x="7873" y="3427"/>
                                    <a:pt x="8254" y="2792"/>
                                    <a:pt x="8254" y="2792"/>
                                  </a:cubicBezTo>
                                  <a:lnTo>
                                    <a:pt x="8635" y="3554"/>
                                  </a:lnTo>
                                  <a:lnTo>
                                    <a:pt x="9397" y="3554"/>
                                  </a:lnTo>
                                  <a:cubicBezTo>
                                    <a:pt x="9397" y="3554"/>
                                    <a:pt x="9016" y="4061"/>
                                    <a:pt x="9016" y="4061"/>
                                  </a:cubicBezTo>
                                  <a:lnTo>
                                    <a:pt x="9524" y="4696"/>
                                  </a:lnTo>
                                  <a:lnTo>
                                    <a:pt x="8889" y="4696"/>
                                  </a:lnTo>
                                  <a:lnTo>
                                    <a:pt x="8889" y="5584"/>
                                  </a:lnTo>
                                  <a:lnTo>
                                    <a:pt x="8254" y="5077"/>
                                  </a:lnTo>
                                  <a:lnTo>
                                    <a:pt x="7619" y="5584"/>
                                  </a:lnTo>
                                  <a:lnTo>
                                    <a:pt x="7619" y="4823"/>
                                  </a:lnTo>
                                  <a:lnTo>
                                    <a:pt x="6857" y="4823"/>
                                  </a:lnTo>
                                  <a:close/>
                                  <a:moveTo>
                                    <a:pt x="10286" y="14214"/>
                                  </a:moveTo>
                                  <a:cubicBezTo>
                                    <a:pt x="10286" y="14214"/>
                                    <a:pt x="9905" y="13960"/>
                                    <a:pt x="9778" y="13960"/>
                                  </a:cubicBezTo>
                                  <a:cubicBezTo>
                                    <a:pt x="9397" y="13960"/>
                                    <a:pt x="9143" y="14595"/>
                                    <a:pt x="8889" y="14722"/>
                                  </a:cubicBezTo>
                                  <a:cubicBezTo>
                                    <a:pt x="8635" y="14722"/>
                                    <a:pt x="8508" y="14722"/>
                                    <a:pt x="8508" y="14468"/>
                                  </a:cubicBezTo>
                                  <a:cubicBezTo>
                                    <a:pt x="8508" y="14214"/>
                                    <a:pt x="9016" y="14087"/>
                                    <a:pt x="9270" y="13833"/>
                                  </a:cubicBezTo>
                                  <a:cubicBezTo>
                                    <a:pt x="6349" y="13833"/>
                                    <a:pt x="6349" y="15103"/>
                                    <a:pt x="5968" y="15103"/>
                                  </a:cubicBezTo>
                                  <a:cubicBezTo>
                                    <a:pt x="5206" y="15103"/>
                                    <a:pt x="6603" y="13707"/>
                                    <a:pt x="6984" y="13326"/>
                                  </a:cubicBezTo>
                                  <a:cubicBezTo>
                                    <a:pt x="6349" y="13326"/>
                                    <a:pt x="6095" y="12564"/>
                                    <a:pt x="5460" y="12184"/>
                                  </a:cubicBezTo>
                                  <a:cubicBezTo>
                                    <a:pt x="5714" y="11803"/>
                                    <a:pt x="5968" y="11930"/>
                                    <a:pt x="6349" y="12184"/>
                                  </a:cubicBezTo>
                                  <a:cubicBezTo>
                                    <a:pt x="6349" y="11930"/>
                                    <a:pt x="6603" y="11549"/>
                                    <a:pt x="7238" y="11549"/>
                                  </a:cubicBezTo>
                                  <a:cubicBezTo>
                                    <a:pt x="8508" y="11549"/>
                                    <a:pt x="8127" y="12818"/>
                                    <a:pt x="8381" y="12818"/>
                                  </a:cubicBezTo>
                                  <a:cubicBezTo>
                                    <a:pt x="8635" y="12818"/>
                                    <a:pt x="8381" y="11549"/>
                                    <a:pt x="9270" y="11549"/>
                                  </a:cubicBezTo>
                                  <a:cubicBezTo>
                                    <a:pt x="10540" y="11549"/>
                                    <a:pt x="12191" y="14849"/>
                                    <a:pt x="10667" y="14849"/>
                                  </a:cubicBezTo>
                                  <a:cubicBezTo>
                                    <a:pt x="10032" y="14849"/>
                                    <a:pt x="10540" y="14341"/>
                                    <a:pt x="10540" y="14341"/>
                                  </a:cubicBezTo>
                                  <a:moveTo>
                                    <a:pt x="7238" y="21068"/>
                                  </a:moveTo>
                                  <a:lnTo>
                                    <a:pt x="8000" y="21068"/>
                                  </a:lnTo>
                                  <a:cubicBezTo>
                                    <a:pt x="8000" y="21068"/>
                                    <a:pt x="8381" y="20433"/>
                                    <a:pt x="8381" y="20433"/>
                                  </a:cubicBezTo>
                                  <a:lnTo>
                                    <a:pt x="8762" y="21194"/>
                                  </a:lnTo>
                                  <a:lnTo>
                                    <a:pt x="9524" y="21194"/>
                                  </a:lnTo>
                                  <a:cubicBezTo>
                                    <a:pt x="9524" y="21194"/>
                                    <a:pt x="9143" y="21702"/>
                                    <a:pt x="9143" y="21702"/>
                                  </a:cubicBezTo>
                                  <a:lnTo>
                                    <a:pt x="9651" y="22210"/>
                                  </a:lnTo>
                                  <a:lnTo>
                                    <a:pt x="9016" y="22210"/>
                                  </a:lnTo>
                                  <a:lnTo>
                                    <a:pt x="9016" y="23098"/>
                                  </a:lnTo>
                                  <a:lnTo>
                                    <a:pt x="8381" y="22590"/>
                                  </a:lnTo>
                                  <a:lnTo>
                                    <a:pt x="7746" y="23098"/>
                                  </a:lnTo>
                                  <a:lnTo>
                                    <a:pt x="7746" y="22337"/>
                                  </a:lnTo>
                                  <a:lnTo>
                                    <a:pt x="6984" y="22337"/>
                                  </a:lnTo>
                                  <a:cubicBezTo>
                                    <a:pt x="6984" y="22337"/>
                                    <a:pt x="7492" y="21575"/>
                                    <a:pt x="7492" y="21575"/>
                                  </a:cubicBezTo>
                                  <a:lnTo>
                                    <a:pt x="7111" y="20941"/>
                                  </a:lnTo>
                                  <a:close/>
                                  <a:moveTo>
                                    <a:pt x="2031" y="12311"/>
                                  </a:moveTo>
                                  <a:lnTo>
                                    <a:pt x="2794" y="12311"/>
                                  </a:lnTo>
                                  <a:cubicBezTo>
                                    <a:pt x="2794" y="12311"/>
                                    <a:pt x="3175" y="11676"/>
                                    <a:pt x="3175" y="11676"/>
                                  </a:cubicBezTo>
                                  <a:lnTo>
                                    <a:pt x="3556" y="12437"/>
                                  </a:lnTo>
                                  <a:lnTo>
                                    <a:pt x="4318" y="12437"/>
                                  </a:lnTo>
                                  <a:cubicBezTo>
                                    <a:pt x="4318" y="12437"/>
                                    <a:pt x="3937" y="12945"/>
                                    <a:pt x="3937" y="12945"/>
                                  </a:cubicBezTo>
                                  <a:lnTo>
                                    <a:pt x="4444" y="13580"/>
                                  </a:lnTo>
                                  <a:lnTo>
                                    <a:pt x="3809" y="13580"/>
                                  </a:lnTo>
                                  <a:lnTo>
                                    <a:pt x="3809" y="14468"/>
                                  </a:lnTo>
                                  <a:lnTo>
                                    <a:pt x="3175" y="13960"/>
                                  </a:lnTo>
                                  <a:lnTo>
                                    <a:pt x="2540" y="14468"/>
                                  </a:lnTo>
                                  <a:lnTo>
                                    <a:pt x="2540" y="13707"/>
                                  </a:lnTo>
                                  <a:lnTo>
                                    <a:pt x="1778" y="13707"/>
                                  </a:lnTo>
                                  <a:cubicBezTo>
                                    <a:pt x="1778" y="13707"/>
                                    <a:pt x="2286" y="12945"/>
                                    <a:pt x="2286" y="12945"/>
                                  </a:cubicBezTo>
                                  <a:lnTo>
                                    <a:pt x="1905" y="12311"/>
                                  </a:lnTo>
                                  <a:close/>
                                  <a:moveTo>
                                    <a:pt x="1143" y="16245"/>
                                  </a:moveTo>
                                  <a:lnTo>
                                    <a:pt x="5714" y="16245"/>
                                  </a:lnTo>
                                  <a:lnTo>
                                    <a:pt x="5714" y="24875"/>
                                  </a:lnTo>
                                  <a:lnTo>
                                    <a:pt x="1143" y="24875"/>
                                  </a:lnTo>
                                  <a:lnTo>
                                    <a:pt x="1143" y="16245"/>
                                  </a:lnTo>
                                  <a:close/>
                                  <a:moveTo>
                                    <a:pt x="11810" y="13453"/>
                                  </a:moveTo>
                                  <a:lnTo>
                                    <a:pt x="12318" y="12818"/>
                                  </a:lnTo>
                                  <a:lnTo>
                                    <a:pt x="11937" y="12184"/>
                                  </a:lnTo>
                                  <a:lnTo>
                                    <a:pt x="12699" y="12184"/>
                                  </a:lnTo>
                                  <a:cubicBezTo>
                                    <a:pt x="12699" y="12184"/>
                                    <a:pt x="13080" y="11549"/>
                                    <a:pt x="13080" y="11549"/>
                                  </a:cubicBezTo>
                                  <a:lnTo>
                                    <a:pt x="13461" y="12311"/>
                                  </a:lnTo>
                                  <a:lnTo>
                                    <a:pt x="14223" y="12311"/>
                                  </a:lnTo>
                                  <a:cubicBezTo>
                                    <a:pt x="14223" y="12311"/>
                                    <a:pt x="13842" y="12818"/>
                                    <a:pt x="13842" y="12818"/>
                                  </a:cubicBezTo>
                                  <a:lnTo>
                                    <a:pt x="14349" y="13453"/>
                                  </a:lnTo>
                                  <a:lnTo>
                                    <a:pt x="13587" y="13453"/>
                                  </a:lnTo>
                                  <a:lnTo>
                                    <a:pt x="13587" y="14341"/>
                                  </a:lnTo>
                                  <a:lnTo>
                                    <a:pt x="12953" y="13833"/>
                                  </a:lnTo>
                                  <a:lnTo>
                                    <a:pt x="12318" y="14341"/>
                                  </a:lnTo>
                                  <a:lnTo>
                                    <a:pt x="12318" y="13580"/>
                                  </a:lnTo>
                                  <a:lnTo>
                                    <a:pt x="11556" y="13580"/>
                                  </a:lnTo>
                                  <a:close/>
                                  <a:moveTo>
                                    <a:pt x="14604" y="10280"/>
                                  </a:moveTo>
                                  <a:lnTo>
                                    <a:pt x="10794" y="10280"/>
                                  </a:lnTo>
                                  <a:lnTo>
                                    <a:pt x="10794" y="1142"/>
                                  </a:lnTo>
                                  <a:lnTo>
                                    <a:pt x="14604" y="1142"/>
                                  </a:lnTo>
                                  <a:lnTo>
                                    <a:pt x="14604" y="10280"/>
                                  </a:lnTo>
                                  <a:close/>
                                  <a:moveTo>
                                    <a:pt x="44065" y="0"/>
                                  </a:moveTo>
                                  <a:lnTo>
                                    <a:pt x="44065" y="0"/>
                                  </a:lnTo>
                                  <a:cubicBezTo>
                                    <a:pt x="44065" y="0"/>
                                    <a:pt x="0" y="0"/>
                                    <a:pt x="0" y="0"/>
                                  </a:cubicBezTo>
                                  <a:lnTo>
                                    <a:pt x="0" y="0"/>
                                  </a:lnTo>
                                  <a:cubicBezTo>
                                    <a:pt x="0" y="0"/>
                                    <a:pt x="0" y="0"/>
                                    <a:pt x="0" y="0"/>
                                  </a:cubicBezTo>
                                  <a:lnTo>
                                    <a:pt x="0" y="35536"/>
                                  </a:lnTo>
                                  <a:cubicBezTo>
                                    <a:pt x="0" y="38962"/>
                                    <a:pt x="1524" y="42008"/>
                                    <a:pt x="3556" y="42897"/>
                                  </a:cubicBezTo>
                                  <a:lnTo>
                                    <a:pt x="20445" y="53050"/>
                                  </a:lnTo>
                                  <a:cubicBezTo>
                                    <a:pt x="20445" y="53050"/>
                                    <a:pt x="21334" y="53811"/>
                                    <a:pt x="21969" y="53811"/>
                                  </a:cubicBezTo>
                                  <a:cubicBezTo>
                                    <a:pt x="22477" y="53811"/>
                                    <a:pt x="22985" y="53557"/>
                                    <a:pt x="23366" y="53303"/>
                                  </a:cubicBezTo>
                                  <a:lnTo>
                                    <a:pt x="40636" y="43023"/>
                                  </a:lnTo>
                                  <a:cubicBezTo>
                                    <a:pt x="42668" y="42135"/>
                                    <a:pt x="44065" y="39089"/>
                                    <a:pt x="44065" y="35663"/>
                                  </a:cubicBezTo>
                                  <a:lnTo>
                                    <a:pt x="44065" y="127"/>
                                  </a:lnTo>
                                  <a:cubicBezTo>
                                    <a:pt x="44065" y="127"/>
                                    <a:pt x="44065" y="127"/>
                                    <a:pt x="44065" y="127"/>
                                  </a:cubicBezTo>
                                  <a:close/>
                                </a:path>
                              </a:pathLst>
                            </a:custGeom>
                            <a:solidFill>
                              <a:srgbClr val="000000"/>
                            </a:solidFill>
                            <a:ln w="12688" cap="flat">
                              <a:noFill/>
                              <a:prstDash val="solid"/>
                              <a:miter/>
                            </a:ln>
                          </wps:spPr>
                          <wps:bodyPr/>
                        </wps:wsp>
                        <wps:wsp>
                          <wps:cNvPr id="1508885532" name="Freeform: Shape 1508885532"/>
                          <wps:cNvSpPr/>
                          <wps:spPr>
                            <a:xfrm>
                              <a:off x="5612284" y="192011"/>
                              <a:ext cx="12091" cy="15356"/>
                            </a:xfrm>
                            <a:custGeom>
                              <a:avLst/>
                              <a:gdLst>
                                <a:gd name="csX0" fmla="*/ 11937 w 12091"/>
                                <a:gd name="csY0" fmla="*/ 6980 h 15356"/>
                                <a:gd name="csX1" fmla="*/ 10667 w 12091"/>
                                <a:gd name="csY1" fmla="*/ 7488 h 15356"/>
                                <a:gd name="csX2" fmla="*/ 12064 w 12091"/>
                                <a:gd name="csY2" fmla="*/ 5711 h 15356"/>
                                <a:gd name="csX3" fmla="*/ 10540 w 12091"/>
                                <a:gd name="csY3" fmla="*/ 6092 h 15356"/>
                                <a:gd name="csX4" fmla="*/ 10032 w 12091"/>
                                <a:gd name="csY4" fmla="*/ 4188 h 15356"/>
                                <a:gd name="csX5" fmla="*/ 10032 w 12091"/>
                                <a:gd name="csY5" fmla="*/ 2538 h 15356"/>
                                <a:gd name="csX6" fmla="*/ 11429 w 12091"/>
                                <a:gd name="csY6" fmla="*/ 0 h 15356"/>
                                <a:gd name="csX7" fmla="*/ 9143 w 12091"/>
                                <a:gd name="csY7" fmla="*/ 2919 h 15356"/>
                                <a:gd name="csX8" fmla="*/ 8255 w 12091"/>
                                <a:gd name="csY8" fmla="*/ 6092 h 15356"/>
                                <a:gd name="csX9" fmla="*/ 6349 w 12091"/>
                                <a:gd name="csY9" fmla="*/ 3427 h 15356"/>
                                <a:gd name="csX10" fmla="*/ 4064 w 12091"/>
                                <a:gd name="csY10" fmla="*/ 4061 h 15356"/>
                                <a:gd name="csX11" fmla="*/ 4953 w 12091"/>
                                <a:gd name="csY11" fmla="*/ 5330 h 15356"/>
                                <a:gd name="csX12" fmla="*/ 4699 w 12091"/>
                                <a:gd name="csY12" fmla="*/ 6726 h 15356"/>
                                <a:gd name="csX13" fmla="*/ 3429 w 12091"/>
                                <a:gd name="csY13" fmla="*/ 4950 h 15356"/>
                                <a:gd name="csX14" fmla="*/ 3429 w 12091"/>
                                <a:gd name="csY14" fmla="*/ 3680 h 15356"/>
                                <a:gd name="csX15" fmla="*/ 127 w 12091"/>
                                <a:gd name="csY15" fmla="*/ 254 h 15356"/>
                                <a:gd name="csX16" fmla="*/ 1397 w 12091"/>
                                <a:gd name="csY16" fmla="*/ 2792 h 15356"/>
                                <a:gd name="csX17" fmla="*/ 127 w 12091"/>
                                <a:gd name="csY17" fmla="*/ 2411 h 15356"/>
                                <a:gd name="csX18" fmla="*/ 1016 w 12091"/>
                                <a:gd name="csY18" fmla="*/ 3680 h 15356"/>
                                <a:gd name="csX19" fmla="*/ 127 w 12091"/>
                                <a:gd name="csY19" fmla="*/ 4061 h 15356"/>
                                <a:gd name="csX20" fmla="*/ 762 w 12091"/>
                                <a:gd name="csY20" fmla="*/ 5077 h 15356"/>
                                <a:gd name="csX21" fmla="*/ 0 w 12091"/>
                                <a:gd name="csY21" fmla="*/ 5203 h 15356"/>
                                <a:gd name="csX22" fmla="*/ 381 w 12091"/>
                                <a:gd name="csY22" fmla="*/ 5711 h 15356"/>
                                <a:gd name="csX23" fmla="*/ 127 w 12091"/>
                                <a:gd name="csY23" fmla="*/ 6980 h 15356"/>
                                <a:gd name="csX24" fmla="*/ 3175 w 12091"/>
                                <a:gd name="csY24" fmla="*/ 11041 h 15356"/>
                                <a:gd name="csX25" fmla="*/ 4064 w 12091"/>
                                <a:gd name="csY25" fmla="*/ 10026 h 15356"/>
                                <a:gd name="csX26" fmla="*/ 4572 w 12091"/>
                                <a:gd name="csY26" fmla="*/ 10661 h 15356"/>
                                <a:gd name="csX27" fmla="*/ 3683 w 12091"/>
                                <a:gd name="csY27" fmla="*/ 11930 h 15356"/>
                                <a:gd name="csX28" fmla="*/ 5080 w 12091"/>
                                <a:gd name="csY28" fmla="*/ 13072 h 15356"/>
                                <a:gd name="csX29" fmla="*/ 4953 w 12091"/>
                                <a:gd name="csY29" fmla="*/ 14849 h 15356"/>
                                <a:gd name="csX30" fmla="*/ 6349 w 12091"/>
                                <a:gd name="csY30" fmla="*/ 14214 h 15356"/>
                                <a:gd name="csX31" fmla="*/ 7366 w 12091"/>
                                <a:gd name="csY31" fmla="*/ 15356 h 15356"/>
                                <a:gd name="csX32" fmla="*/ 8255 w 12091"/>
                                <a:gd name="csY32" fmla="*/ 14214 h 15356"/>
                                <a:gd name="csX33" fmla="*/ 9524 w 12091"/>
                                <a:gd name="csY33" fmla="*/ 14722 h 15356"/>
                                <a:gd name="csX34" fmla="*/ 9016 w 12091"/>
                                <a:gd name="csY34" fmla="*/ 13072 h 15356"/>
                                <a:gd name="csX35" fmla="*/ 10540 w 12091"/>
                                <a:gd name="csY35" fmla="*/ 11930 h 15356"/>
                                <a:gd name="csX36" fmla="*/ 9905 w 12091"/>
                                <a:gd name="csY36" fmla="*/ 11168 h 15356"/>
                                <a:gd name="csX37" fmla="*/ 10159 w 12091"/>
                                <a:gd name="csY37" fmla="*/ 10280 h 15356"/>
                                <a:gd name="csX38" fmla="*/ 12064 w 12091"/>
                                <a:gd name="csY38" fmla="*/ 7361 h 1535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091" h="15356">
                                  <a:moveTo>
                                    <a:pt x="11937" y="6980"/>
                                  </a:moveTo>
                                  <a:cubicBezTo>
                                    <a:pt x="11937" y="6980"/>
                                    <a:pt x="10286" y="7488"/>
                                    <a:pt x="10667" y="7488"/>
                                  </a:cubicBezTo>
                                  <a:cubicBezTo>
                                    <a:pt x="10667" y="6980"/>
                                    <a:pt x="11556" y="6092"/>
                                    <a:pt x="12064" y="5711"/>
                                  </a:cubicBezTo>
                                  <a:cubicBezTo>
                                    <a:pt x="12064" y="5203"/>
                                    <a:pt x="11302" y="5711"/>
                                    <a:pt x="10540" y="6092"/>
                                  </a:cubicBezTo>
                                  <a:cubicBezTo>
                                    <a:pt x="13080" y="2538"/>
                                    <a:pt x="11429" y="3934"/>
                                    <a:pt x="10032" y="4188"/>
                                  </a:cubicBezTo>
                                  <a:cubicBezTo>
                                    <a:pt x="12318" y="1777"/>
                                    <a:pt x="11683" y="1777"/>
                                    <a:pt x="10032" y="2538"/>
                                  </a:cubicBezTo>
                                  <a:cubicBezTo>
                                    <a:pt x="11302" y="1523"/>
                                    <a:pt x="11556" y="254"/>
                                    <a:pt x="11429" y="0"/>
                                  </a:cubicBezTo>
                                  <a:cubicBezTo>
                                    <a:pt x="10159" y="1650"/>
                                    <a:pt x="9143" y="1396"/>
                                    <a:pt x="9143" y="2919"/>
                                  </a:cubicBezTo>
                                  <a:cubicBezTo>
                                    <a:pt x="9143" y="3934"/>
                                    <a:pt x="8762" y="5584"/>
                                    <a:pt x="8255" y="6092"/>
                                  </a:cubicBezTo>
                                  <a:cubicBezTo>
                                    <a:pt x="7619" y="6853"/>
                                    <a:pt x="8127" y="3427"/>
                                    <a:pt x="6349" y="3427"/>
                                  </a:cubicBezTo>
                                  <a:cubicBezTo>
                                    <a:pt x="5842" y="3427"/>
                                    <a:pt x="4445" y="3427"/>
                                    <a:pt x="4064" y="4061"/>
                                  </a:cubicBezTo>
                                  <a:cubicBezTo>
                                    <a:pt x="4445" y="4061"/>
                                    <a:pt x="4953" y="4950"/>
                                    <a:pt x="4953" y="5330"/>
                                  </a:cubicBezTo>
                                  <a:cubicBezTo>
                                    <a:pt x="4953" y="5711"/>
                                    <a:pt x="5207" y="6726"/>
                                    <a:pt x="4699" y="6726"/>
                                  </a:cubicBezTo>
                                  <a:cubicBezTo>
                                    <a:pt x="4191" y="6726"/>
                                    <a:pt x="3429" y="5457"/>
                                    <a:pt x="3429" y="4950"/>
                                  </a:cubicBezTo>
                                  <a:cubicBezTo>
                                    <a:pt x="3429" y="4442"/>
                                    <a:pt x="3429" y="4569"/>
                                    <a:pt x="3429" y="3680"/>
                                  </a:cubicBezTo>
                                  <a:cubicBezTo>
                                    <a:pt x="3429" y="2284"/>
                                    <a:pt x="1143" y="254"/>
                                    <a:pt x="127" y="254"/>
                                  </a:cubicBezTo>
                                  <a:cubicBezTo>
                                    <a:pt x="127" y="1269"/>
                                    <a:pt x="1397" y="1523"/>
                                    <a:pt x="1397" y="2792"/>
                                  </a:cubicBezTo>
                                  <a:cubicBezTo>
                                    <a:pt x="889" y="2792"/>
                                    <a:pt x="127" y="1777"/>
                                    <a:pt x="127" y="2411"/>
                                  </a:cubicBezTo>
                                  <a:cubicBezTo>
                                    <a:pt x="127" y="3046"/>
                                    <a:pt x="1016" y="3173"/>
                                    <a:pt x="1016" y="3680"/>
                                  </a:cubicBezTo>
                                  <a:cubicBezTo>
                                    <a:pt x="1016" y="4188"/>
                                    <a:pt x="127" y="3427"/>
                                    <a:pt x="127" y="4061"/>
                                  </a:cubicBezTo>
                                  <a:cubicBezTo>
                                    <a:pt x="127" y="4569"/>
                                    <a:pt x="635" y="4442"/>
                                    <a:pt x="762" y="5077"/>
                                  </a:cubicBezTo>
                                  <a:cubicBezTo>
                                    <a:pt x="381" y="5077"/>
                                    <a:pt x="0" y="5077"/>
                                    <a:pt x="0" y="5203"/>
                                  </a:cubicBezTo>
                                  <a:cubicBezTo>
                                    <a:pt x="0" y="5330"/>
                                    <a:pt x="0" y="5584"/>
                                    <a:pt x="381" y="5711"/>
                                  </a:cubicBezTo>
                                  <a:cubicBezTo>
                                    <a:pt x="254" y="5838"/>
                                    <a:pt x="127" y="6092"/>
                                    <a:pt x="127" y="6980"/>
                                  </a:cubicBezTo>
                                  <a:cubicBezTo>
                                    <a:pt x="127" y="9772"/>
                                    <a:pt x="1905" y="11041"/>
                                    <a:pt x="3175" y="11041"/>
                                  </a:cubicBezTo>
                                  <a:cubicBezTo>
                                    <a:pt x="4064" y="11041"/>
                                    <a:pt x="3937" y="10407"/>
                                    <a:pt x="4064" y="10026"/>
                                  </a:cubicBezTo>
                                  <a:cubicBezTo>
                                    <a:pt x="4064" y="10534"/>
                                    <a:pt x="4572" y="9772"/>
                                    <a:pt x="4572" y="10661"/>
                                  </a:cubicBezTo>
                                  <a:cubicBezTo>
                                    <a:pt x="4572" y="11549"/>
                                    <a:pt x="3683" y="11168"/>
                                    <a:pt x="3683" y="11930"/>
                                  </a:cubicBezTo>
                                  <a:cubicBezTo>
                                    <a:pt x="3683" y="12945"/>
                                    <a:pt x="5080" y="11930"/>
                                    <a:pt x="5080" y="13072"/>
                                  </a:cubicBezTo>
                                  <a:cubicBezTo>
                                    <a:pt x="5080" y="14468"/>
                                    <a:pt x="4953" y="14341"/>
                                    <a:pt x="4953" y="14849"/>
                                  </a:cubicBezTo>
                                  <a:cubicBezTo>
                                    <a:pt x="4953" y="15230"/>
                                    <a:pt x="6477" y="14341"/>
                                    <a:pt x="6349" y="14214"/>
                                  </a:cubicBezTo>
                                  <a:cubicBezTo>
                                    <a:pt x="6730" y="14341"/>
                                    <a:pt x="6730" y="15356"/>
                                    <a:pt x="7366" y="15356"/>
                                  </a:cubicBezTo>
                                  <a:cubicBezTo>
                                    <a:pt x="7746" y="15356"/>
                                    <a:pt x="7874" y="14214"/>
                                    <a:pt x="8255" y="14214"/>
                                  </a:cubicBezTo>
                                  <a:cubicBezTo>
                                    <a:pt x="8000" y="14214"/>
                                    <a:pt x="9524" y="15230"/>
                                    <a:pt x="9524" y="14722"/>
                                  </a:cubicBezTo>
                                  <a:cubicBezTo>
                                    <a:pt x="9524" y="13453"/>
                                    <a:pt x="9016" y="13960"/>
                                    <a:pt x="9016" y="13072"/>
                                  </a:cubicBezTo>
                                  <a:cubicBezTo>
                                    <a:pt x="9016" y="12184"/>
                                    <a:pt x="10794" y="12437"/>
                                    <a:pt x="10540" y="11930"/>
                                  </a:cubicBezTo>
                                  <a:cubicBezTo>
                                    <a:pt x="10286" y="11549"/>
                                    <a:pt x="10159" y="11803"/>
                                    <a:pt x="9905" y="11168"/>
                                  </a:cubicBezTo>
                                  <a:cubicBezTo>
                                    <a:pt x="9905" y="11168"/>
                                    <a:pt x="8508" y="9138"/>
                                    <a:pt x="10159" y="10280"/>
                                  </a:cubicBezTo>
                                  <a:cubicBezTo>
                                    <a:pt x="11937" y="11422"/>
                                    <a:pt x="12191" y="7488"/>
                                    <a:pt x="12064" y="7361"/>
                                  </a:cubicBezTo>
                                </a:path>
                              </a:pathLst>
                            </a:custGeom>
                            <a:solidFill>
                              <a:srgbClr val="000000"/>
                            </a:solidFill>
                            <a:ln w="12688" cap="flat">
                              <a:noFill/>
                              <a:prstDash val="solid"/>
                              <a:miter/>
                            </a:ln>
                          </wps:spPr>
                          <wps:bodyPr/>
                        </wps:wsp>
                        <wps:wsp>
                          <wps:cNvPr id="1018304815" name="Freeform: Shape 1018304815"/>
                          <wps:cNvSpPr/>
                          <wps:spPr>
                            <a:xfrm>
                              <a:off x="5669810" y="205717"/>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151018693" name="Freeform: Shape 1151018693"/>
                          <wps:cNvSpPr/>
                          <wps:spPr>
                            <a:xfrm>
                              <a:off x="5663969" y="209144"/>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044572532" name="Freeform: Shape 1044572532"/>
                          <wps:cNvSpPr/>
                          <wps:spPr>
                            <a:xfrm>
                              <a:off x="5594252" y="217266"/>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807331921" name="Freeform: Shape 807331921"/>
                          <wps:cNvSpPr/>
                          <wps:spPr>
                            <a:xfrm>
                              <a:off x="5598697" y="217647"/>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789402950" name="Freeform: Shape 789402950"/>
                          <wps:cNvSpPr/>
                          <wps:spPr>
                            <a:xfrm>
                              <a:off x="5723813" y="157490"/>
                              <a:ext cx="3865" cy="11549"/>
                            </a:xfrm>
                            <a:custGeom>
                              <a:avLst/>
                              <a:gdLst>
                                <a:gd name="csX0" fmla="*/ 1872 w 3865"/>
                                <a:gd name="csY0" fmla="*/ 1904 h 11549"/>
                                <a:gd name="csX1" fmla="*/ 2888 w 3865"/>
                                <a:gd name="csY1" fmla="*/ 11549 h 11549"/>
                                <a:gd name="csX2" fmla="*/ 1999 w 3865"/>
                                <a:gd name="csY2" fmla="*/ 9772 h 11549"/>
                                <a:gd name="csX3" fmla="*/ 602 w 3865"/>
                                <a:gd name="csY3" fmla="*/ 0 h 11549"/>
                                <a:gd name="csX4" fmla="*/ 1745 w 3865"/>
                                <a:gd name="csY4" fmla="*/ 1904 h 11549"/>
                              </a:gdLst>
                              <a:ahLst/>
                              <a:cxnLst>
                                <a:cxn ang="0">
                                  <a:pos x="csX0" y="csY0"/>
                                </a:cxn>
                                <a:cxn ang="0">
                                  <a:pos x="csX1" y="csY1"/>
                                </a:cxn>
                                <a:cxn ang="0">
                                  <a:pos x="csX2" y="csY2"/>
                                </a:cxn>
                                <a:cxn ang="0">
                                  <a:pos x="csX3" y="csY3"/>
                                </a:cxn>
                                <a:cxn ang="0">
                                  <a:pos x="csX4" y="csY4"/>
                                </a:cxn>
                              </a:cxnLst>
                              <a:rect l="l" t="t" r="r" b="b"/>
                              <a:pathLst>
                                <a:path w="3865" h="11549">
                                  <a:moveTo>
                                    <a:pt x="1872" y="1904"/>
                                  </a:moveTo>
                                  <a:cubicBezTo>
                                    <a:pt x="4031" y="4442"/>
                                    <a:pt x="4539" y="8630"/>
                                    <a:pt x="2888" y="11549"/>
                                  </a:cubicBezTo>
                                  <a:cubicBezTo>
                                    <a:pt x="1999" y="11549"/>
                                    <a:pt x="2126" y="10407"/>
                                    <a:pt x="1999" y="9772"/>
                                  </a:cubicBezTo>
                                  <a:cubicBezTo>
                                    <a:pt x="475" y="6853"/>
                                    <a:pt x="-795" y="3300"/>
                                    <a:pt x="602" y="0"/>
                                  </a:cubicBezTo>
                                  <a:cubicBezTo>
                                    <a:pt x="1618" y="127"/>
                                    <a:pt x="1237" y="1396"/>
                                    <a:pt x="1745" y="1904"/>
                                  </a:cubicBezTo>
                                </a:path>
                              </a:pathLst>
                            </a:custGeom>
                            <a:solidFill>
                              <a:srgbClr val="000000"/>
                            </a:solidFill>
                            <a:ln w="12688" cap="flat">
                              <a:noFill/>
                              <a:prstDash val="solid"/>
                              <a:miter/>
                            </a:ln>
                          </wps:spPr>
                          <wps:bodyPr/>
                        </wps:wsp>
                        <wps:wsp>
                          <wps:cNvPr id="460616356" name="Freeform: Shape 460616356"/>
                          <wps:cNvSpPr/>
                          <wps:spPr>
                            <a:xfrm>
                              <a:off x="5538504" y="159057"/>
                              <a:ext cx="3047" cy="9963"/>
                            </a:xfrm>
                            <a:custGeom>
                              <a:avLst/>
                              <a:gdLst>
                                <a:gd name="csX0" fmla="*/ 3048 w 3047"/>
                                <a:gd name="csY0" fmla="*/ 3764 h 9963"/>
                                <a:gd name="csX1" fmla="*/ 3048 w 3047"/>
                                <a:gd name="csY1" fmla="*/ 9856 h 9963"/>
                                <a:gd name="csX2" fmla="*/ 2413 w 3047"/>
                                <a:gd name="csY2" fmla="*/ 9602 h 9963"/>
                                <a:gd name="csX3" fmla="*/ 0 w 3047"/>
                                <a:gd name="csY3" fmla="*/ 210 h 9963"/>
                                <a:gd name="csX4" fmla="*/ 762 w 3047"/>
                                <a:gd name="csY4" fmla="*/ 83 h 9963"/>
                                <a:gd name="csX5" fmla="*/ 3048 w 3047"/>
                                <a:gd name="csY5" fmla="*/ 3891 h 9963"/>
                              </a:gdLst>
                              <a:ahLst/>
                              <a:cxnLst>
                                <a:cxn ang="0">
                                  <a:pos x="csX0" y="csY0"/>
                                </a:cxn>
                                <a:cxn ang="0">
                                  <a:pos x="csX1" y="csY1"/>
                                </a:cxn>
                                <a:cxn ang="0">
                                  <a:pos x="csX2" y="csY2"/>
                                </a:cxn>
                                <a:cxn ang="0">
                                  <a:pos x="csX3" y="csY3"/>
                                </a:cxn>
                                <a:cxn ang="0">
                                  <a:pos x="csX4" y="csY4"/>
                                </a:cxn>
                                <a:cxn ang="0">
                                  <a:pos x="csX5" y="csY5"/>
                                </a:cxn>
                              </a:cxnLst>
                              <a:rect l="l" t="t" r="r" b="b"/>
                              <a:pathLst>
                                <a:path w="3047" h="9963">
                                  <a:moveTo>
                                    <a:pt x="3048" y="3764"/>
                                  </a:moveTo>
                                  <a:cubicBezTo>
                                    <a:pt x="2540" y="5668"/>
                                    <a:pt x="2540" y="8206"/>
                                    <a:pt x="3048" y="9856"/>
                                  </a:cubicBezTo>
                                  <a:cubicBezTo>
                                    <a:pt x="2667" y="10236"/>
                                    <a:pt x="2794" y="9475"/>
                                    <a:pt x="2413" y="9602"/>
                                  </a:cubicBezTo>
                                  <a:cubicBezTo>
                                    <a:pt x="-635" y="7444"/>
                                    <a:pt x="762" y="3129"/>
                                    <a:pt x="0" y="210"/>
                                  </a:cubicBezTo>
                                  <a:cubicBezTo>
                                    <a:pt x="127" y="-44"/>
                                    <a:pt x="508" y="-44"/>
                                    <a:pt x="762" y="83"/>
                                  </a:cubicBezTo>
                                  <a:cubicBezTo>
                                    <a:pt x="2159" y="972"/>
                                    <a:pt x="2794" y="2368"/>
                                    <a:pt x="3048" y="3891"/>
                                  </a:cubicBezTo>
                                </a:path>
                              </a:pathLst>
                            </a:custGeom>
                            <a:solidFill>
                              <a:srgbClr val="000000"/>
                            </a:solidFill>
                            <a:ln w="12688" cap="flat">
                              <a:noFill/>
                              <a:prstDash val="solid"/>
                              <a:miter/>
                            </a:ln>
                          </wps:spPr>
                          <wps:bodyPr/>
                        </wps:wsp>
                        <wps:wsp>
                          <wps:cNvPr id="110446027" name="Freeform: Shape 110446027"/>
                          <wps:cNvSpPr/>
                          <wps:spPr>
                            <a:xfrm>
                              <a:off x="5729301" y="162313"/>
                              <a:ext cx="3138" cy="2943"/>
                            </a:xfrm>
                            <a:custGeom>
                              <a:avLst/>
                              <a:gdLst>
                                <a:gd name="csX0" fmla="*/ 2988 w 3138"/>
                                <a:gd name="csY0" fmla="*/ 761 h 2943"/>
                                <a:gd name="csX1" fmla="*/ 1972 w 3138"/>
                                <a:gd name="csY1" fmla="*/ 2919 h 2943"/>
                                <a:gd name="csX2" fmla="*/ 67 w 3138"/>
                                <a:gd name="csY2" fmla="*/ 2031 h 2943"/>
                                <a:gd name="csX3" fmla="*/ 956 w 3138"/>
                                <a:gd name="csY3" fmla="*/ 0 h 2943"/>
                                <a:gd name="csX4" fmla="*/ 2988 w 3138"/>
                                <a:gd name="csY4" fmla="*/ 761 h 2943"/>
                              </a:gdLst>
                              <a:ahLst/>
                              <a:cxnLst>
                                <a:cxn ang="0">
                                  <a:pos x="csX0" y="csY0"/>
                                </a:cxn>
                                <a:cxn ang="0">
                                  <a:pos x="csX1" y="csY1"/>
                                </a:cxn>
                                <a:cxn ang="0">
                                  <a:pos x="csX2" y="csY2"/>
                                </a:cxn>
                                <a:cxn ang="0">
                                  <a:pos x="csX3" y="csY3"/>
                                </a:cxn>
                                <a:cxn ang="0">
                                  <a:pos x="csX4" y="csY4"/>
                                </a:cxn>
                              </a:cxnLst>
                              <a:rect l="l" t="t" r="r" b="b"/>
                              <a:pathLst>
                                <a:path w="3138" h="2943">
                                  <a:moveTo>
                                    <a:pt x="2988" y="761"/>
                                  </a:moveTo>
                                  <a:cubicBezTo>
                                    <a:pt x="3496" y="1650"/>
                                    <a:pt x="2607" y="2411"/>
                                    <a:pt x="1972" y="2919"/>
                                  </a:cubicBezTo>
                                  <a:cubicBezTo>
                                    <a:pt x="1337" y="3046"/>
                                    <a:pt x="575" y="2665"/>
                                    <a:pt x="67" y="2031"/>
                                  </a:cubicBezTo>
                                  <a:cubicBezTo>
                                    <a:pt x="-187" y="1142"/>
                                    <a:pt x="321" y="381"/>
                                    <a:pt x="956" y="0"/>
                                  </a:cubicBezTo>
                                  <a:cubicBezTo>
                                    <a:pt x="1718" y="0"/>
                                    <a:pt x="2480" y="0"/>
                                    <a:pt x="2988" y="761"/>
                                  </a:cubicBezTo>
                                </a:path>
                              </a:pathLst>
                            </a:custGeom>
                            <a:solidFill>
                              <a:srgbClr val="000000"/>
                            </a:solidFill>
                            <a:ln w="12688" cap="flat">
                              <a:noFill/>
                              <a:prstDash val="solid"/>
                              <a:miter/>
                            </a:ln>
                          </wps:spPr>
                          <wps:bodyPr/>
                        </wps:wsp>
                        <wps:wsp>
                          <wps:cNvPr id="435694669" name="Freeform: Shape 435694669"/>
                          <wps:cNvSpPr/>
                          <wps:spPr>
                            <a:xfrm>
                              <a:off x="5534020" y="165486"/>
                              <a:ext cx="2833" cy="2665"/>
                            </a:xfrm>
                            <a:custGeom>
                              <a:avLst/>
                              <a:gdLst>
                                <a:gd name="csX0" fmla="*/ 2834 w 2833"/>
                                <a:gd name="csY0" fmla="*/ 1015 h 2665"/>
                                <a:gd name="csX1" fmla="*/ 1818 w 2833"/>
                                <a:gd name="csY1" fmla="*/ 2665 h 2665"/>
                                <a:gd name="csX2" fmla="*/ 421 w 2833"/>
                                <a:gd name="csY2" fmla="*/ 2284 h 2665"/>
                                <a:gd name="csX3" fmla="*/ 167 w 2833"/>
                                <a:gd name="csY3" fmla="*/ 635 h 2665"/>
                                <a:gd name="csX4" fmla="*/ 1564 w 2833"/>
                                <a:gd name="csY4" fmla="*/ 0 h 2665"/>
                                <a:gd name="csX5" fmla="*/ 2834 w 2833"/>
                                <a:gd name="csY5" fmla="*/ 1015 h 2665"/>
                              </a:gdLst>
                              <a:ahLst/>
                              <a:cxnLst>
                                <a:cxn ang="0">
                                  <a:pos x="csX0" y="csY0"/>
                                </a:cxn>
                                <a:cxn ang="0">
                                  <a:pos x="csX1" y="csY1"/>
                                </a:cxn>
                                <a:cxn ang="0">
                                  <a:pos x="csX2" y="csY2"/>
                                </a:cxn>
                                <a:cxn ang="0">
                                  <a:pos x="csX3" y="csY3"/>
                                </a:cxn>
                                <a:cxn ang="0">
                                  <a:pos x="csX4" y="csY4"/>
                                </a:cxn>
                                <a:cxn ang="0">
                                  <a:pos x="csX5" y="csY5"/>
                                </a:cxn>
                              </a:cxnLst>
                              <a:rect l="l" t="t" r="r" b="b"/>
                              <a:pathLst>
                                <a:path w="2833" h="2665">
                                  <a:moveTo>
                                    <a:pt x="2834" y="1015"/>
                                  </a:moveTo>
                                  <a:cubicBezTo>
                                    <a:pt x="2707" y="1777"/>
                                    <a:pt x="2452" y="2411"/>
                                    <a:pt x="1818" y="2665"/>
                                  </a:cubicBezTo>
                                  <a:cubicBezTo>
                                    <a:pt x="1310" y="2665"/>
                                    <a:pt x="675" y="2665"/>
                                    <a:pt x="421" y="2284"/>
                                  </a:cubicBezTo>
                                  <a:cubicBezTo>
                                    <a:pt x="-87" y="1904"/>
                                    <a:pt x="-87" y="1142"/>
                                    <a:pt x="167" y="635"/>
                                  </a:cubicBezTo>
                                  <a:cubicBezTo>
                                    <a:pt x="421" y="127"/>
                                    <a:pt x="1056" y="0"/>
                                    <a:pt x="1564" y="0"/>
                                  </a:cubicBezTo>
                                  <a:cubicBezTo>
                                    <a:pt x="2071" y="254"/>
                                    <a:pt x="2707" y="381"/>
                                    <a:pt x="2834" y="1015"/>
                                  </a:cubicBezTo>
                                </a:path>
                              </a:pathLst>
                            </a:custGeom>
                            <a:solidFill>
                              <a:srgbClr val="000000"/>
                            </a:solidFill>
                            <a:ln w="12688" cap="flat">
                              <a:noFill/>
                              <a:prstDash val="solid"/>
                              <a:miter/>
                            </a:ln>
                          </wps:spPr>
                          <wps:bodyPr/>
                        </wps:wsp>
                        <wps:wsp>
                          <wps:cNvPr id="233768358" name="Freeform: Shape 233768358"/>
                          <wps:cNvSpPr/>
                          <wps:spPr>
                            <a:xfrm>
                              <a:off x="5732288" y="167009"/>
                              <a:ext cx="2977" cy="2817"/>
                            </a:xfrm>
                            <a:custGeom>
                              <a:avLst/>
                              <a:gdLst>
                                <a:gd name="csX0" fmla="*/ 2921 w 2977"/>
                                <a:gd name="csY0" fmla="*/ 761 h 2817"/>
                                <a:gd name="csX1" fmla="*/ 2921 w 2977"/>
                                <a:gd name="csY1" fmla="*/ 2031 h 2817"/>
                                <a:gd name="csX2" fmla="*/ 889 w 2977"/>
                                <a:gd name="csY2" fmla="*/ 2665 h 2817"/>
                                <a:gd name="csX3" fmla="*/ 0 w 2977"/>
                                <a:gd name="csY3" fmla="*/ 1396 h 2817"/>
                                <a:gd name="csX4" fmla="*/ 1270 w 2977"/>
                                <a:gd name="csY4" fmla="*/ 0 h 2817"/>
                                <a:gd name="csX5" fmla="*/ 2921 w 2977"/>
                                <a:gd name="csY5" fmla="*/ 761 h 2817"/>
                              </a:gdLst>
                              <a:ahLst/>
                              <a:cxnLst>
                                <a:cxn ang="0">
                                  <a:pos x="csX0" y="csY0"/>
                                </a:cxn>
                                <a:cxn ang="0">
                                  <a:pos x="csX1" y="csY1"/>
                                </a:cxn>
                                <a:cxn ang="0">
                                  <a:pos x="csX2" y="csY2"/>
                                </a:cxn>
                                <a:cxn ang="0">
                                  <a:pos x="csX3" y="csY3"/>
                                </a:cxn>
                                <a:cxn ang="0">
                                  <a:pos x="csX4" y="csY4"/>
                                </a:cxn>
                                <a:cxn ang="0">
                                  <a:pos x="csX5" y="csY5"/>
                                </a:cxn>
                              </a:cxnLst>
                              <a:rect l="l" t="t" r="r" b="b"/>
                              <a:pathLst>
                                <a:path w="2977" h="2817">
                                  <a:moveTo>
                                    <a:pt x="2921" y="761"/>
                                  </a:moveTo>
                                  <a:cubicBezTo>
                                    <a:pt x="2921" y="761"/>
                                    <a:pt x="3048" y="1523"/>
                                    <a:pt x="2921" y="2031"/>
                                  </a:cubicBezTo>
                                  <a:cubicBezTo>
                                    <a:pt x="2413" y="2665"/>
                                    <a:pt x="1651" y="3046"/>
                                    <a:pt x="889" y="2665"/>
                                  </a:cubicBezTo>
                                  <a:cubicBezTo>
                                    <a:pt x="381" y="2411"/>
                                    <a:pt x="127" y="1777"/>
                                    <a:pt x="0" y="1396"/>
                                  </a:cubicBezTo>
                                  <a:cubicBezTo>
                                    <a:pt x="127" y="761"/>
                                    <a:pt x="762" y="254"/>
                                    <a:pt x="1270" y="0"/>
                                  </a:cubicBezTo>
                                  <a:cubicBezTo>
                                    <a:pt x="1905" y="0"/>
                                    <a:pt x="2413" y="381"/>
                                    <a:pt x="2921" y="761"/>
                                  </a:cubicBezTo>
                                </a:path>
                              </a:pathLst>
                            </a:custGeom>
                            <a:solidFill>
                              <a:srgbClr val="000000"/>
                            </a:solidFill>
                            <a:ln w="12688" cap="flat">
                              <a:noFill/>
                              <a:prstDash val="solid"/>
                              <a:miter/>
                            </a:ln>
                          </wps:spPr>
                          <wps:bodyPr/>
                        </wps:wsp>
                        <wps:wsp>
                          <wps:cNvPr id="1129783873" name="Freeform: Shape 1129783873"/>
                          <wps:cNvSpPr/>
                          <wps:spPr>
                            <a:xfrm>
                              <a:off x="5728225" y="167483"/>
                              <a:ext cx="2723" cy="2757"/>
                            </a:xfrm>
                            <a:custGeom>
                              <a:avLst/>
                              <a:gdLst>
                                <a:gd name="csX0" fmla="*/ 2667 w 2723"/>
                                <a:gd name="csY0" fmla="*/ 414 h 2757"/>
                                <a:gd name="csX1" fmla="*/ 2667 w 2723"/>
                                <a:gd name="csY1" fmla="*/ 1937 h 2757"/>
                                <a:gd name="csX2" fmla="*/ 1016 w 2723"/>
                                <a:gd name="csY2" fmla="*/ 2699 h 2757"/>
                                <a:gd name="csX3" fmla="*/ 0 w 2723"/>
                                <a:gd name="csY3" fmla="*/ 1811 h 2757"/>
                                <a:gd name="csX4" fmla="*/ 1016 w 2723"/>
                                <a:gd name="csY4" fmla="*/ 34 h 2757"/>
                                <a:gd name="csX5" fmla="*/ 2540 w 2723"/>
                                <a:gd name="csY5" fmla="*/ 414 h 2757"/>
                              </a:gdLst>
                              <a:ahLst/>
                              <a:cxnLst>
                                <a:cxn ang="0">
                                  <a:pos x="csX0" y="csY0"/>
                                </a:cxn>
                                <a:cxn ang="0">
                                  <a:pos x="csX1" y="csY1"/>
                                </a:cxn>
                                <a:cxn ang="0">
                                  <a:pos x="csX2" y="csY2"/>
                                </a:cxn>
                                <a:cxn ang="0">
                                  <a:pos x="csX3" y="csY3"/>
                                </a:cxn>
                                <a:cxn ang="0">
                                  <a:pos x="csX4" y="csY4"/>
                                </a:cxn>
                                <a:cxn ang="0">
                                  <a:pos x="csX5" y="csY5"/>
                                </a:cxn>
                              </a:cxnLst>
                              <a:rect l="l" t="t" r="r" b="b"/>
                              <a:pathLst>
                                <a:path w="2723" h="2757">
                                  <a:moveTo>
                                    <a:pt x="2667" y="414"/>
                                  </a:moveTo>
                                  <a:cubicBezTo>
                                    <a:pt x="2667" y="414"/>
                                    <a:pt x="2794" y="1557"/>
                                    <a:pt x="2667" y="1937"/>
                                  </a:cubicBezTo>
                                  <a:cubicBezTo>
                                    <a:pt x="2286" y="2318"/>
                                    <a:pt x="1778" y="2953"/>
                                    <a:pt x="1016" y="2699"/>
                                  </a:cubicBezTo>
                                  <a:cubicBezTo>
                                    <a:pt x="635" y="2318"/>
                                    <a:pt x="127" y="2318"/>
                                    <a:pt x="0" y="1811"/>
                                  </a:cubicBezTo>
                                  <a:cubicBezTo>
                                    <a:pt x="0" y="1049"/>
                                    <a:pt x="254" y="288"/>
                                    <a:pt x="1016" y="34"/>
                                  </a:cubicBezTo>
                                  <a:cubicBezTo>
                                    <a:pt x="1651" y="-93"/>
                                    <a:pt x="2032" y="161"/>
                                    <a:pt x="2540" y="414"/>
                                  </a:cubicBezTo>
                                </a:path>
                              </a:pathLst>
                            </a:custGeom>
                            <a:solidFill>
                              <a:srgbClr val="000000"/>
                            </a:solidFill>
                            <a:ln w="12688" cap="flat">
                              <a:noFill/>
                              <a:prstDash val="solid"/>
                              <a:miter/>
                            </a:ln>
                          </wps:spPr>
                          <wps:bodyPr/>
                        </wps:wsp>
                        <wps:wsp>
                          <wps:cNvPr id="298055872" name="Freeform: Shape 298055872"/>
                          <wps:cNvSpPr/>
                          <wps:spPr>
                            <a:xfrm>
                              <a:off x="5722637" y="168151"/>
                              <a:ext cx="2667" cy="3096"/>
                            </a:xfrm>
                            <a:custGeom>
                              <a:avLst/>
                              <a:gdLst>
                                <a:gd name="csX0" fmla="*/ 2667 w 2667"/>
                                <a:gd name="csY0" fmla="*/ 888 h 3096"/>
                                <a:gd name="csX1" fmla="*/ 1778 w 2667"/>
                                <a:gd name="csY1" fmla="*/ 3046 h 3096"/>
                                <a:gd name="csX2" fmla="*/ 0 w 2667"/>
                                <a:gd name="csY2" fmla="*/ 1904 h 3096"/>
                                <a:gd name="csX3" fmla="*/ 1143 w 2667"/>
                                <a:gd name="csY3" fmla="*/ 0 h 3096"/>
                                <a:gd name="csX4" fmla="*/ 2667 w 2667"/>
                                <a:gd name="csY4" fmla="*/ 888 h 3096"/>
                              </a:gdLst>
                              <a:ahLst/>
                              <a:cxnLst>
                                <a:cxn ang="0">
                                  <a:pos x="csX0" y="csY0"/>
                                </a:cxn>
                                <a:cxn ang="0">
                                  <a:pos x="csX1" y="csY1"/>
                                </a:cxn>
                                <a:cxn ang="0">
                                  <a:pos x="csX2" y="csY2"/>
                                </a:cxn>
                                <a:cxn ang="0">
                                  <a:pos x="csX3" y="csY3"/>
                                </a:cxn>
                                <a:cxn ang="0">
                                  <a:pos x="csX4" y="csY4"/>
                                </a:cxn>
                              </a:cxnLst>
                              <a:rect l="l" t="t" r="r" b="b"/>
                              <a:pathLst>
                                <a:path w="2667" h="3096">
                                  <a:moveTo>
                                    <a:pt x="2667" y="888"/>
                                  </a:moveTo>
                                  <a:cubicBezTo>
                                    <a:pt x="2667" y="1777"/>
                                    <a:pt x="2667" y="2792"/>
                                    <a:pt x="1778" y="3046"/>
                                  </a:cubicBezTo>
                                  <a:cubicBezTo>
                                    <a:pt x="889" y="3300"/>
                                    <a:pt x="254" y="2538"/>
                                    <a:pt x="0" y="1904"/>
                                  </a:cubicBezTo>
                                  <a:cubicBezTo>
                                    <a:pt x="0" y="1142"/>
                                    <a:pt x="381" y="381"/>
                                    <a:pt x="1143" y="0"/>
                                  </a:cubicBezTo>
                                  <a:cubicBezTo>
                                    <a:pt x="1778" y="0"/>
                                    <a:pt x="2286" y="381"/>
                                    <a:pt x="2667" y="888"/>
                                  </a:cubicBezTo>
                                </a:path>
                              </a:pathLst>
                            </a:custGeom>
                            <a:solidFill>
                              <a:srgbClr val="000000"/>
                            </a:solidFill>
                            <a:ln w="12688" cap="flat">
                              <a:noFill/>
                              <a:prstDash val="solid"/>
                              <a:miter/>
                            </a:ln>
                          </wps:spPr>
                          <wps:bodyPr/>
                        </wps:wsp>
                        <wps:wsp>
                          <wps:cNvPr id="2109922012" name="Freeform: Shape 2109922012"/>
                          <wps:cNvSpPr/>
                          <wps:spPr>
                            <a:xfrm>
                              <a:off x="5542501" y="168315"/>
                              <a:ext cx="2784" cy="2779"/>
                            </a:xfrm>
                            <a:custGeom>
                              <a:avLst/>
                              <a:gdLst>
                                <a:gd name="csX0" fmla="*/ 2734 w 2784"/>
                                <a:gd name="csY0" fmla="*/ 1105 h 2779"/>
                                <a:gd name="csX1" fmla="*/ 1718 w 2784"/>
                                <a:gd name="csY1" fmla="*/ 2755 h 2779"/>
                                <a:gd name="csX2" fmla="*/ 194 w 2784"/>
                                <a:gd name="csY2" fmla="*/ 1867 h 2779"/>
                                <a:gd name="csX3" fmla="*/ 448 w 2784"/>
                                <a:gd name="csY3" fmla="*/ 344 h 2779"/>
                                <a:gd name="csX4" fmla="*/ 2734 w 2784"/>
                                <a:gd name="csY4" fmla="*/ 978 h 2779"/>
                              </a:gdLst>
                              <a:ahLst/>
                              <a:cxnLst>
                                <a:cxn ang="0">
                                  <a:pos x="csX0" y="csY0"/>
                                </a:cxn>
                                <a:cxn ang="0">
                                  <a:pos x="csX1" y="csY1"/>
                                </a:cxn>
                                <a:cxn ang="0">
                                  <a:pos x="csX2" y="csY2"/>
                                </a:cxn>
                                <a:cxn ang="0">
                                  <a:pos x="csX3" y="csY3"/>
                                </a:cxn>
                                <a:cxn ang="0">
                                  <a:pos x="csX4" y="csY4"/>
                                </a:cxn>
                              </a:cxnLst>
                              <a:rect l="l" t="t" r="r" b="b"/>
                              <a:pathLst>
                                <a:path w="2784" h="2779">
                                  <a:moveTo>
                                    <a:pt x="2734" y="1105"/>
                                  </a:moveTo>
                                  <a:cubicBezTo>
                                    <a:pt x="2988" y="1867"/>
                                    <a:pt x="2226" y="2374"/>
                                    <a:pt x="1718" y="2755"/>
                                  </a:cubicBezTo>
                                  <a:cubicBezTo>
                                    <a:pt x="1210" y="2882"/>
                                    <a:pt x="448" y="2501"/>
                                    <a:pt x="194" y="1867"/>
                                  </a:cubicBezTo>
                                  <a:cubicBezTo>
                                    <a:pt x="-314" y="1359"/>
                                    <a:pt x="321" y="851"/>
                                    <a:pt x="448" y="344"/>
                                  </a:cubicBezTo>
                                  <a:cubicBezTo>
                                    <a:pt x="1210" y="-418"/>
                                    <a:pt x="2353" y="217"/>
                                    <a:pt x="2734" y="978"/>
                                  </a:cubicBezTo>
                                </a:path>
                              </a:pathLst>
                            </a:custGeom>
                            <a:solidFill>
                              <a:srgbClr val="000000"/>
                            </a:solidFill>
                            <a:ln w="12688" cap="flat">
                              <a:noFill/>
                              <a:prstDash val="solid"/>
                              <a:miter/>
                            </a:ln>
                          </wps:spPr>
                          <wps:bodyPr/>
                        </wps:wsp>
                        <wps:wsp>
                          <wps:cNvPr id="753897263" name="Freeform: Shape 753897263"/>
                          <wps:cNvSpPr/>
                          <wps:spPr>
                            <a:xfrm>
                              <a:off x="5537974" y="168608"/>
                              <a:ext cx="2562" cy="2656"/>
                            </a:xfrm>
                            <a:custGeom>
                              <a:avLst/>
                              <a:gdLst>
                                <a:gd name="csX0" fmla="*/ 2562 w 2562"/>
                                <a:gd name="csY0" fmla="*/ 1066 h 2656"/>
                                <a:gd name="csX1" fmla="*/ 1673 w 2562"/>
                                <a:gd name="csY1" fmla="*/ 2589 h 2656"/>
                                <a:gd name="csX2" fmla="*/ 149 w 2562"/>
                                <a:gd name="csY2" fmla="*/ 1827 h 2656"/>
                                <a:gd name="csX3" fmla="*/ 911 w 2562"/>
                                <a:gd name="csY3" fmla="*/ 50 h 2656"/>
                                <a:gd name="csX4" fmla="*/ 2562 w 2562"/>
                                <a:gd name="csY4" fmla="*/ 1066 h 2656"/>
                              </a:gdLst>
                              <a:ahLst/>
                              <a:cxnLst>
                                <a:cxn ang="0">
                                  <a:pos x="csX0" y="csY0"/>
                                </a:cxn>
                                <a:cxn ang="0">
                                  <a:pos x="csX1" y="csY1"/>
                                </a:cxn>
                                <a:cxn ang="0">
                                  <a:pos x="csX2" y="csY2"/>
                                </a:cxn>
                                <a:cxn ang="0">
                                  <a:pos x="csX3" y="csY3"/>
                                </a:cxn>
                                <a:cxn ang="0">
                                  <a:pos x="csX4" y="csY4"/>
                                </a:cxn>
                              </a:cxnLst>
                              <a:rect l="l" t="t" r="r" b="b"/>
                              <a:pathLst>
                                <a:path w="2562" h="2656">
                                  <a:moveTo>
                                    <a:pt x="2562" y="1066"/>
                                  </a:moveTo>
                                  <a:cubicBezTo>
                                    <a:pt x="2562" y="1066"/>
                                    <a:pt x="2308" y="2335"/>
                                    <a:pt x="1673" y="2589"/>
                                  </a:cubicBezTo>
                                  <a:cubicBezTo>
                                    <a:pt x="1038" y="2843"/>
                                    <a:pt x="404" y="2335"/>
                                    <a:pt x="149" y="1827"/>
                                  </a:cubicBezTo>
                                  <a:cubicBezTo>
                                    <a:pt x="-232" y="1066"/>
                                    <a:pt x="149" y="304"/>
                                    <a:pt x="911" y="50"/>
                                  </a:cubicBezTo>
                                  <a:cubicBezTo>
                                    <a:pt x="1800" y="-203"/>
                                    <a:pt x="2308" y="558"/>
                                    <a:pt x="2562" y="1066"/>
                                  </a:cubicBezTo>
                                </a:path>
                              </a:pathLst>
                            </a:custGeom>
                            <a:solidFill>
                              <a:srgbClr val="000000"/>
                            </a:solidFill>
                            <a:ln w="12688" cap="flat">
                              <a:noFill/>
                              <a:prstDash val="solid"/>
                              <a:miter/>
                            </a:ln>
                          </wps:spPr>
                          <wps:bodyPr/>
                        </wps:wsp>
                        <wps:wsp>
                          <wps:cNvPr id="68050946" name="Freeform: Shape 68050946"/>
                          <wps:cNvSpPr/>
                          <wps:spPr>
                            <a:xfrm>
                              <a:off x="5704727" y="168989"/>
                              <a:ext cx="3433" cy="10965"/>
                            </a:xfrm>
                            <a:custGeom>
                              <a:avLst/>
                              <a:gdLst>
                                <a:gd name="csX0" fmla="*/ 1910 w 3433"/>
                                <a:gd name="csY0" fmla="*/ 939 h 10965"/>
                                <a:gd name="csX1" fmla="*/ 3434 w 3433"/>
                                <a:gd name="csY1" fmla="*/ 6523 h 10965"/>
                                <a:gd name="csX2" fmla="*/ 2545 w 3433"/>
                                <a:gd name="csY2" fmla="*/ 10965 h 10965"/>
                                <a:gd name="csX3" fmla="*/ 640 w 3433"/>
                                <a:gd name="csY3" fmla="*/ 8554 h 10965"/>
                                <a:gd name="csX4" fmla="*/ 894 w 3433"/>
                                <a:gd name="csY4" fmla="*/ 51 h 10965"/>
                                <a:gd name="csX5" fmla="*/ 1783 w 3433"/>
                                <a:gd name="csY5" fmla="*/ 939 h 10965"/>
                              </a:gdLst>
                              <a:ahLst/>
                              <a:cxnLst>
                                <a:cxn ang="0">
                                  <a:pos x="csX0" y="csY0"/>
                                </a:cxn>
                                <a:cxn ang="0">
                                  <a:pos x="csX1" y="csY1"/>
                                </a:cxn>
                                <a:cxn ang="0">
                                  <a:pos x="csX2" y="csY2"/>
                                </a:cxn>
                                <a:cxn ang="0">
                                  <a:pos x="csX3" y="csY3"/>
                                </a:cxn>
                                <a:cxn ang="0">
                                  <a:pos x="csX4" y="csY4"/>
                                </a:cxn>
                                <a:cxn ang="0">
                                  <a:pos x="csX5" y="csY5"/>
                                </a:cxn>
                              </a:cxnLst>
                              <a:rect l="l" t="t" r="r" b="b"/>
                              <a:pathLst>
                                <a:path w="3433" h="10965">
                                  <a:moveTo>
                                    <a:pt x="1910" y="939"/>
                                  </a:moveTo>
                                  <a:cubicBezTo>
                                    <a:pt x="2672" y="2589"/>
                                    <a:pt x="3307" y="4493"/>
                                    <a:pt x="3434" y="6523"/>
                                  </a:cubicBezTo>
                                  <a:cubicBezTo>
                                    <a:pt x="3179" y="8046"/>
                                    <a:pt x="3687" y="9950"/>
                                    <a:pt x="2545" y="10965"/>
                                  </a:cubicBezTo>
                                  <a:cubicBezTo>
                                    <a:pt x="1529" y="10585"/>
                                    <a:pt x="1402" y="9315"/>
                                    <a:pt x="640" y="8554"/>
                                  </a:cubicBezTo>
                                  <a:cubicBezTo>
                                    <a:pt x="-757" y="5889"/>
                                    <a:pt x="513" y="2716"/>
                                    <a:pt x="894" y="51"/>
                                  </a:cubicBezTo>
                                  <a:cubicBezTo>
                                    <a:pt x="1529" y="-203"/>
                                    <a:pt x="1529" y="558"/>
                                    <a:pt x="1783" y="939"/>
                                  </a:cubicBezTo>
                                </a:path>
                              </a:pathLst>
                            </a:custGeom>
                            <a:solidFill>
                              <a:srgbClr val="000000"/>
                            </a:solidFill>
                            <a:ln w="12688" cap="flat">
                              <a:noFill/>
                              <a:prstDash val="solid"/>
                              <a:miter/>
                            </a:ln>
                          </wps:spPr>
                          <wps:bodyPr/>
                        </wps:wsp>
                        <wps:wsp>
                          <wps:cNvPr id="1804537121" name="Freeform: Shape 1804537121"/>
                          <wps:cNvSpPr/>
                          <wps:spPr>
                            <a:xfrm>
                              <a:off x="5534060" y="169928"/>
                              <a:ext cx="2970" cy="2969"/>
                            </a:xfrm>
                            <a:custGeom>
                              <a:avLst/>
                              <a:gdLst>
                                <a:gd name="csX0" fmla="*/ 2920 w 2970"/>
                                <a:gd name="csY0" fmla="*/ 1015 h 2969"/>
                                <a:gd name="csX1" fmla="*/ 1905 w 2970"/>
                                <a:gd name="csY1" fmla="*/ 2919 h 2969"/>
                                <a:gd name="csX2" fmla="*/ 0 w 2970"/>
                                <a:gd name="csY2" fmla="*/ 1904 h 2969"/>
                                <a:gd name="csX3" fmla="*/ 1016 w 2970"/>
                                <a:gd name="csY3" fmla="*/ 0 h 2969"/>
                                <a:gd name="csX4" fmla="*/ 2920 w 2970"/>
                                <a:gd name="csY4" fmla="*/ 1015 h 2969"/>
                              </a:gdLst>
                              <a:ahLst/>
                              <a:cxnLst>
                                <a:cxn ang="0">
                                  <a:pos x="csX0" y="csY0"/>
                                </a:cxn>
                                <a:cxn ang="0">
                                  <a:pos x="csX1" y="csY1"/>
                                </a:cxn>
                                <a:cxn ang="0">
                                  <a:pos x="csX2" y="csY2"/>
                                </a:cxn>
                                <a:cxn ang="0">
                                  <a:pos x="csX3" y="csY3"/>
                                </a:cxn>
                                <a:cxn ang="0">
                                  <a:pos x="csX4" y="csY4"/>
                                </a:cxn>
                              </a:cxnLst>
                              <a:rect l="l" t="t" r="r" b="b"/>
                              <a:pathLst>
                                <a:path w="2970" h="2969">
                                  <a:moveTo>
                                    <a:pt x="2920" y="1015"/>
                                  </a:moveTo>
                                  <a:cubicBezTo>
                                    <a:pt x="3175" y="1904"/>
                                    <a:pt x="2412" y="2411"/>
                                    <a:pt x="1905" y="2919"/>
                                  </a:cubicBezTo>
                                  <a:cubicBezTo>
                                    <a:pt x="1016" y="3173"/>
                                    <a:pt x="381" y="2411"/>
                                    <a:pt x="0" y="1904"/>
                                  </a:cubicBezTo>
                                  <a:cubicBezTo>
                                    <a:pt x="0" y="1142"/>
                                    <a:pt x="381" y="381"/>
                                    <a:pt x="1016" y="0"/>
                                  </a:cubicBezTo>
                                  <a:cubicBezTo>
                                    <a:pt x="1778" y="0"/>
                                    <a:pt x="2540" y="254"/>
                                    <a:pt x="2920" y="1015"/>
                                  </a:cubicBezTo>
                                </a:path>
                              </a:pathLst>
                            </a:custGeom>
                            <a:solidFill>
                              <a:srgbClr val="000000"/>
                            </a:solidFill>
                            <a:ln w="12688" cap="flat">
                              <a:noFill/>
                              <a:prstDash val="solid"/>
                              <a:miter/>
                            </a:ln>
                          </wps:spPr>
                          <wps:bodyPr/>
                        </wps:wsp>
                        <wps:wsp>
                          <wps:cNvPr id="1934080792" name="Freeform: Shape 1934080792"/>
                          <wps:cNvSpPr/>
                          <wps:spPr>
                            <a:xfrm>
                              <a:off x="5715526" y="170154"/>
                              <a:ext cx="4119" cy="10815"/>
                            </a:xfrm>
                            <a:custGeom>
                              <a:avLst/>
                              <a:gdLst>
                                <a:gd name="csX0" fmla="*/ 3302 w 4119"/>
                                <a:gd name="csY0" fmla="*/ 2947 h 10815"/>
                                <a:gd name="csX1" fmla="*/ 3683 w 4119"/>
                                <a:gd name="csY1" fmla="*/ 10435 h 10815"/>
                                <a:gd name="csX2" fmla="*/ 3175 w 4119"/>
                                <a:gd name="csY2" fmla="*/ 10815 h 10815"/>
                                <a:gd name="csX3" fmla="*/ 0 w 4119"/>
                                <a:gd name="csY3" fmla="*/ 4597 h 10815"/>
                                <a:gd name="csX4" fmla="*/ 889 w 4119"/>
                                <a:gd name="csY4" fmla="*/ 155 h 10815"/>
                                <a:gd name="csX5" fmla="*/ 2032 w 4119"/>
                                <a:gd name="csY5" fmla="*/ 662 h 10815"/>
                                <a:gd name="csX6" fmla="*/ 3302 w 4119"/>
                                <a:gd name="csY6" fmla="*/ 2947 h 1081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119" h="10815">
                                  <a:moveTo>
                                    <a:pt x="3302" y="2947"/>
                                  </a:moveTo>
                                  <a:cubicBezTo>
                                    <a:pt x="4318" y="5231"/>
                                    <a:pt x="4318" y="7896"/>
                                    <a:pt x="3683" y="10435"/>
                                  </a:cubicBezTo>
                                  <a:lnTo>
                                    <a:pt x="3175" y="10815"/>
                                  </a:lnTo>
                                  <a:cubicBezTo>
                                    <a:pt x="2032" y="8658"/>
                                    <a:pt x="508" y="6754"/>
                                    <a:pt x="0" y="4597"/>
                                  </a:cubicBezTo>
                                  <a:cubicBezTo>
                                    <a:pt x="0" y="2947"/>
                                    <a:pt x="254" y="1551"/>
                                    <a:pt x="889" y="155"/>
                                  </a:cubicBezTo>
                                  <a:cubicBezTo>
                                    <a:pt x="1397" y="-226"/>
                                    <a:pt x="1778" y="155"/>
                                    <a:pt x="2032" y="662"/>
                                  </a:cubicBezTo>
                                  <a:cubicBezTo>
                                    <a:pt x="2032" y="1551"/>
                                    <a:pt x="2540" y="2566"/>
                                    <a:pt x="3302" y="2947"/>
                                  </a:cubicBezTo>
                                </a:path>
                              </a:pathLst>
                            </a:custGeom>
                            <a:solidFill>
                              <a:srgbClr val="000000"/>
                            </a:solidFill>
                            <a:ln w="12688" cap="flat">
                              <a:noFill/>
                              <a:prstDash val="solid"/>
                              <a:miter/>
                            </a:ln>
                          </wps:spPr>
                          <wps:bodyPr/>
                        </wps:wsp>
                        <wps:wsp>
                          <wps:cNvPr id="256163816" name="Freeform: Shape 256163816"/>
                          <wps:cNvSpPr/>
                          <wps:spPr>
                            <a:xfrm>
                              <a:off x="5725491" y="170650"/>
                              <a:ext cx="2987" cy="2999"/>
                            </a:xfrm>
                            <a:custGeom>
                              <a:avLst/>
                              <a:gdLst>
                                <a:gd name="csX0" fmla="*/ 2988 w 2987"/>
                                <a:gd name="csY0" fmla="*/ 1054 h 2999"/>
                                <a:gd name="csX1" fmla="*/ 1845 w 2987"/>
                                <a:gd name="csY1" fmla="*/ 2958 h 2999"/>
                                <a:gd name="csX2" fmla="*/ 67 w 2987"/>
                                <a:gd name="csY2" fmla="*/ 2070 h 2999"/>
                                <a:gd name="csX3" fmla="*/ 956 w 2987"/>
                                <a:gd name="csY3" fmla="*/ 166 h 2999"/>
                                <a:gd name="csX4" fmla="*/ 2988 w 2987"/>
                                <a:gd name="csY4" fmla="*/ 1054 h 2999"/>
                              </a:gdLst>
                              <a:ahLst/>
                              <a:cxnLst>
                                <a:cxn ang="0">
                                  <a:pos x="csX0" y="csY0"/>
                                </a:cxn>
                                <a:cxn ang="0">
                                  <a:pos x="csX1" y="csY1"/>
                                </a:cxn>
                                <a:cxn ang="0">
                                  <a:pos x="csX2" y="csY2"/>
                                </a:cxn>
                                <a:cxn ang="0">
                                  <a:pos x="csX3" y="csY3"/>
                                </a:cxn>
                                <a:cxn ang="0">
                                  <a:pos x="csX4" y="csY4"/>
                                </a:cxn>
                              </a:cxnLst>
                              <a:rect l="l" t="t" r="r" b="b"/>
                              <a:pathLst>
                                <a:path w="2987" h="2999">
                                  <a:moveTo>
                                    <a:pt x="2988" y="1054"/>
                                  </a:moveTo>
                                  <a:cubicBezTo>
                                    <a:pt x="2988" y="1816"/>
                                    <a:pt x="2607" y="2704"/>
                                    <a:pt x="1845" y="2958"/>
                                  </a:cubicBezTo>
                                  <a:cubicBezTo>
                                    <a:pt x="1082" y="3085"/>
                                    <a:pt x="321" y="2958"/>
                                    <a:pt x="67" y="2070"/>
                                  </a:cubicBezTo>
                                  <a:cubicBezTo>
                                    <a:pt x="-187" y="1308"/>
                                    <a:pt x="321" y="547"/>
                                    <a:pt x="956" y="166"/>
                                  </a:cubicBezTo>
                                  <a:cubicBezTo>
                                    <a:pt x="1845" y="-342"/>
                                    <a:pt x="2607" y="420"/>
                                    <a:pt x="2988" y="1054"/>
                                  </a:cubicBezTo>
                                </a:path>
                              </a:pathLst>
                            </a:custGeom>
                            <a:solidFill>
                              <a:srgbClr val="000000"/>
                            </a:solidFill>
                            <a:ln w="12688" cap="flat">
                              <a:noFill/>
                              <a:prstDash val="solid"/>
                              <a:miter/>
                            </a:ln>
                          </wps:spPr>
                          <wps:bodyPr/>
                        </wps:wsp>
                        <wps:wsp>
                          <wps:cNvPr id="795807125" name="Freeform: Shape 795807125"/>
                          <wps:cNvSpPr/>
                          <wps:spPr>
                            <a:xfrm>
                              <a:off x="5537629" y="172720"/>
                              <a:ext cx="3034" cy="3089"/>
                            </a:xfrm>
                            <a:custGeom>
                              <a:avLst/>
                              <a:gdLst>
                                <a:gd name="csX0" fmla="*/ 3034 w 3034"/>
                                <a:gd name="csY0" fmla="*/ 1396 h 3089"/>
                                <a:gd name="csX1" fmla="*/ 1891 w 3034"/>
                                <a:gd name="csY1" fmla="*/ 2919 h 3089"/>
                                <a:gd name="csX2" fmla="*/ 240 w 3034"/>
                                <a:gd name="csY2" fmla="*/ 2411 h 3089"/>
                                <a:gd name="csX3" fmla="*/ 240 w 3034"/>
                                <a:gd name="csY3" fmla="*/ 635 h 3089"/>
                                <a:gd name="csX4" fmla="*/ 1510 w 3034"/>
                                <a:gd name="csY4" fmla="*/ 0 h 3089"/>
                                <a:gd name="csX5" fmla="*/ 3034 w 3034"/>
                                <a:gd name="csY5" fmla="*/ 1523 h 3089"/>
                              </a:gdLst>
                              <a:ahLst/>
                              <a:cxnLst>
                                <a:cxn ang="0">
                                  <a:pos x="csX0" y="csY0"/>
                                </a:cxn>
                                <a:cxn ang="0">
                                  <a:pos x="csX1" y="csY1"/>
                                </a:cxn>
                                <a:cxn ang="0">
                                  <a:pos x="csX2" y="csY2"/>
                                </a:cxn>
                                <a:cxn ang="0">
                                  <a:pos x="csX3" y="csY3"/>
                                </a:cxn>
                                <a:cxn ang="0">
                                  <a:pos x="csX4" y="csY4"/>
                                </a:cxn>
                                <a:cxn ang="0">
                                  <a:pos x="csX5" y="csY5"/>
                                </a:cxn>
                              </a:cxnLst>
                              <a:rect l="l" t="t" r="r" b="b"/>
                              <a:pathLst>
                                <a:path w="3034" h="3089">
                                  <a:moveTo>
                                    <a:pt x="3034" y="1396"/>
                                  </a:moveTo>
                                  <a:cubicBezTo>
                                    <a:pt x="3034" y="1396"/>
                                    <a:pt x="2526" y="2665"/>
                                    <a:pt x="1891" y="2919"/>
                                  </a:cubicBezTo>
                                  <a:cubicBezTo>
                                    <a:pt x="1256" y="3427"/>
                                    <a:pt x="748" y="2665"/>
                                    <a:pt x="240" y="2411"/>
                                  </a:cubicBezTo>
                                  <a:cubicBezTo>
                                    <a:pt x="-13" y="1777"/>
                                    <a:pt x="-141" y="1269"/>
                                    <a:pt x="240" y="635"/>
                                  </a:cubicBezTo>
                                  <a:cubicBezTo>
                                    <a:pt x="494" y="127"/>
                                    <a:pt x="1002" y="127"/>
                                    <a:pt x="1510" y="0"/>
                                  </a:cubicBezTo>
                                  <a:cubicBezTo>
                                    <a:pt x="2145" y="381"/>
                                    <a:pt x="2907" y="761"/>
                                    <a:pt x="3034" y="1523"/>
                                  </a:cubicBezTo>
                                </a:path>
                              </a:pathLst>
                            </a:custGeom>
                            <a:solidFill>
                              <a:srgbClr val="000000"/>
                            </a:solidFill>
                            <a:ln w="12688" cap="flat">
                              <a:noFill/>
                              <a:prstDash val="solid"/>
                              <a:miter/>
                            </a:ln>
                          </wps:spPr>
                          <wps:bodyPr/>
                        </wps:wsp>
                        <wps:wsp>
                          <wps:cNvPr id="1176915517" name="Freeform: Shape 1176915517"/>
                          <wps:cNvSpPr/>
                          <wps:spPr>
                            <a:xfrm>
                              <a:off x="5541401" y="172536"/>
                              <a:ext cx="2741" cy="2779"/>
                            </a:xfrm>
                            <a:custGeom>
                              <a:avLst/>
                              <a:gdLst>
                                <a:gd name="csX0" fmla="*/ 2691 w 2741"/>
                                <a:gd name="csY0" fmla="*/ 1199 h 2779"/>
                                <a:gd name="csX1" fmla="*/ 1802 w 2741"/>
                                <a:gd name="csY1" fmla="*/ 2722 h 2779"/>
                                <a:gd name="csX2" fmla="*/ 24 w 2741"/>
                                <a:gd name="csY2" fmla="*/ 1834 h 2779"/>
                                <a:gd name="csX3" fmla="*/ 913 w 2741"/>
                                <a:gd name="csY3" fmla="*/ 57 h 2779"/>
                                <a:gd name="csX4" fmla="*/ 2691 w 2741"/>
                                <a:gd name="csY4" fmla="*/ 1199 h 2779"/>
                              </a:gdLst>
                              <a:ahLst/>
                              <a:cxnLst>
                                <a:cxn ang="0">
                                  <a:pos x="csX0" y="csY0"/>
                                </a:cxn>
                                <a:cxn ang="0">
                                  <a:pos x="csX1" y="csY1"/>
                                </a:cxn>
                                <a:cxn ang="0">
                                  <a:pos x="csX2" y="csY2"/>
                                </a:cxn>
                                <a:cxn ang="0">
                                  <a:pos x="csX3" y="csY3"/>
                                </a:cxn>
                                <a:cxn ang="0">
                                  <a:pos x="csX4" y="csY4"/>
                                </a:cxn>
                              </a:cxnLst>
                              <a:rect l="l" t="t" r="r" b="b"/>
                              <a:pathLst>
                                <a:path w="2741" h="2779">
                                  <a:moveTo>
                                    <a:pt x="2691" y="1199"/>
                                  </a:moveTo>
                                  <a:cubicBezTo>
                                    <a:pt x="2945" y="1961"/>
                                    <a:pt x="2183" y="2341"/>
                                    <a:pt x="1802" y="2722"/>
                                  </a:cubicBezTo>
                                  <a:cubicBezTo>
                                    <a:pt x="913" y="2976"/>
                                    <a:pt x="405" y="2341"/>
                                    <a:pt x="24" y="1834"/>
                                  </a:cubicBezTo>
                                  <a:cubicBezTo>
                                    <a:pt x="-103" y="1072"/>
                                    <a:pt x="278" y="564"/>
                                    <a:pt x="913" y="57"/>
                                  </a:cubicBezTo>
                                  <a:cubicBezTo>
                                    <a:pt x="1802" y="-197"/>
                                    <a:pt x="2310" y="438"/>
                                    <a:pt x="2691" y="1199"/>
                                  </a:cubicBezTo>
                                </a:path>
                              </a:pathLst>
                            </a:custGeom>
                            <a:solidFill>
                              <a:srgbClr val="000000"/>
                            </a:solidFill>
                            <a:ln w="12688" cap="flat">
                              <a:noFill/>
                              <a:prstDash val="solid"/>
                              <a:miter/>
                            </a:ln>
                          </wps:spPr>
                          <wps:bodyPr/>
                        </wps:wsp>
                        <wps:wsp>
                          <wps:cNvPr id="170409559" name="Freeform: Shape 170409559"/>
                          <wps:cNvSpPr/>
                          <wps:spPr>
                            <a:xfrm>
                              <a:off x="5722248" y="173481"/>
                              <a:ext cx="8389" cy="8376"/>
                            </a:xfrm>
                            <a:custGeom>
                              <a:avLst/>
                              <a:gdLst>
                                <a:gd name="csX0" fmla="*/ 8389 w 8389"/>
                                <a:gd name="csY0" fmla="*/ 0 h 8376"/>
                                <a:gd name="csX1" fmla="*/ 6612 w 8389"/>
                                <a:gd name="csY1" fmla="*/ 3046 h 8376"/>
                                <a:gd name="csX2" fmla="*/ 1786 w 8389"/>
                                <a:gd name="csY2" fmla="*/ 7361 h 8376"/>
                                <a:gd name="csX3" fmla="*/ 8 w 8389"/>
                                <a:gd name="csY3" fmla="*/ 8376 h 8376"/>
                                <a:gd name="csX4" fmla="*/ 2040 w 8389"/>
                                <a:gd name="csY4" fmla="*/ 4061 h 8376"/>
                                <a:gd name="csX5" fmla="*/ 8263 w 8389"/>
                                <a:gd name="csY5" fmla="*/ 0 h 8376"/>
                              </a:gdLst>
                              <a:ahLst/>
                              <a:cxnLst>
                                <a:cxn ang="0">
                                  <a:pos x="csX0" y="csY0"/>
                                </a:cxn>
                                <a:cxn ang="0">
                                  <a:pos x="csX1" y="csY1"/>
                                </a:cxn>
                                <a:cxn ang="0">
                                  <a:pos x="csX2" y="csY2"/>
                                </a:cxn>
                                <a:cxn ang="0">
                                  <a:pos x="csX3" y="csY3"/>
                                </a:cxn>
                                <a:cxn ang="0">
                                  <a:pos x="csX4" y="csY4"/>
                                </a:cxn>
                                <a:cxn ang="0">
                                  <a:pos x="csX5" y="csY5"/>
                                </a:cxn>
                              </a:cxnLst>
                              <a:rect l="l" t="t" r="r" b="b"/>
                              <a:pathLst>
                                <a:path w="8389" h="8376">
                                  <a:moveTo>
                                    <a:pt x="8389" y="0"/>
                                  </a:moveTo>
                                  <a:cubicBezTo>
                                    <a:pt x="8389" y="1015"/>
                                    <a:pt x="6738" y="2031"/>
                                    <a:pt x="6612" y="3046"/>
                                  </a:cubicBezTo>
                                  <a:cubicBezTo>
                                    <a:pt x="5723" y="5203"/>
                                    <a:pt x="3945" y="6726"/>
                                    <a:pt x="1786" y="7361"/>
                                  </a:cubicBezTo>
                                  <a:cubicBezTo>
                                    <a:pt x="1278" y="7742"/>
                                    <a:pt x="770" y="8249"/>
                                    <a:pt x="8" y="8376"/>
                                  </a:cubicBezTo>
                                  <a:cubicBezTo>
                                    <a:pt x="-119" y="6853"/>
                                    <a:pt x="1278" y="5457"/>
                                    <a:pt x="2040" y="4061"/>
                                  </a:cubicBezTo>
                                  <a:cubicBezTo>
                                    <a:pt x="3691" y="1904"/>
                                    <a:pt x="5850" y="635"/>
                                    <a:pt x="8263" y="0"/>
                                  </a:cubicBezTo>
                                </a:path>
                              </a:pathLst>
                            </a:custGeom>
                            <a:solidFill>
                              <a:srgbClr val="000000"/>
                            </a:solidFill>
                            <a:ln w="12688" cap="flat">
                              <a:noFill/>
                              <a:prstDash val="solid"/>
                              <a:miter/>
                            </a:ln>
                          </wps:spPr>
                          <wps:bodyPr/>
                        </wps:wsp>
                        <wps:wsp>
                          <wps:cNvPr id="1820970065" name="Freeform: Shape 1820970065"/>
                          <wps:cNvSpPr/>
                          <wps:spPr>
                            <a:xfrm>
                              <a:off x="5533679" y="173932"/>
                              <a:ext cx="8635" cy="7290"/>
                            </a:xfrm>
                            <a:custGeom>
                              <a:avLst/>
                              <a:gdLst>
                                <a:gd name="csX0" fmla="*/ 5460 w 8635"/>
                                <a:gd name="csY0" fmla="*/ 2849 h 7290"/>
                                <a:gd name="csX1" fmla="*/ 8635 w 8635"/>
                                <a:gd name="csY1" fmla="*/ 6529 h 7290"/>
                                <a:gd name="csX2" fmla="*/ 8127 w 8635"/>
                                <a:gd name="csY2" fmla="*/ 7291 h 7290"/>
                                <a:gd name="csX3" fmla="*/ 0 w 8635"/>
                                <a:gd name="csY3" fmla="*/ 437 h 7290"/>
                                <a:gd name="csX4" fmla="*/ 1778 w 8635"/>
                                <a:gd name="csY4" fmla="*/ 184 h 7290"/>
                                <a:gd name="csX5" fmla="*/ 5587 w 8635"/>
                                <a:gd name="csY5" fmla="*/ 2849 h 7290"/>
                              </a:gdLst>
                              <a:ahLst/>
                              <a:cxnLst>
                                <a:cxn ang="0">
                                  <a:pos x="csX0" y="csY0"/>
                                </a:cxn>
                                <a:cxn ang="0">
                                  <a:pos x="csX1" y="csY1"/>
                                </a:cxn>
                                <a:cxn ang="0">
                                  <a:pos x="csX2" y="csY2"/>
                                </a:cxn>
                                <a:cxn ang="0">
                                  <a:pos x="csX3" y="csY3"/>
                                </a:cxn>
                                <a:cxn ang="0">
                                  <a:pos x="csX4" y="csY4"/>
                                </a:cxn>
                                <a:cxn ang="0">
                                  <a:pos x="csX5" y="csY5"/>
                                </a:cxn>
                              </a:cxnLst>
                              <a:rect l="l" t="t" r="r" b="b"/>
                              <a:pathLst>
                                <a:path w="8635" h="7290">
                                  <a:moveTo>
                                    <a:pt x="5460" y="2849"/>
                                  </a:moveTo>
                                  <a:cubicBezTo>
                                    <a:pt x="6603" y="4118"/>
                                    <a:pt x="7238" y="5387"/>
                                    <a:pt x="8635" y="6529"/>
                                  </a:cubicBezTo>
                                  <a:cubicBezTo>
                                    <a:pt x="8635" y="6783"/>
                                    <a:pt x="8508" y="7291"/>
                                    <a:pt x="8127" y="7291"/>
                                  </a:cubicBezTo>
                                  <a:cubicBezTo>
                                    <a:pt x="4318" y="7037"/>
                                    <a:pt x="1778" y="3229"/>
                                    <a:pt x="0" y="437"/>
                                  </a:cubicBezTo>
                                  <a:cubicBezTo>
                                    <a:pt x="254" y="-451"/>
                                    <a:pt x="1270" y="310"/>
                                    <a:pt x="1778" y="184"/>
                                  </a:cubicBezTo>
                                  <a:cubicBezTo>
                                    <a:pt x="3048" y="1199"/>
                                    <a:pt x="4571" y="1453"/>
                                    <a:pt x="5587" y="2849"/>
                                  </a:cubicBezTo>
                                </a:path>
                              </a:pathLst>
                            </a:custGeom>
                            <a:solidFill>
                              <a:srgbClr val="000000"/>
                            </a:solidFill>
                            <a:ln w="12688" cap="flat">
                              <a:noFill/>
                              <a:prstDash val="solid"/>
                              <a:miter/>
                            </a:ln>
                          </wps:spPr>
                          <wps:bodyPr/>
                        </wps:wsp>
                        <wps:wsp>
                          <wps:cNvPr id="2132347040" name="Freeform: Shape 2132347040"/>
                          <wps:cNvSpPr/>
                          <wps:spPr>
                            <a:xfrm>
                              <a:off x="5724161" y="177923"/>
                              <a:ext cx="7492" cy="9164"/>
                            </a:xfrm>
                            <a:custGeom>
                              <a:avLst/>
                              <a:gdLst>
                                <a:gd name="csX0" fmla="*/ 7492 w 7492"/>
                                <a:gd name="csY0" fmla="*/ 0 h 9164"/>
                                <a:gd name="csX1" fmla="*/ 2667 w 7492"/>
                                <a:gd name="csY1" fmla="*/ 8376 h 9164"/>
                                <a:gd name="csX2" fmla="*/ 0 w 7492"/>
                                <a:gd name="csY2" fmla="*/ 9011 h 9164"/>
                                <a:gd name="csX3" fmla="*/ 6730 w 7492"/>
                                <a:gd name="csY3" fmla="*/ 0 h 9164"/>
                                <a:gd name="csX4" fmla="*/ 7365 w 7492"/>
                                <a:gd name="csY4" fmla="*/ 0 h 9164"/>
                              </a:gdLst>
                              <a:ahLst/>
                              <a:cxnLst>
                                <a:cxn ang="0">
                                  <a:pos x="csX0" y="csY0"/>
                                </a:cxn>
                                <a:cxn ang="0">
                                  <a:pos x="csX1" y="csY1"/>
                                </a:cxn>
                                <a:cxn ang="0">
                                  <a:pos x="csX2" y="csY2"/>
                                </a:cxn>
                                <a:cxn ang="0">
                                  <a:pos x="csX3" y="csY3"/>
                                </a:cxn>
                                <a:cxn ang="0">
                                  <a:pos x="csX4" y="csY4"/>
                                </a:cxn>
                              </a:cxnLst>
                              <a:rect l="l" t="t" r="r" b="b"/>
                              <a:pathLst>
                                <a:path w="7492" h="9164">
                                  <a:moveTo>
                                    <a:pt x="7492" y="0"/>
                                  </a:moveTo>
                                  <a:cubicBezTo>
                                    <a:pt x="7365" y="3300"/>
                                    <a:pt x="5714" y="6726"/>
                                    <a:pt x="2667" y="8376"/>
                                  </a:cubicBezTo>
                                  <a:cubicBezTo>
                                    <a:pt x="1778" y="8630"/>
                                    <a:pt x="889" y="9518"/>
                                    <a:pt x="0" y="9011"/>
                                  </a:cubicBezTo>
                                  <a:cubicBezTo>
                                    <a:pt x="1651" y="5711"/>
                                    <a:pt x="4063" y="2919"/>
                                    <a:pt x="6730" y="0"/>
                                  </a:cubicBezTo>
                                  <a:lnTo>
                                    <a:pt x="7365" y="0"/>
                                  </a:lnTo>
                                  <a:close/>
                                </a:path>
                              </a:pathLst>
                            </a:custGeom>
                            <a:solidFill>
                              <a:srgbClr val="000000"/>
                            </a:solidFill>
                            <a:ln w="12688" cap="flat">
                              <a:noFill/>
                              <a:prstDash val="solid"/>
                              <a:miter/>
                            </a:ln>
                          </wps:spPr>
                          <wps:bodyPr/>
                        </wps:wsp>
                        <wps:wsp>
                          <wps:cNvPr id="1676415801" name="Freeform: Shape 1676415801"/>
                          <wps:cNvSpPr/>
                          <wps:spPr>
                            <a:xfrm>
                              <a:off x="5713875" y="179192"/>
                              <a:ext cx="3104" cy="3172"/>
                            </a:xfrm>
                            <a:custGeom>
                              <a:avLst/>
                              <a:gdLst>
                                <a:gd name="csX0" fmla="*/ 3048 w 3104"/>
                                <a:gd name="csY0" fmla="*/ 888 h 3172"/>
                                <a:gd name="csX1" fmla="*/ 1778 w 3104"/>
                                <a:gd name="csY1" fmla="*/ 3173 h 3172"/>
                                <a:gd name="csX2" fmla="*/ 0 w 3104"/>
                                <a:gd name="csY2" fmla="*/ 1904 h 3172"/>
                                <a:gd name="csX3" fmla="*/ 1016 w 3104"/>
                                <a:gd name="csY3" fmla="*/ 254 h 3172"/>
                                <a:gd name="csX4" fmla="*/ 1905 w 3104"/>
                                <a:gd name="csY4" fmla="*/ 0 h 3172"/>
                                <a:gd name="csX5" fmla="*/ 3048 w 3104"/>
                                <a:gd name="csY5" fmla="*/ 888 h 3172"/>
                              </a:gdLst>
                              <a:ahLst/>
                              <a:cxnLst>
                                <a:cxn ang="0">
                                  <a:pos x="csX0" y="csY0"/>
                                </a:cxn>
                                <a:cxn ang="0">
                                  <a:pos x="csX1" y="csY1"/>
                                </a:cxn>
                                <a:cxn ang="0">
                                  <a:pos x="csX2" y="csY2"/>
                                </a:cxn>
                                <a:cxn ang="0">
                                  <a:pos x="csX3" y="csY3"/>
                                </a:cxn>
                                <a:cxn ang="0">
                                  <a:pos x="csX4" y="csY4"/>
                                </a:cxn>
                                <a:cxn ang="0">
                                  <a:pos x="csX5" y="csY5"/>
                                </a:cxn>
                              </a:cxnLst>
                              <a:rect l="l" t="t" r="r" b="b"/>
                              <a:pathLst>
                                <a:path w="3104" h="3172">
                                  <a:moveTo>
                                    <a:pt x="3048" y="888"/>
                                  </a:moveTo>
                                  <a:cubicBezTo>
                                    <a:pt x="3302" y="2031"/>
                                    <a:pt x="2667" y="2792"/>
                                    <a:pt x="1778" y="3173"/>
                                  </a:cubicBezTo>
                                  <a:cubicBezTo>
                                    <a:pt x="889" y="3173"/>
                                    <a:pt x="381" y="2538"/>
                                    <a:pt x="0" y="1904"/>
                                  </a:cubicBezTo>
                                  <a:cubicBezTo>
                                    <a:pt x="0" y="1142"/>
                                    <a:pt x="381" y="381"/>
                                    <a:pt x="1016" y="254"/>
                                  </a:cubicBezTo>
                                  <a:cubicBezTo>
                                    <a:pt x="1270" y="0"/>
                                    <a:pt x="1651" y="0"/>
                                    <a:pt x="1905" y="0"/>
                                  </a:cubicBezTo>
                                  <a:cubicBezTo>
                                    <a:pt x="2413" y="127"/>
                                    <a:pt x="2667" y="508"/>
                                    <a:pt x="3048" y="888"/>
                                  </a:cubicBezTo>
                                </a:path>
                              </a:pathLst>
                            </a:custGeom>
                            <a:solidFill>
                              <a:srgbClr val="000000"/>
                            </a:solidFill>
                            <a:ln w="12688" cap="flat">
                              <a:noFill/>
                              <a:prstDash val="solid"/>
                              <a:miter/>
                            </a:ln>
                          </wps:spPr>
                          <wps:bodyPr/>
                        </wps:wsp>
                        <wps:wsp>
                          <wps:cNvPr id="1305859694" name="Freeform: Shape 1305859694"/>
                          <wps:cNvSpPr/>
                          <wps:spPr>
                            <a:xfrm>
                              <a:off x="5528599" y="179813"/>
                              <a:ext cx="10540" cy="5048"/>
                            </a:xfrm>
                            <a:custGeom>
                              <a:avLst/>
                              <a:gdLst>
                                <a:gd name="csX0" fmla="*/ 6349 w 10540"/>
                                <a:gd name="csY0" fmla="*/ 1029 h 5048"/>
                                <a:gd name="csX1" fmla="*/ 10540 w 10540"/>
                                <a:gd name="csY1" fmla="*/ 4710 h 5048"/>
                                <a:gd name="csX2" fmla="*/ 7111 w 10540"/>
                                <a:gd name="csY2" fmla="*/ 4710 h 5048"/>
                                <a:gd name="csX3" fmla="*/ 0 w 10540"/>
                                <a:gd name="csY3" fmla="*/ 776 h 5048"/>
                                <a:gd name="csX4" fmla="*/ 1651 w 10540"/>
                                <a:gd name="csY4" fmla="*/ 14 h 5048"/>
                                <a:gd name="csX5" fmla="*/ 6349 w 10540"/>
                                <a:gd name="csY5" fmla="*/ 1029 h 5048"/>
                              </a:gdLst>
                              <a:ahLst/>
                              <a:cxnLst>
                                <a:cxn ang="0">
                                  <a:pos x="csX0" y="csY0"/>
                                </a:cxn>
                                <a:cxn ang="0">
                                  <a:pos x="csX1" y="csY1"/>
                                </a:cxn>
                                <a:cxn ang="0">
                                  <a:pos x="csX2" y="csY2"/>
                                </a:cxn>
                                <a:cxn ang="0">
                                  <a:pos x="csX3" y="csY3"/>
                                </a:cxn>
                                <a:cxn ang="0">
                                  <a:pos x="csX4" y="csY4"/>
                                </a:cxn>
                                <a:cxn ang="0">
                                  <a:pos x="csX5" y="csY5"/>
                                </a:cxn>
                              </a:cxnLst>
                              <a:rect l="l" t="t" r="r" b="b"/>
                              <a:pathLst>
                                <a:path w="10540" h="5048">
                                  <a:moveTo>
                                    <a:pt x="6349" y="1029"/>
                                  </a:moveTo>
                                  <a:cubicBezTo>
                                    <a:pt x="7746" y="2045"/>
                                    <a:pt x="9143" y="3441"/>
                                    <a:pt x="10540" y="4710"/>
                                  </a:cubicBezTo>
                                  <a:cubicBezTo>
                                    <a:pt x="9524" y="5471"/>
                                    <a:pt x="8255" y="4710"/>
                                    <a:pt x="7111" y="4710"/>
                                  </a:cubicBezTo>
                                  <a:cubicBezTo>
                                    <a:pt x="4445" y="3821"/>
                                    <a:pt x="2667" y="1537"/>
                                    <a:pt x="0" y="776"/>
                                  </a:cubicBezTo>
                                  <a:cubicBezTo>
                                    <a:pt x="0" y="-113"/>
                                    <a:pt x="1143" y="268"/>
                                    <a:pt x="1651" y="14"/>
                                  </a:cubicBezTo>
                                  <a:cubicBezTo>
                                    <a:pt x="3302" y="-113"/>
                                    <a:pt x="4699" y="649"/>
                                    <a:pt x="6349" y="1029"/>
                                  </a:cubicBezTo>
                                </a:path>
                              </a:pathLst>
                            </a:custGeom>
                            <a:solidFill>
                              <a:srgbClr val="000000"/>
                            </a:solidFill>
                            <a:ln w="12688" cap="flat">
                              <a:noFill/>
                              <a:prstDash val="solid"/>
                              <a:miter/>
                            </a:ln>
                          </wps:spPr>
                          <wps:bodyPr/>
                        </wps:wsp>
                        <wps:wsp>
                          <wps:cNvPr id="2032235624" name="Freeform: Shape 2032235624"/>
                          <wps:cNvSpPr/>
                          <wps:spPr>
                            <a:xfrm>
                              <a:off x="5518581" y="130400"/>
                              <a:ext cx="106401" cy="99574"/>
                            </a:xfrm>
                            <a:custGeom>
                              <a:avLst/>
                              <a:gdLst>
                                <a:gd name="csX0" fmla="*/ 98656 w 106401"/>
                                <a:gd name="csY0" fmla="*/ 27471 h 99574"/>
                                <a:gd name="csX1" fmla="*/ 87100 w 106401"/>
                                <a:gd name="csY1" fmla="*/ 29755 h 99574"/>
                                <a:gd name="csX2" fmla="*/ 86465 w 106401"/>
                                <a:gd name="csY2" fmla="*/ 31025 h 99574"/>
                                <a:gd name="csX3" fmla="*/ 85576 w 106401"/>
                                <a:gd name="csY3" fmla="*/ 31025 h 99574"/>
                                <a:gd name="csX4" fmla="*/ 84433 w 106401"/>
                                <a:gd name="csY4" fmla="*/ 25694 h 99574"/>
                                <a:gd name="csX5" fmla="*/ 83798 w 106401"/>
                                <a:gd name="csY5" fmla="*/ 23029 h 99574"/>
                                <a:gd name="csX6" fmla="*/ 91544 w 106401"/>
                                <a:gd name="csY6" fmla="*/ 17445 h 99574"/>
                                <a:gd name="csX7" fmla="*/ 87354 w 106401"/>
                                <a:gd name="csY7" fmla="*/ 11226 h 99574"/>
                                <a:gd name="csX8" fmla="*/ 87354 w 106401"/>
                                <a:gd name="csY8" fmla="*/ 10211 h 99574"/>
                                <a:gd name="csX9" fmla="*/ 84052 w 106401"/>
                                <a:gd name="csY9" fmla="*/ 6911 h 99574"/>
                                <a:gd name="csX10" fmla="*/ 84306 w 106401"/>
                                <a:gd name="csY10" fmla="*/ 946 h 99574"/>
                                <a:gd name="csX11" fmla="*/ 83290 w 106401"/>
                                <a:gd name="csY11" fmla="*/ 58 h 99574"/>
                                <a:gd name="csX12" fmla="*/ 79354 w 106401"/>
                                <a:gd name="csY12" fmla="*/ 5642 h 99574"/>
                                <a:gd name="csX13" fmla="*/ 74782 w 106401"/>
                                <a:gd name="csY13" fmla="*/ 2215 h 99574"/>
                                <a:gd name="csX14" fmla="*/ 71226 w 106401"/>
                                <a:gd name="csY14" fmla="*/ 1327 h 99574"/>
                                <a:gd name="csX15" fmla="*/ 71480 w 106401"/>
                                <a:gd name="csY15" fmla="*/ 2469 h 99574"/>
                                <a:gd name="csX16" fmla="*/ 75290 w 106401"/>
                                <a:gd name="csY16" fmla="*/ 10084 h 99574"/>
                                <a:gd name="csX17" fmla="*/ 75544 w 106401"/>
                                <a:gd name="csY17" fmla="*/ 11226 h 99574"/>
                                <a:gd name="csX18" fmla="*/ 74147 w 106401"/>
                                <a:gd name="csY18" fmla="*/ 21506 h 99574"/>
                                <a:gd name="csX19" fmla="*/ 57512 w 106401"/>
                                <a:gd name="csY19" fmla="*/ 44985 h 99574"/>
                                <a:gd name="csX20" fmla="*/ 47226 w 106401"/>
                                <a:gd name="csY20" fmla="*/ 61484 h 99574"/>
                                <a:gd name="csX21" fmla="*/ 46591 w 106401"/>
                                <a:gd name="csY21" fmla="*/ 64656 h 99574"/>
                                <a:gd name="csX22" fmla="*/ 39479 w 106401"/>
                                <a:gd name="csY22" fmla="*/ 60849 h 99574"/>
                                <a:gd name="csX23" fmla="*/ 28558 w 106401"/>
                                <a:gd name="csY23" fmla="*/ 54250 h 99574"/>
                                <a:gd name="csX24" fmla="*/ 29701 w 106401"/>
                                <a:gd name="csY24" fmla="*/ 49427 h 99574"/>
                                <a:gd name="csX25" fmla="*/ 30590 w 106401"/>
                                <a:gd name="csY25" fmla="*/ 39528 h 99574"/>
                                <a:gd name="csX26" fmla="*/ 29955 w 106401"/>
                                <a:gd name="csY26" fmla="*/ 39908 h 99574"/>
                                <a:gd name="csX27" fmla="*/ 27542 w 106401"/>
                                <a:gd name="csY27" fmla="*/ 52727 h 99574"/>
                                <a:gd name="csX28" fmla="*/ 29066 w 106401"/>
                                <a:gd name="csY28" fmla="*/ 56534 h 99574"/>
                                <a:gd name="csX29" fmla="*/ 27288 w 106401"/>
                                <a:gd name="csY29" fmla="*/ 56153 h 99574"/>
                                <a:gd name="csX30" fmla="*/ 22082 w 106401"/>
                                <a:gd name="csY30" fmla="*/ 55392 h 99574"/>
                                <a:gd name="csX31" fmla="*/ 10907 w 106401"/>
                                <a:gd name="csY31" fmla="*/ 58311 h 99574"/>
                                <a:gd name="csX32" fmla="*/ 10018 w 106401"/>
                                <a:gd name="csY32" fmla="*/ 59199 h 99574"/>
                                <a:gd name="csX33" fmla="*/ 14971 w 106401"/>
                                <a:gd name="csY33" fmla="*/ 59580 h 99574"/>
                                <a:gd name="csX34" fmla="*/ 21320 w 106401"/>
                                <a:gd name="csY34" fmla="*/ 56788 h 99574"/>
                                <a:gd name="csX35" fmla="*/ 21828 w 106401"/>
                                <a:gd name="csY35" fmla="*/ 56788 h 99574"/>
                                <a:gd name="csX36" fmla="*/ 24876 w 106401"/>
                                <a:gd name="csY36" fmla="*/ 56280 h 99574"/>
                                <a:gd name="csX37" fmla="*/ 37447 w 106401"/>
                                <a:gd name="csY37" fmla="*/ 61610 h 99574"/>
                                <a:gd name="csX38" fmla="*/ 37447 w 106401"/>
                                <a:gd name="csY38" fmla="*/ 61864 h 99574"/>
                                <a:gd name="csX39" fmla="*/ 32622 w 106401"/>
                                <a:gd name="csY39" fmla="*/ 63895 h 99574"/>
                                <a:gd name="csX40" fmla="*/ 28304 w 106401"/>
                                <a:gd name="csY40" fmla="*/ 69098 h 99574"/>
                                <a:gd name="csX41" fmla="*/ 29447 w 106401"/>
                                <a:gd name="csY41" fmla="*/ 74302 h 99574"/>
                                <a:gd name="csX42" fmla="*/ 30336 w 106401"/>
                                <a:gd name="csY42" fmla="*/ 76332 h 99574"/>
                                <a:gd name="csX43" fmla="*/ 30844 w 106401"/>
                                <a:gd name="csY43" fmla="*/ 67448 h 99574"/>
                                <a:gd name="csX44" fmla="*/ 35796 w 106401"/>
                                <a:gd name="csY44" fmla="*/ 63387 h 99574"/>
                                <a:gd name="csX45" fmla="*/ 46845 w 106401"/>
                                <a:gd name="csY45" fmla="*/ 67068 h 99574"/>
                                <a:gd name="csX46" fmla="*/ 46463 w 106401"/>
                                <a:gd name="csY46" fmla="*/ 77475 h 99574"/>
                                <a:gd name="csX47" fmla="*/ 42908 w 106401"/>
                                <a:gd name="csY47" fmla="*/ 77982 h 99574"/>
                                <a:gd name="csX48" fmla="*/ 26653 w 106401"/>
                                <a:gd name="csY48" fmla="*/ 83693 h 99574"/>
                                <a:gd name="csX49" fmla="*/ 18780 w 106401"/>
                                <a:gd name="csY49" fmla="*/ 85343 h 99574"/>
                                <a:gd name="csX50" fmla="*/ 24749 w 106401"/>
                                <a:gd name="csY50" fmla="*/ 85089 h 99574"/>
                                <a:gd name="csX51" fmla="*/ 46210 w 106401"/>
                                <a:gd name="csY51" fmla="*/ 79251 h 99574"/>
                                <a:gd name="csX52" fmla="*/ 46210 w 106401"/>
                                <a:gd name="csY52" fmla="*/ 79505 h 99574"/>
                                <a:gd name="csX53" fmla="*/ 42781 w 106401"/>
                                <a:gd name="csY53" fmla="*/ 84582 h 99574"/>
                                <a:gd name="csX54" fmla="*/ 41765 w 106401"/>
                                <a:gd name="csY54" fmla="*/ 82551 h 99574"/>
                                <a:gd name="csX55" fmla="*/ 39987 w 106401"/>
                                <a:gd name="csY55" fmla="*/ 83186 h 99574"/>
                                <a:gd name="csX56" fmla="*/ 39987 w 106401"/>
                                <a:gd name="csY56" fmla="*/ 84328 h 99574"/>
                                <a:gd name="csX57" fmla="*/ 41638 w 106401"/>
                                <a:gd name="csY57" fmla="*/ 85470 h 99574"/>
                                <a:gd name="csX58" fmla="*/ 40241 w 106401"/>
                                <a:gd name="csY58" fmla="*/ 87120 h 99574"/>
                                <a:gd name="csX59" fmla="*/ 31098 w 106401"/>
                                <a:gd name="csY59" fmla="*/ 91816 h 99574"/>
                                <a:gd name="csX60" fmla="*/ 29955 w 106401"/>
                                <a:gd name="csY60" fmla="*/ 93466 h 99574"/>
                                <a:gd name="csX61" fmla="*/ 37828 w 106401"/>
                                <a:gd name="csY61" fmla="*/ 91435 h 99574"/>
                                <a:gd name="csX62" fmla="*/ 46463 w 106401"/>
                                <a:gd name="csY62" fmla="*/ 82170 h 99574"/>
                                <a:gd name="csX63" fmla="*/ 44813 w 106401"/>
                                <a:gd name="csY63" fmla="*/ 89151 h 99574"/>
                                <a:gd name="csX64" fmla="*/ 42781 w 106401"/>
                                <a:gd name="csY64" fmla="*/ 88008 h 99574"/>
                                <a:gd name="csX65" fmla="*/ 41384 w 106401"/>
                                <a:gd name="csY65" fmla="*/ 89531 h 99574"/>
                                <a:gd name="csX66" fmla="*/ 42527 w 106401"/>
                                <a:gd name="csY66" fmla="*/ 91054 h 99574"/>
                                <a:gd name="csX67" fmla="*/ 33638 w 106401"/>
                                <a:gd name="csY67" fmla="*/ 93973 h 99574"/>
                                <a:gd name="csX68" fmla="*/ 16875 w 106401"/>
                                <a:gd name="csY68" fmla="*/ 95242 h 99574"/>
                                <a:gd name="csX69" fmla="*/ 8621 w 106401"/>
                                <a:gd name="csY69" fmla="*/ 95242 h 99574"/>
                                <a:gd name="csX70" fmla="*/ 113 w 106401"/>
                                <a:gd name="csY70" fmla="*/ 96512 h 99574"/>
                                <a:gd name="csX71" fmla="*/ 113 w 106401"/>
                                <a:gd name="csY71" fmla="*/ 97654 h 99574"/>
                                <a:gd name="csX72" fmla="*/ 12431 w 106401"/>
                                <a:gd name="csY72" fmla="*/ 98796 h 99574"/>
                                <a:gd name="csX73" fmla="*/ 42781 w 106401"/>
                                <a:gd name="csY73" fmla="*/ 98796 h 99574"/>
                                <a:gd name="csX74" fmla="*/ 49003 w 106401"/>
                                <a:gd name="csY74" fmla="*/ 97654 h 99574"/>
                                <a:gd name="csX75" fmla="*/ 57131 w 106401"/>
                                <a:gd name="csY75" fmla="*/ 87374 h 99574"/>
                                <a:gd name="csX76" fmla="*/ 58781 w 106401"/>
                                <a:gd name="csY76" fmla="*/ 82678 h 99574"/>
                                <a:gd name="csX77" fmla="*/ 64496 w 106401"/>
                                <a:gd name="csY77" fmla="*/ 77982 h 99574"/>
                                <a:gd name="csX78" fmla="*/ 63226 w 106401"/>
                                <a:gd name="csY78" fmla="*/ 89785 h 99574"/>
                                <a:gd name="csX79" fmla="*/ 62210 w 106401"/>
                                <a:gd name="csY79" fmla="*/ 97273 h 99574"/>
                                <a:gd name="csX80" fmla="*/ 64750 w 106401"/>
                                <a:gd name="csY80" fmla="*/ 98669 h 99574"/>
                                <a:gd name="csX81" fmla="*/ 93195 w 106401"/>
                                <a:gd name="csY81" fmla="*/ 98796 h 99574"/>
                                <a:gd name="csX82" fmla="*/ 98402 w 106401"/>
                                <a:gd name="csY82" fmla="*/ 99557 h 99574"/>
                                <a:gd name="csX83" fmla="*/ 98910 w 106401"/>
                                <a:gd name="csY83" fmla="*/ 98796 h 99574"/>
                                <a:gd name="csX84" fmla="*/ 97005 w 106401"/>
                                <a:gd name="csY84" fmla="*/ 96638 h 99574"/>
                                <a:gd name="csX85" fmla="*/ 95989 w 106401"/>
                                <a:gd name="csY85" fmla="*/ 96004 h 99574"/>
                                <a:gd name="csX86" fmla="*/ 79354 w 106401"/>
                                <a:gd name="csY86" fmla="*/ 94735 h 99574"/>
                                <a:gd name="csX87" fmla="*/ 70845 w 106401"/>
                                <a:gd name="csY87" fmla="*/ 93846 h 99574"/>
                                <a:gd name="csX88" fmla="*/ 70592 w 106401"/>
                                <a:gd name="csY88" fmla="*/ 88008 h 99574"/>
                                <a:gd name="csX89" fmla="*/ 75417 w 106401"/>
                                <a:gd name="csY89" fmla="*/ 73033 h 99574"/>
                                <a:gd name="csX90" fmla="*/ 75925 w 106401"/>
                                <a:gd name="csY90" fmla="*/ 69479 h 99574"/>
                                <a:gd name="csX91" fmla="*/ 76433 w 106401"/>
                                <a:gd name="csY91" fmla="*/ 64149 h 99574"/>
                                <a:gd name="csX92" fmla="*/ 78846 w 106401"/>
                                <a:gd name="csY92" fmla="*/ 56915 h 99574"/>
                                <a:gd name="csX93" fmla="*/ 80116 w 106401"/>
                                <a:gd name="csY93" fmla="*/ 53361 h 99574"/>
                                <a:gd name="csX94" fmla="*/ 81639 w 106401"/>
                                <a:gd name="csY94" fmla="*/ 49300 h 99574"/>
                                <a:gd name="csX95" fmla="*/ 87862 w 106401"/>
                                <a:gd name="csY95" fmla="*/ 53615 h 99574"/>
                                <a:gd name="csX96" fmla="*/ 88878 w 106401"/>
                                <a:gd name="csY96" fmla="*/ 60088 h 99574"/>
                                <a:gd name="csX97" fmla="*/ 89766 w 106401"/>
                                <a:gd name="csY97" fmla="*/ 60849 h 99574"/>
                                <a:gd name="csX98" fmla="*/ 91164 w 106401"/>
                                <a:gd name="csY98" fmla="*/ 54630 h 99574"/>
                                <a:gd name="csX99" fmla="*/ 89259 w 106401"/>
                                <a:gd name="csY99" fmla="*/ 48919 h 99574"/>
                                <a:gd name="csX100" fmla="*/ 87862 w 106401"/>
                                <a:gd name="csY100" fmla="*/ 46635 h 99574"/>
                                <a:gd name="csX101" fmla="*/ 84687 w 106401"/>
                                <a:gd name="csY101" fmla="*/ 41685 h 99574"/>
                                <a:gd name="csX102" fmla="*/ 87354 w 106401"/>
                                <a:gd name="csY102" fmla="*/ 37243 h 99574"/>
                                <a:gd name="csX103" fmla="*/ 87735 w 106401"/>
                                <a:gd name="csY103" fmla="*/ 37751 h 99574"/>
                                <a:gd name="csX104" fmla="*/ 88624 w 106401"/>
                                <a:gd name="csY104" fmla="*/ 37116 h 99574"/>
                                <a:gd name="csX105" fmla="*/ 88624 w 106401"/>
                                <a:gd name="csY105" fmla="*/ 30644 h 99574"/>
                                <a:gd name="csX106" fmla="*/ 97513 w 106401"/>
                                <a:gd name="csY106" fmla="*/ 30898 h 99574"/>
                                <a:gd name="csX107" fmla="*/ 99545 w 106401"/>
                                <a:gd name="csY107" fmla="*/ 31786 h 99574"/>
                                <a:gd name="csX108" fmla="*/ 100180 w 106401"/>
                                <a:gd name="csY108" fmla="*/ 30898 h 99574"/>
                                <a:gd name="csX109" fmla="*/ 106402 w 106401"/>
                                <a:gd name="csY109" fmla="*/ 29628 h 99574"/>
                                <a:gd name="csX110" fmla="*/ 99672 w 106401"/>
                                <a:gd name="csY110" fmla="*/ 26836 h 99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Lst>
                              <a:rect l="l" t="t" r="r" b="b"/>
                              <a:pathLst>
                                <a:path w="106401" h="99574">
                                  <a:moveTo>
                                    <a:pt x="98656" y="27471"/>
                                  </a:moveTo>
                                  <a:cubicBezTo>
                                    <a:pt x="94338" y="25821"/>
                                    <a:pt x="91544" y="30263"/>
                                    <a:pt x="87100" y="29755"/>
                                  </a:cubicBezTo>
                                  <a:cubicBezTo>
                                    <a:pt x="86592" y="30009"/>
                                    <a:pt x="86719" y="30644"/>
                                    <a:pt x="86465" y="31025"/>
                                  </a:cubicBezTo>
                                  <a:cubicBezTo>
                                    <a:pt x="86211" y="31278"/>
                                    <a:pt x="85830" y="31025"/>
                                    <a:pt x="85576" y="31025"/>
                                  </a:cubicBezTo>
                                  <a:cubicBezTo>
                                    <a:pt x="85322" y="29121"/>
                                    <a:pt x="84687" y="27471"/>
                                    <a:pt x="84433" y="25694"/>
                                  </a:cubicBezTo>
                                  <a:cubicBezTo>
                                    <a:pt x="83925" y="24933"/>
                                    <a:pt x="84179" y="23790"/>
                                    <a:pt x="83798" y="23029"/>
                                  </a:cubicBezTo>
                                  <a:cubicBezTo>
                                    <a:pt x="81385" y="16303"/>
                                    <a:pt x="89766" y="21379"/>
                                    <a:pt x="91544" y="17445"/>
                                  </a:cubicBezTo>
                                  <a:cubicBezTo>
                                    <a:pt x="92941" y="14018"/>
                                    <a:pt x="88751" y="13637"/>
                                    <a:pt x="87354" y="11226"/>
                                  </a:cubicBezTo>
                                  <a:lnTo>
                                    <a:pt x="87354" y="10211"/>
                                  </a:lnTo>
                                  <a:cubicBezTo>
                                    <a:pt x="86084" y="8942"/>
                                    <a:pt x="84814" y="8561"/>
                                    <a:pt x="84052" y="6911"/>
                                  </a:cubicBezTo>
                                  <a:cubicBezTo>
                                    <a:pt x="84560" y="5007"/>
                                    <a:pt x="84814" y="2850"/>
                                    <a:pt x="84306" y="946"/>
                                  </a:cubicBezTo>
                                  <a:cubicBezTo>
                                    <a:pt x="84306" y="439"/>
                                    <a:pt x="83925" y="-196"/>
                                    <a:pt x="83290" y="58"/>
                                  </a:cubicBezTo>
                                  <a:cubicBezTo>
                                    <a:pt x="81767" y="2088"/>
                                    <a:pt x="80750" y="3738"/>
                                    <a:pt x="79354" y="5642"/>
                                  </a:cubicBezTo>
                                  <a:cubicBezTo>
                                    <a:pt x="77957" y="4500"/>
                                    <a:pt x="76433" y="3231"/>
                                    <a:pt x="74782" y="2215"/>
                                  </a:cubicBezTo>
                                  <a:cubicBezTo>
                                    <a:pt x="73639" y="2088"/>
                                    <a:pt x="72496" y="946"/>
                                    <a:pt x="71226" y="1327"/>
                                  </a:cubicBezTo>
                                  <a:cubicBezTo>
                                    <a:pt x="70972" y="1835"/>
                                    <a:pt x="71226" y="2215"/>
                                    <a:pt x="71480" y="2469"/>
                                  </a:cubicBezTo>
                                  <a:cubicBezTo>
                                    <a:pt x="71480" y="5515"/>
                                    <a:pt x="73131" y="7926"/>
                                    <a:pt x="75290" y="10084"/>
                                  </a:cubicBezTo>
                                  <a:lnTo>
                                    <a:pt x="75544" y="11226"/>
                                  </a:lnTo>
                                  <a:cubicBezTo>
                                    <a:pt x="74147" y="14399"/>
                                    <a:pt x="74528" y="18079"/>
                                    <a:pt x="74147" y="21506"/>
                                  </a:cubicBezTo>
                                  <a:cubicBezTo>
                                    <a:pt x="70718" y="30390"/>
                                    <a:pt x="65004" y="38893"/>
                                    <a:pt x="57512" y="44985"/>
                                  </a:cubicBezTo>
                                  <a:cubicBezTo>
                                    <a:pt x="53067" y="49935"/>
                                    <a:pt x="47861" y="54757"/>
                                    <a:pt x="47226" y="61484"/>
                                  </a:cubicBezTo>
                                  <a:cubicBezTo>
                                    <a:pt x="46972" y="62626"/>
                                    <a:pt x="47352" y="63895"/>
                                    <a:pt x="46591" y="64656"/>
                                  </a:cubicBezTo>
                                  <a:cubicBezTo>
                                    <a:pt x="44051" y="63768"/>
                                    <a:pt x="41511" y="62499"/>
                                    <a:pt x="39479" y="60849"/>
                                  </a:cubicBezTo>
                                  <a:cubicBezTo>
                                    <a:pt x="35924" y="58438"/>
                                    <a:pt x="30844" y="58691"/>
                                    <a:pt x="28558" y="54250"/>
                                  </a:cubicBezTo>
                                  <a:cubicBezTo>
                                    <a:pt x="27669" y="52473"/>
                                    <a:pt x="28812" y="50696"/>
                                    <a:pt x="29701" y="49427"/>
                                  </a:cubicBezTo>
                                  <a:cubicBezTo>
                                    <a:pt x="32368" y="46889"/>
                                    <a:pt x="31987" y="42574"/>
                                    <a:pt x="30590" y="39528"/>
                                  </a:cubicBezTo>
                                  <a:cubicBezTo>
                                    <a:pt x="30209" y="39528"/>
                                    <a:pt x="30209" y="39781"/>
                                    <a:pt x="29955" y="39908"/>
                                  </a:cubicBezTo>
                                  <a:cubicBezTo>
                                    <a:pt x="29701" y="44477"/>
                                    <a:pt x="26146" y="47650"/>
                                    <a:pt x="27542" y="52727"/>
                                  </a:cubicBezTo>
                                  <a:cubicBezTo>
                                    <a:pt x="27797" y="54123"/>
                                    <a:pt x="28685" y="55138"/>
                                    <a:pt x="29066" y="56534"/>
                                  </a:cubicBezTo>
                                  <a:cubicBezTo>
                                    <a:pt x="28558" y="56407"/>
                                    <a:pt x="27797" y="56407"/>
                                    <a:pt x="27288" y="56153"/>
                                  </a:cubicBezTo>
                                  <a:cubicBezTo>
                                    <a:pt x="25638" y="55899"/>
                                    <a:pt x="23860" y="55265"/>
                                    <a:pt x="22082" y="55392"/>
                                  </a:cubicBezTo>
                                  <a:cubicBezTo>
                                    <a:pt x="18526" y="57042"/>
                                    <a:pt x="13701" y="55011"/>
                                    <a:pt x="10907" y="58311"/>
                                  </a:cubicBezTo>
                                  <a:cubicBezTo>
                                    <a:pt x="10399" y="58311"/>
                                    <a:pt x="9764" y="58438"/>
                                    <a:pt x="10018" y="59199"/>
                                  </a:cubicBezTo>
                                  <a:cubicBezTo>
                                    <a:pt x="11669" y="59199"/>
                                    <a:pt x="13320" y="59707"/>
                                    <a:pt x="14971" y="59580"/>
                                  </a:cubicBezTo>
                                  <a:cubicBezTo>
                                    <a:pt x="17637" y="60088"/>
                                    <a:pt x="19415" y="57803"/>
                                    <a:pt x="21320" y="56788"/>
                                  </a:cubicBezTo>
                                  <a:lnTo>
                                    <a:pt x="21828" y="56788"/>
                                  </a:lnTo>
                                  <a:cubicBezTo>
                                    <a:pt x="22590" y="56026"/>
                                    <a:pt x="23860" y="56534"/>
                                    <a:pt x="24876" y="56280"/>
                                  </a:cubicBezTo>
                                  <a:cubicBezTo>
                                    <a:pt x="29701" y="56788"/>
                                    <a:pt x="33511" y="59199"/>
                                    <a:pt x="37447" y="61610"/>
                                  </a:cubicBezTo>
                                  <a:lnTo>
                                    <a:pt x="37447" y="61864"/>
                                  </a:lnTo>
                                  <a:cubicBezTo>
                                    <a:pt x="35924" y="62499"/>
                                    <a:pt x="34146" y="63007"/>
                                    <a:pt x="32622" y="63895"/>
                                  </a:cubicBezTo>
                                  <a:cubicBezTo>
                                    <a:pt x="30844" y="65164"/>
                                    <a:pt x="28812" y="66941"/>
                                    <a:pt x="28304" y="69098"/>
                                  </a:cubicBezTo>
                                  <a:cubicBezTo>
                                    <a:pt x="27034" y="71002"/>
                                    <a:pt x="28685" y="72779"/>
                                    <a:pt x="29447" y="74302"/>
                                  </a:cubicBezTo>
                                  <a:cubicBezTo>
                                    <a:pt x="29447" y="75063"/>
                                    <a:pt x="29574" y="76079"/>
                                    <a:pt x="30336" y="76332"/>
                                  </a:cubicBezTo>
                                  <a:cubicBezTo>
                                    <a:pt x="32749" y="73667"/>
                                    <a:pt x="30463" y="70494"/>
                                    <a:pt x="30844" y="67448"/>
                                  </a:cubicBezTo>
                                  <a:cubicBezTo>
                                    <a:pt x="31479" y="65164"/>
                                    <a:pt x="33638" y="64022"/>
                                    <a:pt x="35796" y="63387"/>
                                  </a:cubicBezTo>
                                  <a:cubicBezTo>
                                    <a:pt x="40241" y="61484"/>
                                    <a:pt x="43289" y="65037"/>
                                    <a:pt x="46845" y="67068"/>
                                  </a:cubicBezTo>
                                  <a:cubicBezTo>
                                    <a:pt x="46845" y="70621"/>
                                    <a:pt x="47226" y="74048"/>
                                    <a:pt x="46463" y="77475"/>
                                  </a:cubicBezTo>
                                  <a:cubicBezTo>
                                    <a:pt x="45321" y="77855"/>
                                    <a:pt x="44051" y="78109"/>
                                    <a:pt x="42908" y="77982"/>
                                  </a:cubicBezTo>
                                  <a:cubicBezTo>
                                    <a:pt x="36813" y="78490"/>
                                    <a:pt x="32114" y="81790"/>
                                    <a:pt x="26653" y="83693"/>
                                  </a:cubicBezTo>
                                  <a:cubicBezTo>
                                    <a:pt x="24241" y="84582"/>
                                    <a:pt x="21320" y="84455"/>
                                    <a:pt x="18780" y="85343"/>
                                  </a:cubicBezTo>
                                  <a:cubicBezTo>
                                    <a:pt x="20685" y="85851"/>
                                    <a:pt x="22717" y="85216"/>
                                    <a:pt x="24749" y="85089"/>
                                  </a:cubicBezTo>
                                  <a:cubicBezTo>
                                    <a:pt x="32241" y="83947"/>
                                    <a:pt x="38083" y="78236"/>
                                    <a:pt x="46210" y="79251"/>
                                  </a:cubicBezTo>
                                  <a:lnTo>
                                    <a:pt x="46210" y="79505"/>
                                  </a:lnTo>
                                  <a:cubicBezTo>
                                    <a:pt x="45448" y="81409"/>
                                    <a:pt x="44178" y="83059"/>
                                    <a:pt x="42781" y="84582"/>
                                  </a:cubicBezTo>
                                  <a:cubicBezTo>
                                    <a:pt x="42527" y="83693"/>
                                    <a:pt x="42527" y="83059"/>
                                    <a:pt x="41765" y="82551"/>
                                  </a:cubicBezTo>
                                  <a:cubicBezTo>
                                    <a:pt x="41130" y="82297"/>
                                    <a:pt x="40495" y="82551"/>
                                    <a:pt x="39987" y="83186"/>
                                  </a:cubicBezTo>
                                  <a:cubicBezTo>
                                    <a:pt x="39733" y="83566"/>
                                    <a:pt x="39733" y="84074"/>
                                    <a:pt x="39987" y="84328"/>
                                  </a:cubicBezTo>
                                  <a:cubicBezTo>
                                    <a:pt x="40368" y="84962"/>
                                    <a:pt x="41003" y="85216"/>
                                    <a:pt x="41638" y="85470"/>
                                  </a:cubicBezTo>
                                  <a:cubicBezTo>
                                    <a:pt x="41511" y="86105"/>
                                    <a:pt x="40622" y="86485"/>
                                    <a:pt x="40241" y="87120"/>
                                  </a:cubicBezTo>
                                  <a:cubicBezTo>
                                    <a:pt x="38083" y="90800"/>
                                    <a:pt x="33765" y="89277"/>
                                    <a:pt x="31098" y="91816"/>
                                  </a:cubicBezTo>
                                  <a:cubicBezTo>
                                    <a:pt x="30717" y="92323"/>
                                    <a:pt x="29320" y="92704"/>
                                    <a:pt x="29955" y="93466"/>
                                  </a:cubicBezTo>
                                  <a:cubicBezTo>
                                    <a:pt x="32876" y="93719"/>
                                    <a:pt x="35670" y="92958"/>
                                    <a:pt x="37828" y="91435"/>
                                  </a:cubicBezTo>
                                  <a:cubicBezTo>
                                    <a:pt x="40622" y="88262"/>
                                    <a:pt x="43670" y="85216"/>
                                    <a:pt x="46463" y="82170"/>
                                  </a:cubicBezTo>
                                  <a:cubicBezTo>
                                    <a:pt x="46972" y="84582"/>
                                    <a:pt x="46210" y="87247"/>
                                    <a:pt x="44813" y="89151"/>
                                  </a:cubicBezTo>
                                  <a:cubicBezTo>
                                    <a:pt x="44178" y="88770"/>
                                    <a:pt x="43543" y="88262"/>
                                    <a:pt x="42781" y="88008"/>
                                  </a:cubicBezTo>
                                  <a:cubicBezTo>
                                    <a:pt x="42019" y="88135"/>
                                    <a:pt x="41511" y="88897"/>
                                    <a:pt x="41384" y="89531"/>
                                  </a:cubicBezTo>
                                  <a:cubicBezTo>
                                    <a:pt x="41638" y="90039"/>
                                    <a:pt x="42019" y="90674"/>
                                    <a:pt x="42527" y="91054"/>
                                  </a:cubicBezTo>
                                  <a:cubicBezTo>
                                    <a:pt x="39860" y="92958"/>
                                    <a:pt x="36558" y="93085"/>
                                    <a:pt x="33638" y="93973"/>
                                  </a:cubicBezTo>
                                  <a:cubicBezTo>
                                    <a:pt x="28050" y="94735"/>
                                    <a:pt x="22590" y="95115"/>
                                    <a:pt x="16875" y="95242"/>
                                  </a:cubicBezTo>
                                  <a:cubicBezTo>
                                    <a:pt x="14209" y="95115"/>
                                    <a:pt x="11161" y="96004"/>
                                    <a:pt x="8621" y="95242"/>
                                  </a:cubicBezTo>
                                  <a:cubicBezTo>
                                    <a:pt x="5700" y="95750"/>
                                    <a:pt x="2526" y="94862"/>
                                    <a:pt x="113" y="96512"/>
                                  </a:cubicBezTo>
                                  <a:cubicBezTo>
                                    <a:pt x="-141" y="96892"/>
                                    <a:pt x="113" y="97273"/>
                                    <a:pt x="113" y="97654"/>
                                  </a:cubicBezTo>
                                  <a:cubicBezTo>
                                    <a:pt x="3668" y="99938"/>
                                    <a:pt x="8494" y="98161"/>
                                    <a:pt x="12431" y="98796"/>
                                  </a:cubicBezTo>
                                  <a:lnTo>
                                    <a:pt x="42781" y="98796"/>
                                  </a:lnTo>
                                  <a:cubicBezTo>
                                    <a:pt x="45067" y="98796"/>
                                    <a:pt x="47226" y="98669"/>
                                    <a:pt x="49003" y="97654"/>
                                  </a:cubicBezTo>
                                  <a:cubicBezTo>
                                    <a:pt x="52940" y="95369"/>
                                    <a:pt x="55099" y="91435"/>
                                    <a:pt x="57131" y="87374"/>
                                  </a:cubicBezTo>
                                  <a:cubicBezTo>
                                    <a:pt x="57893" y="85978"/>
                                    <a:pt x="58400" y="84328"/>
                                    <a:pt x="58781" y="82678"/>
                                  </a:cubicBezTo>
                                  <a:cubicBezTo>
                                    <a:pt x="59544" y="80013"/>
                                    <a:pt x="61956" y="78236"/>
                                    <a:pt x="64496" y="77982"/>
                                  </a:cubicBezTo>
                                  <a:cubicBezTo>
                                    <a:pt x="64877" y="82043"/>
                                    <a:pt x="64115" y="86105"/>
                                    <a:pt x="63226" y="89785"/>
                                  </a:cubicBezTo>
                                  <a:cubicBezTo>
                                    <a:pt x="62718" y="92323"/>
                                    <a:pt x="61194" y="94608"/>
                                    <a:pt x="62210" y="97273"/>
                                  </a:cubicBezTo>
                                  <a:cubicBezTo>
                                    <a:pt x="62464" y="98542"/>
                                    <a:pt x="63734" y="98542"/>
                                    <a:pt x="64750" y="98669"/>
                                  </a:cubicBezTo>
                                  <a:cubicBezTo>
                                    <a:pt x="74020" y="98542"/>
                                    <a:pt x="83290" y="98161"/>
                                    <a:pt x="93195" y="98796"/>
                                  </a:cubicBezTo>
                                  <a:cubicBezTo>
                                    <a:pt x="94973" y="99050"/>
                                    <a:pt x="96497" y="99684"/>
                                    <a:pt x="98402" y="99557"/>
                                  </a:cubicBezTo>
                                  <a:cubicBezTo>
                                    <a:pt x="98529" y="99304"/>
                                    <a:pt x="99164" y="99304"/>
                                    <a:pt x="98910" y="98796"/>
                                  </a:cubicBezTo>
                                  <a:cubicBezTo>
                                    <a:pt x="98656" y="97908"/>
                                    <a:pt x="98021" y="96892"/>
                                    <a:pt x="97005" y="96638"/>
                                  </a:cubicBezTo>
                                  <a:cubicBezTo>
                                    <a:pt x="96878" y="96131"/>
                                    <a:pt x="96116" y="96385"/>
                                    <a:pt x="95989" y="96004"/>
                                  </a:cubicBezTo>
                                  <a:cubicBezTo>
                                    <a:pt x="91036" y="93212"/>
                                    <a:pt x="85195" y="94735"/>
                                    <a:pt x="79354" y="94735"/>
                                  </a:cubicBezTo>
                                  <a:cubicBezTo>
                                    <a:pt x="76306" y="94989"/>
                                    <a:pt x="73385" y="95623"/>
                                    <a:pt x="70845" y="93846"/>
                                  </a:cubicBezTo>
                                  <a:cubicBezTo>
                                    <a:pt x="69703" y="92450"/>
                                    <a:pt x="70592" y="88008"/>
                                    <a:pt x="70592" y="88008"/>
                                  </a:cubicBezTo>
                                  <a:cubicBezTo>
                                    <a:pt x="70592" y="86232"/>
                                    <a:pt x="74782" y="74048"/>
                                    <a:pt x="75417" y="73033"/>
                                  </a:cubicBezTo>
                                  <a:cubicBezTo>
                                    <a:pt x="75544" y="71890"/>
                                    <a:pt x="76052" y="70748"/>
                                    <a:pt x="75925" y="69479"/>
                                  </a:cubicBezTo>
                                  <a:cubicBezTo>
                                    <a:pt x="76560" y="67956"/>
                                    <a:pt x="76433" y="65926"/>
                                    <a:pt x="76433" y="64149"/>
                                  </a:cubicBezTo>
                                  <a:cubicBezTo>
                                    <a:pt x="76687" y="61610"/>
                                    <a:pt x="77957" y="59326"/>
                                    <a:pt x="78846" y="56915"/>
                                  </a:cubicBezTo>
                                  <a:cubicBezTo>
                                    <a:pt x="79354" y="55773"/>
                                    <a:pt x="79735" y="54503"/>
                                    <a:pt x="80116" y="53361"/>
                                  </a:cubicBezTo>
                                  <a:cubicBezTo>
                                    <a:pt x="80623" y="51838"/>
                                    <a:pt x="80750" y="50442"/>
                                    <a:pt x="81639" y="49300"/>
                                  </a:cubicBezTo>
                                  <a:cubicBezTo>
                                    <a:pt x="84179" y="50823"/>
                                    <a:pt x="86592" y="50823"/>
                                    <a:pt x="87862" y="53615"/>
                                  </a:cubicBezTo>
                                  <a:lnTo>
                                    <a:pt x="88878" y="60088"/>
                                  </a:lnTo>
                                  <a:cubicBezTo>
                                    <a:pt x="88878" y="60088"/>
                                    <a:pt x="89132" y="61230"/>
                                    <a:pt x="89766" y="60849"/>
                                  </a:cubicBezTo>
                                  <a:cubicBezTo>
                                    <a:pt x="91798" y="59580"/>
                                    <a:pt x="91164" y="56534"/>
                                    <a:pt x="91164" y="54630"/>
                                  </a:cubicBezTo>
                                  <a:cubicBezTo>
                                    <a:pt x="91672" y="52219"/>
                                    <a:pt x="89894" y="51077"/>
                                    <a:pt x="89259" y="48919"/>
                                  </a:cubicBezTo>
                                  <a:cubicBezTo>
                                    <a:pt x="88751" y="48538"/>
                                    <a:pt x="87862" y="46635"/>
                                    <a:pt x="87862" y="46635"/>
                                  </a:cubicBezTo>
                                  <a:cubicBezTo>
                                    <a:pt x="87608" y="44985"/>
                                    <a:pt x="83798" y="43716"/>
                                    <a:pt x="84687" y="41685"/>
                                  </a:cubicBezTo>
                                  <a:cubicBezTo>
                                    <a:pt x="85195" y="39908"/>
                                    <a:pt x="85576" y="38259"/>
                                    <a:pt x="87354" y="37243"/>
                                  </a:cubicBezTo>
                                  <a:cubicBezTo>
                                    <a:pt x="87608" y="37370"/>
                                    <a:pt x="87735" y="37624"/>
                                    <a:pt x="87735" y="37751"/>
                                  </a:cubicBezTo>
                                  <a:lnTo>
                                    <a:pt x="88624" y="37116"/>
                                  </a:lnTo>
                                  <a:lnTo>
                                    <a:pt x="88624" y="30644"/>
                                  </a:lnTo>
                                  <a:cubicBezTo>
                                    <a:pt x="91164" y="30644"/>
                                    <a:pt x="94973" y="30898"/>
                                    <a:pt x="97513" y="30898"/>
                                  </a:cubicBezTo>
                                  <a:cubicBezTo>
                                    <a:pt x="98275" y="31151"/>
                                    <a:pt x="98783" y="31659"/>
                                    <a:pt x="99545" y="31786"/>
                                  </a:cubicBezTo>
                                  <a:lnTo>
                                    <a:pt x="100180" y="30898"/>
                                  </a:lnTo>
                                  <a:lnTo>
                                    <a:pt x="106402" y="29628"/>
                                  </a:lnTo>
                                  <a:cubicBezTo>
                                    <a:pt x="103735" y="29882"/>
                                    <a:pt x="102211" y="26836"/>
                                    <a:pt x="99672" y="26836"/>
                                  </a:cubicBezTo>
                                </a:path>
                              </a:pathLst>
                            </a:custGeom>
                            <a:solidFill>
                              <a:srgbClr val="000000"/>
                            </a:solidFill>
                            <a:ln w="12688" cap="flat">
                              <a:noFill/>
                              <a:prstDash val="solid"/>
                              <a:miter/>
                            </a:ln>
                          </wps:spPr>
                          <wps:bodyPr/>
                        </wps:wsp>
                        <wps:wsp>
                          <wps:cNvPr id="191980194" name="Freeform: Shape 191980194"/>
                          <wps:cNvSpPr/>
                          <wps:spPr>
                            <a:xfrm>
                              <a:off x="5624094" y="160663"/>
                              <a:ext cx="507" cy="12691"/>
                            </a:xfrm>
                            <a:custGeom>
                              <a:avLst/>
                              <a:gdLst>
                                <a:gd name="csX0" fmla="*/ 0 w 507"/>
                                <a:gd name="csY0" fmla="*/ 0 h 12691"/>
                                <a:gd name="csX1" fmla="*/ 508 w 507"/>
                                <a:gd name="csY1" fmla="*/ 0 h 12691"/>
                                <a:gd name="csX2" fmla="*/ 0 w 507"/>
                                <a:gd name="csY2" fmla="*/ 0 h 12691"/>
                              </a:gdLst>
                              <a:ahLst/>
                              <a:cxnLst>
                                <a:cxn ang="0">
                                  <a:pos x="csX0" y="csY0"/>
                                </a:cxn>
                                <a:cxn ang="0">
                                  <a:pos x="csX1" y="csY1"/>
                                </a:cxn>
                                <a:cxn ang="0">
                                  <a:pos x="csX2" y="csY2"/>
                                </a:cxn>
                              </a:cxnLst>
                              <a:rect l="l" t="t" r="r" b="b"/>
                              <a:pathLst>
                                <a:path w="507" h="12691">
                                  <a:moveTo>
                                    <a:pt x="0" y="0"/>
                                  </a:moveTo>
                                  <a:cubicBezTo>
                                    <a:pt x="0" y="0"/>
                                    <a:pt x="381" y="0"/>
                                    <a:pt x="508" y="0"/>
                                  </a:cubicBezTo>
                                  <a:lnTo>
                                    <a:pt x="0" y="0"/>
                                  </a:lnTo>
                                  <a:close/>
                                </a:path>
                              </a:pathLst>
                            </a:custGeom>
                            <a:solidFill>
                              <a:srgbClr val="000000"/>
                            </a:solidFill>
                            <a:ln w="12688" cap="flat">
                              <a:noFill/>
                              <a:prstDash val="solid"/>
                              <a:miter/>
                            </a:ln>
                          </wps:spPr>
                          <wps:bodyPr/>
                        </wps:wsp>
                        <wps:wsp>
                          <wps:cNvPr id="2824140" name="Freeform: Shape 2824140"/>
                          <wps:cNvSpPr/>
                          <wps:spPr>
                            <a:xfrm>
                              <a:off x="5554455" y="181350"/>
                              <a:ext cx="2716" cy="2665"/>
                            </a:xfrm>
                            <a:custGeom>
                              <a:avLst/>
                              <a:gdLst>
                                <a:gd name="csX0" fmla="*/ 2590 w 2716"/>
                                <a:gd name="csY0" fmla="*/ 888 h 2665"/>
                                <a:gd name="csX1" fmla="*/ 1447 w 2716"/>
                                <a:gd name="csY1" fmla="*/ 2665 h 2665"/>
                                <a:gd name="csX2" fmla="*/ 50 w 2716"/>
                                <a:gd name="csY2" fmla="*/ 1777 h 2665"/>
                                <a:gd name="csX3" fmla="*/ 1193 w 2716"/>
                                <a:gd name="csY3" fmla="*/ 0 h 2665"/>
                                <a:gd name="csX4" fmla="*/ 2717 w 2716"/>
                                <a:gd name="csY4" fmla="*/ 888 h 2665"/>
                              </a:gdLst>
                              <a:ahLst/>
                              <a:cxnLst>
                                <a:cxn ang="0">
                                  <a:pos x="csX0" y="csY0"/>
                                </a:cxn>
                                <a:cxn ang="0">
                                  <a:pos x="csX1" y="csY1"/>
                                </a:cxn>
                                <a:cxn ang="0">
                                  <a:pos x="csX2" y="csY2"/>
                                </a:cxn>
                                <a:cxn ang="0">
                                  <a:pos x="csX3" y="csY3"/>
                                </a:cxn>
                                <a:cxn ang="0">
                                  <a:pos x="csX4" y="csY4"/>
                                </a:cxn>
                              </a:cxnLst>
                              <a:rect l="l" t="t" r="r" b="b"/>
                              <a:pathLst>
                                <a:path w="2716" h="2665">
                                  <a:moveTo>
                                    <a:pt x="2590" y="888"/>
                                  </a:moveTo>
                                  <a:cubicBezTo>
                                    <a:pt x="2590" y="1777"/>
                                    <a:pt x="2082" y="2411"/>
                                    <a:pt x="1447" y="2665"/>
                                  </a:cubicBezTo>
                                  <a:cubicBezTo>
                                    <a:pt x="812" y="2411"/>
                                    <a:pt x="304" y="2411"/>
                                    <a:pt x="50" y="1777"/>
                                  </a:cubicBezTo>
                                  <a:cubicBezTo>
                                    <a:pt x="-204" y="888"/>
                                    <a:pt x="558" y="254"/>
                                    <a:pt x="1193" y="0"/>
                                  </a:cubicBezTo>
                                  <a:cubicBezTo>
                                    <a:pt x="1828" y="127"/>
                                    <a:pt x="2590" y="254"/>
                                    <a:pt x="2717" y="888"/>
                                  </a:cubicBezTo>
                                </a:path>
                              </a:pathLst>
                            </a:custGeom>
                            <a:solidFill>
                              <a:srgbClr val="000000"/>
                            </a:solidFill>
                            <a:ln w="12688" cap="flat">
                              <a:noFill/>
                              <a:prstDash val="solid"/>
                              <a:miter/>
                            </a:ln>
                          </wps:spPr>
                          <wps:bodyPr/>
                        </wps:wsp>
                        <wps:wsp>
                          <wps:cNvPr id="1219607921" name="Freeform: Shape 1219607921"/>
                          <wps:cNvSpPr/>
                          <wps:spPr>
                            <a:xfrm>
                              <a:off x="5549905" y="181942"/>
                              <a:ext cx="2511" cy="2659"/>
                            </a:xfrm>
                            <a:custGeom>
                              <a:avLst/>
                              <a:gdLst>
                                <a:gd name="csX0" fmla="*/ 2187 w 2511"/>
                                <a:gd name="csY0" fmla="*/ 296 h 2659"/>
                                <a:gd name="csX1" fmla="*/ 2440 w 2511"/>
                                <a:gd name="csY1" fmla="*/ 2073 h 2659"/>
                                <a:gd name="csX2" fmla="*/ 663 w 2511"/>
                                <a:gd name="csY2" fmla="*/ 2327 h 2659"/>
                                <a:gd name="csX3" fmla="*/ 155 w 2511"/>
                                <a:gd name="csY3" fmla="*/ 677 h 2659"/>
                                <a:gd name="csX4" fmla="*/ 2187 w 2511"/>
                                <a:gd name="csY4" fmla="*/ 296 h 2659"/>
                              </a:gdLst>
                              <a:ahLst/>
                              <a:cxnLst>
                                <a:cxn ang="0">
                                  <a:pos x="csX0" y="csY0"/>
                                </a:cxn>
                                <a:cxn ang="0">
                                  <a:pos x="csX1" y="csY1"/>
                                </a:cxn>
                                <a:cxn ang="0">
                                  <a:pos x="csX2" y="csY2"/>
                                </a:cxn>
                                <a:cxn ang="0">
                                  <a:pos x="csX3" y="csY3"/>
                                </a:cxn>
                                <a:cxn ang="0">
                                  <a:pos x="csX4" y="csY4"/>
                                </a:cxn>
                              </a:cxnLst>
                              <a:rect l="l" t="t" r="r" b="b"/>
                              <a:pathLst>
                                <a:path w="2511" h="2659">
                                  <a:moveTo>
                                    <a:pt x="2187" y="296"/>
                                  </a:moveTo>
                                  <a:cubicBezTo>
                                    <a:pt x="2187" y="296"/>
                                    <a:pt x="2695" y="1565"/>
                                    <a:pt x="2440" y="2073"/>
                                  </a:cubicBezTo>
                                  <a:cubicBezTo>
                                    <a:pt x="1933" y="2581"/>
                                    <a:pt x="1044" y="2961"/>
                                    <a:pt x="663" y="2327"/>
                                  </a:cubicBezTo>
                                  <a:cubicBezTo>
                                    <a:pt x="155" y="1819"/>
                                    <a:pt x="-226" y="1311"/>
                                    <a:pt x="155" y="677"/>
                                  </a:cubicBezTo>
                                  <a:cubicBezTo>
                                    <a:pt x="663" y="169"/>
                                    <a:pt x="1552" y="-338"/>
                                    <a:pt x="2187" y="296"/>
                                  </a:cubicBezTo>
                                </a:path>
                              </a:pathLst>
                            </a:custGeom>
                            <a:solidFill>
                              <a:srgbClr val="000000"/>
                            </a:solidFill>
                            <a:ln w="12688" cap="flat">
                              <a:noFill/>
                              <a:prstDash val="solid"/>
                              <a:miter/>
                            </a:ln>
                          </wps:spPr>
                          <wps:bodyPr/>
                        </wps:wsp>
                        <wps:wsp>
                          <wps:cNvPr id="1954058295" name="Freeform: Shape 1954058295"/>
                          <wps:cNvSpPr/>
                          <wps:spPr>
                            <a:xfrm>
                              <a:off x="5659143" y="183000"/>
                              <a:ext cx="12698" cy="12691"/>
                            </a:xfrm>
                            <a:custGeom>
                              <a:avLst/>
                              <a:gdLst>
                                <a:gd name="csX0" fmla="*/ 0 w 12698"/>
                                <a:gd name="csY0" fmla="*/ 0 h 12691"/>
                                <a:gd name="csX1" fmla="*/ 0 w 12698"/>
                                <a:gd name="csY1" fmla="*/ 0 h 12691"/>
                              </a:gdLst>
                              <a:ahLst/>
                              <a:cxnLst>
                                <a:cxn ang="0">
                                  <a:pos x="csX0" y="csY0"/>
                                </a:cxn>
                                <a:cxn ang="0">
                                  <a:pos x="csX1" y="csY1"/>
                                </a:cxn>
                              </a:cxnLst>
                              <a:rect l="l" t="t" r="r" b="b"/>
                              <a:pathLst>
                                <a:path w="12698" h="12691">
                                  <a:moveTo>
                                    <a:pt x="0" y="0"/>
                                  </a:moveTo>
                                  <a:cubicBezTo>
                                    <a:pt x="0" y="0"/>
                                    <a:pt x="0" y="0"/>
                                    <a:pt x="0" y="0"/>
                                  </a:cubicBezTo>
                                </a:path>
                              </a:pathLst>
                            </a:custGeom>
                            <a:solidFill>
                              <a:srgbClr val="000000"/>
                            </a:solidFill>
                            <a:ln w="12688" cap="flat">
                              <a:noFill/>
                              <a:prstDash val="solid"/>
                              <a:miter/>
                            </a:ln>
                          </wps:spPr>
                          <wps:bodyPr/>
                        </wps:wsp>
                        <wps:wsp>
                          <wps:cNvPr id="360349289" name="Freeform: Shape 360349289"/>
                          <wps:cNvSpPr/>
                          <wps:spPr>
                            <a:xfrm>
                              <a:off x="5714891" y="183567"/>
                              <a:ext cx="2851" cy="2605"/>
                            </a:xfrm>
                            <a:custGeom>
                              <a:avLst/>
                              <a:gdLst>
                                <a:gd name="csX0" fmla="*/ 2794 w 2851"/>
                                <a:gd name="csY0" fmla="*/ 829 h 2605"/>
                                <a:gd name="csX1" fmla="*/ 1778 w 2851"/>
                                <a:gd name="csY1" fmla="*/ 2606 h 2605"/>
                                <a:gd name="csX2" fmla="*/ 0 w 2851"/>
                                <a:gd name="csY2" fmla="*/ 1210 h 2605"/>
                                <a:gd name="csX3" fmla="*/ 1143 w 2851"/>
                                <a:gd name="csY3" fmla="*/ 68 h 2605"/>
                                <a:gd name="csX4" fmla="*/ 2794 w 2851"/>
                                <a:gd name="csY4" fmla="*/ 829 h 2605"/>
                              </a:gdLst>
                              <a:ahLst/>
                              <a:cxnLst>
                                <a:cxn ang="0">
                                  <a:pos x="csX0" y="csY0"/>
                                </a:cxn>
                                <a:cxn ang="0">
                                  <a:pos x="csX1" y="csY1"/>
                                </a:cxn>
                                <a:cxn ang="0">
                                  <a:pos x="csX2" y="csY2"/>
                                </a:cxn>
                                <a:cxn ang="0">
                                  <a:pos x="csX3" y="csY3"/>
                                </a:cxn>
                                <a:cxn ang="0">
                                  <a:pos x="csX4" y="csY4"/>
                                </a:cxn>
                              </a:cxnLst>
                              <a:rect l="l" t="t" r="r" b="b"/>
                              <a:pathLst>
                                <a:path w="2851" h="2605">
                                  <a:moveTo>
                                    <a:pt x="2794" y="829"/>
                                  </a:moveTo>
                                  <a:cubicBezTo>
                                    <a:pt x="3048" y="1717"/>
                                    <a:pt x="2413" y="2352"/>
                                    <a:pt x="1778" y="2606"/>
                                  </a:cubicBezTo>
                                  <a:cubicBezTo>
                                    <a:pt x="1016" y="2352"/>
                                    <a:pt x="0" y="2225"/>
                                    <a:pt x="0" y="1210"/>
                                  </a:cubicBezTo>
                                  <a:cubicBezTo>
                                    <a:pt x="0" y="575"/>
                                    <a:pt x="635" y="194"/>
                                    <a:pt x="1143" y="68"/>
                                  </a:cubicBezTo>
                                  <a:cubicBezTo>
                                    <a:pt x="1778" y="-186"/>
                                    <a:pt x="2413" y="321"/>
                                    <a:pt x="2794" y="829"/>
                                  </a:cubicBezTo>
                                </a:path>
                              </a:pathLst>
                            </a:custGeom>
                            <a:solidFill>
                              <a:srgbClr val="000000"/>
                            </a:solidFill>
                            <a:ln w="12688" cap="flat">
                              <a:noFill/>
                              <a:prstDash val="solid"/>
                              <a:miter/>
                            </a:ln>
                          </wps:spPr>
                          <wps:bodyPr/>
                        </wps:wsp>
                        <wps:wsp>
                          <wps:cNvPr id="1260699869" name="Freeform: Shape 1260699869"/>
                          <wps:cNvSpPr/>
                          <wps:spPr>
                            <a:xfrm>
                              <a:off x="5719319" y="183736"/>
                              <a:ext cx="2808" cy="2594"/>
                            </a:xfrm>
                            <a:custGeom>
                              <a:avLst/>
                              <a:gdLst>
                                <a:gd name="csX0" fmla="*/ 2429 w 2808"/>
                                <a:gd name="csY0" fmla="*/ 533 h 2594"/>
                                <a:gd name="csX1" fmla="*/ 2556 w 2808"/>
                                <a:gd name="csY1" fmla="*/ 1929 h 2594"/>
                                <a:gd name="csX2" fmla="*/ 1794 w 2808"/>
                                <a:gd name="csY2" fmla="*/ 2563 h 2594"/>
                                <a:gd name="csX3" fmla="*/ 16 w 2808"/>
                                <a:gd name="csY3" fmla="*/ 1675 h 2594"/>
                                <a:gd name="csX4" fmla="*/ 1159 w 2808"/>
                                <a:gd name="csY4" fmla="*/ 25 h 2594"/>
                                <a:gd name="csX5" fmla="*/ 2429 w 2808"/>
                                <a:gd name="csY5" fmla="*/ 533 h 2594"/>
                              </a:gdLst>
                              <a:ahLst/>
                              <a:cxnLst>
                                <a:cxn ang="0">
                                  <a:pos x="csX0" y="csY0"/>
                                </a:cxn>
                                <a:cxn ang="0">
                                  <a:pos x="csX1" y="csY1"/>
                                </a:cxn>
                                <a:cxn ang="0">
                                  <a:pos x="csX2" y="csY2"/>
                                </a:cxn>
                                <a:cxn ang="0">
                                  <a:pos x="csX3" y="csY3"/>
                                </a:cxn>
                                <a:cxn ang="0">
                                  <a:pos x="csX4" y="csY4"/>
                                </a:cxn>
                                <a:cxn ang="0">
                                  <a:pos x="csX5" y="csY5"/>
                                </a:cxn>
                              </a:cxnLst>
                              <a:rect l="l" t="t" r="r" b="b"/>
                              <a:pathLst>
                                <a:path w="2808" h="2594">
                                  <a:moveTo>
                                    <a:pt x="2429" y="533"/>
                                  </a:moveTo>
                                  <a:cubicBezTo>
                                    <a:pt x="2429" y="533"/>
                                    <a:pt x="3191" y="1548"/>
                                    <a:pt x="2556" y="1929"/>
                                  </a:cubicBezTo>
                                  <a:cubicBezTo>
                                    <a:pt x="2302" y="2183"/>
                                    <a:pt x="2048" y="2183"/>
                                    <a:pt x="1794" y="2563"/>
                                  </a:cubicBezTo>
                                  <a:cubicBezTo>
                                    <a:pt x="905" y="2690"/>
                                    <a:pt x="143" y="2437"/>
                                    <a:pt x="16" y="1675"/>
                                  </a:cubicBezTo>
                                  <a:cubicBezTo>
                                    <a:pt x="-111" y="787"/>
                                    <a:pt x="524" y="406"/>
                                    <a:pt x="1159" y="25"/>
                                  </a:cubicBezTo>
                                  <a:cubicBezTo>
                                    <a:pt x="1667" y="-102"/>
                                    <a:pt x="2048" y="279"/>
                                    <a:pt x="2429" y="533"/>
                                  </a:cubicBezTo>
                                </a:path>
                              </a:pathLst>
                            </a:custGeom>
                            <a:solidFill>
                              <a:srgbClr val="000000"/>
                            </a:solidFill>
                            <a:ln w="12688" cap="flat">
                              <a:noFill/>
                              <a:prstDash val="solid"/>
                              <a:miter/>
                            </a:ln>
                          </wps:spPr>
                          <wps:bodyPr/>
                        </wps:wsp>
                        <wps:wsp>
                          <wps:cNvPr id="797126168" name="Freeform: Shape 797126168"/>
                          <wps:cNvSpPr/>
                          <wps:spPr>
                            <a:xfrm>
                              <a:off x="5530123" y="183888"/>
                              <a:ext cx="2793" cy="2361"/>
                            </a:xfrm>
                            <a:custGeom>
                              <a:avLst/>
                              <a:gdLst>
                                <a:gd name="csX0" fmla="*/ 2667 w 2793"/>
                                <a:gd name="csY0" fmla="*/ 1269 h 2361"/>
                                <a:gd name="csX1" fmla="*/ 635 w 2793"/>
                                <a:gd name="csY1" fmla="*/ 2284 h 2361"/>
                                <a:gd name="csX2" fmla="*/ 0 w 2793"/>
                                <a:gd name="csY2" fmla="*/ 1269 h 2361"/>
                                <a:gd name="csX3" fmla="*/ 889 w 2793"/>
                                <a:gd name="csY3" fmla="*/ 0 h 2361"/>
                                <a:gd name="csX4" fmla="*/ 2794 w 2793"/>
                                <a:gd name="csY4" fmla="*/ 1269 h 2361"/>
                              </a:gdLst>
                              <a:ahLst/>
                              <a:cxnLst>
                                <a:cxn ang="0">
                                  <a:pos x="csX0" y="csY0"/>
                                </a:cxn>
                                <a:cxn ang="0">
                                  <a:pos x="csX1" y="csY1"/>
                                </a:cxn>
                                <a:cxn ang="0">
                                  <a:pos x="csX2" y="csY2"/>
                                </a:cxn>
                                <a:cxn ang="0">
                                  <a:pos x="csX3" y="csY3"/>
                                </a:cxn>
                                <a:cxn ang="0">
                                  <a:pos x="csX4" y="csY4"/>
                                </a:cxn>
                              </a:cxnLst>
                              <a:rect l="l" t="t" r="r" b="b"/>
                              <a:pathLst>
                                <a:path w="2793" h="2361">
                                  <a:moveTo>
                                    <a:pt x="2667" y="1269"/>
                                  </a:moveTo>
                                  <a:cubicBezTo>
                                    <a:pt x="2413" y="2158"/>
                                    <a:pt x="1524" y="2538"/>
                                    <a:pt x="635" y="2284"/>
                                  </a:cubicBezTo>
                                  <a:cubicBezTo>
                                    <a:pt x="381" y="2031"/>
                                    <a:pt x="127" y="1650"/>
                                    <a:pt x="0" y="1269"/>
                                  </a:cubicBezTo>
                                  <a:cubicBezTo>
                                    <a:pt x="0" y="761"/>
                                    <a:pt x="254" y="254"/>
                                    <a:pt x="889" y="0"/>
                                  </a:cubicBezTo>
                                  <a:cubicBezTo>
                                    <a:pt x="1778" y="0"/>
                                    <a:pt x="2540" y="508"/>
                                    <a:pt x="2794" y="1269"/>
                                  </a:cubicBezTo>
                                </a:path>
                              </a:pathLst>
                            </a:custGeom>
                            <a:solidFill>
                              <a:srgbClr val="000000"/>
                            </a:solidFill>
                            <a:ln w="12688" cap="flat">
                              <a:noFill/>
                              <a:prstDash val="solid"/>
                              <a:miter/>
                            </a:ln>
                          </wps:spPr>
                          <wps:bodyPr/>
                        </wps:wsp>
                        <wps:wsp>
                          <wps:cNvPr id="1856453494" name="Freeform: Shape 1856453494"/>
                          <wps:cNvSpPr/>
                          <wps:spPr>
                            <a:xfrm>
                              <a:off x="5555775" y="185219"/>
                              <a:ext cx="2920" cy="2730"/>
                            </a:xfrm>
                            <a:custGeom>
                              <a:avLst/>
                              <a:gdLst>
                                <a:gd name="csX0" fmla="*/ 2920 w 2920"/>
                                <a:gd name="csY0" fmla="*/ 1208 h 2730"/>
                                <a:gd name="csX1" fmla="*/ 1651 w 2920"/>
                                <a:gd name="csY1" fmla="*/ 2731 h 2730"/>
                                <a:gd name="csX2" fmla="*/ 0 w 2920"/>
                                <a:gd name="csY2" fmla="*/ 1588 h 2730"/>
                                <a:gd name="csX3" fmla="*/ 889 w 2920"/>
                                <a:gd name="csY3" fmla="*/ 65 h 2730"/>
                                <a:gd name="csX4" fmla="*/ 2920 w 2920"/>
                                <a:gd name="csY4" fmla="*/ 1208 h 2730"/>
                              </a:gdLst>
                              <a:ahLst/>
                              <a:cxnLst>
                                <a:cxn ang="0">
                                  <a:pos x="csX0" y="csY0"/>
                                </a:cxn>
                                <a:cxn ang="0">
                                  <a:pos x="csX1" y="csY1"/>
                                </a:cxn>
                                <a:cxn ang="0">
                                  <a:pos x="csX2" y="csY2"/>
                                </a:cxn>
                                <a:cxn ang="0">
                                  <a:pos x="csX3" y="csY3"/>
                                </a:cxn>
                                <a:cxn ang="0">
                                  <a:pos x="csX4" y="csY4"/>
                                </a:cxn>
                              </a:cxnLst>
                              <a:rect l="l" t="t" r="r" b="b"/>
                              <a:pathLst>
                                <a:path w="2920" h="2730">
                                  <a:moveTo>
                                    <a:pt x="2920" y="1208"/>
                                  </a:moveTo>
                                  <a:cubicBezTo>
                                    <a:pt x="2920" y="1208"/>
                                    <a:pt x="2159" y="2350"/>
                                    <a:pt x="1651" y="2731"/>
                                  </a:cubicBezTo>
                                  <a:cubicBezTo>
                                    <a:pt x="889" y="2731"/>
                                    <a:pt x="381" y="2223"/>
                                    <a:pt x="0" y="1588"/>
                                  </a:cubicBezTo>
                                  <a:cubicBezTo>
                                    <a:pt x="0" y="954"/>
                                    <a:pt x="254" y="192"/>
                                    <a:pt x="889" y="65"/>
                                  </a:cubicBezTo>
                                  <a:cubicBezTo>
                                    <a:pt x="1778" y="-188"/>
                                    <a:pt x="2667" y="319"/>
                                    <a:pt x="2920" y="1208"/>
                                  </a:cubicBezTo>
                                </a:path>
                              </a:pathLst>
                            </a:custGeom>
                            <a:solidFill>
                              <a:srgbClr val="000000"/>
                            </a:solidFill>
                            <a:ln w="12688" cap="flat">
                              <a:noFill/>
                              <a:prstDash val="solid"/>
                              <a:miter/>
                            </a:ln>
                          </wps:spPr>
                          <wps:bodyPr/>
                        </wps:wsp>
                        <wps:wsp>
                          <wps:cNvPr id="476040197" name="Freeform: Shape 476040197"/>
                          <wps:cNvSpPr/>
                          <wps:spPr>
                            <a:xfrm>
                              <a:off x="5551564" y="185386"/>
                              <a:ext cx="2884" cy="2553"/>
                            </a:xfrm>
                            <a:custGeom>
                              <a:avLst/>
                              <a:gdLst>
                                <a:gd name="csX0" fmla="*/ 2560 w 2884"/>
                                <a:gd name="csY0" fmla="*/ 533 h 2553"/>
                                <a:gd name="csX1" fmla="*/ 2813 w 2884"/>
                                <a:gd name="csY1" fmla="*/ 1802 h 2553"/>
                                <a:gd name="csX2" fmla="*/ 909 w 2884"/>
                                <a:gd name="csY2" fmla="*/ 2437 h 2553"/>
                                <a:gd name="csX3" fmla="*/ 20 w 2884"/>
                                <a:gd name="csY3" fmla="*/ 914 h 2553"/>
                                <a:gd name="csX4" fmla="*/ 1163 w 2884"/>
                                <a:gd name="csY4" fmla="*/ 25 h 2553"/>
                                <a:gd name="csX5" fmla="*/ 2560 w 2884"/>
                                <a:gd name="csY5" fmla="*/ 533 h 2553"/>
                              </a:gdLst>
                              <a:ahLst/>
                              <a:cxnLst>
                                <a:cxn ang="0">
                                  <a:pos x="csX0" y="csY0"/>
                                </a:cxn>
                                <a:cxn ang="0">
                                  <a:pos x="csX1" y="csY1"/>
                                </a:cxn>
                                <a:cxn ang="0">
                                  <a:pos x="csX2" y="csY2"/>
                                </a:cxn>
                                <a:cxn ang="0">
                                  <a:pos x="csX3" y="csY3"/>
                                </a:cxn>
                                <a:cxn ang="0">
                                  <a:pos x="csX4" y="csY4"/>
                                </a:cxn>
                                <a:cxn ang="0">
                                  <a:pos x="csX5" y="csY5"/>
                                </a:cxn>
                              </a:cxnLst>
                              <a:rect l="l" t="t" r="r" b="b"/>
                              <a:pathLst>
                                <a:path w="2884" h="2553">
                                  <a:moveTo>
                                    <a:pt x="2560" y="533"/>
                                  </a:moveTo>
                                  <a:cubicBezTo>
                                    <a:pt x="2560" y="533"/>
                                    <a:pt x="3068" y="1421"/>
                                    <a:pt x="2813" y="1802"/>
                                  </a:cubicBezTo>
                                  <a:cubicBezTo>
                                    <a:pt x="2306" y="2183"/>
                                    <a:pt x="1671" y="2817"/>
                                    <a:pt x="909" y="2437"/>
                                  </a:cubicBezTo>
                                  <a:cubicBezTo>
                                    <a:pt x="401" y="2056"/>
                                    <a:pt x="-107" y="1675"/>
                                    <a:pt x="20" y="914"/>
                                  </a:cubicBezTo>
                                  <a:cubicBezTo>
                                    <a:pt x="274" y="660"/>
                                    <a:pt x="782" y="152"/>
                                    <a:pt x="1163" y="25"/>
                                  </a:cubicBezTo>
                                  <a:cubicBezTo>
                                    <a:pt x="1798" y="-102"/>
                                    <a:pt x="2052" y="279"/>
                                    <a:pt x="2560" y="533"/>
                                  </a:cubicBezTo>
                                </a:path>
                              </a:pathLst>
                            </a:custGeom>
                            <a:solidFill>
                              <a:srgbClr val="000000"/>
                            </a:solidFill>
                            <a:ln w="12688" cap="flat">
                              <a:noFill/>
                              <a:prstDash val="solid"/>
                              <a:miter/>
                            </a:ln>
                          </wps:spPr>
                          <wps:bodyPr/>
                        </wps:wsp>
                        <wps:wsp>
                          <wps:cNvPr id="974549557" name="Freeform: Shape 974549557"/>
                          <wps:cNvSpPr/>
                          <wps:spPr>
                            <a:xfrm>
                              <a:off x="5730574" y="185792"/>
                              <a:ext cx="2984" cy="2640"/>
                            </a:xfrm>
                            <a:custGeom>
                              <a:avLst/>
                              <a:gdLst>
                                <a:gd name="csX0" fmla="*/ 2984 w 2984"/>
                                <a:gd name="csY0" fmla="*/ 1015 h 2640"/>
                                <a:gd name="csX1" fmla="*/ 1968 w 2984"/>
                                <a:gd name="csY1" fmla="*/ 2538 h 2640"/>
                                <a:gd name="csX2" fmla="*/ 318 w 2984"/>
                                <a:gd name="csY2" fmla="*/ 2158 h 2640"/>
                                <a:gd name="csX3" fmla="*/ 63 w 2984"/>
                                <a:gd name="csY3" fmla="*/ 1015 h 2640"/>
                                <a:gd name="csX4" fmla="*/ 1460 w 2984"/>
                                <a:gd name="csY4" fmla="*/ 0 h 2640"/>
                                <a:gd name="csX5" fmla="*/ 2984 w 2984"/>
                                <a:gd name="csY5" fmla="*/ 1015 h 2640"/>
                              </a:gdLst>
                              <a:ahLst/>
                              <a:cxnLst>
                                <a:cxn ang="0">
                                  <a:pos x="csX0" y="csY0"/>
                                </a:cxn>
                                <a:cxn ang="0">
                                  <a:pos x="csX1" y="csY1"/>
                                </a:cxn>
                                <a:cxn ang="0">
                                  <a:pos x="csX2" y="csY2"/>
                                </a:cxn>
                                <a:cxn ang="0">
                                  <a:pos x="csX3" y="csY3"/>
                                </a:cxn>
                                <a:cxn ang="0">
                                  <a:pos x="csX4" y="csY4"/>
                                </a:cxn>
                                <a:cxn ang="0">
                                  <a:pos x="csX5" y="csY5"/>
                                </a:cxn>
                              </a:cxnLst>
                              <a:rect l="l" t="t" r="r" b="b"/>
                              <a:pathLst>
                                <a:path w="2984" h="2640">
                                  <a:moveTo>
                                    <a:pt x="2984" y="1015"/>
                                  </a:moveTo>
                                  <a:cubicBezTo>
                                    <a:pt x="2984" y="1015"/>
                                    <a:pt x="2349" y="2284"/>
                                    <a:pt x="1968" y="2538"/>
                                  </a:cubicBezTo>
                                  <a:cubicBezTo>
                                    <a:pt x="1333" y="2792"/>
                                    <a:pt x="699" y="2538"/>
                                    <a:pt x="318" y="2158"/>
                                  </a:cubicBezTo>
                                  <a:cubicBezTo>
                                    <a:pt x="-190" y="2031"/>
                                    <a:pt x="63" y="1396"/>
                                    <a:pt x="63" y="1015"/>
                                  </a:cubicBezTo>
                                  <a:cubicBezTo>
                                    <a:pt x="444" y="508"/>
                                    <a:pt x="952" y="127"/>
                                    <a:pt x="1460" y="0"/>
                                  </a:cubicBezTo>
                                  <a:cubicBezTo>
                                    <a:pt x="2095" y="127"/>
                                    <a:pt x="2603" y="635"/>
                                    <a:pt x="2984" y="1015"/>
                                  </a:cubicBezTo>
                                </a:path>
                              </a:pathLst>
                            </a:custGeom>
                            <a:solidFill>
                              <a:srgbClr val="000000"/>
                            </a:solidFill>
                            <a:ln w="12688" cap="flat">
                              <a:noFill/>
                              <a:prstDash val="solid"/>
                              <a:miter/>
                            </a:ln>
                          </wps:spPr>
                          <wps:bodyPr/>
                        </wps:wsp>
                        <wps:wsp>
                          <wps:cNvPr id="1127157798" name="Freeform: Shape 1127157798"/>
                          <wps:cNvSpPr/>
                          <wps:spPr>
                            <a:xfrm>
                              <a:off x="5735830" y="186658"/>
                              <a:ext cx="2680" cy="2306"/>
                            </a:xfrm>
                            <a:custGeom>
                              <a:avLst/>
                              <a:gdLst>
                                <a:gd name="csX0" fmla="*/ 2681 w 2680"/>
                                <a:gd name="csY0" fmla="*/ 911 h 2306"/>
                                <a:gd name="csX1" fmla="*/ 1157 w 2680"/>
                                <a:gd name="csY1" fmla="*/ 2307 h 2306"/>
                                <a:gd name="csX2" fmla="*/ 14 w 2680"/>
                                <a:gd name="csY2" fmla="*/ 1418 h 2306"/>
                                <a:gd name="csX3" fmla="*/ 776 w 2680"/>
                                <a:gd name="csY3" fmla="*/ 149 h 2306"/>
                                <a:gd name="csX4" fmla="*/ 2681 w 2680"/>
                                <a:gd name="csY4" fmla="*/ 911 h 2306"/>
                              </a:gdLst>
                              <a:ahLst/>
                              <a:cxnLst>
                                <a:cxn ang="0">
                                  <a:pos x="csX0" y="csY0"/>
                                </a:cxn>
                                <a:cxn ang="0">
                                  <a:pos x="csX1" y="csY1"/>
                                </a:cxn>
                                <a:cxn ang="0">
                                  <a:pos x="csX2" y="csY2"/>
                                </a:cxn>
                                <a:cxn ang="0">
                                  <a:pos x="csX3" y="csY3"/>
                                </a:cxn>
                                <a:cxn ang="0">
                                  <a:pos x="csX4" y="csY4"/>
                                </a:cxn>
                              </a:cxnLst>
                              <a:rect l="l" t="t" r="r" b="b"/>
                              <a:pathLst>
                                <a:path w="2680" h="2306">
                                  <a:moveTo>
                                    <a:pt x="2681" y="911"/>
                                  </a:moveTo>
                                  <a:cubicBezTo>
                                    <a:pt x="2427" y="1672"/>
                                    <a:pt x="1919" y="2180"/>
                                    <a:pt x="1157" y="2307"/>
                                  </a:cubicBezTo>
                                  <a:cubicBezTo>
                                    <a:pt x="649" y="2307"/>
                                    <a:pt x="-113" y="2053"/>
                                    <a:pt x="14" y="1418"/>
                                  </a:cubicBezTo>
                                  <a:cubicBezTo>
                                    <a:pt x="14" y="911"/>
                                    <a:pt x="268" y="276"/>
                                    <a:pt x="776" y="149"/>
                                  </a:cubicBezTo>
                                  <a:cubicBezTo>
                                    <a:pt x="1538" y="-231"/>
                                    <a:pt x="2427" y="149"/>
                                    <a:pt x="2681" y="911"/>
                                  </a:cubicBezTo>
                                </a:path>
                              </a:pathLst>
                            </a:custGeom>
                            <a:solidFill>
                              <a:srgbClr val="000000"/>
                            </a:solidFill>
                            <a:ln w="12688" cap="flat">
                              <a:noFill/>
                              <a:prstDash val="solid"/>
                              <a:miter/>
                            </a:ln>
                          </wps:spPr>
                          <wps:bodyPr/>
                        </wps:wsp>
                        <wps:wsp>
                          <wps:cNvPr id="44065122" name="Freeform: Shape 44065122"/>
                          <wps:cNvSpPr/>
                          <wps:spPr>
                            <a:xfrm>
                              <a:off x="5538783" y="187696"/>
                              <a:ext cx="2895" cy="2894"/>
                            </a:xfrm>
                            <a:custGeom>
                              <a:avLst/>
                              <a:gdLst>
                                <a:gd name="csX0" fmla="*/ 2769 w 2895"/>
                                <a:gd name="csY0" fmla="*/ 888 h 2894"/>
                                <a:gd name="csX1" fmla="*/ 1880 w 2895"/>
                                <a:gd name="csY1" fmla="*/ 2792 h 2894"/>
                                <a:gd name="csX2" fmla="*/ 483 w 2895"/>
                                <a:gd name="csY2" fmla="*/ 2411 h 2894"/>
                                <a:gd name="csX3" fmla="*/ 102 w 2895"/>
                                <a:gd name="csY3" fmla="*/ 888 h 2894"/>
                                <a:gd name="csX4" fmla="*/ 1372 w 2895"/>
                                <a:gd name="csY4" fmla="*/ 0 h 2894"/>
                                <a:gd name="csX5" fmla="*/ 2896 w 2895"/>
                                <a:gd name="csY5" fmla="*/ 888 h 2894"/>
                              </a:gdLst>
                              <a:ahLst/>
                              <a:cxnLst>
                                <a:cxn ang="0">
                                  <a:pos x="csX0" y="csY0"/>
                                </a:cxn>
                                <a:cxn ang="0">
                                  <a:pos x="csX1" y="csY1"/>
                                </a:cxn>
                                <a:cxn ang="0">
                                  <a:pos x="csX2" y="csY2"/>
                                </a:cxn>
                                <a:cxn ang="0">
                                  <a:pos x="csX3" y="csY3"/>
                                </a:cxn>
                                <a:cxn ang="0">
                                  <a:pos x="csX4" y="csY4"/>
                                </a:cxn>
                                <a:cxn ang="0">
                                  <a:pos x="csX5" y="csY5"/>
                                </a:cxn>
                              </a:cxnLst>
                              <a:rect l="l" t="t" r="r" b="b"/>
                              <a:pathLst>
                                <a:path w="2895" h="2894">
                                  <a:moveTo>
                                    <a:pt x="2769" y="888"/>
                                  </a:moveTo>
                                  <a:cubicBezTo>
                                    <a:pt x="2896" y="1777"/>
                                    <a:pt x="2642" y="2411"/>
                                    <a:pt x="1880" y="2792"/>
                                  </a:cubicBezTo>
                                  <a:cubicBezTo>
                                    <a:pt x="1372" y="3046"/>
                                    <a:pt x="737" y="2792"/>
                                    <a:pt x="483" y="2411"/>
                                  </a:cubicBezTo>
                                  <a:cubicBezTo>
                                    <a:pt x="102" y="2031"/>
                                    <a:pt x="-152" y="1396"/>
                                    <a:pt x="102" y="888"/>
                                  </a:cubicBezTo>
                                  <a:cubicBezTo>
                                    <a:pt x="229" y="127"/>
                                    <a:pt x="991" y="381"/>
                                    <a:pt x="1372" y="0"/>
                                  </a:cubicBezTo>
                                  <a:cubicBezTo>
                                    <a:pt x="2007" y="0"/>
                                    <a:pt x="2515" y="381"/>
                                    <a:pt x="2896" y="888"/>
                                  </a:cubicBezTo>
                                </a:path>
                              </a:pathLst>
                            </a:custGeom>
                            <a:solidFill>
                              <a:srgbClr val="000000"/>
                            </a:solidFill>
                            <a:ln w="12688" cap="flat">
                              <a:noFill/>
                              <a:prstDash val="solid"/>
                              <a:miter/>
                            </a:ln>
                          </wps:spPr>
                          <wps:bodyPr/>
                        </wps:wsp>
                        <wps:wsp>
                          <wps:cNvPr id="1089797723" name="Freeform: Shape 1089797723"/>
                          <wps:cNvSpPr/>
                          <wps:spPr>
                            <a:xfrm>
                              <a:off x="5542381" y="188222"/>
                              <a:ext cx="2853" cy="2713"/>
                            </a:xfrm>
                            <a:custGeom>
                              <a:avLst/>
                              <a:gdLst>
                                <a:gd name="csX0" fmla="*/ 2853 w 2853"/>
                                <a:gd name="csY0" fmla="*/ 1124 h 2713"/>
                                <a:gd name="csX1" fmla="*/ 2219 w 2853"/>
                                <a:gd name="csY1" fmla="*/ 2393 h 2713"/>
                                <a:gd name="csX2" fmla="*/ 822 w 2853"/>
                                <a:gd name="csY2" fmla="*/ 2520 h 2713"/>
                                <a:gd name="csX3" fmla="*/ 187 w 2853"/>
                                <a:gd name="csY3" fmla="*/ 616 h 2713"/>
                                <a:gd name="csX4" fmla="*/ 2853 w 2853"/>
                                <a:gd name="csY4" fmla="*/ 997 h 2713"/>
                              </a:gdLst>
                              <a:ahLst/>
                              <a:cxnLst>
                                <a:cxn ang="0">
                                  <a:pos x="csX0" y="csY0"/>
                                </a:cxn>
                                <a:cxn ang="0">
                                  <a:pos x="csX1" y="csY1"/>
                                </a:cxn>
                                <a:cxn ang="0">
                                  <a:pos x="csX2" y="csY2"/>
                                </a:cxn>
                                <a:cxn ang="0">
                                  <a:pos x="csX3" y="csY3"/>
                                </a:cxn>
                                <a:cxn ang="0">
                                  <a:pos x="csX4" y="csY4"/>
                                </a:cxn>
                              </a:cxnLst>
                              <a:rect l="l" t="t" r="r" b="b"/>
                              <a:pathLst>
                                <a:path w="2853" h="2713">
                                  <a:moveTo>
                                    <a:pt x="2853" y="1124"/>
                                  </a:moveTo>
                                  <a:cubicBezTo>
                                    <a:pt x="2853" y="1124"/>
                                    <a:pt x="2346" y="2012"/>
                                    <a:pt x="2219" y="2393"/>
                                  </a:cubicBezTo>
                                  <a:cubicBezTo>
                                    <a:pt x="1838" y="2647"/>
                                    <a:pt x="1330" y="2901"/>
                                    <a:pt x="822" y="2520"/>
                                  </a:cubicBezTo>
                                  <a:cubicBezTo>
                                    <a:pt x="314" y="2012"/>
                                    <a:pt x="-321" y="1378"/>
                                    <a:pt x="187" y="616"/>
                                  </a:cubicBezTo>
                                  <a:cubicBezTo>
                                    <a:pt x="822" y="-526"/>
                                    <a:pt x="2472" y="108"/>
                                    <a:pt x="2853" y="997"/>
                                  </a:cubicBezTo>
                                </a:path>
                              </a:pathLst>
                            </a:custGeom>
                            <a:solidFill>
                              <a:srgbClr val="000000"/>
                            </a:solidFill>
                            <a:ln w="12688" cap="flat">
                              <a:noFill/>
                              <a:prstDash val="solid"/>
                              <a:miter/>
                            </a:ln>
                          </wps:spPr>
                          <wps:bodyPr/>
                        </wps:wsp>
                        <wps:wsp>
                          <wps:cNvPr id="1494448386" name="Freeform: Shape 1494448386"/>
                          <wps:cNvSpPr/>
                          <wps:spPr>
                            <a:xfrm>
                              <a:off x="5726320" y="188330"/>
                              <a:ext cx="2666" cy="2435"/>
                            </a:xfrm>
                            <a:custGeom>
                              <a:avLst/>
                              <a:gdLst>
                                <a:gd name="csX0" fmla="*/ 2667 w 2666"/>
                                <a:gd name="csY0" fmla="*/ 635 h 2435"/>
                                <a:gd name="csX1" fmla="*/ 1524 w 2666"/>
                                <a:gd name="csY1" fmla="*/ 2411 h 2435"/>
                                <a:gd name="csX2" fmla="*/ 0 w 2666"/>
                                <a:gd name="csY2" fmla="*/ 1523 h 2435"/>
                                <a:gd name="csX3" fmla="*/ 889 w 2666"/>
                                <a:gd name="csY3" fmla="*/ 0 h 2435"/>
                                <a:gd name="csX4" fmla="*/ 2667 w 2666"/>
                                <a:gd name="csY4" fmla="*/ 635 h 2435"/>
                              </a:gdLst>
                              <a:ahLst/>
                              <a:cxnLst>
                                <a:cxn ang="0">
                                  <a:pos x="csX0" y="csY0"/>
                                </a:cxn>
                                <a:cxn ang="0">
                                  <a:pos x="csX1" y="csY1"/>
                                </a:cxn>
                                <a:cxn ang="0">
                                  <a:pos x="csX2" y="csY2"/>
                                </a:cxn>
                                <a:cxn ang="0">
                                  <a:pos x="csX3" y="csY3"/>
                                </a:cxn>
                                <a:cxn ang="0">
                                  <a:pos x="csX4" y="csY4"/>
                                </a:cxn>
                              </a:cxnLst>
                              <a:rect l="l" t="t" r="r" b="b"/>
                              <a:pathLst>
                                <a:path w="2666" h="2435">
                                  <a:moveTo>
                                    <a:pt x="2667" y="635"/>
                                  </a:moveTo>
                                  <a:cubicBezTo>
                                    <a:pt x="2667" y="1396"/>
                                    <a:pt x="2032" y="1904"/>
                                    <a:pt x="1524" y="2411"/>
                                  </a:cubicBezTo>
                                  <a:cubicBezTo>
                                    <a:pt x="889" y="2538"/>
                                    <a:pt x="127" y="2158"/>
                                    <a:pt x="0" y="1523"/>
                                  </a:cubicBezTo>
                                  <a:cubicBezTo>
                                    <a:pt x="0" y="888"/>
                                    <a:pt x="254" y="381"/>
                                    <a:pt x="889" y="0"/>
                                  </a:cubicBezTo>
                                  <a:cubicBezTo>
                                    <a:pt x="1524" y="0"/>
                                    <a:pt x="2286" y="0"/>
                                    <a:pt x="2667" y="635"/>
                                  </a:cubicBezTo>
                                </a:path>
                              </a:pathLst>
                            </a:custGeom>
                            <a:solidFill>
                              <a:srgbClr val="000000"/>
                            </a:solidFill>
                            <a:ln w="12688" cap="flat">
                              <a:noFill/>
                              <a:prstDash val="solid"/>
                              <a:miter/>
                            </a:ln>
                          </wps:spPr>
                          <wps:bodyPr/>
                        </wps:wsp>
                        <wps:wsp>
                          <wps:cNvPr id="1044512825" name="Freeform: Shape 1044512825"/>
                          <wps:cNvSpPr/>
                          <wps:spPr>
                            <a:xfrm>
                              <a:off x="5732122" y="189321"/>
                              <a:ext cx="3214" cy="2866"/>
                            </a:xfrm>
                            <a:custGeom>
                              <a:avLst/>
                              <a:gdLst>
                                <a:gd name="csX0" fmla="*/ 3214 w 3214"/>
                                <a:gd name="csY0" fmla="*/ 913 h 2866"/>
                                <a:gd name="csX1" fmla="*/ 2326 w 3214"/>
                                <a:gd name="csY1" fmla="*/ 2816 h 2866"/>
                                <a:gd name="csX2" fmla="*/ 421 w 3214"/>
                                <a:gd name="csY2" fmla="*/ 2563 h 2866"/>
                                <a:gd name="csX3" fmla="*/ 167 w 3214"/>
                                <a:gd name="csY3" fmla="*/ 913 h 2866"/>
                                <a:gd name="csX4" fmla="*/ 1945 w 3214"/>
                                <a:gd name="csY4" fmla="*/ 24 h 2866"/>
                                <a:gd name="csX5" fmla="*/ 3088 w 3214"/>
                                <a:gd name="csY5" fmla="*/ 913 h 2866"/>
                              </a:gdLst>
                              <a:ahLst/>
                              <a:cxnLst>
                                <a:cxn ang="0">
                                  <a:pos x="csX0" y="csY0"/>
                                </a:cxn>
                                <a:cxn ang="0">
                                  <a:pos x="csX1" y="csY1"/>
                                </a:cxn>
                                <a:cxn ang="0">
                                  <a:pos x="csX2" y="csY2"/>
                                </a:cxn>
                                <a:cxn ang="0">
                                  <a:pos x="csX3" y="csY3"/>
                                </a:cxn>
                                <a:cxn ang="0">
                                  <a:pos x="csX4" y="csY4"/>
                                </a:cxn>
                                <a:cxn ang="0">
                                  <a:pos x="csX5" y="csY5"/>
                                </a:cxn>
                              </a:cxnLst>
                              <a:rect l="l" t="t" r="r" b="b"/>
                              <a:pathLst>
                                <a:path w="3214" h="2866">
                                  <a:moveTo>
                                    <a:pt x="3214" y="913"/>
                                  </a:moveTo>
                                  <a:cubicBezTo>
                                    <a:pt x="3088" y="1674"/>
                                    <a:pt x="3214" y="2436"/>
                                    <a:pt x="2326" y="2816"/>
                                  </a:cubicBezTo>
                                  <a:cubicBezTo>
                                    <a:pt x="1691" y="2943"/>
                                    <a:pt x="929" y="2816"/>
                                    <a:pt x="421" y="2563"/>
                                  </a:cubicBezTo>
                                  <a:cubicBezTo>
                                    <a:pt x="-87" y="2182"/>
                                    <a:pt x="-87" y="1547"/>
                                    <a:pt x="167" y="913"/>
                                  </a:cubicBezTo>
                                  <a:cubicBezTo>
                                    <a:pt x="548" y="278"/>
                                    <a:pt x="1182" y="-103"/>
                                    <a:pt x="1945" y="24"/>
                                  </a:cubicBezTo>
                                  <a:cubicBezTo>
                                    <a:pt x="2452" y="278"/>
                                    <a:pt x="2707" y="786"/>
                                    <a:pt x="3088" y="913"/>
                                  </a:cubicBezTo>
                                </a:path>
                              </a:pathLst>
                            </a:custGeom>
                            <a:solidFill>
                              <a:srgbClr val="000000"/>
                            </a:solidFill>
                            <a:ln w="12688" cap="flat">
                              <a:noFill/>
                              <a:prstDash val="solid"/>
                              <a:miter/>
                            </a:ln>
                          </wps:spPr>
                          <wps:bodyPr/>
                        </wps:wsp>
                        <wps:wsp>
                          <wps:cNvPr id="1598574493" name="Freeform: Shape 1598574493"/>
                          <wps:cNvSpPr/>
                          <wps:spPr>
                            <a:xfrm>
                              <a:off x="5536155" y="190617"/>
                              <a:ext cx="2476" cy="2390"/>
                            </a:xfrm>
                            <a:custGeom>
                              <a:avLst/>
                              <a:gdLst>
                                <a:gd name="csX0" fmla="*/ 2476 w 2476"/>
                                <a:gd name="csY0" fmla="*/ 1140 h 2390"/>
                                <a:gd name="csX1" fmla="*/ 1841 w 2476"/>
                                <a:gd name="csY1" fmla="*/ 2282 h 2390"/>
                                <a:gd name="csX2" fmla="*/ 317 w 2476"/>
                                <a:gd name="csY2" fmla="*/ 2155 h 2390"/>
                                <a:gd name="csX3" fmla="*/ 63 w 2476"/>
                                <a:gd name="csY3" fmla="*/ 632 h 2390"/>
                                <a:gd name="csX4" fmla="*/ 2476 w 2476"/>
                                <a:gd name="csY4" fmla="*/ 1140 h 2390"/>
                              </a:gdLst>
                              <a:ahLst/>
                              <a:cxnLst>
                                <a:cxn ang="0">
                                  <a:pos x="csX0" y="csY0"/>
                                </a:cxn>
                                <a:cxn ang="0">
                                  <a:pos x="csX1" y="csY1"/>
                                </a:cxn>
                                <a:cxn ang="0">
                                  <a:pos x="csX2" y="csY2"/>
                                </a:cxn>
                                <a:cxn ang="0">
                                  <a:pos x="csX3" y="csY3"/>
                                </a:cxn>
                                <a:cxn ang="0">
                                  <a:pos x="csX4" y="csY4"/>
                                </a:cxn>
                              </a:cxnLst>
                              <a:rect l="l" t="t" r="r" b="b"/>
                              <a:pathLst>
                                <a:path w="2476" h="2390">
                                  <a:moveTo>
                                    <a:pt x="2476" y="1140"/>
                                  </a:moveTo>
                                  <a:cubicBezTo>
                                    <a:pt x="2476" y="1140"/>
                                    <a:pt x="2095" y="1902"/>
                                    <a:pt x="1841" y="2282"/>
                                  </a:cubicBezTo>
                                  <a:cubicBezTo>
                                    <a:pt x="1333" y="2536"/>
                                    <a:pt x="825" y="2282"/>
                                    <a:pt x="317" y="2155"/>
                                  </a:cubicBezTo>
                                  <a:cubicBezTo>
                                    <a:pt x="-190" y="1902"/>
                                    <a:pt x="63" y="1013"/>
                                    <a:pt x="63" y="632"/>
                                  </a:cubicBezTo>
                                  <a:cubicBezTo>
                                    <a:pt x="825" y="-637"/>
                                    <a:pt x="2095" y="252"/>
                                    <a:pt x="2476" y="1140"/>
                                  </a:cubicBezTo>
                                </a:path>
                              </a:pathLst>
                            </a:custGeom>
                            <a:solidFill>
                              <a:srgbClr val="000000"/>
                            </a:solidFill>
                            <a:ln w="12688" cap="flat">
                              <a:noFill/>
                              <a:prstDash val="solid"/>
                              <a:miter/>
                            </a:ln>
                          </wps:spPr>
                          <wps:bodyPr/>
                        </wps:wsp>
                        <wps:wsp>
                          <wps:cNvPr id="533077925" name="Freeform: Shape 533077925"/>
                          <wps:cNvSpPr/>
                          <wps:spPr>
                            <a:xfrm>
                              <a:off x="5721240" y="190995"/>
                              <a:ext cx="9326" cy="3775"/>
                            </a:xfrm>
                            <a:custGeom>
                              <a:avLst/>
                              <a:gdLst>
                                <a:gd name="csX0" fmla="*/ 9270 w 9326"/>
                                <a:gd name="csY0" fmla="*/ 2284 h 3775"/>
                                <a:gd name="csX1" fmla="*/ 9270 w 9326"/>
                                <a:gd name="csY1" fmla="*/ 3046 h 3775"/>
                                <a:gd name="csX2" fmla="*/ 3048 w 9326"/>
                                <a:gd name="csY2" fmla="*/ 2792 h 3775"/>
                                <a:gd name="csX3" fmla="*/ 0 w 9326"/>
                                <a:gd name="csY3" fmla="*/ 1142 h 3775"/>
                                <a:gd name="csX4" fmla="*/ 2794 w 9326"/>
                                <a:gd name="csY4" fmla="*/ 0 h 3775"/>
                                <a:gd name="csX5" fmla="*/ 9270 w 9326"/>
                                <a:gd name="csY5" fmla="*/ 2411 h 3775"/>
                              </a:gdLst>
                              <a:ahLst/>
                              <a:cxnLst>
                                <a:cxn ang="0">
                                  <a:pos x="csX0" y="csY0"/>
                                </a:cxn>
                                <a:cxn ang="0">
                                  <a:pos x="csX1" y="csY1"/>
                                </a:cxn>
                                <a:cxn ang="0">
                                  <a:pos x="csX2" y="csY2"/>
                                </a:cxn>
                                <a:cxn ang="0">
                                  <a:pos x="csX3" y="csY3"/>
                                </a:cxn>
                                <a:cxn ang="0">
                                  <a:pos x="csX4" y="csY4"/>
                                </a:cxn>
                                <a:cxn ang="0">
                                  <a:pos x="csX5" y="csY5"/>
                                </a:cxn>
                              </a:cxnLst>
                              <a:rect l="l" t="t" r="r" b="b"/>
                              <a:pathLst>
                                <a:path w="9326" h="3775">
                                  <a:moveTo>
                                    <a:pt x="9270" y="2284"/>
                                  </a:moveTo>
                                  <a:cubicBezTo>
                                    <a:pt x="9270" y="2284"/>
                                    <a:pt x="9397" y="2792"/>
                                    <a:pt x="9270" y="3046"/>
                                  </a:cubicBezTo>
                                  <a:cubicBezTo>
                                    <a:pt x="7365" y="3934"/>
                                    <a:pt x="4699" y="4188"/>
                                    <a:pt x="3048" y="2792"/>
                                  </a:cubicBezTo>
                                  <a:cubicBezTo>
                                    <a:pt x="2159" y="2031"/>
                                    <a:pt x="1016" y="1650"/>
                                    <a:pt x="0" y="1142"/>
                                  </a:cubicBezTo>
                                  <a:cubicBezTo>
                                    <a:pt x="381" y="127"/>
                                    <a:pt x="1778" y="254"/>
                                    <a:pt x="2794" y="0"/>
                                  </a:cubicBezTo>
                                  <a:cubicBezTo>
                                    <a:pt x="5079" y="254"/>
                                    <a:pt x="6857" y="2411"/>
                                    <a:pt x="9270" y="2411"/>
                                  </a:cubicBezTo>
                                </a:path>
                              </a:pathLst>
                            </a:custGeom>
                            <a:solidFill>
                              <a:srgbClr val="000000"/>
                            </a:solidFill>
                            <a:ln w="12688" cap="flat">
                              <a:noFill/>
                              <a:prstDash val="solid"/>
                              <a:miter/>
                            </a:ln>
                          </wps:spPr>
                          <wps:bodyPr/>
                        </wps:wsp>
                        <wps:wsp>
                          <wps:cNvPr id="11756429" name="Freeform: Shape 11756429"/>
                          <wps:cNvSpPr/>
                          <wps:spPr>
                            <a:xfrm>
                              <a:off x="5539793" y="191546"/>
                              <a:ext cx="2521" cy="2544"/>
                            </a:xfrm>
                            <a:custGeom>
                              <a:avLst/>
                              <a:gdLst>
                                <a:gd name="csX0" fmla="*/ 2521 w 2521"/>
                                <a:gd name="csY0" fmla="*/ 972 h 2544"/>
                                <a:gd name="csX1" fmla="*/ 2013 w 2521"/>
                                <a:gd name="csY1" fmla="*/ 2241 h 2544"/>
                                <a:gd name="csX2" fmla="*/ 743 w 2521"/>
                                <a:gd name="csY2" fmla="*/ 2368 h 2544"/>
                                <a:gd name="csX3" fmla="*/ 235 w 2521"/>
                                <a:gd name="csY3" fmla="*/ 464 h 2544"/>
                                <a:gd name="csX4" fmla="*/ 2521 w 2521"/>
                                <a:gd name="csY4" fmla="*/ 972 h 2544"/>
                              </a:gdLst>
                              <a:ahLst/>
                              <a:cxnLst>
                                <a:cxn ang="0">
                                  <a:pos x="csX0" y="csY0"/>
                                </a:cxn>
                                <a:cxn ang="0">
                                  <a:pos x="csX1" y="csY1"/>
                                </a:cxn>
                                <a:cxn ang="0">
                                  <a:pos x="csX2" y="csY2"/>
                                </a:cxn>
                                <a:cxn ang="0">
                                  <a:pos x="csX3" y="csY3"/>
                                </a:cxn>
                                <a:cxn ang="0">
                                  <a:pos x="csX4" y="csY4"/>
                                </a:cxn>
                              </a:cxnLst>
                              <a:rect l="l" t="t" r="r" b="b"/>
                              <a:pathLst>
                                <a:path w="2521" h="2544">
                                  <a:moveTo>
                                    <a:pt x="2521" y="972"/>
                                  </a:moveTo>
                                  <a:cubicBezTo>
                                    <a:pt x="2521" y="972"/>
                                    <a:pt x="2267" y="1860"/>
                                    <a:pt x="2013" y="2241"/>
                                  </a:cubicBezTo>
                                  <a:cubicBezTo>
                                    <a:pt x="1632" y="2749"/>
                                    <a:pt x="1124" y="2495"/>
                                    <a:pt x="743" y="2368"/>
                                  </a:cubicBezTo>
                                  <a:cubicBezTo>
                                    <a:pt x="108" y="1860"/>
                                    <a:pt x="-273" y="1099"/>
                                    <a:pt x="235" y="464"/>
                                  </a:cubicBezTo>
                                  <a:cubicBezTo>
                                    <a:pt x="1124" y="-424"/>
                                    <a:pt x="2140" y="83"/>
                                    <a:pt x="2521" y="972"/>
                                  </a:cubicBezTo>
                                </a:path>
                              </a:pathLst>
                            </a:custGeom>
                            <a:solidFill>
                              <a:srgbClr val="000000"/>
                            </a:solidFill>
                            <a:ln w="12688" cap="flat">
                              <a:noFill/>
                              <a:prstDash val="solid"/>
                              <a:miter/>
                            </a:ln>
                          </wps:spPr>
                          <wps:bodyPr/>
                        </wps:wsp>
                        <wps:wsp>
                          <wps:cNvPr id="623231603" name="Freeform: Shape 623231603"/>
                          <wps:cNvSpPr/>
                          <wps:spPr>
                            <a:xfrm>
                              <a:off x="5546108" y="192022"/>
                              <a:ext cx="3016" cy="2739"/>
                            </a:xfrm>
                            <a:custGeom>
                              <a:avLst/>
                              <a:gdLst>
                                <a:gd name="csX0" fmla="*/ 2937 w 3016"/>
                                <a:gd name="csY0" fmla="*/ 1004 h 2739"/>
                                <a:gd name="csX1" fmla="*/ 2175 w 3016"/>
                                <a:gd name="csY1" fmla="*/ 2654 h 2739"/>
                                <a:gd name="csX2" fmla="*/ 651 w 3016"/>
                                <a:gd name="csY2" fmla="*/ 2400 h 2739"/>
                                <a:gd name="csX3" fmla="*/ 270 w 3016"/>
                                <a:gd name="csY3" fmla="*/ 624 h 2739"/>
                                <a:gd name="csX4" fmla="*/ 2937 w 3016"/>
                                <a:gd name="csY4" fmla="*/ 877 h 2739"/>
                              </a:gdLst>
                              <a:ahLst/>
                              <a:cxnLst>
                                <a:cxn ang="0">
                                  <a:pos x="csX0" y="csY0"/>
                                </a:cxn>
                                <a:cxn ang="0">
                                  <a:pos x="csX1" y="csY1"/>
                                </a:cxn>
                                <a:cxn ang="0">
                                  <a:pos x="csX2" y="csY2"/>
                                </a:cxn>
                                <a:cxn ang="0">
                                  <a:pos x="csX3" y="csY3"/>
                                </a:cxn>
                                <a:cxn ang="0">
                                  <a:pos x="csX4" y="csY4"/>
                                </a:cxn>
                              </a:cxnLst>
                              <a:rect l="l" t="t" r="r" b="b"/>
                              <a:pathLst>
                                <a:path w="3016" h="2739">
                                  <a:moveTo>
                                    <a:pt x="2937" y="1004"/>
                                  </a:moveTo>
                                  <a:cubicBezTo>
                                    <a:pt x="3190" y="1766"/>
                                    <a:pt x="2809" y="2273"/>
                                    <a:pt x="2175" y="2654"/>
                                  </a:cubicBezTo>
                                  <a:cubicBezTo>
                                    <a:pt x="1667" y="2908"/>
                                    <a:pt x="1159" y="2527"/>
                                    <a:pt x="651" y="2400"/>
                                  </a:cubicBezTo>
                                  <a:cubicBezTo>
                                    <a:pt x="270" y="1893"/>
                                    <a:pt x="-365" y="1258"/>
                                    <a:pt x="270" y="624"/>
                                  </a:cubicBezTo>
                                  <a:cubicBezTo>
                                    <a:pt x="1032" y="-519"/>
                                    <a:pt x="2301" y="116"/>
                                    <a:pt x="2937" y="877"/>
                                  </a:cubicBezTo>
                                </a:path>
                              </a:pathLst>
                            </a:custGeom>
                            <a:solidFill>
                              <a:srgbClr val="000000"/>
                            </a:solidFill>
                            <a:ln w="12688" cap="flat">
                              <a:noFill/>
                              <a:prstDash val="solid"/>
                              <a:miter/>
                            </a:ln>
                          </wps:spPr>
                          <wps:bodyPr/>
                        </wps:wsp>
                        <wps:wsp>
                          <wps:cNvPr id="43948797" name="Freeform: Shape 43948797"/>
                          <wps:cNvSpPr/>
                          <wps:spPr>
                            <a:xfrm>
                              <a:off x="5626761" y="194828"/>
                              <a:ext cx="11175" cy="14317"/>
                            </a:xfrm>
                            <a:custGeom>
                              <a:avLst/>
                              <a:gdLst>
                                <a:gd name="csX0" fmla="*/ 11175 w 11175"/>
                                <a:gd name="csY0" fmla="*/ 1497 h 14317"/>
                                <a:gd name="csX1" fmla="*/ 8889 w 11175"/>
                                <a:gd name="csY1" fmla="*/ 3401 h 14317"/>
                                <a:gd name="csX2" fmla="*/ 10413 w 11175"/>
                                <a:gd name="csY2" fmla="*/ 7716 h 14317"/>
                                <a:gd name="csX3" fmla="*/ 10667 w 11175"/>
                                <a:gd name="csY3" fmla="*/ 11650 h 14317"/>
                                <a:gd name="csX4" fmla="*/ 7746 w 11175"/>
                                <a:gd name="csY4" fmla="*/ 14188 h 14317"/>
                                <a:gd name="csX5" fmla="*/ 1270 w 11175"/>
                                <a:gd name="csY5" fmla="*/ 12539 h 14317"/>
                                <a:gd name="csX6" fmla="*/ 0 w 11175"/>
                                <a:gd name="csY6" fmla="*/ 8858 h 14317"/>
                                <a:gd name="csX7" fmla="*/ 762 w 11175"/>
                                <a:gd name="csY7" fmla="*/ 8477 h 14317"/>
                                <a:gd name="csX8" fmla="*/ 254 w 11175"/>
                                <a:gd name="csY8" fmla="*/ 7208 h 14317"/>
                                <a:gd name="csX9" fmla="*/ 1397 w 11175"/>
                                <a:gd name="csY9" fmla="*/ 4416 h 14317"/>
                                <a:gd name="csX10" fmla="*/ 7492 w 11175"/>
                                <a:gd name="csY10" fmla="*/ 7589 h 14317"/>
                                <a:gd name="csX11" fmla="*/ 8635 w 11175"/>
                                <a:gd name="csY11" fmla="*/ 8604 h 14317"/>
                                <a:gd name="csX12" fmla="*/ 7111 w 11175"/>
                                <a:gd name="csY12" fmla="*/ 2893 h 14317"/>
                                <a:gd name="csX13" fmla="*/ 8000 w 11175"/>
                                <a:gd name="csY13" fmla="*/ 355 h 14317"/>
                                <a:gd name="csX14" fmla="*/ 11175 w 11175"/>
                                <a:gd name="csY14" fmla="*/ 1624 h 143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1175" h="14317">
                                  <a:moveTo>
                                    <a:pt x="11175" y="1497"/>
                                  </a:moveTo>
                                  <a:cubicBezTo>
                                    <a:pt x="11048" y="3020"/>
                                    <a:pt x="8508" y="1243"/>
                                    <a:pt x="8889" y="3401"/>
                                  </a:cubicBezTo>
                                  <a:cubicBezTo>
                                    <a:pt x="9270" y="4924"/>
                                    <a:pt x="9524" y="6701"/>
                                    <a:pt x="10413" y="7716"/>
                                  </a:cubicBezTo>
                                  <a:cubicBezTo>
                                    <a:pt x="11175" y="8731"/>
                                    <a:pt x="10794" y="10381"/>
                                    <a:pt x="10667" y="11650"/>
                                  </a:cubicBezTo>
                                  <a:cubicBezTo>
                                    <a:pt x="10032" y="12792"/>
                                    <a:pt x="8889" y="13554"/>
                                    <a:pt x="7746" y="14188"/>
                                  </a:cubicBezTo>
                                  <a:cubicBezTo>
                                    <a:pt x="5588" y="13935"/>
                                    <a:pt x="2413" y="15331"/>
                                    <a:pt x="1270" y="12539"/>
                                  </a:cubicBezTo>
                                  <a:cubicBezTo>
                                    <a:pt x="889" y="11396"/>
                                    <a:pt x="0" y="10254"/>
                                    <a:pt x="0" y="8858"/>
                                  </a:cubicBezTo>
                                  <a:cubicBezTo>
                                    <a:pt x="254" y="8731"/>
                                    <a:pt x="508" y="8731"/>
                                    <a:pt x="762" y="8477"/>
                                  </a:cubicBezTo>
                                  <a:cubicBezTo>
                                    <a:pt x="762" y="7970"/>
                                    <a:pt x="127" y="7716"/>
                                    <a:pt x="254" y="7208"/>
                                  </a:cubicBezTo>
                                  <a:cubicBezTo>
                                    <a:pt x="2667" y="6828"/>
                                    <a:pt x="-762" y="4543"/>
                                    <a:pt x="1397" y="4416"/>
                                  </a:cubicBezTo>
                                  <a:cubicBezTo>
                                    <a:pt x="3175" y="6320"/>
                                    <a:pt x="5968" y="5685"/>
                                    <a:pt x="7492" y="7589"/>
                                  </a:cubicBezTo>
                                  <a:cubicBezTo>
                                    <a:pt x="7873" y="7843"/>
                                    <a:pt x="8127" y="8350"/>
                                    <a:pt x="8635" y="8604"/>
                                  </a:cubicBezTo>
                                  <a:cubicBezTo>
                                    <a:pt x="8381" y="6701"/>
                                    <a:pt x="7492" y="4924"/>
                                    <a:pt x="7111" y="2893"/>
                                  </a:cubicBezTo>
                                  <a:cubicBezTo>
                                    <a:pt x="6857" y="1878"/>
                                    <a:pt x="7238" y="863"/>
                                    <a:pt x="8000" y="355"/>
                                  </a:cubicBezTo>
                                  <a:cubicBezTo>
                                    <a:pt x="9270" y="-660"/>
                                    <a:pt x="10413" y="736"/>
                                    <a:pt x="11175" y="1624"/>
                                  </a:cubicBezTo>
                                </a:path>
                              </a:pathLst>
                            </a:custGeom>
                            <a:solidFill>
                              <a:srgbClr val="000000"/>
                            </a:solidFill>
                            <a:ln w="12688" cap="flat">
                              <a:noFill/>
                              <a:prstDash val="solid"/>
                              <a:miter/>
                            </a:ln>
                          </wps:spPr>
                          <wps:bodyPr/>
                        </wps:wsp>
                        <wps:wsp>
                          <wps:cNvPr id="2030556026" name="Freeform: Shape 2030556026"/>
                          <wps:cNvSpPr/>
                          <wps:spPr>
                            <a:xfrm>
                              <a:off x="5553421" y="195056"/>
                              <a:ext cx="2411" cy="2462"/>
                            </a:xfrm>
                            <a:custGeom>
                              <a:avLst/>
                              <a:gdLst>
                                <a:gd name="csX0" fmla="*/ 2353 w 2411"/>
                                <a:gd name="csY0" fmla="*/ 761 h 2462"/>
                                <a:gd name="csX1" fmla="*/ 1464 w 2411"/>
                                <a:gd name="csY1" fmla="*/ 2411 h 2462"/>
                                <a:gd name="csX2" fmla="*/ 68 w 2411"/>
                                <a:gd name="csY2" fmla="*/ 1523 h 2462"/>
                                <a:gd name="csX3" fmla="*/ 830 w 2411"/>
                                <a:gd name="csY3" fmla="*/ 0 h 2462"/>
                                <a:gd name="csX4" fmla="*/ 2353 w 2411"/>
                                <a:gd name="csY4" fmla="*/ 761 h 2462"/>
                              </a:gdLst>
                              <a:ahLst/>
                              <a:cxnLst>
                                <a:cxn ang="0">
                                  <a:pos x="csX0" y="csY0"/>
                                </a:cxn>
                                <a:cxn ang="0">
                                  <a:pos x="csX1" y="csY1"/>
                                </a:cxn>
                                <a:cxn ang="0">
                                  <a:pos x="csX2" y="csY2"/>
                                </a:cxn>
                                <a:cxn ang="0">
                                  <a:pos x="csX3" y="csY3"/>
                                </a:cxn>
                                <a:cxn ang="0">
                                  <a:pos x="csX4" y="csY4"/>
                                </a:cxn>
                              </a:cxnLst>
                              <a:rect l="l" t="t" r="r" b="b"/>
                              <a:pathLst>
                                <a:path w="2411" h="2462">
                                  <a:moveTo>
                                    <a:pt x="2353" y="761"/>
                                  </a:moveTo>
                                  <a:cubicBezTo>
                                    <a:pt x="2607" y="1523"/>
                                    <a:pt x="1972" y="2031"/>
                                    <a:pt x="1464" y="2411"/>
                                  </a:cubicBezTo>
                                  <a:cubicBezTo>
                                    <a:pt x="830" y="2665"/>
                                    <a:pt x="321" y="1904"/>
                                    <a:pt x="68" y="1523"/>
                                  </a:cubicBezTo>
                                  <a:cubicBezTo>
                                    <a:pt x="-187" y="761"/>
                                    <a:pt x="321" y="381"/>
                                    <a:pt x="830" y="0"/>
                                  </a:cubicBezTo>
                                  <a:cubicBezTo>
                                    <a:pt x="1337" y="0"/>
                                    <a:pt x="1972" y="254"/>
                                    <a:pt x="2353" y="761"/>
                                  </a:cubicBezTo>
                                </a:path>
                              </a:pathLst>
                            </a:custGeom>
                            <a:solidFill>
                              <a:srgbClr val="000000"/>
                            </a:solidFill>
                            <a:ln w="12688" cap="flat">
                              <a:noFill/>
                              <a:prstDash val="solid"/>
                              <a:miter/>
                            </a:ln>
                          </wps:spPr>
                          <wps:bodyPr/>
                        </wps:wsp>
                        <wps:wsp>
                          <wps:cNvPr id="1174518911" name="Freeform: Shape 1174518911"/>
                          <wps:cNvSpPr/>
                          <wps:spPr>
                            <a:xfrm>
                              <a:off x="5600731" y="196120"/>
                              <a:ext cx="3048" cy="10623"/>
                            </a:xfrm>
                            <a:custGeom>
                              <a:avLst/>
                              <a:gdLst>
                                <a:gd name="csX0" fmla="*/ 2538 w 3048"/>
                                <a:gd name="csY0" fmla="*/ 460 h 10623"/>
                                <a:gd name="csX1" fmla="*/ 1649 w 3048"/>
                                <a:gd name="csY1" fmla="*/ 9090 h 10623"/>
                                <a:gd name="csX2" fmla="*/ 1014 w 3048"/>
                                <a:gd name="csY2" fmla="*/ 10613 h 10623"/>
                                <a:gd name="csX3" fmla="*/ 1268 w 3048"/>
                                <a:gd name="csY3" fmla="*/ 714 h 10623"/>
                                <a:gd name="csX4" fmla="*/ 2538 w 3048"/>
                                <a:gd name="csY4" fmla="*/ 460 h 10623"/>
                              </a:gdLst>
                              <a:ahLst/>
                              <a:cxnLst>
                                <a:cxn ang="0">
                                  <a:pos x="csX0" y="csY0"/>
                                </a:cxn>
                                <a:cxn ang="0">
                                  <a:pos x="csX1" y="csY1"/>
                                </a:cxn>
                                <a:cxn ang="0">
                                  <a:pos x="csX2" y="csY2"/>
                                </a:cxn>
                                <a:cxn ang="0">
                                  <a:pos x="csX3" y="csY3"/>
                                </a:cxn>
                                <a:cxn ang="0">
                                  <a:pos x="csX4" y="csY4"/>
                                </a:cxn>
                              </a:cxnLst>
                              <a:rect l="l" t="t" r="r" b="b"/>
                              <a:pathLst>
                                <a:path w="3048" h="10623">
                                  <a:moveTo>
                                    <a:pt x="2538" y="460"/>
                                  </a:moveTo>
                                  <a:cubicBezTo>
                                    <a:pt x="3427" y="3506"/>
                                    <a:pt x="3173" y="6552"/>
                                    <a:pt x="1649" y="9090"/>
                                  </a:cubicBezTo>
                                  <a:cubicBezTo>
                                    <a:pt x="1649" y="9724"/>
                                    <a:pt x="1776" y="10740"/>
                                    <a:pt x="1014" y="10613"/>
                                  </a:cubicBezTo>
                                  <a:cubicBezTo>
                                    <a:pt x="-1018" y="7821"/>
                                    <a:pt x="506" y="3760"/>
                                    <a:pt x="1268" y="714"/>
                                  </a:cubicBezTo>
                                  <a:cubicBezTo>
                                    <a:pt x="1395" y="-48"/>
                                    <a:pt x="2284" y="-302"/>
                                    <a:pt x="2538" y="460"/>
                                  </a:cubicBezTo>
                                </a:path>
                              </a:pathLst>
                            </a:custGeom>
                            <a:solidFill>
                              <a:srgbClr val="000000"/>
                            </a:solidFill>
                            <a:ln w="12688" cap="flat">
                              <a:noFill/>
                              <a:prstDash val="solid"/>
                              <a:miter/>
                            </a:ln>
                          </wps:spPr>
                          <wps:bodyPr/>
                        </wps:wsp>
                        <wps:wsp>
                          <wps:cNvPr id="134833177" name="Freeform: Shape 134833177"/>
                          <wps:cNvSpPr/>
                          <wps:spPr>
                            <a:xfrm>
                              <a:off x="5666762" y="196422"/>
                              <a:ext cx="3114" cy="9548"/>
                            </a:xfrm>
                            <a:custGeom>
                              <a:avLst/>
                              <a:gdLst>
                                <a:gd name="csX0" fmla="*/ 2286 w 3114"/>
                                <a:gd name="csY0" fmla="*/ 1680 h 9548"/>
                                <a:gd name="csX1" fmla="*/ 2413 w 3114"/>
                                <a:gd name="csY1" fmla="*/ 8914 h 9548"/>
                                <a:gd name="csX2" fmla="*/ 1778 w 3114"/>
                                <a:gd name="csY2" fmla="*/ 9549 h 9548"/>
                                <a:gd name="csX3" fmla="*/ 0 w 3114"/>
                                <a:gd name="csY3" fmla="*/ 4092 h 9548"/>
                                <a:gd name="csX4" fmla="*/ 889 w 3114"/>
                                <a:gd name="csY4" fmla="*/ 30 h 9548"/>
                                <a:gd name="csX5" fmla="*/ 2159 w 3114"/>
                                <a:gd name="csY5" fmla="*/ 1807 h 9548"/>
                              </a:gdLst>
                              <a:ahLst/>
                              <a:cxnLst>
                                <a:cxn ang="0">
                                  <a:pos x="csX0" y="csY0"/>
                                </a:cxn>
                                <a:cxn ang="0">
                                  <a:pos x="csX1" y="csY1"/>
                                </a:cxn>
                                <a:cxn ang="0">
                                  <a:pos x="csX2" y="csY2"/>
                                </a:cxn>
                                <a:cxn ang="0">
                                  <a:pos x="csX3" y="csY3"/>
                                </a:cxn>
                                <a:cxn ang="0">
                                  <a:pos x="csX4" y="csY4"/>
                                </a:cxn>
                                <a:cxn ang="0">
                                  <a:pos x="csX5" y="csY5"/>
                                </a:cxn>
                              </a:cxnLst>
                              <a:rect l="l" t="t" r="r" b="b"/>
                              <a:pathLst>
                                <a:path w="3114" h="9548">
                                  <a:moveTo>
                                    <a:pt x="2286" y="1680"/>
                                  </a:moveTo>
                                  <a:cubicBezTo>
                                    <a:pt x="3302" y="3838"/>
                                    <a:pt x="3429" y="6757"/>
                                    <a:pt x="2413" y="8914"/>
                                  </a:cubicBezTo>
                                  <a:lnTo>
                                    <a:pt x="1778" y="9549"/>
                                  </a:lnTo>
                                  <a:cubicBezTo>
                                    <a:pt x="889" y="7772"/>
                                    <a:pt x="254" y="5995"/>
                                    <a:pt x="0" y="4092"/>
                                  </a:cubicBezTo>
                                  <a:cubicBezTo>
                                    <a:pt x="381" y="2696"/>
                                    <a:pt x="889" y="1427"/>
                                    <a:pt x="889" y="30"/>
                                  </a:cubicBezTo>
                                  <a:cubicBezTo>
                                    <a:pt x="1905" y="-223"/>
                                    <a:pt x="1905" y="1173"/>
                                    <a:pt x="2159" y="1807"/>
                                  </a:cubicBezTo>
                                </a:path>
                              </a:pathLst>
                            </a:custGeom>
                            <a:solidFill>
                              <a:srgbClr val="000000"/>
                            </a:solidFill>
                            <a:ln w="12688" cap="flat">
                              <a:noFill/>
                              <a:prstDash val="solid"/>
                              <a:miter/>
                            </a:ln>
                          </wps:spPr>
                          <wps:bodyPr/>
                        </wps:wsp>
                        <wps:wsp>
                          <wps:cNvPr id="1376752778" name="Freeform: Shape 1376752778"/>
                          <wps:cNvSpPr/>
                          <wps:spPr>
                            <a:xfrm>
                              <a:off x="5552346" y="198044"/>
                              <a:ext cx="9524" cy="4025"/>
                            </a:xfrm>
                            <a:custGeom>
                              <a:avLst/>
                              <a:gdLst>
                                <a:gd name="csX0" fmla="*/ 9524 w 9524"/>
                                <a:gd name="csY0" fmla="*/ 820 h 4025"/>
                                <a:gd name="csX1" fmla="*/ 6857 w 9524"/>
                                <a:gd name="csY1" fmla="*/ 2597 h 4025"/>
                                <a:gd name="csX2" fmla="*/ 0 w 9524"/>
                                <a:gd name="csY2" fmla="*/ 3866 h 4025"/>
                                <a:gd name="csX3" fmla="*/ 8762 w 9524"/>
                                <a:gd name="csY3" fmla="*/ 186 h 4025"/>
                                <a:gd name="csX4" fmla="*/ 9524 w 9524"/>
                                <a:gd name="csY4" fmla="*/ 693 h 4025"/>
                              </a:gdLst>
                              <a:ahLst/>
                              <a:cxnLst>
                                <a:cxn ang="0">
                                  <a:pos x="csX0" y="csY0"/>
                                </a:cxn>
                                <a:cxn ang="0">
                                  <a:pos x="csX1" y="csY1"/>
                                </a:cxn>
                                <a:cxn ang="0">
                                  <a:pos x="csX2" y="csY2"/>
                                </a:cxn>
                                <a:cxn ang="0">
                                  <a:pos x="csX3" y="csY3"/>
                                </a:cxn>
                                <a:cxn ang="0">
                                  <a:pos x="csX4" y="csY4"/>
                                </a:cxn>
                              </a:cxnLst>
                              <a:rect l="l" t="t" r="r" b="b"/>
                              <a:pathLst>
                                <a:path w="9524" h="4025">
                                  <a:moveTo>
                                    <a:pt x="9524" y="820"/>
                                  </a:moveTo>
                                  <a:cubicBezTo>
                                    <a:pt x="9016" y="1709"/>
                                    <a:pt x="7746" y="1962"/>
                                    <a:pt x="6857" y="2597"/>
                                  </a:cubicBezTo>
                                  <a:cubicBezTo>
                                    <a:pt x="4953" y="3993"/>
                                    <a:pt x="2286" y="4247"/>
                                    <a:pt x="0" y="3866"/>
                                  </a:cubicBezTo>
                                  <a:cubicBezTo>
                                    <a:pt x="2032" y="1074"/>
                                    <a:pt x="5080" y="-576"/>
                                    <a:pt x="8762" y="186"/>
                                  </a:cubicBezTo>
                                  <a:cubicBezTo>
                                    <a:pt x="8889" y="440"/>
                                    <a:pt x="9270" y="313"/>
                                    <a:pt x="9524" y="693"/>
                                  </a:cubicBezTo>
                                </a:path>
                              </a:pathLst>
                            </a:custGeom>
                            <a:solidFill>
                              <a:srgbClr val="000000"/>
                            </a:solidFill>
                            <a:ln w="12688" cap="flat">
                              <a:noFill/>
                              <a:prstDash val="solid"/>
                              <a:miter/>
                            </a:ln>
                          </wps:spPr>
                          <wps:bodyPr/>
                        </wps:wsp>
                        <wps:wsp>
                          <wps:cNvPr id="1580710973" name="Freeform: Shape 1580710973"/>
                          <wps:cNvSpPr/>
                          <wps:spPr>
                            <a:xfrm>
                              <a:off x="5529482" y="201656"/>
                              <a:ext cx="6841" cy="8774"/>
                            </a:xfrm>
                            <a:custGeom>
                              <a:avLst/>
                              <a:gdLst>
                                <a:gd name="csX0" fmla="*/ 768 w 6841"/>
                                <a:gd name="csY0" fmla="*/ 0 h 8774"/>
                                <a:gd name="csX1" fmla="*/ 6102 w 6841"/>
                                <a:gd name="csY1" fmla="*/ 7615 h 8774"/>
                                <a:gd name="csX2" fmla="*/ 6736 w 6841"/>
                                <a:gd name="csY2" fmla="*/ 8630 h 8774"/>
                                <a:gd name="csX3" fmla="*/ 4704 w 6841"/>
                                <a:gd name="csY3" fmla="*/ 8376 h 8774"/>
                                <a:gd name="csX4" fmla="*/ 6 w 6841"/>
                                <a:gd name="csY4" fmla="*/ 381 h 8774"/>
                                <a:gd name="csX5" fmla="*/ 768 w 6841"/>
                                <a:gd name="csY5" fmla="*/ 127 h 8774"/>
                              </a:gdLst>
                              <a:ahLst/>
                              <a:cxnLst>
                                <a:cxn ang="0">
                                  <a:pos x="csX0" y="csY0"/>
                                </a:cxn>
                                <a:cxn ang="0">
                                  <a:pos x="csX1" y="csY1"/>
                                </a:cxn>
                                <a:cxn ang="0">
                                  <a:pos x="csX2" y="csY2"/>
                                </a:cxn>
                                <a:cxn ang="0">
                                  <a:pos x="csX3" y="csY3"/>
                                </a:cxn>
                                <a:cxn ang="0">
                                  <a:pos x="csX4" y="csY4"/>
                                </a:cxn>
                                <a:cxn ang="0">
                                  <a:pos x="csX5" y="csY5"/>
                                </a:cxn>
                              </a:cxnLst>
                              <a:rect l="l" t="t" r="r" b="b"/>
                              <a:pathLst>
                                <a:path w="6841" h="8774">
                                  <a:moveTo>
                                    <a:pt x="768" y="0"/>
                                  </a:moveTo>
                                  <a:cubicBezTo>
                                    <a:pt x="3562" y="2031"/>
                                    <a:pt x="4324" y="4823"/>
                                    <a:pt x="6102" y="7615"/>
                                  </a:cubicBezTo>
                                  <a:cubicBezTo>
                                    <a:pt x="6355" y="7869"/>
                                    <a:pt x="7117" y="7996"/>
                                    <a:pt x="6736" y="8630"/>
                                  </a:cubicBezTo>
                                  <a:cubicBezTo>
                                    <a:pt x="6102" y="9138"/>
                                    <a:pt x="5466" y="8122"/>
                                    <a:pt x="4704" y="8376"/>
                                  </a:cubicBezTo>
                                  <a:cubicBezTo>
                                    <a:pt x="1784" y="7107"/>
                                    <a:pt x="-121" y="3807"/>
                                    <a:pt x="6" y="381"/>
                                  </a:cubicBezTo>
                                  <a:cubicBezTo>
                                    <a:pt x="6" y="127"/>
                                    <a:pt x="514" y="127"/>
                                    <a:pt x="768" y="127"/>
                                  </a:cubicBezTo>
                                </a:path>
                              </a:pathLst>
                            </a:custGeom>
                            <a:solidFill>
                              <a:srgbClr val="000000"/>
                            </a:solidFill>
                            <a:ln w="12688" cap="flat">
                              <a:noFill/>
                              <a:prstDash val="solid"/>
                              <a:miter/>
                            </a:ln>
                          </wps:spPr>
                          <wps:bodyPr/>
                        </wps:wsp>
                        <wps:wsp>
                          <wps:cNvPr id="1513998839" name="Freeform: Shape 1513998839"/>
                          <wps:cNvSpPr/>
                          <wps:spPr>
                            <a:xfrm>
                              <a:off x="5663518" y="203360"/>
                              <a:ext cx="2609" cy="2550"/>
                            </a:xfrm>
                            <a:custGeom>
                              <a:avLst/>
                              <a:gdLst>
                                <a:gd name="csX0" fmla="*/ 2610 w 2609"/>
                                <a:gd name="csY0" fmla="*/ 707 h 2550"/>
                                <a:gd name="csX1" fmla="*/ 1848 w 2609"/>
                                <a:gd name="csY1" fmla="*/ 2484 h 2550"/>
                                <a:gd name="csX2" fmla="*/ 70 w 2609"/>
                                <a:gd name="csY2" fmla="*/ 1595 h 2550"/>
                                <a:gd name="csX3" fmla="*/ 451 w 2609"/>
                                <a:gd name="csY3" fmla="*/ 326 h 2550"/>
                                <a:gd name="csX4" fmla="*/ 2483 w 2609"/>
                                <a:gd name="csY4" fmla="*/ 707 h 2550"/>
                              </a:gdLst>
                              <a:ahLst/>
                              <a:cxnLst>
                                <a:cxn ang="0">
                                  <a:pos x="csX0" y="csY0"/>
                                </a:cxn>
                                <a:cxn ang="0">
                                  <a:pos x="csX1" y="csY1"/>
                                </a:cxn>
                                <a:cxn ang="0">
                                  <a:pos x="csX2" y="csY2"/>
                                </a:cxn>
                                <a:cxn ang="0">
                                  <a:pos x="csX3" y="csY3"/>
                                </a:cxn>
                                <a:cxn ang="0">
                                  <a:pos x="csX4" y="csY4"/>
                                </a:cxn>
                              </a:cxnLst>
                              <a:rect l="l" t="t" r="r" b="b"/>
                              <a:pathLst>
                                <a:path w="2609" h="2550">
                                  <a:moveTo>
                                    <a:pt x="2610" y="707"/>
                                  </a:moveTo>
                                  <a:cubicBezTo>
                                    <a:pt x="2610" y="1468"/>
                                    <a:pt x="2610" y="2230"/>
                                    <a:pt x="1848" y="2484"/>
                                  </a:cubicBezTo>
                                  <a:cubicBezTo>
                                    <a:pt x="959" y="2737"/>
                                    <a:pt x="324" y="2230"/>
                                    <a:pt x="70" y="1595"/>
                                  </a:cubicBezTo>
                                  <a:cubicBezTo>
                                    <a:pt x="-184" y="1088"/>
                                    <a:pt x="324" y="707"/>
                                    <a:pt x="451" y="326"/>
                                  </a:cubicBezTo>
                                  <a:cubicBezTo>
                                    <a:pt x="1086" y="-308"/>
                                    <a:pt x="2102" y="72"/>
                                    <a:pt x="2483" y="707"/>
                                  </a:cubicBezTo>
                                </a:path>
                              </a:pathLst>
                            </a:custGeom>
                            <a:solidFill>
                              <a:srgbClr val="000000"/>
                            </a:solidFill>
                            <a:ln w="12688" cap="flat">
                              <a:noFill/>
                              <a:prstDash val="solid"/>
                              <a:miter/>
                            </a:ln>
                          </wps:spPr>
                          <wps:bodyPr/>
                        </wps:wsp>
                        <wps:wsp>
                          <wps:cNvPr id="937930033" name="Freeform: Shape 937930033"/>
                          <wps:cNvSpPr/>
                          <wps:spPr>
                            <a:xfrm>
                              <a:off x="5656349" y="137118"/>
                              <a:ext cx="58519" cy="91657"/>
                            </a:xfrm>
                            <a:custGeom>
                              <a:avLst/>
                              <a:gdLst>
                                <a:gd name="csX0" fmla="*/ 42160 w 58519"/>
                                <a:gd name="csY0" fmla="*/ 71137 h 91657"/>
                                <a:gd name="csX1" fmla="*/ 42668 w 58519"/>
                                <a:gd name="csY1" fmla="*/ 66949 h 91657"/>
                                <a:gd name="csX2" fmla="*/ 42922 w 58519"/>
                                <a:gd name="csY2" fmla="*/ 65299 h 91657"/>
                                <a:gd name="csX3" fmla="*/ 51430 w 58519"/>
                                <a:gd name="csY3" fmla="*/ 63776 h 91657"/>
                                <a:gd name="csX4" fmla="*/ 55240 w 58519"/>
                                <a:gd name="csY4" fmla="*/ 64665 h 91657"/>
                                <a:gd name="csX5" fmla="*/ 57145 w 58519"/>
                                <a:gd name="csY5" fmla="*/ 64284 h 91657"/>
                                <a:gd name="csX6" fmla="*/ 58161 w 58519"/>
                                <a:gd name="csY6" fmla="*/ 57811 h 91657"/>
                                <a:gd name="csX7" fmla="*/ 57272 w 58519"/>
                                <a:gd name="csY7" fmla="*/ 55527 h 91657"/>
                                <a:gd name="csX8" fmla="*/ 56637 w 58519"/>
                                <a:gd name="csY8" fmla="*/ 54004 h 91657"/>
                                <a:gd name="csX9" fmla="*/ 55367 w 58519"/>
                                <a:gd name="csY9" fmla="*/ 51846 h 91657"/>
                                <a:gd name="csX10" fmla="*/ 49399 w 58519"/>
                                <a:gd name="csY10" fmla="*/ 43851 h 91657"/>
                                <a:gd name="csX11" fmla="*/ 33144 w 58519"/>
                                <a:gd name="csY11" fmla="*/ 33825 h 91657"/>
                                <a:gd name="csX12" fmla="*/ 15493 w 58519"/>
                                <a:gd name="csY12" fmla="*/ 36363 h 91657"/>
                                <a:gd name="csX13" fmla="*/ 12445 w 58519"/>
                                <a:gd name="csY13" fmla="*/ 33063 h 91657"/>
                                <a:gd name="csX14" fmla="*/ 13842 w 58519"/>
                                <a:gd name="csY14" fmla="*/ 24814 h 91657"/>
                                <a:gd name="csX15" fmla="*/ 15874 w 58519"/>
                                <a:gd name="csY15" fmla="*/ 19611 h 91657"/>
                                <a:gd name="csX16" fmla="*/ 19048 w 58519"/>
                                <a:gd name="csY16" fmla="*/ 6285 h 91657"/>
                                <a:gd name="csX17" fmla="*/ 14858 w 58519"/>
                                <a:gd name="csY17" fmla="*/ 193 h 91657"/>
                                <a:gd name="csX18" fmla="*/ 10667 w 58519"/>
                                <a:gd name="csY18" fmla="*/ 1081 h 91657"/>
                                <a:gd name="csX19" fmla="*/ 5715 w 58519"/>
                                <a:gd name="csY19" fmla="*/ 5523 h 91657"/>
                                <a:gd name="csX20" fmla="*/ 7746 w 58519"/>
                                <a:gd name="csY20" fmla="*/ 6412 h 91657"/>
                                <a:gd name="csX21" fmla="*/ 12699 w 58519"/>
                                <a:gd name="csY21" fmla="*/ 7300 h 91657"/>
                                <a:gd name="csX22" fmla="*/ 9397 w 58519"/>
                                <a:gd name="csY22" fmla="*/ 15296 h 91657"/>
                                <a:gd name="csX23" fmla="*/ 2413 w 58519"/>
                                <a:gd name="csY23" fmla="*/ 27352 h 91657"/>
                                <a:gd name="csX24" fmla="*/ 2159 w 58519"/>
                                <a:gd name="csY24" fmla="*/ 27098 h 91657"/>
                                <a:gd name="csX25" fmla="*/ 2540 w 58519"/>
                                <a:gd name="csY25" fmla="*/ 46008 h 91657"/>
                                <a:gd name="csX26" fmla="*/ 12572 w 58519"/>
                                <a:gd name="csY26" fmla="*/ 56288 h 91657"/>
                                <a:gd name="csX27" fmla="*/ 21461 w 58519"/>
                                <a:gd name="csY27" fmla="*/ 58954 h 91657"/>
                                <a:gd name="csX28" fmla="*/ 24255 w 58519"/>
                                <a:gd name="csY28" fmla="*/ 61873 h 91657"/>
                                <a:gd name="csX29" fmla="*/ 22985 w 58519"/>
                                <a:gd name="csY29" fmla="*/ 69360 h 91657"/>
                                <a:gd name="csX30" fmla="*/ 20953 w 58519"/>
                                <a:gd name="csY30" fmla="*/ 73549 h 91657"/>
                                <a:gd name="csX31" fmla="*/ 13080 w 58519"/>
                                <a:gd name="csY31" fmla="*/ 86621 h 91657"/>
                                <a:gd name="csX32" fmla="*/ 10032 w 58519"/>
                                <a:gd name="csY32" fmla="*/ 87890 h 91657"/>
                                <a:gd name="csX33" fmla="*/ 7366 w 58519"/>
                                <a:gd name="csY33" fmla="*/ 88397 h 91657"/>
                                <a:gd name="csX34" fmla="*/ 0 w 58519"/>
                                <a:gd name="csY34" fmla="*/ 91062 h 91657"/>
                                <a:gd name="csX35" fmla="*/ 635 w 58519"/>
                                <a:gd name="csY35" fmla="*/ 91443 h 91657"/>
                                <a:gd name="csX36" fmla="*/ 15620 w 58519"/>
                                <a:gd name="csY36" fmla="*/ 91570 h 91657"/>
                                <a:gd name="csX37" fmla="*/ 16890 w 58519"/>
                                <a:gd name="csY37" fmla="*/ 90047 h 91657"/>
                                <a:gd name="csX38" fmla="*/ 17779 w 58519"/>
                                <a:gd name="csY38" fmla="*/ 86621 h 91657"/>
                                <a:gd name="csX39" fmla="*/ 19937 w 58519"/>
                                <a:gd name="csY39" fmla="*/ 81798 h 91657"/>
                                <a:gd name="csX40" fmla="*/ 25144 w 58519"/>
                                <a:gd name="csY40" fmla="*/ 72406 h 91657"/>
                                <a:gd name="csX41" fmla="*/ 27557 w 58519"/>
                                <a:gd name="csY41" fmla="*/ 68472 h 91657"/>
                                <a:gd name="csX42" fmla="*/ 29969 w 58519"/>
                                <a:gd name="csY42" fmla="*/ 64157 h 91657"/>
                                <a:gd name="csX43" fmla="*/ 31366 w 58519"/>
                                <a:gd name="csY43" fmla="*/ 62126 h 91657"/>
                                <a:gd name="csX44" fmla="*/ 30604 w 58519"/>
                                <a:gd name="csY44" fmla="*/ 60477 h 91657"/>
                                <a:gd name="csX45" fmla="*/ 32636 w 58519"/>
                                <a:gd name="csY45" fmla="*/ 59969 h 91657"/>
                                <a:gd name="csX46" fmla="*/ 36954 w 58519"/>
                                <a:gd name="csY46" fmla="*/ 65045 h 91657"/>
                                <a:gd name="csX47" fmla="*/ 37589 w 58519"/>
                                <a:gd name="csY47" fmla="*/ 67076 h 91657"/>
                                <a:gd name="csX48" fmla="*/ 37843 w 58519"/>
                                <a:gd name="csY48" fmla="*/ 67964 h 91657"/>
                                <a:gd name="csX49" fmla="*/ 37843 w 58519"/>
                                <a:gd name="csY49" fmla="*/ 70503 h 91657"/>
                                <a:gd name="csX50" fmla="*/ 37970 w 58519"/>
                                <a:gd name="csY50" fmla="*/ 72914 h 91657"/>
                                <a:gd name="csX51" fmla="*/ 37335 w 58519"/>
                                <a:gd name="csY51" fmla="*/ 84082 h 91657"/>
                                <a:gd name="csX52" fmla="*/ 27176 w 58519"/>
                                <a:gd name="csY52" fmla="*/ 89159 h 91657"/>
                                <a:gd name="csX53" fmla="*/ 24509 w 58519"/>
                                <a:gd name="csY53" fmla="*/ 91062 h 91657"/>
                                <a:gd name="csX54" fmla="*/ 38985 w 58519"/>
                                <a:gd name="csY54" fmla="*/ 91316 h 91657"/>
                                <a:gd name="csX55" fmla="*/ 40255 w 58519"/>
                                <a:gd name="csY55" fmla="*/ 89666 h 91657"/>
                                <a:gd name="csX56" fmla="*/ 41144 w 58519"/>
                                <a:gd name="csY56" fmla="*/ 86747 h 91657"/>
                                <a:gd name="csX57" fmla="*/ 40890 w 58519"/>
                                <a:gd name="csY57" fmla="*/ 82432 h 91657"/>
                                <a:gd name="csX58" fmla="*/ 40890 w 58519"/>
                                <a:gd name="csY58" fmla="*/ 80909 h 91657"/>
                                <a:gd name="csX59" fmla="*/ 41779 w 58519"/>
                                <a:gd name="csY59" fmla="*/ 73802 h 91657"/>
                                <a:gd name="csX60" fmla="*/ 42033 w 58519"/>
                                <a:gd name="csY60" fmla="*/ 70883 h 916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Lst>
                              <a:rect l="l" t="t" r="r" b="b"/>
                              <a:pathLst>
                                <a:path w="58519" h="91657">
                                  <a:moveTo>
                                    <a:pt x="42160" y="71137"/>
                                  </a:moveTo>
                                  <a:cubicBezTo>
                                    <a:pt x="42160" y="69614"/>
                                    <a:pt x="42541" y="68218"/>
                                    <a:pt x="42668" y="66949"/>
                                  </a:cubicBezTo>
                                  <a:cubicBezTo>
                                    <a:pt x="42922" y="66441"/>
                                    <a:pt x="43049" y="65934"/>
                                    <a:pt x="42922" y="65299"/>
                                  </a:cubicBezTo>
                                  <a:cubicBezTo>
                                    <a:pt x="44827" y="62761"/>
                                    <a:pt x="48510" y="63522"/>
                                    <a:pt x="51430" y="63776"/>
                                  </a:cubicBezTo>
                                  <a:cubicBezTo>
                                    <a:pt x="52573" y="64411"/>
                                    <a:pt x="54097" y="64284"/>
                                    <a:pt x="55240" y="64665"/>
                                  </a:cubicBezTo>
                                  <a:cubicBezTo>
                                    <a:pt x="55748" y="64284"/>
                                    <a:pt x="56510" y="64157"/>
                                    <a:pt x="57145" y="64284"/>
                                  </a:cubicBezTo>
                                  <a:cubicBezTo>
                                    <a:pt x="59558" y="63015"/>
                                    <a:pt x="58034" y="60096"/>
                                    <a:pt x="58161" y="57811"/>
                                  </a:cubicBezTo>
                                  <a:lnTo>
                                    <a:pt x="57272" y="55527"/>
                                  </a:lnTo>
                                  <a:cubicBezTo>
                                    <a:pt x="57272" y="55527"/>
                                    <a:pt x="56764" y="54512"/>
                                    <a:pt x="56637" y="54004"/>
                                  </a:cubicBezTo>
                                  <a:cubicBezTo>
                                    <a:pt x="56129" y="53496"/>
                                    <a:pt x="55875" y="52481"/>
                                    <a:pt x="55367" y="51846"/>
                                  </a:cubicBezTo>
                                  <a:cubicBezTo>
                                    <a:pt x="54097" y="48420"/>
                                    <a:pt x="51557" y="46516"/>
                                    <a:pt x="49399" y="43851"/>
                                  </a:cubicBezTo>
                                  <a:cubicBezTo>
                                    <a:pt x="45462" y="38774"/>
                                    <a:pt x="39366" y="35855"/>
                                    <a:pt x="33144" y="33825"/>
                                  </a:cubicBezTo>
                                  <a:cubicBezTo>
                                    <a:pt x="27049" y="31667"/>
                                    <a:pt x="20953" y="34459"/>
                                    <a:pt x="15493" y="36363"/>
                                  </a:cubicBezTo>
                                  <a:cubicBezTo>
                                    <a:pt x="13842" y="35855"/>
                                    <a:pt x="12953" y="34586"/>
                                    <a:pt x="12445" y="33063"/>
                                  </a:cubicBezTo>
                                  <a:cubicBezTo>
                                    <a:pt x="12191" y="30144"/>
                                    <a:pt x="12699" y="27225"/>
                                    <a:pt x="13842" y="24814"/>
                                  </a:cubicBezTo>
                                  <a:cubicBezTo>
                                    <a:pt x="14096" y="22910"/>
                                    <a:pt x="15366" y="21387"/>
                                    <a:pt x="15874" y="19611"/>
                                  </a:cubicBezTo>
                                  <a:cubicBezTo>
                                    <a:pt x="17271" y="15296"/>
                                    <a:pt x="18667" y="10981"/>
                                    <a:pt x="19048" y="6285"/>
                                  </a:cubicBezTo>
                                  <a:cubicBezTo>
                                    <a:pt x="19175" y="3366"/>
                                    <a:pt x="17017" y="1462"/>
                                    <a:pt x="14858" y="193"/>
                                  </a:cubicBezTo>
                                  <a:cubicBezTo>
                                    <a:pt x="13461" y="-188"/>
                                    <a:pt x="11683" y="-61"/>
                                    <a:pt x="10667" y="1081"/>
                                  </a:cubicBezTo>
                                  <a:cubicBezTo>
                                    <a:pt x="9651" y="3239"/>
                                    <a:pt x="7493" y="4508"/>
                                    <a:pt x="5715" y="5523"/>
                                  </a:cubicBezTo>
                                  <a:cubicBezTo>
                                    <a:pt x="5588" y="6792"/>
                                    <a:pt x="7111" y="6031"/>
                                    <a:pt x="7746" y="6412"/>
                                  </a:cubicBezTo>
                                  <a:cubicBezTo>
                                    <a:pt x="9397" y="6665"/>
                                    <a:pt x="11302" y="6158"/>
                                    <a:pt x="12699" y="7300"/>
                                  </a:cubicBezTo>
                                  <a:cubicBezTo>
                                    <a:pt x="12826" y="10346"/>
                                    <a:pt x="11048" y="12884"/>
                                    <a:pt x="9397" y="15296"/>
                                  </a:cubicBezTo>
                                  <a:cubicBezTo>
                                    <a:pt x="6730" y="19230"/>
                                    <a:pt x="4064" y="23164"/>
                                    <a:pt x="2413" y="27352"/>
                                  </a:cubicBezTo>
                                  <a:lnTo>
                                    <a:pt x="2159" y="27098"/>
                                  </a:lnTo>
                                  <a:lnTo>
                                    <a:pt x="2540" y="46008"/>
                                  </a:lnTo>
                                  <a:cubicBezTo>
                                    <a:pt x="4953" y="50070"/>
                                    <a:pt x="8000" y="54765"/>
                                    <a:pt x="12572" y="56288"/>
                                  </a:cubicBezTo>
                                  <a:cubicBezTo>
                                    <a:pt x="14985" y="58319"/>
                                    <a:pt x="18160" y="60730"/>
                                    <a:pt x="21461" y="58954"/>
                                  </a:cubicBezTo>
                                  <a:cubicBezTo>
                                    <a:pt x="23239" y="58446"/>
                                    <a:pt x="23366" y="60857"/>
                                    <a:pt x="24255" y="61873"/>
                                  </a:cubicBezTo>
                                  <a:cubicBezTo>
                                    <a:pt x="25144" y="64792"/>
                                    <a:pt x="23112" y="66695"/>
                                    <a:pt x="22985" y="69360"/>
                                  </a:cubicBezTo>
                                  <a:lnTo>
                                    <a:pt x="20953" y="73549"/>
                                  </a:lnTo>
                                  <a:cubicBezTo>
                                    <a:pt x="18667" y="77990"/>
                                    <a:pt x="16635" y="82813"/>
                                    <a:pt x="13080" y="86621"/>
                                  </a:cubicBezTo>
                                  <a:cubicBezTo>
                                    <a:pt x="11937" y="86621"/>
                                    <a:pt x="11175" y="87890"/>
                                    <a:pt x="10032" y="87890"/>
                                  </a:cubicBezTo>
                                  <a:cubicBezTo>
                                    <a:pt x="9397" y="88778"/>
                                    <a:pt x="8127" y="88144"/>
                                    <a:pt x="7366" y="88397"/>
                                  </a:cubicBezTo>
                                  <a:cubicBezTo>
                                    <a:pt x="4953" y="89413"/>
                                    <a:pt x="1651" y="88778"/>
                                    <a:pt x="0" y="91062"/>
                                  </a:cubicBezTo>
                                  <a:cubicBezTo>
                                    <a:pt x="127" y="91316"/>
                                    <a:pt x="381" y="91316"/>
                                    <a:pt x="635" y="91443"/>
                                  </a:cubicBezTo>
                                  <a:cubicBezTo>
                                    <a:pt x="5334" y="91443"/>
                                    <a:pt x="10540" y="91824"/>
                                    <a:pt x="15620" y="91570"/>
                                  </a:cubicBezTo>
                                  <a:cubicBezTo>
                                    <a:pt x="16254" y="91316"/>
                                    <a:pt x="16763" y="90809"/>
                                    <a:pt x="16890" y="90047"/>
                                  </a:cubicBezTo>
                                  <a:cubicBezTo>
                                    <a:pt x="16254" y="88778"/>
                                    <a:pt x="17143" y="87636"/>
                                    <a:pt x="17779" y="86621"/>
                                  </a:cubicBezTo>
                                  <a:cubicBezTo>
                                    <a:pt x="18160" y="84717"/>
                                    <a:pt x="19429" y="83575"/>
                                    <a:pt x="19937" y="81798"/>
                                  </a:cubicBezTo>
                                  <a:cubicBezTo>
                                    <a:pt x="21588" y="78625"/>
                                    <a:pt x="23366" y="75579"/>
                                    <a:pt x="25144" y="72406"/>
                                  </a:cubicBezTo>
                                  <a:lnTo>
                                    <a:pt x="27557" y="68472"/>
                                  </a:lnTo>
                                  <a:cubicBezTo>
                                    <a:pt x="28065" y="67203"/>
                                    <a:pt x="28953" y="65553"/>
                                    <a:pt x="29969" y="64157"/>
                                  </a:cubicBezTo>
                                  <a:cubicBezTo>
                                    <a:pt x="30604" y="63522"/>
                                    <a:pt x="30858" y="62888"/>
                                    <a:pt x="31366" y="62126"/>
                                  </a:cubicBezTo>
                                  <a:cubicBezTo>
                                    <a:pt x="31366" y="61365"/>
                                    <a:pt x="31112" y="60984"/>
                                    <a:pt x="30604" y="60477"/>
                                  </a:cubicBezTo>
                                  <a:cubicBezTo>
                                    <a:pt x="31112" y="59969"/>
                                    <a:pt x="32001" y="60096"/>
                                    <a:pt x="32636" y="59969"/>
                                  </a:cubicBezTo>
                                  <a:cubicBezTo>
                                    <a:pt x="34541" y="61111"/>
                                    <a:pt x="36573" y="63015"/>
                                    <a:pt x="36954" y="65045"/>
                                  </a:cubicBezTo>
                                  <a:lnTo>
                                    <a:pt x="37589" y="67076"/>
                                  </a:lnTo>
                                  <a:lnTo>
                                    <a:pt x="37843" y="67964"/>
                                  </a:lnTo>
                                  <a:lnTo>
                                    <a:pt x="37843" y="70503"/>
                                  </a:lnTo>
                                  <a:cubicBezTo>
                                    <a:pt x="37843" y="70503"/>
                                    <a:pt x="37970" y="72914"/>
                                    <a:pt x="37970" y="72914"/>
                                  </a:cubicBezTo>
                                  <a:cubicBezTo>
                                    <a:pt x="38351" y="76594"/>
                                    <a:pt x="37716" y="80402"/>
                                    <a:pt x="37335" y="84082"/>
                                  </a:cubicBezTo>
                                  <a:cubicBezTo>
                                    <a:pt x="36065" y="88524"/>
                                    <a:pt x="30858" y="88144"/>
                                    <a:pt x="27176" y="89159"/>
                                  </a:cubicBezTo>
                                  <a:cubicBezTo>
                                    <a:pt x="26287" y="89793"/>
                                    <a:pt x="24509" y="89413"/>
                                    <a:pt x="24509" y="91062"/>
                                  </a:cubicBezTo>
                                  <a:cubicBezTo>
                                    <a:pt x="28953" y="91951"/>
                                    <a:pt x="34160" y="91443"/>
                                    <a:pt x="38985" y="91316"/>
                                  </a:cubicBezTo>
                                  <a:cubicBezTo>
                                    <a:pt x="39747" y="91062"/>
                                    <a:pt x="39874" y="90301"/>
                                    <a:pt x="40255" y="89666"/>
                                  </a:cubicBezTo>
                                  <a:cubicBezTo>
                                    <a:pt x="40383" y="88651"/>
                                    <a:pt x="41398" y="87763"/>
                                    <a:pt x="41144" y="86747"/>
                                  </a:cubicBezTo>
                                  <a:cubicBezTo>
                                    <a:pt x="40255" y="85605"/>
                                    <a:pt x="41144" y="83955"/>
                                    <a:pt x="40890" y="82432"/>
                                  </a:cubicBezTo>
                                  <a:cubicBezTo>
                                    <a:pt x="41017" y="82052"/>
                                    <a:pt x="41017" y="81544"/>
                                    <a:pt x="40890" y="80909"/>
                                  </a:cubicBezTo>
                                  <a:cubicBezTo>
                                    <a:pt x="41525" y="78625"/>
                                    <a:pt x="41398" y="75960"/>
                                    <a:pt x="41779" y="73802"/>
                                  </a:cubicBezTo>
                                  <a:lnTo>
                                    <a:pt x="42033" y="70883"/>
                                  </a:lnTo>
                                  <a:close/>
                                </a:path>
                              </a:pathLst>
                            </a:custGeom>
                            <a:solidFill>
                              <a:srgbClr val="000000"/>
                            </a:solidFill>
                            <a:ln w="12688" cap="flat">
                              <a:noFill/>
                              <a:prstDash val="solid"/>
                              <a:miter/>
                            </a:ln>
                          </wps:spPr>
                          <wps:bodyPr/>
                        </wps:wsp>
                        <wps:wsp>
                          <wps:cNvPr id="803777697" name="Freeform: Shape 803777697"/>
                          <wps:cNvSpPr/>
                          <wps:spPr>
                            <a:xfrm>
                              <a:off x="5726193" y="205048"/>
                              <a:ext cx="10159" cy="8811"/>
                            </a:xfrm>
                            <a:custGeom>
                              <a:avLst/>
                              <a:gdLst>
                                <a:gd name="csX0" fmla="*/ 10159 w 10159"/>
                                <a:gd name="csY0" fmla="*/ 161 h 8811"/>
                                <a:gd name="csX1" fmla="*/ 762 w 10159"/>
                                <a:gd name="csY1" fmla="*/ 8791 h 8811"/>
                                <a:gd name="csX2" fmla="*/ 0 w 10159"/>
                                <a:gd name="csY2" fmla="*/ 8537 h 8811"/>
                                <a:gd name="csX3" fmla="*/ 8127 w 10159"/>
                                <a:gd name="csY3" fmla="*/ 415 h 8811"/>
                                <a:gd name="csX4" fmla="*/ 10159 w 10159"/>
                                <a:gd name="csY4" fmla="*/ 161 h 8811"/>
                              </a:gdLst>
                              <a:ahLst/>
                              <a:cxnLst>
                                <a:cxn ang="0">
                                  <a:pos x="csX0" y="csY0"/>
                                </a:cxn>
                                <a:cxn ang="0">
                                  <a:pos x="csX1" y="csY1"/>
                                </a:cxn>
                                <a:cxn ang="0">
                                  <a:pos x="csX2" y="csY2"/>
                                </a:cxn>
                                <a:cxn ang="0">
                                  <a:pos x="csX3" y="csY3"/>
                                </a:cxn>
                                <a:cxn ang="0">
                                  <a:pos x="csX4" y="csY4"/>
                                </a:cxn>
                              </a:cxnLst>
                              <a:rect l="l" t="t" r="r" b="b"/>
                              <a:pathLst>
                                <a:path w="10159" h="8811">
                                  <a:moveTo>
                                    <a:pt x="10159" y="161"/>
                                  </a:moveTo>
                                  <a:cubicBezTo>
                                    <a:pt x="7746" y="3588"/>
                                    <a:pt x="5080" y="7649"/>
                                    <a:pt x="762" y="8791"/>
                                  </a:cubicBezTo>
                                  <a:cubicBezTo>
                                    <a:pt x="508" y="8791"/>
                                    <a:pt x="127" y="8918"/>
                                    <a:pt x="0" y="8537"/>
                                  </a:cubicBezTo>
                                  <a:cubicBezTo>
                                    <a:pt x="2667" y="5745"/>
                                    <a:pt x="4064" y="1430"/>
                                    <a:pt x="8127" y="415"/>
                                  </a:cubicBezTo>
                                  <a:cubicBezTo>
                                    <a:pt x="8762" y="161"/>
                                    <a:pt x="9651" y="-220"/>
                                    <a:pt x="10159" y="161"/>
                                  </a:cubicBezTo>
                                </a:path>
                              </a:pathLst>
                            </a:custGeom>
                            <a:solidFill>
                              <a:srgbClr val="000000"/>
                            </a:solidFill>
                            <a:ln w="12688" cap="flat">
                              <a:noFill/>
                              <a:prstDash val="solid"/>
                              <a:miter/>
                            </a:ln>
                          </wps:spPr>
                          <wps:bodyPr/>
                        </wps:wsp>
                        <wps:wsp>
                          <wps:cNvPr id="2104230995" name="Freeform: Shape 2104230995"/>
                          <wps:cNvSpPr/>
                          <wps:spPr>
                            <a:xfrm>
                              <a:off x="5523926" y="207875"/>
                              <a:ext cx="2514" cy="2381"/>
                            </a:xfrm>
                            <a:custGeom>
                              <a:avLst/>
                              <a:gdLst>
                                <a:gd name="csX0" fmla="*/ 2515 w 2514"/>
                                <a:gd name="csY0" fmla="*/ 1142 h 2381"/>
                                <a:gd name="csX1" fmla="*/ 1753 w 2514"/>
                                <a:gd name="csY1" fmla="*/ 2284 h 2381"/>
                                <a:gd name="csX2" fmla="*/ 102 w 2514"/>
                                <a:gd name="csY2" fmla="*/ 1650 h 2381"/>
                                <a:gd name="csX3" fmla="*/ 1118 w 2514"/>
                                <a:gd name="csY3" fmla="*/ 0 h 2381"/>
                                <a:gd name="csX4" fmla="*/ 2515 w 2514"/>
                                <a:gd name="csY4" fmla="*/ 1269 h 2381"/>
                              </a:gdLst>
                              <a:ahLst/>
                              <a:cxnLst>
                                <a:cxn ang="0">
                                  <a:pos x="csX0" y="csY0"/>
                                </a:cxn>
                                <a:cxn ang="0">
                                  <a:pos x="csX1" y="csY1"/>
                                </a:cxn>
                                <a:cxn ang="0">
                                  <a:pos x="csX2" y="csY2"/>
                                </a:cxn>
                                <a:cxn ang="0">
                                  <a:pos x="csX3" y="csY3"/>
                                </a:cxn>
                                <a:cxn ang="0">
                                  <a:pos x="csX4" y="csY4"/>
                                </a:cxn>
                              </a:cxnLst>
                              <a:rect l="l" t="t" r="r" b="b"/>
                              <a:pathLst>
                                <a:path w="2514" h="2381">
                                  <a:moveTo>
                                    <a:pt x="2515" y="1142"/>
                                  </a:moveTo>
                                  <a:cubicBezTo>
                                    <a:pt x="2515" y="1142"/>
                                    <a:pt x="2515" y="2158"/>
                                    <a:pt x="1753" y="2284"/>
                                  </a:cubicBezTo>
                                  <a:cubicBezTo>
                                    <a:pt x="1118" y="2538"/>
                                    <a:pt x="483" y="2284"/>
                                    <a:pt x="102" y="1650"/>
                                  </a:cubicBezTo>
                                  <a:cubicBezTo>
                                    <a:pt x="-279" y="888"/>
                                    <a:pt x="483" y="127"/>
                                    <a:pt x="1118" y="0"/>
                                  </a:cubicBezTo>
                                  <a:cubicBezTo>
                                    <a:pt x="1753" y="254"/>
                                    <a:pt x="2388" y="508"/>
                                    <a:pt x="2515" y="1269"/>
                                  </a:cubicBezTo>
                                </a:path>
                              </a:pathLst>
                            </a:custGeom>
                            <a:solidFill>
                              <a:srgbClr val="000000"/>
                            </a:solidFill>
                            <a:ln w="12688" cap="flat">
                              <a:noFill/>
                              <a:prstDash val="solid"/>
                              <a:miter/>
                            </a:ln>
                          </wps:spPr>
                          <wps:bodyPr/>
                        </wps:wsp>
                        <wps:wsp>
                          <wps:cNvPr id="261543017" name="Freeform: Shape 261543017"/>
                          <wps:cNvSpPr/>
                          <wps:spPr>
                            <a:xfrm>
                              <a:off x="5538758" y="207875"/>
                              <a:ext cx="9828" cy="3494"/>
                            </a:xfrm>
                            <a:custGeom>
                              <a:avLst/>
                              <a:gdLst>
                                <a:gd name="csX0" fmla="*/ 9778 w 9828"/>
                                <a:gd name="csY0" fmla="*/ 2158 h 3494"/>
                                <a:gd name="csX1" fmla="*/ 8889 w 9828"/>
                                <a:gd name="csY1" fmla="*/ 3046 h 3494"/>
                                <a:gd name="csX2" fmla="*/ 0 w 9828"/>
                                <a:gd name="csY2" fmla="*/ 761 h 3494"/>
                                <a:gd name="csX3" fmla="*/ 254 w 9828"/>
                                <a:gd name="csY3" fmla="*/ 0 h 3494"/>
                                <a:gd name="csX4" fmla="*/ 9778 w 9828"/>
                                <a:gd name="csY4" fmla="*/ 2031 h 3494"/>
                              </a:gdLst>
                              <a:ahLst/>
                              <a:cxnLst>
                                <a:cxn ang="0">
                                  <a:pos x="csX0" y="csY0"/>
                                </a:cxn>
                                <a:cxn ang="0">
                                  <a:pos x="csX1" y="csY1"/>
                                </a:cxn>
                                <a:cxn ang="0">
                                  <a:pos x="csX2" y="csY2"/>
                                </a:cxn>
                                <a:cxn ang="0">
                                  <a:pos x="csX3" y="csY3"/>
                                </a:cxn>
                                <a:cxn ang="0">
                                  <a:pos x="csX4" y="csY4"/>
                                </a:cxn>
                              </a:cxnLst>
                              <a:rect l="l" t="t" r="r" b="b"/>
                              <a:pathLst>
                                <a:path w="9828" h="3494">
                                  <a:moveTo>
                                    <a:pt x="9778" y="2158"/>
                                  </a:moveTo>
                                  <a:cubicBezTo>
                                    <a:pt x="10032" y="2919"/>
                                    <a:pt x="9270" y="2919"/>
                                    <a:pt x="8889" y="3046"/>
                                  </a:cubicBezTo>
                                  <a:cubicBezTo>
                                    <a:pt x="5714" y="4188"/>
                                    <a:pt x="2413" y="3046"/>
                                    <a:pt x="0" y="761"/>
                                  </a:cubicBezTo>
                                  <a:cubicBezTo>
                                    <a:pt x="0" y="508"/>
                                    <a:pt x="0" y="127"/>
                                    <a:pt x="254" y="0"/>
                                  </a:cubicBezTo>
                                  <a:cubicBezTo>
                                    <a:pt x="3429" y="761"/>
                                    <a:pt x="7111" y="127"/>
                                    <a:pt x="9778" y="2031"/>
                                  </a:cubicBezTo>
                                </a:path>
                              </a:pathLst>
                            </a:custGeom>
                            <a:solidFill>
                              <a:srgbClr val="000000"/>
                            </a:solidFill>
                            <a:ln w="12688" cap="flat">
                              <a:noFill/>
                              <a:prstDash val="solid"/>
                              <a:miter/>
                            </a:ln>
                          </wps:spPr>
                          <wps:bodyPr/>
                        </wps:wsp>
                        <wps:wsp>
                          <wps:cNvPr id="1769173832" name="Freeform: Shape 1769173832"/>
                          <wps:cNvSpPr/>
                          <wps:spPr>
                            <a:xfrm>
                              <a:off x="5527837" y="208382"/>
                              <a:ext cx="2956" cy="2581"/>
                            </a:xfrm>
                            <a:custGeom>
                              <a:avLst/>
                              <a:gdLst>
                                <a:gd name="csX0" fmla="*/ 2794 w 2956"/>
                                <a:gd name="csY0" fmla="*/ 635 h 2581"/>
                                <a:gd name="csX1" fmla="*/ 2921 w 2956"/>
                                <a:gd name="csY1" fmla="*/ 1777 h 2581"/>
                                <a:gd name="csX2" fmla="*/ 1016 w 2956"/>
                                <a:gd name="csY2" fmla="*/ 2538 h 2581"/>
                                <a:gd name="csX3" fmla="*/ 0 w 2956"/>
                                <a:gd name="csY3" fmla="*/ 1523 h 2581"/>
                                <a:gd name="csX4" fmla="*/ 1270 w 2956"/>
                                <a:gd name="csY4" fmla="*/ 0 h 2581"/>
                                <a:gd name="csX5" fmla="*/ 2794 w 2956"/>
                                <a:gd name="csY5" fmla="*/ 635 h 2581"/>
                              </a:gdLst>
                              <a:ahLst/>
                              <a:cxnLst>
                                <a:cxn ang="0">
                                  <a:pos x="csX0" y="csY0"/>
                                </a:cxn>
                                <a:cxn ang="0">
                                  <a:pos x="csX1" y="csY1"/>
                                </a:cxn>
                                <a:cxn ang="0">
                                  <a:pos x="csX2" y="csY2"/>
                                </a:cxn>
                                <a:cxn ang="0">
                                  <a:pos x="csX3" y="csY3"/>
                                </a:cxn>
                                <a:cxn ang="0">
                                  <a:pos x="csX4" y="csY4"/>
                                </a:cxn>
                                <a:cxn ang="0">
                                  <a:pos x="csX5" y="csY5"/>
                                </a:cxn>
                              </a:cxnLst>
                              <a:rect l="l" t="t" r="r" b="b"/>
                              <a:pathLst>
                                <a:path w="2956" h="2581">
                                  <a:moveTo>
                                    <a:pt x="2794" y="635"/>
                                  </a:moveTo>
                                  <a:cubicBezTo>
                                    <a:pt x="2794" y="635"/>
                                    <a:pt x="3048" y="1523"/>
                                    <a:pt x="2921" y="1777"/>
                                  </a:cubicBezTo>
                                  <a:cubicBezTo>
                                    <a:pt x="2413" y="2538"/>
                                    <a:pt x="1778" y="2665"/>
                                    <a:pt x="1016" y="2538"/>
                                  </a:cubicBezTo>
                                  <a:cubicBezTo>
                                    <a:pt x="508" y="2284"/>
                                    <a:pt x="381" y="2031"/>
                                    <a:pt x="0" y="1523"/>
                                  </a:cubicBezTo>
                                  <a:cubicBezTo>
                                    <a:pt x="0" y="761"/>
                                    <a:pt x="635" y="254"/>
                                    <a:pt x="1270" y="0"/>
                                  </a:cubicBezTo>
                                  <a:cubicBezTo>
                                    <a:pt x="1905" y="0"/>
                                    <a:pt x="2413" y="254"/>
                                    <a:pt x="2794" y="635"/>
                                  </a:cubicBezTo>
                                </a:path>
                              </a:pathLst>
                            </a:custGeom>
                            <a:solidFill>
                              <a:srgbClr val="000000"/>
                            </a:solidFill>
                            <a:ln w="12688" cap="flat">
                              <a:noFill/>
                              <a:prstDash val="solid"/>
                              <a:miter/>
                            </a:ln>
                          </wps:spPr>
                          <wps:bodyPr/>
                        </wps:wsp>
                        <wps:wsp>
                          <wps:cNvPr id="875762984" name="Freeform: Shape 875762984"/>
                          <wps:cNvSpPr/>
                          <wps:spPr>
                            <a:xfrm>
                              <a:off x="5600121" y="208719"/>
                              <a:ext cx="2655" cy="2234"/>
                            </a:xfrm>
                            <a:custGeom>
                              <a:avLst/>
                              <a:gdLst>
                                <a:gd name="csX0" fmla="*/ 2639 w 2655"/>
                                <a:gd name="csY0" fmla="*/ 679 h 2234"/>
                                <a:gd name="csX1" fmla="*/ 1751 w 2655"/>
                                <a:gd name="csY1" fmla="*/ 2202 h 2234"/>
                                <a:gd name="csX2" fmla="*/ 100 w 2655"/>
                                <a:gd name="csY2" fmla="*/ 1567 h 2234"/>
                                <a:gd name="csX3" fmla="*/ 608 w 2655"/>
                                <a:gd name="csY3" fmla="*/ 44 h 2234"/>
                                <a:gd name="csX4" fmla="*/ 2639 w 2655"/>
                                <a:gd name="csY4" fmla="*/ 679 h 2234"/>
                              </a:gdLst>
                              <a:ahLst/>
                              <a:cxnLst>
                                <a:cxn ang="0">
                                  <a:pos x="csX0" y="csY0"/>
                                </a:cxn>
                                <a:cxn ang="0">
                                  <a:pos x="csX1" y="csY1"/>
                                </a:cxn>
                                <a:cxn ang="0">
                                  <a:pos x="csX2" y="csY2"/>
                                </a:cxn>
                                <a:cxn ang="0">
                                  <a:pos x="csX3" y="csY3"/>
                                </a:cxn>
                                <a:cxn ang="0">
                                  <a:pos x="csX4" y="csY4"/>
                                </a:cxn>
                              </a:cxnLst>
                              <a:rect l="l" t="t" r="r" b="b"/>
                              <a:pathLst>
                                <a:path w="2655" h="2234">
                                  <a:moveTo>
                                    <a:pt x="2639" y="679"/>
                                  </a:moveTo>
                                  <a:cubicBezTo>
                                    <a:pt x="2766" y="1440"/>
                                    <a:pt x="2132" y="1821"/>
                                    <a:pt x="1751" y="2202"/>
                                  </a:cubicBezTo>
                                  <a:cubicBezTo>
                                    <a:pt x="989" y="2329"/>
                                    <a:pt x="481" y="2075"/>
                                    <a:pt x="100" y="1567"/>
                                  </a:cubicBezTo>
                                  <a:cubicBezTo>
                                    <a:pt x="-154" y="1060"/>
                                    <a:pt x="100" y="298"/>
                                    <a:pt x="608" y="44"/>
                                  </a:cubicBezTo>
                                  <a:cubicBezTo>
                                    <a:pt x="1243" y="-83"/>
                                    <a:pt x="2385" y="44"/>
                                    <a:pt x="2639" y="679"/>
                                  </a:cubicBezTo>
                                </a:path>
                              </a:pathLst>
                            </a:custGeom>
                            <a:solidFill>
                              <a:srgbClr val="000000"/>
                            </a:solidFill>
                            <a:ln w="12688" cap="flat">
                              <a:noFill/>
                              <a:prstDash val="solid"/>
                              <a:miter/>
                            </a:ln>
                          </wps:spPr>
                          <wps:bodyPr/>
                        </wps:wsp>
                        <wps:wsp>
                          <wps:cNvPr id="335292237" name="Freeform: Shape 335292237"/>
                          <wps:cNvSpPr/>
                          <wps:spPr>
                            <a:xfrm>
                              <a:off x="5736458" y="208986"/>
                              <a:ext cx="2941" cy="2547"/>
                            </a:xfrm>
                            <a:custGeom>
                              <a:avLst/>
                              <a:gdLst>
                                <a:gd name="csX0" fmla="*/ 2814 w 2941"/>
                                <a:gd name="csY0" fmla="*/ 793 h 2547"/>
                                <a:gd name="csX1" fmla="*/ 1798 w 2941"/>
                                <a:gd name="csY1" fmla="*/ 2443 h 2547"/>
                                <a:gd name="csX2" fmla="*/ 402 w 2941"/>
                                <a:gd name="csY2" fmla="*/ 2189 h 2547"/>
                                <a:gd name="csX3" fmla="*/ 20 w 2941"/>
                                <a:gd name="csY3" fmla="*/ 920 h 2547"/>
                                <a:gd name="csX4" fmla="*/ 1798 w 2941"/>
                                <a:gd name="csY4" fmla="*/ 31 h 2547"/>
                                <a:gd name="csX5" fmla="*/ 2941 w 2941"/>
                                <a:gd name="csY5" fmla="*/ 793 h 2547"/>
                              </a:gdLst>
                              <a:ahLst/>
                              <a:cxnLst>
                                <a:cxn ang="0">
                                  <a:pos x="csX0" y="csY0"/>
                                </a:cxn>
                                <a:cxn ang="0">
                                  <a:pos x="csX1" y="csY1"/>
                                </a:cxn>
                                <a:cxn ang="0">
                                  <a:pos x="csX2" y="csY2"/>
                                </a:cxn>
                                <a:cxn ang="0">
                                  <a:pos x="csX3" y="csY3"/>
                                </a:cxn>
                                <a:cxn ang="0">
                                  <a:pos x="csX4" y="csY4"/>
                                </a:cxn>
                                <a:cxn ang="0">
                                  <a:pos x="csX5" y="csY5"/>
                                </a:cxn>
                              </a:cxnLst>
                              <a:rect l="l" t="t" r="r" b="b"/>
                              <a:pathLst>
                                <a:path w="2941" h="2547">
                                  <a:moveTo>
                                    <a:pt x="2814" y="793"/>
                                  </a:moveTo>
                                  <a:cubicBezTo>
                                    <a:pt x="3068" y="1554"/>
                                    <a:pt x="2306" y="1935"/>
                                    <a:pt x="1798" y="2443"/>
                                  </a:cubicBezTo>
                                  <a:cubicBezTo>
                                    <a:pt x="1290" y="2696"/>
                                    <a:pt x="783" y="2443"/>
                                    <a:pt x="402" y="2189"/>
                                  </a:cubicBezTo>
                                  <a:cubicBezTo>
                                    <a:pt x="402" y="1808"/>
                                    <a:pt x="-106" y="1427"/>
                                    <a:pt x="20" y="920"/>
                                  </a:cubicBezTo>
                                  <a:cubicBezTo>
                                    <a:pt x="275" y="158"/>
                                    <a:pt x="1036" y="-96"/>
                                    <a:pt x="1798" y="31"/>
                                  </a:cubicBezTo>
                                  <a:cubicBezTo>
                                    <a:pt x="2179" y="285"/>
                                    <a:pt x="2560" y="412"/>
                                    <a:pt x="2941" y="793"/>
                                  </a:cubicBezTo>
                                </a:path>
                              </a:pathLst>
                            </a:custGeom>
                            <a:solidFill>
                              <a:srgbClr val="000000"/>
                            </a:solidFill>
                            <a:ln w="12688" cap="flat">
                              <a:noFill/>
                              <a:prstDash val="solid"/>
                              <a:miter/>
                            </a:ln>
                          </wps:spPr>
                          <wps:bodyPr/>
                        </wps:wsp>
                        <wps:wsp>
                          <wps:cNvPr id="1525353386" name="Freeform: Shape 1525353386"/>
                          <wps:cNvSpPr/>
                          <wps:spPr>
                            <a:xfrm>
                              <a:off x="5741559" y="208965"/>
                              <a:ext cx="3010" cy="2816"/>
                            </a:xfrm>
                            <a:custGeom>
                              <a:avLst/>
                              <a:gdLst>
                                <a:gd name="csX0" fmla="*/ 2794 w 3010"/>
                                <a:gd name="csY0" fmla="*/ 433 h 2816"/>
                                <a:gd name="csX1" fmla="*/ 2540 w 3010"/>
                                <a:gd name="csY1" fmla="*/ 2209 h 2816"/>
                                <a:gd name="csX2" fmla="*/ 1143 w 3010"/>
                                <a:gd name="csY2" fmla="*/ 2717 h 2816"/>
                                <a:gd name="csX3" fmla="*/ 0 w 3010"/>
                                <a:gd name="csY3" fmla="*/ 1321 h 2816"/>
                                <a:gd name="csX4" fmla="*/ 1143 w 3010"/>
                                <a:gd name="csY4" fmla="*/ 52 h 2816"/>
                                <a:gd name="csX5" fmla="*/ 2794 w 3010"/>
                                <a:gd name="csY5" fmla="*/ 559 h 2816"/>
                              </a:gdLst>
                              <a:ahLst/>
                              <a:cxnLst>
                                <a:cxn ang="0">
                                  <a:pos x="csX0" y="csY0"/>
                                </a:cxn>
                                <a:cxn ang="0">
                                  <a:pos x="csX1" y="csY1"/>
                                </a:cxn>
                                <a:cxn ang="0">
                                  <a:pos x="csX2" y="csY2"/>
                                </a:cxn>
                                <a:cxn ang="0">
                                  <a:pos x="csX3" y="csY3"/>
                                </a:cxn>
                                <a:cxn ang="0">
                                  <a:pos x="csX4" y="csY4"/>
                                </a:cxn>
                                <a:cxn ang="0">
                                  <a:pos x="csX5" y="csY5"/>
                                </a:cxn>
                              </a:cxnLst>
                              <a:rect l="l" t="t" r="r" b="b"/>
                              <a:pathLst>
                                <a:path w="3010" h="2816">
                                  <a:moveTo>
                                    <a:pt x="2794" y="433"/>
                                  </a:moveTo>
                                  <a:cubicBezTo>
                                    <a:pt x="3301" y="1194"/>
                                    <a:pt x="2794" y="1702"/>
                                    <a:pt x="2540" y="2209"/>
                                  </a:cubicBezTo>
                                  <a:cubicBezTo>
                                    <a:pt x="2159" y="2717"/>
                                    <a:pt x="1651" y="2971"/>
                                    <a:pt x="1143" y="2717"/>
                                  </a:cubicBezTo>
                                  <a:cubicBezTo>
                                    <a:pt x="635" y="2209"/>
                                    <a:pt x="127" y="2082"/>
                                    <a:pt x="0" y="1321"/>
                                  </a:cubicBezTo>
                                  <a:cubicBezTo>
                                    <a:pt x="0" y="686"/>
                                    <a:pt x="635" y="179"/>
                                    <a:pt x="1143" y="52"/>
                                  </a:cubicBezTo>
                                  <a:cubicBezTo>
                                    <a:pt x="1905" y="-202"/>
                                    <a:pt x="2159" y="559"/>
                                    <a:pt x="2794" y="559"/>
                                  </a:cubicBezTo>
                                </a:path>
                              </a:pathLst>
                            </a:custGeom>
                            <a:solidFill>
                              <a:srgbClr val="000000"/>
                            </a:solidFill>
                            <a:ln w="12688" cap="flat">
                              <a:noFill/>
                              <a:prstDash val="solid"/>
                              <a:miter/>
                            </a:ln>
                          </wps:spPr>
                          <wps:bodyPr/>
                        </wps:wsp>
                        <wps:wsp>
                          <wps:cNvPr id="1225251891" name="Freeform: Shape 1225251891"/>
                          <wps:cNvSpPr/>
                          <wps:spPr>
                            <a:xfrm>
                              <a:off x="5520345" y="210413"/>
                              <a:ext cx="2920" cy="2877"/>
                            </a:xfrm>
                            <a:custGeom>
                              <a:avLst/>
                              <a:gdLst>
                                <a:gd name="csX0" fmla="*/ 2921 w 2920"/>
                                <a:gd name="csY0" fmla="*/ 1269 h 2877"/>
                                <a:gd name="csX1" fmla="*/ 2413 w 2920"/>
                                <a:gd name="csY1" fmla="*/ 2538 h 2877"/>
                                <a:gd name="csX2" fmla="*/ 1143 w 2920"/>
                                <a:gd name="csY2" fmla="*/ 2792 h 2877"/>
                                <a:gd name="csX3" fmla="*/ 0 w 2920"/>
                                <a:gd name="csY3" fmla="*/ 1523 h 2877"/>
                                <a:gd name="csX4" fmla="*/ 1397 w 2920"/>
                                <a:gd name="csY4" fmla="*/ 0 h 2877"/>
                                <a:gd name="csX5" fmla="*/ 2921 w 2920"/>
                                <a:gd name="csY5" fmla="*/ 1142 h 2877"/>
                              </a:gdLst>
                              <a:ahLst/>
                              <a:cxnLst>
                                <a:cxn ang="0">
                                  <a:pos x="csX0" y="csY0"/>
                                </a:cxn>
                                <a:cxn ang="0">
                                  <a:pos x="csX1" y="csY1"/>
                                </a:cxn>
                                <a:cxn ang="0">
                                  <a:pos x="csX2" y="csY2"/>
                                </a:cxn>
                                <a:cxn ang="0">
                                  <a:pos x="csX3" y="csY3"/>
                                </a:cxn>
                                <a:cxn ang="0">
                                  <a:pos x="csX4" y="csY4"/>
                                </a:cxn>
                                <a:cxn ang="0">
                                  <a:pos x="csX5" y="csY5"/>
                                </a:cxn>
                              </a:cxnLst>
                              <a:rect l="l" t="t" r="r" b="b"/>
                              <a:pathLst>
                                <a:path w="2920" h="2877">
                                  <a:moveTo>
                                    <a:pt x="2921" y="1269"/>
                                  </a:moveTo>
                                  <a:cubicBezTo>
                                    <a:pt x="2921" y="1269"/>
                                    <a:pt x="2540" y="2158"/>
                                    <a:pt x="2413" y="2538"/>
                                  </a:cubicBezTo>
                                  <a:cubicBezTo>
                                    <a:pt x="2032" y="2665"/>
                                    <a:pt x="1651" y="3046"/>
                                    <a:pt x="1143" y="2792"/>
                                  </a:cubicBezTo>
                                  <a:cubicBezTo>
                                    <a:pt x="635" y="2538"/>
                                    <a:pt x="254" y="2158"/>
                                    <a:pt x="0" y="1523"/>
                                  </a:cubicBezTo>
                                  <a:cubicBezTo>
                                    <a:pt x="127" y="888"/>
                                    <a:pt x="635" y="254"/>
                                    <a:pt x="1397" y="0"/>
                                  </a:cubicBezTo>
                                  <a:cubicBezTo>
                                    <a:pt x="2032" y="127"/>
                                    <a:pt x="2667" y="508"/>
                                    <a:pt x="2921" y="1142"/>
                                  </a:cubicBezTo>
                                </a:path>
                              </a:pathLst>
                            </a:custGeom>
                            <a:solidFill>
                              <a:srgbClr val="000000"/>
                            </a:solidFill>
                            <a:ln w="12688" cap="flat">
                              <a:noFill/>
                              <a:prstDash val="solid"/>
                              <a:miter/>
                            </a:ln>
                          </wps:spPr>
                          <wps:bodyPr/>
                        </wps:wsp>
                        <wps:wsp>
                          <wps:cNvPr id="12145144" name="Freeform: Shape 12145144"/>
                          <wps:cNvSpPr/>
                          <wps:spPr>
                            <a:xfrm>
                              <a:off x="5682441" y="211025"/>
                              <a:ext cx="2734" cy="2565"/>
                            </a:xfrm>
                            <a:custGeom>
                              <a:avLst/>
                              <a:gdLst>
                                <a:gd name="csX0" fmla="*/ 2735 w 2734"/>
                                <a:gd name="csY0" fmla="*/ 657 h 2565"/>
                                <a:gd name="csX1" fmla="*/ 2735 w 2734"/>
                                <a:gd name="csY1" fmla="*/ 1673 h 2565"/>
                                <a:gd name="csX2" fmla="*/ 830 w 2734"/>
                                <a:gd name="csY2" fmla="*/ 2434 h 2565"/>
                                <a:gd name="csX3" fmla="*/ 67 w 2734"/>
                                <a:gd name="csY3" fmla="*/ 784 h 2565"/>
                                <a:gd name="csX4" fmla="*/ 2607 w 2734"/>
                                <a:gd name="csY4" fmla="*/ 657 h 2565"/>
                              </a:gdLst>
                              <a:ahLst/>
                              <a:cxnLst>
                                <a:cxn ang="0">
                                  <a:pos x="csX0" y="csY0"/>
                                </a:cxn>
                                <a:cxn ang="0">
                                  <a:pos x="csX1" y="csY1"/>
                                </a:cxn>
                                <a:cxn ang="0">
                                  <a:pos x="csX2" y="csY2"/>
                                </a:cxn>
                                <a:cxn ang="0">
                                  <a:pos x="csX3" y="csY3"/>
                                </a:cxn>
                                <a:cxn ang="0">
                                  <a:pos x="csX4" y="csY4"/>
                                </a:cxn>
                              </a:cxnLst>
                              <a:rect l="l" t="t" r="r" b="b"/>
                              <a:pathLst>
                                <a:path w="2734" h="2565">
                                  <a:moveTo>
                                    <a:pt x="2735" y="657"/>
                                  </a:moveTo>
                                  <a:cubicBezTo>
                                    <a:pt x="2735" y="657"/>
                                    <a:pt x="2735" y="1419"/>
                                    <a:pt x="2735" y="1673"/>
                                  </a:cubicBezTo>
                                  <a:cubicBezTo>
                                    <a:pt x="2226" y="2307"/>
                                    <a:pt x="1718" y="2815"/>
                                    <a:pt x="830" y="2434"/>
                                  </a:cubicBezTo>
                                  <a:cubicBezTo>
                                    <a:pt x="322" y="1927"/>
                                    <a:pt x="-186" y="1546"/>
                                    <a:pt x="67" y="784"/>
                                  </a:cubicBezTo>
                                  <a:cubicBezTo>
                                    <a:pt x="703" y="-104"/>
                                    <a:pt x="1973" y="-358"/>
                                    <a:pt x="2607" y="657"/>
                                  </a:cubicBezTo>
                                </a:path>
                              </a:pathLst>
                            </a:custGeom>
                            <a:solidFill>
                              <a:srgbClr val="000000"/>
                            </a:solidFill>
                            <a:ln w="12688" cap="flat">
                              <a:noFill/>
                              <a:prstDash val="solid"/>
                              <a:miter/>
                            </a:ln>
                          </wps:spPr>
                          <wps:bodyPr/>
                        </wps:wsp>
                        <wps:wsp>
                          <wps:cNvPr id="1596859133" name="Freeform: Shape 1596859133"/>
                          <wps:cNvSpPr/>
                          <wps:spPr>
                            <a:xfrm>
                              <a:off x="5533171" y="211252"/>
                              <a:ext cx="2412" cy="2714"/>
                            </a:xfrm>
                            <a:custGeom>
                              <a:avLst/>
                              <a:gdLst>
                                <a:gd name="csX0" fmla="*/ 2413 w 2412"/>
                                <a:gd name="csY0" fmla="*/ 1572 h 2714"/>
                                <a:gd name="csX1" fmla="*/ 1270 w 2412"/>
                                <a:gd name="csY1" fmla="*/ 2714 h 2714"/>
                                <a:gd name="csX2" fmla="*/ 0 w 2412"/>
                                <a:gd name="csY2" fmla="*/ 1826 h 2714"/>
                                <a:gd name="csX3" fmla="*/ 635 w 2412"/>
                                <a:gd name="csY3" fmla="*/ 49 h 2714"/>
                                <a:gd name="csX4" fmla="*/ 2413 w 2412"/>
                                <a:gd name="csY4" fmla="*/ 1572 h 2714"/>
                              </a:gdLst>
                              <a:ahLst/>
                              <a:cxnLst>
                                <a:cxn ang="0">
                                  <a:pos x="csX0" y="csY0"/>
                                </a:cxn>
                                <a:cxn ang="0">
                                  <a:pos x="csX1" y="csY1"/>
                                </a:cxn>
                                <a:cxn ang="0">
                                  <a:pos x="csX2" y="csY2"/>
                                </a:cxn>
                                <a:cxn ang="0">
                                  <a:pos x="csX3" y="csY3"/>
                                </a:cxn>
                                <a:cxn ang="0">
                                  <a:pos x="csX4" y="csY4"/>
                                </a:cxn>
                              </a:cxnLst>
                              <a:rect l="l" t="t" r="r" b="b"/>
                              <a:pathLst>
                                <a:path w="2412" h="2714">
                                  <a:moveTo>
                                    <a:pt x="2413" y="1572"/>
                                  </a:moveTo>
                                  <a:cubicBezTo>
                                    <a:pt x="2413" y="1572"/>
                                    <a:pt x="2032" y="2714"/>
                                    <a:pt x="1270" y="2714"/>
                                  </a:cubicBezTo>
                                  <a:cubicBezTo>
                                    <a:pt x="635" y="2714"/>
                                    <a:pt x="381" y="2207"/>
                                    <a:pt x="0" y="1826"/>
                                  </a:cubicBezTo>
                                  <a:cubicBezTo>
                                    <a:pt x="0" y="1191"/>
                                    <a:pt x="0" y="430"/>
                                    <a:pt x="635" y="49"/>
                                  </a:cubicBezTo>
                                  <a:cubicBezTo>
                                    <a:pt x="1524" y="-205"/>
                                    <a:pt x="2413" y="557"/>
                                    <a:pt x="2413" y="1572"/>
                                  </a:cubicBezTo>
                                </a:path>
                              </a:pathLst>
                            </a:custGeom>
                            <a:solidFill>
                              <a:srgbClr val="000000"/>
                            </a:solidFill>
                            <a:ln w="12688" cap="flat">
                              <a:noFill/>
                              <a:prstDash val="solid"/>
                              <a:miter/>
                            </a:ln>
                          </wps:spPr>
                          <wps:bodyPr/>
                        </wps:wsp>
                        <wps:wsp>
                          <wps:cNvPr id="623957198" name="Freeform: Shape 623957198"/>
                          <wps:cNvSpPr/>
                          <wps:spPr>
                            <a:xfrm>
                              <a:off x="5525424" y="211936"/>
                              <a:ext cx="2920" cy="2849"/>
                            </a:xfrm>
                            <a:custGeom>
                              <a:avLst/>
                              <a:gdLst>
                                <a:gd name="csX0" fmla="*/ 2794 w 2920"/>
                                <a:gd name="csY0" fmla="*/ 1142 h 2849"/>
                                <a:gd name="csX1" fmla="*/ 2032 w 2920"/>
                                <a:gd name="csY1" fmla="*/ 2792 h 2849"/>
                                <a:gd name="csX2" fmla="*/ 0 w 2920"/>
                                <a:gd name="csY2" fmla="*/ 1777 h 2849"/>
                                <a:gd name="csX3" fmla="*/ 1397 w 2920"/>
                                <a:gd name="csY3" fmla="*/ 0 h 2849"/>
                                <a:gd name="csX4" fmla="*/ 2921 w 2920"/>
                                <a:gd name="csY4" fmla="*/ 1142 h 2849"/>
                              </a:gdLst>
                              <a:ahLst/>
                              <a:cxnLst>
                                <a:cxn ang="0">
                                  <a:pos x="csX0" y="csY0"/>
                                </a:cxn>
                                <a:cxn ang="0">
                                  <a:pos x="csX1" y="csY1"/>
                                </a:cxn>
                                <a:cxn ang="0">
                                  <a:pos x="csX2" y="csY2"/>
                                </a:cxn>
                                <a:cxn ang="0">
                                  <a:pos x="csX3" y="csY3"/>
                                </a:cxn>
                                <a:cxn ang="0">
                                  <a:pos x="csX4" y="csY4"/>
                                </a:cxn>
                              </a:cxnLst>
                              <a:rect l="l" t="t" r="r" b="b"/>
                              <a:pathLst>
                                <a:path w="2920" h="2849">
                                  <a:moveTo>
                                    <a:pt x="2794" y="1142"/>
                                  </a:moveTo>
                                  <a:cubicBezTo>
                                    <a:pt x="3048" y="1904"/>
                                    <a:pt x="2540" y="2411"/>
                                    <a:pt x="2032" y="2792"/>
                                  </a:cubicBezTo>
                                  <a:cubicBezTo>
                                    <a:pt x="1143" y="3046"/>
                                    <a:pt x="381" y="2411"/>
                                    <a:pt x="0" y="1777"/>
                                  </a:cubicBezTo>
                                  <a:cubicBezTo>
                                    <a:pt x="0" y="1015"/>
                                    <a:pt x="635" y="254"/>
                                    <a:pt x="1397" y="0"/>
                                  </a:cubicBezTo>
                                  <a:cubicBezTo>
                                    <a:pt x="2032" y="0"/>
                                    <a:pt x="2540" y="761"/>
                                    <a:pt x="2921" y="1142"/>
                                  </a:cubicBezTo>
                                </a:path>
                              </a:pathLst>
                            </a:custGeom>
                            <a:solidFill>
                              <a:srgbClr val="000000"/>
                            </a:solidFill>
                            <a:ln w="12688" cap="flat">
                              <a:noFill/>
                              <a:prstDash val="solid"/>
                              <a:miter/>
                            </a:ln>
                          </wps:spPr>
                          <wps:bodyPr/>
                        </wps:wsp>
                        <wps:wsp>
                          <wps:cNvPr id="248981982" name="Freeform: Shape 248981982"/>
                          <wps:cNvSpPr/>
                          <wps:spPr>
                            <a:xfrm>
                              <a:off x="5687334" y="211936"/>
                              <a:ext cx="2962" cy="2842"/>
                            </a:xfrm>
                            <a:custGeom>
                              <a:avLst/>
                              <a:gdLst>
                                <a:gd name="csX0" fmla="*/ 2921 w 2962"/>
                                <a:gd name="csY0" fmla="*/ 888 h 2842"/>
                                <a:gd name="csX1" fmla="*/ 2032 w 2962"/>
                                <a:gd name="csY1" fmla="*/ 2792 h 2842"/>
                                <a:gd name="csX2" fmla="*/ 0 w 2962"/>
                                <a:gd name="csY2" fmla="*/ 1650 h 2842"/>
                                <a:gd name="csX3" fmla="*/ 1397 w 2962"/>
                                <a:gd name="csY3" fmla="*/ 0 h 2842"/>
                                <a:gd name="csX4" fmla="*/ 2921 w 2962"/>
                                <a:gd name="csY4" fmla="*/ 888 h 2842"/>
                              </a:gdLst>
                              <a:ahLst/>
                              <a:cxnLst>
                                <a:cxn ang="0">
                                  <a:pos x="csX0" y="csY0"/>
                                </a:cxn>
                                <a:cxn ang="0">
                                  <a:pos x="csX1" y="csY1"/>
                                </a:cxn>
                                <a:cxn ang="0">
                                  <a:pos x="csX2" y="csY2"/>
                                </a:cxn>
                                <a:cxn ang="0">
                                  <a:pos x="csX3" y="csY3"/>
                                </a:cxn>
                                <a:cxn ang="0">
                                  <a:pos x="csX4" y="csY4"/>
                                </a:cxn>
                              </a:cxnLst>
                              <a:rect l="l" t="t" r="r" b="b"/>
                              <a:pathLst>
                                <a:path w="2962" h="2842">
                                  <a:moveTo>
                                    <a:pt x="2921" y="888"/>
                                  </a:moveTo>
                                  <a:cubicBezTo>
                                    <a:pt x="3048" y="1650"/>
                                    <a:pt x="2921" y="2411"/>
                                    <a:pt x="2032" y="2792"/>
                                  </a:cubicBezTo>
                                  <a:cubicBezTo>
                                    <a:pt x="1143" y="3046"/>
                                    <a:pt x="381" y="2284"/>
                                    <a:pt x="0" y="1650"/>
                                  </a:cubicBezTo>
                                  <a:cubicBezTo>
                                    <a:pt x="381" y="1015"/>
                                    <a:pt x="508" y="127"/>
                                    <a:pt x="1397" y="0"/>
                                  </a:cubicBezTo>
                                  <a:cubicBezTo>
                                    <a:pt x="2032" y="0"/>
                                    <a:pt x="2540" y="254"/>
                                    <a:pt x="2921" y="888"/>
                                  </a:cubicBezTo>
                                </a:path>
                              </a:pathLst>
                            </a:custGeom>
                            <a:solidFill>
                              <a:srgbClr val="000000"/>
                            </a:solidFill>
                            <a:ln w="12688" cap="flat">
                              <a:noFill/>
                              <a:prstDash val="solid"/>
                              <a:miter/>
                            </a:ln>
                          </wps:spPr>
                          <wps:bodyPr/>
                        </wps:wsp>
                        <wps:wsp>
                          <wps:cNvPr id="1487593815" name="Freeform: Shape 1487593815"/>
                          <wps:cNvSpPr/>
                          <wps:spPr>
                            <a:xfrm>
                              <a:off x="5529361" y="211936"/>
                              <a:ext cx="2539" cy="2736"/>
                            </a:xfrm>
                            <a:custGeom>
                              <a:avLst/>
                              <a:gdLst>
                                <a:gd name="csX0" fmla="*/ 2413 w 2539"/>
                                <a:gd name="csY0" fmla="*/ 1269 h 2736"/>
                                <a:gd name="csX1" fmla="*/ 2032 w 2539"/>
                                <a:gd name="csY1" fmla="*/ 2411 h 2736"/>
                                <a:gd name="csX2" fmla="*/ 1016 w 2539"/>
                                <a:gd name="csY2" fmla="*/ 2665 h 2736"/>
                                <a:gd name="csX3" fmla="*/ 0 w 2539"/>
                                <a:gd name="csY3" fmla="*/ 1523 h 2736"/>
                                <a:gd name="csX4" fmla="*/ 1016 w 2539"/>
                                <a:gd name="csY4" fmla="*/ 0 h 2736"/>
                                <a:gd name="csX5" fmla="*/ 2540 w 2539"/>
                                <a:gd name="csY5" fmla="*/ 1142 h 2736"/>
                              </a:gdLst>
                              <a:ahLst/>
                              <a:cxnLst>
                                <a:cxn ang="0">
                                  <a:pos x="csX0" y="csY0"/>
                                </a:cxn>
                                <a:cxn ang="0">
                                  <a:pos x="csX1" y="csY1"/>
                                </a:cxn>
                                <a:cxn ang="0">
                                  <a:pos x="csX2" y="csY2"/>
                                </a:cxn>
                                <a:cxn ang="0">
                                  <a:pos x="csX3" y="csY3"/>
                                </a:cxn>
                                <a:cxn ang="0">
                                  <a:pos x="csX4" y="csY4"/>
                                </a:cxn>
                                <a:cxn ang="0">
                                  <a:pos x="csX5" y="csY5"/>
                                </a:cxn>
                              </a:cxnLst>
                              <a:rect l="l" t="t" r="r" b="b"/>
                              <a:pathLst>
                                <a:path w="2539" h="2736">
                                  <a:moveTo>
                                    <a:pt x="2413" y="1269"/>
                                  </a:moveTo>
                                  <a:cubicBezTo>
                                    <a:pt x="2413" y="1269"/>
                                    <a:pt x="2159" y="2031"/>
                                    <a:pt x="2032" y="2411"/>
                                  </a:cubicBezTo>
                                  <a:cubicBezTo>
                                    <a:pt x="1651" y="2411"/>
                                    <a:pt x="1397" y="2919"/>
                                    <a:pt x="1016" y="2665"/>
                                  </a:cubicBezTo>
                                  <a:cubicBezTo>
                                    <a:pt x="762" y="2284"/>
                                    <a:pt x="127" y="2158"/>
                                    <a:pt x="0" y="1523"/>
                                  </a:cubicBezTo>
                                  <a:cubicBezTo>
                                    <a:pt x="0" y="761"/>
                                    <a:pt x="508" y="381"/>
                                    <a:pt x="1016" y="0"/>
                                  </a:cubicBezTo>
                                  <a:cubicBezTo>
                                    <a:pt x="1778" y="0"/>
                                    <a:pt x="2286" y="508"/>
                                    <a:pt x="2540" y="1142"/>
                                  </a:cubicBezTo>
                                </a:path>
                              </a:pathLst>
                            </a:custGeom>
                            <a:solidFill>
                              <a:srgbClr val="000000"/>
                            </a:solidFill>
                            <a:ln w="12688" cap="flat">
                              <a:noFill/>
                              <a:prstDash val="solid"/>
                              <a:miter/>
                            </a:ln>
                          </wps:spPr>
                          <wps:bodyPr/>
                        </wps:wsp>
                        <wps:wsp>
                          <wps:cNvPr id="988093890" name="Freeform: Shape 988093890"/>
                          <wps:cNvSpPr/>
                          <wps:spPr>
                            <a:xfrm>
                              <a:off x="5732175" y="212359"/>
                              <a:ext cx="3034" cy="2769"/>
                            </a:xfrm>
                            <a:custGeom>
                              <a:avLst/>
                              <a:gdLst>
                                <a:gd name="csX0" fmla="*/ 2907 w 3034"/>
                                <a:gd name="csY0" fmla="*/ 1481 h 2769"/>
                                <a:gd name="csX1" fmla="*/ 1637 w 3034"/>
                                <a:gd name="csY1" fmla="*/ 2750 h 2769"/>
                                <a:gd name="csX2" fmla="*/ 241 w 3034"/>
                                <a:gd name="csY2" fmla="*/ 2115 h 2769"/>
                                <a:gd name="csX3" fmla="*/ 241 w 3034"/>
                                <a:gd name="csY3" fmla="*/ 719 h 2769"/>
                                <a:gd name="csX4" fmla="*/ 3034 w 3034"/>
                                <a:gd name="csY4" fmla="*/ 1481 h 2769"/>
                              </a:gdLst>
                              <a:ahLst/>
                              <a:cxnLst>
                                <a:cxn ang="0">
                                  <a:pos x="csX0" y="csY0"/>
                                </a:cxn>
                                <a:cxn ang="0">
                                  <a:pos x="csX1" y="csY1"/>
                                </a:cxn>
                                <a:cxn ang="0">
                                  <a:pos x="csX2" y="csY2"/>
                                </a:cxn>
                                <a:cxn ang="0">
                                  <a:pos x="csX3" y="csY3"/>
                                </a:cxn>
                                <a:cxn ang="0">
                                  <a:pos x="csX4" y="csY4"/>
                                </a:cxn>
                              </a:cxnLst>
                              <a:rect l="l" t="t" r="r" b="b"/>
                              <a:pathLst>
                                <a:path w="3034" h="2769">
                                  <a:moveTo>
                                    <a:pt x="2907" y="1481"/>
                                  </a:moveTo>
                                  <a:cubicBezTo>
                                    <a:pt x="2907" y="1481"/>
                                    <a:pt x="2272" y="2369"/>
                                    <a:pt x="1637" y="2750"/>
                                  </a:cubicBezTo>
                                  <a:cubicBezTo>
                                    <a:pt x="1002" y="2877"/>
                                    <a:pt x="621" y="2369"/>
                                    <a:pt x="241" y="2115"/>
                                  </a:cubicBezTo>
                                  <a:cubicBezTo>
                                    <a:pt x="-140" y="1735"/>
                                    <a:pt x="-14" y="1100"/>
                                    <a:pt x="241" y="719"/>
                                  </a:cubicBezTo>
                                  <a:cubicBezTo>
                                    <a:pt x="1002" y="-550"/>
                                    <a:pt x="3034" y="-42"/>
                                    <a:pt x="3034" y="1481"/>
                                  </a:cubicBezTo>
                                </a:path>
                              </a:pathLst>
                            </a:custGeom>
                            <a:solidFill>
                              <a:srgbClr val="000000"/>
                            </a:solidFill>
                            <a:ln w="12688" cap="flat">
                              <a:noFill/>
                              <a:prstDash val="solid"/>
                              <a:miter/>
                            </a:ln>
                          </wps:spPr>
                          <wps:bodyPr/>
                        </wps:wsp>
                        <wps:wsp>
                          <wps:cNvPr id="1008795859" name="Freeform: Shape 1008795859"/>
                          <wps:cNvSpPr/>
                          <wps:spPr>
                            <a:xfrm>
                              <a:off x="5737947" y="212767"/>
                              <a:ext cx="2976" cy="2595"/>
                            </a:xfrm>
                            <a:custGeom>
                              <a:avLst/>
                              <a:gdLst>
                                <a:gd name="csX0" fmla="*/ 2976 w 2976"/>
                                <a:gd name="csY0" fmla="*/ 1326 h 2595"/>
                                <a:gd name="csX1" fmla="*/ 1071 w 2976"/>
                                <a:gd name="csY1" fmla="*/ 2595 h 2595"/>
                                <a:gd name="csX2" fmla="*/ 182 w 2976"/>
                                <a:gd name="csY2" fmla="*/ 818 h 2595"/>
                                <a:gd name="csX3" fmla="*/ 1071 w 2976"/>
                                <a:gd name="csY3" fmla="*/ 57 h 2595"/>
                                <a:gd name="csX4" fmla="*/ 2976 w 2976"/>
                                <a:gd name="csY4" fmla="*/ 1199 h 2595"/>
                              </a:gdLst>
                              <a:ahLst/>
                              <a:cxnLst>
                                <a:cxn ang="0">
                                  <a:pos x="csX0" y="csY0"/>
                                </a:cxn>
                                <a:cxn ang="0">
                                  <a:pos x="csX1" y="csY1"/>
                                </a:cxn>
                                <a:cxn ang="0">
                                  <a:pos x="csX2" y="csY2"/>
                                </a:cxn>
                                <a:cxn ang="0">
                                  <a:pos x="csX3" y="csY3"/>
                                </a:cxn>
                                <a:cxn ang="0">
                                  <a:pos x="csX4" y="csY4"/>
                                </a:cxn>
                              </a:cxnLst>
                              <a:rect l="l" t="t" r="r" b="b"/>
                              <a:pathLst>
                                <a:path w="2976" h="2595">
                                  <a:moveTo>
                                    <a:pt x="2976" y="1326"/>
                                  </a:moveTo>
                                  <a:cubicBezTo>
                                    <a:pt x="2722" y="2214"/>
                                    <a:pt x="1833" y="2595"/>
                                    <a:pt x="1071" y="2595"/>
                                  </a:cubicBezTo>
                                  <a:cubicBezTo>
                                    <a:pt x="310" y="2341"/>
                                    <a:pt x="-325" y="1707"/>
                                    <a:pt x="182" y="818"/>
                                  </a:cubicBezTo>
                                  <a:cubicBezTo>
                                    <a:pt x="437" y="564"/>
                                    <a:pt x="690" y="184"/>
                                    <a:pt x="1071" y="57"/>
                                  </a:cubicBezTo>
                                  <a:cubicBezTo>
                                    <a:pt x="1960" y="-197"/>
                                    <a:pt x="2722" y="438"/>
                                    <a:pt x="2976" y="1199"/>
                                  </a:cubicBezTo>
                                </a:path>
                              </a:pathLst>
                            </a:custGeom>
                            <a:solidFill>
                              <a:srgbClr val="000000"/>
                            </a:solidFill>
                            <a:ln w="12688" cap="flat">
                              <a:noFill/>
                              <a:prstDash val="solid"/>
                              <a:miter/>
                            </a:ln>
                          </wps:spPr>
                          <wps:bodyPr/>
                        </wps:wsp>
                        <wps:wsp>
                          <wps:cNvPr id="1083334813" name="Freeform: Shape 1083334813"/>
                          <wps:cNvSpPr/>
                          <wps:spPr>
                            <a:xfrm>
                              <a:off x="5701787" y="213713"/>
                              <a:ext cx="2690" cy="2665"/>
                            </a:xfrm>
                            <a:custGeom>
                              <a:avLst/>
                              <a:gdLst>
                                <a:gd name="csX0" fmla="*/ 2563 w 2690"/>
                                <a:gd name="csY0" fmla="*/ 888 h 2665"/>
                                <a:gd name="csX1" fmla="*/ 1421 w 2690"/>
                                <a:gd name="csY1" fmla="*/ 2665 h 2665"/>
                                <a:gd name="csX2" fmla="*/ 24 w 2690"/>
                                <a:gd name="csY2" fmla="*/ 2031 h 2665"/>
                                <a:gd name="csX3" fmla="*/ 1167 w 2690"/>
                                <a:gd name="csY3" fmla="*/ 0 h 2665"/>
                                <a:gd name="csX4" fmla="*/ 2690 w 2690"/>
                                <a:gd name="csY4" fmla="*/ 888 h 2665"/>
                              </a:gdLst>
                              <a:ahLst/>
                              <a:cxnLst>
                                <a:cxn ang="0">
                                  <a:pos x="csX0" y="csY0"/>
                                </a:cxn>
                                <a:cxn ang="0">
                                  <a:pos x="csX1" y="csY1"/>
                                </a:cxn>
                                <a:cxn ang="0">
                                  <a:pos x="csX2" y="csY2"/>
                                </a:cxn>
                                <a:cxn ang="0">
                                  <a:pos x="csX3" y="csY3"/>
                                </a:cxn>
                                <a:cxn ang="0">
                                  <a:pos x="csX4" y="csY4"/>
                                </a:cxn>
                              </a:cxnLst>
                              <a:rect l="l" t="t" r="r" b="b"/>
                              <a:pathLst>
                                <a:path w="2690" h="2665">
                                  <a:moveTo>
                                    <a:pt x="2563" y="888"/>
                                  </a:moveTo>
                                  <a:cubicBezTo>
                                    <a:pt x="2944" y="1904"/>
                                    <a:pt x="2056" y="2158"/>
                                    <a:pt x="1421" y="2665"/>
                                  </a:cubicBezTo>
                                  <a:cubicBezTo>
                                    <a:pt x="913" y="2665"/>
                                    <a:pt x="405" y="2411"/>
                                    <a:pt x="24" y="2031"/>
                                  </a:cubicBezTo>
                                  <a:cubicBezTo>
                                    <a:pt x="-103" y="1142"/>
                                    <a:pt x="278" y="381"/>
                                    <a:pt x="1167" y="0"/>
                                  </a:cubicBezTo>
                                  <a:cubicBezTo>
                                    <a:pt x="1801" y="0"/>
                                    <a:pt x="2182" y="254"/>
                                    <a:pt x="2690" y="888"/>
                                  </a:cubicBezTo>
                                </a:path>
                              </a:pathLst>
                            </a:custGeom>
                            <a:solidFill>
                              <a:srgbClr val="000000"/>
                            </a:solidFill>
                            <a:ln w="12688" cap="flat">
                              <a:noFill/>
                              <a:prstDash val="solid"/>
                              <a:miter/>
                            </a:ln>
                          </wps:spPr>
                          <wps:bodyPr/>
                        </wps:wsp>
                        <wps:wsp>
                          <wps:cNvPr id="2124466880" name="Freeform: Shape 2124466880"/>
                          <wps:cNvSpPr/>
                          <wps:spPr>
                            <a:xfrm>
                              <a:off x="5680834" y="214950"/>
                              <a:ext cx="2599" cy="2343"/>
                            </a:xfrm>
                            <a:custGeom>
                              <a:avLst/>
                              <a:gdLst>
                                <a:gd name="csX0" fmla="*/ 2437 w 2599"/>
                                <a:gd name="csY0" fmla="*/ 666 h 2343"/>
                                <a:gd name="csX1" fmla="*/ 2564 w 2599"/>
                                <a:gd name="csY1" fmla="*/ 1555 h 2343"/>
                                <a:gd name="csX2" fmla="*/ 787 w 2599"/>
                                <a:gd name="csY2" fmla="*/ 2189 h 2343"/>
                                <a:gd name="csX3" fmla="*/ 25 w 2599"/>
                                <a:gd name="csY3" fmla="*/ 666 h 2343"/>
                                <a:gd name="csX4" fmla="*/ 2437 w 2599"/>
                                <a:gd name="csY4" fmla="*/ 666 h 2343"/>
                              </a:gdLst>
                              <a:ahLst/>
                              <a:cxnLst>
                                <a:cxn ang="0">
                                  <a:pos x="csX0" y="csY0"/>
                                </a:cxn>
                                <a:cxn ang="0">
                                  <a:pos x="csX1" y="csY1"/>
                                </a:cxn>
                                <a:cxn ang="0">
                                  <a:pos x="csX2" y="csY2"/>
                                </a:cxn>
                                <a:cxn ang="0">
                                  <a:pos x="csX3" y="csY3"/>
                                </a:cxn>
                                <a:cxn ang="0">
                                  <a:pos x="csX4" y="csY4"/>
                                </a:cxn>
                              </a:cxnLst>
                              <a:rect l="l" t="t" r="r" b="b"/>
                              <a:pathLst>
                                <a:path w="2599" h="2343">
                                  <a:moveTo>
                                    <a:pt x="2437" y="666"/>
                                  </a:moveTo>
                                  <a:cubicBezTo>
                                    <a:pt x="2437" y="666"/>
                                    <a:pt x="2691" y="1428"/>
                                    <a:pt x="2564" y="1555"/>
                                  </a:cubicBezTo>
                                  <a:cubicBezTo>
                                    <a:pt x="2057" y="1809"/>
                                    <a:pt x="1421" y="2697"/>
                                    <a:pt x="787" y="2189"/>
                                  </a:cubicBezTo>
                                  <a:cubicBezTo>
                                    <a:pt x="278" y="1935"/>
                                    <a:pt x="-102" y="1428"/>
                                    <a:pt x="25" y="666"/>
                                  </a:cubicBezTo>
                                  <a:cubicBezTo>
                                    <a:pt x="406" y="-222"/>
                                    <a:pt x="2057" y="-222"/>
                                    <a:pt x="2437" y="666"/>
                                  </a:cubicBezTo>
                                </a:path>
                              </a:pathLst>
                            </a:custGeom>
                            <a:solidFill>
                              <a:srgbClr val="000000"/>
                            </a:solidFill>
                            <a:ln w="12688" cap="flat">
                              <a:noFill/>
                              <a:prstDash val="solid"/>
                              <a:miter/>
                            </a:ln>
                          </wps:spPr>
                          <wps:bodyPr/>
                        </wps:wsp>
                        <wps:wsp>
                          <wps:cNvPr id="387448513" name="Freeform: Shape 387448513"/>
                          <wps:cNvSpPr/>
                          <wps:spPr>
                            <a:xfrm>
                              <a:off x="5685156" y="215362"/>
                              <a:ext cx="2559" cy="2247"/>
                            </a:xfrm>
                            <a:custGeom>
                              <a:avLst/>
                              <a:gdLst>
                                <a:gd name="csX0" fmla="*/ 2433 w 2559"/>
                                <a:gd name="csY0" fmla="*/ 761 h 2247"/>
                                <a:gd name="csX1" fmla="*/ 1797 w 2559"/>
                                <a:gd name="csY1" fmla="*/ 2031 h 2247"/>
                                <a:gd name="csX2" fmla="*/ 146 w 2559"/>
                                <a:gd name="csY2" fmla="*/ 1777 h 2247"/>
                                <a:gd name="csX3" fmla="*/ 146 w 2559"/>
                                <a:gd name="csY3" fmla="*/ 635 h 2247"/>
                                <a:gd name="csX4" fmla="*/ 1163 w 2559"/>
                                <a:gd name="csY4" fmla="*/ 0 h 2247"/>
                                <a:gd name="csX5" fmla="*/ 2559 w 2559"/>
                                <a:gd name="csY5" fmla="*/ 761 h 2247"/>
                              </a:gdLst>
                              <a:ahLst/>
                              <a:cxnLst>
                                <a:cxn ang="0">
                                  <a:pos x="csX0" y="csY0"/>
                                </a:cxn>
                                <a:cxn ang="0">
                                  <a:pos x="csX1" y="csY1"/>
                                </a:cxn>
                                <a:cxn ang="0">
                                  <a:pos x="csX2" y="csY2"/>
                                </a:cxn>
                                <a:cxn ang="0">
                                  <a:pos x="csX3" y="csY3"/>
                                </a:cxn>
                                <a:cxn ang="0">
                                  <a:pos x="csX4" y="csY4"/>
                                </a:cxn>
                                <a:cxn ang="0">
                                  <a:pos x="csX5" y="csY5"/>
                                </a:cxn>
                              </a:cxnLst>
                              <a:rect l="l" t="t" r="r" b="b"/>
                              <a:pathLst>
                                <a:path w="2559" h="2247">
                                  <a:moveTo>
                                    <a:pt x="2433" y="761"/>
                                  </a:moveTo>
                                  <a:cubicBezTo>
                                    <a:pt x="2433" y="761"/>
                                    <a:pt x="2433" y="1650"/>
                                    <a:pt x="1797" y="2031"/>
                                  </a:cubicBezTo>
                                  <a:cubicBezTo>
                                    <a:pt x="1290" y="2538"/>
                                    <a:pt x="655" y="2031"/>
                                    <a:pt x="146" y="1777"/>
                                  </a:cubicBezTo>
                                  <a:cubicBezTo>
                                    <a:pt x="20" y="1523"/>
                                    <a:pt x="-107" y="1015"/>
                                    <a:pt x="146" y="635"/>
                                  </a:cubicBezTo>
                                  <a:cubicBezTo>
                                    <a:pt x="401" y="381"/>
                                    <a:pt x="782" y="127"/>
                                    <a:pt x="1163" y="0"/>
                                  </a:cubicBezTo>
                                  <a:cubicBezTo>
                                    <a:pt x="1671" y="127"/>
                                    <a:pt x="2305" y="127"/>
                                    <a:pt x="2559" y="761"/>
                                  </a:cubicBezTo>
                                </a:path>
                              </a:pathLst>
                            </a:custGeom>
                            <a:solidFill>
                              <a:srgbClr val="000000"/>
                            </a:solidFill>
                            <a:ln w="12688" cap="flat">
                              <a:noFill/>
                              <a:prstDash val="solid"/>
                              <a:miter/>
                            </a:ln>
                          </wps:spPr>
                          <wps:bodyPr/>
                        </wps:wsp>
                        <wps:wsp>
                          <wps:cNvPr id="245038055" name="Freeform: Shape 245038055"/>
                          <wps:cNvSpPr/>
                          <wps:spPr>
                            <a:xfrm>
                              <a:off x="5554409" y="215489"/>
                              <a:ext cx="2762" cy="2904"/>
                            </a:xfrm>
                            <a:custGeom>
                              <a:avLst/>
                              <a:gdLst>
                                <a:gd name="csX0" fmla="*/ 2636 w 2762"/>
                                <a:gd name="csY0" fmla="*/ 761 h 2904"/>
                                <a:gd name="csX1" fmla="*/ 2509 w 2762"/>
                                <a:gd name="csY1" fmla="*/ 2284 h 2904"/>
                                <a:gd name="csX2" fmla="*/ 604 w 2762"/>
                                <a:gd name="csY2" fmla="*/ 2665 h 2904"/>
                                <a:gd name="csX3" fmla="*/ 96 w 2762"/>
                                <a:gd name="csY3" fmla="*/ 761 h 2904"/>
                                <a:gd name="csX4" fmla="*/ 1239 w 2762"/>
                                <a:gd name="csY4" fmla="*/ 0 h 2904"/>
                                <a:gd name="csX5" fmla="*/ 2763 w 2762"/>
                                <a:gd name="csY5" fmla="*/ 761 h 2904"/>
                              </a:gdLst>
                              <a:ahLst/>
                              <a:cxnLst>
                                <a:cxn ang="0">
                                  <a:pos x="csX0" y="csY0"/>
                                </a:cxn>
                                <a:cxn ang="0">
                                  <a:pos x="csX1" y="csY1"/>
                                </a:cxn>
                                <a:cxn ang="0">
                                  <a:pos x="csX2" y="csY2"/>
                                </a:cxn>
                                <a:cxn ang="0">
                                  <a:pos x="csX3" y="csY3"/>
                                </a:cxn>
                                <a:cxn ang="0">
                                  <a:pos x="csX4" y="csY4"/>
                                </a:cxn>
                                <a:cxn ang="0">
                                  <a:pos x="csX5" y="csY5"/>
                                </a:cxn>
                              </a:cxnLst>
                              <a:rect l="l" t="t" r="r" b="b"/>
                              <a:pathLst>
                                <a:path w="2762" h="2904">
                                  <a:moveTo>
                                    <a:pt x="2636" y="761"/>
                                  </a:moveTo>
                                  <a:cubicBezTo>
                                    <a:pt x="2636" y="761"/>
                                    <a:pt x="2636" y="1777"/>
                                    <a:pt x="2509" y="2284"/>
                                  </a:cubicBezTo>
                                  <a:cubicBezTo>
                                    <a:pt x="2128" y="2792"/>
                                    <a:pt x="1239" y="3173"/>
                                    <a:pt x="604" y="2665"/>
                                  </a:cubicBezTo>
                                  <a:cubicBezTo>
                                    <a:pt x="-158" y="2411"/>
                                    <a:pt x="-31" y="1396"/>
                                    <a:pt x="96" y="761"/>
                                  </a:cubicBezTo>
                                  <a:cubicBezTo>
                                    <a:pt x="604" y="635"/>
                                    <a:pt x="604" y="0"/>
                                    <a:pt x="1239" y="0"/>
                                  </a:cubicBezTo>
                                  <a:cubicBezTo>
                                    <a:pt x="1874" y="0"/>
                                    <a:pt x="2255" y="381"/>
                                    <a:pt x="2763" y="761"/>
                                  </a:cubicBezTo>
                                </a:path>
                              </a:pathLst>
                            </a:custGeom>
                            <a:solidFill>
                              <a:srgbClr val="000000"/>
                            </a:solidFill>
                            <a:ln w="12688" cap="flat">
                              <a:noFill/>
                              <a:prstDash val="solid"/>
                              <a:miter/>
                            </a:ln>
                          </wps:spPr>
                          <wps:bodyPr/>
                        </wps:wsp>
                        <wps:wsp>
                          <wps:cNvPr id="367233249" name="Freeform: Shape 367233249"/>
                          <wps:cNvSpPr/>
                          <wps:spPr>
                            <a:xfrm>
                              <a:off x="5709684" y="215450"/>
                              <a:ext cx="2934" cy="2380"/>
                            </a:xfrm>
                            <a:custGeom>
                              <a:avLst/>
                              <a:gdLst>
                                <a:gd name="csX0" fmla="*/ 2921 w 2934"/>
                                <a:gd name="csY0" fmla="*/ 1054 h 2380"/>
                                <a:gd name="csX1" fmla="*/ 1778 w 2934"/>
                                <a:gd name="csY1" fmla="*/ 2323 h 2380"/>
                                <a:gd name="csX2" fmla="*/ 0 w 2934"/>
                                <a:gd name="csY2" fmla="*/ 1308 h 2380"/>
                                <a:gd name="csX3" fmla="*/ 635 w 2934"/>
                                <a:gd name="csY3" fmla="*/ 166 h 2380"/>
                                <a:gd name="csX4" fmla="*/ 2921 w 2934"/>
                                <a:gd name="csY4" fmla="*/ 1054 h 2380"/>
                              </a:gdLst>
                              <a:ahLst/>
                              <a:cxnLst>
                                <a:cxn ang="0">
                                  <a:pos x="csX0" y="csY0"/>
                                </a:cxn>
                                <a:cxn ang="0">
                                  <a:pos x="csX1" y="csY1"/>
                                </a:cxn>
                                <a:cxn ang="0">
                                  <a:pos x="csX2" y="csY2"/>
                                </a:cxn>
                                <a:cxn ang="0">
                                  <a:pos x="csX3" y="csY3"/>
                                </a:cxn>
                                <a:cxn ang="0">
                                  <a:pos x="csX4" y="csY4"/>
                                </a:cxn>
                              </a:cxnLst>
                              <a:rect l="l" t="t" r="r" b="b"/>
                              <a:pathLst>
                                <a:path w="2934" h="2380">
                                  <a:moveTo>
                                    <a:pt x="2921" y="1054"/>
                                  </a:moveTo>
                                  <a:cubicBezTo>
                                    <a:pt x="3048" y="1816"/>
                                    <a:pt x="2286" y="2196"/>
                                    <a:pt x="1778" y="2323"/>
                                  </a:cubicBezTo>
                                  <a:cubicBezTo>
                                    <a:pt x="889" y="2577"/>
                                    <a:pt x="381" y="1943"/>
                                    <a:pt x="0" y="1308"/>
                                  </a:cubicBezTo>
                                  <a:cubicBezTo>
                                    <a:pt x="0" y="800"/>
                                    <a:pt x="508" y="547"/>
                                    <a:pt x="635" y="166"/>
                                  </a:cubicBezTo>
                                  <a:cubicBezTo>
                                    <a:pt x="1778" y="-342"/>
                                    <a:pt x="2413" y="420"/>
                                    <a:pt x="2921" y="1054"/>
                                  </a:cubicBezTo>
                                </a:path>
                              </a:pathLst>
                            </a:custGeom>
                            <a:solidFill>
                              <a:srgbClr val="000000"/>
                            </a:solidFill>
                            <a:ln w="12688" cap="flat">
                              <a:noFill/>
                              <a:prstDash val="solid"/>
                              <a:miter/>
                            </a:ln>
                          </wps:spPr>
                          <wps:bodyPr/>
                        </wps:wsp>
                        <wps:wsp>
                          <wps:cNvPr id="991308839" name="Freeform: Shape 991308839"/>
                          <wps:cNvSpPr/>
                          <wps:spPr>
                            <a:xfrm>
                              <a:off x="5705621" y="215616"/>
                              <a:ext cx="2971" cy="2543"/>
                            </a:xfrm>
                            <a:custGeom>
                              <a:avLst/>
                              <a:gdLst>
                                <a:gd name="csX0" fmla="*/ 2921 w 2971"/>
                                <a:gd name="csY0" fmla="*/ 888 h 2543"/>
                                <a:gd name="csX1" fmla="*/ 2032 w 2971"/>
                                <a:gd name="csY1" fmla="*/ 2411 h 2543"/>
                                <a:gd name="csX2" fmla="*/ 381 w 2971"/>
                                <a:gd name="csY2" fmla="*/ 2158 h 2543"/>
                                <a:gd name="csX3" fmla="*/ 0 w 2971"/>
                                <a:gd name="csY3" fmla="*/ 1015 h 2543"/>
                                <a:gd name="csX4" fmla="*/ 1270 w 2971"/>
                                <a:gd name="csY4" fmla="*/ 0 h 2543"/>
                                <a:gd name="csX5" fmla="*/ 2921 w 2971"/>
                                <a:gd name="csY5" fmla="*/ 888 h 2543"/>
                              </a:gdLst>
                              <a:ahLst/>
                              <a:cxnLst>
                                <a:cxn ang="0">
                                  <a:pos x="csX0" y="csY0"/>
                                </a:cxn>
                                <a:cxn ang="0">
                                  <a:pos x="csX1" y="csY1"/>
                                </a:cxn>
                                <a:cxn ang="0">
                                  <a:pos x="csX2" y="csY2"/>
                                </a:cxn>
                                <a:cxn ang="0">
                                  <a:pos x="csX3" y="csY3"/>
                                </a:cxn>
                                <a:cxn ang="0">
                                  <a:pos x="csX4" y="csY4"/>
                                </a:cxn>
                                <a:cxn ang="0">
                                  <a:pos x="csX5" y="csY5"/>
                                </a:cxn>
                              </a:cxnLst>
                              <a:rect l="l" t="t" r="r" b="b"/>
                              <a:pathLst>
                                <a:path w="2971" h="2543">
                                  <a:moveTo>
                                    <a:pt x="2921" y="888"/>
                                  </a:moveTo>
                                  <a:cubicBezTo>
                                    <a:pt x="3175" y="1650"/>
                                    <a:pt x="2413" y="2031"/>
                                    <a:pt x="2032" y="2411"/>
                                  </a:cubicBezTo>
                                  <a:cubicBezTo>
                                    <a:pt x="1524" y="2665"/>
                                    <a:pt x="762" y="2538"/>
                                    <a:pt x="381" y="2158"/>
                                  </a:cubicBezTo>
                                  <a:cubicBezTo>
                                    <a:pt x="0" y="1904"/>
                                    <a:pt x="0" y="1396"/>
                                    <a:pt x="0" y="1015"/>
                                  </a:cubicBezTo>
                                  <a:cubicBezTo>
                                    <a:pt x="508" y="635"/>
                                    <a:pt x="635" y="127"/>
                                    <a:pt x="1270" y="0"/>
                                  </a:cubicBezTo>
                                  <a:cubicBezTo>
                                    <a:pt x="1905" y="0"/>
                                    <a:pt x="2667" y="381"/>
                                    <a:pt x="2921" y="888"/>
                                  </a:cubicBezTo>
                                </a:path>
                              </a:pathLst>
                            </a:custGeom>
                            <a:solidFill>
                              <a:srgbClr val="000000"/>
                            </a:solidFill>
                            <a:ln w="12688" cap="flat">
                              <a:noFill/>
                              <a:prstDash val="solid"/>
                              <a:miter/>
                            </a:ln>
                          </wps:spPr>
                          <wps:bodyPr/>
                        </wps:wsp>
                        <wps:wsp>
                          <wps:cNvPr id="1817113797" name="Freeform: Shape 1817113797"/>
                          <wps:cNvSpPr/>
                          <wps:spPr>
                            <a:xfrm>
                              <a:off x="5731018" y="215720"/>
                              <a:ext cx="12317" cy="3494"/>
                            </a:xfrm>
                            <a:custGeom>
                              <a:avLst/>
                              <a:gdLst>
                                <a:gd name="csX0" fmla="*/ 12191 w 12317"/>
                                <a:gd name="csY0" fmla="*/ 1673 h 3494"/>
                                <a:gd name="csX1" fmla="*/ 10413 w 12317"/>
                                <a:gd name="csY1" fmla="*/ 2561 h 3494"/>
                                <a:gd name="csX2" fmla="*/ 0 w 12317"/>
                                <a:gd name="csY2" fmla="*/ 1800 h 3494"/>
                                <a:gd name="csX3" fmla="*/ 2032 w 12317"/>
                                <a:gd name="csY3" fmla="*/ 784 h 3494"/>
                                <a:gd name="csX4" fmla="*/ 12064 w 12317"/>
                                <a:gd name="csY4" fmla="*/ 1419 h 3494"/>
                                <a:gd name="csX5" fmla="*/ 12318 w 12317"/>
                                <a:gd name="csY5" fmla="*/ 1673 h 3494"/>
                              </a:gdLst>
                              <a:ahLst/>
                              <a:cxnLst>
                                <a:cxn ang="0">
                                  <a:pos x="csX0" y="csY0"/>
                                </a:cxn>
                                <a:cxn ang="0">
                                  <a:pos x="csX1" y="csY1"/>
                                </a:cxn>
                                <a:cxn ang="0">
                                  <a:pos x="csX2" y="csY2"/>
                                </a:cxn>
                                <a:cxn ang="0">
                                  <a:pos x="csX3" y="csY3"/>
                                </a:cxn>
                                <a:cxn ang="0">
                                  <a:pos x="csX4" y="csY4"/>
                                </a:cxn>
                                <a:cxn ang="0">
                                  <a:pos x="csX5" y="csY5"/>
                                </a:cxn>
                              </a:cxnLst>
                              <a:rect l="l" t="t" r="r" b="b"/>
                              <a:pathLst>
                                <a:path w="12317" h="3494">
                                  <a:moveTo>
                                    <a:pt x="12191" y="1673"/>
                                  </a:moveTo>
                                  <a:cubicBezTo>
                                    <a:pt x="12318" y="2815"/>
                                    <a:pt x="10921" y="2180"/>
                                    <a:pt x="10413" y="2561"/>
                                  </a:cubicBezTo>
                                  <a:cubicBezTo>
                                    <a:pt x="7238" y="4465"/>
                                    <a:pt x="3048" y="3069"/>
                                    <a:pt x="0" y="1800"/>
                                  </a:cubicBezTo>
                                  <a:cubicBezTo>
                                    <a:pt x="254" y="784"/>
                                    <a:pt x="1397" y="1165"/>
                                    <a:pt x="2032" y="784"/>
                                  </a:cubicBezTo>
                                  <a:cubicBezTo>
                                    <a:pt x="5334" y="-1246"/>
                                    <a:pt x="8762" y="1292"/>
                                    <a:pt x="12064" y="1419"/>
                                  </a:cubicBezTo>
                                  <a:lnTo>
                                    <a:pt x="12318" y="1673"/>
                                  </a:lnTo>
                                  <a:close/>
                                </a:path>
                              </a:pathLst>
                            </a:custGeom>
                            <a:solidFill>
                              <a:srgbClr val="000000"/>
                            </a:solidFill>
                            <a:ln w="12688" cap="flat">
                              <a:noFill/>
                              <a:prstDash val="solid"/>
                              <a:miter/>
                            </a:ln>
                          </wps:spPr>
                          <wps:bodyPr/>
                        </wps:wsp>
                        <wps:wsp>
                          <wps:cNvPr id="1635657742" name="Freeform: Shape 1635657742"/>
                          <wps:cNvSpPr/>
                          <wps:spPr>
                            <a:xfrm>
                              <a:off x="5522123" y="216015"/>
                              <a:ext cx="10539" cy="3212"/>
                            </a:xfrm>
                            <a:custGeom>
                              <a:avLst/>
                              <a:gdLst>
                                <a:gd name="csX0" fmla="*/ 10540 w 10539"/>
                                <a:gd name="csY0" fmla="*/ 490 h 3212"/>
                                <a:gd name="csX1" fmla="*/ 10286 w 10539"/>
                                <a:gd name="csY1" fmla="*/ 997 h 3212"/>
                                <a:gd name="csX2" fmla="*/ 381 w 10539"/>
                                <a:gd name="csY2" fmla="*/ 2774 h 3212"/>
                                <a:gd name="csX3" fmla="*/ 0 w 10539"/>
                                <a:gd name="csY3" fmla="*/ 2267 h 3212"/>
                                <a:gd name="csX4" fmla="*/ 10286 w 10539"/>
                                <a:gd name="csY4" fmla="*/ 236 h 3212"/>
                                <a:gd name="csX5" fmla="*/ 10540 w 10539"/>
                                <a:gd name="csY5" fmla="*/ 490 h 3212"/>
                              </a:gdLst>
                              <a:ahLst/>
                              <a:cxnLst>
                                <a:cxn ang="0">
                                  <a:pos x="csX0" y="csY0"/>
                                </a:cxn>
                                <a:cxn ang="0">
                                  <a:pos x="csX1" y="csY1"/>
                                </a:cxn>
                                <a:cxn ang="0">
                                  <a:pos x="csX2" y="csY2"/>
                                </a:cxn>
                                <a:cxn ang="0">
                                  <a:pos x="csX3" y="csY3"/>
                                </a:cxn>
                                <a:cxn ang="0">
                                  <a:pos x="csX4" y="csY4"/>
                                </a:cxn>
                                <a:cxn ang="0">
                                  <a:pos x="csX5" y="csY5"/>
                                </a:cxn>
                              </a:cxnLst>
                              <a:rect l="l" t="t" r="r" b="b"/>
                              <a:pathLst>
                                <a:path w="10539" h="3212">
                                  <a:moveTo>
                                    <a:pt x="10540" y="490"/>
                                  </a:moveTo>
                                  <a:lnTo>
                                    <a:pt x="10286" y="997"/>
                                  </a:lnTo>
                                  <a:cubicBezTo>
                                    <a:pt x="7492" y="2647"/>
                                    <a:pt x="3682" y="3916"/>
                                    <a:pt x="381" y="2774"/>
                                  </a:cubicBezTo>
                                  <a:lnTo>
                                    <a:pt x="0" y="2267"/>
                                  </a:lnTo>
                                  <a:cubicBezTo>
                                    <a:pt x="2794" y="236"/>
                                    <a:pt x="6603" y="-399"/>
                                    <a:pt x="10286" y="236"/>
                                  </a:cubicBezTo>
                                  <a:lnTo>
                                    <a:pt x="10540" y="490"/>
                                  </a:lnTo>
                                  <a:close/>
                                </a:path>
                              </a:pathLst>
                            </a:custGeom>
                            <a:solidFill>
                              <a:srgbClr val="000000"/>
                            </a:solidFill>
                            <a:ln w="12688" cap="flat">
                              <a:noFill/>
                              <a:prstDash val="solid"/>
                              <a:miter/>
                            </a:ln>
                          </wps:spPr>
                          <wps:bodyPr/>
                        </wps:wsp>
                        <wps:wsp>
                          <wps:cNvPr id="1764202412" name="Freeform: Shape 1764202412"/>
                          <wps:cNvSpPr/>
                          <wps:spPr>
                            <a:xfrm>
                              <a:off x="5717627" y="216124"/>
                              <a:ext cx="2851" cy="2504"/>
                            </a:xfrm>
                            <a:custGeom>
                              <a:avLst/>
                              <a:gdLst>
                                <a:gd name="csX0" fmla="*/ 2851 w 2851"/>
                                <a:gd name="csY0" fmla="*/ 888 h 2504"/>
                                <a:gd name="csX1" fmla="*/ 2089 w 2851"/>
                                <a:gd name="csY1" fmla="*/ 2411 h 2504"/>
                                <a:gd name="csX2" fmla="*/ 57 w 2851"/>
                                <a:gd name="csY2" fmla="*/ 1523 h 2504"/>
                                <a:gd name="csX3" fmla="*/ 1073 w 2851"/>
                                <a:gd name="csY3" fmla="*/ 0 h 2504"/>
                                <a:gd name="csX4" fmla="*/ 2851 w 2851"/>
                                <a:gd name="csY4" fmla="*/ 888 h 2504"/>
                              </a:gdLst>
                              <a:ahLst/>
                              <a:cxnLst>
                                <a:cxn ang="0">
                                  <a:pos x="csX0" y="csY0"/>
                                </a:cxn>
                                <a:cxn ang="0">
                                  <a:pos x="csX1" y="csY1"/>
                                </a:cxn>
                                <a:cxn ang="0">
                                  <a:pos x="csX2" y="csY2"/>
                                </a:cxn>
                                <a:cxn ang="0">
                                  <a:pos x="csX3" y="csY3"/>
                                </a:cxn>
                                <a:cxn ang="0">
                                  <a:pos x="csX4" y="csY4"/>
                                </a:cxn>
                              </a:cxnLst>
                              <a:rect l="l" t="t" r="r" b="b"/>
                              <a:pathLst>
                                <a:path w="2851" h="2504">
                                  <a:moveTo>
                                    <a:pt x="2851" y="888"/>
                                  </a:moveTo>
                                  <a:cubicBezTo>
                                    <a:pt x="2851" y="888"/>
                                    <a:pt x="2597" y="2031"/>
                                    <a:pt x="2089" y="2411"/>
                                  </a:cubicBezTo>
                                  <a:cubicBezTo>
                                    <a:pt x="1327" y="2665"/>
                                    <a:pt x="311" y="2411"/>
                                    <a:pt x="57" y="1523"/>
                                  </a:cubicBezTo>
                                  <a:cubicBezTo>
                                    <a:pt x="-197" y="888"/>
                                    <a:pt x="438" y="254"/>
                                    <a:pt x="1073" y="0"/>
                                  </a:cubicBezTo>
                                  <a:cubicBezTo>
                                    <a:pt x="1581" y="0"/>
                                    <a:pt x="2597" y="0"/>
                                    <a:pt x="2851" y="888"/>
                                  </a:cubicBezTo>
                                </a:path>
                              </a:pathLst>
                            </a:custGeom>
                            <a:solidFill>
                              <a:srgbClr val="000000"/>
                            </a:solidFill>
                            <a:ln w="12688" cap="flat">
                              <a:noFill/>
                              <a:prstDash val="solid"/>
                              <a:miter/>
                            </a:ln>
                          </wps:spPr>
                          <wps:bodyPr/>
                        </wps:wsp>
                        <wps:wsp>
                          <wps:cNvPr id="1507544015" name="Freeform: Shape 1507544015"/>
                          <wps:cNvSpPr/>
                          <wps:spPr>
                            <a:xfrm>
                              <a:off x="5543526" y="216212"/>
                              <a:ext cx="2852" cy="2761"/>
                            </a:xfrm>
                            <a:custGeom>
                              <a:avLst/>
                              <a:gdLst>
                                <a:gd name="csX0" fmla="*/ 2852 w 2852"/>
                                <a:gd name="csY0" fmla="*/ 1181 h 2761"/>
                                <a:gd name="csX1" fmla="*/ 1963 w 2852"/>
                                <a:gd name="csY1" fmla="*/ 2704 h 2761"/>
                                <a:gd name="csX2" fmla="*/ 58 w 2852"/>
                                <a:gd name="csY2" fmla="*/ 1689 h 2761"/>
                                <a:gd name="csX3" fmla="*/ 820 w 2852"/>
                                <a:gd name="csY3" fmla="*/ 166 h 2761"/>
                                <a:gd name="csX4" fmla="*/ 2852 w 2852"/>
                                <a:gd name="csY4" fmla="*/ 1054 h 2761"/>
                              </a:gdLst>
                              <a:ahLst/>
                              <a:cxnLst>
                                <a:cxn ang="0">
                                  <a:pos x="csX0" y="csY0"/>
                                </a:cxn>
                                <a:cxn ang="0">
                                  <a:pos x="csX1" y="csY1"/>
                                </a:cxn>
                                <a:cxn ang="0">
                                  <a:pos x="csX2" y="csY2"/>
                                </a:cxn>
                                <a:cxn ang="0">
                                  <a:pos x="csX3" y="csY3"/>
                                </a:cxn>
                                <a:cxn ang="0">
                                  <a:pos x="csX4" y="csY4"/>
                                </a:cxn>
                              </a:cxnLst>
                              <a:rect l="l" t="t" r="r" b="b"/>
                              <a:pathLst>
                                <a:path w="2852" h="2761">
                                  <a:moveTo>
                                    <a:pt x="2852" y="1181"/>
                                  </a:moveTo>
                                  <a:cubicBezTo>
                                    <a:pt x="2852" y="1181"/>
                                    <a:pt x="2725" y="2450"/>
                                    <a:pt x="1963" y="2704"/>
                                  </a:cubicBezTo>
                                  <a:cubicBezTo>
                                    <a:pt x="1201" y="2958"/>
                                    <a:pt x="312" y="2323"/>
                                    <a:pt x="58" y="1689"/>
                                  </a:cubicBezTo>
                                  <a:cubicBezTo>
                                    <a:pt x="-196" y="800"/>
                                    <a:pt x="439" y="547"/>
                                    <a:pt x="820" y="166"/>
                                  </a:cubicBezTo>
                                  <a:cubicBezTo>
                                    <a:pt x="1709" y="-342"/>
                                    <a:pt x="2471" y="420"/>
                                    <a:pt x="2852" y="1054"/>
                                  </a:cubicBezTo>
                                </a:path>
                              </a:pathLst>
                            </a:custGeom>
                            <a:solidFill>
                              <a:srgbClr val="000000"/>
                            </a:solidFill>
                            <a:ln w="12688" cap="flat">
                              <a:noFill/>
                              <a:prstDash val="solid"/>
                              <a:miter/>
                            </a:ln>
                          </wps:spPr>
                          <wps:bodyPr/>
                        </wps:wsp>
                        <wps:wsp>
                          <wps:cNvPr id="1063274976" name="Freeform: Shape 1063274976"/>
                          <wps:cNvSpPr/>
                          <wps:spPr>
                            <a:xfrm>
                              <a:off x="5538103" y="216505"/>
                              <a:ext cx="2813" cy="2905"/>
                            </a:xfrm>
                            <a:custGeom>
                              <a:avLst/>
                              <a:gdLst>
                                <a:gd name="csX0" fmla="*/ 2813 w 2813"/>
                                <a:gd name="csY0" fmla="*/ 1269 h 2905"/>
                                <a:gd name="csX1" fmla="*/ 2432 w 2813"/>
                                <a:gd name="csY1" fmla="*/ 2538 h 2905"/>
                                <a:gd name="csX2" fmla="*/ 909 w 2813"/>
                                <a:gd name="csY2" fmla="*/ 2792 h 2905"/>
                                <a:gd name="csX3" fmla="*/ 20 w 2813"/>
                                <a:gd name="csY3" fmla="*/ 888 h 2905"/>
                                <a:gd name="csX4" fmla="*/ 1290 w 2813"/>
                                <a:gd name="csY4" fmla="*/ 0 h 2905"/>
                                <a:gd name="csX5" fmla="*/ 2813 w 2813"/>
                                <a:gd name="csY5" fmla="*/ 1269 h 2905"/>
                              </a:gdLst>
                              <a:ahLst/>
                              <a:cxnLst>
                                <a:cxn ang="0">
                                  <a:pos x="csX0" y="csY0"/>
                                </a:cxn>
                                <a:cxn ang="0">
                                  <a:pos x="csX1" y="csY1"/>
                                </a:cxn>
                                <a:cxn ang="0">
                                  <a:pos x="csX2" y="csY2"/>
                                </a:cxn>
                                <a:cxn ang="0">
                                  <a:pos x="csX3" y="csY3"/>
                                </a:cxn>
                                <a:cxn ang="0">
                                  <a:pos x="csX4" y="csY4"/>
                                </a:cxn>
                                <a:cxn ang="0">
                                  <a:pos x="csX5" y="csY5"/>
                                </a:cxn>
                              </a:cxnLst>
                              <a:rect l="l" t="t" r="r" b="b"/>
                              <a:pathLst>
                                <a:path w="2813" h="2905">
                                  <a:moveTo>
                                    <a:pt x="2813" y="1269"/>
                                  </a:moveTo>
                                  <a:cubicBezTo>
                                    <a:pt x="2813" y="1269"/>
                                    <a:pt x="2560" y="2158"/>
                                    <a:pt x="2432" y="2538"/>
                                  </a:cubicBezTo>
                                  <a:cubicBezTo>
                                    <a:pt x="2052" y="3046"/>
                                    <a:pt x="1290" y="2919"/>
                                    <a:pt x="909" y="2792"/>
                                  </a:cubicBezTo>
                                  <a:cubicBezTo>
                                    <a:pt x="401" y="2284"/>
                                    <a:pt x="-107" y="1777"/>
                                    <a:pt x="20" y="888"/>
                                  </a:cubicBezTo>
                                  <a:cubicBezTo>
                                    <a:pt x="528" y="508"/>
                                    <a:pt x="655" y="254"/>
                                    <a:pt x="1290" y="0"/>
                                  </a:cubicBezTo>
                                  <a:cubicBezTo>
                                    <a:pt x="1925" y="127"/>
                                    <a:pt x="2687" y="508"/>
                                    <a:pt x="2813" y="1269"/>
                                  </a:cubicBezTo>
                                </a:path>
                              </a:pathLst>
                            </a:custGeom>
                            <a:solidFill>
                              <a:srgbClr val="000000"/>
                            </a:solidFill>
                            <a:ln w="12688" cap="flat">
                              <a:noFill/>
                              <a:prstDash val="solid"/>
                              <a:miter/>
                            </a:ln>
                          </wps:spPr>
                          <wps:bodyPr/>
                        </wps:wsp>
                        <wps:wsp>
                          <wps:cNvPr id="304362175" name="Freeform: Shape 304362175"/>
                          <wps:cNvSpPr/>
                          <wps:spPr>
                            <a:xfrm>
                              <a:off x="5722886" y="218282"/>
                              <a:ext cx="2925" cy="2665"/>
                            </a:xfrm>
                            <a:custGeom>
                              <a:avLst/>
                              <a:gdLst>
                                <a:gd name="csX0" fmla="*/ 2926 w 2925"/>
                                <a:gd name="csY0" fmla="*/ 1269 h 2665"/>
                                <a:gd name="csX1" fmla="*/ 1656 w 2925"/>
                                <a:gd name="csY1" fmla="*/ 2665 h 2665"/>
                                <a:gd name="csX2" fmla="*/ 132 w 2925"/>
                                <a:gd name="csY2" fmla="*/ 1904 h 2665"/>
                                <a:gd name="csX3" fmla="*/ 386 w 2925"/>
                                <a:gd name="csY3" fmla="*/ 381 h 2665"/>
                                <a:gd name="csX4" fmla="*/ 1402 w 2925"/>
                                <a:gd name="csY4" fmla="*/ 0 h 2665"/>
                                <a:gd name="csX5" fmla="*/ 2799 w 2925"/>
                                <a:gd name="csY5" fmla="*/ 1269 h 2665"/>
                              </a:gdLst>
                              <a:ahLst/>
                              <a:cxnLst>
                                <a:cxn ang="0">
                                  <a:pos x="csX0" y="csY0"/>
                                </a:cxn>
                                <a:cxn ang="0">
                                  <a:pos x="csX1" y="csY1"/>
                                </a:cxn>
                                <a:cxn ang="0">
                                  <a:pos x="csX2" y="csY2"/>
                                </a:cxn>
                                <a:cxn ang="0">
                                  <a:pos x="csX3" y="csY3"/>
                                </a:cxn>
                                <a:cxn ang="0">
                                  <a:pos x="csX4" y="csY4"/>
                                </a:cxn>
                                <a:cxn ang="0">
                                  <a:pos x="csX5" y="csY5"/>
                                </a:cxn>
                              </a:cxnLst>
                              <a:rect l="l" t="t" r="r" b="b"/>
                              <a:pathLst>
                                <a:path w="2925" h="2665">
                                  <a:moveTo>
                                    <a:pt x="2926" y="1269"/>
                                  </a:moveTo>
                                  <a:cubicBezTo>
                                    <a:pt x="2926" y="2031"/>
                                    <a:pt x="2291" y="2538"/>
                                    <a:pt x="1656" y="2665"/>
                                  </a:cubicBezTo>
                                  <a:cubicBezTo>
                                    <a:pt x="1021" y="2665"/>
                                    <a:pt x="513" y="2284"/>
                                    <a:pt x="132" y="1904"/>
                                  </a:cubicBezTo>
                                  <a:cubicBezTo>
                                    <a:pt x="-122" y="1396"/>
                                    <a:pt x="5" y="761"/>
                                    <a:pt x="386" y="381"/>
                                  </a:cubicBezTo>
                                  <a:cubicBezTo>
                                    <a:pt x="513" y="127"/>
                                    <a:pt x="1148" y="127"/>
                                    <a:pt x="1402" y="0"/>
                                  </a:cubicBezTo>
                                  <a:cubicBezTo>
                                    <a:pt x="2037" y="0"/>
                                    <a:pt x="2672" y="635"/>
                                    <a:pt x="2799" y="1269"/>
                                  </a:cubicBezTo>
                                </a:path>
                              </a:pathLst>
                            </a:custGeom>
                            <a:solidFill>
                              <a:srgbClr val="000000"/>
                            </a:solidFill>
                            <a:ln w="12688" cap="flat">
                              <a:noFill/>
                              <a:prstDash val="solid"/>
                              <a:miter/>
                            </a:ln>
                          </wps:spPr>
                          <wps:bodyPr/>
                        </wps:wsp>
                        <wps:wsp>
                          <wps:cNvPr id="960456992" name="Freeform: Shape 960456992"/>
                          <wps:cNvSpPr/>
                          <wps:spPr>
                            <a:xfrm>
                              <a:off x="5527456" y="218408"/>
                              <a:ext cx="8000" cy="7107"/>
                            </a:xfrm>
                            <a:custGeom>
                              <a:avLst/>
                              <a:gdLst>
                                <a:gd name="csX0" fmla="*/ 7873 w 8000"/>
                                <a:gd name="csY0" fmla="*/ 254 h 7107"/>
                                <a:gd name="csX1" fmla="*/ 7492 w 8000"/>
                                <a:gd name="csY1" fmla="*/ 1523 h 7107"/>
                                <a:gd name="csX2" fmla="*/ 5841 w 8000"/>
                                <a:gd name="csY2" fmla="*/ 4823 h 7107"/>
                                <a:gd name="csX3" fmla="*/ 254 w 8000"/>
                                <a:gd name="csY3" fmla="*/ 7107 h 7107"/>
                                <a:gd name="csX4" fmla="*/ 0 w 8000"/>
                                <a:gd name="csY4" fmla="*/ 6473 h 7107"/>
                                <a:gd name="csX5" fmla="*/ 7746 w 8000"/>
                                <a:gd name="csY5" fmla="*/ 0 h 7107"/>
                                <a:gd name="csX6" fmla="*/ 8000 w 8000"/>
                                <a:gd name="csY6" fmla="*/ 0 h 710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00" h="7107">
                                  <a:moveTo>
                                    <a:pt x="7873" y="254"/>
                                  </a:moveTo>
                                  <a:cubicBezTo>
                                    <a:pt x="7873" y="254"/>
                                    <a:pt x="7619" y="1142"/>
                                    <a:pt x="7492" y="1523"/>
                                  </a:cubicBezTo>
                                  <a:cubicBezTo>
                                    <a:pt x="7238" y="2792"/>
                                    <a:pt x="6349" y="3680"/>
                                    <a:pt x="5841" y="4823"/>
                                  </a:cubicBezTo>
                                  <a:cubicBezTo>
                                    <a:pt x="4445" y="6599"/>
                                    <a:pt x="2286" y="6599"/>
                                    <a:pt x="254" y="7107"/>
                                  </a:cubicBezTo>
                                  <a:lnTo>
                                    <a:pt x="0" y="6473"/>
                                  </a:lnTo>
                                  <a:cubicBezTo>
                                    <a:pt x="2286" y="3554"/>
                                    <a:pt x="4572" y="1396"/>
                                    <a:pt x="7746" y="0"/>
                                  </a:cubicBezTo>
                                  <a:lnTo>
                                    <a:pt x="8000" y="0"/>
                                  </a:lnTo>
                                  <a:close/>
                                </a:path>
                              </a:pathLst>
                            </a:custGeom>
                            <a:solidFill>
                              <a:srgbClr val="000000"/>
                            </a:solidFill>
                            <a:ln w="12688" cap="flat">
                              <a:noFill/>
                              <a:prstDash val="solid"/>
                              <a:miter/>
                            </a:ln>
                          </wps:spPr>
                          <wps:bodyPr/>
                        </wps:wsp>
                        <wps:wsp>
                          <wps:cNvPr id="2103078734" name="Freeform: Shape 2103078734"/>
                          <wps:cNvSpPr/>
                          <wps:spPr>
                            <a:xfrm>
                              <a:off x="5719285" y="219404"/>
                              <a:ext cx="2731" cy="2430"/>
                            </a:xfrm>
                            <a:custGeom>
                              <a:avLst/>
                              <a:gdLst>
                                <a:gd name="csX0" fmla="*/ 2717 w 2731"/>
                                <a:gd name="csY0" fmla="*/ 908 h 2430"/>
                                <a:gd name="csX1" fmla="*/ 1574 w 2731"/>
                                <a:gd name="csY1" fmla="*/ 2431 h 2430"/>
                                <a:gd name="csX2" fmla="*/ 51 w 2731"/>
                                <a:gd name="csY2" fmla="*/ 1543 h 2430"/>
                                <a:gd name="csX3" fmla="*/ 1066 w 2731"/>
                                <a:gd name="csY3" fmla="*/ 20 h 2430"/>
                                <a:gd name="csX4" fmla="*/ 2717 w 2731"/>
                                <a:gd name="csY4" fmla="*/ 1035 h 2430"/>
                              </a:gdLst>
                              <a:ahLst/>
                              <a:cxnLst>
                                <a:cxn ang="0">
                                  <a:pos x="csX0" y="csY0"/>
                                </a:cxn>
                                <a:cxn ang="0">
                                  <a:pos x="csX1" y="csY1"/>
                                </a:cxn>
                                <a:cxn ang="0">
                                  <a:pos x="csX2" y="csY2"/>
                                </a:cxn>
                                <a:cxn ang="0">
                                  <a:pos x="csX3" y="csY3"/>
                                </a:cxn>
                                <a:cxn ang="0">
                                  <a:pos x="csX4" y="csY4"/>
                                </a:cxn>
                              </a:cxnLst>
                              <a:rect l="l" t="t" r="r" b="b"/>
                              <a:pathLst>
                                <a:path w="2731" h="2430">
                                  <a:moveTo>
                                    <a:pt x="2717" y="908"/>
                                  </a:moveTo>
                                  <a:cubicBezTo>
                                    <a:pt x="2844" y="1796"/>
                                    <a:pt x="2082" y="2050"/>
                                    <a:pt x="1574" y="2431"/>
                                  </a:cubicBezTo>
                                  <a:cubicBezTo>
                                    <a:pt x="939" y="2431"/>
                                    <a:pt x="304" y="2050"/>
                                    <a:pt x="51" y="1543"/>
                                  </a:cubicBezTo>
                                  <a:cubicBezTo>
                                    <a:pt x="-204" y="654"/>
                                    <a:pt x="558" y="400"/>
                                    <a:pt x="1066" y="20"/>
                                  </a:cubicBezTo>
                                  <a:cubicBezTo>
                                    <a:pt x="1828" y="-107"/>
                                    <a:pt x="2463" y="400"/>
                                    <a:pt x="2717" y="1035"/>
                                  </a:cubicBezTo>
                                </a:path>
                              </a:pathLst>
                            </a:custGeom>
                            <a:solidFill>
                              <a:srgbClr val="000000"/>
                            </a:solidFill>
                            <a:ln w="12688" cap="flat">
                              <a:noFill/>
                              <a:prstDash val="solid"/>
                              <a:miter/>
                            </a:ln>
                          </wps:spPr>
                          <wps:bodyPr/>
                        </wps:wsp>
                        <wps:wsp>
                          <wps:cNvPr id="785250604" name="Freeform: Shape 785250604"/>
                          <wps:cNvSpPr/>
                          <wps:spPr>
                            <a:xfrm>
                              <a:off x="5541457" y="219678"/>
                              <a:ext cx="2889" cy="2538"/>
                            </a:xfrm>
                            <a:custGeom>
                              <a:avLst/>
                              <a:gdLst>
                                <a:gd name="csX0" fmla="*/ 2635 w 2889"/>
                                <a:gd name="csY0" fmla="*/ 635 h 2538"/>
                                <a:gd name="csX1" fmla="*/ 2889 w 2889"/>
                                <a:gd name="csY1" fmla="*/ 1015 h 2538"/>
                                <a:gd name="csX2" fmla="*/ 1746 w 2889"/>
                                <a:gd name="csY2" fmla="*/ 2538 h 2538"/>
                                <a:gd name="csX3" fmla="*/ 95 w 2889"/>
                                <a:gd name="csY3" fmla="*/ 1777 h 2538"/>
                                <a:gd name="csX4" fmla="*/ 857 w 2889"/>
                                <a:gd name="csY4" fmla="*/ 0 h 2538"/>
                                <a:gd name="csX5" fmla="*/ 2762 w 2889"/>
                                <a:gd name="csY5" fmla="*/ 635 h 2538"/>
                              </a:gdLst>
                              <a:ahLst/>
                              <a:cxnLst>
                                <a:cxn ang="0">
                                  <a:pos x="csX0" y="csY0"/>
                                </a:cxn>
                                <a:cxn ang="0">
                                  <a:pos x="csX1" y="csY1"/>
                                </a:cxn>
                                <a:cxn ang="0">
                                  <a:pos x="csX2" y="csY2"/>
                                </a:cxn>
                                <a:cxn ang="0">
                                  <a:pos x="csX3" y="csY3"/>
                                </a:cxn>
                                <a:cxn ang="0">
                                  <a:pos x="csX4" y="csY4"/>
                                </a:cxn>
                                <a:cxn ang="0">
                                  <a:pos x="csX5" y="csY5"/>
                                </a:cxn>
                              </a:cxnLst>
                              <a:rect l="l" t="t" r="r" b="b"/>
                              <a:pathLst>
                                <a:path w="2889" h="2538">
                                  <a:moveTo>
                                    <a:pt x="2635" y="635"/>
                                  </a:moveTo>
                                  <a:cubicBezTo>
                                    <a:pt x="2635" y="635"/>
                                    <a:pt x="2635" y="888"/>
                                    <a:pt x="2889" y="1015"/>
                                  </a:cubicBezTo>
                                  <a:cubicBezTo>
                                    <a:pt x="2889" y="1904"/>
                                    <a:pt x="2254" y="2158"/>
                                    <a:pt x="1746" y="2538"/>
                                  </a:cubicBezTo>
                                  <a:cubicBezTo>
                                    <a:pt x="1111" y="2538"/>
                                    <a:pt x="476" y="2284"/>
                                    <a:pt x="95" y="1777"/>
                                  </a:cubicBezTo>
                                  <a:cubicBezTo>
                                    <a:pt x="-159" y="1015"/>
                                    <a:pt x="95" y="254"/>
                                    <a:pt x="857" y="0"/>
                                  </a:cubicBezTo>
                                  <a:cubicBezTo>
                                    <a:pt x="1492" y="0"/>
                                    <a:pt x="2508" y="0"/>
                                    <a:pt x="2762" y="635"/>
                                  </a:cubicBezTo>
                                </a:path>
                              </a:pathLst>
                            </a:custGeom>
                            <a:solidFill>
                              <a:srgbClr val="000000"/>
                            </a:solidFill>
                            <a:ln w="12688" cap="flat">
                              <a:noFill/>
                              <a:prstDash val="solid"/>
                              <a:miter/>
                            </a:ln>
                          </wps:spPr>
                          <wps:bodyPr/>
                        </wps:wsp>
                        <wps:wsp>
                          <wps:cNvPr id="460754179" name="Freeform: Shape 460754179"/>
                          <wps:cNvSpPr/>
                          <wps:spPr>
                            <a:xfrm>
                              <a:off x="5730616" y="219544"/>
                              <a:ext cx="9348" cy="6923"/>
                            </a:xfrm>
                            <a:custGeom>
                              <a:avLst/>
                              <a:gdLst>
                                <a:gd name="csX0" fmla="*/ 5609 w 9348"/>
                                <a:gd name="csY0" fmla="*/ 3179 h 6923"/>
                                <a:gd name="csX1" fmla="*/ 7387 w 9348"/>
                                <a:gd name="csY1" fmla="*/ 2037 h 6923"/>
                                <a:gd name="csX2" fmla="*/ 9292 w 9348"/>
                                <a:gd name="csY2" fmla="*/ 2925 h 6923"/>
                                <a:gd name="csX3" fmla="*/ 8276 w 9348"/>
                                <a:gd name="csY3" fmla="*/ 4702 h 6923"/>
                                <a:gd name="csX4" fmla="*/ 6625 w 9348"/>
                                <a:gd name="csY4" fmla="*/ 5210 h 6923"/>
                                <a:gd name="csX5" fmla="*/ 7641 w 9348"/>
                                <a:gd name="csY5" fmla="*/ 6733 h 6923"/>
                                <a:gd name="csX6" fmla="*/ 6752 w 9348"/>
                                <a:gd name="csY6" fmla="*/ 6733 h 6923"/>
                                <a:gd name="csX7" fmla="*/ 1164 w 9348"/>
                                <a:gd name="csY7" fmla="*/ 1910 h 6923"/>
                                <a:gd name="csX8" fmla="*/ 276 w 9348"/>
                                <a:gd name="csY8" fmla="*/ 6 h 6923"/>
                                <a:gd name="csX9" fmla="*/ 5609 w 9348"/>
                                <a:gd name="csY9" fmla="*/ 3052 h 69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9348" h="6923">
                                  <a:moveTo>
                                    <a:pt x="5609" y="3179"/>
                                  </a:moveTo>
                                  <a:cubicBezTo>
                                    <a:pt x="6371" y="3179"/>
                                    <a:pt x="6498" y="2164"/>
                                    <a:pt x="7387" y="2037"/>
                                  </a:cubicBezTo>
                                  <a:cubicBezTo>
                                    <a:pt x="8149" y="1910"/>
                                    <a:pt x="8784" y="2291"/>
                                    <a:pt x="9292" y="2925"/>
                                  </a:cubicBezTo>
                                  <a:cubicBezTo>
                                    <a:pt x="9546" y="3814"/>
                                    <a:pt x="8911" y="4321"/>
                                    <a:pt x="8276" y="4702"/>
                                  </a:cubicBezTo>
                                  <a:cubicBezTo>
                                    <a:pt x="7768" y="5083"/>
                                    <a:pt x="6625" y="4195"/>
                                    <a:pt x="6625" y="5210"/>
                                  </a:cubicBezTo>
                                  <a:cubicBezTo>
                                    <a:pt x="7133" y="5591"/>
                                    <a:pt x="7641" y="6098"/>
                                    <a:pt x="7641" y="6733"/>
                                  </a:cubicBezTo>
                                  <a:cubicBezTo>
                                    <a:pt x="7514" y="6987"/>
                                    <a:pt x="7006" y="6987"/>
                                    <a:pt x="6752" y="6733"/>
                                  </a:cubicBezTo>
                                  <a:cubicBezTo>
                                    <a:pt x="4466" y="5844"/>
                                    <a:pt x="2180" y="4321"/>
                                    <a:pt x="1164" y="1910"/>
                                  </a:cubicBezTo>
                                  <a:cubicBezTo>
                                    <a:pt x="910" y="1276"/>
                                    <a:pt x="-613" y="641"/>
                                    <a:pt x="276" y="6"/>
                                  </a:cubicBezTo>
                                  <a:cubicBezTo>
                                    <a:pt x="2561" y="-120"/>
                                    <a:pt x="4339" y="1656"/>
                                    <a:pt x="5609" y="3052"/>
                                  </a:cubicBezTo>
                                </a:path>
                              </a:pathLst>
                            </a:custGeom>
                            <a:solidFill>
                              <a:srgbClr val="000000"/>
                            </a:solidFill>
                            <a:ln w="12688" cap="flat">
                              <a:noFill/>
                              <a:prstDash val="solid"/>
                              <a:miter/>
                            </a:ln>
                          </wps:spPr>
                          <wps:bodyPr/>
                        </wps:wsp>
                        <wps:wsp>
                          <wps:cNvPr id="1804118755" name="Freeform: Shape 1804118755"/>
                          <wps:cNvSpPr/>
                          <wps:spPr>
                            <a:xfrm>
                              <a:off x="5740645" y="219771"/>
                              <a:ext cx="3058" cy="2588"/>
                            </a:xfrm>
                            <a:custGeom>
                              <a:avLst/>
                              <a:gdLst>
                                <a:gd name="csX0" fmla="*/ 2946 w 3058"/>
                                <a:gd name="csY0" fmla="*/ 541 h 2588"/>
                                <a:gd name="csX1" fmla="*/ 2946 w 3058"/>
                                <a:gd name="csY1" fmla="*/ 2064 h 2588"/>
                                <a:gd name="csX2" fmla="*/ 660 w 3058"/>
                                <a:gd name="csY2" fmla="*/ 2444 h 2588"/>
                                <a:gd name="csX3" fmla="*/ 25 w 3058"/>
                                <a:gd name="csY3" fmla="*/ 1048 h 2588"/>
                                <a:gd name="csX4" fmla="*/ 1168 w 3058"/>
                                <a:gd name="csY4" fmla="*/ 33 h 2588"/>
                                <a:gd name="csX5" fmla="*/ 2946 w 3058"/>
                                <a:gd name="csY5" fmla="*/ 541 h 2588"/>
                              </a:gdLst>
                              <a:ahLst/>
                              <a:cxnLst>
                                <a:cxn ang="0">
                                  <a:pos x="csX0" y="csY0"/>
                                </a:cxn>
                                <a:cxn ang="0">
                                  <a:pos x="csX1" y="csY1"/>
                                </a:cxn>
                                <a:cxn ang="0">
                                  <a:pos x="csX2" y="csY2"/>
                                </a:cxn>
                                <a:cxn ang="0">
                                  <a:pos x="csX3" y="csY3"/>
                                </a:cxn>
                                <a:cxn ang="0">
                                  <a:pos x="csX4" y="csY4"/>
                                </a:cxn>
                                <a:cxn ang="0">
                                  <a:pos x="csX5" y="csY5"/>
                                </a:cxn>
                              </a:cxnLst>
                              <a:rect l="l" t="t" r="r" b="b"/>
                              <a:pathLst>
                                <a:path w="3058" h="2588">
                                  <a:moveTo>
                                    <a:pt x="2946" y="541"/>
                                  </a:moveTo>
                                  <a:cubicBezTo>
                                    <a:pt x="2946" y="541"/>
                                    <a:pt x="3200" y="1683"/>
                                    <a:pt x="2946" y="2064"/>
                                  </a:cubicBezTo>
                                  <a:cubicBezTo>
                                    <a:pt x="2565" y="2825"/>
                                    <a:pt x="1422" y="2571"/>
                                    <a:pt x="660" y="2444"/>
                                  </a:cubicBezTo>
                                  <a:cubicBezTo>
                                    <a:pt x="279" y="2064"/>
                                    <a:pt x="-102" y="1683"/>
                                    <a:pt x="25" y="1048"/>
                                  </a:cubicBezTo>
                                  <a:cubicBezTo>
                                    <a:pt x="279" y="541"/>
                                    <a:pt x="660" y="287"/>
                                    <a:pt x="1168" y="33"/>
                                  </a:cubicBezTo>
                                  <a:cubicBezTo>
                                    <a:pt x="1803" y="-94"/>
                                    <a:pt x="2438" y="160"/>
                                    <a:pt x="2946" y="541"/>
                                  </a:cubicBezTo>
                                </a:path>
                              </a:pathLst>
                            </a:custGeom>
                            <a:solidFill>
                              <a:srgbClr val="000000"/>
                            </a:solidFill>
                            <a:ln w="12688" cap="flat">
                              <a:noFill/>
                              <a:prstDash val="solid"/>
                              <a:miter/>
                            </a:ln>
                          </wps:spPr>
                          <wps:bodyPr/>
                        </wps:wsp>
                        <wps:wsp>
                          <wps:cNvPr id="1638151402" name="Freeform: Shape 1638151402"/>
                          <wps:cNvSpPr/>
                          <wps:spPr>
                            <a:xfrm>
                              <a:off x="5708906" y="220121"/>
                              <a:ext cx="8397" cy="7583"/>
                            </a:xfrm>
                            <a:custGeom>
                              <a:avLst/>
                              <a:gdLst>
                                <a:gd name="csX0" fmla="*/ 6747 w 8397"/>
                                <a:gd name="csY0" fmla="*/ 4379 h 7583"/>
                                <a:gd name="csX1" fmla="*/ 8398 w 8397"/>
                                <a:gd name="csY1" fmla="*/ 7425 h 7583"/>
                                <a:gd name="csX2" fmla="*/ 7763 w 8397"/>
                                <a:gd name="csY2" fmla="*/ 7552 h 7583"/>
                                <a:gd name="csX3" fmla="*/ 779 w 8397"/>
                                <a:gd name="csY3" fmla="*/ 1333 h 7583"/>
                                <a:gd name="csX4" fmla="*/ 17 w 8397"/>
                                <a:gd name="csY4" fmla="*/ 64 h 7583"/>
                                <a:gd name="csX5" fmla="*/ 5350 w 8397"/>
                                <a:gd name="csY5" fmla="*/ 2221 h 7583"/>
                                <a:gd name="csX6" fmla="*/ 6874 w 8397"/>
                                <a:gd name="csY6" fmla="*/ 4252 h 75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397" h="7583">
                                  <a:moveTo>
                                    <a:pt x="6747" y="4379"/>
                                  </a:moveTo>
                                  <a:cubicBezTo>
                                    <a:pt x="7382" y="5267"/>
                                    <a:pt x="8144" y="6537"/>
                                    <a:pt x="8398" y="7425"/>
                                  </a:cubicBezTo>
                                  <a:cubicBezTo>
                                    <a:pt x="8271" y="7679"/>
                                    <a:pt x="7890" y="7552"/>
                                    <a:pt x="7763" y="7552"/>
                                  </a:cubicBezTo>
                                  <a:cubicBezTo>
                                    <a:pt x="5096" y="6029"/>
                                    <a:pt x="1794" y="4506"/>
                                    <a:pt x="779" y="1333"/>
                                  </a:cubicBezTo>
                                  <a:cubicBezTo>
                                    <a:pt x="525" y="1079"/>
                                    <a:pt x="-110" y="572"/>
                                    <a:pt x="17" y="64"/>
                                  </a:cubicBezTo>
                                  <a:cubicBezTo>
                                    <a:pt x="2048" y="-317"/>
                                    <a:pt x="3953" y="1079"/>
                                    <a:pt x="5350" y="2221"/>
                                  </a:cubicBezTo>
                                  <a:cubicBezTo>
                                    <a:pt x="5858" y="2983"/>
                                    <a:pt x="6493" y="3364"/>
                                    <a:pt x="6874" y="4252"/>
                                  </a:cubicBezTo>
                                </a:path>
                              </a:pathLst>
                            </a:custGeom>
                            <a:solidFill>
                              <a:srgbClr val="000000"/>
                            </a:solidFill>
                            <a:ln w="12688" cap="flat">
                              <a:noFill/>
                              <a:prstDash val="solid"/>
                              <a:miter/>
                            </a:ln>
                          </wps:spPr>
                          <wps:bodyPr/>
                        </wps:wsp>
                        <wps:wsp>
                          <wps:cNvPr id="993946746" name="Freeform: Shape 993946746"/>
                          <wps:cNvSpPr/>
                          <wps:spPr>
                            <a:xfrm>
                              <a:off x="5537097" y="220566"/>
                              <a:ext cx="2744" cy="2570"/>
                            </a:xfrm>
                            <a:custGeom>
                              <a:avLst/>
                              <a:gdLst>
                                <a:gd name="csX0" fmla="*/ 2677 w 2744"/>
                                <a:gd name="csY0" fmla="*/ 1015 h 2570"/>
                                <a:gd name="csX1" fmla="*/ 1915 w 2744"/>
                                <a:gd name="csY1" fmla="*/ 2538 h 2570"/>
                                <a:gd name="csX2" fmla="*/ 138 w 2744"/>
                                <a:gd name="csY2" fmla="*/ 1904 h 2570"/>
                                <a:gd name="csX3" fmla="*/ 1280 w 2744"/>
                                <a:gd name="csY3" fmla="*/ 0 h 2570"/>
                                <a:gd name="csX4" fmla="*/ 2677 w 2744"/>
                                <a:gd name="csY4" fmla="*/ 888 h 2570"/>
                              </a:gdLst>
                              <a:ahLst/>
                              <a:cxnLst>
                                <a:cxn ang="0">
                                  <a:pos x="csX0" y="csY0"/>
                                </a:cxn>
                                <a:cxn ang="0">
                                  <a:pos x="csX1" y="csY1"/>
                                </a:cxn>
                                <a:cxn ang="0">
                                  <a:pos x="csX2" y="csY2"/>
                                </a:cxn>
                                <a:cxn ang="0">
                                  <a:pos x="csX3" y="csY3"/>
                                </a:cxn>
                                <a:cxn ang="0">
                                  <a:pos x="csX4" y="csY4"/>
                                </a:cxn>
                              </a:cxnLst>
                              <a:rect l="l" t="t" r="r" b="b"/>
                              <a:pathLst>
                                <a:path w="2744" h="2570">
                                  <a:moveTo>
                                    <a:pt x="2677" y="1015"/>
                                  </a:moveTo>
                                  <a:cubicBezTo>
                                    <a:pt x="2931" y="1777"/>
                                    <a:pt x="2423" y="2284"/>
                                    <a:pt x="1915" y="2538"/>
                                  </a:cubicBezTo>
                                  <a:cubicBezTo>
                                    <a:pt x="1026" y="2665"/>
                                    <a:pt x="645" y="2411"/>
                                    <a:pt x="138" y="1904"/>
                                  </a:cubicBezTo>
                                  <a:cubicBezTo>
                                    <a:pt x="-370" y="1015"/>
                                    <a:pt x="645" y="381"/>
                                    <a:pt x="1280" y="0"/>
                                  </a:cubicBezTo>
                                  <a:cubicBezTo>
                                    <a:pt x="1915" y="0"/>
                                    <a:pt x="2296" y="508"/>
                                    <a:pt x="2677" y="888"/>
                                  </a:cubicBezTo>
                                </a:path>
                              </a:pathLst>
                            </a:custGeom>
                            <a:solidFill>
                              <a:srgbClr val="000000"/>
                            </a:solidFill>
                            <a:ln w="12688" cap="flat">
                              <a:noFill/>
                              <a:prstDash val="solid"/>
                              <a:miter/>
                            </a:ln>
                          </wps:spPr>
                          <wps:bodyPr/>
                        </wps:wsp>
                        <wps:wsp>
                          <wps:cNvPr id="2020560855" name="Freeform: Shape 2020560855"/>
                          <wps:cNvSpPr/>
                          <wps:spPr>
                            <a:xfrm>
                              <a:off x="5722507" y="222361"/>
                              <a:ext cx="2923" cy="2202"/>
                            </a:xfrm>
                            <a:custGeom>
                              <a:avLst/>
                              <a:gdLst>
                                <a:gd name="csX0" fmla="*/ 2797 w 2923"/>
                                <a:gd name="csY0" fmla="*/ 997 h 2202"/>
                                <a:gd name="csX1" fmla="*/ 2035 w 2923"/>
                                <a:gd name="csY1" fmla="*/ 2139 h 2202"/>
                                <a:gd name="csX2" fmla="*/ 257 w 2923"/>
                                <a:gd name="csY2" fmla="*/ 1885 h 2202"/>
                                <a:gd name="csX3" fmla="*/ 257 w 2923"/>
                                <a:gd name="csY3" fmla="*/ 489 h 2202"/>
                                <a:gd name="csX4" fmla="*/ 2923 w 2923"/>
                                <a:gd name="csY4" fmla="*/ 997 h 2202"/>
                              </a:gdLst>
                              <a:ahLst/>
                              <a:cxnLst>
                                <a:cxn ang="0">
                                  <a:pos x="csX0" y="csY0"/>
                                </a:cxn>
                                <a:cxn ang="0">
                                  <a:pos x="csX1" y="csY1"/>
                                </a:cxn>
                                <a:cxn ang="0">
                                  <a:pos x="csX2" y="csY2"/>
                                </a:cxn>
                                <a:cxn ang="0">
                                  <a:pos x="csX3" y="csY3"/>
                                </a:cxn>
                                <a:cxn ang="0">
                                  <a:pos x="csX4" y="csY4"/>
                                </a:cxn>
                              </a:cxnLst>
                              <a:rect l="l" t="t" r="r" b="b"/>
                              <a:pathLst>
                                <a:path w="2923" h="2202">
                                  <a:moveTo>
                                    <a:pt x="2797" y="997"/>
                                  </a:moveTo>
                                  <a:cubicBezTo>
                                    <a:pt x="2797" y="997"/>
                                    <a:pt x="2289" y="1758"/>
                                    <a:pt x="2035" y="2139"/>
                                  </a:cubicBezTo>
                                  <a:cubicBezTo>
                                    <a:pt x="1400" y="2139"/>
                                    <a:pt x="765" y="2393"/>
                                    <a:pt x="257" y="1885"/>
                                  </a:cubicBezTo>
                                  <a:cubicBezTo>
                                    <a:pt x="130" y="1505"/>
                                    <a:pt x="-251" y="870"/>
                                    <a:pt x="257" y="489"/>
                                  </a:cubicBezTo>
                                  <a:cubicBezTo>
                                    <a:pt x="1146" y="-526"/>
                                    <a:pt x="2289" y="236"/>
                                    <a:pt x="2923" y="997"/>
                                  </a:cubicBezTo>
                                </a:path>
                              </a:pathLst>
                            </a:custGeom>
                            <a:solidFill>
                              <a:srgbClr val="000000"/>
                            </a:solidFill>
                            <a:ln w="12688" cap="flat">
                              <a:noFill/>
                              <a:prstDash val="solid"/>
                              <a:miter/>
                            </a:ln>
                          </wps:spPr>
                          <wps:bodyPr/>
                        </wps:wsp>
                        <wps:wsp>
                          <wps:cNvPr id="1875054722" name="Freeform: Shape 1875054722"/>
                          <wps:cNvSpPr/>
                          <wps:spPr>
                            <a:xfrm>
                              <a:off x="5741135" y="223330"/>
                              <a:ext cx="3267" cy="3005"/>
                            </a:xfrm>
                            <a:custGeom>
                              <a:avLst/>
                              <a:gdLst>
                                <a:gd name="csX0" fmla="*/ 3217 w 3267"/>
                                <a:gd name="csY0" fmla="*/ 1043 h 3005"/>
                                <a:gd name="csX1" fmla="*/ 2074 w 3267"/>
                                <a:gd name="csY1" fmla="*/ 2947 h 3005"/>
                                <a:gd name="csX2" fmla="*/ 169 w 3267"/>
                                <a:gd name="csY2" fmla="*/ 2185 h 3005"/>
                                <a:gd name="csX3" fmla="*/ 169 w 3267"/>
                                <a:gd name="csY3" fmla="*/ 662 h 3005"/>
                                <a:gd name="csX4" fmla="*/ 2201 w 3267"/>
                                <a:gd name="csY4" fmla="*/ 155 h 3005"/>
                                <a:gd name="csX5" fmla="*/ 3090 w 3267"/>
                                <a:gd name="csY5" fmla="*/ 916 h 3005"/>
                              </a:gdLst>
                              <a:ahLst/>
                              <a:cxnLst>
                                <a:cxn ang="0">
                                  <a:pos x="csX0" y="csY0"/>
                                </a:cxn>
                                <a:cxn ang="0">
                                  <a:pos x="csX1" y="csY1"/>
                                </a:cxn>
                                <a:cxn ang="0">
                                  <a:pos x="csX2" y="csY2"/>
                                </a:cxn>
                                <a:cxn ang="0">
                                  <a:pos x="csX3" y="csY3"/>
                                </a:cxn>
                                <a:cxn ang="0">
                                  <a:pos x="csX4" y="csY4"/>
                                </a:cxn>
                                <a:cxn ang="0">
                                  <a:pos x="csX5" y="csY5"/>
                                </a:cxn>
                              </a:cxnLst>
                              <a:rect l="l" t="t" r="r" b="b"/>
                              <a:pathLst>
                                <a:path w="3267" h="3005">
                                  <a:moveTo>
                                    <a:pt x="3217" y="1043"/>
                                  </a:moveTo>
                                  <a:cubicBezTo>
                                    <a:pt x="3471" y="1931"/>
                                    <a:pt x="2709" y="2566"/>
                                    <a:pt x="2074" y="2947"/>
                                  </a:cubicBezTo>
                                  <a:cubicBezTo>
                                    <a:pt x="1312" y="3201"/>
                                    <a:pt x="677" y="2566"/>
                                    <a:pt x="169" y="2185"/>
                                  </a:cubicBezTo>
                                  <a:cubicBezTo>
                                    <a:pt x="-212" y="1678"/>
                                    <a:pt x="169" y="1297"/>
                                    <a:pt x="169" y="662"/>
                                  </a:cubicBezTo>
                                  <a:cubicBezTo>
                                    <a:pt x="677" y="155"/>
                                    <a:pt x="1439" y="-226"/>
                                    <a:pt x="2201" y="155"/>
                                  </a:cubicBezTo>
                                  <a:cubicBezTo>
                                    <a:pt x="2455" y="408"/>
                                    <a:pt x="2836" y="535"/>
                                    <a:pt x="3090" y="916"/>
                                  </a:cubicBezTo>
                                </a:path>
                              </a:pathLst>
                            </a:custGeom>
                            <a:solidFill>
                              <a:srgbClr val="000000"/>
                            </a:solidFill>
                            <a:ln w="12688" cap="flat">
                              <a:noFill/>
                              <a:prstDash val="solid"/>
                              <a:miter/>
                            </a:ln>
                          </wps:spPr>
                          <wps:bodyPr/>
                        </wps:wsp>
                        <wps:wsp>
                          <wps:cNvPr id="1120651764" name="Freeform: Shape 1120651764"/>
                          <wps:cNvSpPr/>
                          <wps:spPr>
                            <a:xfrm>
                              <a:off x="5680604" y="234491"/>
                              <a:ext cx="10540" cy="3135"/>
                            </a:xfrm>
                            <a:custGeom>
                              <a:avLst/>
                              <a:gdLst>
                                <a:gd name="csX0" fmla="*/ 10540 w 10540"/>
                                <a:gd name="csY0" fmla="*/ 543 h 3135"/>
                                <a:gd name="csX1" fmla="*/ 8127 w 10540"/>
                                <a:gd name="csY1" fmla="*/ 1939 h 3135"/>
                                <a:gd name="csX2" fmla="*/ 0 w 10540"/>
                                <a:gd name="csY2" fmla="*/ 3081 h 3135"/>
                                <a:gd name="csX3" fmla="*/ 0 w 10540"/>
                                <a:gd name="csY3" fmla="*/ 2574 h 3135"/>
                                <a:gd name="csX4" fmla="*/ 10413 w 10540"/>
                                <a:gd name="csY4" fmla="*/ 416 h 3135"/>
                              </a:gdLst>
                              <a:ahLst/>
                              <a:cxnLst>
                                <a:cxn ang="0">
                                  <a:pos x="csX0" y="csY0"/>
                                </a:cxn>
                                <a:cxn ang="0">
                                  <a:pos x="csX1" y="csY1"/>
                                </a:cxn>
                                <a:cxn ang="0">
                                  <a:pos x="csX2" y="csY2"/>
                                </a:cxn>
                                <a:cxn ang="0">
                                  <a:pos x="csX3" y="csY3"/>
                                </a:cxn>
                                <a:cxn ang="0">
                                  <a:pos x="csX4" y="csY4"/>
                                </a:cxn>
                              </a:cxnLst>
                              <a:rect l="l" t="t" r="r" b="b"/>
                              <a:pathLst>
                                <a:path w="10540" h="3135">
                                  <a:moveTo>
                                    <a:pt x="10540" y="543"/>
                                  </a:moveTo>
                                  <a:cubicBezTo>
                                    <a:pt x="10540" y="1432"/>
                                    <a:pt x="8889" y="1305"/>
                                    <a:pt x="8127" y="1939"/>
                                  </a:cubicBezTo>
                                  <a:cubicBezTo>
                                    <a:pt x="5715" y="3208"/>
                                    <a:pt x="2921" y="3208"/>
                                    <a:pt x="0" y="3081"/>
                                  </a:cubicBezTo>
                                  <a:lnTo>
                                    <a:pt x="0" y="2574"/>
                                  </a:lnTo>
                                  <a:cubicBezTo>
                                    <a:pt x="2794" y="289"/>
                                    <a:pt x="6730" y="-599"/>
                                    <a:pt x="10413" y="416"/>
                                  </a:cubicBezTo>
                                </a:path>
                              </a:pathLst>
                            </a:custGeom>
                            <a:solidFill>
                              <a:srgbClr val="000000"/>
                            </a:solidFill>
                            <a:ln w="12688" cap="flat">
                              <a:noFill/>
                              <a:prstDash val="solid"/>
                              <a:miter/>
                            </a:ln>
                          </wps:spPr>
                          <wps:bodyPr/>
                        </wps:wsp>
                        <wps:wsp>
                          <wps:cNvPr id="536082219" name="Freeform: Shape 536082219"/>
                          <wps:cNvSpPr/>
                          <wps:spPr>
                            <a:xfrm>
                              <a:off x="5576550" y="237318"/>
                              <a:ext cx="2590" cy="2411"/>
                            </a:xfrm>
                            <a:custGeom>
                              <a:avLst/>
                              <a:gdLst>
                                <a:gd name="csX0" fmla="*/ 2463 w 2590"/>
                                <a:gd name="csY0" fmla="*/ 1142 h 2411"/>
                                <a:gd name="csX1" fmla="*/ 1320 w 2590"/>
                                <a:gd name="csY1" fmla="*/ 2411 h 2411"/>
                                <a:gd name="csX2" fmla="*/ 50 w 2590"/>
                                <a:gd name="csY2" fmla="*/ 1650 h 2411"/>
                                <a:gd name="csX3" fmla="*/ 1067 w 2590"/>
                                <a:gd name="csY3" fmla="*/ 0 h 2411"/>
                                <a:gd name="csX4" fmla="*/ 2590 w 2590"/>
                                <a:gd name="csY4" fmla="*/ 1142 h 2411"/>
                              </a:gdLst>
                              <a:ahLst/>
                              <a:cxnLst>
                                <a:cxn ang="0">
                                  <a:pos x="csX0" y="csY0"/>
                                </a:cxn>
                                <a:cxn ang="0">
                                  <a:pos x="csX1" y="csY1"/>
                                </a:cxn>
                                <a:cxn ang="0">
                                  <a:pos x="csX2" y="csY2"/>
                                </a:cxn>
                                <a:cxn ang="0">
                                  <a:pos x="csX3" y="csY3"/>
                                </a:cxn>
                                <a:cxn ang="0">
                                  <a:pos x="csX4" y="csY4"/>
                                </a:cxn>
                              </a:cxnLst>
                              <a:rect l="l" t="t" r="r" b="b"/>
                              <a:pathLst>
                                <a:path w="2590" h="2411">
                                  <a:moveTo>
                                    <a:pt x="2463" y="1142"/>
                                  </a:moveTo>
                                  <a:cubicBezTo>
                                    <a:pt x="2463" y="1904"/>
                                    <a:pt x="1956" y="2284"/>
                                    <a:pt x="1320" y="2411"/>
                                  </a:cubicBezTo>
                                  <a:cubicBezTo>
                                    <a:pt x="812" y="2411"/>
                                    <a:pt x="178" y="2158"/>
                                    <a:pt x="50" y="1650"/>
                                  </a:cubicBezTo>
                                  <a:cubicBezTo>
                                    <a:pt x="-203" y="761"/>
                                    <a:pt x="558" y="381"/>
                                    <a:pt x="1067" y="0"/>
                                  </a:cubicBezTo>
                                  <a:cubicBezTo>
                                    <a:pt x="1701" y="0"/>
                                    <a:pt x="2336" y="635"/>
                                    <a:pt x="2590" y="1142"/>
                                  </a:cubicBezTo>
                                </a:path>
                              </a:pathLst>
                            </a:custGeom>
                            <a:solidFill>
                              <a:srgbClr val="000000"/>
                            </a:solidFill>
                            <a:ln w="12688" cap="flat">
                              <a:noFill/>
                              <a:prstDash val="solid"/>
                              <a:miter/>
                            </a:ln>
                          </wps:spPr>
                          <wps:bodyPr/>
                        </wps:wsp>
                        <wps:wsp>
                          <wps:cNvPr id="1164978959" name="Freeform: Shape 1164978959"/>
                          <wps:cNvSpPr/>
                          <wps:spPr>
                            <a:xfrm>
                              <a:off x="5686827" y="238175"/>
                              <a:ext cx="3047" cy="2849"/>
                            </a:xfrm>
                            <a:custGeom>
                              <a:avLst/>
                              <a:gdLst>
                                <a:gd name="csX0" fmla="*/ 3048 w 3047"/>
                                <a:gd name="csY0" fmla="*/ 1047 h 2849"/>
                                <a:gd name="csX1" fmla="*/ 1905 w 3047"/>
                                <a:gd name="csY1" fmla="*/ 2824 h 2849"/>
                                <a:gd name="csX2" fmla="*/ 254 w 3047"/>
                                <a:gd name="csY2" fmla="*/ 2316 h 2849"/>
                                <a:gd name="csX3" fmla="*/ 0 w 3047"/>
                                <a:gd name="csY3" fmla="*/ 1047 h 2849"/>
                                <a:gd name="csX4" fmla="*/ 3048 w 3047"/>
                                <a:gd name="csY4" fmla="*/ 1047 h 2849"/>
                              </a:gdLst>
                              <a:ahLst/>
                              <a:cxnLst>
                                <a:cxn ang="0">
                                  <a:pos x="csX0" y="csY0"/>
                                </a:cxn>
                                <a:cxn ang="0">
                                  <a:pos x="csX1" y="csY1"/>
                                </a:cxn>
                                <a:cxn ang="0">
                                  <a:pos x="csX2" y="csY2"/>
                                </a:cxn>
                                <a:cxn ang="0">
                                  <a:pos x="csX3" y="csY3"/>
                                </a:cxn>
                                <a:cxn ang="0">
                                  <a:pos x="csX4" y="csY4"/>
                                </a:cxn>
                              </a:cxnLst>
                              <a:rect l="l" t="t" r="r" b="b"/>
                              <a:pathLst>
                                <a:path w="3047" h="2849">
                                  <a:moveTo>
                                    <a:pt x="3048" y="1047"/>
                                  </a:moveTo>
                                  <a:cubicBezTo>
                                    <a:pt x="2920" y="1809"/>
                                    <a:pt x="2667" y="2570"/>
                                    <a:pt x="1905" y="2824"/>
                                  </a:cubicBezTo>
                                  <a:cubicBezTo>
                                    <a:pt x="1143" y="2951"/>
                                    <a:pt x="762" y="2570"/>
                                    <a:pt x="254" y="2316"/>
                                  </a:cubicBezTo>
                                  <a:cubicBezTo>
                                    <a:pt x="-127" y="2062"/>
                                    <a:pt x="127" y="1428"/>
                                    <a:pt x="0" y="1047"/>
                                  </a:cubicBezTo>
                                  <a:cubicBezTo>
                                    <a:pt x="508" y="-349"/>
                                    <a:pt x="2540" y="-349"/>
                                    <a:pt x="3048" y="1047"/>
                                  </a:cubicBezTo>
                                </a:path>
                              </a:pathLst>
                            </a:custGeom>
                            <a:solidFill>
                              <a:srgbClr val="000000"/>
                            </a:solidFill>
                            <a:ln w="12688" cap="flat">
                              <a:noFill/>
                              <a:prstDash val="solid"/>
                              <a:miter/>
                            </a:ln>
                          </wps:spPr>
                          <wps:bodyPr/>
                        </wps:wsp>
                        <wps:wsp>
                          <wps:cNvPr id="1310948701" name="Freeform: Shape 1310948701"/>
                          <wps:cNvSpPr/>
                          <wps:spPr>
                            <a:xfrm>
                              <a:off x="5694065" y="238994"/>
                              <a:ext cx="11175" cy="3273"/>
                            </a:xfrm>
                            <a:custGeom>
                              <a:avLst/>
                              <a:gdLst>
                                <a:gd name="csX0" fmla="*/ 11175 w 11175"/>
                                <a:gd name="csY0" fmla="*/ 609 h 3273"/>
                                <a:gd name="csX1" fmla="*/ 4572 w 11175"/>
                                <a:gd name="csY1" fmla="*/ 3274 h 3273"/>
                                <a:gd name="csX2" fmla="*/ 381 w 11175"/>
                                <a:gd name="csY2" fmla="*/ 3274 h 3273"/>
                                <a:gd name="csX3" fmla="*/ 0 w 11175"/>
                                <a:gd name="csY3" fmla="*/ 2893 h 3273"/>
                                <a:gd name="csX4" fmla="*/ 11175 w 11175"/>
                                <a:gd name="csY4" fmla="*/ 101 h 3273"/>
                                <a:gd name="csX5" fmla="*/ 11175 w 11175"/>
                                <a:gd name="csY5" fmla="*/ 609 h 3273"/>
                              </a:gdLst>
                              <a:ahLst/>
                              <a:cxnLst>
                                <a:cxn ang="0">
                                  <a:pos x="csX0" y="csY0"/>
                                </a:cxn>
                                <a:cxn ang="0">
                                  <a:pos x="csX1" y="csY1"/>
                                </a:cxn>
                                <a:cxn ang="0">
                                  <a:pos x="csX2" y="csY2"/>
                                </a:cxn>
                                <a:cxn ang="0">
                                  <a:pos x="csX3" y="csY3"/>
                                </a:cxn>
                                <a:cxn ang="0">
                                  <a:pos x="csX4" y="csY4"/>
                                </a:cxn>
                                <a:cxn ang="0">
                                  <a:pos x="csX5" y="csY5"/>
                                </a:cxn>
                              </a:cxnLst>
                              <a:rect l="l" t="t" r="r" b="b"/>
                              <a:pathLst>
                                <a:path w="11175" h="3273">
                                  <a:moveTo>
                                    <a:pt x="11175" y="609"/>
                                  </a:moveTo>
                                  <a:cubicBezTo>
                                    <a:pt x="9270" y="1878"/>
                                    <a:pt x="7111" y="3274"/>
                                    <a:pt x="4572" y="3274"/>
                                  </a:cubicBezTo>
                                  <a:lnTo>
                                    <a:pt x="381" y="3274"/>
                                  </a:lnTo>
                                  <a:cubicBezTo>
                                    <a:pt x="381" y="3274"/>
                                    <a:pt x="0" y="2893"/>
                                    <a:pt x="0" y="2893"/>
                                  </a:cubicBezTo>
                                  <a:cubicBezTo>
                                    <a:pt x="2540" y="-153"/>
                                    <a:pt x="7111" y="-153"/>
                                    <a:pt x="11175" y="101"/>
                                  </a:cubicBezTo>
                                  <a:lnTo>
                                    <a:pt x="11175" y="609"/>
                                  </a:lnTo>
                                  <a:close/>
                                </a:path>
                              </a:pathLst>
                            </a:custGeom>
                            <a:solidFill>
                              <a:srgbClr val="000000"/>
                            </a:solidFill>
                            <a:ln w="12688" cap="flat">
                              <a:noFill/>
                              <a:prstDash val="solid"/>
                              <a:miter/>
                            </a:ln>
                          </wps:spPr>
                          <wps:bodyPr/>
                        </wps:wsp>
                        <wps:wsp>
                          <wps:cNvPr id="1230439256" name="Freeform: Shape 1230439256"/>
                          <wps:cNvSpPr/>
                          <wps:spPr>
                            <a:xfrm>
                              <a:off x="5555169" y="240214"/>
                              <a:ext cx="2763" cy="2720"/>
                            </a:xfrm>
                            <a:custGeom>
                              <a:avLst/>
                              <a:gdLst>
                                <a:gd name="csX0" fmla="*/ 2764 w 2763"/>
                                <a:gd name="csY0" fmla="*/ 1166 h 2720"/>
                                <a:gd name="csX1" fmla="*/ 1748 w 2763"/>
                                <a:gd name="csY1" fmla="*/ 2689 h 2720"/>
                                <a:gd name="csX2" fmla="*/ 97 w 2763"/>
                                <a:gd name="csY2" fmla="*/ 1927 h 2720"/>
                                <a:gd name="csX3" fmla="*/ 732 w 2763"/>
                                <a:gd name="csY3" fmla="*/ 150 h 2720"/>
                                <a:gd name="csX4" fmla="*/ 2764 w 2763"/>
                                <a:gd name="csY4" fmla="*/ 1166 h 2720"/>
                              </a:gdLst>
                              <a:ahLst/>
                              <a:cxnLst>
                                <a:cxn ang="0">
                                  <a:pos x="csX0" y="csY0"/>
                                </a:cxn>
                                <a:cxn ang="0">
                                  <a:pos x="csX1" y="csY1"/>
                                </a:cxn>
                                <a:cxn ang="0">
                                  <a:pos x="csX2" y="csY2"/>
                                </a:cxn>
                                <a:cxn ang="0">
                                  <a:pos x="csX3" y="csY3"/>
                                </a:cxn>
                                <a:cxn ang="0">
                                  <a:pos x="csX4" y="csY4"/>
                                </a:cxn>
                              </a:cxnLst>
                              <a:rect l="l" t="t" r="r" b="b"/>
                              <a:pathLst>
                                <a:path w="2763" h="2720">
                                  <a:moveTo>
                                    <a:pt x="2764" y="1166"/>
                                  </a:moveTo>
                                  <a:cubicBezTo>
                                    <a:pt x="2764" y="1927"/>
                                    <a:pt x="2510" y="2435"/>
                                    <a:pt x="1748" y="2689"/>
                                  </a:cubicBezTo>
                                  <a:cubicBezTo>
                                    <a:pt x="986" y="2816"/>
                                    <a:pt x="478" y="2562"/>
                                    <a:pt x="97" y="1927"/>
                                  </a:cubicBezTo>
                                  <a:cubicBezTo>
                                    <a:pt x="-157" y="1166"/>
                                    <a:pt x="97" y="531"/>
                                    <a:pt x="732" y="150"/>
                                  </a:cubicBezTo>
                                  <a:cubicBezTo>
                                    <a:pt x="1621" y="-357"/>
                                    <a:pt x="2383" y="531"/>
                                    <a:pt x="2764" y="1166"/>
                                  </a:cubicBezTo>
                                </a:path>
                              </a:pathLst>
                            </a:custGeom>
                            <a:solidFill>
                              <a:srgbClr val="000000"/>
                            </a:solidFill>
                            <a:ln w="12688" cap="flat">
                              <a:noFill/>
                              <a:prstDash val="solid"/>
                              <a:miter/>
                            </a:ln>
                          </wps:spPr>
                          <wps:bodyPr/>
                        </wps:wsp>
                        <wps:wsp>
                          <wps:cNvPr id="717666168" name="Freeform: Shape 717666168"/>
                          <wps:cNvSpPr/>
                          <wps:spPr>
                            <a:xfrm>
                              <a:off x="5559412" y="241126"/>
                              <a:ext cx="2331" cy="2270"/>
                            </a:xfrm>
                            <a:custGeom>
                              <a:avLst/>
                              <a:gdLst>
                                <a:gd name="csX0" fmla="*/ 2332 w 2331"/>
                                <a:gd name="csY0" fmla="*/ 1015 h 2270"/>
                                <a:gd name="csX1" fmla="*/ 2077 w 2331"/>
                                <a:gd name="csY1" fmla="*/ 2031 h 2270"/>
                                <a:gd name="csX2" fmla="*/ 554 w 2331"/>
                                <a:gd name="csY2" fmla="*/ 2031 h 2270"/>
                                <a:gd name="csX3" fmla="*/ 46 w 2331"/>
                                <a:gd name="csY3" fmla="*/ 761 h 2270"/>
                                <a:gd name="csX4" fmla="*/ 934 w 2331"/>
                                <a:gd name="csY4" fmla="*/ 0 h 2270"/>
                                <a:gd name="csX5" fmla="*/ 2204 w 2331"/>
                                <a:gd name="csY5" fmla="*/ 1015 h 2270"/>
                              </a:gdLst>
                              <a:ahLst/>
                              <a:cxnLst>
                                <a:cxn ang="0">
                                  <a:pos x="csX0" y="csY0"/>
                                </a:cxn>
                                <a:cxn ang="0">
                                  <a:pos x="csX1" y="csY1"/>
                                </a:cxn>
                                <a:cxn ang="0">
                                  <a:pos x="csX2" y="csY2"/>
                                </a:cxn>
                                <a:cxn ang="0">
                                  <a:pos x="csX3" y="csY3"/>
                                </a:cxn>
                                <a:cxn ang="0">
                                  <a:pos x="csX4" y="csY4"/>
                                </a:cxn>
                                <a:cxn ang="0">
                                  <a:pos x="csX5" y="csY5"/>
                                </a:cxn>
                              </a:cxnLst>
                              <a:rect l="l" t="t" r="r" b="b"/>
                              <a:pathLst>
                                <a:path w="2331" h="2270">
                                  <a:moveTo>
                                    <a:pt x="2332" y="1015"/>
                                  </a:moveTo>
                                  <a:cubicBezTo>
                                    <a:pt x="2332" y="1015"/>
                                    <a:pt x="2204" y="1650"/>
                                    <a:pt x="2077" y="2031"/>
                                  </a:cubicBezTo>
                                  <a:cubicBezTo>
                                    <a:pt x="1570" y="2284"/>
                                    <a:pt x="934" y="2411"/>
                                    <a:pt x="554" y="2031"/>
                                  </a:cubicBezTo>
                                  <a:cubicBezTo>
                                    <a:pt x="46" y="1650"/>
                                    <a:pt x="-81" y="1142"/>
                                    <a:pt x="46" y="761"/>
                                  </a:cubicBezTo>
                                  <a:cubicBezTo>
                                    <a:pt x="300" y="254"/>
                                    <a:pt x="808" y="381"/>
                                    <a:pt x="934" y="0"/>
                                  </a:cubicBezTo>
                                  <a:cubicBezTo>
                                    <a:pt x="1443" y="254"/>
                                    <a:pt x="2077" y="508"/>
                                    <a:pt x="2204" y="1015"/>
                                  </a:cubicBezTo>
                                </a:path>
                              </a:pathLst>
                            </a:custGeom>
                            <a:solidFill>
                              <a:srgbClr val="000000"/>
                            </a:solidFill>
                            <a:ln w="12688" cap="flat">
                              <a:noFill/>
                              <a:prstDash val="solid"/>
                              <a:miter/>
                            </a:ln>
                          </wps:spPr>
                          <wps:bodyPr/>
                        </wps:wsp>
                        <wps:wsp>
                          <wps:cNvPr id="308436899" name="Freeform: Shape 308436899"/>
                          <wps:cNvSpPr/>
                          <wps:spPr>
                            <a:xfrm>
                              <a:off x="5524155" y="242635"/>
                              <a:ext cx="8127" cy="7705"/>
                            </a:xfrm>
                            <a:custGeom>
                              <a:avLst/>
                              <a:gdLst>
                                <a:gd name="csX0" fmla="*/ 8127 w 8127"/>
                                <a:gd name="csY0" fmla="*/ 7375 h 7705"/>
                                <a:gd name="csX1" fmla="*/ 5333 w 8127"/>
                                <a:gd name="csY1" fmla="*/ 6740 h 7705"/>
                                <a:gd name="csX2" fmla="*/ 0 w 8127"/>
                                <a:gd name="csY2" fmla="*/ 395 h 7705"/>
                                <a:gd name="csX3" fmla="*/ 1524 w 8127"/>
                                <a:gd name="csY3" fmla="*/ 395 h 7705"/>
                                <a:gd name="csX4" fmla="*/ 3175 w 8127"/>
                                <a:gd name="csY4" fmla="*/ 1283 h 7705"/>
                                <a:gd name="csX5" fmla="*/ 8127 w 8127"/>
                                <a:gd name="csY5" fmla="*/ 7502 h 7705"/>
                              </a:gdLst>
                              <a:ahLst/>
                              <a:cxnLst>
                                <a:cxn ang="0">
                                  <a:pos x="csX0" y="csY0"/>
                                </a:cxn>
                                <a:cxn ang="0">
                                  <a:pos x="csX1" y="csY1"/>
                                </a:cxn>
                                <a:cxn ang="0">
                                  <a:pos x="csX2" y="csY2"/>
                                </a:cxn>
                                <a:cxn ang="0">
                                  <a:pos x="csX3" y="csY3"/>
                                </a:cxn>
                                <a:cxn ang="0">
                                  <a:pos x="csX4" y="csY4"/>
                                </a:cxn>
                                <a:cxn ang="0">
                                  <a:pos x="csX5" y="csY5"/>
                                </a:cxn>
                              </a:cxnLst>
                              <a:rect l="l" t="t" r="r" b="b"/>
                              <a:pathLst>
                                <a:path w="8127" h="7705">
                                  <a:moveTo>
                                    <a:pt x="8127" y="7375"/>
                                  </a:moveTo>
                                  <a:cubicBezTo>
                                    <a:pt x="7365" y="8263"/>
                                    <a:pt x="6095" y="7121"/>
                                    <a:pt x="5333" y="6740"/>
                                  </a:cubicBezTo>
                                  <a:cubicBezTo>
                                    <a:pt x="2667" y="5218"/>
                                    <a:pt x="2667" y="2172"/>
                                    <a:pt x="0" y="395"/>
                                  </a:cubicBezTo>
                                  <a:cubicBezTo>
                                    <a:pt x="254" y="-494"/>
                                    <a:pt x="1016" y="395"/>
                                    <a:pt x="1524" y="395"/>
                                  </a:cubicBezTo>
                                  <a:cubicBezTo>
                                    <a:pt x="2031" y="649"/>
                                    <a:pt x="2667" y="1029"/>
                                    <a:pt x="3175" y="1283"/>
                                  </a:cubicBezTo>
                                  <a:cubicBezTo>
                                    <a:pt x="5841" y="2806"/>
                                    <a:pt x="6349" y="5218"/>
                                    <a:pt x="8127" y="7502"/>
                                  </a:cubicBezTo>
                                </a:path>
                              </a:pathLst>
                            </a:custGeom>
                            <a:solidFill>
                              <a:srgbClr val="000000"/>
                            </a:solidFill>
                            <a:ln w="12688" cap="flat">
                              <a:noFill/>
                              <a:prstDash val="solid"/>
                              <a:miter/>
                            </a:ln>
                          </wps:spPr>
                          <wps:bodyPr/>
                        </wps:wsp>
                        <wps:wsp>
                          <wps:cNvPr id="90779238" name="Freeform: Shape 90779238"/>
                          <wps:cNvSpPr/>
                          <wps:spPr>
                            <a:xfrm>
                              <a:off x="5507068" y="187437"/>
                              <a:ext cx="249847" cy="87321"/>
                            </a:xfrm>
                            <a:custGeom>
                              <a:avLst/>
                              <a:gdLst>
                                <a:gd name="csX0" fmla="*/ 127185 w 249847"/>
                                <a:gd name="csY0" fmla="*/ 61177 h 87321"/>
                                <a:gd name="csX1" fmla="*/ 126296 w 249847"/>
                                <a:gd name="csY1" fmla="*/ 63842 h 87321"/>
                                <a:gd name="csX2" fmla="*/ 126042 w 249847"/>
                                <a:gd name="csY2" fmla="*/ 63842 h 87321"/>
                                <a:gd name="csX3" fmla="*/ 125407 w 249847"/>
                                <a:gd name="csY3" fmla="*/ 60923 h 87321"/>
                                <a:gd name="csX4" fmla="*/ 124264 w 249847"/>
                                <a:gd name="csY4" fmla="*/ 57877 h 87321"/>
                                <a:gd name="csX5" fmla="*/ 125407 w 249847"/>
                                <a:gd name="csY5" fmla="*/ 55212 h 87321"/>
                                <a:gd name="csX6" fmla="*/ 127693 w 249847"/>
                                <a:gd name="csY6" fmla="*/ 57624 h 87321"/>
                                <a:gd name="csX7" fmla="*/ 127185 w 249847"/>
                                <a:gd name="csY7" fmla="*/ 61177 h 87321"/>
                                <a:gd name="csX8" fmla="*/ 249475 w 249847"/>
                                <a:gd name="csY8" fmla="*/ 32495 h 87321"/>
                                <a:gd name="csX9" fmla="*/ 243760 w 249847"/>
                                <a:gd name="csY9" fmla="*/ 29322 h 87321"/>
                                <a:gd name="csX10" fmla="*/ 239443 w 249847"/>
                                <a:gd name="csY10" fmla="*/ 32495 h 87321"/>
                                <a:gd name="csX11" fmla="*/ 240840 w 249847"/>
                                <a:gd name="csY11" fmla="*/ 36810 h 87321"/>
                                <a:gd name="csX12" fmla="*/ 242363 w 249847"/>
                                <a:gd name="csY12" fmla="*/ 36429 h 87321"/>
                                <a:gd name="csX13" fmla="*/ 241474 w 249847"/>
                                <a:gd name="csY13" fmla="*/ 34652 h 87321"/>
                                <a:gd name="csX14" fmla="*/ 242363 w 249847"/>
                                <a:gd name="csY14" fmla="*/ 31987 h 87321"/>
                                <a:gd name="csX15" fmla="*/ 245411 w 249847"/>
                                <a:gd name="csY15" fmla="*/ 31606 h 87321"/>
                                <a:gd name="csX16" fmla="*/ 247697 w 249847"/>
                                <a:gd name="csY16" fmla="*/ 33891 h 87321"/>
                                <a:gd name="csX17" fmla="*/ 247697 w 249847"/>
                                <a:gd name="csY17" fmla="*/ 37952 h 87321"/>
                                <a:gd name="csX18" fmla="*/ 242871 w 249847"/>
                                <a:gd name="csY18" fmla="*/ 41886 h 87321"/>
                                <a:gd name="csX19" fmla="*/ 166424 w 249847"/>
                                <a:gd name="csY19" fmla="*/ 42521 h 87321"/>
                                <a:gd name="csX20" fmla="*/ 141789 w 249847"/>
                                <a:gd name="csY20" fmla="*/ 45313 h 87321"/>
                                <a:gd name="csX21" fmla="*/ 136074 w 249847"/>
                                <a:gd name="csY21" fmla="*/ 53562 h 87321"/>
                                <a:gd name="csX22" fmla="*/ 130106 w 249847"/>
                                <a:gd name="csY22" fmla="*/ 59654 h 87321"/>
                                <a:gd name="csX23" fmla="*/ 129852 w 249847"/>
                                <a:gd name="csY23" fmla="*/ 59400 h 87321"/>
                                <a:gd name="csX24" fmla="*/ 131503 w 249847"/>
                                <a:gd name="csY24" fmla="*/ 54070 h 87321"/>
                                <a:gd name="csX25" fmla="*/ 133534 w 249847"/>
                                <a:gd name="csY25" fmla="*/ 48740 h 87321"/>
                                <a:gd name="csX26" fmla="*/ 143820 w 249847"/>
                                <a:gd name="csY26" fmla="*/ 35921 h 87321"/>
                                <a:gd name="csX27" fmla="*/ 152075 w 249847"/>
                                <a:gd name="csY27" fmla="*/ 33891 h 87321"/>
                                <a:gd name="csX28" fmla="*/ 162742 w 249847"/>
                                <a:gd name="csY28" fmla="*/ 35414 h 87321"/>
                                <a:gd name="csX29" fmla="*/ 162996 w 249847"/>
                                <a:gd name="csY29" fmla="*/ 34906 h 87321"/>
                                <a:gd name="csX30" fmla="*/ 158932 w 249847"/>
                                <a:gd name="csY30" fmla="*/ 32495 h 87321"/>
                                <a:gd name="csX31" fmla="*/ 149662 w 249847"/>
                                <a:gd name="csY31" fmla="*/ 32749 h 87321"/>
                                <a:gd name="csX32" fmla="*/ 149408 w 249847"/>
                                <a:gd name="csY32" fmla="*/ 32241 h 87321"/>
                                <a:gd name="csX33" fmla="*/ 158932 w 249847"/>
                                <a:gd name="csY33" fmla="*/ 27164 h 87321"/>
                                <a:gd name="csX34" fmla="*/ 167313 w 249847"/>
                                <a:gd name="csY34" fmla="*/ 23865 h 87321"/>
                                <a:gd name="csX35" fmla="*/ 170615 w 249847"/>
                                <a:gd name="csY35" fmla="*/ 23611 h 87321"/>
                                <a:gd name="csX36" fmla="*/ 174678 w 249847"/>
                                <a:gd name="csY36" fmla="*/ 22596 h 87321"/>
                                <a:gd name="csX37" fmla="*/ 175314 w 249847"/>
                                <a:gd name="csY37" fmla="*/ 22849 h 87321"/>
                                <a:gd name="csX38" fmla="*/ 187123 w 249847"/>
                                <a:gd name="csY38" fmla="*/ 22723 h 87321"/>
                                <a:gd name="csX39" fmla="*/ 187631 w 249847"/>
                                <a:gd name="csY39" fmla="*/ 23230 h 87321"/>
                                <a:gd name="csX40" fmla="*/ 191314 w 249847"/>
                                <a:gd name="csY40" fmla="*/ 24119 h 87321"/>
                                <a:gd name="csX41" fmla="*/ 194743 w 249847"/>
                                <a:gd name="csY41" fmla="*/ 26022 h 87321"/>
                                <a:gd name="csX42" fmla="*/ 193473 w 249847"/>
                                <a:gd name="csY42" fmla="*/ 23738 h 87321"/>
                                <a:gd name="csX43" fmla="*/ 198552 w 249847"/>
                                <a:gd name="csY43" fmla="*/ 24499 h 87321"/>
                                <a:gd name="csX44" fmla="*/ 197790 w 249847"/>
                                <a:gd name="csY44" fmla="*/ 25388 h 87321"/>
                                <a:gd name="csX45" fmla="*/ 198679 w 249847"/>
                                <a:gd name="csY45" fmla="*/ 27164 h 87321"/>
                                <a:gd name="csX46" fmla="*/ 199949 w 249847"/>
                                <a:gd name="csY46" fmla="*/ 26784 h 87321"/>
                                <a:gd name="csX47" fmla="*/ 200203 w 249847"/>
                                <a:gd name="csY47" fmla="*/ 24753 h 87321"/>
                                <a:gd name="csX48" fmla="*/ 216585 w 249847"/>
                                <a:gd name="csY48" fmla="*/ 29449 h 87321"/>
                                <a:gd name="csX49" fmla="*/ 221029 w 249847"/>
                                <a:gd name="csY49" fmla="*/ 30972 h 87321"/>
                                <a:gd name="csX50" fmla="*/ 215188 w 249847"/>
                                <a:gd name="csY50" fmla="*/ 27926 h 87321"/>
                                <a:gd name="csX51" fmla="*/ 210997 w 249847"/>
                                <a:gd name="csY51" fmla="*/ 26022 h 87321"/>
                                <a:gd name="csX52" fmla="*/ 212013 w 249847"/>
                                <a:gd name="csY52" fmla="*/ 25515 h 87321"/>
                                <a:gd name="csX53" fmla="*/ 218743 w 249847"/>
                                <a:gd name="csY53" fmla="*/ 21200 h 87321"/>
                                <a:gd name="csX54" fmla="*/ 219632 w 249847"/>
                                <a:gd name="csY54" fmla="*/ 20311 h 87321"/>
                                <a:gd name="csX55" fmla="*/ 216839 w 249847"/>
                                <a:gd name="csY55" fmla="*/ 20438 h 87321"/>
                                <a:gd name="csX56" fmla="*/ 208965 w 249847"/>
                                <a:gd name="csY56" fmla="*/ 25515 h 87321"/>
                                <a:gd name="csX57" fmla="*/ 197156 w 249847"/>
                                <a:gd name="csY57" fmla="*/ 22596 h 87321"/>
                                <a:gd name="csX58" fmla="*/ 191441 w 249847"/>
                                <a:gd name="csY58" fmla="*/ 21326 h 87321"/>
                                <a:gd name="csX59" fmla="*/ 187123 w 249847"/>
                                <a:gd name="csY59" fmla="*/ 20946 h 87321"/>
                                <a:gd name="csX60" fmla="*/ 179250 w 249847"/>
                                <a:gd name="csY60" fmla="*/ 20946 h 87321"/>
                                <a:gd name="csX61" fmla="*/ 178996 w 249847"/>
                                <a:gd name="csY61" fmla="*/ 20438 h 87321"/>
                                <a:gd name="csX62" fmla="*/ 186870 w 249847"/>
                                <a:gd name="csY62" fmla="*/ 17392 h 87321"/>
                                <a:gd name="csX63" fmla="*/ 207442 w 249847"/>
                                <a:gd name="csY63" fmla="*/ 8001 h 87321"/>
                                <a:gd name="csX64" fmla="*/ 213283 w 249847"/>
                                <a:gd name="csY64" fmla="*/ 1655 h 87321"/>
                                <a:gd name="csX65" fmla="*/ 212394 w 249847"/>
                                <a:gd name="csY65" fmla="*/ 132 h 87321"/>
                                <a:gd name="csX66" fmla="*/ 210870 w 249847"/>
                                <a:gd name="csY66" fmla="*/ 386 h 87321"/>
                                <a:gd name="csX67" fmla="*/ 210870 w 249847"/>
                                <a:gd name="csY67" fmla="*/ 2797 h 87321"/>
                                <a:gd name="csX68" fmla="*/ 207314 w 249847"/>
                                <a:gd name="csY68" fmla="*/ 5843 h 87321"/>
                                <a:gd name="csX69" fmla="*/ 186108 w 249847"/>
                                <a:gd name="csY69" fmla="*/ 15362 h 87321"/>
                                <a:gd name="csX70" fmla="*/ 176710 w 249847"/>
                                <a:gd name="csY70" fmla="*/ 18788 h 87321"/>
                                <a:gd name="csX71" fmla="*/ 172266 w 249847"/>
                                <a:gd name="csY71" fmla="*/ 19423 h 87321"/>
                                <a:gd name="csX72" fmla="*/ 170361 w 249847"/>
                                <a:gd name="csY72" fmla="*/ 21200 h 87321"/>
                                <a:gd name="csX73" fmla="*/ 166805 w 249847"/>
                                <a:gd name="csY73" fmla="*/ 22215 h 87321"/>
                                <a:gd name="csX74" fmla="*/ 138487 w 249847"/>
                                <a:gd name="csY74" fmla="*/ 38079 h 87321"/>
                                <a:gd name="csX75" fmla="*/ 139249 w 249847"/>
                                <a:gd name="csY75" fmla="*/ 34779 h 87321"/>
                                <a:gd name="csX76" fmla="*/ 138360 w 249847"/>
                                <a:gd name="csY76" fmla="*/ 31353 h 87321"/>
                                <a:gd name="csX77" fmla="*/ 137852 w 249847"/>
                                <a:gd name="csY77" fmla="*/ 29195 h 87321"/>
                                <a:gd name="csX78" fmla="*/ 136709 w 249847"/>
                                <a:gd name="csY78" fmla="*/ 29957 h 87321"/>
                                <a:gd name="csX79" fmla="*/ 136074 w 249847"/>
                                <a:gd name="csY79" fmla="*/ 36556 h 87321"/>
                                <a:gd name="csX80" fmla="*/ 136328 w 249847"/>
                                <a:gd name="csY80" fmla="*/ 40744 h 87321"/>
                                <a:gd name="csX81" fmla="*/ 128074 w 249847"/>
                                <a:gd name="csY81" fmla="*/ 55720 h 87321"/>
                                <a:gd name="csX82" fmla="*/ 126296 w 249847"/>
                                <a:gd name="csY82" fmla="*/ 53816 h 87321"/>
                                <a:gd name="csX83" fmla="*/ 131757 w 249847"/>
                                <a:gd name="csY83" fmla="*/ 42521 h 87321"/>
                                <a:gd name="csX84" fmla="*/ 132392 w 249847"/>
                                <a:gd name="csY84" fmla="*/ 40617 h 87321"/>
                                <a:gd name="csX85" fmla="*/ 132392 w 249847"/>
                                <a:gd name="csY85" fmla="*/ 37191 h 87321"/>
                                <a:gd name="csX86" fmla="*/ 131883 w 249847"/>
                                <a:gd name="csY86" fmla="*/ 32876 h 87321"/>
                                <a:gd name="csX87" fmla="*/ 130487 w 249847"/>
                                <a:gd name="csY87" fmla="*/ 33637 h 87321"/>
                                <a:gd name="csX88" fmla="*/ 128455 w 249847"/>
                                <a:gd name="csY88" fmla="*/ 48613 h 87321"/>
                                <a:gd name="csX89" fmla="*/ 128455 w 249847"/>
                                <a:gd name="csY89" fmla="*/ 48993 h 87321"/>
                                <a:gd name="csX90" fmla="*/ 125407 w 249847"/>
                                <a:gd name="csY90" fmla="*/ 52674 h 87321"/>
                                <a:gd name="csX91" fmla="*/ 121852 w 249847"/>
                                <a:gd name="csY91" fmla="*/ 48232 h 87321"/>
                                <a:gd name="csX92" fmla="*/ 121216 w 249847"/>
                                <a:gd name="csY92" fmla="*/ 40998 h 87321"/>
                                <a:gd name="csX93" fmla="*/ 120455 w 249847"/>
                                <a:gd name="csY93" fmla="*/ 34779 h 87321"/>
                                <a:gd name="csX94" fmla="*/ 119693 w 249847"/>
                                <a:gd name="csY94" fmla="*/ 34272 h 87321"/>
                                <a:gd name="csX95" fmla="*/ 118550 w 249847"/>
                                <a:gd name="csY95" fmla="*/ 43282 h 87321"/>
                                <a:gd name="csX96" fmla="*/ 120582 w 249847"/>
                                <a:gd name="csY96" fmla="*/ 47724 h 87321"/>
                                <a:gd name="csX97" fmla="*/ 123883 w 249847"/>
                                <a:gd name="csY97" fmla="*/ 53435 h 87321"/>
                                <a:gd name="csX98" fmla="*/ 122995 w 249847"/>
                                <a:gd name="csY98" fmla="*/ 54705 h 87321"/>
                                <a:gd name="csX99" fmla="*/ 121470 w 249847"/>
                                <a:gd name="csY99" fmla="*/ 52420 h 87321"/>
                                <a:gd name="csX100" fmla="*/ 111692 w 249847"/>
                                <a:gd name="csY100" fmla="*/ 38206 h 87321"/>
                                <a:gd name="csX101" fmla="*/ 111184 w 249847"/>
                                <a:gd name="csY101" fmla="*/ 36175 h 87321"/>
                                <a:gd name="csX102" fmla="*/ 112200 w 249847"/>
                                <a:gd name="csY102" fmla="*/ 30337 h 87321"/>
                                <a:gd name="csX103" fmla="*/ 111692 w 249847"/>
                                <a:gd name="csY103" fmla="*/ 29068 h 87321"/>
                                <a:gd name="csX104" fmla="*/ 110550 w 249847"/>
                                <a:gd name="csY104" fmla="*/ 28180 h 87321"/>
                                <a:gd name="csX105" fmla="*/ 109661 w 249847"/>
                                <a:gd name="csY105" fmla="*/ 36175 h 87321"/>
                                <a:gd name="csX106" fmla="*/ 109661 w 249847"/>
                                <a:gd name="csY106" fmla="*/ 36175 h 87321"/>
                                <a:gd name="csX107" fmla="*/ 84009 w 249847"/>
                                <a:gd name="csY107" fmla="*/ 20819 h 87321"/>
                                <a:gd name="csX108" fmla="*/ 83247 w 249847"/>
                                <a:gd name="csY108" fmla="*/ 22723 h 87321"/>
                                <a:gd name="csX109" fmla="*/ 91501 w 249847"/>
                                <a:gd name="csY109" fmla="*/ 26911 h 87321"/>
                                <a:gd name="csX110" fmla="*/ 99247 w 249847"/>
                                <a:gd name="csY110" fmla="*/ 30972 h 87321"/>
                                <a:gd name="csX111" fmla="*/ 121344 w 249847"/>
                                <a:gd name="csY111" fmla="*/ 57116 h 87321"/>
                                <a:gd name="csX112" fmla="*/ 121597 w 249847"/>
                                <a:gd name="csY112" fmla="*/ 59781 h 87321"/>
                                <a:gd name="csX113" fmla="*/ 115756 w 249847"/>
                                <a:gd name="csY113" fmla="*/ 53943 h 87321"/>
                                <a:gd name="csX114" fmla="*/ 109915 w 249847"/>
                                <a:gd name="csY114" fmla="*/ 45313 h 87321"/>
                                <a:gd name="csX115" fmla="*/ 104327 w 249847"/>
                                <a:gd name="csY115" fmla="*/ 42902 h 87321"/>
                                <a:gd name="csX116" fmla="*/ 76390 w 249847"/>
                                <a:gd name="csY116" fmla="*/ 42902 h 87321"/>
                                <a:gd name="csX117" fmla="*/ 10229 w 249847"/>
                                <a:gd name="csY117" fmla="*/ 43029 h 87321"/>
                                <a:gd name="csX118" fmla="*/ 2356 w 249847"/>
                                <a:gd name="csY118" fmla="*/ 38333 h 87321"/>
                                <a:gd name="csX119" fmla="*/ 2356 w 249847"/>
                                <a:gd name="csY119" fmla="*/ 34145 h 87321"/>
                                <a:gd name="csX120" fmla="*/ 6292 w 249847"/>
                                <a:gd name="csY120" fmla="*/ 31987 h 87321"/>
                                <a:gd name="csX121" fmla="*/ 8959 w 249847"/>
                                <a:gd name="csY121" fmla="*/ 34145 h 87321"/>
                                <a:gd name="csX122" fmla="*/ 7689 w 249847"/>
                                <a:gd name="csY122" fmla="*/ 36937 h 87321"/>
                                <a:gd name="csX123" fmla="*/ 8578 w 249847"/>
                                <a:gd name="csY123" fmla="*/ 37571 h 87321"/>
                                <a:gd name="csX124" fmla="*/ 10610 w 249847"/>
                                <a:gd name="csY124" fmla="*/ 35160 h 87321"/>
                                <a:gd name="csX125" fmla="*/ 10356 w 249847"/>
                                <a:gd name="csY125" fmla="*/ 33510 h 87321"/>
                                <a:gd name="csX126" fmla="*/ 6800 w 249847"/>
                                <a:gd name="csY126" fmla="*/ 30337 h 87321"/>
                                <a:gd name="csX127" fmla="*/ 1594 w 249847"/>
                                <a:gd name="csY127" fmla="*/ 32114 h 87321"/>
                                <a:gd name="csX128" fmla="*/ 324 w 249847"/>
                                <a:gd name="csY128" fmla="*/ 38587 h 87321"/>
                                <a:gd name="csX129" fmla="*/ 8578 w 249847"/>
                                <a:gd name="csY129" fmla="*/ 44805 h 87321"/>
                                <a:gd name="csX130" fmla="*/ 83374 w 249847"/>
                                <a:gd name="csY130" fmla="*/ 45059 h 87321"/>
                                <a:gd name="csX131" fmla="*/ 106359 w 249847"/>
                                <a:gd name="csY131" fmla="*/ 45694 h 87321"/>
                                <a:gd name="csX132" fmla="*/ 112581 w 249847"/>
                                <a:gd name="csY132" fmla="*/ 51532 h 87321"/>
                                <a:gd name="csX133" fmla="*/ 112073 w 249847"/>
                                <a:gd name="csY133" fmla="*/ 51532 h 87321"/>
                                <a:gd name="csX134" fmla="*/ 90231 w 249847"/>
                                <a:gd name="csY134" fmla="*/ 47090 h 87321"/>
                                <a:gd name="csX135" fmla="*/ 81596 w 249847"/>
                                <a:gd name="csY135" fmla="*/ 48867 h 87321"/>
                                <a:gd name="csX136" fmla="*/ 77787 w 249847"/>
                                <a:gd name="csY136" fmla="*/ 47597 h 87321"/>
                                <a:gd name="csX137" fmla="*/ 66612 w 249847"/>
                                <a:gd name="csY137" fmla="*/ 46201 h 87321"/>
                                <a:gd name="csX138" fmla="*/ 66612 w 249847"/>
                                <a:gd name="csY138" fmla="*/ 46709 h 87321"/>
                                <a:gd name="csX139" fmla="*/ 76009 w 249847"/>
                                <a:gd name="csY139" fmla="*/ 50009 h 87321"/>
                                <a:gd name="csX140" fmla="*/ 78041 w 249847"/>
                                <a:gd name="csY140" fmla="*/ 50009 h 87321"/>
                                <a:gd name="csX141" fmla="*/ 67374 w 249847"/>
                                <a:gd name="csY141" fmla="*/ 54831 h 87321"/>
                                <a:gd name="csX142" fmla="*/ 64707 w 249847"/>
                                <a:gd name="csY142" fmla="*/ 52928 h 87321"/>
                                <a:gd name="csX143" fmla="*/ 58611 w 249847"/>
                                <a:gd name="csY143" fmla="*/ 51912 h 87321"/>
                                <a:gd name="csX144" fmla="*/ 56833 w 249847"/>
                                <a:gd name="csY144" fmla="*/ 51912 h 87321"/>
                                <a:gd name="csX145" fmla="*/ 60135 w 249847"/>
                                <a:gd name="csY145" fmla="*/ 54451 h 87321"/>
                                <a:gd name="csX146" fmla="*/ 66104 w 249847"/>
                                <a:gd name="csY146" fmla="*/ 55593 h 87321"/>
                                <a:gd name="csX147" fmla="*/ 64453 w 249847"/>
                                <a:gd name="csY147" fmla="*/ 56735 h 87321"/>
                                <a:gd name="csX148" fmla="*/ 53786 w 249847"/>
                                <a:gd name="csY148" fmla="*/ 61177 h 87321"/>
                                <a:gd name="csX149" fmla="*/ 42357 w 249847"/>
                                <a:gd name="csY149" fmla="*/ 57497 h 87321"/>
                                <a:gd name="csX150" fmla="*/ 34610 w 249847"/>
                                <a:gd name="csY150" fmla="*/ 53055 h 87321"/>
                                <a:gd name="csX151" fmla="*/ 34103 w 249847"/>
                                <a:gd name="csY151" fmla="*/ 53562 h 87321"/>
                                <a:gd name="csX152" fmla="*/ 38801 w 249847"/>
                                <a:gd name="csY152" fmla="*/ 57750 h 87321"/>
                                <a:gd name="csX153" fmla="*/ 42992 w 249847"/>
                                <a:gd name="csY153" fmla="*/ 59273 h 87321"/>
                                <a:gd name="csX154" fmla="*/ 47944 w 249847"/>
                                <a:gd name="csY154" fmla="*/ 61431 h 87321"/>
                                <a:gd name="csX155" fmla="*/ 52008 w 249847"/>
                                <a:gd name="csY155" fmla="*/ 62573 h 87321"/>
                                <a:gd name="csX156" fmla="*/ 51500 w 249847"/>
                                <a:gd name="csY156" fmla="*/ 62827 h 87321"/>
                                <a:gd name="csX157" fmla="*/ 28642 w 249847"/>
                                <a:gd name="csY157" fmla="*/ 65111 h 87321"/>
                                <a:gd name="csX158" fmla="*/ 21785 w 249847"/>
                                <a:gd name="csY158" fmla="*/ 64350 h 87321"/>
                                <a:gd name="csX159" fmla="*/ 23690 w 249847"/>
                                <a:gd name="csY159" fmla="*/ 65492 h 87321"/>
                                <a:gd name="csX160" fmla="*/ 21658 w 249847"/>
                                <a:gd name="csY160" fmla="*/ 66127 h 87321"/>
                                <a:gd name="csX161" fmla="*/ 18737 w 249847"/>
                                <a:gd name="csY161" fmla="*/ 66888 h 87321"/>
                                <a:gd name="csX162" fmla="*/ 15435 w 249847"/>
                                <a:gd name="csY162" fmla="*/ 67650 h 87321"/>
                                <a:gd name="csX163" fmla="*/ 10991 w 249847"/>
                                <a:gd name="csY163" fmla="*/ 71203 h 87321"/>
                                <a:gd name="csX164" fmla="*/ 11245 w 249847"/>
                                <a:gd name="csY164" fmla="*/ 71965 h 87321"/>
                                <a:gd name="csX165" fmla="*/ 16070 w 249847"/>
                                <a:gd name="csY165" fmla="*/ 71203 h 87321"/>
                                <a:gd name="csX166" fmla="*/ 22039 w 249847"/>
                                <a:gd name="csY166" fmla="*/ 67015 h 87321"/>
                                <a:gd name="csX167" fmla="*/ 29912 w 249847"/>
                                <a:gd name="csY167" fmla="*/ 66127 h 87321"/>
                                <a:gd name="csX168" fmla="*/ 30166 w 249847"/>
                                <a:gd name="csY168" fmla="*/ 68157 h 87321"/>
                                <a:gd name="csX169" fmla="*/ 32198 w 249847"/>
                                <a:gd name="csY169" fmla="*/ 69046 h 87321"/>
                                <a:gd name="csX170" fmla="*/ 32706 w 249847"/>
                                <a:gd name="csY170" fmla="*/ 68665 h 87321"/>
                                <a:gd name="csX171" fmla="*/ 32706 w 249847"/>
                                <a:gd name="csY171" fmla="*/ 66761 h 87321"/>
                                <a:gd name="csX172" fmla="*/ 36388 w 249847"/>
                                <a:gd name="csY172" fmla="*/ 66381 h 87321"/>
                                <a:gd name="csX173" fmla="*/ 45024 w 249847"/>
                                <a:gd name="csY173" fmla="*/ 65619 h 87321"/>
                                <a:gd name="csX174" fmla="*/ 46547 w 249847"/>
                                <a:gd name="csY174" fmla="*/ 65619 h 87321"/>
                                <a:gd name="csX175" fmla="*/ 45785 w 249847"/>
                                <a:gd name="csY175" fmla="*/ 67142 h 87321"/>
                                <a:gd name="csX176" fmla="*/ 47309 w 249847"/>
                                <a:gd name="csY176" fmla="*/ 68284 h 87321"/>
                                <a:gd name="csX177" fmla="*/ 48452 w 249847"/>
                                <a:gd name="csY177" fmla="*/ 66381 h 87321"/>
                                <a:gd name="csX178" fmla="*/ 47309 w 249847"/>
                                <a:gd name="csY178" fmla="*/ 65492 h 87321"/>
                                <a:gd name="csX179" fmla="*/ 52389 w 249847"/>
                                <a:gd name="csY179" fmla="*/ 63715 h 87321"/>
                                <a:gd name="csX180" fmla="*/ 55691 w 249847"/>
                                <a:gd name="csY180" fmla="*/ 62573 h 87321"/>
                                <a:gd name="csX181" fmla="*/ 58484 w 249847"/>
                                <a:gd name="csY181" fmla="*/ 61939 h 87321"/>
                                <a:gd name="csX182" fmla="*/ 56833 w 249847"/>
                                <a:gd name="csY182" fmla="*/ 65619 h 87321"/>
                                <a:gd name="csX183" fmla="*/ 56833 w 249847"/>
                                <a:gd name="csY183" fmla="*/ 79072 h 87321"/>
                                <a:gd name="csX184" fmla="*/ 57341 w 249847"/>
                                <a:gd name="csY184" fmla="*/ 78945 h 87321"/>
                                <a:gd name="csX185" fmla="*/ 57976 w 249847"/>
                                <a:gd name="csY185" fmla="*/ 66254 h 87321"/>
                                <a:gd name="csX186" fmla="*/ 70675 w 249847"/>
                                <a:gd name="csY186" fmla="*/ 55212 h 87321"/>
                                <a:gd name="csX187" fmla="*/ 70929 w 249847"/>
                                <a:gd name="csY187" fmla="*/ 55466 h 87321"/>
                                <a:gd name="csX188" fmla="*/ 68008 w 249847"/>
                                <a:gd name="csY188" fmla="*/ 66254 h 87321"/>
                                <a:gd name="csX189" fmla="*/ 68008 w 249847"/>
                                <a:gd name="csY189" fmla="*/ 68157 h 87321"/>
                                <a:gd name="csX190" fmla="*/ 70802 w 249847"/>
                                <a:gd name="csY190" fmla="*/ 64604 h 87321"/>
                                <a:gd name="csX191" fmla="*/ 72834 w 249847"/>
                                <a:gd name="csY191" fmla="*/ 54197 h 87321"/>
                                <a:gd name="csX192" fmla="*/ 92390 w 249847"/>
                                <a:gd name="csY192" fmla="*/ 48359 h 87321"/>
                                <a:gd name="csX193" fmla="*/ 93279 w 249847"/>
                                <a:gd name="csY193" fmla="*/ 48613 h 87321"/>
                                <a:gd name="csX194" fmla="*/ 88835 w 249847"/>
                                <a:gd name="csY194" fmla="*/ 54070 h 87321"/>
                                <a:gd name="csX195" fmla="*/ 87565 w 249847"/>
                                <a:gd name="csY195" fmla="*/ 67523 h 87321"/>
                                <a:gd name="csX196" fmla="*/ 85152 w 249847"/>
                                <a:gd name="csY196" fmla="*/ 73107 h 87321"/>
                                <a:gd name="csX197" fmla="*/ 84136 w 249847"/>
                                <a:gd name="csY197" fmla="*/ 75645 h 87321"/>
                                <a:gd name="csX198" fmla="*/ 85660 w 249847"/>
                                <a:gd name="csY198" fmla="*/ 75645 h 87321"/>
                                <a:gd name="csX199" fmla="*/ 88327 w 249847"/>
                                <a:gd name="csY199" fmla="*/ 70696 h 87321"/>
                                <a:gd name="csX200" fmla="*/ 89723 w 249847"/>
                                <a:gd name="csY200" fmla="*/ 72219 h 87321"/>
                                <a:gd name="csX201" fmla="*/ 89216 w 249847"/>
                                <a:gd name="csY201" fmla="*/ 69934 h 87321"/>
                                <a:gd name="csX202" fmla="*/ 92009 w 249847"/>
                                <a:gd name="csY202" fmla="*/ 71076 h 87321"/>
                                <a:gd name="csX203" fmla="*/ 96708 w 249847"/>
                                <a:gd name="csY203" fmla="*/ 72092 h 87321"/>
                                <a:gd name="csX204" fmla="*/ 97216 w 249847"/>
                                <a:gd name="csY204" fmla="*/ 71584 h 87321"/>
                                <a:gd name="csX205" fmla="*/ 89216 w 249847"/>
                                <a:gd name="csY205" fmla="*/ 68284 h 87321"/>
                                <a:gd name="csX206" fmla="*/ 87819 w 249847"/>
                                <a:gd name="csY206" fmla="*/ 59527 h 87321"/>
                                <a:gd name="csX207" fmla="*/ 89342 w 249847"/>
                                <a:gd name="csY207" fmla="*/ 54705 h 87321"/>
                                <a:gd name="csX208" fmla="*/ 91501 w 249847"/>
                                <a:gd name="csY208" fmla="*/ 51786 h 87321"/>
                                <a:gd name="csX209" fmla="*/ 96327 w 249847"/>
                                <a:gd name="csY209" fmla="*/ 49120 h 87321"/>
                                <a:gd name="csX210" fmla="*/ 96581 w 249847"/>
                                <a:gd name="csY210" fmla="*/ 49120 h 87321"/>
                                <a:gd name="csX211" fmla="*/ 96581 w 249847"/>
                                <a:gd name="csY211" fmla="*/ 49374 h 87321"/>
                                <a:gd name="csX212" fmla="*/ 93025 w 249847"/>
                                <a:gd name="csY212" fmla="*/ 55212 h 87321"/>
                                <a:gd name="csX213" fmla="*/ 92390 w 249847"/>
                                <a:gd name="csY213" fmla="*/ 61939 h 87321"/>
                                <a:gd name="csX214" fmla="*/ 93660 w 249847"/>
                                <a:gd name="csY214" fmla="*/ 65238 h 87321"/>
                                <a:gd name="csX215" fmla="*/ 95311 w 249847"/>
                                <a:gd name="csY215" fmla="*/ 60543 h 87321"/>
                                <a:gd name="csX216" fmla="*/ 95057 w 249847"/>
                                <a:gd name="csY216" fmla="*/ 53055 h 87321"/>
                                <a:gd name="csX217" fmla="*/ 99247 w 249847"/>
                                <a:gd name="csY217" fmla="*/ 49628 h 87321"/>
                                <a:gd name="csX218" fmla="*/ 110803 w 249847"/>
                                <a:gd name="csY218" fmla="*/ 53055 h 87321"/>
                                <a:gd name="csX219" fmla="*/ 113089 w 249847"/>
                                <a:gd name="csY219" fmla="*/ 55212 h 87321"/>
                                <a:gd name="csX220" fmla="*/ 110296 w 249847"/>
                                <a:gd name="csY220" fmla="*/ 60416 h 87321"/>
                                <a:gd name="csX221" fmla="*/ 103311 w 249847"/>
                                <a:gd name="csY221" fmla="*/ 60416 h 87321"/>
                                <a:gd name="csX222" fmla="*/ 102041 w 249847"/>
                                <a:gd name="csY222" fmla="*/ 55720 h 87321"/>
                                <a:gd name="csX223" fmla="*/ 105470 w 249847"/>
                                <a:gd name="csY223" fmla="*/ 54451 h 87321"/>
                                <a:gd name="csX224" fmla="*/ 107883 w 249847"/>
                                <a:gd name="csY224" fmla="*/ 55212 h 87321"/>
                                <a:gd name="csX225" fmla="*/ 108137 w 249847"/>
                                <a:gd name="csY225" fmla="*/ 53943 h 87321"/>
                                <a:gd name="csX226" fmla="*/ 105851 w 249847"/>
                                <a:gd name="csY226" fmla="*/ 52166 h 87321"/>
                                <a:gd name="csX227" fmla="*/ 101660 w 249847"/>
                                <a:gd name="csY227" fmla="*/ 53055 h 87321"/>
                                <a:gd name="csX228" fmla="*/ 99883 w 249847"/>
                                <a:gd name="csY228" fmla="*/ 58512 h 87321"/>
                                <a:gd name="csX229" fmla="*/ 104708 w 249847"/>
                                <a:gd name="csY229" fmla="*/ 63462 h 87321"/>
                                <a:gd name="csX230" fmla="*/ 114232 w 249847"/>
                                <a:gd name="csY230" fmla="*/ 60162 h 87321"/>
                                <a:gd name="csX231" fmla="*/ 115883 w 249847"/>
                                <a:gd name="csY231" fmla="*/ 56862 h 87321"/>
                                <a:gd name="csX232" fmla="*/ 123756 w 249847"/>
                                <a:gd name="csY232" fmla="*/ 67142 h 87321"/>
                                <a:gd name="csX233" fmla="*/ 123756 w 249847"/>
                                <a:gd name="csY233" fmla="*/ 71076 h 87321"/>
                                <a:gd name="csX234" fmla="*/ 126423 w 249847"/>
                                <a:gd name="csY234" fmla="*/ 71330 h 87321"/>
                                <a:gd name="csX235" fmla="*/ 126677 w 249847"/>
                                <a:gd name="csY235" fmla="*/ 69426 h 87321"/>
                                <a:gd name="csX236" fmla="*/ 134550 w 249847"/>
                                <a:gd name="csY236" fmla="*/ 56735 h 87321"/>
                                <a:gd name="csX237" fmla="*/ 135820 w 249847"/>
                                <a:gd name="csY237" fmla="*/ 58258 h 87321"/>
                                <a:gd name="csX238" fmla="*/ 142550 w 249847"/>
                                <a:gd name="csY238" fmla="*/ 64096 h 87321"/>
                                <a:gd name="csX239" fmla="*/ 150805 w 249847"/>
                                <a:gd name="csY239" fmla="*/ 61431 h 87321"/>
                                <a:gd name="csX240" fmla="*/ 151313 w 249847"/>
                                <a:gd name="csY240" fmla="*/ 54958 h 87321"/>
                                <a:gd name="csX241" fmla="*/ 147122 w 249847"/>
                                <a:gd name="csY241" fmla="*/ 52928 h 87321"/>
                                <a:gd name="csX242" fmla="*/ 142931 w 249847"/>
                                <a:gd name="csY242" fmla="*/ 55847 h 87321"/>
                                <a:gd name="csX243" fmla="*/ 143439 w 249847"/>
                                <a:gd name="csY243" fmla="*/ 57497 h 87321"/>
                                <a:gd name="csX244" fmla="*/ 144582 w 249847"/>
                                <a:gd name="csY244" fmla="*/ 57116 h 87321"/>
                                <a:gd name="csX245" fmla="*/ 146614 w 249847"/>
                                <a:gd name="csY245" fmla="*/ 54831 h 87321"/>
                                <a:gd name="csX246" fmla="*/ 149027 w 249847"/>
                                <a:gd name="csY246" fmla="*/ 55339 h 87321"/>
                                <a:gd name="csX247" fmla="*/ 150170 w 249847"/>
                                <a:gd name="csY247" fmla="*/ 58385 h 87321"/>
                                <a:gd name="csX248" fmla="*/ 147630 w 249847"/>
                                <a:gd name="csY248" fmla="*/ 62065 h 87321"/>
                                <a:gd name="csX249" fmla="*/ 140265 w 249847"/>
                                <a:gd name="csY249" fmla="*/ 61304 h 87321"/>
                                <a:gd name="csX250" fmla="*/ 138106 w 249847"/>
                                <a:gd name="csY250" fmla="*/ 57877 h 87321"/>
                                <a:gd name="csX251" fmla="*/ 138106 w 249847"/>
                                <a:gd name="csY251" fmla="*/ 54324 h 87321"/>
                                <a:gd name="csX252" fmla="*/ 149154 w 249847"/>
                                <a:gd name="csY252" fmla="*/ 50390 h 87321"/>
                                <a:gd name="csX253" fmla="*/ 153217 w 249847"/>
                                <a:gd name="csY253" fmla="*/ 52928 h 87321"/>
                                <a:gd name="csX254" fmla="*/ 154868 w 249847"/>
                                <a:gd name="csY254" fmla="*/ 65746 h 87321"/>
                                <a:gd name="csX255" fmla="*/ 156138 w 249847"/>
                                <a:gd name="csY255" fmla="*/ 63588 h 87321"/>
                                <a:gd name="csX256" fmla="*/ 155123 w 249847"/>
                                <a:gd name="csY256" fmla="*/ 55085 h 87321"/>
                                <a:gd name="csX257" fmla="*/ 152202 w 249847"/>
                                <a:gd name="csY257" fmla="*/ 50516 h 87321"/>
                                <a:gd name="csX258" fmla="*/ 153091 w 249847"/>
                                <a:gd name="csY258" fmla="*/ 50390 h 87321"/>
                                <a:gd name="csX259" fmla="*/ 157789 w 249847"/>
                                <a:gd name="csY259" fmla="*/ 54451 h 87321"/>
                                <a:gd name="csX260" fmla="*/ 160837 w 249847"/>
                                <a:gd name="csY260" fmla="*/ 67142 h 87321"/>
                                <a:gd name="csX261" fmla="*/ 155884 w 249847"/>
                                <a:gd name="csY261" fmla="*/ 71457 h 87321"/>
                                <a:gd name="csX262" fmla="*/ 153853 w 249847"/>
                                <a:gd name="csY262" fmla="*/ 73995 h 87321"/>
                                <a:gd name="csX263" fmla="*/ 157027 w 249847"/>
                                <a:gd name="csY263" fmla="*/ 73615 h 87321"/>
                                <a:gd name="csX264" fmla="*/ 160329 w 249847"/>
                                <a:gd name="csY264" fmla="*/ 70315 h 87321"/>
                                <a:gd name="csX265" fmla="*/ 160456 w 249847"/>
                                <a:gd name="csY265" fmla="*/ 70822 h 87321"/>
                                <a:gd name="csX266" fmla="*/ 160837 w 249847"/>
                                <a:gd name="csY266" fmla="*/ 73107 h 87321"/>
                                <a:gd name="csX267" fmla="*/ 161599 w 249847"/>
                                <a:gd name="csY267" fmla="*/ 69173 h 87321"/>
                                <a:gd name="csX268" fmla="*/ 162996 w 249847"/>
                                <a:gd name="csY268" fmla="*/ 73107 h 87321"/>
                                <a:gd name="csX269" fmla="*/ 166679 w 249847"/>
                                <a:gd name="csY269" fmla="*/ 76660 h 87321"/>
                                <a:gd name="csX270" fmla="*/ 166424 w 249847"/>
                                <a:gd name="csY270" fmla="*/ 74630 h 87321"/>
                                <a:gd name="csX271" fmla="*/ 163504 w 249847"/>
                                <a:gd name="csY271" fmla="*/ 70315 h 87321"/>
                                <a:gd name="csX272" fmla="*/ 159948 w 249847"/>
                                <a:gd name="csY272" fmla="*/ 56608 h 87321"/>
                                <a:gd name="csX273" fmla="*/ 155757 w 249847"/>
                                <a:gd name="csY273" fmla="*/ 50897 h 87321"/>
                                <a:gd name="csX274" fmla="*/ 156011 w 249847"/>
                                <a:gd name="csY274" fmla="*/ 50516 h 87321"/>
                                <a:gd name="csX275" fmla="*/ 166424 w 249847"/>
                                <a:gd name="csY275" fmla="*/ 52420 h 87321"/>
                                <a:gd name="csX276" fmla="*/ 178869 w 249847"/>
                                <a:gd name="csY276" fmla="*/ 59527 h 87321"/>
                                <a:gd name="csX277" fmla="*/ 183314 w 249847"/>
                                <a:gd name="csY277" fmla="*/ 67903 h 87321"/>
                                <a:gd name="csX278" fmla="*/ 183568 w 249847"/>
                                <a:gd name="csY278" fmla="*/ 67903 h 87321"/>
                                <a:gd name="csX279" fmla="*/ 183568 w 249847"/>
                                <a:gd name="csY279" fmla="*/ 64858 h 87321"/>
                                <a:gd name="csX280" fmla="*/ 177980 w 249847"/>
                                <a:gd name="csY280" fmla="*/ 56735 h 87321"/>
                                <a:gd name="csX281" fmla="*/ 178234 w 249847"/>
                                <a:gd name="csY281" fmla="*/ 56481 h 87321"/>
                                <a:gd name="csX282" fmla="*/ 183822 w 249847"/>
                                <a:gd name="csY282" fmla="*/ 58258 h 87321"/>
                                <a:gd name="csX283" fmla="*/ 194997 w 249847"/>
                                <a:gd name="csY283" fmla="*/ 72219 h 87321"/>
                                <a:gd name="csX284" fmla="*/ 192203 w 249847"/>
                                <a:gd name="csY284" fmla="*/ 85417 h 87321"/>
                                <a:gd name="csX285" fmla="*/ 191568 w 249847"/>
                                <a:gd name="csY285" fmla="*/ 87321 h 87321"/>
                                <a:gd name="csX286" fmla="*/ 193092 w 249847"/>
                                <a:gd name="csY286" fmla="*/ 85037 h 87321"/>
                                <a:gd name="csX287" fmla="*/ 195632 w 249847"/>
                                <a:gd name="csY287" fmla="*/ 69426 h 87321"/>
                                <a:gd name="csX288" fmla="*/ 194870 w 249847"/>
                                <a:gd name="csY288" fmla="*/ 66634 h 87321"/>
                                <a:gd name="csX289" fmla="*/ 196139 w 249847"/>
                                <a:gd name="csY289" fmla="*/ 67269 h 87321"/>
                                <a:gd name="csX290" fmla="*/ 197537 w 249847"/>
                                <a:gd name="csY290" fmla="*/ 66381 h 87321"/>
                                <a:gd name="csX291" fmla="*/ 197537 w 249847"/>
                                <a:gd name="csY291" fmla="*/ 64984 h 87321"/>
                                <a:gd name="csX292" fmla="*/ 195378 w 249847"/>
                                <a:gd name="csY292" fmla="*/ 64477 h 87321"/>
                                <a:gd name="csX293" fmla="*/ 194489 w 249847"/>
                                <a:gd name="csY293" fmla="*/ 66127 h 87321"/>
                                <a:gd name="csX294" fmla="*/ 191695 w 249847"/>
                                <a:gd name="csY294" fmla="*/ 62065 h 87321"/>
                                <a:gd name="csX295" fmla="*/ 191695 w 249847"/>
                                <a:gd name="csY295" fmla="*/ 61812 h 87321"/>
                                <a:gd name="csX296" fmla="*/ 201981 w 249847"/>
                                <a:gd name="csY296" fmla="*/ 65619 h 87321"/>
                                <a:gd name="csX297" fmla="*/ 204648 w 249847"/>
                                <a:gd name="csY297" fmla="*/ 66507 h 87321"/>
                                <a:gd name="csX298" fmla="*/ 214172 w 249847"/>
                                <a:gd name="csY298" fmla="*/ 68919 h 87321"/>
                                <a:gd name="csX299" fmla="*/ 220648 w 249847"/>
                                <a:gd name="csY299" fmla="*/ 69173 h 87321"/>
                                <a:gd name="csX300" fmla="*/ 220648 w 249847"/>
                                <a:gd name="csY300" fmla="*/ 69173 h 87321"/>
                                <a:gd name="csX301" fmla="*/ 220648 w 249847"/>
                                <a:gd name="csY301" fmla="*/ 69173 h 87321"/>
                                <a:gd name="csX302" fmla="*/ 216966 w 249847"/>
                                <a:gd name="csY302" fmla="*/ 68284 h 87321"/>
                                <a:gd name="csX303" fmla="*/ 201854 w 249847"/>
                                <a:gd name="csY303" fmla="*/ 64477 h 87321"/>
                                <a:gd name="csX304" fmla="*/ 202489 w 249847"/>
                                <a:gd name="csY304" fmla="*/ 64350 h 87321"/>
                                <a:gd name="csX305" fmla="*/ 203759 w 249847"/>
                                <a:gd name="csY305" fmla="*/ 62446 h 87321"/>
                                <a:gd name="csX306" fmla="*/ 201981 w 249847"/>
                                <a:gd name="csY306" fmla="*/ 61558 h 87321"/>
                                <a:gd name="csX307" fmla="*/ 200838 w 249847"/>
                                <a:gd name="csY307" fmla="*/ 62827 h 87321"/>
                                <a:gd name="csX308" fmla="*/ 201981 w 249847"/>
                                <a:gd name="csY308" fmla="*/ 64350 h 87321"/>
                                <a:gd name="csX309" fmla="*/ 201346 w 249847"/>
                                <a:gd name="csY309" fmla="*/ 64350 h 87321"/>
                                <a:gd name="csX310" fmla="*/ 194362 w 249847"/>
                                <a:gd name="csY310" fmla="*/ 61177 h 87321"/>
                                <a:gd name="csX311" fmla="*/ 191949 w 249847"/>
                                <a:gd name="csY311" fmla="*/ 60162 h 87321"/>
                                <a:gd name="csX312" fmla="*/ 186615 w 249847"/>
                                <a:gd name="csY312" fmla="*/ 57750 h 87321"/>
                                <a:gd name="csX313" fmla="*/ 170996 w 249847"/>
                                <a:gd name="csY313" fmla="*/ 51912 h 87321"/>
                                <a:gd name="csX314" fmla="*/ 167694 w 249847"/>
                                <a:gd name="csY314" fmla="*/ 51024 h 87321"/>
                                <a:gd name="csX315" fmla="*/ 161980 w 249847"/>
                                <a:gd name="csY315" fmla="*/ 49501 h 87321"/>
                                <a:gd name="csX316" fmla="*/ 141027 w 249847"/>
                                <a:gd name="csY316" fmla="*/ 51278 h 87321"/>
                                <a:gd name="csX317" fmla="*/ 139122 w 249847"/>
                                <a:gd name="csY317" fmla="*/ 51532 h 87321"/>
                                <a:gd name="csX318" fmla="*/ 149662 w 249847"/>
                                <a:gd name="csY318" fmla="*/ 45694 h 87321"/>
                                <a:gd name="csX319" fmla="*/ 239823 w 249847"/>
                                <a:gd name="csY319" fmla="*/ 44678 h 87321"/>
                                <a:gd name="csX320" fmla="*/ 248713 w 249847"/>
                                <a:gd name="csY320" fmla="*/ 40237 h 87321"/>
                                <a:gd name="csX321" fmla="*/ 249221 w 249847"/>
                                <a:gd name="csY321" fmla="*/ 33129 h 873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Lst>
                              <a:rect l="l" t="t" r="r" b="b"/>
                              <a:pathLst>
                                <a:path w="249847" h="87321">
                                  <a:moveTo>
                                    <a:pt x="127185" y="61177"/>
                                  </a:moveTo>
                                  <a:cubicBezTo>
                                    <a:pt x="126931" y="62065"/>
                                    <a:pt x="126296" y="62827"/>
                                    <a:pt x="126296" y="63842"/>
                                  </a:cubicBezTo>
                                  <a:lnTo>
                                    <a:pt x="126042" y="63842"/>
                                  </a:lnTo>
                                  <a:cubicBezTo>
                                    <a:pt x="126296" y="62827"/>
                                    <a:pt x="125153" y="62065"/>
                                    <a:pt x="125407" y="60923"/>
                                  </a:cubicBezTo>
                                  <a:cubicBezTo>
                                    <a:pt x="124772" y="60035"/>
                                    <a:pt x="124772" y="58766"/>
                                    <a:pt x="124264" y="57877"/>
                                  </a:cubicBezTo>
                                  <a:cubicBezTo>
                                    <a:pt x="123502" y="56608"/>
                                    <a:pt x="124899" y="56101"/>
                                    <a:pt x="125407" y="55212"/>
                                  </a:cubicBezTo>
                                  <a:cubicBezTo>
                                    <a:pt x="126423" y="55720"/>
                                    <a:pt x="126931" y="56735"/>
                                    <a:pt x="127693" y="57624"/>
                                  </a:cubicBezTo>
                                  <a:cubicBezTo>
                                    <a:pt x="128201" y="58893"/>
                                    <a:pt x="127185" y="59908"/>
                                    <a:pt x="127185" y="61177"/>
                                  </a:cubicBezTo>
                                  <a:moveTo>
                                    <a:pt x="249475" y="32495"/>
                                  </a:moveTo>
                                  <a:cubicBezTo>
                                    <a:pt x="248205" y="30210"/>
                                    <a:pt x="246173" y="29322"/>
                                    <a:pt x="243760" y="29322"/>
                                  </a:cubicBezTo>
                                  <a:cubicBezTo>
                                    <a:pt x="241728" y="29449"/>
                                    <a:pt x="240332" y="30845"/>
                                    <a:pt x="239443" y="32495"/>
                                  </a:cubicBezTo>
                                  <a:cubicBezTo>
                                    <a:pt x="238934" y="34145"/>
                                    <a:pt x="239570" y="35795"/>
                                    <a:pt x="240840" y="36810"/>
                                  </a:cubicBezTo>
                                  <a:cubicBezTo>
                                    <a:pt x="241347" y="37064"/>
                                    <a:pt x="242109" y="36937"/>
                                    <a:pt x="242363" y="36429"/>
                                  </a:cubicBezTo>
                                  <a:cubicBezTo>
                                    <a:pt x="242744" y="35414"/>
                                    <a:pt x="241601" y="35414"/>
                                    <a:pt x="241474" y="34652"/>
                                  </a:cubicBezTo>
                                  <a:cubicBezTo>
                                    <a:pt x="241221" y="33510"/>
                                    <a:pt x="241474" y="32622"/>
                                    <a:pt x="242363" y="31987"/>
                                  </a:cubicBezTo>
                                  <a:cubicBezTo>
                                    <a:pt x="243125" y="31226"/>
                                    <a:pt x="244395" y="31606"/>
                                    <a:pt x="245411" y="31606"/>
                                  </a:cubicBezTo>
                                  <a:cubicBezTo>
                                    <a:pt x="246300" y="32241"/>
                                    <a:pt x="247316" y="32749"/>
                                    <a:pt x="247697" y="33891"/>
                                  </a:cubicBezTo>
                                  <a:cubicBezTo>
                                    <a:pt x="248205" y="35160"/>
                                    <a:pt x="248205" y="36683"/>
                                    <a:pt x="247697" y="37952"/>
                                  </a:cubicBezTo>
                                  <a:cubicBezTo>
                                    <a:pt x="246808" y="39856"/>
                                    <a:pt x="244903" y="41379"/>
                                    <a:pt x="242871" y="41886"/>
                                  </a:cubicBezTo>
                                  <a:cubicBezTo>
                                    <a:pt x="236522" y="42775"/>
                                    <a:pt x="166424" y="42521"/>
                                    <a:pt x="166424" y="42521"/>
                                  </a:cubicBezTo>
                                  <a:cubicBezTo>
                                    <a:pt x="158170" y="43282"/>
                                    <a:pt x="148773" y="40998"/>
                                    <a:pt x="141789" y="45313"/>
                                  </a:cubicBezTo>
                                  <a:cubicBezTo>
                                    <a:pt x="138487" y="46836"/>
                                    <a:pt x="136963" y="50390"/>
                                    <a:pt x="136074" y="53562"/>
                                  </a:cubicBezTo>
                                  <a:cubicBezTo>
                                    <a:pt x="134042" y="55466"/>
                                    <a:pt x="131757" y="57624"/>
                                    <a:pt x="130106" y="59654"/>
                                  </a:cubicBezTo>
                                  <a:lnTo>
                                    <a:pt x="129852" y="59400"/>
                                  </a:lnTo>
                                  <a:cubicBezTo>
                                    <a:pt x="130233" y="57497"/>
                                    <a:pt x="131122" y="55974"/>
                                    <a:pt x="131503" y="54070"/>
                                  </a:cubicBezTo>
                                  <a:cubicBezTo>
                                    <a:pt x="132645" y="52547"/>
                                    <a:pt x="132645" y="50390"/>
                                    <a:pt x="133534" y="48740"/>
                                  </a:cubicBezTo>
                                  <a:cubicBezTo>
                                    <a:pt x="136455" y="44044"/>
                                    <a:pt x="139249" y="39221"/>
                                    <a:pt x="143820" y="35921"/>
                                  </a:cubicBezTo>
                                  <a:cubicBezTo>
                                    <a:pt x="145725" y="33383"/>
                                    <a:pt x="149154" y="33891"/>
                                    <a:pt x="152075" y="33891"/>
                                  </a:cubicBezTo>
                                  <a:cubicBezTo>
                                    <a:pt x="155249" y="35287"/>
                                    <a:pt x="158932" y="35795"/>
                                    <a:pt x="162742" y="35414"/>
                                  </a:cubicBezTo>
                                  <a:cubicBezTo>
                                    <a:pt x="162869" y="35287"/>
                                    <a:pt x="162996" y="35160"/>
                                    <a:pt x="162996" y="34906"/>
                                  </a:cubicBezTo>
                                  <a:cubicBezTo>
                                    <a:pt x="161980" y="33891"/>
                                    <a:pt x="160202" y="33510"/>
                                    <a:pt x="158932" y="32495"/>
                                  </a:cubicBezTo>
                                  <a:cubicBezTo>
                                    <a:pt x="155884" y="30972"/>
                                    <a:pt x="152964" y="33002"/>
                                    <a:pt x="149662" y="32749"/>
                                  </a:cubicBezTo>
                                  <a:cubicBezTo>
                                    <a:pt x="149535" y="32622"/>
                                    <a:pt x="149408" y="32495"/>
                                    <a:pt x="149408" y="32241"/>
                                  </a:cubicBezTo>
                                  <a:cubicBezTo>
                                    <a:pt x="152329" y="30083"/>
                                    <a:pt x="155630" y="28561"/>
                                    <a:pt x="158932" y="27164"/>
                                  </a:cubicBezTo>
                                  <a:cubicBezTo>
                                    <a:pt x="161599" y="25642"/>
                                    <a:pt x="164520" y="24880"/>
                                    <a:pt x="167313" y="23865"/>
                                  </a:cubicBezTo>
                                  <a:cubicBezTo>
                                    <a:pt x="168456" y="23865"/>
                                    <a:pt x="169599" y="22849"/>
                                    <a:pt x="170615" y="23611"/>
                                  </a:cubicBezTo>
                                  <a:lnTo>
                                    <a:pt x="174678" y="22596"/>
                                  </a:lnTo>
                                  <a:cubicBezTo>
                                    <a:pt x="174678" y="22596"/>
                                    <a:pt x="174933" y="22849"/>
                                    <a:pt x="175314" y="22849"/>
                                  </a:cubicBezTo>
                                  <a:cubicBezTo>
                                    <a:pt x="178742" y="21707"/>
                                    <a:pt x="183187" y="22849"/>
                                    <a:pt x="187123" y="22723"/>
                                  </a:cubicBezTo>
                                  <a:lnTo>
                                    <a:pt x="187631" y="23230"/>
                                  </a:lnTo>
                                  <a:lnTo>
                                    <a:pt x="191314" y="24119"/>
                                  </a:lnTo>
                                  <a:cubicBezTo>
                                    <a:pt x="192711" y="24245"/>
                                    <a:pt x="193346" y="25895"/>
                                    <a:pt x="194743" y="26022"/>
                                  </a:cubicBezTo>
                                  <a:cubicBezTo>
                                    <a:pt x="195505" y="24880"/>
                                    <a:pt x="193854" y="24499"/>
                                    <a:pt x="193473" y="23738"/>
                                  </a:cubicBezTo>
                                  <a:cubicBezTo>
                                    <a:pt x="195124" y="23357"/>
                                    <a:pt x="197028" y="23738"/>
                                    <a:pt x="198552" y="24499"/>
                                  </a:cubicBezTo>
                                  <a:lnTo>
                                    <a:pt x="197790" y="25388"/>
                                  </a:lnTo>
                                  <a:cubicBezTo>
                                    <a:pt x="197282" y="26276"/>
                                    <a:pt x="198045" y="26911"/>
                                    <a:pt x="198679" y="27164"/>
                                  </a:cubicBezTo>
                                  <a:cubicBezTo>
                                    <a:pt x="199187" y="27291"/>
                                    <a:pt x="199568" y="26911"/>
                                    <a:pt x="199949" y="26784"/>
                                  </a:cubicBezTo>
                                  <a:cubicBezTo>
                                    <a:pt x="200965" y="26022"/>
                                    <a:pt x="199949" y="25388"/>
                                    <a:pt x="200203" y="24753"/>
                                  </a:cubicBezTo>
                                  <a:cubicBezTo>
                                    <a:pt x="205918" y="25768"/>
                                    <a:pt x="211378" y="27164"/>
                                    <a:pt x="216585" y="29449"/>
                                  </a:cubicBezTo>
                                  <a:cubicBezTo>
                                    <a:pt x="217981" y="29957"/>
                                    <a:pt x="219379" y="30972"/>
                                    <a:pt x="221029" y="30972"/>
                                  </a:cubicBezTo>
                                  <a:cubicBezTo>
                                    <a:pt x="219379" y="29449"/>
                                    <a:pt x="217220" y="28687"/>
                                    <a:pt x="215188" y="27926"/>
                                  </a:cubicBezTo>
                                  <a:cubicBezTo>
                                    <a:pt x="213918" y="27164"/>
                                    <a:pt x="212013" y="27038"/>
                                    <a:pt x="210997" y="26022"/>
                                  </a:cubicBezTo>
                                  <a:cubicBezTo>
                                    <a:pt x="211251" y="25642"/>
                                    <a:pt x="211759" y="25768"/>
                                    <a:pt x="212013" y="25515"/>
                                  </a:cubicBezTo>
                                  <a:cubicBezTo>
                                    <a:pt x="214680" y="25261"/>
                                    <a:pt x="216839" y="23230"/>
                                    <a:pt x="218743" y="21200"/>
                                  </a:cubicBezTo>
                                  <a:cubicBezTo>
                                    <a:pt x="218870" y="20692"/>
                                    <a:pt x="219759" y="20946"/>
                                    <a:pt x="219632" y="20311"/>
                                  </a:cubicBezTo>
                                  <a:cubicBezTo>
                                    <a:pt x="218998" y="19550"/>
                                    <a:pt x="217728" y="20565"/>
                                    <a:pt x="216839" y="20438"/>
                                  </a:cubicBezTo>
                                  <a:cubicBezTo>
                                    <a:pt x="213664" y="21073"/>
                                    <a:pt x="212267" y="24880"/>
                                    <a:pt x="208965" y="25515"/>
                                  </a:cubicBezTo>
                                  <a:cubicBezTo>
                                    <a:pt x="205029" y="24626"/>
                                    <a:pt x="201092" y="23611"/>
                                    <a:pt x="197156" y="22596"/>
                                  </a:cubicBezTo>
                                  <a:cubicBezTo>
                                    <a:pt x="195251" y="22342"/>
                                    <a:pt x="193219" y="22088"/>
                                    <a:pt x="191441" y="21326"/>
                                  </a:cubicBezTo>
                                  <a:lnTo>
                                    <a:pt x="187123" y="20946"/>
                                  </a:lnTo>
                                  <a:lnTo>
                                    <a:pt x="179250" y="20946"/>
                                  </a:lnTo>
                                  <a:cubicBezTo>
                                    <a:pt x="179250" y="20946"/>
                                    <a:pt x="178996" y="20692"/>
                                    <a:pt x="178996" y="20438"/>
                                  </a:cubicBezTo>
                                  <a:cubicBezTo>
                                    <a:pt x="181790" y="19677"/>
                                    <a:pt x="184203" y="18154"/>
                                    <a:pt x="186870" y="17392"/>
                                  </a:cubicBezTo>
                                  <a:lnTo>
                                    <a:pt x="207442" y="8001"/>
                                  </a:lnTo>
                                  <a:cubicBezTo>
                                    <a:pt x="209600" y="6097"/>
                                    <a:pt x="211505" y="3939"/>
                                    <a:pt x="213283" y="1655"/>
                                  </a:cubicBezTo>
                                  <a:cubicBezTo>
                                    <a:pt x="213283" y="1020"/>
                                    <a:pt x="213029" y="386"/>
                                    <a:pt x="212394" y="132"/>
                                  </a:cubicBezTo>
                                  <a:cubicBezTo>
                                    <a:pt x="211886" y="-122"/>
                                    <a:pt x="211251" y="5"/>
                                    <a:pt x="210870" y="386"/>
                                  </a:cubicBezTo>
                                  <a:cubicBezTo>
                                    <a:pt x="209981" y="1147"/>
                                    <a:pt x="210870" y="1909"/>
                                    <a:pt x="210870" y="2797"/>
                                  </a:cubicBezTo>
                                  <a:cubicBezTo>
                                    <a:pt x="209981" y="4066"/>
                                    <a:pt x="208457" y="5082"/>
                                    <a:pt x="207314" y="5843"/>
                                  </a:cubicBezTo>
                                  <a:cubicBezTo>
                                    <a:pt x="207061" y="5843"/>
                                    <a:pt x="186108" y="15362"/>
                                    <a:pt x="186108" y="15362"/>
                                  </a:cubicBezTo>
                                  <a:cubicBezTo>
                                    <a:pt x="183060" y="16631"/>
                                    <a:pt x="180012" y="18154"/>
                                    <a:pt x="176710" y="18788"/>
                                  </a:cubicBezTo>
                                  <a:lnTo>
                                    <a:pt x="172266" y="19423"/>
                                  </a:lnTo>
                                  <a:cubicBezTo>
                                    <a:pt x="172012" y="20311"/>
                                    <a:pt x="171250" y="20946"/>
                                    <a:pt x="170361" y="21200"/>
                                  </a:cubicBezTo>
                                  <a:cubicBezTo>
                                    <a:pt x="169091" y="21453"/>
                                    <a:pt x="168075" y="22215"/>
                                    <a:pt x="166805" y="22215"/>
                                  </a:cubicBezTo>
                                  <a:cubicBezTo>
                                    <a:pt x="156773" y="26149"/>
                                    <a:pt x="146487" y="30210"/>
                                    <a:pt x="138487" y="38079"/>
                                  </a:cubicBezTo>
                                  <a:cubicBezTo>
                                    <a:pt x="138995" y="37191"/>
                                    <a:pt x="139122" y="36048"/>
                                    <a:pt x="139249" y="34779"/>
                                  </a:cubicBezTo>
                                  <a:cubicBezTo>
                                    <a:pt x="139122" y="33637"/>
                                    <a:pt x="139249" y="32368"/>
                                    <a:pt x="138360" y="31353"/>
                                  </a:cubicBezTo>
                                  <a:cubicBezTo>
                                    <a:pt x="138233" y="30972"/>
                                    <a:pt x="137598" y="29703"/>
                                    <a:pt x="137852" y="29195"/>
                                  </a:cubicBezTo>
                                  <a:lnTo>
                                    <a:pt x="136709" y="29957"/>
                                  </a:lnTo>
                                  <a:cubicBezTo>
                                    <a:pt x="136074" y="31733"/>
                                    <a:pt x="135439" y="34779"/>
                                    <a:pt x="136074" y="36556"/>
                                  </a:cubicBezTo>
                                  <a:cubicBezTo>
                                    <a:pt x="136328" y="37952"/>
                                    <a:pt x="137471" y="39602"/>
                                    <a:pt x="136328" y="40744"/>
                                  </a:cubicBezTo>
                                  <a:cubicBezTo>
                                    <a:pt x="132645" y="45186"/>
                                    <a:pt x="130614" y="50643"/>
                                    <a:pt x="128074" y="55720"/>
                                  </a:cubicBezTo>
                                  <a:cubicBezTo>
                                    <a:pt x="127185" y="55593"/>
                                    <a:pt x="126677" y="54705"/>
                                    <a:pt x="126296" y="53816"/>
                                  </a:cubicBezTo>
                                  <a:cubicBezTo>
                                    <a:pt x="128963" y="50516"/>
                                    <a:pt x="130994" y="46709"/>
                                    <a:pt x="131757" y="42521"/>
                                  </a:cubicBezTo>
                                  <a:cubicBezTo>
                                    <a:pt x="132264" y="42140"/>
                                    <a:pt x="131883" y="41125"/>
                                    <a:pt x="132392" y="40617"/>
                                  </a:cubicBezTo>
                                  <a:cubicBezTo>
                                    <a:pt x="132264" y="39348"/>
                                    <a:pt x="133026" y="38206"/>
                                    <a:pt x="132392" y="37191"/>
                                  </a:cubicBezTo>
                                  <a:cubicBezTo>
                                    <a:pt x="132900" y="35541"/>
                                    <a:pt x="130106" y="33891"/>
                                    <a:pt x="131883" y="32876"/>
                                  </a:cubicBezTo>
                                  <a:lnTo>
                                    <a:pt x="130487" y="33637"/>
                                  </a:lnTo>
                                  <a:cubicBezTo>
                                    <a:pt x="127185" y="37952"/>
                                    <a:pt x="132264" y="44425"/>
                                    <a:pt x="128455" y="48613"/>
                                  </a:cubicBezTo>
                                  <a:lnTo>
                                    <a:pt x="128455" y="48993"/>
                                  </a:lnTo>
                                  <a:cubicBezTo>
                                    <a:pt x="127439" y="50390"/>
                                    <a:pt x="126804" y="51786"/>
                                    <a:pt x="125407" y="52674"/>
                                  </a:cubicBezTo>
                                  <a:cubicBezTo>
                                    <a:pt x="123502" y="51912"/>
                                    <a:pt x="122867" y="49755"/>
                                    <a:pt x="121852" y="48232"/>
                                  </a:cubicBezTo>
                                  <a:cubicBezTo>
                                    <a:pt x="120201" y="46582"/>
                                    <a:pt x="120201" y="43282"/>
                                    <a:pt x="121216" y="40998"/>
                                  </a:cubicBezTo>
                                  <a:cubicBezTo>
                                    <a:pt x="121852" y="38714"/>
                                    <a:pt x="120708" y="36810"/>
                                    <a:pt x="120455" y="34779"/>
                                  </a:cubicBezTo>
                                  <a:lnTo>
                                    <a:pt x="119693" y="34272"/>
                                  </a:lnTo>
                                  <a:cubicBezTo>
                                    <a:pt x="117788" y="36683"/>
                                    <a:pt x="117153" y="40490"/>
                                    <a:pt x="118550" y="43282"/>
                                  </a:cubicBezTo>
                                  <a:cubicBezTo>
                                    <a:pt x="119312" y="44678"/>
                                    <a:pt x="119439" y="46582"/>
                                    <a:pt x="120582" y="47724"/>
                                  </a:cubicBezTo>
                                  <a:cubicBezTo>
                                    <a:pt x="121216" y="50009"/>
                                    <a:pt x="122614" y="51405"/>
                                    <a:pt x="123883" y="53435"/>
                                  </a:cubicBezTo>
                                  <a:cubicBezTo>
                                    <a:pt x="124137" y="54197"/>
                                    <a:pt x="123375" y="54324"/>
                                    <a:pt x="122995" y="54705"/>
                                  </a:cubicBezTo>
                                  <a:cubicBezTo>
                                    <a:pt x="122106" y="54197"/>
                                    <a:pt x="122359" y="52928"/>
                                    <a:pt x="121470" y="52420"/>
                                  </a:cubicBezTo>
                                  <a:cubicBezTo>
                                    <a:pt x="118931" y="46963"/>
                                    <a:pt x="115629" y="42648"/>
                                    <a:pt x="111692" y="38206"/>
                                  </a:cubicBezTo>
                                  <a:cubicBezTo>
                                    <a:pt x="111565" y="37571"/>
                                    <a:pt x="110803" y="36937"/>
                                    <a:pt x="111184" y="36175"/>
                                  </a:cubicBezTo>
                                  <a:cubicBezTo>
                                    <a:pt x="112581" y="34779"/>
                                    <a:pt x="112962" y="32114"/>
                                    <a:pt x="112200" y="30337"/>
                                  </a:cubicBezTo>
                                  <a:cubicBezTo>
                                    <a:pt x="112073" y="29957"/>
                                    <a:pt x="111565" y="29449"/>
                                    <a:pt x="111692" y="29068"/>
                                  </a:cubicBezTo>
                                  <a:lnTo>
                                    <a:pt x="110550" y="28180"/>
                                  </a:lnTo>
                                  <a:cubicBezTo>
                                    <a:pt x="110677" y="30845"/>
                                    <a:pt x="108899" y="33256"/>
                                    <a:pt x="109661" y="36175"/>
                                  </a:cubicBezTo>
                                  <a:lnTo>
                                    <a:pt x="109661" y="36175"/>
                                  </a:lnTo>
                                  <a:cubicBezTo>
                                    <a:pt x="101787" y="30337"/>
                                    <a:pt x="93025" y="25007"/>
                                    <a:pt x="84009" y="20819"/>
                                  </a:cubicBezTo>
                                  <a:lnTo>
                                    <a:pt x="83247" y="22723"/>
                                  </a:lnTo>
                                  <a:cubicBezTo>
                                    <a:pt x="85533" y="23357"/>
                                    <a:pt x="91501" y="26911"/>
                                    <a:pt x="91501" y="26911"/>
                                  </a:cubicBezTo>
                                  <a:cubicBezTo>
                                    <a:pt x="94168" y="27926"/>
                                    <a:pt x="96708" y="29576"/>
                                    <a:pt x="99247" y="30972"/>
                                  </a:cubicBezTo>
                                  <a:cubicBezTo>
                                    <a:pt x="109661" y="36810"/>
                                    <a:pt x="116645" y="46328"/>
                                    <a:pt x="121344" y="57116"/>
                                  </a:cubicBezTo>
                                  <a:cubicBezTo>
                                    <a:pt x="121344" y="58004"/>
                                    <a:pt x="122233" y="58893"/>
                                    <a:pt x="121597" y="59781"/>
                                  </a:cubicBezTo>
                                  <a:cubicBezTo>
                                    <a:pt x="119947" y="57370"/>
                                    <a:pt x="117661" y="55847"/>
                                    <a:pt x="115756" y="53943"/>
                                  </a:cubicBezTo>
                                  <a:cubicBezTo>
                                    <a:pt x="115248" y="50263"/>
                                    <a:pt x="113089" y="46836"/>
                                    <a:pt x="109915" y="45313"/>
                                  </a:cubicBezTo>
                                  <a:cubicBezTo>
                                    <a:pt x="108772" y="43663"/>
                                    <a:pt x="106359" y="43409"/>
                                    <a:pt x="104327" y="42902"/>
                                  </a:cubicBezTo>
                                  <a:lnTo>
                                    <a:pt x="76390" y="42902"/>
                                  </a:lnTo>
                                  <a:cubicBezTo>
                                    <a:pt x="53659" y="42394"/>
                                    <a:pt x="32833" y="43409"/>
                                    <a:pt x="10229" y="43029"/>
                                  </a:cubicBezTo>
                                  <a:cubicBezTo>
                                    <a:pt x="7054" y="42648"/>
                                    <a:pt x="3244" y="41633"/>
                                    <a:pt x="2356" y="38333"/>
                                  </a:cubicBezTo>
                                  <a:cubicBezTo>
                                    <a:pt x="1721" y="37191"/>
                                    <a:pt x="1721" y="35160"/>
                                    <a:pt x="2356" y="34145"/>
                                  </a:cubicBezTo>
                                  <a:cubicBezTo>
                                    <a:pt x="3244" y="32622"/>
                                    <a:pt x="4769" y="32241"/>
                                    <a:pt x="6292" y="31987"/>
                                  </a:cubicBezTo>
                                  <a:cubicBezTo>
                                    <a:pt x="7562" y="32114"/>
                                    <a:pt x="8324" y="33256"/>
                                    <a:pt x="8959" y="34145"/>
                                  </a:cubicBezTo>
                                  <a:cubicBezTo>
                                    <a:pt x="8959" y="35160"/>
                                    <a:pt x="8070" y="36048"/>
                                    <a:pt x="7689" y="36937"/>
                                  </a:cubicBezTo>
                                  <a:cubicBezTo>
                                    <a:pt x="7689" y="37191"/>
                                    <a:pt x="8070" y="37825"/>
                                    <a:pt x="8578" y="37571"/>
                                  </a:cubicBezTo>
                                  <a:cubicBezTo>
                                    <a:pt x="9594" y="37191"/>
                                    <a:pt x="10356" y="36175"/>
                                    <a:pt x="10610" y="35160"/>
                                  </a:cubicBezTo>
                                  <a:cubicBezTo>
                                    <a:pt x="10610" y="34652"/>
                                    <a:pt x="10864" y="33891"/>
                                    <a:pt x="10356" y="33510"/>
                                  </a:cubicBezTo>
                                  <a:cubicBezTo>
                                    <a:pt x="9848" y="31860"/>
                                    <a:pt x="8197" y="30718"/>
                                    <a:pt x="6800" y="30337"/>
                                  </a:cubicBezTo>
                                  <a:cubicBezTo>
                                    <a:pt x="4895" y="30210"/>
                                    <a:pt x="2863" y="30718"/>
                                    <a:pt x="1594" y="32114"/>
                                  </a:cubicBezTo>
                                  <a:cubicBezTo>
                                    <a:pt x="-311" y="33637"/>
                                    <a:pt x="-184" y="36429"/>
                                    <a:pt x="324" y="38587"/>
                                  </a:cubicBezTo>
                                  <a:cubicBezTo>
                                    <a:pt x="1594" y="42013"/>
                                    <a:pt x="5149" y="44298"/>
                                    <a:pt x="8578" y="44805"/>
                                  </a:cubicBezTo>
                                  <a:lnTo>
                                    <a:pt x="83374" y="45059"/>
                                  </a:lnTo>
                                  <a:cubicBezTo>
                                    <a:pt x="90739" y="45440"/>
                                    <a:pt x="98866" y="44171"/>
                                    <a:pt x="106359" y="45694"/>
                                  </a:cubicBezTo>
                                  <a:cubicBezTo>
                                    <a:pt x="109026" y="46582"/>
                                    <a:pt x="111946" y="48613"/>
                                    <a:pt x="112581" y="51532"/>
                                  </a:cubicBezTo>
                                  <a:cubicBezTo>
                                    <a:pt x="112581" y="51659"/>
                                    <a:pt x="112328" y="51532"/>
                                    <a:pt x="112073" y="51532"/>
                                  </a:cubicBezTo>
                                  <a:cubicBezTo>
                                    <a:pt x="105978" y="47597"/>
                                    <a:pt x="97978" y="46074"/>
                                    <a:pt x="90231" y="47090"/>
                                  </a:cubicBezTo>
                                  <a:cubicBezTo>
                                    <a:pt x="87184" y="46963"/>
                                    <a:pt x="84390" y="48105"/>
                                    <a:pt x="81596" y="48867"/>
                                  </a:cubicBezTo>
                                  <a:cubicBezTo>
                                    <a:pt x="80199" y="49120"/>
                                    <a:pt x="78802" y="48486"/>
                                    <a:pt x="77787" y="47597"/>
                                  </a:cubicBezTo>
                                  <a:cubicBezTo>
                                    <a:pt x="74993" y="45059"/>
                                    <a:pt x="70167" y="45313"/>
                                    <a:pt x="66612" y="46201"/>
                                  </a:cubicBezTo>
                                  <a:cubicBezTo>
                                    <a:pt x="66612" y="46455"/>
                                    <a:pt x="66612" y="46709"/>
                                    <a:pt x="66612" y="46709"/>
                                  </a:cubicBezTo>
                                  <a:cubicBezTo>
                                    <a:pt x="70421" y="46328"/>
                                    <a:pt x="72580" y="49628"/>
                                    <a:pt x="76009" y="50009"/>
                                  </a:cubicBezTo>
                                  <a:cubicBezTo>
                                    <a:pt x="76771" y="50136"/>
                                    <a:pt x="77406" y="49247"/>
                                    <a:pt x="78041" y="50009"/>
                                  </a:cubicBezTo>
                                  <a:cubicBezTo>
                                    <a:pt x="74485" y="51659"/>
                                    <a:pt x="71056" y="53689"/>
                                    <a:pt x="67374" y="54831"/>
                                  </a:cubicBezTo>
                                  <a:cubicBezTo>
                                    <a:pt x="66231" y="54578"/>
                                    <a:pt x="65596" y="53562"/>
                                    <a:pt x="64707" y="52928"/>
                                  </a:cubicBezTo>
                                  <a:cubicBezTo>
                                    <a:pt x="63310" y="51278"/>
                                    <a:pt x="60516" y="52039"/>
                                    <a:pt x="58611" y="51912"/>
                                  </a:cubicBezTo>
                                  <a:cubicBezTo>
                                    <a:pt x="57976" y="52039"/>
                                    <a:pt x="57341" y="51659"/>
                                    <a:pt x="56833" y="51912"/>
                                  </a:cubicBezTo>
                                  <a:cubicBezTo>
                                    <a:pt x="57469" y="53182"/>
                                    <a:pt x="58865" y="53816"/>
                                    <a:pt x="60135" y="54451"/>
                                  </a:cubicBezTo>
                                  <a:cubicBezTo>
                                    <a:pt x="62040" y="55339"/>
                                    <a:pt x="64326" y="54451"/>
                                    <a:pt x="66104" y="55593"/>
                                  </a:cubicBezTo>
                                  <a:cubicBezTo>
                                    <a:pt x="65596" y="56101"/>
                                    <a:pt x="64961" y="56354"/>
                                    <a:pt x="64453" y="56735"/>
                                  </a:cubicBezTo>
                                  <a:cubicBezTo>
                                    <a:pt x="60897" y="58131"/>
                                    <a:pt x="57849" y="61431"/>
                                    <a:pt x="53786" y="61177"/>
                                  </a:cubicBezTo>
                                  <a:cubicBezTo>
                                    <a:pt x="49595" y="61685"/>
                                    <a:pt x="45277" y="60416"/>
                                    <a:pt x="42357" y="57497"/>
                                  </a:cubicBezTo>
                                  <a:cubicBezTo>
                                    <a:pt x="41087" y="54451"/>
                                    <a:pt x="38039" y="52801"/>
                                    <a:pt x="34610" y="53055"/>
                                  </a:cubicBezTo>
                                  <a:cubicBezTo>
                                    <a:pt x="34357" y="53182"/>
                                    <a:pt x="34103" y="53182"/>
                                    <a:pt x="34103" y="53562"/>
                                  </a:cubicBezTo>
                                  <a:cubicBezTo>
                                    <a:pt x="35753" y="54578"/>
                                    <a:pt x="37150" y="56608"/>
                                    <a:pt x="38801" y="57750"/>
                                  </a:cubicBezTo>
                                  <a:cubicBezTo>
                                    <a:pt x="39817" y="59020"/>
                                    <a:pt x="41976" y="57750"/>
                                    <a:pt x="42992" y="59273"/>
                                  </a:cubicBezTo>
                                  <a:cubicBezTo>
                                    <a:pt x="44516" y="60289"/>
                                    <a:pt x="46294" y="61177"/>
                                    <a:pt x="47944" y="61431"/>
                                  </a:cubicBezTo>
                                  <a:cubicBezTo>
                                    <a:pt x="49214" y="61939"/>
                                    <a:pt x="50611" y="62192"/>
                                    <a:pt x="52008" y="62573"/>
                                  </a:cubicBezTo>
                                  <a:lnTo>
                                    <a:pt x="51500" y="62827"/>
                                  </a:lnTo>
                                  <a:cubicBezTo>
                                    <a:pt x="44516" y="65111"/>
                                    <a:pt x="36388" y="65365"/>
                                    <a:pt x="28642" y="65111"/>
                                  </a:cubicBezTo>
                                  <a:cubicBezTo>
                                    <a:pt x="26356" y="65111"/>
                                    <a:pt x="24071" y="64350"/>
                                    <a:pt x="21785" y="64350"/>
                                  </a:cubicBezTo>
                                  <a:cubicBezTo>
                                    <a:pt x="22166" y="64858"/>
                                    <a:pt x="22928" y="65238"/>
                                    <a:pt x="23690" y="65492"/>
                                  </a:cubicBezTo>
                                  <a:cubicBezTo>
                                    <a:pt x="23054" y="65873"/>
                                    <a:pt x="22420" y="66000"/>
                                    <a:pt x="21658" y="66127"/>
                                  </a:cubicBezTo>
                                  <a:cubicBezTo>
                                    <a:pt x="20769" y="66381"/>
                                    <a:pt x="19626" y="66381"/>
                                    <a:pt x="18737" y="66888"/>
                                  </a:cubicBezTo>
                                  <a:cubicBezTo>
                                    <a:pt x="17467" y="66888"/>
                                    <a:pt x="16451" y="67269"/>
                                    <a:pt x="15435" y="67650"/>
                                  </a:cubicBezTo>
                                  <a:cubicBezTo>
                                    <a:pt x="14166" y="69046"/>
                                    <a:pt x="12642" y="70569"/>
                                    <a:pt x="10991" y="71203"/>
                                  </a:cubicBezTo>
                                  <a:cubicBezTo>
                                    <a:pt x="10991" y="71457"/>
                                    <a:pt x="10991" y="71965"/>
                                    <a:pt x="11245" y="71965"/>
                                  </a:cubicBezTo>
                                  <a:cubicBezTo>
                                    <a:pt x="12642" y="71330"/>
                                    <a:pt x="14546" y="71838"/>
                                    <a:pt x="16070" y="71203"/>
                                  </a:cubicBezTo>
                                  <a:cubicBezTo>
                                    <a:pt x="18610" y="70949"/>
                                    <a:pt x="20134" y="68157"/>
                                    <a:pt x="22039" y="67015"/>
                                  </a:cubicBezTo>
                                  <a:cubicBezTo>
                                    <a:pt x="24198" y="65365"/>
                                    <a:pt x="27245" y="65746"/>
                                    <a:pt x="29912" y="66127"/>
                                  </a:cubicBezTo>
                                  <a:cubicBezTo>
                                    <a:pt x="31436" y="66507"/>
                                    <a:pt x="29785" y="67142"/>
                                    <a:pt x="30166" y="68157"/>
                                  </a:cubicBezTo>
                                  <a:cubicBezTo>
                                    <a:pt x="30801" y="68665"/>
                                    <a:pt x="31309" y="69300"/>
                                    <a:pt x="32198" y="69046"/>
                                  </a:cubicBezTo>
                                  <a:cubicBezTo>
                                    <a:pt x="32325" y="68919"/>
                                    <a:pt x="32452" y="68665"/>
                                    <a:pt x="32706" y="68665"/>
                                  </a:cubicBezTo>
                                  <a:cubicBezTo>
                                    <a:pt x="33214" y="68030"/>
                                    <a:pt x="33087" y="67396"/>
                                    <a:pt x="32706" y="66761"/>
                                  </a:cubicBezTo>
                                  <a:cubicBezTo>
                                    <a:pt x="33722" y="66000"/>
                                    <a:pt x="35246" y="66761"/>
                                    <a:pt x="36388" y="66381"/>
                                  </a:cubicBezTo>
                                  <a:cubicBezTo>
                                    <a:pt x="39309" y="66381"/>
                                    <a:pt x="42230" y="65619"/>
                                    <a:pt x="45024" y="65619"/>
                                  </a:cubicBezTo>
                                  <a:cubicBezTo>
                                    <a:pt x="45532" y="65619"/>
                                    <a:pt x="46040" y="65111"/>
                                    <a:pt x="46547" y="65619"/>
                                  </a:cubicBezTo>
                                  <a:cubicBezTo>
                                    <a:pt x="46294" y="66254"/>
                                    <a:pt x="45532" y="66381"/>
                                    <a:pt x="45785" y="67142"/>
                                  </a:cubicBezTo>
                                  <a:cubicBezTo>
                                    <a:pt x="45913" y="67903"/>
                                    <a:pt x="46674" y="68157"/>
                                    <a:pt x="47309" y="68284"/>
                                  </a:cubicBezTo>
                                  <a:cubicBezTo>
                                    <a:pt x="48071" y="68030"/>
                                    <a:pt x="48706" y="67396"/>
                                    <a:pt x="48452" y="66381"/>
                                  </a:cubicBezTo>
                                  <a:cubicBezTo>
                                    <a:pt x="48325" y="65873"/>
                                    <a:pt x="47690" y="65746"/>
                                    <a:pt x="47309" y="65492"/>
                                  </a:cubicBezTo>
                                  <a:cubicBezTo>
                                    <a:pt x="48960" y="64731"/>
                                    <a:pt x="50738" y="64477"/>
                                    <a:pt x="52389" y="63715"/>
                                  </a:cubicBezTo>
                                  <a:cubicBezTo>
                                    <a:pt x="53532" y="63462"/>
                                    <a:pt x="54675" y="63081"/>
                                    <a:pt x="55691" y="62573"/>
                                  </a:cubicBezTo>
                                  <a:cubicBezTo>
                                    <a:pt x="56707" y="62573"/>
                                    <a:pt x="57595" y="61558"/>
                                    <a:pt x="58484" y="61939"/>
                                  </a:cubicBezTo>
                                  <a:cubicBezTo>
                                    <a:pt x="58103" y="63208"/>
                                    <a:pt x="57595" y="64477"/>
                                    <a:pt x="56833" y="65619"/>
                                  </a:cubicBezTo>
                                  <a:cubicBezTo>
                                    <a:pt x="55564" y="69680"/>
                                    <a:pt x="54675" y="75138"/>
                                    <a:pt x="56833" y="79072"/>
                                  </a:cubicBezTo>
                                  <a:cubicBezTo>
                                    <a:pt x="57088" y="79072"/>
                                    <a:pt x="57088" y="79072"/>
                                    <a:pt x="57341" y="78945"/>
                                  </a:cubicBezTo>
                                  <a:cubicBezTo>
                                    <a:pt x="55691" y="74884"/>
                                    <a:pt x="56707" y="70061"/>
                                    <a:pt x="57976" y="66254"/>
                                  </a:cubicBezTo>
                                  <a:cubicBezTo>
                                    <a:pt x="59119" y="59654"/>
                                    <a:pt x="65850" y="57750"/>
                                    <a:pt x="70675" y="55212"/>
                                  </a:cubicBezTo>
                                  <a:lnTo>
                                    <a:pt x="70929" y="55466"/>
                                  </a:lnTo>
                                  <a:cubicBezTo>
                                    <a:pt x="69659" y="58893"/>
                                    <a:pt x="67755" y="62065"/>
                                    <a:pt x="68008" y="66254"/>
                                  </a:cubicBezTo>
                                  <a:cubicBezTo>
                                    <a:pt x="68136" y="66888"/>
                                    <a:pt x="67755" y="67650"/>
                                    <a:pt x="68008" y="68157"/>
                                  </a:cubicBezTo>
                                  <a:cubicBezTo>
                                    <a:pt x="69278" y="67396"/>
                                    <a:pt x="70167" y="65873"/>
                                    <a:pt x="70802" y="64604"/>
                                  </a:cubicBezTo>
                                  <a:cubicBezTo>
                                    <a:pt x="71310" y="61177"/>
                                    <a:pt x="69405" y="56735"/>
                                    <a:pt x="72834" y="54197"/>
                                  </a:cubicBezTo>
                                  <a:cubicBezTo>
                                    <a:pt x="79183" y="51786"/>
                                    <a:pt x="85025" y="48486"/>
                                    <a:pt x="92390" y="48359"/>
                                  </a:cubicBezTo>
                                  <a:cubicBezTo>
                                    <a:pt x="92644" y="48613"/>
                                    <a:pt x="93152" y="48232"/>
                                    <a:pt x="93279" y="48613"/>
                                  </a:cubicBezTo>
                                  <a:cubicBezTo>
                                    <a:pt x="91755" y="50263"/>
                                    <a:pt x="89469" y="51912"/>
                                    <a:pt x="88835" y="54070"/>
                                  </a:cubicBezTo>
                                  <a:cubicBezTo>
                                    <a:pt x="86422" y="57497"/>
                                    <a:pt x="86422" y="63335"/>
                                    <a:pt x="87565" y="67523"/>
                                  </a:cubicBezTo>
                                  <a:cubicBezTo>
                                    <a:pt x="88327" y="69934"/>
                                    <a:pt x="86168" y="71203"/>
                                    <a:pt x="85152" y="73107"/>
                                  </a:cubicBezTo>
                                  <a:cubicBezTo>
                                    <a:pt x="84644" y="73741"/>
                                    <a:pt x="84517" y="74884"/>
                                    <a:pt x="84136" y="75645"/>
                                  </a:cubicBezTo>
                                  <a:lnTo>
                                    <a:pt x="85660" y="75645"/>
                                  </a:lnTo>
                                  <a:cubicBezTo>
                                    <a:pt x="86930" y="74376"/>
                                    <a:pt x="88199" y="72726"/>
                                    <a:pt x="88327" y="70696"/>
                                  </a:cubicBezTo>
                                  <a:cubicBezTo>
                                    <a:pt x="88454" y="71457"/>
                                    <a:pt x="89216" y="72092"/>
                                    <a:pt x="89723" y="72219"/>
                                  </a:cubicBezTo>
                                  <a:cubicBezTo>
                                    <a:pt x="90231" y="71330"/>
                                    <a:pt x="89216" y="70696"/>
                                    <a:pt x="89216" y="69934"/>
                                  </a:cubicBezTo>
                                  <a:cubicBezTo>
                                    <a:pt x="90486" y="69300"/>
                                    <a:pt x="90993" y="70822"/>
                                    <a:pt x="92009" y="71076"/>
                                  </a:cubicBezTo>
                                  <a:cubicBezTo>
                                    <a:pt x="93660" y="71457"/>
                                    <a:pt x="95057" y="72092"/>
                                    <a:pt x="96708" y="72092"/>
                                  </a:cubicBezTo>
                                  <a:lnTo>
                                    <a:pt x="97216" y="71584"/>
                                  </a:lnTo>
                                  <a:cubicBezTo>
                                    <a:pt x="95565" y="68919"/>
                                    <a:pt x="92136" y="68538"/>
                                    <a:pt x="89216" y="68284"/>
                                  </a:cubicBezTo>
                                  <a:cubicBezTo>
                                    <a:pt x="87692" y="65746"/>
                                    <a:pt x="87692" y="62573"/>
                                    <a:pt x="87819" y="59527"/>
                                  </a:cubicBezTo>
                                  <a:cubicBezTo>
                                    <a:pt x="88073" y="57877"/>
                                    <a:pt x="88454" y="56228"/>
                                    <a:pt x="89342" y="54705"/>
                                  </a:cubicBezTo>
                                  <a:cubicBezTo>
                                    <a:pt x="89723" y="53562"/>
                                    <a:pt x="90739" y="52674"/>
                                    <a:pt x="91501" y="51786"/>
                                  </a:cubicBezTo>
                                  <a:cubicBezTo>
                                    <a:pt x="92898" y="50516"/>
                                    <a:pt x="94676" y="49501"/>
                                    <a:pt x="96327" y="49120"/>
                                  </a:cubicBezTo>
                                  <a:lnTo>
                                    <a:pt x="96581" y="49120"/>
                                  </a:lnTo>
                                  <a:cubicBezTo>
                                    <a:pt x="96581" y="49120"/>
                                    <a:pt x="96581" y="49374"/>
                                    <a:pt x="96581" y="49374"/>
                                  </a:cubicBezTo>
                                  <a:cubicBezTo>
                                    <a:pt x="94549" y="51024"/>
                                    <a:pt x="94295" y="53309"/>
                                    <a:pt x="93025" y="55212"/>
                                  </a:cubicBezTo>
                                  <a:cubicBezTo>
                                    <a:pt x="91755" y="57116"/>
                                    <a:pt x="91120" y="59781"/>
                                    <a:pt x="92390" y="61939"/>
                                  </a:cubicBezTo>
                                  <a:cubicBezTo>
                                    <a:pt x="92898" y="62954"/>
                                    <a:pt x="92644" y="64477"/>
                                    <a:pt x="93660" y="65238"/>
                                  </a:cubicBezTo>
                                  <a:cubicBezTo>
                                    <a:pt x="94676" y="63842"/>
                                    <a:pt x="94676" y="62065"/>
                                    <a:pt x="95311" y="60543"/>
                                  </a:cubicBezTo>
                                  <a:cubicBezTo>
                                    <a:pt x="95057" y="58004"/>
                                    <a:pt x="93533" y="55593"/>
                                    <a:pt x="95057" y="53055"/>
                                  </a:cubicBezTo>
                                  <a:cubicBezTo>
                                    <a:pt x="95819" y="51151"/>
                                    <a:pt x="97470" y="50390"/>
                                    <a:pt x="99247" y="49628"/>
                                  </a:cubicBezTo>
                                  <a:cubicBezTo>
                                    <a:pt x="103438" y="49247"/>
                                    <a:pt x="107121" y="51405"/>
                                    <a:pt x="110803" y="53055"/>
                                  </a:cubicBezTo>
                                  <a:cubicBezTo>
                                    <a:pt x="111565" y="53562"/>
                                    <a:pt x="112835" y="54070"/>
                                    <a:pt x="113089" y="55212"/>
                                  </a:cubicBezTo>
                                  <a:cubicBezTo>
                                    <a:pt x="113089" y="57243"/>
                                    <a:pt x="111819" y="59400"/>
                                    <a:pt x="110296" y="60416"/>
                                  </a:cubicBezTo>
                                  <a:cubicBezTo>
                                    <a:pt x="108264" y="61685"/>
                                    <a:pt x="105216" y="61812"/>
                                    <a:pt x="103311" y="60416"/>
                                  </a:cubicBezTo>
                                  <a:cubicBezTo>
                                    <a:pt x="102168" y="59273"/>
                                    <a:pt x="101660" y="57243"/>
                                    <a:pt x="102041" y="55720"/>
                                  </a:cubicBezTo>
                                  <a:cubicBezTo>
                                    <a:pt x="102930" y="54831"/>
                                    <a:pt x="104073" y="53943"/>
                                    <a:pt x="105470" y="54451"/>
                                  </a:cubicBezTo>
                                  <a:cubicBezTo>
                                    <a:pt x="106232" y="54831"/>
                                    <a:pt x="106867" y="55593"/>
                                    <a:pt x="107883" y="55212"/>
                                  </a:cubicBezTo>
                                  <a:cubicBezTo>
                                    <a:pt x="108264" y="54958"/>
                                    <a:pt x="108391" y="54324"/>
                                    <a:pt x="108137" y="53943"/>
                                  </a:cubicBezTo>
                                  <a:cubicBezTo>
                                    <a:pt x="107248" y="53435"/>
                                    <a:pt x="106994" y="52293"/>
                                    <a:pt x="105851" y="52166"/>
                                  </a:cubicBezTo>
                                  <a:cubicBezTo>
                                    <a:pt x="104454" y="51912"/>
                                    <a:pt x="102676" y="52039"/>
                                    <a:pt x="101660" y="53055"/>
                                  </a:cubicBezTo>
                                  <a:cubicBezTo>
                                    <a:pt x="100010" y="54451"/>
                                    <a:pt x="99502" y="56481"/>
                                    <a:pt x="99883" y="58512"/>
                                  </a:cubicBezTo>
                                  <a:cubicBezTo>
                                    <a:pt x="100391" y="60923"/>
                                    <a:pt x="102295" y="62827"/>
                                    <a:pt x="104708" y="63462"/>
                                  </a:cubicBezTo>
                                  <a:cubicBezTo>
                                    <a:pt x="108264" y="64350"/>
                                    <a:pt x="111946" y="63208"/>
                                    <a:pt x="114232" y="60162"/>
                                  </a:cubicBezTo>
                                  <a:cubicBezTo>
                                    <a:pt x="115121" y="59147"/>
                                    <a:pt x="115375" y="58131"/>
                                    <a:pt x="115883" y="56862"/>
                                  </a:cubicBezTo>
                                  <a:cubicBezTo>
                                    <a:pt x="119566" y="59147"/>
                                    <a:pt x="122359" y="63081"/>
                                    <a:pt x="123756" y="67142"/>
                                  </a:cubicBezTo>
                                  <a:cubicBezTo>
                                    <a:pt x="123756" y="68411"/>
                                    <a:pt x="124137" y="69807"/>
                                    <a:pt x="123756" y="71076"/>
                                  </a:cubicBezTo>
                                  <a:lnTo>
                                    <a:pt x="126423" y="71330"/>
                                  </a:lnTo>
                                  <a:cubicBezTo>
                                    <a:pt x="126423" y="71330"/>
                                    <a:pt x="126423" y="70061"/>
                                    <a:pt x="126677" y="69426"/>
                                  </a:cubicBezTo>
                                  <a:cubicBezTo>
                                    <a:pt x="127693" y="64350"/>
                                    <a:pt x="130868" y="60035"/>
                                    <a:pt x="134550" y="56735"/>
                                  </a:cubicBezTo>
                                  <a:cubicBezTo>
                                    <a:pt x="135820" y="55974"/>
                                    <a:pt x="135566" y="57750"/>
                                    <a:pt x="135820" y="58258"/>
                                  </a:cubicBezTo>
                                  <a:cubicBezTo>
                                    <a:pt x="136963" y="61177"/>
                                    <a:pt x="139630" y="63335"/>
                                    <a:pt x="142550" y="64096"/>
                                  </a:cubicBezTo>
                                  <a:cubicBezTo>
                                    <a:pt x="145725" y="64604"/>
                                    <a:pt x="148900" y="63842"/>
                                    <a:pt x="150805" y="61431"/>
                                  </a:cubicBezTo>
                                  <a:cubicBezTo>
                                    <a:pt x="151821" y="59527"/>
                                    <a:pt x="153091" y="56862"/>
                                    <a:pt x="151313" y="54958"/>
                                  </a:cubicBezTo>
                                  <a:cubicBezTo>
                                    <a:pt x="150170" y="53689"/>
                                    <a:pt x="148773" y="52928"/>
                                    <a:pt x="147122" y="52928"/>
                                  </a:cubicBezTo>
                                  <a:cubicBezTo>
                                    <a:pt x="145090" y="52928"/>
                                    <a:pt x="143948" y="54324"/>
                                    <a:pt x="142931" y="55847"/>
                                  </a:cubicBezTo>
                                  <a:cubicBezTo>
                                    <a:pt x="142931" y="56481"/>
                                    <a:pt x="142931" y="57116"/>
                                    <a:pt x="143439" y="57497"/>
                                  </a:cubicBezTo>
                                  <a:cubicBezTo>
                                    <a:pt x="143693" y="57497"/>
                                    <a:pt x="144328" y="57497"/>
                                    <a:pt x="144582" y="57116"/>
                                  </a:cubicBezTo>
                                  <a:cubicBezTo>
                                    <a:pt x="144709" y="55974"/>
                                    <a:pt x="145725" y="55466"/>
                                    <a:pt x="146614" y="54831"/>
                                  </a:cubicBezTo>
                                  <a:cubicBezTo>
                                    <a:pt x="147503" y="54324"/>
                                    <a:pt x="148392" y="54831"/>
                                    <a:pt x="149027" y="55339"/>
                                  </a:cubicBezTo>
                                  <a:cubicBezTo>
                                    <a:pt x="149916" y="56101"/>
                                    <a:pt x="150043" y="57243"/>
                                    <a:pt x="150170" y="58385"/>
                                  </a:cubicBezTo>
                                  <a:cubicBezTo>
                                    <a:pt x="150043" y="59908"/>
                                    <a:pt x="149027" y="61431"/>
                                    <a:pt x="147630" y="62065"/>
                                  </a:cubicBezTo>
                                  <a:cubicBezTo>
                                    <a:pt x="145471" y="63208"/>
                                    <a:pt x="142169" y="62700"/>
                                    <a:pt x="140265" y="61304"/>
                                  </a:cubicBezTo>
                                  <a:cubicBezTo>
                                    <a:pt x="139376" y="60289"/>
                                    <a:pt x="138868" y="59147"/>
                                    <a:pt x="138106" y="57877"/>
                                  </a:cubicBezTo>
                                  <a:cubicBezTo>
                                    <a:pt x="137979" y="56608"/>
                                    <a:pt x="137471" y="55593"/>
                                    <a:pt x="138106" y="54324"/>
                                  </a:cubicBezTo>
                                  <a:cubicBezTo>
                                    <a:pt x="141535" y="52293"/>
                                    <a:pt x="145090" y="50897"/>
                                    <a:pt x="149154" y="50390"/>
                                  </a:cubicBezTo>
                                  <a:cubicBezTo>
                                    <a:pt x="150805" y="50643"/>
                                    <a:pt x="152202" y="51786"/>
                                    <a:pt x="153217" y="52928"/>
                                  </a:cubicBezTo>
                                  <a:cubicBezTo>
                                    <a:pt x="156773" y="56608"/>
                                    <a:pt x="152455" y="61685"/>
                                    <a:pt x="154868" y="65746"/>
                                  </a:cubicBezTo>
                                  <a:cubicBezTo>
                                    <a:pt x="155757" y="65619"/>
                                    <a:pt x="155757" y="64350"/>
                                    <a:pt x="156138" y="63588"/>
                                  </a:cubicBezTo>
                                  <a:cubicBezTo>
                                    <a:pt x="157281" y="60796"/>
                                    <a:pt x="155884" y="57750"/>
                                    <a:pt x="155123" y="55085"/>
                                  </a:cubicBezTo>
                                  <a:cubicBezTo>
                                    <a:pt x="154234" y="53309"/>
                                    <a:pt x="153725" y="51912"/>
                                    <a:pt x="152202" y="50516"/>
                                  </a:cubicBezTo>
                                  <a:cubicBezTo>
                                    <a:pt x="152583" y="50390"/>
                                    <a:pt x="152710" y="50390"/>
                                    <a:pt x="153091" y="50390"/>
                                  </a:cubicBezTo>
                                  <a:cubicBezTo>
                                    <a:pt x="154742" y="51532"/>
                                    <a:pt x="156519" y="52674"/>
                                    <a:pt x="157789" y="54451"/>
                                  </a:cubicBezTo>
                                  <a:cubicBezTo>
                                    <a:pt x="160075" y="58131"/>
                                    <a:pt x="161218" y="62446"/>
                                    <a:pt x="160837" y="67142"/>
                                  </a:cubicBezTo>
                                  <a:cubicBezTo>
                                    <a:pt x="160202" y="69426"/>
                                    <a:pt x="157789" y="70569"/>
                                    <a:pt x="155884" y="71457"/>
                                  </a:cubicBezTo>
                                  <a:cubicBezTo>
                                    <a:pt x="155123" y="72092"/>
                                    <a:pt x="154234" y="72980"/>
                                    <a:pt x="153853" y="73995"/>
                                  </a:cubicBezTo>
                                  <a:cubicBezTo>
                                    <a:pt x="154742" y="74503"/>
                                    <a:pt x="156138" y="73995"/>
                                    <a:pt x="157027" y="73615"/>
                                  </a:cubicBezTo>
                                  <a:cubicBezTo>
                                    <a:pt x="158424" y="73107"/>
                                    <a:pt x="159313" y="71203"/>
                                    <a:pt x="160329" y="70315"/>
                                  </a:cubicBezTo>
                                  <a:cubicBezTo>
                                    <a:pt x="160456" y="70315"/>
                                    <a:pt x="160329" y="70569"/>
                                    <a:pt x="160456" y="70822"/>
                                  </a:cubicBezTo>
                                  <a:cubicBezTo>
                                    <a:pt x="160456" y="71711"/>
                                    <a:pt x="160075" y="72853"/>
                                    <a:pt x="160837" y="73107"/>
                                  </a:cubicBezTo>
                                  <a:cubicBezTo>
                                    <a:pt x="161218" y="71965"/>
                                    <a:pt x="161345" y="70442"/>
                                    <a:pt x="161599" y="69173"/>
                                  </a:cubicBezTo>
                                  <a:cubicBezTo>
                                    <a:pt x="162615" y="70315"/>
                                    <a:pt x="162742" y="71711"/>
                                    <a:pt x="162996" y="73107"/>
                                  </a:cubicBezTo>
                                  <a:cubicBezTo>
                                    <a:pt x="163631" y="74503"/>
                                    <a:pt x="164900" y="76407"/>
                                    <a:pt x="166679" y="76660"/>
                                  </a:cubicBezTo>
                                  <a:cubicBezTo>
                                    <a:pt x="167186" y="75899"/>
                                    <a:pt x="166679" y="75264"/>
                                    <a:pt x="166424" y="74630"/>
                                  </a:cubicBezTo>
                                  <a:cubicBezTo>
                                    <a:pt x="166170" y="72726"/>
                                    <a:pt x="164520" y="71711"/>
                                    <a:pt x="163504" y="70315"/>
                                  </a:cubicBezTo>
                                  <a:cubicBezTo>
                                    <a:pt x="160837" y="66634"/>
                                    <a:pt x="162107" y="60796"/>
                                    <a:pt x="159948" y="56608"/>
                                  </a:cubicBezTo>
                                  <a:cubicBezTo>
                                    <a:pt x="159186" y="54324"/>
                                    <a:pt x="157535" y="52674"/>
                                    <a:pt x="155757" y="50897"/>
                                  </a:cubicBezTo>
                                  <a:lnTo>
                                    <a:pt x="156011" y="50516"/>
                                  </a:lnTo>
                                  <a:cubicBezTo>
                                    <a:pt x="159821" y="50516"/>
                                    <a:pt x="162996" y="51659"/>
                                    <a:pt x="166424" y="52420"/>
                                  </a:cubicBezTo>
                                  <a:cubicBezTo>
                                    <a:pt x="170615" y="54451"/>
                                    <a:pt x="176837" y="54070"/>
                                    <a:pt x="178869" y="59527"/>
                                  </a:cubicBezTo>
                                  <a:cubicBezTo>
                                    <a:pt x="179758" y="62573"/>
                                    <a:pt x="181155" y="65492"/>
                                    <a:pt x="183314" y="67903"/>
                                  </a:cubicBezTo>
                                  <a:lnTo>
                                    <a:pt x="183568" y="67903"/>
                                  </a:lnTo>
                                  <a:cubicBezTo>
                                    <a:pt x="184076" y="67015"/>
                                    <a:pt x="184076" y="65619"/>
                                    <a:pt x="183568" y="64858"/>
                                  </a:cubicBezTo>
                                  <a:cubicBezTo>
                                    <a:pt x="183060" y="60923"/>
                                    <a:pt x="179758" y="60035"/>
                                    <a:pt x="177980" y="56735"/>
                                  </a:cubicBezTo>
                                  <a:lnTo>
                                    <a:pt x="178234" y="56481"/>
                                  </a:lnTo>
                                  <a:cubicBezTo>
                                    <a:pt x="180139" y="56989"/>
                                    <a:pt x="182044" y="57497"/>
                                    <a:pt x="183822" y="58258"/>
                                  </a:cubicBezTo>
                                  <a:cubicBezTo>
                                    <a:pt x="190044" y="59908"/>
                                    <a:pt x="194235" y="66000"/>
                                    <a:pt x="194997" y="72219"/>
                                  </a:cubicBezTo>
                                  <a:cubicBezTo>
                                    <a:pt x="194997" y="77168"/>
                                    <a:pt x="194108" y="81229"/>
                                    <a:pt x="192203" y="85417"/>
                                  </a:cubicBezTo>
                                  <a:cubicBezTo>
                                    <a:pt x="191949" y="86052"/>
                                    <a:pt x="190933" y="86687"/>
                                    <a:pt x="191568" y="87321"/>
                                  </a:cubicBezTo>
                                  <a:cubicBezTo>
                                    <a:pt x="192457" y="86687"/>
                                    <a:pt x="192584" y="85671"/>
                                    <a:pt x="193092" y="85037"/>
                                  </a:cubicBezTo>
                                  <a:cubicBezTo>
                                    <a:pt x="195632" y="80722"/>
                                    <a:pt x="196901" y="74884"/>
                                    <a:pt x="195632" y="69426"/>
                                  </a:cubicBezTo>
                                  <a:cubicBezTo>
                                    <a:pt x="195632" y="68411"/>
                                    <a:pt x="194362" y="67650"/>
                                    <a:pt x="194870" y="66634"/>
                                  </a:cubicBezTo>
                                  <a:cubicBezTo>
                                    <a:pt x="195251" y="67142"/>
                                    <a:pt x="195759" y="67142"/>
                                    <a:pt x="196139" y="67269"/>
                                  </a:cubicBezTo>
                                  <a:cubicBezTo>
                                    <a:pt x="196648" y="67015"/>
                                    <a:pt x="197282" y="67015"/>
                                    <a:pt x="197537" y="66381"/>
                                  </a:cubicBezTo>
                                  <a:cubicBezTo>
                                    <a:pt x="197537" y="65873"/>
                                    <a:pt x="197917" y="65365"/>
                                    <a:pt x="197537" y="64984"/>
                                  </a:cubicBezTo>
                                  <a:cubicBezTo>
                                    <a:pt x="197028" y="64350"/>
                                    <a:pt x="196139" y="64350"/>
                                    <a:pt x="195378" y="64477"/>
                                  </a:cubicBezTo>
                                  <a:cubicBezTo>
                                    <a:pt x="194997" y="64984"/>
                                    <a:pt x="194489" y="65619"/>
                                    <a:pt x="194489" y="66127"/>
                                  </a:cubicBezTo>
                                  <a:cubicBezTo>
                                    <a:pt x="193727" y="64858"/>
                                    <a:pt x="192965" y="63081"/>
                                    <a:pt x="191695" y="62065"/>
                                  </a:cubicBezTo>
                                  <a:lnTo>
                                    <a:pt x="191695" y="61812"/>
                                  </a:lnTo>
                                  <a:cubicBezTo>
                                    <a:pt x="195251" y="62954"/>
                                    <a:pt x="198426" y="64731"/>
                                    <a:pt x="201981" y="65619"/>
                                  </a:cubicBezTo>
                                  <a:cubicBezTo>
                                    <a:pt x="202743" y="66127"/>
                                    <a:pt x="203632" y="66507"/>
                                    <a:pt x="204648" y="66507"/>
                                  </a:cubicBezTo>
                                  <a:cubicBezTo>
                                    <a:pt x="207695" y="67650"/>
                                    <a:pt x="210997" y="68157"/>
                                    <a:pt x="214172" y="68919"/>
                                  </a:cubicBezTo>
                                  <a:cubicBezTo>
                                    <a:pt x="216458" y="68665"/>
                                    <a:pt x="218362" y="69807"/>
                                    <a:pt x="220648" y="69173"/>
                                  </a:cubicBezTo>
                                  <a:lnTo>
                                    <a:pt x="220648" y="69173"/>
                                  </a:lnTo>
                                  <a:cubicBezTo>
                                    <a:pt x="220648" y="69173"/>
                                    <a:pt x="220648" y="69173"/>
                                    <a:pt x="220648" y="69173"/>
                                  </a:cubicBezTo>
                                  <a:cubicBezTo>
                                    <a:pt x="219759" y="68157"/>
                                    <a:pt x="217981" y="69173"/>
                                    <a:pt x="216966" y="68284"/>
                                  </a:cubicBezTo>
                                  <a:cubicBezTo>
                                    <a:pt x="211632" y="67777"/>
                                    <a:pt x="206553" y="66381"/>
                                    <a:pt x="201854" y="64477"/>
                                  </a:cubicBezTo>
                                  <a:cubicBezTo>
                                    <a:pt x="201854" y="64223"/>
                                    <a:pt x="202235" y="64350"/>
                                    <a:pt x="202489" y="64350"/>
                                  </a:cubicBezTo>
                                  <a:cubicBezTo>
                                    <a:pt x="203251" y="63969"/>
                                    <a:pt x="203759" y="63208"/>
                                    <a:pt x="203759" y="62446"/>
                                  </a:cubicBezTo>
                                  <a:cubicBezTo>
                                    <a:pt x="203378" y="61939"/>
                                    <a:pt x="202743" y="61558"/>
                                    <a:pt x="201981" y="61558"/>
                                  </a:cubicBezTo>
                                  <a:cubicBezTo>
                                    <a:pt x="201473" y="61812"/>
                                    <a:pt x="200838" y="62319"/>
                                    <a:pt x="200838" y="62827"/>
                                  </a:cubicBezTo>
                                  <a:cubicBezTo>
                                    <a:pt x="200838" y="63462"/>
                                    <a:pt x="201473" y="64096"/>
                                    <a:pt x="201981" y="64350"/>
                                  </a:cubicBezTo>
                                  <a:cubicBezTo>
                                    <a:pt x="201854" y="64477"/>
                                    <a:pt x="201473" y="64350"/>
                                    <a:pt x="201346" y="64350"/>
                                  </a:cubicBezTo>
                                  <a:cubicBezTo>
                                    <a:pt x="198933" y="63335"/>
                                    <a:pt x="196648" y="62319"/>
                                    <a:pt x="194362" y="61177"/>
                                  </a:cubicBezTo>
                                  <a:cubicBezTo>
                                    <a:pt x="193473" y="61050"/>
                                    <a:pt x="192838" y="60289"/>
                                    <a:pt x="191949" y="60162"/>
                                  </a:cubicBezTo>
                                  <a:cubicBezTo>
                                    <a:pt x="190171" y="59273"/>
                                    <a:pt x="188393" y="58512"/>
                                    <a:pt x="186615" y="57750"/>
                                  </a:cubicBezTo>
                                  <a:cubicBezTo>
                                    <a:pt x="181663" y="55212"/>
                                    <a:pt x="176203" y="53816"/>
                                    <a:pt x="170996" y="51912"/>
                                  </a:cubicBezTo>
                                  <a:cubicBezTo>
                                    <a:pt x="169853" y="51659"/>
                                    <a:pt x="168710" y="51278"/>
                                    <a:pt x="167694" y="51024"/>
                                  </a:cubicBezTo>
                                  <a:cubicBezTo>
                                    <a:pt x="165789" y="50516"/>
                                    <a:pt x="163885" y="50009"/>
                                    <a:pt x="161980" y="49501"/>
                                  </a:cubicBezTo>
                                  <a:cubicBezTo>
                                    <a:pt x="155503" y="47851"/>
                                    <a:pt x="146614" y="47724"/>
                                    <a:pt x="141027" y="51278"/>
                                  </a:cubicBezTo>
                                  <a:cubicBezTo>
                                    <a:pt x="140138" y="51024"/>
                                    <a:pt x="139630" y="52420"/>
                                    <a:pt x="139122" y="51532"/>
                                  </a:cubicBezTo>
                                  <a:cubicBezTo>
                                    <a:pt x="140773" y="47217"/>
                                    <a:pt x="145471" y="45821"/>
                                    <a:pt x="149662" y="45694"/>
                                  </a:cubicBezTo>
                                  <a:cubicBezTo>
                                    <a:pt x="180520" y="45440"/>
                                    <a:pt x="209473" y="45186"/>
                                    <a:pt x="239823" y="44678"/>
                                  </a:cubicBezTo>
                                  <a:cubicBezTo>
                                    <a:pt x="243379" y="44678"/>
                                    <a:pt x="246808" y="43409"/>
                                    <a:pt x="248713" y="40237"/>
                                  </a:cubicBezTo>
                                  <a:cubicBezTo>
                                    <a:pt x="249983" y="38333"/>
                                    <a:pt x="250237" y="35160"/>
                                    <a:pt x="249221" y="33129"/>
                                  </a:cubicBezTo>
                                </a:path>
                              </a:pathLst>
                            </a:custGeom>
                            <a:solidFill>
                              <a:srgbClr val="000000"/>
                            </a:solidFill>
                            <a:ln w="12688" cap="flat">
                              <a:noFill/>
                              <a:prstDash val="solid"/>
                              <a:miter/>
                            </a:ln>
                          </wps:spPr>
                          <wps:bodyPr/>
                        </wps:wsp>
                        <wps:wsp>
                          <wps:cNvPr id="1497861025" name="Freeform: Shape 1497861025"/>
                          <wps:cNvSpPr/>
                          <wps:spPr>
                            <a:xfrm>
                              <a:off x="5706426" y="243540"/>
                              <a:ext cx="11583" cy="4439"/>
                            </a:xfrm>
                            <a:custGeom>
                              <a:avLst/>
                              <a:gdLst>
                                <a:gd name="csX0" fmla="*/ 11259 w 11583"/>
                                <a:gd name="csY0" fmla="*/ 124 h 4439"/>
                                <a:gd name="csX1" fmla="*/ 11512 w 11583"/>
                                <a:gd name="csY1" fmla="*/ 886 h 4439"/>
                                <a:gd name="csX2" fmla="*/ 1226 w 11583"/>
                                <a:gd name="csY2" fmla="*/ 4186 h 4439"/>
                                <a:gd name="csX3" fmla="*/ 211 w 11583"/>
                                <a:gd name="csY3" fmla="*/ 4439 h 4439"/>
                                <a:gd name="csX4" fmla="*/ 83 w 11583"/>
                                <a:gd name="csY4" fmla="*/ 3932 h 4439"/>
                                <a:gd name="csX5" fmla="*/ 11259 w 11583"/>
                                <a:gd name="csY5" fmla="*/ 251 h 4439"/>
                              </a:gdLst>
                              <a:ahLst/>
                              <a:cxnLst>
                                <a:cxn ang="0">
                                  <a:pos x="csX0" y="csY0"/>
                                </a:cxn>
                                <a:cxn ang="0">
                                  <a:pos x="csX1" y="csY1"/>
                                </a:cxn>
                                <a:cxn ang="0">
                                  <a:pos x="csX2" y="csY2"/>
                                </a:cxn>
                                <a:cxn ang="0">
                                  <a:pos x="csX3" y="csY3"/>
                                </a:cxn>
                                <a:cxn ang="0">
                                  <a:pos x="csX4" y="csY4"/>
                                </a:cxn>
                                <a:cxn ang="0">
                                  <a:pos x="csX5" y="csY5"/>
                                </a:cxn>
                              </a:cxnLst>
                              <a:rect l="l" t="t" r="r" b="b"/>
                              <a:pathLst>
                                <a:path w="11583" h="4439">
                                  <a:moveTo>
                                    <a:pt x="11259" y="124"/>
                                  </a:moveTo>
                                  <a:cubicBezTo>
                                    <a:pt x="11259" y="124"/>
                                    <a:pt x="11767" y="378"/>
                                    <a:pt x="11512" y="886"/>
                                  </a:cubicBezTo>
                                  <a:cubicBezTo>
                                    <a:pt x="8846" y="3297"/>
                                    <a:pt x="5036" y="3932"/>
                                    <a:pt x="1226" y="4186"/>
                                  </a:cubicBezTo>
                                  <a:cubicBezTo>
                                    <a:pt x="973" y="4186"/>
                                    <a:pt x="592" y="4439"/>
                                    <a:pt x="211" y="4439"/>
                                  </a:cubicBezTo>
                                  <a:cubicBezTo>
                                    <a:pt x="-44" y="4313"/>
                                    <a:pt x="-44" y="4059"/>
                                    <a:pt x="83" y="3932"/>
                                  </a:cubicBezTo>
                                  <a:cubicBezTo>
                                    <a:pt x="2877" y="886"/>
                                    <a:pt x="7068" y="-637"/>
                                    <a:pt x="11259" y="251"/>
                                  </a:cubicBezTo>
                                </a:path>
                              </a:pathLst>
                            </a:custGeom>
                            <a:solidFill>
                              <a:srgbClr val="000000"/>
                            </a:solidFill>
                            <a:ln w="12688" cap="flat">
                              <a:noFill/>
                              <a:prstDash val="solid"/>
                              <a:miter/>
                            </a:ln>
                          </wps:spPr>
                          <wps:bodyPr/>
                        </wps:wsp>
                        <wps:wsp>
                          <wps:cNvPr id="1781667711" name="Freeform: Shape 1781667711"/>
                          <wps:cNvSpPr/>
                          <wps:spPr>
                            <a:xfrm>
                              <a:off x="5702250" y="244126"/>
                              <a:ext cx="3046" cy="2964"/>
                            </a:xfrm>
                            <a:custGeom>
                              <a:avLst/>
                              <a:gdLst>
                                <a:gd name="csX0" fmla="*/ 2990 w 3046"/>
                                <a:gd name="csY0" fmla="*/ 807 h 2964"/>
                                <a:gd name="csX1" fmla="*/ 1720 w 3046"/>
                                <a:gd name="csY1" fmla="*/ 2965 h 2964"/>
                                <a:gd name="csX2" fmla="*/ 69 w 3046"/>
                                <a:gd name="csY2" fmla="*/ 1695 h 2964"/>
                                <a:gd name="csX3" fmla="*/ 577 w 3046"/>
                                <a:gd name="csY3" fmla="*/ 426 h 2964"/>
                                <a:gd name="csX4" fmla="*/ 2990 w 3046"/>
                                <a:gd name="csY4" fmla="*/ 934 h 2964"/>
                              </a:gdLst>
                              <a:ahLst/>
                              <a:cxnLst>
                                <a:cxn ang="0">
                                  <a:pos x="csX0" y="csY0"/>
                                </a:cxn>
                                <a:cxn ang="0">
                                  <a:pos x="csX1" y="csY1"/>
                                </a:cxn>
                                <a:cxn ang="0">
                                  <a:pos x="csX2" y="csY2"/>
                                </a:cxn>
                                <a:cxn ang="0">
                                  <a:pos x="csX3" y="csY3"/>
                                </a:cxn>
                                <a:cxn ang="0">
                                  <a:pos x="csX4" y="csY4"/>
                                </a:cxn>
                              </a:cxnLst>
                              <a:rect l="l" t="t" r="r" b="b"/>
                              <a:pathLst>
                                <a:path w="3046" h="2964">
                                  <a:moveTo>
                                    <a:pt x="2990" y="807"/>
                                  </a:moveTo>
                                  <a:cubicBezTo>
                                    <a:pt x="3244" y="1949"/>
                                    <a:pt x="2609" y="2457"/>
                                    <a:pt x="1720" y="2965"/>
                                  </a:cubicBezTo>
                                  <a:cubicBezTo>
                                    <a:pt x="831" y="2965"/>
                                    <a:pt x="450" y="2330"/>
                                    <a:pt x="69" y="1695"/>
                                  </a:cubicBezTo>
                                  <a:cubicBezTo>
                                    <a:pt x="-185" y="1061"/>
                                    <a:pt x="323" y="807"/>
                                    <a:pt x="577" y="426"/>
                                  </a:cubicBezTo>
                                  <a:cubicBezTo>
                                    <a:pt x="1212" y="-208"/>
                                    <a:pt x="2609" y="-208"/>
                                    <a:pt x="2990" y="934"/>
                                  </a:cubicBezTo>
                                </a:path>
                              </a:pathLst>
                            </a:custGeom>
                            <a:solidFill>
                              <a:srgbClr val="000000"/>
                            </a:solidFill>
                            <a:ln w="12688" cap="flat">
                              <a:noFill/>
                              <a:prstDash val="solid"/>
                              <a:miter/>
                            </a:ln>
                          </wps:spPr>
                          <wps:bodyPr/>
                        </wps:wsp>
                        <wps:wsp>
                          <wps:cNvPr id="1435900470" name="Freeform: Shape 1435900470"/>
                          <wps:cNvSpPr/>
                          <wps:spPr>
                            <a:xfrm>
                              <a:off x="5556283" y="244426"/>
                              <a:ext cx="2793" cy="2712"/>
                            </a:xfrm>
                            <a:custGeom>
                              <a:avLst/>
                              <a:gdLst>
                                <a:gd name="csX0" fmla="*/ 2794 w 2793"/>
                                <a:gd name="csY0" fmla="*/ 635 h 2712"/>
                                <a:gd name="csX1" fmla="*/ 2412 w 2793"/>
                                <a:gd name="csY1" fmla="*/ 2284 h 2712"/>
                                <a:gd name="csX2" fmla="*/ 1016 w 2793"/>
                                <a:gd name="csY2" fmla="*/ 2665 h 2712"/>
                                <a:gd name="csX3" fmla="*/ 0 w 2793"/>
                                <a:gd name="csY3" fmla="*/ 1523 h 2712"/>
                                <a:gd name="csX4" fmla="*/ 1016 w 2793"/>
                                <a:gd name="csY4" fmla="*/ 0 h 2712"/>
                                <a:gd name="csX5" fmla="*/ 2794 w 2793"/>
                                <a:gd name="csY5" fmla="*/ 635 h 2712"/>
                              </a:gdLst>
                              <a:ahLst/>
                              <a:cxnLst>
                                <a:cxn ang="0">
                                  <a:pos x="csX0" y="csY0"/>
                                </a:cxn>
                                <a:cxn ang="0">
                                  <a:pos x="csX1" y="csY1"/>
                                </a:cxn>
                                <a:cxn ang="0">
                                  <a:pos x="csX2" y="csY2"/>
                                </a:cxn>
                                <a:cxn ang="0">
                                  <a:pos x="csX3" y="csY3"/>
                                </a:cxn>
                                <a:cxn ang="0">
                                  <a:pos x="csX4" y="csY4"/>
                                </a:cxn>
                                <a:cxn ang="0">
                                  <a:pos x="csX5" y="csY5"/>
                                </a:cxn>
                              </a:cxnLst>
                              <a:rect l="l" t="t" r="r" b="b"/>
                              <a:pathLst>
                                <a:path w="2793" h="2712">
                                  <a:moveTo>
                                    <a:pt x="2794" y="635"/>
                                  </a:moveTo>
                                  <a:cubicBezTo>
                                    <a:pt x="2794" y="635"/>
                                    <a:pt x="2794" y="1904"/>
                                    <a:pt x="2412" y="2284"/>
                                  </a:cubicBezTo>
                                  <a:cubicBezTo>
                                    <a:pt x="2159" y="2665"/>
                                    <a:pt x="1397" y="2792"/>
                                    <a:pt x="1016" y="2665"/>
                                  </a:cubicBezTo>
                                  <a:cubicBezTo>
                                    <a:pt x="508" y="2665"/>
                                    <a:pt x="127" y="1904"/>
                                    <a:pt x="0" y="1523"/>
                                  </a:cubicBezTo>
                                  <a:cubicBezTo>
                                    <a:pt x="0" y="761"/>
                                    <a:pt x="381" y="381"/>
                                    <a:pt x="1016" y="0"/>
                                  </a:cubicBezTo>
                                  <a:cubicBezTo>
                                    <a:pt x="1651" y="0"/>
                                    <a:pt x="2286" y="0"/>
                                    <a:pt x="2794" y="635"/>
                                  </a:cubicBezTo>
                                </a:path>
                              </a:pathLst>
                            </a:custGeom>
                            <a:solidFill>
                              <a:srgbClr val="000000"/>
                            </a:solidFill>
                            <a:ln w="12688" cap="flat">
                              <a:noFill/>
                              <a:prstDash val="solid"/>
                              <a:miter/>
                            </a:ln>
                          </wps:spPr>
                          <wps:bodyPr/>
                        </wps:wsp>
                        <wps:wsp>
                          <wps:cNvPr id="2146663075" name="Freeform: Shape 2146663075"/>
                          <wps:cNvSpPr/>
                          <wps:spPr>
                            <a:xfrm>
                              <a:off x="5535993" y="244933"/>
                              <a:ext cx="9368" cy="5853"/>
                            </a:xfrm>
                            <a:custGeom>
                              <a:avLst/>
                              <a:gdLst>
                                <a:gd name="csX0" fmla="*/ 9242 w 9368"/>
                                <a:gd name="csY0" fmla="*/ 5203 h 5853"/>
                                <a:gd name="csX1" fmla="*/ 9242 w 9368"/>
                                <a:gd name="csY1" fmla="*/ 5711 h 5853"/>
                                <a:gd name="csX2" fmla="*/ 4290 w 9368"/>
                                <a:gd name="csY2" fmla="*/ 4569 h 5853"/>
                                <a:gd name="csX3" fmla="*/ 226 w 9368"/>
                                <a:gd name="csY3" fmla="*/ 761 h 5853"/>
                                <a:gd name="csX4" fmla="*/ 226 w 9368"/>
                                <a:gd name="csY4" fmla="*/ 0 h 5853"/>
                                <a:gd name="csX5" fmla="*/ 9369 w 9368"/>
                                <a:gd name="csY5" fmla="*/ 5203 h 5853"/>
                              </a:gdLst>
                              <a:ahLst/>
                              <a:cxnLst>
                                <a:cxn ang="0">
                                  <a:pos x="csX0" y="csY0"/>
                                </a:cxn>
                                <a:cxn ang="0">
                                  <a:pos x="csX1" y="csY1"/>
                                </a:cxn>
                                <a:cxn ang="0">
                                  <a:pos x="csX2" y="csY2"/>
                                </a:cxn>
                                <a:cxn ang="0">
                                  <a:pos x="csX3" y="csY3"/>
                                </a:cxn>
                                <a:cxn ang="0">
                                  <a:pos x="csX4" y="csY4"/>
                                </a:cxn>
                                <a:cxn ang="0">
                                  <a:pos x="csX5" y="csY5"/>
                                </a:cxn>
                              </a:cxnLst>
                              <a:rect l="l" t="t" r="r" b="b"/>
                              <a:pathLst>
                                <a:path w="9368" h="5853">
                                  <a:moveTo>
                                    <a:pt x="9242" y="5203"/>
                                  </a:moveTo>
                                  <a:lnTo>
                                    <a:pt x="9242" y="5711"/>
                                  </a:lnTo>
                                  <a:cubicBezTo>
                                    <a:pt x="7337" y="6092"/>
                                    <a:pt x="5559" y="5711"/>
                                    <a:pt x="4290" y="4569"/>
                                  </a:cubicBezTo>
                                  <a:cubicBezTo>
                                    <a:pt x="3273" y="3046"/>
                                    <a:pt x="2004" y="1523"/>
                                    <a:pt x="226" y="761"/>
                                  </a:cubicBezTo>
                                  <a:cubicBezTo>
                                    <a:pt x="226" y="508"/>
                                    <a:pt x="-282" y="254"/>
                                    <a:pt x="226" y="0"/>
                                  </a:cubicBezTo>
                                  <a:cubicBezTo>
                                    <a:pt x="4036" y="0"/>
                                    <a:pt x="6321" y="3046"/>
                                    <a:pt x="9369" y="5203"/>
                                  </a:cubicBezTo>
                                </a:path>
                              </a:pathLst>
                            </a:custGeom>
                            <a:solidFill>
                              <a:srgbClr val="000000"/>
                            </a:solidFill>
                            <a:ln w="12688" cap="flat">
                              <a:noFill/>
                              <a:prstDash val="solid"/>
                              <a:miter/>
                            </a:ln>
                          </wps:spPr>
                          <wps:bodyPr/>
                        </wps:wsp>
                        <wps:wsp>
                          <wps:cNvPr id="1133000485" name="Freeform: Shape 1133000485"/>
                          <wps:cNvSpPr/>
                          <wps:spPr>
                            <a:xfrm>
                              <a:off x="5721367" y="244933"/>
                              <a:ext cx="7999" cy="7535"/>
                            </a:xfrm>
                            <a:custGeom>
                              <a:avLst/>
                              <a:gdLst>
                                <a:gd name="csX0" fmla="*/ 8000 w 7999"/>
                                <a:gd name="csY0" fmla="*/ 0 h 7535"/>
                                <a:gd name="csX1" fmla="*/ 1524 w 7999"/>
                                <a:gd name="csY1" fmla="*/ 7107 h 7535"/>
                                <a:gd name="csX2" fmla="*/ 0 w 7999"/>
                                <a:gd name="csY2" fmla="*/ 7361 h 7535"/>
                                <a:gd name="csX3" fmla="*/ 6857 w 7999"/>
                                <a:gd name="csY3" fmla="*/ 0 h 7535"/>
                                <a:gd name="csX4" fmla="*/ 8000 w 7999"/>
                                <a:gd name="csY4" fmla="*/ 0 h 7535"/>
                              </a:gdLst>
                              <a:ahLst/>
                              <a:cxnLst>
                                <a:cxn ang="0">
                                  <a:pos x="csX0" y="csY0"/>
                                </a:cxn>
                                <a:cxn ang="0">
                                  <a:pos x="csX1" y="csY1"/>
                                </a:cxn>
                                <a:cxn ang="0">
                                  <a:pos x="csX2" y="csY2"/>
                                </a:cxn>
                                <a:cxn ang="0">
                                  <a:pos x="csX3" y="csY3"/>
                                </a:cxn>
                                <a:cxn ang="0">
                                  <a:pos x="csX4" y="csY4"/>
                                </a:cxn>
                              </a:cxnLst>
                              <a:rect l="l" t="t" r="r" b="b"/>
                              <a:pathLst>
                                <a:path w="7999" h="7535">
                                  <a:moveTo>
                                    <a:pt x="8000" y="0"/>
                                  </a:moveTo>
                                  <a:cubicBezTo>
                                    <a:pt x="6222" y="2665"/>
                                    <a:pt x="4699" y="5838"/>
                                    <a:pt x="1524" y="7107"/>
                                  </a:cubicBezTo>
                                  <a:cubicBezTo>
                                    <a:pt x="1016" y="7107"/>
                                    <a:pt x="508" y="7869"/>
                                    <a:pt x="0" y="7361"/>
                                  </a:cubicBezTo>
                                  <a:cubicBezTo>
                                    <a:pt x="1270" y="4442"/>
                                    <a:pt x="3809" y="1269"/>
                                    <a:pt x="6857" y="0"/>
                                  </a:cubicBezTo>
                                  <a:cubicBezTo>
                                    <a:pt x="7111" y="0"/>
                                    <a:pt x="7619" y="0"/>
                                    <a:pt x="8000" y="0"/>
                                  </a:cubicBezTo>
                                </a:path>
                              </a:pathLst>
                            </a:custGeom>
                            <a:solidFill>
                              <a:srgbClr val="000000"/>
                            </a:solidFill>
                            <a:ln w="12688" cap="flat">
                              <a:noFill/>
                              <a:prstDash val="solid"/>
                              <a:miter/>
                            </a:ln>
                          </wps:spPr>
                          <wps:bodyPr/>
                        </wps:wsp>
                        <wps:wsp>
                          <wps:cNvPr id="2095815005" name="Freeform: Shape 2095815005"/>
                          <wps:cNvSpPr/>
                          <wps:spPr>
                            <a:xfrm>
                              <a:off x="5561050" y="245036"/>
                              <a:ext cx="2471" cy="2435"/>
                            </a:xfrm>
                            <a:custGeom>
                              <a:avLst/>
                              <a:gdLst>
                                <a:gd name="csX0" fmla="*/ 2471 w 2471"/>
                                <a:gd name="csY0" fmla="*/ 913 h 2435"/>
                                <a:gd name="csX1" fmla="*/ 1328 w 2471"/>
                                <a:gd name="csY1" fmla="*/ 2436 h 2435"/>
                                <a:gd name="csX2" fmla="*/ 58 w 2471"/>
                                <a:gd name="csY2" fmla="*/ 1547 h 2435"/>
                                <a:gd name="csX3" fmla="*/ 820 w 2471"/>
                                <a:gd name="csY3" fmla="*/ 24 h 2435"/>
                                <a:gd name="csX4" fmla="*/ 2471 w 2471"/>
                                <a:gd name="csY4" fmla="*/ 913 h 2435"/>
                              </a:gdLst>
                              <a:ahLst/>
                              <a:cxnLst>
                                <a:cxn ang="0">
                                  <a:pos x="csX0" y="csY0"/>
                                </a:cxn>
                                <a:cxn ang="0">
                                  <a:pos x="csX1" y="csY1"/>
                                </a:cxn>
                                <a:cxn ang="0">
                                  <a:pos x="csX2" y="csY2"/>
                                </a:cxn>
                                <a:cxn ang="0">
                                  <a:pos x="csX3" y="csY3"/>
                                </a:cxn>
                                <a:cxn ang="0">
                                  <a:pos x="csX4" y="csY4"/>
                                </a:cxn>
                              </a:cxnLst>
                              <a:rect l="l" t="t" r="r" b="b"/>
                              <a:pathLst>
                                <a:path w="2471" h="2435">
                                  <a:moveTo>
                                    <a:pt x="2471" y="913"/>
                                  </a:moveTo>
                                  <a:cubicBezTo>
                                    <a:pt x="2471" y="1801"/>
                                    <a:pt x="1963" y="1928"/>
                                    <a:pt x="1328" y="2436"/>
                                  </a:cubicBezTo>
                                  <a:cubicBezTo>
                                    <a:pt x="693" y="2436"/>
                                    <a:pt x="439" y="2055"/>
                                    <a:pt x="58" y="1547"/>
                                  </a:cubicBezTo>
                                  <a:cubicBezTo>
                                    <a:pt x="-196" y="786"/>
                                    <a:pt x="439" y="405"/>
                                    <a:pt x="820" y="24"/>
                                  </a:cubicBezTo>
                                  <a:cubicBezTo>
                                    <a:pt x="1455" y="-103"/>
                                    <a:pt x="2090" y="278"/>
                                    <a:pt x="2471" y="913"/>
                                  </a:cubicBezTo>
                                </a:path>
                              </a:pathLst>
                            </a:custGeom>
                            <a:solidFill>
                              <a:srgbClr val="000000"/>
                            </a:solidFill>
                            <a:ln w="12688" cap="flat">
                              <a:noFill/>
                              <a:prstDash val="solid"/>
                              <a:miter/>
                            </a:ln>
                          </wps:spPr>
                          <wps:bodyPr/>
                        </wps:wsp>
                        <wps:wsp>
                          <wps:cNvPr id="943962959" name="Freeform: Shape 943962959"/>
                          <wps:cNvSpPr/>
                          <wps:spPr>
                            <a:xfrm>
                              <a:off x="5732449" y="245822"/>
                              <a:ext cx="6569" cy="8249"/>
                            </a:xfrm>
                            <a:custGeom>
                              <a:avLst/>
                              <a:gdLst>
                                <a:gd name="csX0" fmla="*/ 6569 w 6569"/>
                                <a:gd name="csY0" fmla="*/ 508 h 8249"/>
                                <a:gd name="csX1" fmla="*/ 5427 w 6569"/>
                                <a:gd name="csY1" fmla="*/ 4061 h 8249"/>
                                <a:gd name="csX2" fmla="*/ 93 w 6569"/>
                                <a:gd name="csY2" fmla="*/ 8249 h 8249"/>
                                <a:gd name="csX3" fmla="*/ 982 w 6569"/>
                                <a:gd name="csY3" fmla="*/ 5965 h 8249"/>
                                <a:gd name="csX4" fmla="*/ 6061 w 6569"/>
                                <a:gd name="csY4" fmla="*/ 0 h 8249"/>
                                <a:gd name="csX5" fmla="*/ 6442 w 6569"/>
                                <a:gd name="csY5" fmla="*/ 508 h 8249"/>
                              </a:gdLst>
                              <a:ahLst/>
                              <a:cxnLst>
                                <a:cxn ang="0">
                                  <a:pos x="csX0" y="csY0"/>
                                </a:cxn>
                                <a:cxn ang="0">
                                  <a:pos x="csX1" y="csY1"/>
                                </a:cxn>
                                <a:cxn ang="0">
                                  <a:pos x="csX2" y="csY2"/>
                                </a:cxn>
                                <a:cxn ang="0">
                                  <a:pos x="csX3" y="csY3"/>
                                </a:cxn>
                                <a:cxn ang="0">
                                  <a:pos x="csX4" y="csY4"/>
                                </a:cxn>
                                <a:cxn ang="0">
                                  <a:pos x="csX5" y="csY5"/>
                                </a:cxn>
                              </a:cxnLst>
                              <a:rect l="l" t="t" r="r" b="b"/>
                              <a:pathLst>
                                <a:path w="6569" h="8249">
                                  <a:moveTo>
                                    <a:pt x="6569" y="508"/>
                                  </a:moveTo>
                                  <a:cubicBezTo>
                                    <a:pt x="5935" y="1523"/>
                                    <a:pt x="6188" y="3046"/>
                                    <a:pt x="5427" y="4061"/>
                                  </a:cubicBezTo>
                                  <a:cubicBezTo>
                                    <a:pt x="3903" y="5838"/>
                                    <a:pt x="2633" y="7869"/>
                                    <a:pt x="93" y="8249"/>
                                  </a:cubicBezTo>
                                  <a:cubicBezTo>
                                    <a:pt x="-288" y="7488"/>
                                    <a:pt x="601" y="6726"/>
                                    <a:pt x="982" y="5965"/>
                                  </a:cubicBezTo>
                                  <a:cubicBezTo>
                                    <a:pt x="1998" y="3680"/>
                                    <a:pt x="3649" y="1015"/>
                                    <a:pt x="6061" y="0"/>
                                  </a:cubicBezTo>
                                  <a:lnTo>
                                    <a:pt x="6442" y="508"/>
                                  </a:lnTo>
                                  <a:close/>
                                </a:path>
                              </a:pathLst>
                            </a:custGeom>
                            <a:solidFill>
                              <a:srgbClr val="000000"/>
                            </a:solidFill>
                            <a:ln w="12688" cap="flat">
                              <a:noFill/>
                              <a:prstDash val="solid"/>
                              <a:miter/>
                            </a:ln>
                          </wps:spPr>
                          <wps:bodyPr/>
                        </wps:wsp>
                        <wps:wsp>
                          <wps:cNvPr id="69889301" name="Freeform: Shape 69889301"/>
                          <wps:cNvSpPr/>
                          <wps:spPr>
                            <a:xfrm>
                              <a:off x="5518978" y="246348"/>
                              <a:ext cx="2735" cy="2778"/>
                            </a:xfrm>
                            <a:custGeom>
                              <a:avLst/>
                              <a:gdLst>
                                <a:gd name="csX0" fmla="*/ 2510 w 2735"/>
                                <a:gd name="csY0" fmla="*/ 743 h 2778"/>
                                <a:gd name="csX1" fmla="*/ 2510 w 2735"/>
                                <a:gd name="csY1" fmla="*/ 2393 h 2778"/>
                                <a:gd name="csX2" fmla="*/ 732 w 2735"/>
                                <a:gd name="csY2" fmla="*/ 2647 h 2778"/>
                                <a:gd name="csX3" fmla="*/ 97 w 2735"/>
                                <a:gd name="csY3" fmla="*/ 743 h 2778"/>
                                <a:gd name="csX4" fmla="*/ 2510 w 2735"/>
                                <a:gd name="csY4" fmla="*/ 616 h 2778"/>
                              </a:gdLst>
                              <a:ahLst/>
                              <a:cxnLst>
                                <a:cxn ang="0">
                                  <a:pos x="csX0" y="csY0"/>
                                </a:cxn>
                                <a:cxn ang="0">
                                  <a:pos x="csX1" y="csY1"/>
                                </a:cxn>
                                <a:cxn ang="0">
                                  <a:pos x="csX2" y="csY2"/>
                                </a:cxn>
                                <a:cxn ang="0">
                                  <a:pos x="csX3" y="csY3"/>
                                </a:cxn>
                                <a:cxn ang="0">
                                  <a:pos x="csX4" y="csY4"/>
                                </a:cxn>
                              </a:cxnLst>
                              <a:rect l="l" t="t" r="r" b="b"/>
                              <a:pathLst>
                                <a:path w="2735" h="2778">
                                  <a:moveTo>
                                    <a:pt x="2510" y="743"/>
                                  </a:moveTo>
                                  <a:cubicBezTo>
                                    <a:pt x="2510" y="743"/>
                                    <a:pt x="3018" y="1885"/>
                                    <a:pt x="2510" y="2393"/>
                                  </a:cubicBezTo>
                                  <a:cubicBezTo>
                                    <a:pt x="2002" y="2774"/>
                                    <a:pt x="1367" y="2901"/>
                                    <a:pt x="732" y="2647"/>
                                  </a:cubicBezTo>
                                  <a:cubicBezTo>
                                    <a:pt x="97" y="2266"/>
                                    <a:pt x="-157" y="1378"/>
                                    <a:pt x="97" y="743"/>
                                  </a:cubicBezTo>
                                  <a:cubicBezTo>
                                    <a:pt x="605" y="-18"/>
                                    <a:pt x="2002" y="-399"/>
                                    <a:pt x="2510" y="616"/>
                                  </a:cubicBezTo>
                                </a:path>
                              </a:pathLst>
                            </a:custGeom>
                            <a:solidFill>
                              <a:srgbClr val="000000"/>
                            </a:solidFill>
                            <a:ln w="12688" cap="flat">
                              <a:noFill/>
                              <a:prstDash val="solid"/>
                              <a:miter/>
                            </a:ln>
                          </wps:spPr>
                          <wps:bodyPr/>
                        </wps:wsp>
                        <wps:wsp>
                          <wps:cNvPr id="1911719716" name="Freeform: Shape 1911719716"/>
                          <wps:cNvSpPr/>
                          <wps:spPr>
                            <a:xfrm>
                              <a:off x="5514376" y="247247"/>
                              <a:ext cx="2920" cy="2786"/>
                            </a:xfrm>
                            <a:custGeom>
                              <a:avLst/>
                              <a:gdLst>
                                <a:gd name="csX0" fmla="*/ 2667 w 2920"/>
                                <a:gd name="csY0" fmla="*/ 732 h 2786"/>
                                <a:gd name="csX1" fmla="*/ 2921 w 2920"/>
                                <a:gd name="csY1" fmla="*/ 1874 h 2786"/>
                                <a:gd name="csX2" fmla="*/ 1778 w 2920"/>
                                <a:gd name="csY2" fmla="*/ 2762 h 2786"/>
                                <a:gd name="csX3" fmla="*/ 0 w 2920"/>
                                <a:gd name="csY3" fmla="*/ 1747 h 2786"/>
                                <a:gd name="csX4" fmla="*/ 762 w 2920"/>
                                <a:gd name="csY4" fmla="*/ 97 h 2786"/>
                                <a:gd name="csX5" fmla="*/ 2667 w 2920"/>
                                <a:gd name="csY5" fmla="*/ 732 h 2786"/>
                              </a:gdLst>
                              <a:ahLst/>
                              <a:cxnLst>
                                <a:cxn ang="0">
                                  <a:pos x="csX0" y="csY0"/>
                                </a:cxn>
                                <a:cxn ang="0">
                                  <a:pos x="csX1" y="csY1"/>
                                </a:cxn>
                                <a:cxn ang="0">
                                  <a:pos x="csX2" y="csY2"/>
                                </a:cxn>
                                <a:cxn ang="0">
                                  <a:pos x="csX3" y="csY3"/>
                                </a:cxn>
                                <a:cxn ang="0">
                                  <a:pos x="csX4" y="csY4"/>
                                </a:cxn>
                                <a:cxn ang="0">
                                  <a:pos x="csX5" y="csY5"/>
                                </a:cxn>
                              </a:cxnLst>
                              <a:rect l="l" t="t" r="r" b="b"/>
                              <a:pathLst>
                                <a:path w="2920" h="2786">
                                  <a:moveTo>
                                    <a:pt x="2667" y="732"/>
                                  </a:moveTo>
                                  <a:cubicBezTo>
                                    <a:pt x="2667" y="732"/>
                                    <a:pt x="2921" y="1493"/>
                                    <a:pt x="2921" y="1874"/>
                                  </a:cubicBezTo>
                                  <a:cubicBezTo>
                                    <a:pt x="2667" y="2255"/>
                                    <a:pt x="2286" y="2762"/>
                                    <a:pt x="1778" y="2762"/>
                                  </a:cubicBezTo>
                                  <a:cubicBezTo>
                                    <a:pt x="889" y="2889"/>
                                    <a:pt x="381" y="2509"/>
                                    <a:pt x="0" y="1747"/>
                                  </a:cubicBezTo>
                                  <a:cubicBezTo>
                                    <a:pt x="0" y="986"/>
                                    <a:pt x="127" y="478"/>
                                    <a:pt x="762" y="97"/>
                                  </a:cubicBezTo>
                                  <a:cubicBezTo>
                                    <a:pt x="1524" y="-157"/>
                                    <a:pt x="2286" y="97"/>
                                    <a:pt x="2667" y="732"/>
                                  </a:cubicBezTo>
                                </a:path>
                              </a:pathLst>
                            </a:custGeom>
                            <a:solidFill>
                              <a:srgbClr val="000000"/>
                            </a:solidFill>
                            <a:ln w="12688" cap="flat">
                              <a:noFill/>
                              <a:prstDash val="solid"/>
                              <a:miter/>
                            </a:ln>
                          </wps:spPr>
                          <wps:bodyPr/>
                        </wps:wsp>
                        <wps:wsp>
                          <wps:cNvPr id="661318030" name="Freeform: Shape 661318030"/>
                          <wps:cNvSpPr/>
                          <wps:spPr>
                            <a:xfrm>
                              <a:off x="5523266" y="247979"/>
                              <a:ext cx="2954" cy="2577"/>
                            </a:xfrm>
                            <a:custGeom>
                              <a:avLst/>
                              <a:gdLst>
                                <a:gd name="csX0" fmla="*/ 2920 w 2954"/>
                                <a:gd name="csY0" fmla="*/ 508 h 2577"/>
                                <a:gd name="csX1" fmla="*/ 2286 w 2954"/>
                                <a:gd name="csY1" fmla="*/ 2411 h 2577"/>
                                <a:gd name="csX2" fmla="*/ 0 w 2954"/>
                                <a:gd name="csY2" fmla="*/ 1523 h 2577"/>
                                <a:gd name="csX3" fmla="*/ 889 w 2954"/>
                                <a:gd name="csY3" fmla="*/ 0 h 2577"/>
                                <a:gd name="csX4" fmla="*/ 2920 w 2954"/>
                                <a:gd name="csY4" fmla="*/ 635 h 2577"/>
                              </a:gdLst>
                              <a:ahLst/>
                              <a:cxnLst>
                                <a:cxn ang="0">
                                  <a:pos x="csX0" y="csY0"/>
                                </a:cxn>
                                <a:cxn ang="0">
                                  <a:pos x="csX1" y="csY1"/>
                                </a:cxn>
                                <a:cxn ang="0">
                                  <a:pos x="csX2" y="csY2"/>
                                </a:cxn>
                                <a:cxn ang="0">
                                  <a:pos x="csX3" y="csY3"/>
                                </a:cxn>
                                <a:cxn ang="0">
                                  <a:pos x="csX4" y="csY4"/>
                                </a:cxn>
                              </a:cxnLst>
                              <a:rect l="l" t="t" r="r" b="b"/>
                              <a:pathLst>
                                <a:path w="2954" h="2577">
                                  <a:moveTo>
                                    <a:pt x="2920" y="508"/>
                                  </a:moveTo>
                                  <a:cubicBezTo>
                                    <a:pt x="2920" y="508"/>
                                    <a:pt x="3175" y="2157"/>
                                    <a:pt x="2286" y="2411"/>
                                  </a:cubicBezTo>
                                  <a:cubicBezTo>
                                    <a:pt x="1143" y="2919"/>
                                    <a:pt x="635" y="2157"/>
                                    <a:pt x="0" y="1523"/>
                                  </a:cubicBezTo>
                                  <a:cubicBezTo>
                                    <a:pt x="0" y="761"/>
                                    <a:pt x="381" y="254"/>
                                    <a:pt x="889" y="0"/>
                                  </a:cubicBezTo>
                                  <a:cubicBezTo>
                                    <a:pt x="1651" y="0"/>
                                    <a:pt x="2286" y="0"/>
                                    <a:pt x="2920" y="635"/>
                                  </a:cubicBezTo>
                                </a:path>
                              </a:pathLst>
                            </a:custGeom>
                            <a:solidFill>
                              <a:srgbClr val="000000"/>
                            </a:solidFill>
                            <a:ln w="12688" cap="flat">
                              <a:noFill/>
                              <a:prstDash val="solid"/>
                              <a:miter/>
                            </a:ln>
                          </wps:spPr>
                          <wps:bodyPr/>
                        </wps:wsp>
                        <wps:wsp>
                          <wps:cNvPr id="56571528" name="Freeform: Shape 56571528"/>
                          <wps:cNvSpPr/>
                          <wps:spPr>
                            <a:xfrm>
                              <a:off x="5536190" y="248867"/>
                              <a:ext cx="2822" cy="2411"/>
                            </a:xfrm>
                            <a:custGeom>
                              <a:avLst/>
                              <a:gdLst>
                                <a:gd name="csX0" fmla="*/ 2568 w 2822"/>
                                <a:gd name="csY0" fmla="*/ 635 h 2411"/>
                                <a:gd name="csX1" fmla="*/ 2060 w 2822"/>
                                <a:gd name="csY1" fmla="*/ 2158 h 2411"/>
                                <a:gd name="csX2" fmla="*/ 664 w 2822"/>
                                <a:gd name="csY2" fmla="*/ 2284 h 2411"/>
                                <a:gd name="csX3" fmla="*/ 155 w 2822"/>
                                <a:gd name="csY3" fmla="*/ 888 h 2411"/>
                                <a:gd name="csX4" fmla="*/ 1298 w 2822"/>
                                <a:gd name="csY4" fmla="*/ 0 h 2411"/>
                                <a:gd name="csX5" fmla="*/ 2822 w 2822"/>
                                <a:gd name="csY5" fmla="*/ 635 h 2411"/>
                              </a:gdLst>
                              <a:ahLst/>
                              <a:cxnLst>
                                <a:cxn ang="0">
                                  <a:pos x="csX0" y="csY0"/>
                                </a:cxn>
                                <a:cxn ang="0">
                                  <a:pos x="csX1" y="csY1"/>
                                </a:cxn>
                                <a:cxn ang="0">
                                  <a:pos x="csX2" y="csY2"/>
                                </a:cxn>
                                <a:cxn ang="0">
                                  <a:pos x="csX3" y="csY3"/>
                                </a:cxn>
                                <a:cxn ang="0">
                                  <a:pos x="csX4" y="csY4"/>
                                </a:cxn>
                                <a:cxn ang="0">
                                  <a:pos x="csX5" y="csY5"/>
                                </a:cxn>
                              </a:cxnLst>
                              <a:rect l="l" t="t" r="r" b="b"/>
                              <a:pathLst>
                                <a:path w="2822" h="2411">
                                  <a:moveTo>
                                    <a:pt x="2568" y="635"/>
                                  </a:moveTo>
                                  <a:cubicBezTo>
                                    <a:pt x="2568" y="635"/>
                                    <a:pt x="2568" y="1904"/>
                                    <a:pt x="2060" y="2158"/>
                                  </a:cubicBezTo>
                                  <a:cubicBezTo>
                                    <a:pt x="1679" y="2538"/>
                                    <a:pt x="917" y="2411"/>
                                    <a:pt x="664" y="2284"/>
                                  </a:cubicBezTo>
                                  <a:cubicBezTo>
                                    <a:pt x="536" y="1777"/>
                                    <a:pt x="-353" y="1396"/>
                                    <a:pt x="155" y="888"/>
                                  </a:cubicBezTo>
                                  <a:cubicBezTo>
                                    <a:pt x="409" y="508"/>
                                    <a:pt x="790" y="254"/>
                                    <a:pt x="1298" y="0"/>
                                  </a:cubicBezTo>
                                  <a:cubicBezTo>
                                    <a:pt x="1806" y="254"/>
                                    <a:pt x="2441" y="0"/>
                                    <a:pt x="2822" y="635"/>
                                  </a:cubicBezTo>
                                </a:path>
                              </a:pathLst>
                            </a:custGeom>
                            <a:solidFill>
                              <a:srgbClr val="000000"/>
                            </a:solidFill>
                            <a:ln w="12688" cap="flat">
                              <a:noFill/>
                              <a:prstDash val="solid"/>
                              <a:miter/>
                            </a:ln>
                          </wps:spPr>
                          <wps:bodyPr/>
                        </wps:wsp>
                        <wps:wsp>
                          <wps:cNvPr id="1757127564" name="Freeform: Shape 1757127564"/>
                          <wps:cNvSpPr/>
                          <wps:spPr>
                            <a:xfrm>
                              <a:off x="5743406" y="248867"/>
                              <a:ext cx="2978" cy="2411"/>
                            </a:xfrm>
                            <a:custGeom>
                              <a:avLst/>
                              <a:gdLst>
                                <a:gd name="csX0" fmla="*/ 2978 w 2978"/>
                                <a:gd name="csY0" fmla="*/ 1142 h 2411"/>
                                <a:gd name="csX1" fmla="*/ 1835 w 2978"/>
                                <a:gd name="csY1" fmla="*/ 2411 h 2411"/>
                                <a:gd name="csX2" fmla="*/ 57 w 2978"/>
                                <a:gd name="csY2" fmla="*/ 1523 h 2411"/>
                                <a:gd name="csX3" fmla="*/ 1073 w 2978"/>
                                <a:gd name="csY3" fmla="*/ 0 h 2411"/>
                                <a:gd name="csX4" fmla="*/ 2978 w 2978"/>
                                <a:gd name="csY4" fmla="*/ 1142 h 2411"/>
                              </a:gdLst>
                              <a:ahLst/>
                              <a:cxnLst>
                                <a:cxn ang="0">
                                  <a:pos x="csX0" y="csY0"/>
                                </a:cxn>
                                <a:cxn ang="0">
                                  <a:pos x="csX1" y="csY1"/>
                                </a:cxn>
                                <a:cxn ang="0">
                                  <a:pos x="csX2" y="csY2"/>
                                </a:cxn>
                                <a:cxn ang="0">
                                  <a:pos x="csX3" y="csY3"/>
                                </a:cxn>
                                <a:cxn ang="0">
                                  <a:pos x="csX4" y="csY4"/>
                                </a:cxn>
                              </a:cxnLst>
                              <a:rect l="l" t="t" r="r" b="b"/>
                              <a:pathLst>
                                <a:path w="2978" h="2411">
                                  <a:moveTo>
                                    <a:pt x="2978" y="1142"/>
                                  </a:moveTo>
                                  <a:cubicBezTo>
                                    <a:pt x="2978" y="1142"/>
                                    <a:pt x="2470" y="2411"/>
                                    <a:pt x="1835" y="2411"/>
                                  </a:cubicBezTo>
                                  <a:cubicBezTo>
                                    <a:pt x="1200" y="2411"/>
                                    <a:pt x="438" y="2284"/>
                                    <a:pt x="57" y="1523"/>
                                  </a:cubicBezTo>
                                  <a:cubicBezTo>
                                    <a:pt x="-197" y="635"/>
                                    <a:pt x="438" y="254"/>
                                    <a:pt x="1073" y="0"/>
                                  </a:cubicBezTo>
                                  <a:cubicBezTo>
                                    <a:pt x="1835" y="0"/>
                                    <a:pt x="2851" y="254"/>
                                    <a:pt x="2978" y="1142"/>
                                  </a:cubicBezTo>
                                </a:path>
                              </a:pathLst>
                            </a:custGeom>
                            <a:solidFill>
                              <a:srgbClr val="000000"/>
                            </a:solidFill>
                            <a:ln w="12688" cap="flat">
                              <a:noFill/>
                              <a:prstDash val="solid"/>
                              <a:miter/>
                            </a:ln>
                          </wps:spPr>
                          <wps:bodyPr/>
                        </wps:wsp>
                        <wps:wsp>
                          <wps:cNvPr id="898209927" name="Freeform: Shape 898209927"/>
                          <wps:cNvSpPr/>
                          <wps:spPr>
                            <a:xfrm>
                              <a:off x="5728986" y="249121"/>
                              <a:ext cx="3301" cy="2701"/>
                            </a:xfrm>
                            <a:custGeom>
                              <a:avLst/>
                              <a:gdLst>
                                <a:gd name="csX0" fmla="*/ 3302 w 3301"/>
                                <a:gd name="csY0" fmla="*/ 1269 h 2701"/>
                                <a:gd name="csX1" fmla="*/ 2413 w 3301"/>
                                <a:gd name="csY1" fmla="*/ 2538 h 2701"/>
                                <a:gd name="csX2" fmla="*/ 0 w 3301"/>
                                <a:gd name="csY2" fmla="*/ 1396 h 2701"/>
                                <a:gd name="csX3" fmla="*/ 1270 w 3301"/>
                                <a:gd name="csY3" fmla="*/ 0 h 2701"/>
                                <a:gd name="csX4" fmla="*/ 3302 w 3301"/>
                                <a:gd name="csY4" fmla="*/ 1269 h 2701"/>
                              </a:gdLst>
                              <a:ahLst/>
                              <a:cxnLst>
                                <a:cxn ang="0">
                                  <a:pos x="csX0" y="csY0"/>
                                </a:cxn>
                                <a:cxn ang="0">
                                  <a:pos x="csX1" y="csY1"/>
                                </a:cxn>
                                <a:cxn ang="0">
                                  <a:pos x="csX2" y="csY2"/>
                                </a:cxn>
                                <a:cxn ang="0">
                                  <a:pos x="csX3" y="csY3"/>
                                </a:cxn>
                                <a:cxn ang="0">
                                  <a:pos x="csX4" y="csY4"/>
                                </a:cxn>
                              </a:cxnLst>
                              <a:rect l="l" t="t" r="r" b="b"/>
                              <a:pathLst>
                                <a:path w="3301" h="2701">
                                  <a:moveTo>
                                    <a:pt x="3302" y="1269"/>
                                  </a:moveTo>
                                  <a:cubicBezTo>
                                    <a:pt x="3302" y="1269"/>
                                    <a:pt x="2667" y="2411"/>
                                    <a:pt x="2413" y="2538"/>
                                  </a:cubicBezTo>
                                  <a:cubicBezTo>
                                    <a:pt x="1397" y="3046"/>
                                    <a:pt x="381" y="2284"/>
                                    <a:pt x="0" y="1396"/>
                                  </a:cubicBezTo>
                                  <a:cubicBezTo>
                                    <a:pt x="127" y="761"/>
                                    <a:pt x="762" y="254"/>
                                    <a:pt x="1270" y="0"/>
                                  </a:cubicBezTo>
                                  <a:cubicBezTo>
                                    <a:pt x="2286" y="0"/>
                                    <a:pt x="2794" y="508"/>
                                    <a:pt x="3302" y="1269"/>
                                  </a:cubicBezTo>
                                </a:path>
                              </a:pathLst>
                            </a:custGeom>
                            <a:solidFill>
                              <a:srgbClr val="000000"/>
                            </a:solidFill>
                            <a:ln w="12688" cap="flat">
                              <a:noFill/>
                              <a:prstDash val="solid"/>
                              <a:miter/>
                            </a:ln>
                          </wps:spPr>
                          <wps:bodyPr/>
                        </wps:wsp>
                        <wps:wsp>
                          <wps:cNvPr id="472592200" name="Freeform: Shape 472592200"/>
                          <wps:cNvSpPr/>
                          <wps:spPr>
                            <a:xfrm>
                              <a:off x="5738971" y="249427"/>
                              <a:ext cx="2840" cy="2238"/>
                            </a:xfrm>
                            <a:custGeom>
                              <a:avLst/>
                              <a:gdLst>
                                <a:gd name="csX0" fmla="*/ 2841 w 2840"/>
                                <a:gd name="csY0" fmla="*/ 837 h 2238"/>
                                <a:gd name="csX1" fmla="*/ 2206 w 2840"/>
                                <a:gd name="csY1" fmla="*/ 2106 h 2238"/>
                                <a:gd name="csX2" fmla="*/ 301 w 2840"/>
                                <a:gd name="csY2" fmla="*/ 1852 h 2238"/>
                                <a:gd name="csX3" fmla="*/ 555 w 2840"/>
                                <a:gd name="csY3" fmla="*/ 202 h 2238"/>
                                <a:gd name="csX4" fmla="*/ 2841 w 2840"/>
                                <a:gd name="csY4" fmla="*/ 837 h 2238"/>
                              </a:gdLst>
                              <a:ahLst/>
                              <a:cxnLst>
                                <a:cxn ang="0">
                                  <a:pos x="csX0" y="csY0"/>
                                </a:cxn>
                                <a:cxn ang="0">
                                  <a:pos x="csX1" y="csY1"/>
                                </a:cxn>
                                <a:cxn ang="0">
                                  <a:pos x="csX2" y="csY2"/>
                                </a:cxn>
                                <a:cxn ang="0">
                                  <a:pos x="csX3" y="csY3"/>
                                </a:cxn>
                                <a:cxn ang="0">
                                  <a:pos x="csX4" y="csY4"/>
                                </a:cxn>
                              </a:cxnLst>
                              <a:rect l="l" t="t" r="r" b="b"/>
                              <a:pathLst>
                                <a:path w="2840" h="2238">
                                  <a:moveTo>
                                    <a:pt x="2841" y="837"/>
                                  </a:moveTo>
                                  <a:cubicBezTo>
                                    <a:pt x="2841" y="837"/>
                                    <a:pt x="2587" y="1979"/>
                                    <a:pt x="2206" y="2106"/>
                                  </a:cubicBezTo>
                                  <a:cubicBezTo>
                                    <a:pt x="1571" y="2360"/>
                                    <a:pt x="809" y="2233"/>
                                    <a:pt x="301" y="1852"/>
                                  </a:cubicBezTo>
                                  <a:cubicBezTo>
                                    <a:pt x="-334" y="1218"/>
                                    <a:pt x="174" y="710"/>
                                    <a:pt x="555" y="202"/>
                                  </a:cubicBezTo>
                                  <a:cubicBezTo>
                                    <a:pt x="1317" y="-178"/>
                                    <a:pt x="2587" y="-51"/>
                                    <a:pt x="2841" y="837"/>
                                  </a:cubicBezTo>
                                </a:path>
                              </a:pathLst>
                            </a:custGeom>
                            <a:solidFill>
                              <a:srgbClr val="000000"/>
                            </a:solidFill>
                            <a:ln w="12688" cap="flat">
                              <a:noFill/>
                              <a:prstDash val="solid"/>
                              <a:miter/>
                            </a:ln>
                          </wps:spPr>
                          <wps:bodyPr/>
                        </wps:wsp>
                        <wps:wsp>
                          <wps:cNvPr id="922802797" name="Freeform: Shape 922802797"/>
                          <wps:cNvSpPr/>
                          <wps:spPr>
                            <a:xfrm>
                              <a:off x="5516916" y="250577"/>
                              <a:ext cx="2666" cy="2859"/>
                            </a:xfrm>
                            <a:custGeom>
                              <a:avLst/>
                              <a:gdLst>
                                <a:gd name="csX0" fmla="*/ 2540 w 2666"/>
                                <a:gd name="csY0" fmla="*/ 956 h 2859"/>
                                <a:gd name="csX1" fmla="*/ 1651 w 2666"/>
                                <a:gd name="csY1" fmla="*/ 2860 h 2859"/>
                                <a:gd name="csX2" fmla="*/ 0 w 2666"/>
                                <a:gd name="csY2" fmla="*/ 1717 h 2859"/>
                                <a:gd name="csX3" fmla="*/ 762 w 2666"/>
                                <a:gd name="csY3" fmla="*/ 68 h 2859"/>
                                <a:gd name="csX4" fmla="*/ 2667 w 2666"/>
                                <a:gd name="csY4" fmla="*/ 829 h 2859"/>
                              </a:gdLst>
                              <a:ahLst/>
                              <a:cxnLst>
                                <a:cxn ang="0">
                                  <a:pos x="csX0" y="csY0"/>
                                </a:cxn>
                                <a:cxn ang="0">
                                  <a:pos x="csX1" y="csY1"/>
                                </a:cxn>
                                <a:cxn ang="0">
                                  <a:pos x="csX2" y="csY2"/>
                                </a:cxn>
                                <a:cxn ang="0">
                                  <a:pos x="csX3" y="csY3"/>
                                </a:cxn>
                                <a:cxn ang="0">
                                  <a:pos x="csX4" y="csY4"/>
                                </a:cxn>
                              </a:cxnLst>
                              <a:rect l="l" t="t" r="r" b="b"/>
                              <a:pathLst>
                                <a:path w="2666" h="2859">
                                  <a:moveTo>
                                    <a:pt x="2540" y="956"/>
                                  </a:moveTo>
                                  <a:cubicBezTo>
                                    <a:pt x="2667" y="1844"/>
                                    <a:pt x="2413" y="2606"/>
                                    <a:pt x="1651" y="2860"/>
                                  </a:cubicBezTo>
                                  <a:cubicBezTo>
                                    <a:pt x="1016" y="2860"/>
                                    <a:pt x="254" y="2479"/>
                                    <a:pt x="0" y="1717"/>
                                  </a:cubicBezTo>
                                  <a:cubicBezTo>
                                    <a:pt x="0" y="956"/>
                                    <a:pt x="127" y="321"/>
                                    <a:pt x="762" y="68"/>
                                  </a:cubicBezTo>
                                  <a:cubicBezTo>
                                    <a:pt x="1524" y="-186"/>
                                    <a:pt x="2159" y="321"/>
                                    <a:pt x="2667" y="829"/>
                                  </a:cubicBezTo>
                                </a:path>
                              </a:pathLst>
                            </a:custGeom>
                            <a:solidFill>
                              <a:srgbClr val="000000"/>
                            </a:solidFill>
                            <a:ln w="12688" cap="flat">
                              <a:noFill/>
                              <a:prstDash val="solid"/>
                              <a:miter/>
                            </a:ln>
                          </wps:spPr>
                          <wps:bodyPr/>
                        </wps:wsp>
                        <wps:wsp>
                          <wps:cNvPr id="441559312" name="Freeform: Shape 441559312"/>
                          <wps:cNvSpPr/>
                          <wps:spPr>
                            <a:xfrm>
                              <a:off x="5725536" y="251584"/>
                              <a:ext cx="3069" cy="2900"/>
                            </a:xfrm>
                            <a:custGeom>
                              <a:avLst/>
                              <a:gdLst>
                                <a:gd name="csX0" fmla="*/ 2942 w 3069"/>
                                <a:gd name="csY0" fmla="*/ 837 h 2900"/>
                                <a:gd name="csX1" fmla="*/ 1799 w 3069"/>
                                <a:gd name="csY1" fmla="*/ 2867 h 2900"/>
                                <a:gd name="csX2" fmla="*/ 402 w 3069"/>
                                <a:gd name="csY2" fmla="*/ 2360 h 2900"/>
                                <a:gd name="csX3" fmla="*/ 402 w 3069"/>
                                <a:gd name="csY3" fmla="*/ 710 h 2900"/>
                                <a:gd name="csX4" fmla="*/ 3069 w 3069"/>
                                <a:gd name="csY4" fmla="*/ 837 h 2900"/>
                              </a:gdLst>
                              <a:ahLst/>
                              <a:cxnLst>
                                <a:cxn ang="0">
                                  <a:pos x="csX0" y="csY0"/>
                                </a:cxn>
                                <a:cxn ang="0">
                                  <a:pos x="csX1" y="csY1"/>
                                </a:cxn>
                                <a:cxn ang="0">
                                  <a:pos x="csX2" y="csY2"/>
                                </a:cxn>
                                <a:cxn ang="0">
                                  <a:pos x="csX3" y="csY3"/>
                                </a:cxn>
                                <a:cxn ang="0">
                                  <a:pos x="csX4" y="csY4"/>
                                </a:cxn>
                              </a:cxnLst>
                              <a:rect l="l" t="t" r="r" b="b"/>
                              <a:pathLst>
                                <a:path w="3069" h="2900">
                                  <a:moveTo>
                                    <a:pt x="2942" y="837"/>
                                  </a:moveTo>
                                  <a:cubicBezTo>
                                    <a:pt x="3196" y="1725"/>
                                    <a:pt x="2688" y="2486"/>
                                    <a:pt x="1799" y="2867"/>
                                  </a:cubicBezTo>
                                  <a:cubicBezTo>
                                    <a:pt x="1164" y="2994"/>
                                    <a:pt x="783" y="2740"/>
                                    <a:pt x="402" y="2360"/>
                                  </a:cubicBezTo>
                                  <a:cubicBezTo>
                                    <a:pt x="149" y="1979"/>
                                    <a:pt x="-360" y="1090"/>
                                    <a:pt x="402" y="710"/>
                                  </a:cubicBezTo>
                                  <a:cubicBezTo>
                                    <a:pt x="1037" y="-433"/>
                                    <a:pt x="2561" y="-52"/>
                                    <a:pt x="3069" y="837"/>
                                  </a:cubicBezTo>
                                </a:path>
                              </a:pathLst>
                            </a:custGeom>
                            <a:solidFill>
                              <a:srgbClr val="000000"/>
                            </a:solidFill>
                            <a:ln w="12688" cap="flat">
                              <a:noFill/>
                              <a:prstDash val="solid"/>
                              <a:miter/>
                            </a:ln>
                          </wps:spPr>
                          <wps:bodyPr/>
                        </wps:wsp>
                        <wps:wsp>
                          <wps:cNvPr id="171871760" name="Freeform: Shape 171871760"/>
                          <wps:cNvSpPr/>
                          <wps:spPr>
                            <a:xfrm>
                              <a:off x="5558119" y="252371"/>
                              <a:ext cx="2780" cy="2608"/>
                            </a:xfrm>
                            <a:custGeom>
                              <a:avLst/>
                              <a:gdLst>
                                <a:gd name="csX0" fmla="*/ 2735 w 2780"/>
                                <a:gd name="csY0" fmla="*/ 939 h 2608"/>
                                <a:gd name="csX1" fmla="*/ 1846 w 2780"/>
                                <a:gd name="csY1" fmla="*/ 2462 h 2608"/>
                                <a:gd name="csX2" fmla="*/ 703 w 2780"/>
                                <a:gd name="csY2" fmla="*/ 2462 h 2608"/>
                                <a:gd name="csX3" fmla="*/ 68 w 2780"/>
                                <a:gd name="csY3" fmla="*/ 812 h 2608"/>
                                <a:gd name="csX4" fmla="*/ 1084 w 2780"/>
                                <a:gd name="csY4" fmla="*/ 50 h 2608"/>
                                <a:gd name="csX5" fmla="*/ 2735 w 2780"/>
                                <a:gd name="csY5" fmla="*/ 1066 h 2608"/>
                              </a:gdLst>
                              <a:ahLst/>
                              <a:cxnLst>
                                <a:cxn ang="0">
                                  <a:pos x="csX0" y="csY0"/>
                                </a:cxn>
                                <a:cxn ang="0">
                                  <a:pos x="csX1" y="csY1"/>
                                </a:cxn>
                                <a:cxn ang="0">
                                  <a:pos x="csX2" y="csY2"/>
                                </a:cxn>
                                <a:cxn ang="0">
                                  <a:pos x="csX3" y="csY3"/>
                                </a:cxn>
                                <a:cxn ang="0">
                                  <a:pos x="csX4" y="csY4"/>
                                </a:cxn>
                                <a:cxn ang="0">
                                  <a:pos x="csX5" y="csY5"/>
                                </a:cxn>
                              </a:cxnLst>
                              <a:rect l="l" t="t" r="r" b="b"/>
                              <a:pathLst>
                                <a:path w="2780" h="2608">
                                  <a:moveTo>
                                    <a:pt x="2735" y="939"/>
                                  </a:moveTo>
                                  <a:cubicBezTo>
                                    <a:pt x="2989" y="1827"/>
                                    <a:pt x="2100" y="1954"/>
                                    <a:pt x="1846" y="2462"/>
                                  </a:cubicBezTo>
                                  <a:cubicBezTo>
                                    <a:pt x="1592" y="2589"/>
                                    <a:pt x="957" y="2716"/>
                                    <a:pt x="703" y="2462"/>
                                  </a:cubicBezTo>
                                  <a:cubicBezTo>
                                    <a:pt x="322" y="1954"/>
                                    <a:pt x="-186" y="1573"/>
                                    <a:pt x="68" y="812"/>
                                  </a:cubicBezTo>
                                  <a:cubicBezTo>
                                    <a:pt x="449" y="558"/>
                                    <a:pt x="576" y="177"/>
                                    <a:pt x="1084" y="50"/>
                                  </a:cubicBezTo>
                                  <a:cubicBezTo>
                                    <a:pt x="1973" y="-203"/>
                                    <a:pt x="2227" y="558"/>
                                    <a:pt x="2735" y="1066"/>
                                  </a:cubicBezTo>
                                </a:path>
                              </a:pathLst>
                            </a:custGeom>
                            <a:solidFill>
                              <a:srgbClr val="000000"/>
                            </a:solidFill>
                            <a:ln w="12688" cap="flat">
                              <a:noFill/>
                              <a:prstDash val="solid"/>
                              <a:miter/>
                            </a:ln>
                          </wps:spPr>
                          <wps:bodyPr/>
                        </wps:wsp>
                        <wps:wsp>
                          <wps:cNvPr id="1485806027" name="Freeform: Shape 1485806027"/>
                          <wps:cNvSpPr/>
                          <wps:spPr>
                            <a:xfrm>
                              <a:off x="5742066" y="252675"/>
                              <a:ext cx="2920" cy="2670"/>
                            </a:xfrm>
                            <a:custGeom>
                              <a:avLst/>
                              <a:gdLst>
                                <a:gd name="csX0" fmla="*/ 2921 w 2920"/>
                                <a:gd name="csY0" fmla="*/ 1142 h 2670"/>
                                <a:gd name="csX1" fmla="*/ 2540 w 2920"/>
                                <a:gd name="csY1" fmla="*/ 2284 h 2670"/>
                                <a:gd name="csX2" fmla="*/ 762 w 2920"/>
                                <a:gd name="csY2" fmla="*/ 2538 h 2670"/>
                                <a:gd name="csX3" fmla="*/ 0 w 2920"/>
                                <a:gd name="csY3" fmla="*/ 888 h 2670"/>
                                <a:gd name="csX4" fmla="*/ 1016 w 2920"/>
                                <a:gd name="csY4" fmla="*/ 0 h 2670"/>
                                <a:gd name="csX5" fmla="*/ 2794 w 2920"/>
                                <a:gd name="csY5" fmla="*/ 1015 h 2670"/>
                              </a:gdLst>
                              <a:ahLst/>
                              <a:cxnLst>
                                <a:cxn ang="0">
                                  <a:pos x="csX0" y="csY0"/>
                                </a:cxn>
                                <a:cxn ang="0">
                                  <a:pos x="csX1" y="csY1"/>
                                </a:cxn>
                                <a:cxn ang="0">
                                  <a:pos x="csX2" y="csY2"/>
                                </a:cxn>
                                <a:cxn ang="0">
                                  <a:pos x="csX3" y="csY3"/>
                                </a:cxn>
                                <a:cxn ang="0">
                                  <a:pos x="csX4" y="csY4"/>
                                </a:cxn>
                                <a:cxn ang="0">
                                  <a:pos x="csX5" y="csY5"/>
                                </a:cxn>
                              </a:cxnLst>
                              <a:rect l="l" t="t" r="r" b="b"/>
                              <a:pathLst>
                                <a:path w="2920" h="2670">
                                  <a:moveTo>
                                    <a:pt x="2921" y="1142"/>
                                  </a:moveTo>
                                  <a:cubicBezTo>
                                    <a:pt x="2921" y="1142"/>
                                    <a:pt x="2667" y="1904"/>
                                    <a:pt x="2540" y="2284"/>
                                  </a:cubicBezTo>
                                  <a:cubicBezTo>
                                    <a:pt x="2032" y="2665"/>
                                    <a:pt x="1270" y="2792"/>
                                    <a:pt x="762" y="2538"/>
                                  </a:cubicBezTo>
                                  <a:cubicBezTo>
                                    <a:pt x="0" y="2158"/>
                                    <a:pt x="0" y="1523"/>
                                    <a:pt x="0" y="888"/>
                                  </a:cubicBezTo>
                                  <a:cubicBezTo>
                                    <a:pt x="508" y="635"/>
                                    <a:pt x="508" y="127"/>
                                    <a:pt x="1016" y="0"/>
                                  </a:cubicBezTo>
                                  <a:cubicBezTo>
                                    <a:pt x="1651" y="0"/>
                                    <a:pt x="2540" y="254"/>
                                    <a:pt x="2794" y="1015"/>
                                  </a:cubicBezTo>
                                </a:path>
                              </a:pathLst>
                            </a:custGeom>
                            <a:solidFill>
                              <a:srgbClr val="000000"/>
                            </a:solidFill>
                            <a:ln w="12688" cap="flat">
                              <a:noFill/>
                              <a:prstDash val="solid"/>
                              <a:miter/>
                            </a:ln>
                          </wps:spPr>
                          <wps:bodyPr/>
                        </wps:wsp>
                        <wps:wsp>
                          <wps:cNvPr id="969057260" name="Freeform: Shape 969057260"/>
                          <wps:cNvSpPr/>
                          <wps:spPr>
                            <a:xfrm>
                              <a:off x="5733431" y="252908"/>
                              <a:ext cx="9651" cy="7762"/>
                            </a:xfrm>
                            <a:custGeom>
                              <a:avLst/>
                              <a:gdLst>
                                <a:gd name="csX0" fmla="*/ 6857 w 9651"/>
                                <a:gd name="csY0" fmla="*/ 1163 h 7762"/>
                                <a:gd name="csX1" fmla="*/ 5715 w 9651"/>
                                <a:gd name="csY1" fmla="*/ 2812 h 7762"/>
                                <a:gd name="csX2" fmla="*/ 4826 w 9651"/>
                                <a:gd name="csY2" fmla="*/ 3066 h 7762"/>
                                <a:gd name="csX3" fmla="*/ 9651 w 9651"/>
                                <a:gd name="csY3" fmla="*/ 7127 h 7762"/>
                                <a:gd name="csX4" fmla="*/ 9651 w 9651"/>
                                <a:gd name="csY4" fmla="*/ 7762 h 7762"/>
                                <a:gd name="csX5" fmla="*/ 2032 w 9651"/>
                                <a:gd name="csY5" fmla="*/ 4843 h 7762"/>
                                <a:gd name="csX6" fmla="*/ 0 w 9651"/>
                                <a:gd name="csY6" fmla="*/ 3955 h 7762"/>
                                <a:gd name="csX7" fmla="*/ 4191 w 9651"/>
                                <a:gd name="csY7" fmla="*/ 3193 h 7762"/>
                                <a:gd name="csX8" fmla="*/ 4318 w 9651"/>
                                <a:gd name="csY8" fmla="*/ 401 h 7762"/>
                                <a:gd name="csX9" fmla="*/ 5715 w 9651"/>
                                <a:gd name="csY9" fmla="*/ 20 h 7762"/>
                                <a:gd name="csX10" fmla="*/ 6857 w 9651"/>
                                <a:gd name="csY10" fmla="*/ 1036 h 77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651" h="7762">
                                  <a:moveTo>
                                    <a:pt x="6857" y="1163"/>
                                  </a:moveTo>
                                  <a:cubicBezTo>
                                    <a:pt x="7111" y="2051"/>
                                    <a:pt x="6349" y="2559"/>
                                    <a:pt x="5715" y="2812"/>
                                  </a:cubicBezTo>
                                  <a:cubicBezTo>
                                    <a:pt x="5460" y="2812"/>
                                    <a:pt x="4953" y="2686"/>
                                    <a:pt x="4826" y="3066"/>
                                  </a:cubicBezTo>
                                  <a:cubicBezTo>
                                    <a:pt x="6857" y="4082"/>
                                    <a:pt x="8000" y="5731"/>
                                    <a:pt x="9651" y="7127"/>
                                  </a:cubicBezTo>
                                  <a:lnTo>
                                    <a:pt x="9651" y="7762"/>
                                  </a:lnTo>
                                  <a:cubicBezTo>
                                    <a:pt x="6857" y="7762"/>
                                    <a:pt x="4064" y="7001"/>
                                    <a:pt x="2032" y="4843"/>
                                  </a:cubicBezTo>
                                  <a:cubicBezTo>
                                    <a:pt x="1524" y="4462"/>
                                    <a:pt x="635" y="4462"/>
                                    <a:pt x="0" y="3955"/>
                                  </a:cubicBezTo>
                                  <a:cubicBezTo>
                                    <a:pt x="1016" y="2939"/>
                                    <a:pt x="2794" y="3320"/>
                                    <a:pt x="4191" y="3193"/>
                                  </a:cubicBezTo>
                                  <a:cubicBezTo>
                                    <a:pt x="5207" y="2051"/>
                                    <a:pt x="3048" y="1290"/>
                                    <a:pt x="4318" y="401"/>
                                  </a:cubicBezTo>
                                  <a:cubicBezTo>
                                    <a:pt x="4826" y="401"/>
                                    <a:pt x="5079" y="-107"/>
                                    <a:pt x="5715" y="20"/>
                                  </a:cubicBezTo>
                                  <a:cubicBezTo>
                                    <a:pt x="6222" y="274"/>
                                    <a:pt x="6604" y="655"/>
                                    <a:pt x="6857" y="1036"/>
                                  </a:cubicBezTo>
                                </a:path>
                              </a:pathLst>
                            </a:custGeom>
                            <a:solidFill>
                              <a:srgbClr val="000000"/>
                            </a:solidFill>
                            <a:ln w="12688" cap="flat">
                              <a:noFill/>
                              <a:prstDash val="solid"/>
                              <a:miter/>
                            </a:ln>
                          </wps:spPr>
                          <wps:bodyPr/>
                        </wps:wsp>
                        <wps:wsp>
                          <wps:cNvPr id="654073769" name="Freeform: Shape 654073769"/>
                          <wps:cNvSpPr/>
                          <wps:spPr>
                            <a:xfrm>
                              <a:off x="5705943" y="253077"/>
                              <a:ext cx="2852" cy="2683"/>
                            </a:xfrm>
                            <a:custGeom>
                              <a:avLst/>
                              <a:gdLst>
                                <a:gd name="csX0" fmla="*/ 2852 w 2852"/>
                                <a:gd name="csY0" fmla="*/ 994 h 2683"/>
                                <a:gd name="csX1" fmla="*/ 2471 w 2852"/>
                                <a:gd name="csY1" fmla="*/ 2263 h 2683"/>
                                <a:gd name="csX2" fmla="*/ 820 w 2852"/>
                                <a:gd name="csY2" fmla="*/ 2517 h 2683"/>
                                <a:gd name="csX3" fmla="*/ 58 w 2852"/>
                                <a:gd name="csY3" fmla="*/ 740 h 2683"/>
                                <a:gd name="csX4" fmla="*/ 2852 w 2852"/>
                                <a:gd name="csY4" fmla="*/ 994 h 2683"/>
                              </a:gdLst>
                              <a:ahLst/>
                              <a:cxnLst>
                                <a:cxn ang="0">
                                  <a:pos x="csX0" y="csY0"/>
                                </a:cxn>
                                <a:cxn ang="0">
                                  <a:pos x="csX1" y="csY1"/>
                                </a:cxn>
                                <a:cxn ang="0">
                                  <a:pos x="csX2" y="csY2"/>
                                </a:cxn>
                                <a:cxn ang="0">
                                  <a:pos x="csX3" y="csY3"/>
                                </a:cxn>
                                <a:cxn ang="0">
                                  <a:pos x="csX4" y="csY4"/>
                                </a:cxn>
                              </a:cxnLst>
                              <a:rect l="l" t="t" r="r" b="b"/>
                              <a:pathLst>
                                <a:path w="2852" h="2683">
                                  <a:moveTo>
                                    <a:pt x="2852" y="994"/>
                                  </a:moveTo>
                                  <a:cubicBezTo>
                                    <a:pt x="2852" y="994"/>
                                    <a:pt x="2598" y="1882"/>
                                    <a:pt x="2471" y="2263"/>
                                  </a:cubicBezTo>
                                  <a:cubicBezTo>
                                    <a:pt x="1963" y="2771"/>
                                    <a:pt x="1328" y="2771"/>
                                    <a:pt x="820" y="2517"/>
                                  </a:cubicBezTo>
                                  <a:cubicBezTo>
                                    <a:pt x="439" y="2009"/>
                                    <a:pt x="-196" y="1502"/>
                                    <a:pt x="58" y="740"/>
                                  </a:cubicBezTo>
                                  <a:cubicBezTo>
                                    <a:pt x="693" y="-402"/>
                                    <a:pt x="2725" y="-148"/>
                                    <a:pt x="2852" y="994"/>
                                  </a:cubicBezTo>
                                </a:path>
                              </a:pathLst>
                            </a:custGeom>
                            <a:solidFill>
                              <a:srgbClr val="000000"/>
                            </a:solidFill>
                            <a:ln w="12688" cap="flat">
                              <a:noFill/>
                              <a:prstDash val="solid"/>
                              <a:miter/>
                            </a:ln>
                          </wps:spPr>
                          <wps:bodyPr/>
                        </wps:wsp>
                        <wps:wsp>
                          <wps:cNvPr id="789932930" name="Freeform: Shape 789932930"/>
                          <wps:cNvSpPr/>
                          <wps:spPr>
                            <a:xfrm>
                              <a:off x="5534187" y="255669"/>
                              <a:ext cx="2674" cy="2463"/>
                            </a:xfrm>
                            <a:custGeom>
                              <a:avLst/>
                              <a:gdLst>
                                <a:gd name="csX0" fmla="*/ 2667 w 2674"/>
                                <a:gd name="csY0" fmla="*/ 1194 h 2463"/>
                                <a:gd name="csX1" fmla="*/ 1397 w 2674"/>
                                <a:gd name="csY1" fmla="*/ 2463 h 2463"/>
                                <a:gd name="csX2" fmla="*/ 0 w 2674"/>
                                <a:gd name="csY2" fmla="*/ 1575 h 2463"/>
                                <a:gd name="csX3" fmla="*/ 381 w 2674"/>
                                <a:gd name="csY3" fmla="*/ 306 h 2463"/>
                                <a:gd name="csX4" fmla="*/ 2667 w 2674"/>
                                <a:gd name="csY4" fmla="*/ 1194 h 2463"/>
                              </a:gdLst>
                              <a:ahLst/>
                              <a:cxnLst>
                                <a:cxn ang="0">
                                  <a:pos x="csX0" y="csY0"/>
                                </a:cxn>
                                <a:cxn ang="0">
                                  <a:pos x="csX1" y="csY1"/>
                                </a:cxn>
                                <a:cxn ang="0">
                                  <a:pos x="csX2" y="csY2"/>
                                </a:cxn>
                                <a:cxn ang="0">
                                  <a:pos x="csX3" y="csY3"/>
                                </a:cxn>
                                <a:cxn ang="0">
                                  <a:pos x="csX4" y="csY4"/>
                                </a:cxn>
                              </a:cxnLst>
                              <a:rect l="l" t="t" r="r" b="b"/>
                              <a:pathLst>
                                <a:path w="2674" h="2463">
                                  <a:moveTo>
                                    <a:pt x="2667" y="1194"/>
                                  </a:moveTo>
                                  <a:cubicBezTo>
                                    <a:pt x="2413" y="1956"/>
                                    <a:pt x="2159" y="2336"/>
                                    <a:pt x="1397" y="2463"/>
                                  </a:cubicBezTo>
                                  <a:cubicBezTo>
                                    <a:pt x="762" y="2463"/>
                                    <a:pt x="254" y="2209"/>
                                    <a:pt x="0" y="1575"/>
                                  </a:cubicBezTo>
                                  <a:cubicBezTo>
                                    <a:pt x="0" y="1067"/>
                                    <a:pt x="254" y="686"/>
                                    <a:pt x="381" y="306"/>
                                  </a:cubicBezTo>
                                  <a:cubicBezTo>
                                    <a:pt x="1270" y="-329"/>
                                    <a:pt x="2794" y="52"/>
                                    <a:pt x="2667" y="1194"/>
                                  </a:cubicBezTo>
                                </a:path>
                              </a:pathLst>
                            </a:custGeom>
                            <a:solidFill>
                              <a:srgbClr val="000000"/>
                            </a:solidFill>
                            <a:ln w="12688" cap="flat">
                              <a:noFill/>
                              <a:prstDash val="solid"/>
                              <a:miter/>
                            </a:ln>
                          </wps:spPr>
                          <wps:bodyPr/>
                        </wps:wsp>
                        <wps:wsp>
                          <wps:cNvPr id="255221343" name="Freeform: Shape 255221343"/>
                          <wps:cNvSpPr/>
                          <wps:spPr>
                            <a:xfrm>
                              <a:off x="5535296" y="255721"/>
                              <a:ext cx="7779" cy="7995"/>
                            </a:xfrm>
                            <a:custGeom>
                              <a:avLst/>
                              <a:gdLst>
                                <a:gd name="csX0" fmla="*/ 7780 w 7779"/>
                                <a:gd name="csY0" fmla="*/ 127 h 7995"/>
                                <a:gd name="csX1" fmla="*/ 6256 w 7779"/>
                                <a:gd name="csY1" fmla="*/ 2919 h 7995"/>
                                <a:gd name="csX2" fmla="*/ 33 w 7779"/>
                                <a:gd name="csY2" fmla="*/ 7996 h 7995"/>
                                <a:gd name="csX3" fmla="*/ 1303 w 7779"/>
                                <a:gd name="csY3" fmla="*/ 5711 h 7995"/>
                                <a:gd name="csX4" fmla="*/ 7272 w 7779"/>
                                <a:gd name="csY4" fmla="*/ 0 h 7995"/>
                                <a:gd name="csX5" fmla="*/ 7780 w 7779"/>
                                <a:gd name="csY5" fmla="*/ 0 h 7995"/>
                              </a:gdLst>
                              <a:ahLst/>
                              <a:cxnLst>
                                <a:cxn ang="0">
                                  <a:pos x="csX0" y="csY0"/>
                                </a:cxn>
                                <a:cxn ang="0">
                                  <a:pos x="csX1" y="csY1"/>
                                </a:cxn>
                                <a:cxn ang="0">
                                  <a:pos x="csX2" y="csY2"/>
                                </a:cxn>
                                <a:cxn ang="0">
                                  <a:pos x="csX3" y="csY3"/>
                                </a:cxn>
                                <a:cxn ang="0">
                                  <a:pos x="csX4" y="csY4"/>
                                </a:cxn>
                                <a:cxn ang="0">
                                  <a:pos x="csX5" y="csY5"/>
                                </a:cxn>
                              </a:cxnLst>
                              <a:rect l="l" t="t" r="r" b="b"/>
                              <a:pathLst>
                                <a:path w="7779" h="7995">
                                  <a:moveTo>
                                    <a:pt x="7780" y="127"/>
                                  </a:moveTo>
                                  <a:cubicBezTo>
                                    <a:pt x="7780" y="1269"/>
                                    <a:pt x="6637" y="1777"/>
                                    <a:pt x="6256" y="2919"/>
                                  </a:cubicBezTo>
                                  <a:cubicBezTo>
                                    <a:pt x="5113" y="5457"/>
                                    <a:pt x="2954" y="7742"/>
                                    <a:pt x="33" y="7996"/>
                                  </a:cubicBezTo>
                                  <a:cubicBezTo>
                                    <a:pt x="-220" y="7234"/>
                                    <a:pt x="1049" y="6473"/>
                                    <a:pt x="1303" y="5711"/>
                                  </a:cubicBezTo>
                                  <a:cubicBezTo>
                                    <a:pt x="2573" y="3046"/>
                                    <a:pt x="4986" y="1650"/>
                                    <a:pt x="7272" y="0"/>
                                  </a:cubicBezTo>
                                  <a:lnTo>
                                    <a:pt x="7780" y="0"/>
                                  </a:lnTo>
                                  <a:close/>
                                </a:path>
                              </a:pathLst>
                            </a:custGeom>
                            <a:solidFill>
                              <a:srgbClr val="000000"/>
                            </a:solidFill>
                            <a:ln w="12688" cap="flat">
                              <a:noFill/>
                              <a:prstDash val="solid"/>
                              <a:miter/>
                            </a:ln>
                          </wps:spPr>
                          <wps:bodyPr/>
                        </wps:wsp>
                        <wps:wsp>
                          <wps:cNvPr id="1862403202" name="Freeform: Shape 1862403202"/>
                          <wps:cNvSpPr/>
                          <wps:spPr>
                            <a:xfrm>
                              <a:off x="5703622" y="255701"/>
                              <a:ext cx="3268" cy="3006"/>
                            </a:xfrm>
                            <a:custGeom>
                              <a:avLst/>
                              <a:gdLst>
                                <a:gd name="csX0" fmla="*/ 3268 w 3268"/>
                                <a:gd name="csY0" fmla="*/ 1162 h 3006"/>
                                <a:gd name="csX1" fmla="*/ 1998 w 3268"/>
                                <a:gd name="csY1" fmla="*/ 2938 h 3006"/>
                                <a:gd name="csX2" fmla="*/ 347 w 3268"/>
                                <a:gd name="csY2" fmla="*/ 2304 h 3006"/>
                                <a:gd name="csX3" fmla="*/ 347 w 3268"/>
                                <a:gd name="csY3" fmla="*/ 400 h 3006"/>
                                <a:gd name="csX4" fmla="*/ 3141 w 3268"/>
                                <a:gd name="csY4" fmla="*/ 1035 h 3006"/>
                              </a:gdLst>
                              <a:ahLst/>
                              <a:cxnLst>
                                <a:cxn ang="0">
                                  <a:pos x="csX0" y="csY0"/>
                                </a:cxn>
                                <a:cxn ang="0">
                                  <a:pos x="csX1" y="csY1"/>
                                </a:cxn>
                                <a:cxn ang="0">
                                  <a:pos x="csX2" y="csY2"/>
                                </a:cxn>
                                <a:cxn ang="0">
                                  <a:pos x="csX3" y="csY3"/>
                                </a:cxn>
                                <a:cxn ang="0">
                                  <a:pos x="csX4" y="csY4"/>
                                </a:cxn>
                              </a:cxnLst>
                              <a:rect l="l" t="t" r="r" b="b"/>
                              <a:pathLst>
                                <a:path w="3268" h="3006">
                                  <a:moveTo>
                                    <a:pt x="3268" y="1162"/>
                                  </a:moveTo>
                                  <a:cubicBezTo>
                                    <a:pt x="3268" y="2050"/>
                                    <a:pt x="2506" y="2685"/>
                                    <a:pt x="1998" y="2938"/>
                                  </a:cubicBezTo>
                                  <a:cubicBezTo>
                                    <a:pt x="1236" y="3192"/>
                                    <a:pt x="728" y="2685"/>
                                    <a:pt x="347" y="2304"/>
                                  </a:cubicBezTo>
                                  <a:cubicBezTo>
                                    <a:pt x="-287" y="1669"/>
                                    <a:pt x="94" y="1035"/>
                                    <a:pt x="347" y="400"/>
                                  </a:cubicBezTo>
                                  <a:cubicBezTo>
                                    <a:pt x="1236" y="-488"/>
                                    <a:pt x="2633" y="273"/>
                                    <a:pt x="3141" y="1035"/>
                                  </a:cubicBezTo>
                                </a:path>
                              </a:pathLst>
                            </a:custGeom>
                            <a:solidFill>
                              <a:srgbClr val="000000"/>
                            </a:solidFill>
                            <a:ln w="12688" cap="flat">
                              <a:noFill/>
                              <a:prstDash val="solid"/>
                              <a:miter/>
                            </a:ln>
                          </wps:spPr>
                          <wps:bodyPr/>
                        </wps:wsp>
                        <wps:wsp>
                          <wps:cNvPr id="157179236" name="Freeform: Shape 157179236"/>
                          <wps:cNvSpPr/>
                          <wps:spPr>
                            <a:xfrm>
                              <a:off x="5708542" y="256482"/>
                              <a:ext cx="3174" cy="2665"/>
                            </a:xfrm>
                            <a:custGeom>
                              <a:avLst/>
                              <a:gdLst>
                                <a:gd name="csX0" fmla="*/ 3175 w 3174"/>
                                <a:gd name="csY0" fmla="*/ 1015 h 2665"/>
                                <a:gd name="csX1" fmla="*/ 1778 w 3174"/>
                                <a:gd name="csY1" fmla="*/ 2665 h 2665"/>
                                <a:gd name="csX2" fmla="*/ 1016 w 3174"/>
                                <a:gd name="csY2" fmla="*/ 2538 h 2665"/>
                                <a:gd name="csX3" fmla="*/ 0 w 3174"/>
                                <a:gd name="csY3" fmla="*/ 1142 h 2665"/>
                                <a:gd name="csX4" fmla="*/ 1016 w 3174"/>
                                <a:gd name="csY4" fmla="*/ 0 h 2665"/>
                                <a:gd name="csX5" fmla="*/ 3048 w 3174"/>
                                <a:gd name="csY5" fmla="*/ 888 h 2665"/>
                              </a:gdLst>
                              <a:ahLst/>
                              <a:cxnLst>
                                <a:cxn ang="0">
                                  <a:pos x="csX0" y="csY0"/>
                                </a:cxn>
                                <a:cxn ang="0">
                                  <a:pos x="csX1" y="csY1"/>
                                </a:cxn>
                                <a:cxn ang="0">
                                  <a:pos x="csX2" y="csY2"/>
                                </a:cxn>
                                <a:cxn ang="0">
                                  <a:pos x="csX3" y="csY3"/>
                                </a:cxn>
                                <a:cxn ang="0">
                                  <a:pos x="csX4" y="csY4"/>
                                </a:cxn>
                                <a:cxn ang="0">
                                  <a:pos x="csX5" y="csY5"/>
                                </a:cxn>
                              </a:cxnLst>
                              <a:rect l="l" t="t" r="r" b="b"/>
                              <a:pathLst>
                                <a:path w="3174" h="2665">
                                  <a:moveTo>
                                    <a:pt x="3175" y="1015"/>
                                  </a:moveTo>
                                  <a:cubicBezTo>
                                    <a:pt x="3175" y="1904"/>
                                    <a:pt x="2540" y="2538"/>
                                    <a:pt x="1778" y="2665"/>
                                  </a:cubicBezTo>
                                  <a:cubicBezTo>
                                    <a:pt x="1651" y="2411"/>
                                    <a:pt x="1270" y="2665"/>
                                    <a:pt x="1016" y="2538"/>
                                  </a:cubicBezTo>
                                  <a:cubicBezTo>
                                    <a:pt x="508" y="2284"/>
                                    <a:pt x="0" y="1777"/>
                                    <a:pt x="0" y="1142"/>
                                  </a:cubicBezTo>
                                  <a:cubicBezTo>
                                    <a:pt x="381" y="761"/>
                                    <a:pt x="508" y="127"/>
                                    <a:pt x="1016" y="0"/>
                                  </a:cubicBezTo>
                                  <a:cubicBezTo>
                                    <a:pt x="1778" y="0"/>
                                    <a:pt x="2921" y="0"/>
                                    <a:pt x="3048" y="888"/>
                                  </a:cubicBezTo>
                                </a:path>
                              </a:pathLst>
                            </a:custGeom>
                            <a:solidFill>
                              <a:srgbClr val="000000"/>
                            </a:solidFill>
                            <a:ln w="12688" cap="flat">
                              <a:noFill/>
                              <a:prstDash val="solid"/>
                              <a:miter/>
                            </a:ln>
                          </wps:spPr>
                          <wps:bodyPr/>
                        </wps:wsp>
                        <wps:wsp>
                          <wps:cNvPr id="1902800616" name="Freeform: Shape 1902800616"/>
                          <wps:cNvSpPr/>
                          <wps:spPr>
                            <a:xfrm>
                              <a:off x="5552456" y="256551"/>
                              <a:ext cx="2556" cy="2469"/>
                            </a:xfrm>
                            <a:custGeom>
                              <a:avLst/>
                              <a:gdLst>
                                <a:gd name="csX0" fmla="*/ 2556 w 2556"/>
                                <a:gd name="csY0" fmla="*/ 819 h 2469"/>
                                <a:gd name="csX1" fmla="*/ 1414 w 2556"/>
                                <a:gd name="csY1" fmla="*/ 2469 h 2469"/>
                                <a:gd name="csX2" fmla="*/ 17 w 2556"/>
                                <a:gd name="csY2" fmla="*/ 1581 h 2469"/>
                                <a:gd name="csX3" fmla="*/ 906 w 2556"/>
                                <a:gd name="csY3" fmla="*/ 58 h 2469"/>
                                <a:gd name="csX4" fmla="*/ 2556 w 2556"/>
                                <a:gd name="csY4" fmla="*/ 946 h 2469"/>
                              </a:gdLst>
                              <a:ahLst/>
                              <a:cxnLst>
                                <a:cxn ang="0">
                                  <a:pos x="csX0" y="csY0"/>
                                </a:cxn>
                                <a:cxn ang="0">
                                  <a:pos x="csX1" y="csY1"/>
                                </a:cxn>
                                <a:cxn ang="0">
                                  <a:pos x="csX2" y="csY2"/>
                                </a:cxn>
                                <a:cxn ang="0">
                                  <a:pos x="csX3" y="csY3"/>
                                </a:cxn>
                                <a:cxn ang="0">
                                  <a:pos x="csX4" y="csY4"/>
                                </a:cxn>
                              </a:cxnLst>
                              <a:rect l="l" t="t" r="r" b="b"/>
                              <a:pathLst>
                                <a:path w="2556" h="2469">
                                  <a:moveTo>
                                    <a:pt x="2556" y="819"/>
                                  </a:moveTo>
                                  <a:cubicBezTo>
                                    <a:pt x="2556" y="1708"/>
                                    <a:pt x="2048" y="2088"/>
                                    <a:pt x="1414" y="2469"/>
                                  </a:cubicBezTo>
                                  <a:cubicBezTo>
                                    <a:pt x="778" y="2469"/>
                                    <a:pt x="271" y="2088"/>
                                    <a:pt x="17" y="1581"/>
                                  </a:cubicBezTo>
                                  <a:cubicBezTo>
                                    <a:pt x="-111" y="819"/>
                                    <a:pt x="525" y="439"/>
                                    <a:pt x="906" y="58"/>
                                  </a:cubicBezTo>
                                  <a:cubicBezTo>
                                    <a:pt x="1795" y="-196"/>
                                    <a:pt x="2048" y="439"/>
                                    <a:pt x="2556" y="946"/>
                                  </a:cubicBezTo>
                                </a:path>
                              </a:pathLst>
                            </a:custGeom>
                            <a:solidFill>
                              <a:srgbClr val="000000"/>
                            </a:solidFill>
                            <a:ln w="12688" cap="flat">
                              <a:noFill/>
                              <a:prstDash val="solid"/>
                              <a:miter/>
                            </a:ln>
                          </wps:spPr>
                          <wps:bodyPr/>
                        </wps:wsp>
                        <wps:wsp>
                          <wps:cNvPr id="782529211" name="Freeform: Shape 782529211"/>
                          <wps:cNvSpPr/>
                          <wps:spPr>
                            <a:xfrm>
                              <a:off x="5557298" y="256482"/>
                              <a:ext cx="2920" cy="2411"/>
                            </a:xfrm>
                            <a:custGeom>
                              <a:avLst/>
                              <a:gdLst>
                                <a:gd name="csX0" fmla="*/ 2921 w 2920"/>
                                <a:gd name="csY0" fmla="*/ 1142 h 2411"/>
                                <a:gd name="csX1" fmla="*/ 1397 w 2920"/>
                                <a:gd name="csY1" fmla="*/ 2411 h 2411"/>
                                <a:gd name="csX2" fmla="*/ 0 w 2920"/>
                                <a:gd name="csY2" fmla="*/ 1523 h 2411"/>
                                <a:gd name="csX3" fmla="*/ 1016 w 2920"/>
                                <a:gd name="csY3" fmla="*/ 0 h 2411"/>
                                <a:gd name="csX4" fmla="*/ 2794 w 2920"/>
                                <a:gd name="csY4" fmla="*/ 1142 h 2411"/>
                              </a:gdLst>
                              <a:ahLst/>
                              <a:cxnLst>
                                <a:cxn ang="0">
                                  <a:pos x="csX0" y="csY0"/>
                                </a:cxn>
                                <a:cxn ang="0">
                                  <a:pos x="csX1" y="csY1"/>
                                </a:cxn>
                                <a:cxn ang="0">
                                  <a:pos x="csX2" y="csY2"/>
                                </a:cxn>
                                <a:cxn ang="0">
                                  <a:pos x="csX3" y="csY3"/>
                                </a:cxn>
                                <a:cxn ang="0">
                                  <a:pos x="csX4" y="csY4"/>
                                </a:cxn>
                              </a:cxnLst>
                              <a:rect l="l" t="t" r="r" b="b"/>
                              <a:pathLst>
                                <a:path w="2920" h="2411">
                                  <a:moveTo>
                                    <a:pt x="2921" y="1142"/>
                                  </a:moveTo>
                                  <a:cubicBezTo>
                                    <a:pt x="2667" y="1904"/>
                                    <a:pt x="2159" y="2284"/>
                                    <a:pt x="1397" y="2411"/>
                                  </a:cubicBezTo>
                                  <a:cubicBezTo>
                                    <a:pt x="889" y="2284"/>
                                    <a:pt x="254" y="2158"/>
                                    <a:pt x="0" y="1523"/>
                                  </a:cubicBezTo>
                                  <a:cubicBezTo>
                                    <a:pt x="0" y="761"/>
                                    <a:pt x="508" y="381"/>
                                    <a:pt x="1016" y="0"/>
                                  </a:cubicBezTo>
                                  <a:cubicBezTo>
                                    <a:pt x="1778" y="0"/>
                                    <a:pt x="2667" y="254"/>
                                    <a:pt x="2794" y="1142"/>
                                  </a:cubicBezTo>
                                </a:path>
                              </a:pathLst>
                            </a:custGeom>
                            <a:solidFill>
                              <a:srgbClr val="000000"/>
                            </a:solidFill>
                            <a:ln w="12688" cap="flat">
                              <a:noFill/>
                              <a:prstDash val="solid"/>
                              <a:miter/>
                            </a:ln>
                          </wps:spPr>
                          <wps:bodyPr/>
                        </wps:wsp>
                        <wps:wsp>
                          <wps:cNvPr id="418578692" name="Freeform: Shape 418578692"/>
                          <wps:cNvSpPr/>
                          <wps:spPr>
                            <a:xfrm>
                              <a:off x="5721621" y="256743"/>
                              <a:ext cx="7503" cy="7717"/>
                            </a:xfrm>
                            <a:custGeom>
                              <a:avLst/>
                              <a:gdLst>
                                <a:gd name="csX0" fmla="*/ 6603 w 7503"/>
                                <a:gd name="csY0" fmla="*/ 6338 h 7717"/>
                                <a:gd name="csX1" fmla="*/ 7492 w 7503"/>
                                <a:gd name="csY1" fmla="*/ 7607 h 7717"/>
                                <a:gd name="csX2" fmla="*/ 4064 w 7503"/>
                                <a:gd name="csY2" fmla="*/ 6465 h 7717"/>
                                <a:gd name="csX3" fmla="*/ 0 w 7503"/>
                                <a:gd name="csY3" fmla="*/ 246 h 7717"/>
                                <a:gd name="csX4" fmla="*/ 2032 w 7503"/>
                                <a:gd name="csY4" fmla="*/ 627 h 7717"/>
                                <a:gd name="csX5" fmla="*/ 6477 w 7503"/>
                                <a:gd name="csY5" fmla="*/ 6211 h 7717"/>
                              </a:gdLst>
                              <a:ahLst/>
                              <a:cxnLst>
                                <a:cxn ang="0">
                                  <a:pos x="csX0" y="csY0"/>
                                </a:cxn>
                                <a:cxn ang="0">
                                  <a:pos x="csX1" y="csY1"/>
                                </a:cxn>
                                <a:cxn ang="0">
                                  <a:pos x="csX2" y="csY2"/>
                                </a:cxn>
                                <a:cxn ang="0">
                                  <a:pos x="csX3" y="csY3"/>
                                </a:cxn>
                                <a:cxn ang="0">
                                  <a:pos x="csX4" y="csY4"/>
                                </a:cxn>
                                <a:cxn ang="0">
                                  <a:pos x="csX5" y="csY5"/>
                                </a:cxn>
                              </a:cxnLst>
                              <a:rect l="l" t="t" r="r" b="b"/>
                              <a:pathLst>
                                <a:path w="7503" h="7717">
                                  <a:moveTo>
                                    <a:pt x="6603" y="6338"/>
                                  </a:moveTo>
                                  <a:cubicBezTo>
                                    <a:pt x="6603" y="6338"/>
                                    <a:pt x="7619" y="7100"/>
                                    <a:pt x="7492" y="7607"/>
                                  </a:cubicBezTo>
                                  <a:cubicBezTo>
                                    <a:pt x="6222" y="8115"/>
                                    <a:pt x="5207" y="6719"/>
                                    <a:pt x="4064" y="6465"/>
                                  </a:cubicBezTo>
                                  <a:cubicBezTo>
                                    <a:pt x="2159" y="4562"/>
                                    <a:pt x="889" y="2531"/>
                                    <a:pt x="0" y="246"/>
                                  </a:cubicBezTo>
                                  <a:cubicBezTo>
                                    <a:pt x="762" y="-388"/>
                                    <a:pt x="1397" y="373"/>
                                    <a:pt x="2032" y="627"/>
                                  </a:cubicBezTo>
                                  <a:cubicBezTo>
                                    <a:pt x="3809" y="2150"/>
                                    <a:pt x="5460" y="4054"/>
                                    <a:pt x="6477" y="6211"/>
                                  </a:cubicBezTo>
                                </a:path>
                              </a:pathLst>
                            </a:custGeom>
                            <a:solidFill>
                              <a:srgbClr val="000000"/>
                            </a:solidFill>
                            <a:ln w="12688" cap="flat">
                              <a:noFill/>
                              <a:prstDash val="solid"/>
                              <a:miter/>
                            </a:ln>
                          </wps:spPr>
                          <wps:bodyPr/>
                        </wps:wsp>
                        <wps:wsp>
                          <wps:cNvPr id="411207648" name="Freeform: Shape 411207648"/>
                          <wps:cNvSpPr/>
                          <wps:spPr>
                            <a:xfrm>
                              <a:off x="5728107" y="256990"/>
                              <a:ext cx="3070" cy="2888"/>
                            </a:xfrm>
                            <a:custGeom>
                              <a:avLst/>
                              <a:gdLst>
                                <a:gd name="csX0" fmla="*/ 3038 w 3070"/>
                                <a:gd name="csY0" fmla="*/ 635 h 2888"/>
                                <a:gd name="csX1" fmla="*/ 2911 w 3070"/>
                                <a:gd name="csY1" fmla="*/ 2284 h 2888"/>
                                <a:gd name="csX2" fmla="*/ 753 w 3070"/>
                                <a:gd name="csY2" fmla="*/ 2792 h 2888"/>
                                <a:gd name="csX3" fmla="*/ 117 w 3070"/>
                                <a:gd name="csY3" fmla="*/ 1015 h 2888"/>
                                <a:gd name="csX4" fmla="*/ 1515 w 3070"/>
                                <a:gd name="csY4" fmla="*/ 0 h 2888"/>
                                <a:gd name="csX5" fmla="*/ 3038 w 3070"/>
                                <a:gd name="csY5" fmla="*/ 635 h 2888"/>
                              </a:gdLst>
                              <a:ahLst/>
                              <a:cxnLst>
                                <a:cxn ang="0">
                                  <a:pos x="csX0" y="csY0"/>
                                </a:cxn>
                                <a:cxn ang="0">
                                  <a:pos x="csX1" y="csY1"/>
                                </a:cxn>
                                <a:cxn ang="0">
                                  <a:pos x="csX2" y="csY2"/>
                                </a:cxn>
                                <a:cxn ang="0">
                                  <a:pos x="csX3" y="csY3"/>
                                </a:cxn>
                                <a:cxn ang="0">
                                  <a:pos x="csX4" y="csY4"/>
                                </a:cxn>
                                <a:cxn ang="0">
                                  <a:pos x="csX5" y="csY5"/>
                                </a:cxn>
                              </a:cxnLst>
                              <a:rect l="l" t="t" r="r" b="b"/>
                              <a:pathLst>
                                <a:path w="3070" h="2888">
                                  <a:moveTo>
                                    <a:pt x="3038" y="635"/>
                                  </a:moveTo>
                                  <a:cubicBezTo>
                                    <a:pt x="3038" y="635"/>
                                    <a:pt x="3165" y="1777"/>
                                    <a:pt x="2911" y="2284"/>
                                  </a:cubicBezTo>
                                  <a:cubicBezTo>
                                    <a:pt x="2404" y="3046"/>
                                    <a:pt x="1515" y="2919"/>
                                    <a:pt x="753" y="2792"/>
                                  </a:cubicBezTo>
                                  <a:cubicBezTo>
                                    <a:pt x="372" y="2284"/>
                                    <a:pt x="-264" y="1650"/>
                                    <a:pt x="117" y="1015"/>
                                  </a:cubicBezTo>
                                  <a:cubicBezTo>
                                    <a:pt x="372" y="381"/>
                                    <a:pt x="1006" y="254"/>
                                    <a:pt x="1515" y="0"/>
                                  </a:cubicBezTo>
                                  <a:cubicBezTo>
                                    <a:pt x="2022" y="0"/>
                                    <a:pt x="2404" y="381"/>
                                    <a:pt x="3038" y="635"/>
                                  </a:cubicBezTo>
                                </a:path>
                              </a:pathLst>
                            </a:custGeom>
                            <a:solidFill>
                              <a:srgbClr val="000000"/>
                            </a:solidFill>
                            <a:ln w="12688" cap="flat">
                              <a:noFill/>
                              <a:prstDash val="solid"/>
                              <a:miter/>
                            </a:ln>
                          </wps:spPr>
                          <wps:bodyPr/>
                        </wps:wsp>
                        <wps:wsp>
                          <wps:cNvPr id="1135271104" name="Freeform: Shape 1135271104"/>
                          <wps:cNvSpPr/>
                          <wps:spPr>
                            <a:xfrm>
                              <a:off x="5564825" y="259114"/>
                              <a:ext cx="2546" cy="2486"/>
                            </a:xfrm>
                            <a:custGeom>
                              <a:avLst/>
                              <a:gdLst>
                                <a:gd name="csX0" fmla="*/ 2506 w 2546"/>
                                <a:gd name="csY0" fmla="*/ 541 h 2486"/>
                                <a:gd name="csX1" fmla="*/ 1998 w 2546"/>
                                <a:gd name="csY1" fmla="*/ 2444 h 2486"/>
                                <a:gd name="csX2" fmla="*/ 93 w 2546"/>
                                <a:gd name="csY2" fmla="*/ 1556 h 2486"/>
                                <a:gd name="csX3" fmla="*/ 982 w 2546"/>
                                <a:gd name="csY3" fmla="*/ 33 h 2486"/>
                                <a:gd name="csX4" fmla="*/ 2506 w 2546"/>
                                <a:gd name="csY4" fmla="*/ 541 h 2486"/>
                              </a:gdLst>
                              <a:ahLst/>
                              <a:cxnLst>
                                <a:cxn ang="0">
                                  <a:pos x="csX0" y="csY0"/>
                                </a:cxn>
                                <a:cxn ang="0">
                                  <a:pos x="csX1" y="csY1"/>
                                </a:cxn>
                                <a:cxn ang="0">
                                  <a:pos x="csX2" y="csY2"/>
                                </a:cxn>
                                <a:cxn ang="0">
                                  <a:pos x="csX3" y="csY3"/>
                                </a:cxn>
                                <a:cxn ang="0">
                                  <a:pos x="csX4" y="csY4"/>
                                </a:cxn>
                              </a:cxnLst>
                              <a:rect l="l" t="t" r="r" b="b"/>
                              <a:pathLst>
                                <a:path w="2546" h="2486">
                                  <a:moveTo>
                                    <a:pt x="2506" y="541"/>
                                  </a:moveTo>
                                  <a:cubicBezTo>
                                    <a:pt x="2506" y="541"/>
                                    <a:pt x="2760" y="2064"/>
                                    <a:pt x="1998" y="2444"/>
                                  </a:cubicBezTo>
                                  <a:cubicBezTo>
                                    <a:pt x="1363" y="2571"/>
                                    <a:pt x="347" y="2444"/>
                                    <a:pt x="93" y="1556"/>
                                  </a:cubicBezTo>
                                  <a:cubicBezTo>
                                    <a:pt x="-288" y="668"/>
                                    <a:pt x="601" y="541"/>
                                    <a:pt x="982" y="33"/>
                                  </a:cubicBezTo>
                                  <a:cubicBezTo>
                                    <a:pt x="1617" y="-94"/>
                                    <a:pt x="1998" y="160"/>
                                    <a:pt x="2506" y="541"/>
                                  </a:cubicBezTo>
                                </a:path>
                              </a:pathLst>
                            </a:custGeom>
                            <a:solidFill>
                              <a:srgbClr val="000000"/>
                            </a:solidFill>
                            <a:ln w="12688" cap="flat">
                              <a:noFill/>
                              <a:prstDash val="solid"/>
                              <a:miter/>
                            </a:ln>
                          </wps:spPr>
                          <wps:bodyPr/>
                        </wps:wsp>
                        <wps:wsp>
                          <wps:cNvPr id="2098394615" name="Freeform: Shape 2098394615"/>
                          <wps:cNvSpPr/>
                          <wps:spPr>
                            <a:xfrm>
                              <a:off x="5707349" y="261347"/>
                              <a:ext cx="6270" cy="10365"/>
                            </a:xfrm>
                            <a:custGeom>
                              <a:avLst/>
                              <a:gdLst>
                                <a:gd name="csX0" fmla="*/ 4114 w 6270"/>
                                <a:gd name="csY0" fmla="*/ 3385 h 10365"/>
                                <a:gd name="csX1" fmla="*/ 6145 w 6270"/>
                                <a:gd name="csY1" fmla="*/ 8842 h 10365"/>
                                <a:gd name="csX2" fmla="*/ 6145 w 6270"/>
                                <a:gd name="csY2" fmla="*/ 10365 h 10365"/>
                                <a:gd name="csX3" fmla="*/ 5891 w 6270"/>
                                <a:gd name="csY3" fmla="*/ 10365 h 10365"/>
                                <a:gd name="csX4" fmla="*/ 304 w 6270"/>
                                <a:gd name="csY4" fmla="*/ 974 h 10365"/>
                                <a:gd name="csX5" fmla="*/ 50 w 6270"/>
                                <a:gd name="csY5" fmla="*/ 212 h 10365"/>
                                <a:gd name="csX6" fmla="*/ 2082 w 6270"/>
                                <a:gd name="csY6" fmla="*/ 1101 h 10365"/>
                                <a:gd name="csX7" fmla="*/ 4240 w 6270"/>
                                <a:gd name="csY7" fmla="*/ 3385 h 103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270" h="10365">
                                  <a:moveTo>
                                    <a:pt x="4114" y="3385"/>
                                  </a:moveTo>
                                  <a:cubicBezTo>
                                    <a:pt x="5129" y="4908"/>
                                    <a:pt x="5891" y="6812"/>
                                    <a:pt x="6145" y="8842"/>
                                  </a:cubicBezTo>
                                  <a:cubicBezTo>
                                    <a:pt x="5891" y="9350"/>
                                    <a:pt x="6526" y="9984"/>
                                    <a:pt x="6145" y="10365"/>
                                  </a:cubicBezTo>
                                  <a:lnTo>
                                    <a:pt x="5891" y="10365"/>
                                  </a:lnTo>
                                  <a:cubicBezTo>
                                    <a:pt x="2463" y="7827"/>
                                    <a:pt x="1701" y="4400"/>
                                    <a:pt x="304" y="974"/>
                                  </a:cubicBezTo>
                                  <a:cubicBezTo>
                                    <a:pt x="50" y="847"/>
                                    <a:pt x="-77" y="466"/>
                                    <a:pt x="50" y="212"/>
                                  </a:cubicBezTo>
                                  <a:cubicBezTo>
                                    <a:pt x="812" y="-549"/>
                                    <a:pt x="1320" y="974"/>
                                    <a:pt x="2082" y="1101"/>
                                  </a:cubicBezTo>
                                  <a:lnTo>
                                    <a:pt x="4240" y="3385"/>
                                  </a:lnTo>
                                  <a:close/>
                                </a:path>
                              </a:pathLst>
                            </a:custGeom>
                            <a:solidFill>
                              <a:srgbClr val="000000"/>
                            </a:solidFill>
                            <a:ln w="12688" cap="flat">
                              <a:noFill/>
                              <a:prstDash val="solid"/>
                              <a:miter/>
                            </a:ln>
                          </wps:spPr>
                          <wps:bodyPr/>
                        </wps:wsp>
                        <wps:wsp>
                          <wps:cNvPr id="1026288511" name="Freeform: Shape 1026288511"/>
                          <wps:cNvSpPr/>
                          <wps:spPr>
                            <a:xfrm>
                              <a:off x="5566442" y="261265"/>
                              <a:ext cx="10920" cy="3347"/>
                            </a:xfrm>
                            <a:custGeom>
                              <a:avLst/>
                              <a:gdLst>
                                <a:gd name="csX0" fmla="*/ 10921 w 10920"/>
                                <a:gd name="csY0" fmla="*/ 801 h 3347"/>
                                <a:gd name="csX1" fmla="*/ 10921 w 10920"/>
                                <a:gd name="csY1" fmla="*/ 928 h 3347"/>
                                <a:gd name="csX2" fmla="*/ 0 w 10920"/>
                                <a:gd name="csY2" fmla="*/ 2324 h 3347"/>
                                <a:gd name="csX3" fmla="*/ 381 w 10920"/>
                                <a:gd name="csY3" fmla="*/ 1563 h 3347"/>
                                <a:gd name="csX4" fmla="*/ 7111 w 10920"/>
                                <a:gd name="csY4" fmla="*/ 40 h 3347"/>
                                <a:gd name="csX5" fmla="*/ 10794 w 10920"/>
                                <a:gd name="csY5" fmla="*/ 674 h 3347"/>
                              </a:gdLst>
                              <a:ahLst/>
                              <a:cxnLst>
                                <a:cxn ang="0">
                                  <a:pos x="csX0" y="csY0"/>
                                </a:cxn>
                                <a:cxn ang="0">
                                  <a:pos x="csX1" y="csY1"/>
                                </a:cxn>
                                <a:cxn ang="0">
                                  <a:pos x="csX2" y="csY2"/>
                                </a:cxn>
                                <a:cxn ang="0">
                                  <a:pos x="csX3" y="csY3"/>
                                </a:cxn>
                                <a:cxn ang="0">
                                  <a:pos x="csX4" y="csY4"/>
                                </a:cxn>
                                <a:cxn ang="0">
                                  <a:pos x="csX5" y="csY5"/>
                                </a:cxn>
                              </a:cxnLst>
                              <a:rect l="l" t="t" r="r" b="b"/>
                              <a:pathLst>
                                <a:path w="10920" h="3347">
                                  <a:moveTo>
                                    <a:pt x="10921" y="801"/>
                                  </a:moveTo>
                                  <a:cubicBezTo>
                                    <a:pt x="10921" y="801"/>
                                    <a:pt x="10921" y="928"/>
                                    <a:pt x="10921" y="928"/>
                                  </a:cubicBezTo>
                                  <a:cubicBezTo>
                                    <a:pt x="7873" y="3086"/>
                                    <a:pt x="3556" y="4355"/>
                                    <a:pt x="0" y="2324"/>
                                  </a:cubicBezTo>
                                  <a:cubicBezTo>
                                    <a:pt x="0" y="2070"/>
                                    <a:pt x="0" y="1690"/>
                                    <a:pt x="381" y="1563"/>
                                  </a:cubicBezTo>
                                  <a:cubicBezTo>
                                    <a:pt x="2667" y="801"/>
                                    <a:pt x="4826" y="-214"/>
                                    <a:pt x="7111" y="40"/>
                                  </a:cubicBezTo>
                                  <a:lnTo>
                                    <a:pt x="10794" y="674"/>
                                  </a:lnTo>
                                  <a:close/>
                                </a:path>
                              </a:pathLst>
                            </a:custGeom>
                            <a:solidFill>
                              <a:srgbClr val="000000"/>
                            </a:solidFill>
                            <a:ln w="12688" cap="flat">
                              <a:noFill/>
                              <a:prstDash val="solid"/>
                              <a:miter/>
                            </a:ln>
                          </wps:spPr>
                          <wps:bodyPr/>
                        </wps:wsp>
                        <wps:wsp>
                          <wps:cNvPr id="603864958" name="Freeform: Shape 603864958"/>
                          <wps:cNvSpPr/>
                          <wps:spPr>
                            <a:xfrm>
                              <a:off x="5549806" y="261813"/>
                              <a:ext cx="10032" cy="7007"/>
                            </a:xfrm>
                            <a:custGeom>
                              <a:avLst/>
                              <a:gdLst>
                                <a:gd name="csX0" fmla="*/ 10032 w 10032"/>
                                <a:gd name="csY0" fmla="*/ 635 h 7007"/>
                                <a:gd name="csX1" fmla="*/ 1778 w 10032"/>
                                <a:gd name="csY1" fmla="*/ 6219 h 7007"/>
                                <a:gd name="csX2" fmla="*/ 0 w 10032"/>
                                <a:gd name="csY2" fmla="*/ 6853 h 7007"/>
                                <a:gd name="csX3" fmla="*/ 10032 w 10032"/>
                                <a:gd name="csY3" fmla="*/ 0 h 7007"/>
                                <a:gd name="csX4" fmla="*/ 10032 w 10032"/>
                                <a:gd name="csY4" fmla="*/ 635 h 7007"/>
                              </a:gdLst>
                              <a:ahLst/>
                              <a:cxnLst>
                                <a:cxn ang="0">
                                  <a:pos x="csX0" y="csY0"/>
                                </a:cxn>
                                <a:cxn ang="0">
                                  <a:pos x="csX1" y="csY1"/>
                                </a:cxn>
                                <a:cxn ang="0">
                                  <a:pos x="csX2" y="csY2"/>
                                </a:cxn>
                                <a:cxn ang="0">
                                  <a:pos x="csX3" y="csY3"/>
                                </a:cxn>
                                <a:cxn ang="0">
                                  <a:pos x="csX4" y="csY4"/>
                                </a:cxn>
                              </a:cxnLst>
                              <a:rect l="l" t="t" r="r" b="b"/>
                              <a:pathLst>
                                <a:path w="10032" h="7007">
                                  <a:moveTo>
                                    <a:pt x="10032" y="635"/>
                                  </a:moveTo>
                                  <a:cubicBezTo>
                                    <a:pt x="7365" y="2284"/>
                                    <a:pt x="5079" y="5457"/>
                                    <a:pt x="1778" y="6219"/>
                                  </a:cubicBezTo>
                                  <a:cubicBezTo>
                                    <a:pt x="1143" y="6473"/>
                                    <a:pt x="762" y="7361"/>
                                    <a:pt x="0" y="6853"/>
                                  </a:cubicBezTo>
                                  <a:cubicBezTo>
                                    <a:pt x="1397" y="2665"/>
                                    <a:pt x="5968" y="381"/>
                                    <a:pt x="10032" y="0"/>
                                  </a:cubicBezTo>
                                  <a:lnTo>
                                    <a:pt x="10032" y="635"/>
                                  </a:lnTo>
                                  <a:close/>
                                </a:path>
                              </a:pathLst>
                            </a:custGeom>
                            <a:solidFill>
                              <a:srgbClr val="000000"/>
                            </a:solidFill>
                            <a:ln w="12688" cap="flat">
                              <a:noFill/>
                              <a:prstDash val="solid"/>
                              <a:miter/>
                            </a:ln>
                          </wps:spPr>
                          <wps:bodyPr/>
                        </wps:wsp>
                        <wps:wsp>
                          <wps:cNvPr id="1960972940" name="Freeform: Shape 1960972940"/>
                          <wps:cNvSpPr/>
                          <wps:spPr>
                            <a:xfrm>
                              <a:off x="5704097" y="265239"/>
                              <a:ext cx="2793" cy="2696"/>
                            </a:xfrm>
                            <a:custGeom>
                              <a:avLst/>
                              <a:gdLst>
                                <a:gd name="csX0" fmla="*/ 2794 w 2793"/>
                                <a:gd name="csY0" fmla="*/ 761 h 2696"/>
                                <a:gd name="csX1" fmla="*/ 2159 w 2793"/>
                                <a:gd name="csY1" fmla="*/ 2411 h 2696"/>
                                <a:gd name="csX2" fmla="*/ 762 w 2793"/>
                                <a:gd name="csY2" fmla="*/ 2411 h 2696"/>
                                <a:gd name="csX3" fmla="*/ 0 w 2793"/>
                                <a:gd name="csY3" fmla="*/ 888 h 2696"/>
                                <a:gd name="csX4" fmla="*/ 1143 w 2793"/>
                                <a:gd name="csY4" fmla="*/ 0 h 2696"/>
                                <a:gd name="csX5" fmla="*/ 2794 w 2793"/>
                                <a:gd name="csY5" fmla="*/ 761 h 2696"/>
                              </a:gdLst>
                              <a:ahLst/>
                              <a:cxnLst>
                                <a:cxn ang="0">
                                  <a:pos x="csX0" y="csY0"/>
                                </a:cxn>
                                <a:cxn ang="0">
                                  <a:pos x="csX1" y="csY1"/>
                                </a:cxn>
                                <a:cxn ang="0">
                                  <a:pos x="csX2" y="csY2"/>
                                </a:cxn>
                                <a:cxn ang="0">
                                  <a:pos x="csX3" y="csY3"/>
                                </a:cxn>
                                <a:cxn ang="0">
                                  <a:pos x="csX4" y="csY4"/>
                                </a:cxn>
                                <a:cxn ang="0">
                                  <a:pos x="csX5" y="csY5"/>
                                </a:cxn>
                              </a:cxnLst>
                              <a:rect l="l" t="t" r="r" b="b"/>
                              <a:pathLst>
                                <a:path w="2793" h="2696">
                                  <a:moveTo>
                                    <a:pt x="2794" y="761"/>
                                  </a:moveTo>
                                  <a:cubicBezTo>
                                    <a:pt x="2794" y="761"/>
                                    <a:pt x="2794" y="2284"/>
                                    <a:pt x="2159" y="2411"/>
                                  </a:cubicBezTo>
                                  <a:cubicBezTo>
                                    <a:pt x="1778" y="2792"/>
                                    <a:pt x="1016" y="2792"/>
                                    <a:pt x="762" y="2411"/>
                                  </a:cubicBezTo>
                                  <a:cubicBezTo>
                                    <a:pt x="0" y="2158"/>
                                    <a:pt x="0" y="1396"/>
                                    <a:pt x="0" y="888"/>
                                  </a:cubicBezTo>
                                  <a:cubicBezTo>
                                    <a:pt x="254" y="381"/>
                                    <a:pt x="762" y="254"/>
                                    <a:pt x="1143" y="0"/>
                                  </a:cubicBezTo>
                                  <a:cubicBezTo>
                                    <a:pt x="1778" y="127"/>
                                    <a:pt x="2413" y="127"/>
                                    <a:pt x="2794" y="761"/>
                                  </a:cubicBezTo>
                                </a:path>
                              </a:pathLst>
                            </a:custGeom>
                            <a:solidFill>
                              <a:srgbClr val="000000"/>
                            </a:solidFill>
                            <a:ln w="12688" cap="flat">
                              <a:noFill/>
                              <a:prstDash val="solid"/>
                              <a:miter/>
                            </a:ln>
                          </wps:spPr>
                          <wps:bodyPr/>
                        </wps:wsp>
                        <wps:wsp>
                          <wps:cNvPr id="276158368" name="Freeform: Shape 276158368"/>
                          <wps:cNvSpPr/>
                          <wps:spPr>
                            <a:xfrm>
                              <a:off x="5690382" y="266085"/>
                              <a:ext cx="10158" cy="2652"/>
                            </a:xfrm>
                            <a:custGeom>
                              <a:avLst/>
                              <a:gdLst>
                                <a:gd name="csX0" fmla="*/ 10159 w 10158"/>
                                <a:gd name="csY0" fmla="*/ 296 h 2652"/>
                                <a:gd name="csX1" fmla="*/ 7365 w 10158"/>
                                <a:gd name="csY1" fmla="*/ 2327 h 2652"/>
                                <a:gd name="csX2" fmla="*/ 0 w 10158"/>
                                <a:gd name="csY2" fmla="*/ 1438 h 2652"/>
                                <a:gd name="csX3" fmla="*/ 1270 w 10158"/>
                                <a:gd name="csY3" fmla="*/ 677 h 2652"/>
                                <a:gd name="csX4" fmla="*/ 9143 w 10158"/>
                                <a:gd name="csY4" fmla="*/ 296 h 2652"/>
                                <a:gd name="csX5" fmla="*/ 10159 w 10158"/>
                                <a:gd name="csY5" fmla="*/ 296 h 2652"/>
                              </a:gdLst>
                              <a:ahLst/>
                              <a:cxnLst>
                                <a:cxn ang="0">
                                  <a:pos x="csX0" y="csY0"/>
                                </a:cxn>
                                <a:cxn ang="0">
                                  <a:pos x="csX1" y="csY1"/>
                                </a:cxn>
                                <a:cxn ang="0">
                                  <a:pos x="csX2" y="csY2"/>
                                </a:cxn>
                                <a:cxn ang="0">
                                  <a:pos x="csX3" y="csY3"/>
                                </a:cxn>
                                <a:cxn ang="0">
                                  <a:pos x="csX4" y="csY4"/>
                                </a:cxn>
                                <a:cxn ang="0">
                                  <a:pos x="csX5" y="csY5"/>
                                </a:cxn>
                              </a:cxnLst>
                              <a:rect l="l" t="t" r="r" b="b"/>
                              <a:pathLst>
                                <a:path w="10158" h="2652">
                                  <a:moveTo>
                                    <a:pt x="10159" y="296"/>
                                  </a:moveTo>
                                  <a:cubicBezTo>
                                    <a:pt x="9651" y="1438"/>
                                    <a:pt x="8381" y="1946"/>
                                    <a:pt x="7365" y="2327"/>
                                  </a:cubicBezTo>
                                  <a:cubicBezTo>
                                    <a:pt x="4699" y="3215"/>
                                    <a:pt x="2413" y="2073"/>
                                    <a:pt x="0" y="1438"/>
                                  </a:cubicBezTo>
                                  <a:cubicBezTo>
                                    <a:pt x="0" y="804"/>
                                    <a:pt x="889" y="1058"/>
                                    <a:pt x="1270" y="677"/>
                                  </a:cubicBezTo>
                                  <a:cubicBezTo>
                                    <a:pt x="3809" y="169"/>
                                    <a:pt x="6476" y="-338"/>
                                    <a:pt x="9143" y="296"/>
                                  </a:cubicBezTo>
                                  <a:cubicBezTo>
                                    <a:pt x="9397" y="169"/>
                                    <a:pt x="9905" y="42"/>
                                    <a:pt x="10159" y="296"/>
                                  </a:cubicBezTo>
                                </a:path>
                              </a:pathLst>
                            </a:custGeom>
                            <a:solidFill>
                              <a:srgbClr val="000000"/>
                            </a:solidFill>
                            <a:ln w="12688" cap="flat">
                              <a:noFill/>
                              <a:prstDash val="solid"/>
                              <a:miter/>
                            </a:ln>
                          </wps:spPr>
                          <wps:bodyPr/>
                        </wps:wsp>
                        <wps:wsp>
                          <wps:cNvPr id="1176034347" name="Freeform: Shape 1176034347"/>
                          <wps:cNvSpPr/>
                          <wps:spPr>
                            <a:xfrm>
                              <a:off x="5557032" y="267397"/>
                              <a:ext cx="2932" cy="2643"/>
                            </a:xfrm>
                            <a:custGeom>
                              <a:avLst/>
                              <a:gdLst>
                                <a:gd name="csX0" fmla="*/ 2806 w 2932"/>
                                <a:gd name="csY0" fmla="*/ 1269 h 2643"/>
                                <a:gd name="csX1" fmla="*/ 1917 w 2932"/>
                                <a:gd name="csY1" fmla="*/ 2538 h 2643"/>
                                <a:gd name="csX2" fmla="*/ 393 w 2932"/>
                                <a:gd name="csY2" fmla="*/ 2284 h 2643"/>
                                <a:gd name="csX3" fmla="*/ 139 w 2932"/>
                                <a:gd name="csY3" fmla="*/ 888 h 2643"/>
                                <a:gd name="csX4" fmla="*/ 1409 w 2932"/>
                                <a:gd name="csY4" fmla="*/ 0 h 2643"/>
                                <a:gd name="csX5" fmla="*/ 2933 w 2932"/>
                                <a:gd name="csY5" fmla="*/ 1269 h 2643"/>
                              </a:gdLst>
                              <a:ahLst/>
                              <a:cxnLst>
                                <a:cxn ang="0">
                                  <a:pos x="csX0" y="csY0"/>
                                </a:cxn>
                                <a:cxn ang="0">
                                  <a:pos x="csX1" y="csY1"/>
                                </a:cxn>
                                <a:cxn ang="0">
                                  <a:pos x="csX2" y="csY2"/>
                                </a:cxn>
                                <a:cxn ang="0">
                                  <a:pos x="csX3" y="csY3"/>
                                </a:cxn>
                                <a:cxn ang="0">
                                  <a:pos x="csX4" y="csY4"/>
                                </a:cxn>
                                <a:cxn ang="0">
                                  <a:pos x="csX5" y="csY5"/>
                                </a:cxn>
                              </a:cxnLst>
                              <a:rect l="l" t="t" r="r" b="b"/>
                              <a:pathLst>
                                <a:path w="2932" h="2643">
                                  <a:moveTo>
                                    <a:pt x="2806" y="1269"/>
                                  </a:moveTo>
                                  <a:cubicBezTo>
                                    <a:pt x="2806" y="1269"/>
                                    <a:pt x="2552" y="2284"/>
                                    <a:pt x="1917" y="2538"/>
                                  </a:cubicBezTo>
                                  <a:cubicBezTo>
                                    <a:pt x="1409" y="2792"/>
                                    <a:pt x="901" y="2538"/>
                                    <a:pt x="393" y="2284"/>
                                  </a:cubicBezTo>
                                  <a:cubicBezTo>
                                    <a:pt x="266" y="1777"/>
                                    <a:pt x="-242" y="1396"/>
                                    <a:pt x="139" y="888"/>
                                  </a:cubicBezTo>
                                  <a:cubicBezTo>
                                    <a:pt x="266" y="381"/>
                                    <a:pt x="901" y="254"/>
                                    <a:pt x="1409" y="0"/>
                                  </a:cubicBezTo>
                                  <a:cubicBezTo>
                                    <a:pt x="2171" y="0"/>
                                    <a:pt x="2806" y="508"/>
                                    <a:pt x="2933" y="1269"/>
                                  </a:cubicBezTo>
                                </a:path>
                              </a:pathLst>
                            </a:custGeom>
                            <a:solidFill>
                              <a:srgbClr val="000000"/>
                            </a:solidFill>
                            <a:ln w="12688" cap="flat">
                              <a:noFill/>
                              <a:prstDash val="solid"/>
                              <a:miter/>
                            </a:ln>
                          </wps:spPr>
                          <wps:bodyPr/>
                        </wps:wsp>
                        <wps:wsp>
                          <wps:cNvPr id="1814024302" name="Freeform: Shape 1814024302"/>
                          <wps:cNvSpPr/>
                          <wps:spPr>
                            <a:xfrm>
                              <a:off x="5561384" y="268158"/>
                              <a:ext cx="3026" cy="2698"/>
                            </a:xfrm>
                            <a:custGeom>
                              <a:avLst/>
                              <a:gdLst>
                                <a:gd name="csX0" fmla="*/ 3026 w 3026"/>
                                <a:gd name="csY0" fmla="*/ 1142 h 2698"/>
                                <a:gd name="csX1" fmla="*/ 1883 w 3026"/>
                                <a:gd name="csY1" fmla="*/ 2665 h 2698"/>
                                <a:gd name="csX2" fmla="*/ 359 w 3026"/>
                                <a:gd name="csY2" fmla="*/ 2158 h 2698"/>
                                <a:gd name="csX3" fmla="*/ 105 w 3026"/>
                                <a:gd name="csY3" fmla="*/ 635 h 2698"/>
                                <a:gd name="csX4" fmla="*/ 1248 w 3026"/>
                                <a:gd name="csY4" fmla="*/ 0 h 2698"/>
                                <a:gd name="csX5" fmla="*/ 3026 w 3026"/>
                                <a:gd name="csY5" fmla="*/ 1269 h 2698"/>
                              </a:gdLst>
                              <a:ahLst/>
                              <a:cxnLst>
                                <a:cxn ang="0">
                                  <a:pos x="csX0" y="csY0"/>
                                </a:cxn>
                                <a:cxn ang="0">
                                  <a:pos x="csX1" y="csY1"/>
                                </a:cxn>
                                <a:cxn ang="0">
                                  <a:pos x="csX2" y="csY2"/>
                                </a:cxn>
                                <a:cxn ang="0">
                                  <a:pos x="csX3" y="csY3"/>
                                </a:cxn>
                                <a:cxn ang="0">
                                  <a:pos x="csX4" y="csY4"/>
                                </a:cxn>
                                <a:cxn ang="0">
                                  <a:pos x="csX5" y="csY5"/>
                                </a:cxn>
                              </a:cxnLst>
                              <a:rect l="l" t="t" r="r" b="b"/>
                              <a:pathLst>
                                <a:path w="3026" h="2698">
                                  <a:moveTo>
                                    <a:pt x="3026" y="1142"/>
                                  </a:moveTo>
                                  <a:cubicBezTo>
                                    <a:pt x="3026" y="1142"/>
                                    <a:pt x="2518" y="2284"/>
                                    <a:pt x="1883" y="2665"/>
                                  </a:cubicBezTo>
                                  <a:cubicBezTo>
                                    <a:pt x="1248" y="2792"/>
                                    <a:pt x="740" y="2538"/>
                                    <a:pt x="359" y="2158"/>
                                  </a:cubicBezTo>
                                  <a:cubicBezTo>
                                    <a:pt x="105" y="1650"/>
                                    <a:pt x="-149" y="1142"/>
                                    <a:pt x="105" y="635"/>
                                  </a:cubicBezTo>
                                  <a:cubicBezTo>
                                    <a:pt x="232" y="254"/>
                                    <a:pt x="740" y="127"/>
                                    <a:pt x="1248" y="0"/>
                                  </a:cubicBezTo>
                                  <a:cubicBezTo>
                                    <a:pt x="2010" y="0"/>
                                    <a:pt x="2772" y="635"/>
                                    <a:pt x="3026" y="1269"/>
                                  </a:cubicBezTo>
                                </a:path>
                              </a:pathLst>
                            </a:custGeom>
                            <a:solidFill>
                              <a:srgbClr val="000000"/>
                            </a:solidFill>
                            <a:ln w="12688" cap="flat">
                              <a:noFill/>
                              <a:prstDash val="solid"/>
                              <a:miter/>
                            </a:ln>
                          </wps:spPr>
                          <wps:bodyPr/>
                        </wps:wsp>
                        <wps:wsp>
                          <wps:cNvPr id="408506159" name="Freeform: Shape 408506159"/>
                          <wps:cNvSpPr/>
                          <wps:spPr>
                            <a:xfrm>
                              <a:off x="5702275" y="268811"/>
                              <a:ext cx="3345" cy="3248"/>
                            </a:xfrm>
                            <a:custGeom>
                              <a:avLst/>
                              <a:gdLst>
                                <a:gd name="csX0" fmla="*/ 3219 w 3345"/>
                                <a:gd name="csY0" fmla="*/ 1250 h 3248"/>
                                <a:gd name="csX1" fmla="*/ 2711 w 3345"/>
                                <a:gd name="csY1" fmla="*/ 2773 h 3248"/>
                                <a:gd name="csX2" fmla="*/ 1060 w 3345"/>
                                <a:gd name="csY2" fmla="*/ 3027 h 3248"/>
                                <a:gd name="csX3" fmla="*/ 171 w 3345"/>
                                <a:gd name="csY3" fmla="*/ 1885 h 3248"/>
                                <a:gd name="csX4" fmla="*/ 679 w 3345"/>
                                <a:gd name="csY4" fmla="*/ 362 h 3248"/>
                                <a:gd name="csX5" fmla="*/ 3345 w 3345"/>
                                <a:gd name="csY5" fmla="*/ 1250 h 3248"/>
                              </a:gdLst>
                              <a:ahLst/>
                              <a:cxnLst>
                                <a:cxn ang="0">
                                  <a:pos x="csX0" y="csY0"/>
                                </a:cxn>
                                <a:cxn ang="0">
                                  <a:pos x="csX1" y="csY1"/>
                                </a:cxn>
                                <a:cxn ang="0">
                                  <a:pos x="csX2" y="csY2"/>
                                </a:cxn>
                                <a:cxn ang="0">
                                  <a:pos x="csX3" y="csY3"/>
                                </a:cxn>
                                <a:cxn ang="0">
                                  <a:pos x="csX4" y="csY4"/>
                                </a:cxn>
                                <a:cxn ang="0">
                                  <a:pos x="csX5" y="csY5"/>
                                </a:cxn>
                              </a:cxnLst>
                              <a:rect l="l" t="t" r="r" b="b"/>
                              <a:pathLst>
                                <a:path w="3345" h="3248">
                                  <a:moveTo>
                                    <a:pt x="3219" y="1250"/>
                                  </a:moveTo>
                                  <a:cubicBezTo>
                                    <a:pt x="3219" y="1250"/>
                                    <a:pt x="2964" y="2266"/>
                                    <a:pt x="2711" y="2773"/>
                                  </a:cubicBezTo>
                                  <a:cubicBezTo>
                                    <a:pt x="2330" y="3281"/>
                                    <a:pt x="1568" y="3408"/>
                                    <a:pt x="1060" y="3027"/>
                                  </a:cubicBezTo>
                                  <a:cubicBezTo>
                                    <a:pt x="552" y="3027"/>
                                    <a:pt x="298" y="2266"/>
                                    <a:pt x="171" y="1885"/>
                                  </a:cubicBezTo>
                                  <a:cubicBezTo>
                                    <a:pt x="-337" y="1250"/>
                                    <a:pt x="425" y="870"/>
                                    <a:pt x="679" y="362"/>
                                  </a:cubicBezTo>
                                  <a:cubicBezTo>
                                    <a:pt x="1568" y="-399"/>
                                    <a:pt x="2964" y="108"/>
                                    <a:pt x="3345" y="1250"/>
                                  </a:cubicBezTo>
                                </a:path>
                              </a:pathLst>
                            </a:custGeom>
                            <a:solidFill>
                              <a:srgbClr val="000000"/>
                            </a:solidFill>
                            <a:ln w="12688" cap="flat">
                              <a:noFill/>
                              <a:prstDash val="solid"/>
                              <a:miter/>
                            </a:ln>
                          </wps:spPr>
                          <wps:bodyPr/>
                        </wps:wsp>
                        <wps:wsp>
                          <wps:cNvPr id="2019569528" name="Freeform: Shape 2019569528"/>
                          <wps:cNvSpPr/>
                          <wps:spPr>
                            <a:xfrm>
                              <a:off x="5706416" y="269242"/>
                              <a:ext cx="2668" cy="2934"/>
                            </a:xfrm>
                            <a:custGeom>
                              <a:avLst/>
                              <a:gdLst>
                                <a:gd name="csX0" fmla="*/ 2506 w 2668"/>
                                <a:gd name="csY0" fmla="*/ 693 h 2934"/>
                                <a:gd name="csX1" fmla="*/ 2633 w 2668"/>
                                <a:gd name="csY1" fmla="*/ 1836 h 2934"/>
                                <a:gd name="csX2" fmla="*/ 982 w 2668"/>
                                <a:gd name="csY2" fmla="*/ 2851 h 2934"/>
                                <a:gd name="csX3" fmla="*/ 93 w 2668"/>
                                <a:gd name="csY3" fmla="*/ 2216 h 2934"/>
                                <a:gd name="csX4" fmla="*/ 982 w 2668"/>
                                <a:gd name="csY4" fmla="*/ 59 h 2934"/>
                                <a:gd name="csX5" fmla="*/ 2506 w 2668"/>
                                <a:gd name="csY5" fmla="*/ 693 h 2934"/>
                              </a:gdLst>
                              <a:ahLst/>
                              <a:cxnLst>
                                <a:cxn ang="0">
                                  <a:pos x="csX0" y="csY0"/>
                                </a:cxn>
                                <a:cxn ang="0">
                                  <a:pos x="csX1" y="csY1"/>
                                </a:cxn>
                                <a:cxn ang="0">
                                  <a:pos x="csX2" y="csY2"/>
                                </a:cxn>
                                <a:cxn ang="0">
                                  <a:pos x="csX3" y="csY3"/>
                                </a:cxn>
                                <a:cxn ang="0">
                                  <a:pos x="csX4" y="csY4"/>
                                </a:cxn>
                                <a:cxn ang="0">
                                  <a:pos x="csX5" y="csY5"/>
                                </a:cxn>
                              </a:cxnLst>
                              <a:rect l="l" t="t" r="r" b="b"/>
                              <a:pathLst>
                                <a:path w="2668" h="2934">
                                  <a:moveTo>
                                    <a:pt x="2506" y="693"/>
                                  </a:moveTo>
                                  <a:cubicBezTo>
                                    <a:pt x="2506" y="693"/>
                                    <a:pt x="2760" y="1455"/>
                                    <a:pt x="2633" y="1836"/>
                                  </a:cubicBezTo>
                                  <a:cubicBezTo>
                                    <a:pt x="2125" y="2216"/>
                                    <a:pt x="1871" y="3232"/>
                                    <a:pt x="982" y="2851"/>
                                  </a:cubicBezTo>
                                  <a:cubicBezTo>
                                    <a:pt x="474" y="2978"/>
                                    <a:pt x="220" y="2343"/>
                                    <a:pt x="93" y="2216"/>
                                  </a:cubicBezTo>
                                  <a:cubicBezTo>
                                    <a:pt x="-161" y="1455"/>
                                    <a:pt x="93" y="313"/>
                                    <a:pt x="982" y="59"/>
                                  </a:cubicBezTo>
                                  <a:cubicBezTo>
                                    <a:pt x="1617" y="-195"/>
                                    <a:pt x="2125" y="440"/>
                                    <a:pt x="2506" y="693"/>
                                  </a:cubicBezTo>
                                </a:path>
                              </a:pathLst>
                            </a:custGeom>
                            <a:solidFill>
                              <a:srgbClr val="000000"/>
                            </a:solidFill>
                            <a:ln w="12688" cap="flat">
                              <a:noFill/>
                              <a:prstDash val="solid"/>
                              <a:miter/>
                            </a:ln>
                          </wps:spPr>
                          <wps:bodyPr/>
                        </wps:wsp>
                        <wps:wsp>
                          <wps:cNvPr id="577200087" name="Freeform: Shape 577200087"/>
                          <wps:cNvSpPr/>
                          <wps:spPr>
                            <a:xfrm>
                              <a:off x="5558568" y="271204"/>
                              <a:ext cx="3079" cy="3230"/>
                            </a:xfrm>
                            <a:custGeom>
                              <a:avLst/>
                              <a:gdLst>
                                <a:gd name="csX0" fmla="*/ 3048 w 3079"/>
                                <a:gd name="csY0" fmla="*/ 1015 h 3230"/>
                                <a:gd name="csX1" fmla="*/ 2286 w 3079"/>
                                <a:gd name="csY1" fmla="*/ 3173 h 3230"/>
                                <a:gd name="csX2" fmla="*/ 0 w 3079"/>
                                <a:gd name="csY2" fmla="*/ 2284 h 3230"/>
                                <a:gd name="csX3" fmla="*/ 889 w 3079"/>
                                <a:gd name="csY3" fmla="*/ 0 h 3230"/>
                                <a:gd name="csX4" fmla="*/ 2920 w 3079"/>
                                <a:gd name="csY4" fmla="*/ 1015 h 3230"/>
                              </a:gdLst>
                              <a:ahLst/>
                              <a:cxnLst>
                                <a:cxn ang="0">
                                  <a:pos x="csX0" y="csY0"/>
                                </a:cxn>
                                <a:cxn ang="0">
                                  <a:pos x="csX1" y="csY1"/>
                                </a:cxn>
                                <a:cxn ang="0">
                                  <a:pos x="csX2" y="csY2"/>
                                </a:cxn>
                                <a:cxn ang="0">
                                  <a:pos x="csX3" y="csY3"/>
                                </a:cxn>
                                <a:cxn ang="0">
                                  <a:pos x="csX4" y="csY4"/>
                                </a:cxn>
                              </a:cxnLst>
                              <a:rect l="l" t="t" r="r" b="b"/>
                              <a:pathLst>
                                <a:path w="3079" h="3230">
                                  <a:moveTo>
                                    <a:pt x="3048" y="1015"/>
                                  </a:moveTo>
                                  <a:cubicBezTo>
                                    <a:pt x="3175" y="1904"/>
                                    <a:pt x="2920" y="2665"/>
                                    <a:pt x="2286" y="3173"/>
                                  </a:cubicBezTo>
                                  <a:cubicBezTo>
                                    <a:pt x="1397" y="3300"/>
                                    <a:pt x="381" y="3300"/>
                                    <a:pt x="0" y="2284"/>
                                  </a:cubicBezTo>
                                  <a:cubicBezTo>
                                    <a:pt x="0" y="1523"/>
                                    <a:pt x="0" y="508"/>
                                    <a:pt x="889" y="0"/>
                                  </a:cubicBezTo>
                                  <a:cubicBezTo>
                                    <a:pt x="1651" y="0"/>
                                    <a:pt x="2540" y="0"/>
                                    <a:pt x="2920" y="1015"/>
                                  </a:cubicBezTo>
                                </a:path>
                              </a:pathLst>
                            </a:custGeom>
                            <a:solidFill>
                              <a:srgbClr val="000000"/>
                            </a:solidFill>
                            <a:ln w="12688" cap="flat">
                              <a:noFill/>
                              <a:prstDash val="solid"/>
                              <a:miter/>
                            </a:ln>
                          </wps:spPr>
                          <wps:bodyPr/>
                        </wps:wsp>
                        <wps:wsp>
                          <wps:cNvPr id="533453829" name="Freeform: Shape 533453829"/>
                          <wps:cNvSpPr/>
                          <wps:spPr>
                            <a:xfrm>
                              <a:off x="5559457" y="271839"/>
                              <a:ext cx="6476" cy="6984"/>
                            </a:xfrm>
                            <a:custGeom>
                              <a:avLst/>
                              <a:gdLst>
                                <a:gd name="csX0" fmla="*/ 6476 w 6476"/>
                                <a:gd name="csY0" fmla="*/ 0 h 6984"/>
                                <a:gd name="csX1" fmla="*/ 3682 w 6476"/>
                                <a:gd name="csY1" fmla="*/ 6092 h 6984"/>
                                <a:gd name="csX2" fmla="*/ 0 w 6476"/>
                                <a:gd name="csY2" fmla="*/ 6726 h 6984"/>
                                <a:gd name="csX3" fmla="*/ 0 w 6476"/>
                                <a:gd name="csY3" fmla="*/ 6346 h 6984"/>
                                <a:gd name="csX4" fmla="*/ 6476 w 6476"/>
                                <a:gd name="csY4" fmla="*/ 127 h 6984"/>
                              </a:gdLst>
                              <a:ahLst/>
                              <a:cxnLst>
                                <a:cxn ang="0">
                                  <a:pos x="csX0" y="csY0"/>
                                </a:cxn>
                                <a:cxn ang="0">
                                  <a:pos x="csX1" y="csY1"/>
                                </a:cxn>
                                <a:cxn ang="0">
                                  <a:pos x="csX2" y="csY2"/>
                                </a:cxn>
                                <a:cxn ang="0">
                                  <a:pos x="csX3" y="csY3"/>
                                </a:cxn>
                                <a:cxn ang="0">
                                  <a:pos x="csX4" y="csY4"/>
                                </a:cxn>
                              </a:cxnLst>
                              <a:rect l="l" t="t" r="r" b="b"/>
                              <a:pathLst>
                                <a:path w="6476" h="6984">
                                  <a:moveTo>
                                    <a:pt x="6476" y="0"/>
                                  </a:moveTo>
                                  <a:cubicBezTo>
                                    <a:pt x="6349" y="2158"/>
                                    <a:pt x="5841" y="4823"/>
                                    <a:pt x="3682" y="6092"/>
                                  </a:cubicBezTo>
                                  <a:cubicBezTo>
                                    <a:pt x="2412" y="6346"/>
                                    <a:pt x="1270" y="7488"/>
                                    <a:pt x="0" y="6726"/>
                                  </a:cubicBezTo>
                                  <a:lnTo>
                                    <a:pt x="0" y="6346"/>
                                  </a:lnTo>
                                  <a:cubicBezTo>
                                    <a:pt x="1651" y="4061"/>
                                    <a:pt x="4571" y="2284"/>
                                    <a:pt x="6476" y="127"/>
                                  </a:cubicBezTo>
                                </a:path>
                              </a:pathLst>
                            </a:custGeom>
                            <a:solidFill>
                              <a:srgbClr val="000000"/>
                            </a:solidFill>
                            <a:ln w="12688" cap="flat">
                              <a:noFill/>
                              <a:prstDash val="solid"/>
                              <a:miter/>
                            </a:ln>
                          </wps:spPr>
                          <wps:bodyPr/>
                        </wps:wsp>
                        <wps:wsp>
                          <wps:cNvPr id="18559883" name="Freeform: Shape 18559883"/>
                          <wps:cNvSpPr/>
                          <wps:spPr>
                            <a:xfrm>
                              <a:off x="5690509" y="272473"/>
                              <a:ext cx="2920" cy="2704"/>
                            </a:xfrm>
                            <a:custGeom>
                              <a:avLst/>
                              <a:gdLst>
                                <a:gd name="csX0" fmla="*/ 2921 w 2920"/>
                                <a:gd name="csY0" fmla="*/ 1142 h 2704"/>
                                <a:gd name="csX1" fmla="*/ 2413 w 2920"/>
                                <a:gd name="csY1" fmla="*/ 2411 h 2704"/>
                                <a:gd name="csX2" fmla="*/ 508 w 2920"/>
                                <a:gd name="csY2" fmla="*/ 2411 h 2704"/>
                                <a:gd name="csX3" fmla="*/ 127 w 2920"/>
                                <a:gd name="csY3" fmla="*/ 888 h 2704"/>
                                <a:gd name="csX4" fmla="*/ 1143 w 2920"/>
                                <a:gd name="csY4" fmla="*/ 0 h 2704"/>
                                <a:gd name="csX5" fmla="*/ 2794 w 2920"/>
                                <a:gd name="csY5" fmla="*/ 1015 h 2704"/>
                              </a:gdLst>
                              <a:ahLst/>
                              <a:cxnLst>
                                <a:cxn ang="0">
                                  <a:pos x="csX0" y="csY0"/>
                                </a:cxn>
                                <a:cxn ang="0">
                                  <a:pos x="csX1" y="csY1"/>
                                </a:cxn>
                                <a:cxn ang="0">
                                  <a:pos x="csX2" y="csY2"/>
                                </a:cxn>
                                <a:cxn ang="0">
                                  <a:pos x="csX3" y="csY3"/>
                                </a:cxn>
                                <a:cxn ang="0">
                                  <a:pos x="csX4" y="csY4"/>
                                </a:cxn>
                                <a:cxn ang="0">
                                  <a:pos x="csX5" y="csY5"/>
                                </a:cxn>
                              </a:cxnLst>
                              <a:rect l="l" t="t" r="r" b="b"/>
                              <a:pathLst>
                                <a:path w="2920" h="2704">
                                  <a:moveTo>
                                    <a:pt x="2921" y="1142"/>
                                  </a:moveTo>
                                  <a:cubicBezTo>
                                    <a:pt x="2921" y="1142"/>
                                    <a:pt x="2667" y="2031"/>
                                    <a:pt x="2413" y="2411"/>
                                  </a:cubicBezTo>
                                  <a:cubicBezTo>
                                    <a:pt x="1905" y="2919"/>
                                    <a:pt x="1143" y="2665"/>
                                    <a:pt x="508" y="2411"/>
                                  </a:cubicBezTo>
                                  <a:cubicBezTo>
                                    <a:pt x="0" y="2158"/>
                                    <a:pt x="-127" y="1396"/>
                                    <a:pt x="127" y="888"/>
                                  </a:cubicBezTo>
                                  <a:cubicBezTo>
                                    <a:pt x="254" y="381"/>
                                    <a:pt x="762" y="127"/>
                                    <a:pt x="1143" y="0"/>
                                  </a:cubicBezTo>
                                  <a:cubicBezTo>
                                    <a:pt x="1778" y="0"/>
                                    <a:pt x="2413" y="508"/>
                                    <a:pt x="2794" y="1015"/>
                                  </a:cubicBezTo>
                                </a:path>
                              </a:pathLst>
                            </a:custGeom>
                            <a:solidFill>
                              <a:srgbClr val="000000"/>
                            </a:solidFill>
                            <a:ln w="12688" cap="flat">
                              <a:noFill/>
                              <a:prstDash val="solid"/>
                              <a:miter/>
                            </a:ln>
                          </wps:spPr>
                          <wps:bodyPr/>
                        </wps:wsp>
                        <wps:wsp>
                          <wps:cNvPr id="1814410001" name="Freeform: Shape 1814410001"/>
                          <wps:cNvSpPr/>
                          <wps:spPr>
                            <a:xfrm>
                              <a:off x="5569743" y="272898"/>
                              <a:ext cx="4952" cy="10371"/>
                            </a:xfrm>
                            <a:custGeom>
                              <a:avLst/>
                              <a:gdLst>
                                <a:gd name="csX0" fmla="*/ 3937 w 4952"/>
                                <a:gd name="csY0" fmla="*/ 4271 h 10371"/>
                                <a:gd name="csX1" fmla="*/ 4952 w 4952"/>
                                <a:gd name="csY1" fmla="*/ 10363 h 10371"/>
                                <a:gd name="csX2" fmla="*/ 2286 w 4952"/>
                                <a:gd name="csY2" fmla="*/ 8333 h 10371"/>
                                <a:gd name="csX3" fmla="*/ 0 w 4952"/>
                                <a:gd name="csY3" fmla="*/ 210 h 10371"/>
                                <a:gd name="csX4" fmla="*/ 508 w 4952"/>
                                <a:gd name="csY4" fmla="*/ 83 h 10371"/>
                                <a:gd name="csX5" fmla="*/ 3429 w 4952"/>
                                <a:gd name="csY5" fmla="*/ 3383 h 10371"/>
                                <a:gd name="csX6" fmla="*/ 3809 w 4952"/>
                                <a:gd name="csY6" fmla="*/ 4398 h 103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952" h="10371">
                                  <a:moveTo>
                                    <a:pt x="3937" y="4271"/>
                                  </a:moveTo>
                                  <a:cubicBezTo>
                                    <a:pt x="4952" y="6048"/>
                                    <a:pt x="4444" y="8460"/>
                                    <a:pt x="4952" y="10363"/>
                                  </a:cubicBezTo>
                                  <a:cubicBezTo>
                                    <a:pt x="3682" y="10490"/>
                                    <a:pt x="3048" y="9094"/>
                                    <a:pt x="2286" y="8333"/>
                                  </a:cubicBezTo>
                                  <a:cubicBezTo>
                                    <a:pt x="635" y="6048"/>
                                    <a:pt x="889" y="2875"/>
                                    <a:pt x="0" y="210"/>
                                  </a:cubicBezTo>
                                  <a:cubicBezTo>
                                    <a:pt x="127" y="-44"/>
                                    <a:pt x="381" y="-44"/>
                                    <a:pt x="508" y="83"/>
                                  </a:cubicBezTo>
                                  <a:cubicBezTo>
                                    <a:pt x="1651" y="845"/>
                                    <a:pt x="2540" y="2368"/>
                                    <a:pt x="3429" y="3383"/>
                                  </a:cubicBezTo>
                                  <a:cubicBezTo>
                                    <a:pt x="3301" y="3891"/>
                                    <a:pt x="3937" y="3891"/>
                                    <a:pt x="3809" y="4398"/>
                                  </a:cubicBezTo>
                                </a:path>
                              </a:pathLst>
                            </a:custGeom>
                            <a:solidFill>
                              <a:srgbClr val="000000"/>
                            </a:solidFill>
                            <a:ln w="12688" cap="flat">
                              <a:noFill/>
                              <a:prstDash val="solid"/>
                              <a:miter/>
                            </a:ln>
                          </wps:spPr>
                          <wps:bodyPr/>
                        </wps:wsp>
                        <wps:wsp>
                          <wps:cNvPr id="479250672" name="Freeform: Shape 479250672"/>
                          <wps:cNvSpPr/>
                          <wps:spPr>
                            <a:xfrm>
                              <a:off x="5694641" y="273268"/>
                              <a:ext cx="2597" cy="2123"/>
                            </a:xfrm>
                            <a:custGeom>
                              <a:avLst/>
                              <a:gdLst>
                                <a:gd name="csX0" fmla="*/ 2598 w 2597"/>
                                <a:gd name="csY0" fmla="*/ 982 h 2123"/>
                                <a:gd name="csX1" fmla="*/ 1455 w 2597"/>
                                <a:gd name="csY1" fmla="*/ 2124 h 2123"/>
                                <a:gd name="csX2" fmla="*/ 58 w 2597"/>
                                <a:gd name="csY2" fmla="*/ 1489 h 2123"/>
                                <a:gd name="csX3" fmla="*/ 820 w 2597"/>
                                <a:gd name="csY3" fmla="*/ 93 h 2123"/>
                                <a:gd name="csX4" fmla="*/ 2598 w 2597"/>
                                <a:gd name="csY4" fmla="*/ 982 h 2123"/>
                              </a:gdLst>
                              <a:ahLst/>
                              <a:cxnLst>
                                <a:cxn ang="0">
                                  <a:pos x="csX0" y="csY0"/>
                                </a:cxn>
                                <a:cxn ang="0">
                                  <a:pos x="csX1" y="csY1"/>
                                </a:cxn>
                                <a:cxn ang="0">
                                  <a:pos x="csX2" y="csY2"/>
                                </a:cxn>
                                <a:cxn ang="0">
                                  <a:pos x="csX3" y="csY3"/>
                                </a:cxn>
                                <a:cxn ang="0">
                                  <a:pos x="csX4" y="csY4"/>
                                </a:cxn>
                              </a:cxnLst>
                              <a:rect l="l" t="t" r="r" b="b"/>
                              <a:pathLst>
                                <a:path w="2597" h="2123">
                                  <a:moveTo>
                                    <a:pt x="2598" y="982"/>
                                  </a:moveTo>
                                  <a:cubicBezTo>
                                    <a:pt x="2598" y="982"/>
                                    <a:pt x="1836" y="1743"/>
                                    <a:pt x="1455" y="2124"/>
                                  </a:cubicBezTo>
                                  <a:cubicBezTo>
                                    <a:pt x="947" y="2124"/>
                                    <a:pt x="439" y="1870"/>
                                    <a:pt x="58" y="1489"/>
                                  </a:cubicBezTo>
                                  <a:cubicBezTo>
                                    <a:pt x="-196" y="728"/>
                                    <a:pt x="439" y="474"/>
                                    <a:pt x="820" y="93"/>
                                  </a:cubicBezTo>
                                  <a:cubicBezTo>
                                    <a:pt x="1582" y="-161"/>
                                    <a:pt x="2344" y="93"/>
                                    <a:pt x="2598" y="982"/>
                                  </a:cubicBezTo>
                                </a:path>
                              </a:pathLst>
                            </a:custGeom>
                            <a:solidFill>
                              <a:srgbClr val="000000"/>
                            </a:solidFill>
                            <a:ln w="12688" cap="flat">
                              <a:noFill/>
                              <a:prstDash val="solid"/>
                              <a:miter/>
                            </a:ln>
                          </wps:spPr>
                          <wps:bodyPr/>
                        </wps:wsp>
                        <wps:wsp>
                          <wps:cNvPr id="1669267413" name="Freeform: Shape 1669267413"/>
                          <wps:cNvSpPr/>
                          <wps:spPr>
                            <a:xfrm>
                              <a:off x="5701411" y="274250"/>
                              <a:ext cx="4971" cy="7412"/>
                            </a:xfrm>
                            <a:custGeom>
                              <a:avLst/>
                              <a:gdLst>
                                <a:gd name="csX0" fmla="*/ 4972 w 4971"/>
                                <a:gd name="csY0" fmla="*/ 6853 h 7412"/>
                                <a:gd name="csX1" fmla="*/ 4464 w 4971"/>
                                <a:gd name="csY1" fmla="*/ 7361 h 7412"/>
                                <a:gd name="csX2" fmla="*/ 4210 w 4971"/>
                                <a:gd name="csY2" fmla="*/ 7361 h 7412"/>
                                <a:gd name="csX3" fmla="*/ 19 w 4971"/>
                                <a:gd name="csY3" fmla="*/ 0 h 7412"/>
                                <a:gd name="csX4" fmla="*/ 527 w 4971"/>
                                <a:gd name="csY4" fmla="*/ 0 h 7412"/>
                                <a:gd name="csX5" fmla="*/ 4972 w 4971"/>
                                <a:gd name="csY5" fmla="*/ 6853 h 7412"/>
                              </a:gdLst>
                              <a:ahLst/>
                              <a:cxnLst>
                                <a:cxn ang="0">
                                  <a:pos x="csX0" y="csY0"/>
                                </a:cxn>
                                <a:cxn ang="0">
                                  <a:pos x="csX1" y="csY1"/>
                                </a:cxn>
                                <a:cxn ang="0">
                                  <a:pos x="csX2" y="csY2"/>
                                </a:cxn>
                                <a:cxn ang="0">
                                  <a:pos x="csX3" y="csY3"/>
                                </a:cxn>
                                <a:cxn ang="0">
                                  <a:pos x="csX4" y="csY4"/>
                                </a:cxn>
                                <a:cxn ang="0">
                                  <a:pos x="csX5" y="csY5"/>
                                </a:cxn>
                              </a:cxnLst>
                              <a:rect l="l" t="t" r="r" b="b"/>
                              <a:pathLst>
                                <a:path w="4971" h="7412">
                                  <a:moveTo>
                                    <a:pt x="4972" y="6853"/>
                                  </a:moveTo>
                                  <a:cubicBezTo>
                                    <a:pt x="4972" y="6853"/>
                                    <a:pt x="4972" y="7615"/>
                                    <a:pt x="4464" y="7361"/>
                                  </a:cubicBezTo>
                                  <a:lnTo>
                                    <a:pt x="4210" y="7361"/>
                                  </a:lnTo>
                                  <a:cubicBezTo>
                                    <a:pt x="2051" y="5330"/>
                                    <a:pt x="-235" y="3046"/>
                                    <a:pt x="19" y="0"/>
                                  </a:cubicBezTo>
                                  <a:lnTo>
                                    <a:pt x="527" y="0"/>
                                  </a:lnTo>
                                  <a:cubicBezTo>
                                    <a:pt x="2559" y="1650"/>
                                    <a:pt x="4972" y="3680"/>
                                    <a:pt x="4972" y="6853"/>
                                  </a:cubicBezTo>
                                </a:path>
                              </a:pathLst>
                            </a:custGeom>
                            <a:solidFill>
                              <a:srgbClr val="000000"/>
                            </a:solidFill>
                            <a:ln w="12688" cap="flat">
                              <a:noFill/>
                              <a:prstDash val="solid"/>
                              <a:miter/>
                            </a:ln>
                          </wps:spPr>
                          <wps:bodyPr/>
                        </wps:wsp>
                        <wps:wsp>
                          <wps:cNvPr id="1879170818" name="Freeform: Shape 1879170818"/>
                          <wps:cNvSpPr/>
                          <wps:spPr>
                            <a:xfrm>
                              <a:off x="5697620" y="277619"/>
                              <a:ext cx="3047" cy="2705"/>
                            </a:xfrm>
                            <a:custGeom>
                              <a:avLst/>
                              <a:gdLst>
                                <a:gd name="csX0" fmla="*/ 3048 w 3047"/>
                                <a:gd name="csY0" fmla="*/ 1073 h 2705"/>
                                <a:gd name="csX1" fmla="*/ 2286 w 3047"/>
                                <a:gd name="csY1" fmla="*/ 2596 h 2705"/>
                                <a:gd name="csX2" fmla="*/ 0 w 3047"/>
                                <a:gd name="csY2" fmla="*/ 1580 h 2705"/>
                                <a:gd name="csX3" fmla="*/ 1143 w 3047"/>
                                <a:gd name="csY3" fmla="*/ 57 h 2705"/>
                                <a:gd name="csX4" fmla="*/ 3048 w 3047"/>
                                <a:gd name="csY4" fmla="*/ 1073 h 2705"/>
                              </a:gdLst>
                              <a:ahLst/>
                              <a:cxnLst>
                                <a:cxn ang="0">
                                  <a:pos x="csX0" y="csY0"/>
                                </a:cxn>
                                <a:cxn ang="0">
                                  <a:pos x="csX1" y="csY1"/>
                                </a:cxn>
                                <a:cxn ang="0">
                                  <a:pos x="csX2" y="csY2"/>
                                </a:cxn>
                                <a:cxn ang="0">
                                  <a:pos x="csX3" y="csY3"/>
                                </a:cxn>
                                <a:cxn ang="0">
                                  <a:pos x="csX4" y="csY4"/>
                                </a:cxn>
                              </a:cxnLst>
                              <a:rect l="l" t="t" r="r" b="b"/>
                              <a:pathLst>
                                <a:path w="3047" h="2705">
                                  <a:moveTo>
                                    <a:pt x="3048" y="1073"/>
                                  </a:moveTo>
                                  <a:cubicBezTo>
                                    <a:pt x="3048" y="1073"/>
                                    <a:pt x="2794" y="2215"/>
                                    <a:pt x="2286" y="2596"/>
                                  </a:cubicBezTo>
                                  <a:cubicBezTo>
                                    <a:pt x="1397" y="2849"/>
                                    <a:pt x="127" y="2722"/>
                                    <a:pt x="0" y="1580"/>
                                  </a:cubicBezTo>
                                  <a:cubicBezTo>
                                    <a:pt x="0" y="819"/>
                                    <a:pt x="762" y="438"/>
                                    <a:pt x="1143" y="57"/>
                                  </a:cubicBezTo>
                                  <a:cubicBezTo>
                                    <a:pt x="2032" y="-197"/>
                                    <a:pt x="2667" y="438"/>
                                    <a:pt x="3048" y="1073"/>
                                  </a:cubicBezTo>
                                </a:path>
                              </a:pathLst>
                            </a:custGeom>
                            <a:solidFill>
                              <a:srgbClr val="000000"/>
                            </a:solidFill>
                            <a:ln w="12688" cap="flat">
                              <a:noFill/>
                              <a:prstDash val="solid"/>
                              <a:miter/>
                            </a:ln>
                          </wps:spPr>
                          <wps:bodyPr/>
                        </wps:wsp>
                        <wps:wsp>
                          <wps:cNvPr id="1719820643" name="Freeform: Shape 1719820643"/>
                          <wps:cNvSpPr/>
                          <wps:spPr>
                            <a:xfrm>
                              <a:off x="5689366" y="278692"/>
                              <a:ext cx="6669" cy="8122"/>
                            </a:xfrm>
                            <a:custGeom>
                              <a:avLst/>
                              <a:gdLst>
                                <a:gd name="csX0" fmla="*/ 6223 w 6669"/>
                                <a:gd name="csY0" fmla="*/ 1650 h 8122"/>
                                <a:gd name="csX1" fmla="*/ 254 w 6669"/>
                                <a:gd name="csY1" fmla="*/ 8122 h 8122"/>
                                <a:gd name="csX2" fmla="*/ 127 w 6669"/>
                                <a:gd name="csY2" fmla="*/ 6980 h 8122"/>
                                <a:gd name="csX3" fmla="*/ 6095 w 6669"/>
                                <a:gd name="csY3" fmla="*/ 0 h 8122"/>
                                <a:gd name="csX4" fmla="*/ 6349 w 6669"/>
                                <a:gd name="csY4" fmla="*/ 1650 h 8122"/>
                              </a:gdLst>
                              <a:ahLst/>
                              <a:cxnLst>
                                <a:cxn ang="0">
                                  <a:pos x="csX0" y="csY0"/>
                                </a:cxn>
                                <a:cxn ang="0">
                                  <a:pos x="csX1" y="csY1"/>
                                </a:cxn>
                                <a:cxn ang="0">
                                  <a:pos x="csX2" y="csY2"/>
                                </a:cxn>
                                <a:cxn ang="0">
                                  <a:pos x="csX3" y="csY3"/>
                                </a:cxn>
                                <a:cxn ang="0">
                                  <a:pos x="csX4" y="csY4"/>
                                </a:cxn>
                              </a:cxnLst>
                              <a:rect l="l" t="t" r="r" b="b"/>
                              <a:pathLst>
                                <a:path w="6669" h="8122">
                                  <a:moveTo>
                                    <a:pt x="6223" y="1650"/>
                                  </a:moveTo>
                                  <a:cubicBezTo>
                                    <a:pt x="5079" y="4569"/>
                                    <a:pt x="2159" y="5965"/>
                                    <a:pt x="254" y="8122"/>
                                  </a:cubicBezTo>
                                  <a:cubicBezTo>
                                    <a:pt x="-127" y="7869"/>
                                    <a:pt x="0" y="7234"/>
                                    <a:pt x="127" y="6980"/>
                                  </a:cubicBezTo>
                                  <a:cubicBezTo>
                                    <a:pt x="889" y="4061"/>
                                    <a:pt x="3175" y="1142"/>
                                    <a:pt x="6095" y="0"/>
                                  </a:cubicBezTo>
                                  <a:cubicBezTo>
                                    <a:pt x="7365" y="127"/>
                                    <a:pt x="6095" y="1015"/>
                                    <a:pt x="6349" y="1650"/>
                                  </a:cubicBezTo>
                                </a:path>
                              </a:pathLst>
                            </a:custGeom>
                            <a:solidFill>
                              <a:srgbClr val="000000"/>
                            </a:solidFill>
                            <a:ln w="12688" cap="flat">
                              <a:noFill/>
                              <a:prstDash val="solid"/>
                              <a:miter/>
                            </a:ln>
                          </wps:spPr>
                          <wps:bodyPr/>
                        </wps:wsp>
                        <wps:wsp>
                          <wps:cNvPr id="1882461160" name="Freeform: Shape 1882461160"/>
                          <wps:cNvSpPr/>
                          <wps:spPr>
                            <a:xfrm>
                              <a:off x="5698509" y="281714"/>
                              <a:ext cx="2793" cy="2308"/>
                            </a:xfrm>
                            <a:custGeom>
                              <a:avLst/>
                              <a:gdLst>
                                <a:gd name="csX0" fmla="*/ 2794 w 2793"/>
                                <a:gd name="csY0" fmla="*/ 913 h 2308"/>
                                <a:gd name="csX1" fmla="*/ 1651 w 2793"/>
                                <a:gd name="csY1" fmla="*/ 2309 h 2308"/>
                                <a:gd name="csX2" fmla="*/ 0 w 2793"/>
                                <a:gd name="csY2" fmla="*/ 1420 h 2308"/>
                                <a:gd name="csX3" fmla="*/ 1016 w 2793"/>
                                <a:gd name="csY3" fmla="*/ 24 h 2308"/>
                                <a:gd name="csX4" fmla="*/ 2794 w 2793"/>
                                <a:gd name="csY4" fmla="*/ 913 h 2308"/>
                              </a:gdLst>
                              <a:ahLst/>
                              <a:cxnLst>
                                <a:cxn ang="0">
                                  <a:pos x="csX0" y="csY0"/>
                                </a:cxn>
                                <a:cxn ang="0">
                                  <a:pos x="csX1" y="csY1"/>
                                </a:cxn>
                                <a:cxn ang="0">
                                  <a:pos x="csX2" y="csY2"/>
                                </a:cxn>
                                <a:cxn ang="0">
                                  <a:pos x="csX3" y="csY3"/>
                                </a:cxn>
                                <a:cxn ang="0">
                                  <a:pos x="csX4" y="csY4"/>
                                </a:cxn>
                              </a:cxnLst>
                              <a:rect l="l" t="t" r="r" b="b"/>
                              <a:pathLst>
                                <a:path w="2793" h="2308">
                                  <a:moveTo>
                                    <a:pt x="2794" y="913"/>
                                  </a:moveTo>
                                  <a:cubicBezTo>
                                    <a:pt x="2794" y="1674"/>
                                    <a:pt x="2159" y="1928"/>
                                    <a:pt x="1651" y="2309"/>
                                  </a:cubicBezTo>
                                  <a:cubicBezTo>
                                    <a:pt x="1016" y="2309"/>
                                    <a:pt x="381" y="2055"/>
                                    <a:pt x="0" y="1420"/>
                                  </a:cubicBezTo>
                                  <a:cubicBezTo>
                                    <a:pt x="0" y="659"/>
                                    <a:pt x="508" y="405"/>
                                    <a:pt x="1016" y="24"/>
                                  </a:cubicBezTo>
                                  <a:cubicBezTo>
                                    <a:pt x="1778" y="-103"/>
                                    <a:pt x="2540" y="278"/>
                                    <a:pt x="2794" y="913"/>
                                  </a:cubicBezTo>
                                </a:path>
                              </a:pathLst>
                            </a:custGeom>
                            <a:solidFill>
                              <a:srgbClr val="000000"/>
                            </a:solidFill>
                            <a:ln w="12688" cap="flat">
                              <a:noFill/>
                              <a:prstDash val="solid"/>
                              <a:miter/>
                            </a:ln>
                          </wps:spPr>
                          <wps:bodyPr/>
                        </wps:wsp>
                        <wps:wsp>
                          <wps:cNvPr id="123443187" name="Freeform: Shape 123443187"/>
                          <wps:cNvSpPr/>
                          <wps:spPr>
                            <a:xfrm>
                              <a:off x="5619396" y="142007"/>
                              <a:ext cx="26667" cy="3807"/>
                            </a:xfrm>
                            <a:custGeom>
                              <a:avLst/>
                              <a:gdLst>
                                <a:gd name="csX0" fmla="*/ 24762 w 26667"/>
                                <a:gd name="csY0" fmla="*/ 635 h 3807"/>
                                <a:gd name="csX1" fmla="*/ 23873 w 26667"/>
                                <a:gd name="csY1" fmla="*/ 635 h 3807"/>
                                <a:gd name="csX2" fmla="*/ 24762 w 26667"/>
                                <a:gd name="csY2" fmla="*/ 3300 h 3807"/>
                                <a:gd name="csX3" fmla="*/ 24762 w 26667"/>
                                <a:gd name="csY3" fmla="*/ 635 h 3807"/>
                                <a:gd name="csX4" fmla="*/ 17905 w 26667"/>
                                <a:gd name="csY4" fmla="*/ 3427 h 3807"/>
                                <a:gd name="csX5" fmla="*/ 16762 w 26667"/>
                                <a:gd name="csY5" fmla="*/ 761 h 3807"/>
                                <a:gd name="csX6" fmla="*/ 14604 w 26667"/>
                                <a:gd name="csY6" fmla="*/ 761 h 3807"/>
                                <a:gd name="csX7" fmla="*/ 15619 w 26667"/>
                                <a:gd name="csY7" fmla="*/ 3427 h 3807"/>
                                <a:gd name="csX8" fmla="*/ 17905 w 26667"/>
                                <a:gd name="csY8" fmla="*/ 3427 h 3807"/>
                                <a:gd name="csX9" fmla="*/ 8635 w 26667"/>
                                <a:gd name="csY9" fmla="*/ 3427 h 3807"/>
                                <a:gd name="csX10" fmla="*/ 7492 w 26667"/>
                                <a:gd name="csY10" fmla="*/ 761 h 3807"/>
                                <a:gd name="csX11" fmla="*/ 5333 w 26667"/>
                                <a:gd name="csY11" fmla="*/ 761 h 3807"/>
                                <a:gd name="csX12" fmla="*/ 6349 w 26667"/>
                                <a:gd name="csY12" fmla="*/ 3427 h 3807"/>
                                <a:gd name="csX13" fmla="*/ 8635 w 26667"/>
                                <a:gd name="csY13" fmla="*/ 3427 h 3807"/>
                                <a:gd name="csX14" fmla="*/ 24762 w 26667"/>
                                <a:gd name="csY14" fmla="*/ 0 h 3807"/>
                                <a:gd name="csX15" fmla="*/ 26667 w 26667"/>
                                <a:gd name="csY15" fmla="*/ 1904 h 3807"/>
                                <a:gd name="csX16" fmla="*/ 24762 w 26667"/>
                                <a:gd name="csY16" fmla="*/ 3807 h 3807"/>
                                <a:gd name="csX17" fmla="*/ 1905 w 26667"/>
                                <a:gd name="csY17" fmla="*/ 3807 h 3807"/>
                                <a:gd name="csX18" fmla="*/ 0 w 26667"/>
                                <a:gd name="csY18" fmla="*/ 1904 h 3807"/>
                                <a:gd name="csX19" fmla="*/ 1905 w 26667"/>
                                <a:gd name="csY19" fmla="*/ 0 h 3807"/>
                                <a:gd name="csX20" fmla="*/ 24762 w 26667"/>
                                <a:gd name="csY20" fmla="*/ 0 h 38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6667" h="3807">
                                  <a:moveTo>
                                    <a:pt x="24762" y="635"/>
                                  </a:moveTo>
                                  <a:lnTo>
                                    <a:pt x="23873" y="635"/>
                                  </a:lnTo>
                                  <a:cubicBezTo>
                                    <a:pt x="21588" y="635"/>
                                    <a:pt x="23493" y="3300"/>
                                    <a:pt x="24762" y="3300"/>
                                  </a:cubicBezTo>
                                  <a:cubicBezTo>
                                    <a:pt x="26286" y="3300"/>
                                    <a:pt x="26286" y="635"/>
                                    <a:pt x="24762" y="635"/>
                                  </a:cubicBezTo>
                                  <a:moveTo>
                                    <a:pt x="17905" y="3427"/>
                                  </a:moveTo>
                                  <a:cubicBezTo>
                                    <a:pt x="20064" y="3427"/>
                                    <a:pt x="17905" y="761"/>
                                    <a:pt x="16762" y="761"/>
                                  </a:cubicBezTo>
                                  <a:lnTo>
                                    <a:pt x="14604" y="761"/>
                                  </a:lnTo>
                                  <a:cubicBezTo>
                                    <a:pt x="12317" y="761"/>
                                    <a:pt x="14476" y="3427"/>
                                    <a:pt x="15619" y="3427"/>
                                  </a:cubicBezTo>
                                  <a:lnTo>
                                    <a:pt x="17905" y="3427"/>
                                  </a:lnTo>
                                  <a:close/>
                                  <a:moveTo>
                                    <a:pt x="8635" y="3427"/>
                                  </a:moveTo>
                                  <a:cubicBezTo>
                                    <a:pt x="10921" y="3427"/>
                                    <a:pt x="8762" y="761"/>
                                    <a:pt x="7492" y="761"/>
                                  </a:cubicBezTo>
                                  <a:lnTo>
                                    <a:pt x="5333" y="761"/>
                                  </a:lnTo>
                                  <a:cubicBezTo>
                                    <a:pt x="3048" y="761"/>
                                    <a:pt x="5206" y="3427"/>
                                    <a:pt x="6349" y="3427"/>
                                  </a:cubicBezTo>
                                  <a:lnTo>
                                    <a:pt x="8635" y="3427"/>
                                  </a:lnTo>
                                  <a:close/>
                                  <a:moveTo>
                                    <a:pt x="24762" y="0"/>
                                  </a:moveTo>
                                  <a:cubicBezTo>
                                    <a:pt x="25779" y="0"/>
                                    <a:pt x="26667" y="888"/>
                                    <a:pt x="26667" y="1904"/>
                                  </a:cubicBezTo>
                                  <a:cubicBezTo>
                                    <a:pt x="26667" y="2919"/>
                                    <a:pt x="25779" y="3807"/>
                                    <a:pt x="24762" y="3807"/>
                                  </a:cubicBezTo>
                                  <a:lnTo>
                                    <a:pt x="1905" y="3807"/>
                                  </a:lnTo>
                                  <a:cubicBezTo>
                                    <a:pt x="889" y="3807"/>
                                    <a:pt x="0" y="2919"/>
                                    <a:pt x="0" y="1904"/>
                                  </a:cubicBezTo>
                                  <a:cubicBezTo>
                                    <a:pt x="0" y="888"/>
                                    <a:pt x="889" y="0"/>
                                    <a:pt x="1905" y="0"/>
                                  </a:cubicBezTo>
                                  <a:lnTo>
                                    <a:pt x="24762" y="0"/>
                                  </a:lnTo>
                                  <a:close/>
                                </a:path>
                              </a:pathLst>
                            </a:custGeom>
                            <a:solidFill>
                              <a:srgbClr val="000000"/>
                            </a:solidFill>
                            <a:ln w="12688" cap="flat">
                              <a:noFill/>
                              <a:prstDash val="solid"/>
                              <a:miter/>
                            </a:ln>
                          </wps:spPr>
                          <wps:bodyPr/>
                        </wps:wsp>
                        <wps:wsp>
                          <wps:cNvPr id="1378199735" name="Freeform: Shape 1378199735"/>
                          <wps:cNvSpPr/>
                          <wps:spPr>
                            <a:xfrm>
                              <a:off x="5640476" y="168151"/>
                              <a:ext cx="12064" cy="19417"/>
                            </a:xfrm>
                            <a:custGeom>
                              <a:avLst/>
                              <a:gdLst>
                                <a:gd name="csX0" fmla="*/ 3810 w 12064"/>
                                <a:gd name="csY0" fmla="*/ 9265 h 19417"/>
                                <a:gd name="csX1" fmla="*/ 6223 w 12064"/>
                                <a:gd name="csY1" fmla="*/ 9645 h 19417"/>
                                <a:gd name="csX2" fmla="*/ 8635 w 12064"/>
                                <a:gd name="csY2" fmla="*/ 9265 h 19417"/>
                                <a:gd name="csX3" fmla="*/ 6223 w 12064"/>
                                <a:gd name="csY3" fmla="*/ 8376 h 19417"/>
                                <a:gd name="csX4" fmla="*/ 3810 w 12064"/>
                                <a:gd name="csY4" fmla="*/ 9265 h 19417"/>
                                <a:gd name="csX5" fmla="*/ 8000 w 12064"/>
                                <a:gd name="csY5" fmla="*/ 11676 h 19417"/>
                                <a:gd name="csX6" fmla="*/ 9016 w 12064"/>
                                <a:gd name="csY6" fmla="*/ 9138 h 19417"/>
                                <a:gd name="csX7" fmla="*/ 5842 w 12064"/>
                                <a:gd name="csY7" fmla="*/ 6599 h 19417"/>
                                <a:gd name="csX8" fmla="*/ 2921 w 12064"/>
                                <a:gd name="csY8" fmla="*/ 9011 h 19417"/>
                                <a:gd name="csX9" fmla="*/ 4445 w 12064"/>
                                <a:gd name="csY9" fmla="*/ 11549 h 19417"/>
                                <a:gd name="csX10" fmla="*/ 7874 w 12064"/>
                                <a:gd name="csY10" fmla="*/ 11549 h 19417"/>
                                <a:gd name="csX11" fmla="*/ 1651 w 12064"/>
                                <a:gd name="csY11" fmla="*/ 0 h 19417"/>
                                <a:gd name="csX12" fmla="*/ 5968 w 12064"/>
                                <a:gd name="csY12" fmla="*/ 1650 h 19417"/>
                                <a:gd name="csX13" fmla="*/ 10286 w 12064"/>
                                <a:gd name="csY13" fmla="*/ 0 h 19417"/>
                                <a:gd name="csX14" fmla="*/ 8635 w 12064"/>
                                <a:gd name="csY14" fmla="*/ 6473 h 19417"/>
                                <a:gd name="csX15" fmla="*/ 12064 w 12064"/>
                                <a:gd name="csY15" fmla="*/ 5711 h 19417"/>
                                <a:gd name="csX16" fmla="*/ 10921 w 12064"/>
                                <a:gd name="csY16" fmla="*/ 9645 h 19417"/>
                                <a:gd name="csX17" fmla="*/ 12064 w 12064"/>
                                <a:gd name="csY17" fmla="*/ 13326 h 19417"/>
                                <a:gd name="csX18" fmla="*/ 9016 w 12064"/>
                                <a:gd name="csY18" fmla="*/ 12564 h 19417"/>
                                <a:gd name="csX19" fmla="*/ 10286 w 12064"/>
                                <a:gd name="csY19" fmla="*/ 19418 h 19417"/>
                                <a:gd name="csX20" fmla="*/ 5968 w 12064"/>
                                <a:gd name="csY20" fmla="*/ 17768 h 19417"/>
                                <a:gd name="csX21" fmla="*/ 1651 w 12064"/>
                                <a:gd name="csY21" fmla="*/ 19418 h 19417"/>
                                <a:gd name="csX22" fmla="*/ 3429 w 12064"/>
                                <a:gd name="csY22" fmla="*/ 12564 h 19417"/>
                                <a:gd name="csX23" fmla="*/ 0 w 12064"/>
                                <a:gd name="csY23" fmla="*/ 13580 h 19417"/>
                                <a:gd name="csX24" fmla="*/ 889 w 12064"/>
                                <a:gd name="csY24" fmla="*/ 9645 h 19417"/>
                                <a:gd name="csX25" fmla="*/ 0 w 12064"/>
                                <a:gd name="csY25" fmla="*/ 5965 h 19417"/>
                                <a:gd name="csX26" fmla="*/ 3302 w 12064"/>
                                <a:gd name="csY26" fmla="*/ 6473 h 19417"/>
                                <a:gd name="csX27" fmla="*/ 1651 w 12064"/>
                                <a:gd name="csY27" fmla="*/ 0 h 194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2064" h="19417">
                                  <a:moveTo>
                                    <a:pt x="3810" y="9265"/>
                                  </a:moveTo>
                                  <a:cubicBezTo>
                                    <a:pt x="3810" y="10280"/>
                                    <a:pt x="5207" y="9645"/>
                                    <a:pt x="6223" y="9645"/>
                                  </a:cubicBezTo>
                                  <a:cubicBezTo>
                                    <a:pt x="7238" y="9645"/>
                                    <a:pt x="8635" y="10280"/>
                                    <a:pt x="8635" y="9265"/>
                                  </a:cubicBezTo>
                                  <a:cubicBezTo>
                                    <a:pt x="8635" y="7869"/>
                                    <a:pt x="7238" y="8376"/>
                                    <a:pt x="6223" y="8376"/>
                                  </a:cubicBezTo>
                                  <a:cubicBezTo>
                                    <a:pt x="5207" y="8376"/>
                                    <a:pt x="3810" y="7869"/>
                                    <a:pt x="3810" y="9265"/>
                                  </a:cubicBezTo>
                                  <a:moveTo>
                                    <a:pt x="8000" y="11676"/>
                                  </a:moveTo>
                                  <a:cubicBezTo>
                                    <a:pt x="9016" y="11676"/>
                                    <a:pt x="9016" y="10280"/>
                                    <a:pt x="9016" y="9138"/>
                                  </a:cubicBezTo>
                                  <a:cubicBezTo>
                                    <a:pt x="9016" y="6473"/>
                                    <a:pt x="6985" y="9138"/>
                                    <a:pt x="5842" y="6599"/>
                                  </a:cubicBezTo>
                                  <a:cubicBezTo>
                                    <a:pt x="5080" y="8757"/>
                                    <a:pt x="2921" y="6726"/>
                                    <a:pt x="2921" y="9011"/>
                                  </a:cubicBezTo>
                                  <a:cubicBezTo>
                                    <a:pt x="2921" y="10534"/>
                                    <a:pt x="2921" y="11549"/>
                                    <a:pt x="4445" y="11549"/>
                                  </a:cubicBezTo>
                                  <a:lnTo>
                                    <a:pt x="7874" y="11549"/>
                                  </a:lnTo>
                                  <a:close/>
                                  <a:moveTo>
                                    <a:pt x="1651" y="0"/>
                                  </a:moveTo>
                                  <a:lnTo>
                                    <a:pt x="5968" y="1650"/>
                                  </a:lnTo>
                                  <a:lnTo>
                                    <a:pt x="10286" y="0"/>
                                  </a:lnTo>
                                  <a:lnTo>
                                    <a:pt x="8635" y="6473"/>
                                  </a:lnTo>
                                  <a:lnTo>
                                    <a:pt x="12064" y="5711"/>
                                  </a:lnTo>
                                  <a:lnTo>
                                    <a:pt x="10921" y="9645"/>
                                  </a:lnTo>
                                  <a:lnTo>
                                    <a:pt x="12064" y="13326"/>
                                  </a:lnTo>
                                  <a:lnTo>
                                    <a:pt x="9016" y="12564"/>
                                  </a:lnTo>
                                  <a:lnTo>
                                    <a:pt x="10286" y="19418"/>
                                  </a:lnTo>
                                  <a:lnTo>
                                    <a:pt x="5968" y="17768"/>
                                  </a:lnTo>
                                  <a:lnTo>
                                    <a:pt x="1651" y="19418"/>
                                  </a:lnTo>
                                  <a:lnTo>
                                    <a:pt x="3429" y="12564"/>
                                  </a:lnTo>
                                  <a:lnTo>
                                    <a:pt x="0" y="13580"/>
                                  </a:lnTo>
                                  <a:lnTo>
                                    <a:pt x="889" y="9645"/>
                                  </a:lnTo>
                                  <a:lnTo>
                                    <a:pt x="0" y="5965"/>
                                  </a:lnTo>
                                  <a:lnTo>
                                    <a:pt x="3302" y="6473"/>
                                  </a:lnTo>
                                  <a:lnTo>
                                    <a:pt x="1651" y="0"/>
                                  </a:lnTo>
                                  <a:close/>
                                </a:path>
                              </a:pathLst>
                            </a:custGeom>
                            <a:solidFill>
                              <a:srgbClr val="000000"/>
                            </a:solidFill>
                            <a:ln w="12688" cap="flat">
                              <a:noFill/>
                              <a:prstDash val="solid"/>
                              <a:miter/>
                            </a:ln>
                          </wps:spPr>
                          <wps:bodyPr/>
                        </wps:wsp>
                      </wpg:grpSp>
                      <wps:wsp>
                        <wps:cNvPr id="1942075644" name="Freeform: Shape 1942075644"/>
                        <wps:cNvSpPr/>
                        <wps:spPr>
                          <a:xfrm>
                            <a:off x="5631203" y="174747"/>
                            <a:ext cx="2793" cy="2918"/>
                          </a:xfrm>
                          <a:custGeom>
                            <a:avLst/>
                            <a:gdLst>
                              <a:gd name="csX0" fmla="*/ 889 w 2793"/>
                              <a:gd name="csY0" fmla="*/ 761 h 2918"/>
                              <a:gd name="csX1" fmla="*/ 127 w 2793"/>
                              <a:gd name="csY1" fmla="*/ 635 h 2918"/>
                              <a:gd name="csX2" fmla="*/ 508 w 2793"/>
                              <a:gd name="csY2" fmla="*/ 1396 h 2918"/>
                              <a:gd name="csX3" fmla="*/ 0 w 2793"/>
                              <a:gd name="csY3" fmla="*/ 1904 h 2918"/>
                              <a:gd name="csX4" fmla="*/ 762 w 2793"/>
                              <a:gd name="csY4" fmla="*/ 2031 h 2918"/>
                              <a:gd name="csX5" fmla="*/ 762 w 2793"/>
                              <a:gd name="csY5" fmla="*/ 2919 h 2918"/>
                              <a:gd name="csX6" fmla="*/ 1397 w 2793"/>
                              <a:gd name="csY6" fmla="*/ 2411 h 2918"/>
                              <a:gd name="csX7" fmla="*/ 2032 w 2793"/>
                              <a:gd name="csY7" fmla="*/ 2919 h 2918"/>
                              <a:gd name="csX8" fmla="*/ 2032 w 2793"/>
                              <a:gd name="csY8" fmla="*/ 2031 h 2918"/>
                              <a:gd name="csX9" fmla="*/ 2794 w 2793"/>
                              <a:gd name="csY9" fmla="*/ 1904 h 2918"/>
                              <a:gd name="csX10" fmla="*/ 2286 w 2793"/>
                              <a:gd name="csY10" fmla="*/ 1396 h 2918"/>
                              <a:gd name="csX11" fmla="*/ 2540 w 2793"/>
                              <a:gd name="csY11" fmla="*/ 635 h 2918"/>
                              <a:gd name="csX12" fmla="*/ 1778 w 2793"/>
                              <a:gd name="csY12" fmla="*/ 761 h 2918"/>
                              <a:gd name="csX13" fmla="*/ 1397 w 2793"/>
                              <a:gd name="csY13" fmla="*/ 0 h 2918"/>
                              <a:gd name="csX14" fmla="*/ 889 w 2793"/>
                              <a:gd name="csY14" fmla="*/ 761 h 29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3" h="2918">
                                <a:moveTo>
                                  <a:pt x="889" y="761"/>
                                </a:moveTo>
                                <a:lnTo>
                                  <a:pt x="127" y="635"/>
                                </a:lnTo>
                                <a:lnTo>
                                  <a:pt x="508" y="1396"/>
                                </a:lnTo>
                                <a:lnTo>
                                  <a:pt x="0" y="1904"/>
                                </a:lnTo>
                                <a:lnTo>
                                  <a:pt x="762" y="2031"/>
                                </a:lnTo>
                                <a:lnTo>
                                  <a:pt x="762" y="2919"/>
                                </a:lnTo>
                                <a:lnTo>
                                  <a:pt x="1397" y="2411"/>
                                </a:lnTo>
                                <a:lnTo>
                                  <a:pt x="2032" y="2919"/>
                                </a:lnTo>
                                <a:lnTo>
                                  <a:pt x="2032" y="2031"/>
                                </a:lnTo>
                                <a:lnTo>
                                  <a:pt x="2794" y="1904"/>
                                </a:lnTo>
                                <a:lnTo>
                                  <a:pt x="2286" y="1396"/>
                                </a:lnTo>
                                <a:lnTo>
                                  <a:pt x="2540" y="635"/>
                                </a:lnTo>
                                <a:lnTo>
                                  <a:pt x="1778" y="761"/>
                                </a:lnTo>
                                <a:lnTo>
                                  <a:pt x="1397" y="0"/>
                                </a:lnTo>
                                <a:lnTo>
                                  <a:pt x="889" y="761"/>
                                </a:lnTo>
                                <a:close/>
                              </a:path>
                            </a:pathLst>
                          </a:custGeom>
                          <a:solidFill>
                            <a:srgbClr val="000000"/>
                          </a:solidFill>
                          <a:ln w="12688" cap="flat">
                            <a:noFill/>
                            <a:prstDash val="solid"/>
                            <a:miter/>
                          </a:ln>
                        </wps:spPr>
                        <wps:bodyPr/>
                      </wps:wsp>
                      <wps:wsp>
                        <wps:cNvPr id="2127220529" name="Freeform: Shape 2127220529"/>
                        <wps:cNvSpPr/>
                        <wps:spPr>
                          <a:xfrm>
                            <a:off x="5627774" y="179062"/>
                            <a:ext cx="2920" cy="2919"/>
                          </a:xfrm>
                          <a:custGeom>
                            <a:avLst/>
                            <a:gdLst>
                              <a:gd name="csX0" fmla="*/ 1016 w 2920"/>
                              <a:gd name="csY0" fmla="*/ 761 h 2919"/>
                              <a:gd name="csX1" fmla="*/ 254 w 2920"/>
                              <a:gd name="csY1" fmla="*/ 761 h 2919"/>
                              <a:gd name="csX2" fmla="*/ 635 w 2920"/>
                              <a:gd name="csY2" fmla="*/ 1396 h 2919"/>
                              <a:gd name="csX3" fmla="*/ 0 w 2920"/>
                              <a:gd name="csY3" fmla="*/ 2031 h 2919"/>
                              <a:gd name="csX4" fmla="*/ 762 w 2920"/>
                              <a:gd name="csY4" fmla="*/ 2158 h 2919"/>
                              <a:gd name="csX5" fmla="*/ 762 w 2920"/>
                              <a:gd name="csY5" fmla="*/ 2919 h 2919"/>
                              <a:gd name="csX6" fmla="*/ 1397 w 2920"/>
                              <a:gd name="csY6" fmla="*/ 2411 h 2919"/>
                              <a:gd name="csX7" fmla="*/ 2159 w 2920"/>
                              <a:gd name="csY7" fmla="*/ 2919 h 2919"/>
                              <a:gd name="csX8" fmla="*/ 2159 w 2920"/>
                              <a:gd name="csY8" fmla="*/ 2158 h 2919"/>
                              <a:gd name="csX9" fmla="*/ 2921 w 2920"/>
                              <a:gd name="csY9" fmla="*/ 2031 h 2919"/>
                              <a:gd name="csX10" fmla="*/ 2286 w 2920"/>
                              <a:gd name="csY10" fmla="*/ 1396 h 2919"/>
                              <a:gd name="csX11" fmla="*/ 2667 w 2920"/>
                              <a:gd name="csY11" fmla="*/ 761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761"/>
                                </a:lnTo>
                                <a:lnTo>
                                  <a:pt x="635" y="1396"/>
                                </a:lnTo>
                                <a:lnTo>
                                  <a:pt x="0" y="2031"/>
                                </a:lnTo>
                                <a:lnTo>
                                  <a:pt x="762" y="2158"/>
                                </a:lnTo>
                                <a:lnTo>
                                  <a:pt x="762" y="2919"/>
                                </a:lnTo>
                                <a:lnTo>
                                  <a:pt x="1397" y="2411"/>
                                </a:lnTo>
                                <a:lnTo>
                                  <a:pt x="2159" y="2919"/>
                                </a:lnTo>
                                <a:lnTo>
                                  <a:pt x="2159" y="2158"/>
                                </a:lnTo>
                                <a:lnTo>
                                  <a:pt x="2921" y="2031"/>
                                </a:lnTo>
                                <a:lnTo>
                                  <a:pt x="2286" y="1396"/>
                                </a:lnTo>
                                <a:lnTo>
                                  <a:pt x="2667" y="761"/>
                                </a:lnTo>
                                <a:lnTo>
                                  <a:pt x="1905" y="761"/>
                                </a:lnTo>
                                <a:lnTo>
                                  <a:pt x="1397" y="0"/>
                                </a:lnTo>
                                <a:lnTo>
                                  <a:pt x="1016" y="761"/>
                                </a:lnTo>
                                <a:close/>
                              </a:path>
                            </a:pathLst>
                          </a:custGeom>
                          <a:solidFill>
                            <a:srgbClr val="000000"/>
                          </a:solidFill>
                          <a:ln w="12688" cap="flat">
                            <a:noFill/>
                            <a:prstDash val="solid"/>
                            <a:miter/>
                          </a:ln>
                        </wps:spPr>
                        <wps:bodyPr/>
                      </wps:wsp>
                      <wps:wsp>
                        <wps:cNvPr id="1252714983" name="Freeform: Shape 1252714983"/>
                        <wps:cNvSpPr/>
                        <wps:spPr>
                          <a:xfrm>
                            <a:off x="5633488" y="178555"/>
                            <a:ext cx="2920" cy="2919"/>
                          </a:xfrm>
                          <a:custGeom>
                            <a:avLst/>
                            <a:gdLst>
                              <a:gd name="csX0" fmla="*/ 1016 w 2920"/>
                              <a:gd name="csY0" fmla="*/ 761 h 2919"/>
                              <a:gd name="csX1" fmla="*/ 254 w 2920"/>
                              <a:gd name="csY1" fmla="*/ 635 h 2919"/>
                              <a:gd name="csX2" fmla="*/ 635 w 2920"/>
                              <a:gd name="csY2" fmla="*/ 1396 h 2919"/>
                              <a:gd name="csX3" fmla="*/ 0 w 2920"/>
                              <a:gd name="csY3" fmla="*/ 1904 h 2919"/>
                              <a:gd name="csX4" fmla="*/ 762 w 2920"/>
                              <a:gd name="csY4" fmla="*/ 2031 h 2919"/>
                              <a:gd name="csX5" fmla="*/ 762 w 2920"/>
                              <a:gd name="csY5" fmla="*/ 2919 h 2919"/>
                              <a:gd name="csX6" fmla="*/ 1397 w 2920"/>
                              <a:gd name="csY6" fmla="*/ 2411 h 2919"/>
                              <a:gd name="csX7" fmla="*/ 2159 w 2920"/>
                              <a:gd name="csY7" fmla="*/ 2919 h 2919"/>
                              <a:gd name="csX8" fmla="*/ 2159 w 2920"/>
                              <a:gd name="csY8" fmla="*/ 2031 h 2919"/>
                              <a:gd name="csX9" fmla="*/ 2921 w 2920"/>
                              <a:gd name="csY9" fmla="*/ 1904 h 2919"/>
                              <a:gd name="csX10" fmla="*/ 2286 w 2920"/>
                              <a:gd name="csY10" fmla="*/ 1396 h 2919"/>
                              <a:gd name="csX11" fmla="*/ 2667 w 2920"/>
                              <a:gd name="csY11" fmla="*/ 635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635"/>
                                </a:lnTo>
                                <a:lnTo>
                                  <a:pt x="635" y="1396"/>
                                </a:lnTo>
                                <a:lnTo>
                                  <a:pt x="0" y="1904"/>
                                </a:lnTo>
                                <a:lnTo>
                                  <a:pt x="762" y="2031"/>
                                </a:lnTo>
                                <a:lnTo>
                                  <a:pt x="762" y="2919"/>
                                </a:lnTo>
                                <a:lnTo>
                                  <a:pt x="1397" y="2411"/>
                                </a:lnTo>
                                <a:lnTo>
                                  <a:pt x="2159" y="2919"/>
                                </a:lnTo>
                                <a:lnTo>
                                  <a:pt x="2159" y="2031"/>
                                </a:lnTo>
                                <a:lnTo>
                                  <a:pt x="2921" y="1904"/>
                                </a:lnTo>
                                <a:lnTo>
                                  <a:pt x="2286" y="1396"/>
                                </a:lnTo>
                                <a:lnTo>
                                  <a:pt x="2667" y="635"/>
                                </a:lnTo>
                                <a:lnTo>
                                  <a:pt x="1905" y="761"/>
                                </a:lnTo>
                                <a:lnTo>
                                  <a:pt x="1397" y="0"/>
                                </a:lnTo>
                                <a:lnTo>
                                  <a:pt x="1016" y="761"/>
                                </a:lnTo>
                                <a:close/>
                              </a:path>
                            </a:pathLst>
                          </a:custGeom>
                          <a:solidFill>
                            <a:srgbClr val="000000"/>
                          </a:solidFill>
                          <a:ln w="12688" cap="flat">
                            <a:noFill/>
                            <a:prstDash val="solid"/>
                            <a:miter/>
                          </a:ln>
                        </wps:spPr>
                        <wps:bodyPr/>
                      </wps:wsp>
                      <wps:wsp>
                        <wps:cNvPr id="846602612" name="Freeform: Shape 846602612"/>
                        <wps:cNvSpPr/>
                        <wps:spPr>
                          <a:xfrm>
                            <a:off x="5634504" y="182997"/>
                            <a:ext cx="1650" cy="1649"/>
                          </a:xfrm>
                          <a:custGeom>
                            <a:avLst/>
                            <a:gdLst>
                              <a:gd name="csX0" fmla="*/ 508 w 1650"/>
                              <a:gd name="csY0" fmla="*/ 508 h 1649"/>
                              <a:gd name="csX1" fmla="*/ 127 w 1650"/>
                              <a:gd name="csY1" fmla="*/ 508 h 1649"/>
                              <a:gd name="csX2" fmla="*/ 381 w 1650"/>
                              <a:gd name="csY2" fmla="*/ 888 h 1649"/>
                              <a:gd name="csX3" fmla="*/ 0 w 1650"/>
                              <a:gd name="csY3" fmla="*/ 1142 h 1649"/>
                              <a:gd name="csX4" fmla="*/ 381 w 1650"/>
                              <a:gd name="csY4" fmla="*/ 1269 h 1649"/>
                              <a:gd name="csX5" fmla="*/ 381 w 1650"/>
                              <a:gd name="csY5" fmla="*/ 1650 h 1649"/>
                              <a:gd name="csX6" fmla="*/ 762 w 1650"/>
                              <a:gd name="csY6" fmla="*/ 1396 h 1649"/>
                              <a:gd name="csX7" fmla="*/ 1143 w 1650"/>
                              <a:gd name="csY7" fmla="*/ 1650 h 1649"/>
                              <a:gd name="csX8" fmla="*/ 1143 w 1650"/>
                              <a:gd name="csY8" fmla="*/ 1269 h 1649"/>
                              <a:gd name="csX9" fmla="*/ 1651 w 1650"/>
                              <a:gd name="csY9" fmla="*/ 1142 h 1649"/>
                              <a:gd name="csX10" fmla="*/ 1270 w 1650"/>
                              <a:gd name="csY10" fmla="*/ 888 h 1649"/>
                              <a:gd name="csX11" fmla="*/ 1524 w 1650"/>
                              <a:gd name="csY11" fmla="*/ 508 h 1649"/>
                              <a:gd name="csX12" fmla="*/ 1016 w 1650"/>
                              <a:gd name="csY12" fmla="*/ 508 h 1649"/>
                              <a:gd name="csX13" fmla="*/ 762 w 1650"/>
                              <a:gd name="csY13" fmla="*/ 0 h 1649"/>
                              <a:gd name="csX14" fmla="*/ 508 w 1650"/>
                              <a:gd name="csY14" fmla="*/ 508 h 164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650" h="1649">
                                <a:moveTo>
                                  <a:pt x="508" y="508"/>
                                </a:moveTo>
                                <a:lnTo>
                                  <a:pt x="127" y="508"/>
                                </a:lnTo>
                                <a:lnTo>
                                  <a:pt x="381" y="888"/>
                                </a:lnTo>
                                <a:lnTo>
                                  <a:pt x="0" y="1142"/>
                                </a:lnTo>
                                <a:lnTo>
                                  <a:pt x="381" y="1269"/>
                                </a:lnTo>
                                <a:lnTo>
                                  <a:pt x="381" y="1650"/>
                                </a:lnTo>
                                <a:lnTo>
                                  <a:pt x="762" y="1396"/>
                                </a:lnTo>
                                <a:lnTo>
                                  <a:pt x="1143" y="1650"/>
                                </a:lnTo>
                                <a:lnTo>
                                  <a:pt x="1143" y="1269"/>
                                </a:lnTo>
                                <a:lnTo>
                                  <a:pt x="1651" y="1142"/>
                                </a:lnTo>
                                <a:lnTo>
                                  <a:pt x="1270" y="888"/>
                                </a:lnTo>
                                <a:lnTo>
                                  <a:pt x="1524" y="508"/>
                                </a:lnTo>
                                <a:lnTo>
                                  <a:pt x="1016" y="508"/>
                                </a:lnTo>
                                <a:lnTo>
                                  <a:pt x="762" y="0"/>
                                </a:lnTo>
                                <a:lnTo>
                                  <a:pt x="508" y="508"/>
                                </a:lnTo>
                                <a:close/>
                              </a:path>
                            </a:pathLst>
                          </a:custGeom>
                          <a:solidFill>
                            <a:srgbClr val="000000"/>
                          </a:solidFill>
                          <a:ln w="12688" cap="flat">
                            <a:noFill/>
                            <a:prstDash val="solid"/>
                            <a:miter/>
                          </a:ln>
                        </wps:spPr>
                        <wps:bodyPr/>
                      </wps:wsp>
                      <wps:wsp>
                        <wps:cNvPr id="1601320138" name="Freeform: Shape 1601320138"/>
                        <wps:cNvSpPr/>
                        <wps:spPr>
                          <a:xfrm>
                            <a:off x="5628409" y="183377"/>
                            <a:ext cx="4825" cy="5076"/>
                          </a:xfrm>
                          <a:custGeom>
                            <a:avLst/>
                            <a:gdLst>
                              <a:gd name="csX0" fmla="*/ 1651 w 4825"/>
                              <a:gd name="csY0" fmla="*/ 1396 h 5076"/>
                              <a:gd name="csX1" fmla="*/ 254 w 4825"/>
                              <a:gd name="csY1" fmla="*/ 1269 h 5076"/>
                              <a:gd name="csX2" fmla="*/ 889 w 4825"/>
                              <a:gd name="csY2" fmla="*/ 2411 h 5076"/>
                              <a:gd name="csX3" fmla="*/ 0 w 4825"/>
                              <a:gd name="csY3" fmla="*/ 3427 h 5076"/>
                              <a:gd name="csX4" fmla="*/ 1143 w 4825"/>
                              <a:gd name="csY4" fmla="*/ 3680 h 5076"/>
                              <a:gd name="csX5" fmla="*/ 1143 w 4825"/>
                              <a:gd name="csY5" fmla="*/ 5077 h 5076"/>
                              <a:gd name="csX6" fmla="*/ 2413 w 4825"/>
                              <a:gd name="csY6" fmla="*/ 4188 h 5076"/>
                              <a:gd name="csX7" fmla="*/ 3556 w 4825"/>
                              <a:gd name="csY7" fmla="*/ 5077 h 5076"/>
                              <a:gd name="csX8" fmla="*/ 3556 w 4825"/>
                              <a:gd name="csY8" fmla="*/ 3680 h 5076"/>
                              <a:gd name="csX9" fmla="*/ 4826 w 4825"/>
                              <a:gd name="csY9" fmla="*/ 3427 h 5076"/>
                              <a:gd name="csX10" fmla="*/ 3809 w 4825"/>
                              <a:gd name="csY10" fmla="*/ 2411 h 5076"/>
                              <a:gd name="csX11" fmla="*/ 4445 w 4825"/>
                              <a:gd name="csY11" fmla="*/ 1269 h 5076"/>
                              <a:gd name="csX12" fmla="*/ 3175 w 4825"/>
                              <a:gd name="csY12" fmla="*/ 1396 h 5076"/>
                              <a:gd name="csX13" fmla="*/ 2413 w 4825"/>
                              <a:gd name="csY13" fmla="*/ 0 h 5076"/>
                              <a:gd name="csX14" fmla="*/ 1651 w 4825"/>
                              <a:gd name="csY14" fmla="*/ 1396 h 50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825" h="5076">
                                <a:moveTo>
                                  <a:pt x="1651" y="1396"/>
                                </a:moveTo>
                                <a:lnTo>
                                  <a:pt x="254" y="1269"/>
                                </a:lnTo>
                                <a:lnTo>
                                  <a:pt x="889" y="2411"/>
                                </a:lnTo>
                                <a:lnTo>
                                  <a:pt x="0" y="3427"/>
                                </a:lnTo>
                                <a:lnTo>
                                  <a:pt x="1143" y="3680"/>
                                </a:lnTo>
                                <a:lnTo>
                                  <a:pt x="1143" y="5077"/>
                                </a:lnTo>
                                <a:lnTo>
                                  <a:pt x="2413" y="4188"/>
                                </a:lnTo>
                                <a:lnTo>
                                  <a:pt x="3556" y="5077"/>
                                </a:lnTo>
                                <a:lnTo>
                                  <a:pt x="3556" y="3680"/>
                                </a:lnTo>
                                <a:lnTo>
                                  <a:pt x="4826" y="3427"/>
                                </a:lnTo>
                                <a:lnTo>
                                  <a:pt x="3809" y="2411"/>
                                </a:lnTo>
                                <a:lnTo>
                                  <a:pt x="4445" y="1269"/>
                                </a:lnTo>
                                <a:lnTo>
                                  <a:pt x="3175" y="1396"/>
                                </a:lnTo>
                                <a:lnTo>
                                  <a:pt x="2413" y="0"/>
                                </a:lnTo>
                                <a:lnTo>
                                  <a:pt x="1651" y="1396"/>
                                </a:lnTo>
                                <a:close/>
                              </a:path>
                            </a:pathLst>
                          </a:custGeom>
                          <a:solidFill>
                            <a:srgbClr val="000000"/>
                          </a:solidFill>
                          <a:ln w="12688" cap="flat">
                            <a:noFill/>
                            <a:prstDash val="solid"/>
                            <a:miter/>
                          </a:ln>
                        </wps:spPr>
                        <wps:bodyPr/>
                      </wps:wsp>
                      <wps:wsp>
                        <wps:cNvPr id="1472796736" name="Freeform: Shape 1472796736"/>
                        <wps:cNvSpPr/>
                        <wps:spPr>
                          <a:xfrm>
                            <a:off x="5620409" y="115356"/>
                            <a:ext cx="23873" cy="23477"/>
                          </a:xfrm>
                          <a:custGeom>
                            <a:avLst/>
                            <a:gdLst>
                              <a:gd name="csX0" fmla="*/ 11937 w 23873"/>
                              <a:gd name="csY0" fmla="*/ 0 h 23478"/>
                              <a:gd name="csX1" fmla="*/ 9143 w 23873"/>
                              <a:gd name="csY1" fmla="*/ 6726 h 23478"/>
                              <a:gd name="csX2" fmla="*/ 2286 w 23873"/>
                              <a:gd name="csY2" fmla="*/ 4696 h 23478"/>
                              <a:gd name="csX3" fmla="*/ 5841 w 23873"/>
                              <a:gd name="csY3" fmla="*/ 10914 h 23478"/>
                              <a:gd name="csX4" fmla="*/ 0 w 23873"/>
                              <a:gd name="csY4" fmla="*/ 15103 h 23478"/>
                              <a:gd name="csX5" fmla="*/ 6984 w 23873"/>
                              <a:gd name="csY5" fmla="*/ 16245 h 23478"/>
                              <a:gd name="csX6" fmla="*/ 6603 w 23873"/>
                              <a:gd name="csY6" fmla="*/ 23479 h 23478"/>
                              <a:gd name="csX7" fmla="*/ 11937 w 23873"/>
                              <a:gd name="csY7" fmla="*/ 18656 h 23478"/>
                              <a:gd name="csX8" fmla="*/ 17270 w 23873"/>
                              <a:gd name="csY8" fmla="*/ 23479 h 23478"/>
                              <a:gd name="csX9" fmla="*/ 16763 w 23873"/>
                              <a:gd name="csY9" fmla="*/ 16245 h 23478"/>
                              <a:gd name="csX10" fmla="*/ 23874 w 23873"/>
                              <a:gd name="csY10" fmla="*/ 15103 h 23478"/>
                              <a:gd name="csX11" fmla="*/ 18032 w 23873"/>
                              <a:gd name="csY11" fmla="*/ 10914 h 23478"/>
                              <a:gd name="csX12" fmla="*/ 21461 w 23873"/>
                              <a:gd name="csY12" fmla="*/ 4696 h 23478"/>
                              <a:gd name="csX13" fmla="*/ 14604 w 23873"/>
                              <a:gd name="csY13" fmla="*/ 6726 h 23478"/>
                              <a:gd name="csX14" fmla="*/ 11937 w 23873"/>
                              <a:gd name="csY14" fmla="*/ 0 h 234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3873" h="23478">
                                <a:moveTo>
                                  <a:pt x="11937" y="0"/>
                                </a:moveTo>
                                <a:lnTo>
                                  <a:pt x="9143" y="6726"/>
                                </a:lnTo>
                                <a:lnTo>
                                  <a:pt x="2286" y="4696"/>
                                </a:lnTo>
                                <a:lnTo>
                                  <a:pt x="5841" y="10914"/>
                                </a:lnTo>
                                <a:lnTo>
                                  <a:pt x="0" y="15103"/>
                                </a:lnTo>
                                <a:lnTo>
                                  <a:pt x="6984" y="16245"/>
                                </a:lnTo>
                                <a:lnTo>
                                  <a:pt x="6603" y="23479"/>
                                </a:lnTo>
                                <a:lnTo>
                                  <a:pt x="11937" y="18656"/>
                                </a:lnTo>
                                <a:lnTo>
                                  <a:pt x="17270" y="23479"/>
                                </a:lnTo>
                                <a:lnTo>
                                  <a:pt x="16763" y="16245"/>
                                </a:lnTo>
                                <a:lnTo>
                                  <a:pt x="23874" y="15103"/>
                                </a:lnTo>
                                <a:lnTo>
                                  <a:pt x="18032" y="10914"/>
                                </a:lnTo>
                                <a:lnTo>
                                  <a:pt x="21461" y="4696"/>
                                </a:lnTo>
                                <a:lnTo>
                                  <a:pt x="14604" y="6726"/>
                                </a:lnTo>
                                <a:lnTo>
                                  <a:pt x="11937" y="0"/>
                                </a:lnTo>
                                <a:close/>
                              </a:path>
                            </a:pathLst>
                          </a:custGeom>
                          <a:solidFill>
                            <a:srgbClr val="000000"/>
                          </a:solidFill>
                          <a:ln w="12688" cap="flat">
                            <a:noFill/>
                            <a:prstDash val="solid"/>
                            <a:miter/>
                          </a:ln>
                        </wps:spPr>
                        <wps:bodyPr/>
                      </wps:wsp>
                      <wpg:grpSp>
                        <wpg:cNvPr id="996823053" name="Graphic 1"/>
                        <wpg:cNvGrpSpPr/>
                        <wpg:grpSpPr>
                          <a:xfrm>
                            <a:off x="5521204" y="160534"/>
                            <a:ext cx="166773" cy="137791"/>
                            <a:chOff x="5521105" y="160534"/>
                            <a:chExt cx="166773" cy="137799"/>
                          </a:xfrm>
                          <a:solidFill>
                            <a:srgbClr val="000000"/>
                          </a:solidFill>
                        </wpg:grpSpPr>
                        <wps:wsp>
                          <wps:cNvPr id="1696007763" name="Freeform: Shape 1696007763"/>
                          <wps:cNvSpPr/>
                          <wps:spPr>
                            <a:xfrm>
                              <a:off x="5597044" y="264222"/>
                              <a:ext cx="10653" cy="10481"/>
                            </a:xfrm>
                            <a:custGeom>
                              <a:avLst/>
                              <a:gdLst>
                                <a:gd name="csX0" fmla="*/ 10413 w 10653"/>
                                <a:gd name="csY0" fmla="*/ 508 h 10481"/>
                                <a:gd name="csX1" fmla="*/ 9524 w 10653"/>
                                <a:gd name="csY1" fmla="*/ 1904 h 10481"/>
                                <a:gd name="csX2" fmla="*/ 10540 w 10653"/>
                                <a:gd name="csY2" fmla="*/ 5965 h 10481"/>
                                <a:gd name="csX3" fmla="*/ 10286 w 10653"/>
                                <a:gd name="csY3" fmla="*/ 8630 h 10481"/>
                                <a:gd name="csX4" fmla="*/ 7492 w 10653"/>
                                <a:gd name="csY4" fmla="*/ 10280 h 10481"/>
                                <a:gd name="csX5" fmla="*/ 4190 w 10653"/>
                                <a:gd name="csY5" fmla="*/ 10280 h 10481"/>
                                <a:gd name="csX6" fmla="*/ 2540 w 10653"/>
                                <a:gd name="csY6" fmla="*/ 8249 h 10481"/>
                                <a:gd name="csX7" fmla="*/ 1524 w 10653"/>
                                <a:gd name="csY7" fmla="*/ 3934 h 10481"/>
                                <a:gd name="csX8" fmla="*/ 0 w 10653"/>
                                <a:gd name="csY8" fmla="*/ 3046 h 10481"/>
                                <a:gd name="csX9" fmla="*/ 0 w 10653"/>
                                <a:gd name="csY9" fmla="*/ 2665 h 10481"/>
                                <a:gd name="csX10" fmla="*/ 5079 w 10653"/>
                                <a:gd name="csY10" fmla="*/ 1396 h 10481"/>
                                <a:gd name="csX11" fmla="*/ 5079 w 10653"/>
                                <a:gd name="csY11" fmla="*/ 1650 h 10481"/>
                                <a:gd name="csX12" fmla="*/ 3937 w 10653"/>
                                <a:gd name="csY12" fmla="*/ 3173 h 10481"/>
                                <a:gd name="csX13" fmla="*/ 4952 w 10653"/>
                                <a:gd name="csY13" fmla="*/ 7488 h 10481"/>
                                <a:gd name="csX14" fmla="*/ 7746 w 10653"/>
                                <a:gd name="csY14" fmla="*/ 9392 h 10481"/>
                                <a:gd name="csX15" fmla="*/ 9778 w 10653"/>
                                <a:gd name="csY15" fmla="*/ 5965 h 10481"/>
                                <a:gd name="csX16" fmla="*/ 8889 w 10653"/>
                                <a:gd name="csY16" fmla="*/ 2031 h 10481"/>
                                <a:gd name="csX17" fmla="*/ 7111 w 10653"/>
                                <a:gd name="csY17" fmla="*/ 1142 h 10481"/>
                                <a:gd name="csX18" fmla="*/ 7111 w 10653"/>
                                <a:gd name="csY18" fmla="*/ 761 h 10481"/>
                                <a:gd name="csX19" fmla="*/ 10413 w 10653"/>
                                <a:gd name="csY19" fmla="*/ 0 h 10481"/>
                                <a:gd name="csX20" fmla="*/ 10413 w 10653"/>
                                <a:gd name="csY20" fmla="*/ 254 h 104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53" h="10481">
                                  <a:moveTo>
                                    <a:pt x="10413" y="508"/>
                                  </a:moveTo>
                                  <a:cubicBezTo>
                                    <a:pt x="9651" y="761"/>
                                    <a:pt x="9270" y="1015"/>
                                    <a:pt x="9524" y="1904"/>
                                  </a:cubicBezTo>
                                  <a:lnTo>
                                    <a:pt x="10540" y="5965"/>
                                  </a:lnTo>
                                  <a:cubicBezTo>
                                    <a:pt x="10667" y="6726"/>
                                    <a:pt x="10794" y="7869"/>
                                    <a:pt x="10286" y="8630"/>
                                  </a:cubicBezTo>
                                  <a:cubicBezTo>
                                    <a:pt x="9651" y="9518"/>
                                    <a:pt x="8381" y="10026"/>
                                    <a:pt x="7492" y="10280"/>
                                  </a:cubicBezTo>
                                  <a:cubicBezTo>
                                    <a:pt x="6857" y="10407"/>
                                    <a:pt x="5333" y="10661"/>
                                    <a:pt x="4190" y="10280"/>
                                  </a:cubicBezTo>
                                  <a:cubicBezTo>
                                    <a:pt x="3429" y="9899"/>
                                    <a:pt x="2920" y="9645"/>
                                    <a:pt x="2540" y="8249"/>
                                  </a:cubicBezTo>
                                  <a:lnTo>
                                    <a:pt x="1524" y="3934"/>
                                  </a:lnTo>
                                  <a:cubicBezTo>
                                    <a:pt x="1270" y="2919"/>
                                    <a:pt x="889" y="2919"/>
                                    <a:pt x="0" y="3046"/>
                                  </a:cubicBezTo>
                                  <a:lnTo>
                                    <a:pt x="0" y="2665"/>
                                  </a:lnTo>
                                  <a:cubicBezTo>
                                    <a:pt x="0" y="2665"/>
                                    <a:pt x="5079" y="1396"/>
                                    <a:pt x="5079" y="1396"/>
                                  </a:cubicBezTo>
                                  <a:lnTo>
                                    <a:pt x="5079" y="1650"/>
                                  </a:lnTo>
                                  <a:cubicBezTo>
                                    <a:pt x="4190" y="1904"/>
                                    <a:pt x="3683" y="2031"/>
                                    <a:pt x="3937" y="3173"/>
                                  </a:cubicBezTo>
                                  <a:lnTo>
                                    <a:pt x="4952" y="7488"/>
                                  </a:lnTo>
                                  <a:cubicBezTo>
                                    <a:pt x="5079" y="8249"/>
                                    <a:pt x="5588" y="10026"/>
                                    <a:pt x="7746" y="9392"/>
                                  </a:cubicBezTo>
                                  <a:cubicBezTo>
                                    <a:pt x="10413" y="8757"/>
                                    <a:pt x="10032" y="6853"/>
                                    <a:pt x="9778" y="5965"/>
                                  </a:cubicBezTo>
                                  <a:lnTo>
                                    <a:pt x="8889" y="2031"/>
                                  </a:lnTo>
                                  <a:cubicBezTo>
                                    <a:pt x="8762" y="1269"/>
                                    <a:pt x="8381" y="888"/>
                                    <a:pt x="7111" y="1142"/>
                                  </a:cubicBezTo>
                                  <a:lnTo>
                                    <a:pt x="7111" y="761"/>
                                  </a:lnTo>
                                  <a:cubicBezTo>
                                    <a:pt x="7111" y="761"/>
                                    <a:pt x="10413" y="0"/>
                                    <a:pt x="10413" y="0"/>
                                  </a:cubicBezTo>
                                  <a:lnTo>
                                    <a:pt x="10413" y="254"/>
                                  </a:lnTo>
                                  <a:close/>
                                </a:path>
                              </a:pathLst>
                            </a:custGeom>
                            <a:solidFill>
                              <a:srgbClr val="000000"/>
                            </a:solidFill>
                            <a:ln w="12688" cap="flat">
                              <a:noFill/>
                              <a:prstDash val="solid"/>
                              <a:miter/>
                            </a:ln>
                          </wps:spPr>
                          <wps:bodyPr/>
                        </wps:wsp>
                        <wps:wsp>
                          <wps:cNvPr id="1936835873" name="Freeform: Shape 1936835873"/>
                          <wps:cNvSpPr/>
                          <wps:spPr>
                            <a:xfrm>
                              <a:off x="5608949" y="262826"/>
                              <a:ext cx="7829" cy="10279"/>
                            </a:xfrm>
                            <a:custGeom>
                              <a:avLst/>
                              <a:gdLst>
                                <a:gd name="csX0" fmla="*/ 6254 w 7829"/>
                                <a:gd name="csY0" fmla="*/ 2665 h 10279"/>
                                <a:gd name="csX1" fmla="*/ 2699 w 7829"/>
                                <a:gd name="csY1" fmla="*/ 1015 h 10279"/>
                                <a:gd name="csX2" fmla="*/ 1302 w 7829"/>
                                <a:gd name="csY2" fmla="*/ 2538 h 10279"/>
                                <a:gd name="csX3" fmla="*/ 3207 w 7829"/>
                                <a:gd name="csY3" fmla="*/ 3680 h 10279"/>
                                <a:gd name="csX4" fmla="*/ 5619 w 7829"/>
                                <a:gd name="csY4" fmla="*/ 4061 h 10279"/>
                                <a:gd name="csX5" fmla="*/ 7778 w 7829"/>
                                <a:gd name="csY5" fmla="*/ 6092 h 10279"/>
                                <a:gd name="csX6" fmla="*/ 4603 w 7829"/>
                                <a:gd name="csY6" fmla="*/ 9645 h 10279"/>
                                <a:gd name="csX7" fmla="*/ 1937 w 7829"/>
                                <a:gd name="csY7" fmla="*/ 9772 h 10279"/>
                                <a:gd name="csX8" fmla="*/ 1556 w 7829"/>
                                <a:gd name="csY8" fmla="*/ 10280 h 10279"/>
                                <a:gd name="csX9" fmla="*/ 1175 w 7829"/>
                                <a:gd name="csY9" fmla="*/ 10280 h 10279"/>
                                <a:gd name="csX10" fmla="*/ 540 w 7829"/>
                                <a:gd name="csY10" fmla="*/ 7234 h 10279"/>
                                <a:gd name="csX11" fmla="*/ 921 w 7829"/>
                                <a:gd name="csY11" fmla="*/ 7234 h 10279"/>
                                <a:gd name="csX12" fmla="*/ 4730 w 7829"/>
                                <a:gd name="csY12" fmla="*/ 9138 h 10279"/>
                                <a:gd name="csX13" fmla="*/ 6381 w 7829"/>
                                <a:gd name="csY13" fmla="*/ 7234 h 10279"/>
                                <a:gd name="csX14" fmla="*/ 4349 w 7829"/>
                                <a:gd name="csY14" fmla="*/ 6092 h 10279"/>
                                <a:gd name="csX15" fmla="*/ 3207 w 7829"/>
                                <a:gd name="csY15" fmla="*/ 6092 h 10279"/>
                                <a:gd name="csX16" fmla="*/ 32 w 7829"/>
                                <a:gd name="csY16" fmla="*/ 3807 h 10279"/>
                                <a:gd name="csX17" fmla="*/ 2826 w 7829"/>
                                <a:gd name="csY17" fmla="*/ 508 h 10279"/>
                                <a:gd name="csX18" fmla="*/ 5365 w 7829"/>
                                <a:gd name="csY18" fmla="*/ 508 h 10279"/>
                                <a:gd name="csX19" fmla="*/ 5746 w 7829"/>
                                <a:gd name="csY19" fmla="*/ 0 h 10279"/>
                                <a:gd name="csX20" fmla="*/ 6254 w 7829"/>
                                <a:gd name="csY20" fmla="*/ 0 h 10279"/>
                                <a:gd name="csX21" fmla="*/ 6889 w 7829"/>
                                <a:gd name="csY21" fmla="*/ 2665 h 10279"/>
                                <a:gd name="csX22" fmla="*/ 6508 w 7829"/>
                                <a:gd name="csY22" fmla="*/ 2665 h 102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7829" h="10279">
                                  <a:moveTo>
                                    <a:pt x="6254" y="2665"/>
                                  </a:moveTo>
                                  <a:cubicBezTo>
                                    <a:pt x="5746" y="1777"/>
                                    <a:pt x="4477" y="508"/>
                                    <a:pt x="2699" y="1015"/>
                                  </a:cubicBezTo>
                                  <a:cubicBezTo>
                                    <a:pt x="1937" y="1142"/>
                                    <a:pt x="1175" y="1777"/>
                                    <a:pt x="1302" y="2538"/>
                                  </a:cubicBezTo>
                                  <a:cubicBezTo>
                                    <a:pt x="1429" y="3173"/>
                                    <a:pt x="1810" y="3427"/>
                                    <a:pt x="3207" y="3680"/>
                                  </a:cubicBezTo>
                                  <a:lnTo>
                                    <a:pt x="5619" y="4061"/>
                                  </a:lnTo>
                                  <a:cubicBezTo>
                                    <a:pt x="5619" y="4061"/>
                                    <a:pt x="7524" y="4696"/>
                                    <a:pt x="7778" y="6092"/>
                                  </a:cubicBezTo>
                                  <a:cubicBezTo>
                                    <a:pt x="8032" y="7234"/>
                                    <a:pt x="7397" y="9011"/>
                                    <a:pt x="4603" y="9645"/>
                                  </a:cubicBezTo>
                                  <a:cubicBezTo>
                                    <a:pt x="3207" y="10026"/>
                                    <a:pt x="2318" y="9645"/>
                                    <a:pt x="1937" y="9772"/>
                                  </a:cubicBezTo>
                                  <a:cubicBezTo>
                                    <a:pt x="1683" y="9772"/>
                                    <a:pt x="1556" y="10026"/>
                                    <a:pt x="1556" y="10280"/>
                                  </a:cubicBezTo>
                                  <a:lnTo>
                                    <a:pt x="1175" y="10280"/>
                                  </a:lnTo>
                                  <a:cubicBezTo>
                                    <a:pt x="1175" y="10280"/>
                                    <a:pt x="540" y="7234"/>
                                    <a:pt x="540" y="7234"/>
                                  </a:cubicBezTo>
                                  <a:lnTo>
                                    <a:pt x="921" y="7234"/>
                                  </a:lnTo>
                                  <a:cubicBezTo>
                                    <a:pt x="1556" y="8376"/>
                                    <a:pt x="2699" y="9645"/>
                                    <a:pt x="4730" y="9138"/>
                                  </a:cubicBezTo>
                                  <a:cubicBezTo>
                                    <a:pt x="6635" y="8757"/>
                                    <a:pt x="6381" y="7488"/>
                                    <a:pt x="6381" y="7234"/>
                                  </a:cubicBezTo>
                                  <a:cubicBezTo>
                                    <a:pt x="6254" y="6346"/>
                                    <a:pt x="5365" y="6219"/>
                                    <a:pt x="4349" y="6092"/>
                                  </a:cubicBezTo>
                                  <a:lnTo>
                                    <a:pt x="3207" y="6092"/>
                                  </a:lnTo>
                                  <a:cubicBezTo>
                                    <a:pt x="413" y="5457"/>
                                    <a:pt x="159" y="4315"/>
                                    <a:pt x="32" y="3807"/>
                                  </a:cubicBezTo>
                                  <a:cubicBezTo>
                                    <a:pt x="-95" y="3046"/>
                                    <a:pt x="32" y="1142"/>
                                    <a:pt x="2826" y="508"/>
                                  </a:cubicBezTo>
                                  <a:cubicBezTo>
                                    <a:pt x="4096" y="254"/>
                                    <a:pt x="4858" y="508"/>
                                    <a:pt x="5365" y="508"/>
                                  </a:cubicBezTo>
                                  <a:cubicBezTo>
                                    <a:pt x="5746" y="508"/>
                                    <a:pt x="5746" y="254"/>
                                    <a:pt x="5746" y="0"/>
                                  </a:cubicBezTo>
                                  <a:lnTo>
                                    <a:pt x="6254" y="0"/>
                                  </a:lnTo>
                                  <a:cubicBezTo>
                                    <a:pt x="6254" y="0"/>
                                    <a:pt x="6889" y="2665"/>
                                    <a:pt x="6889" y="2665"/>
                                  </a:cubicBezTo>
                                  <a:lnTo>
                                    <a:pt x="6508" y="2665"/>
                                  </a:lnTo>
                                  <a:close/>
                                </a:path>
                              </a:pathLst>
                            </a:custGeom>
                            <a:solidFill>
                              <a:srgbClr val="000000"/>
                            </a:solidFill>
                            <a:ln w="12688" cap="flat">
                              <a:noFill/>
                              <a:prstDash val="solid"/>
                              <a:miter/>
                            </a:ln>
                          </wps:spPr>
                          <wps:bodyPr/>
                        </wps:wsp>
                        <wps:wsp>
                          <wps:cNvPr id="954957138" name="Freeform: Shape 954957138"/>
                          <wps:cNvSpPr/>
                          <wps:spPr>
                            <a:xfrm>
                              <a:off x="5616854" y="261557"/>
                              <a:ext cx="9651" cy="9518"/>
                            </a:xfrm>
                            <a:custGeom>
                              <a:avLst/>
                              <a:gdLst>
                                <a:gd name="csX0" fmla="*/ 8381 w 9651"/>
                                <a:gd name="csY0" fmla="*/ 9011 h 9518"/>
                                <a:gd name="csX1" fmla="*/ 2794 w 9651"/>
                                <a:gd name="csY1" fmla="*/ 9518 h 9518"/>
                                <a:gd name="csX2" fmla="*/ 2794 w 9651"/>
                                <a:gd name="csY2" fmla="*/ 9138 h 9518"/>
                                <a:gd name="csX3" fmla="*/ 4190 w 9651"/>
                                <a:gd name="csY3" fmla="*/ 7742 h 9518"/>
                                <a:gd name="csX4" fmla="*/ 3556 w 9651"/>
                                <a:gd name="csY4" fmla="*/ 888 h 9518"/>
                                <a:gd name="csX5" fmla="*/ 762 w 9651"/>
                                <a:gd name="csY5" fmla="*/ 3427 h 9518"/>
                                <a:gd name="csX6" fmla="*/ 254 w 9651"/>
                                <a:gd name="csY6" fmla="*/ 3427 h 9518"/>
                                <a:gd name="csX7" fmla="*/ 0 w 9651"/>
                                <a:gd name="csY7" fmla="*/ 888 h 9518"/>
                                <a:gd name="csX8" fmla="*/ 9397 w 9651"/>
                                <a:gd name="csY8" fmla="*/ 0 h 9518"/>
                                <a:gd name="csX9" fmla="*/ 9651 w 9651"/>
                                <a:gd name="csY9" fmla="*/ 2665 h 9518"/>
                                <a:gd name="csX10" fmla="*/ 9143 w 9651"/>
                                <a:gd name="csY10" fmla="*/ 2665 h 9518"/>
                                <a:gd name="csX11" fmla="*/ 5968 w 9651"/>
                                <a:gd name="csY11" fmla="*/ 761 h 9518"/>
                                <a:gd name="csX12" fmla="*/ 6603 w 9651"/>
                                <a:gd name="csY12" fmla="*/ 7615 h 9518"/>
                                <a:gd name="csX13" fmla="*/ 8254 w 9651"/>
                                <a:gd name="csY13" fmla="*/ 8630 h 9518"/>
                                <a:gd name="csX14" fmla="*/ 8254 w 9651"/>
                                <a:gd name="csY14" fmla="*/ 9011 h 95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9651" h="9518">
                                  <a:moveTo>
                                    <a:pt x="8381" y="9011"/>
                                  </a:moveTo>
                                  <a:lnTo>
                                    <a:pt x="2794" y="9518"/>
                                  </a:lnTo>
                                  <a:lnTo>
                                    <a:pt x="2794" y="9138"/>
                                  </a:lnTo>
                                  <a:cubicBezTo>
                                    <a:pt x="3937" y="9011"/>
                                    <a:pt x="4318" y="8884"/>
                                    <a:pt x="4190" y="7742"/>
                                  </a:cubicBezTo>
                                  <a:lnTo>
                                    <a:pt x="3556" y="888"/>
                                  </a:lnTo>
                                  <a:cubicBezTo>
                                    <a:pt x="2540" y="1015"/>
                                    <a:pt x="889" y="1269"/>
                                    <a:pt x="762" y="3427"/>
                                  </a:cubicBezTo>
                                  <a:lnTo>
                                    <a:pt x="254" y="3427"/>
                                  </a:lnTo>
                                  <a:cubicBezTo>
                                    <a:pt x="254" y="3427"/>
                                    <a:pt x="0" y="888"/>
                                    <a:pt x="0" y="888"/>
                                  </a:cubicBezTo>
                                  <a:lnTo>
                                    <a:pt x="9397" y="0"/>
                                  </a:lnTo>
                                  <a:lnTo>
                                    <a:pt x="9651" y="2665"/>
                                  </a:lnTo>
                                  <a:lnTo>
                                    <a:pt x="9143" y="2665"/>
                                  </a:lnTo>
                                  <a:cubicBezTo>
                                    <a:pt x="8635" y="635"/>
                                    <a:pt x="6984" y="761"/>
                                    <a:pt x="5968" y="761"/>
                                  </a:cubicBezTo>
                                  <a:lnTo>
                                    <a:pt x="6603" y="7615"/>
                                  </a:lnTo>
                                  <a:cubicBezTo>
                                    <a:pt x="6603" y="8757"/>
                                    <a:pt x="7111" y="8757"/>
                                    <a:pt x="8254" y="8630"/>
                                  </a:cubicBezTo>
                                  <a:lnTo>
                                    <a:pt x="8254" y="9011"/>
                                  </a:lnTo>
                                  <a:close/>
                                </a:path>
                              </a:pathLst>
                            </a:custGeom>
                            <a:solidFill>
                              <a:srgbClr val="000000"/>
                            </a:solidFill>
                            <a:ln w="12688" cap="flat">
                              <a:noFill/>
                              <a:prstDash val="solid"/>
                              <a:miter/>
                            </a:ln>
                          </wps:spPr>
                          <wps:bodyPr/>
                        </wps:wsp>
                        <wps:wsp>
                          <wps:cNvPr id="388428171" name="Freeform: Shape 388428171"/>
                          <wps:cNvSpPr/>
                          <wps:spPr>
                            <a:xfrm>
                              <a:off x="5627521" y="261557"/>
                              <a:ext cx="10794" cy="9137"/>
                            </a:xfrm>
                            <a:custGeom>
                              <a:avLst/>
                              <a:gdLst>
                                <a:gd name="csX0" fmla="*/ 4064 w 10794"/>
                                <a:gd name="csY0" fmla="*/ 4442 h 9137"/>
                                <a:gd name="csX1" fmla="*/ 6984 w 10794"/>
                                <a:gd name="csY1" fmla="*/ 2411 h 9137"/>
                                <a:gd name="csX2" fmla="*/ 5079 w 10794"/>
                                <a:gd name="csY2" fmla="*/ 508 h 9137"/>
                                <a:gd name="csX3" fmla="*/ 4064 w 10794"/>
                                <a:gd name="csY3" fmla="*/ 1015 h 9137"/>
                                <a:gd name="csX4" fmla="*/ 4064 w 10794"/>
                                <a:gd name="csY4" fmla="*/ 4442 h 9137"/>
                                <a:gd name="csX5" fmla="*/ 10794 w 10794"/>
                                <a:gd name="csY5" fmla="*/ 9011 h 9137"/>
                                <a:gd name="csX6" fmla="*/ 7619 w 10794"/>
                                <a:gd name="csY6" fmla="*/ 9011 h 9137"/>
                                <a:gd name="csX7" fmla="*/ 4445 w 10794"/>
                                <a:gd name="csY7" fmla="*/ 4823 h 9137"/>
                                <a:gd name="csX8" fmla="*/ 4064 w 10794"/>
                                <a:gd name="csY8" fmla="*/ 4823 h 9137"/>
                                <a:gd name="csX9" fmla="*/ 4064 w 10794"/>
                                <a:gd name="csY9" fmla="*/ 7361 h 9137"/>
                                <a:gd name="csX10" fmla="*/ 5334 w 10794"/>
                                <a:gd name="csY10" fmla="*/ 8630 h 9137"/>
                                <a:gd name="csX11" fmla="*/ 5334 w 10794"/>
                                <a:gd name="csY11" fmla="*/ 9011 h 9137"/>
                                <a:gd name="csX12" fmla="*/ 0 w 10794"/>
                                <a:gd name="csY12" fmla="*/ 9011 h 9137"/>
                                <a:gd name="csX13" fmla="*/ 0 w 10794"/>
                                <a:gd name="csY13" fmla="*/ 8630 h 9137"/>
                                <a:gd name="csX14" fmla="*/ 1397 w 10794"/>
                                <a:gd name="csY14" fmla="*/ 7488 h 9137"/>
                                <a:gd name="csX15" fmla="*/ 1397 w 10794"/>
                                <a:gd name="csY15" fmla="*/ 1650 h 9137"/>
                                <a:gd name="csX16" fmla="*/ 127 w 10794"/>
                                <a:gd name="csY16" fmla="*/ 381 h 9137"/>
                                <a:gd name="csX17" fmla="*/ 127 w 10794"/>
                                <a:gd name="csY17" fmla="*/ 0 h 9137"/>
                                <a:gd name="csX18" fmla="*/ 5207 w 10794"/>
                                <a:gd name="csY18" fmla="*/ 0 h 9137"/>
                                <a:gd name="csX19" fmla="*/ 9524 w 10794"/>
                                <a:gd name="csY19" fmla="*/ 2538 h 9137"/>
                                <a:gd name="csX20" fmla="*/ 6984 w 10794"/>
                                <a:gd name="csY20" fmla="*/ 4696 h 9137"/>
                                <a:gd name="csX21" fmla="*/ 10032 w 10794"/>
                                <a:gd name="csY21" fmla="*/ 8503 h 9137"/>
                                <a:gd name="csX22" fmla="*/ 10667 w 10794"/>
                                <a:gd name="csY22" fmla="*/ 8757 h 9137"/>
                                <a:gd name="csX23" fmla="*/ 10667 w 10794"/>
                                <a:gd name="csY23" fmla="*/ 9138 h 9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0794" h="9137">
                                  <a:moveTo>
                                    <a:pt x="4064" y="4442"/>
                                  </a:moveTo>
                                  <a:cubicBezTo>
                                    <a:pt x="6096" y="4442"/>
                                    <a:pt x="6984" y="4188"/>
                                    <a:pt x="6984" y="2411"/>
                                  </a:cubicBezTo>
                                  <a:cubicBezTo>
                                    <a:pt x="6984" y="1142"/>
                                    <a:pt x="6349" y="508"/>
                                    <a:pt x="5079" y="508"/>
                                  </a:cubicBezTo>
                                  <a:cubicBezTo>
                                    <a:pt x="4190" y="508"/>
                                    <a:pt x="4190" y="635"/>
                                    <a:pt x="4064" y="1015"/>
                                  </a:cubicBezTo>
                                  <a:lnTo>
                                    <a:pt x="4064" y="4442"/>
                                  </a:lnTo>
                                  <a:close/>
                                  <a:moveTo>
                                    <a:pt x="10794" y="9011"/>
                                  </a:moveTo>
                                  <a:lnTo>
                                    <a:pt x="7619" y="9011"/>
                                  </a:lnTo>
                                  <a:cubicBezTo>
                                    <a:pt x="7619" y="9011"/>
                                    <a:pt x="4445" y="4823"/>
                                    <a:pt x="4445" y="4823"/>
                                  </a:cubicBezTo>
                                  <a:lnTo>
                                    <a:pt x="4064" y="4823"/>
                                  </a:lnTo>
                                  <a:lnTo>
                                    <a:pt x="4064" y="7361"/>
                                  </a:lnTo>
                                  <a:cubicBezTo>
                                    <a:pt x="4064" y="8376"/>
                                    <a:pt x="4318" y="8503"/>
                                    <a:pt x="5334" y="8630"/>
                                  </a:cubicBezTo>
                                  <a:lnTo>
                                    <a:pt x="5334" y="9011"/>
                                  </a:lnTo>
                                  <a:cubicBezTo>
                                    <a:pt x="5334" y="9011"/>
                                    <a:pt x="0" y="9011"/>
                                    <a:pt x="0" y="9011"/>
                                  </a:cubicBezTo>
                                  <a:lnTo>
                                    <a:pt x="0" y="8630"/>
                                  </a:lnTo>
                                  <a:cubicBezTo>
                                    <a:pt x="1143" y="8630"/>
                                    <a:pt x="1397" y="8630"/>
                                    <a:pt x="1397" y="7488"/>
                                  </a:cubicBezTo>
                                  <a:lnTo>
                                    <a:pt x="1397" y="1650"/>
                                  </a:lnTo>
                                  <a:cubicBezTo>
                                    <a:pt x="1524" y="508"/>
                                    <a:pt x="1016" y="508"/>
                                    <a:pt x="127" y="381"/>
                                  </a:cubicBezTo>
                                  <a:lnTo>
                                    <a:pt x="127" y="0"/>
                                  </a:lnTo>
                                  <a:lnTo>
                                    <a:pt x="5207" y="0"/>
                                  </a:lnTo>
                                  <a:cubicBezTo>
                                    <a:pt x="6349" y="127"/>
                                    <a:pt x="9651" y="254"/>
                                    <a:pt x="9524" y="2538"/>
                                  </a:cubicBezTo>
                                  <a:cubicBezTo>
                                    <a:pt x="9524" y="4188"/>
                                    <a:pt x="7873" y="4569"/>
                                    <a:pt x="6984" y="4696"/>
                                  </a:cubicBezTo>
                                  <a:lnTo>
                                    <a:pt x="10032" y="8503"/>
                                  </a:lnTo>
                                  <a:cubicBezTo>
                                    <a:pt x="10032" y="8503"/>
                                    <a:pt x="10540" y="8757"/>
                                    <a:pt x="10667" y="8757"/>
                                  </a:cubicBezTo>
                                  <a:lnTo>
                                    <a:pt x="10667" y="9138"/>
                                  </a:lnTo>
                                  <a:close/>
                                </a:path>
                              </a:pathLst>
                            </a:custGeom>
                            <a:solidFill>
                              <a:srgbClr val="000000"/>
                            </a:solidFill>
                            <a:ln w="12688" cap="flat">
                              <a:noFill/>
                              <a:prstDash val="solid"/>
                              <a:miter/>
                            </a:ln>
                          </wps:spPr>
                          <wps:bodyPr/>
                        </wps:wsp>
                        <wps:wsp>
                          <wps:cNvPr id="1824261496" name="Freeform: Shape 1824261496"/>
                          <wps:cNvSpPr/>
                          <wps:spPr>
                            <a:xfrm>
                              <a:off x="5637934" y="262572"/>
                              <a:ext cx="10666" cy="9772"/>
                            </a:xfrm>
                            <a:custGeom>
                              <a:avLst/>
                              <a:gdLst>
                                <a:gd name="csX0" fmla="*/ 6349 w 10666"/>
                                <a:gd name="csY0" fmla="*/ 5711 h 9772"/>
                                <a:gd name="csX1" fmla="*/ 5207 w 10666"/>
                                <a:gd name="csY1" fmla="*/ 2411 h 9772"/>
                                <a:gd name="csX2" fmla="*/ 3301 w 10666"/>
                                <a:gd name="csY2" fmla="*/ 5330 h 9772"/>
                                <a:gd name="csX3" fmla="*/ 6349 w 10666"/>
                                <a:gd name="csY3" fmla="*/ 5711 h 9772"/>
                                <a:gd name="csX4" fmla="*/ 10667 w 10666"/>
                                <a:gd name="csY4" fmla="*/ 9392 h 9772"/>
                                <a:gd name="csX5" fmla="*/ 5588 w 10666"/>
                                <a:gd name="csY5" fmla="*/ 8757 h 9772"/>
                                <a:gd name="csX6" fmla="*/ 5588 w 10666"/>
                                <a:gd name="csY6" fmla="*/ 8376 h 9772"/>
                                <a:gd name="csX7" fmla="*/ 6984 w 10666"/>
                                <a:gd name="csY7" fmla="*/ 7995 h 9772"/>
                                <a:gd name="csX8" fmla="*/ 6476 w 10666"/>
                                <a:gd name="csY8" fmla="*/ 6219 h 9772"/>
                                <a:gd name="csX9" fmla="*/ 2920 w 10666"/>
                                <a:gd name="csY9" fmla="*/ 5838 h 9772"/>
                                <a:gd name="csX10" fmla="*/ 2032 w 10666"/>
                                <a:gd name="csY10" fmla="*/ 7488 h 9772"/>
                                <a:gd name="csX11" fmla="*/ 3175 w 10666"/>
                                <a:gd name="csY11" fmla="*/ 8249 h 9772"/>
                                <a:gd name="csX12" fmla="*/ 3175 w 10666"/>
                                <a:gd name="csY12" fmla="*/ 8630 h 9772"/>
                                <a:gd name="csX13" fmla="*/ 0 w 10666"/>
                                <a:gd name="csY13" fmla="*/ 8249 h 9772"/>
                                <a:gd name="csX14" fmla="*/ 0 w 10666"/>
                                <a:gd name="csY14" fmla="*/ 7995 h 9772"/>
                                <a:gd name="csX15" fmla="*/ 1778 w 10666"/>
                                <a:gd name="csY15" fmla="*/ 6726 h 9772"/>
                                <a:gd name="csX16" fmla="*/ 6095 w 10666"/>
                                <a:gd name="csY16" fmla="*/ 0 h 9772"/>
                                <a:gd name="csX17" fmla="*/ 6476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349" y="5711"/>
                                  </a:moveTo>
                                  <a:lnTo>
                                    <a:pt x="5207" y="2411"/>
                                  </a:lnTo>
                                  <a:lnTo>
                                    <a:pt x="3301" y="5330"/>
                                  </a:lnTo>
                                  <a:lnTo>
                                    <a:pt x="6349" y="5711"/>
                                  </a:lnTo>
                                  <a:close/>
                                  <a:moveTo>
                                    <a:pt x="10667" y="9392"/>
                                  </a:moveTo>
                                  <a:lnTo>
                                    <a:pt x="5588" y="8757"/>
                                  </a:lnTo>
                                  <a:lnTo>
                                    <a:pt x="5588" y="8376"/>
                                  </a:lnTo>
                                  <a:cubicBezTo>
                                    <a:pt x="6603" y="8376"/>
                                    <a:pt x="6857" y="8376"/>
                                    <a:pt x="6984" y="7995"/>
                                  </a:cubicBezTo>
                                  <a:cubicBezTo>
                                    <a:pt x="6984" y="7615"/>
                                    <a:pt x="6603" y="6599"/>
                                    <a:pt x="6476" y="6219"/>
                                  </a:cubicBezTo>
                                  <a:lnTo>
                                    <a:pt x="2920" y="5838"/>
                                  </a:lnTo>
                                  <a:cubicBezTo>
                                    <a:pt x="2413" y="6726"/>
                                    <a:pt x="2032" y="7234"/>
                                    <a:pt x="2032" y="7488"/>
                                  </a:cubicBezTo>
                                  <a:cubicBezTo>
                                    <a:pt x="2032" y="7995"/>
                                    <a:pt x="2667" y="8122"/>
                                    <a:pt x="3175" y="8249"/>
                                  </a:cubicBezTo>
                                  <a:lnTo>
                                    <a:pt x="3175" y="8630"/>
                                  </a:lnTo>
                                  <a:cubicBezTo>
                                    <a:pt x="3175" y="8630"/>
                                    <a:pt x="0" y="8249"/>
                                    <a:pt x="0" y="8249"/>
                                  </a:cubicBezTo>
                                  <a:lnTo>
                                    <a:pt x="0" y="7995"/>
                                  </a:lnTo>
                                  <a:cubicBezTo>
                                    <a:pt x="889" y="7995"/>
                                    <a:pt x="1143" y="7615"/>
                                    <a:pt x="1778" y="6726"/>
                                  </a:cubicBezTo>
                                  <a:lnTo>
                                    <a:pt x="6095" y="0"/>
                                  </a:lnTo>
                                  <a:lnTo>
                                    <a:pt x="6476" y="0"/>
                                  </a:lnTo>
                                  <a:cubicBezTo>
                                    <a:pt x="6476" y="0"/>
                                    <a:pt x="9143" y="7361"/>
                                    <a:pt x="9143" y="7361"/>
                                  </a:cubicBezTo>
                                  <a:cubicBezTo>
                                    <a:pt x="9651" y="8884"/>
                                    <a:pt x="9905" y="9392"/>
                                    <a:pt x="10667" y="9392"/>
                                  </a:cubicBezTo>
                                  <a:lnTo>
                                    <a:pt x="10667" y="9772"/>
                                  </a:lnTo>
                                  <a:close/>
                                </a:path>
                              </a:pathLst>
                            </a:custGeom>
                            <a:solidFill>
                              <a:srgbClr val="000000"/>
                            </a:solidFill>
                            <a:ln w="12688" cap="flat">
                              <a:noFill/>
                              <a:prstDash val="solid"/>
                              <a:miter/>
                            </a:ln>
                          </wps:spPr>
                          <wps:bodyPr/>
                        </wps:wsp>
                        <wps:wsp>
                          <wps:cNvPr id="1028908433" name="Freeform: Shape 1028908433"/>
                          <wps:cNvSpPr/>
                          <wps:spPr>
                            <a:xfrm>
                              <a:off x="5648855" y="263460"/>
                              <a:ext cx="10032" cy="10533"/>
                            </a:xfrm>
                            <a:custGeom>
                              <a:avLst/>
                              <a:gdLst>
                                <a:gd name="csX0" fmla="*/ 8889 w 10032"/>
                                <a:gd name="csY0" fmla="*/ 10280 h 10533"/>
                                <a:gd name="csX1" fmla="*/ 0 w 10032"/>
                                <a:gd name="csY1" fmla="*/ 8630 h 10533"/>
                                <a:gd name="csX2" fmla="*/ 0 w 10032"/>
                                <a:gd name="csY2" fmla="*/ 8376 h 10533"/>
                                <a:gd name="csX3" fmla="*/ 1524 w 10032"/>
                                <a:gd name="csY3" fmla="*/ 7742 h 10533"/>
                                <a:gd name="csX4" fmla="*/ 2667 w 10032"/>
                                <a:gd name="csY4" fmla="*/ 1523 h 10533"/>
                                <a:gd name="csX5" fmla="*/ 1524 w 10032"/>
                                <a:gd name="csY5" fmla="*/ 381 h 10533"/>
                                <a:gd name="csX6" fmla="*/ 1524 w 10032"/>
                                <a:gd name="csY6" fmla="*/ 0 h 10533"/>
                                <a:gd name="csX7" fmla="*/ 6985 w 10032"/>
                                <a:gd name="csY7" fmla="*/ 1015 h 10533"/>
                                <a:gd name="csX8" fmla="*/ 6985 w 10032"/>
                                <a:gd name="csY8" fmla="*/ 1396 h 10533"/>
                                <a:gd name="csX9" fmla="*/ 5207 w 10032"/>
                                <a:gd name="csY9" fmla="*/ 2284 h 10533"/>
                                <a:gd name="csX10" fmla="*/ 4064 w 10032"/>
                                <a:gd name="csY10" fmla="*/ 8376 h 10533"/>
                                <a:gd name="csX11" fmla="*/ 5334 w 10032"/>
                                <a:gd name="csY11" fmla="*/ 9392 h 10533"/>
                                <a:gd name="csX12" fmla="*/ 9651 w 10032"/>
                                <a:gd name="csY12" fmla="*/ 7615 h 10533"/>
                                <a:gd name="csX13" fmla="*/ 10032 w 10032"/>
                                <a:gd name="csY13" fmla="*/ 7615 h 10533"/>
                                <a:gd name="csX14" fmla="*/ 8889 w 10032"/>
                                <a:gd name="csY14" fmla="*/ 10534 h 105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0032" h="10533">
                                  <a:moveTo>
                                    <a:pt x="8889" y="10280"/>
                                  </a:moveTo>
                                  <a:lnTo>
                                    <a:pt x="0" y="8630"/>
                                  </a:lnTo>
                                  <a:lnTo>
                                    <a:pt x="0" y="8376"/>
                                  </a:lnTo>
                                  <a:cubicBezTo>
                                    <a:pt x="1016" y="8376"/>
                                    <a:pt x="1397" y="8376"/>
                                    <a:pt x="1524" y="7742"/>
                                  </a:cubicBezTo>
                                  <a:lnTo>
                                    <a:pt x="2667" y="1523"/>
                                  </a:lnTo>
                                  <a:cubicBezTo>
                                    <a:pt x="2794" y="635"/>
                                    <a:pt x="2159" y="508"/>
                                    <a:pt x="1524" y="381"/>
                                  </a:cubicBezTo>
                                  <a:lnTo>
                                    <a:pt x="1524" y="0"/>
                                  </a:lnTo>
                                  <a:cubicBezTo>
                                    <a:pt x="1524" y="0"/>
                                    <a:pt x="6985" y="1015"/>
                                    <a:pt x="6985" y="1015"/>
                                  </a:cubicBezTo>
                                  <a:lnTo>
                                    <a:pt x="6985" y="1396"/>
                                  </a:lnTo>
                                  <a:cubicBezTo>
                                    <a:pt x="5842" y="1269"/>
                                    <a:pt x="5334" y="1142"/>
                                    <a:pt x="5207" y="2284"/>
                                  </a:cubicBezTo>
                                  <a:lnTo>
                                    <a:pt x="4064" y="8376"/>
                                  </a:lnTo>
                                  <a:cubicBezTo>
                                    <a:pt x="4064" y="8376"/>
                                    <a:pt x="4318" y="9138"/>
                                    <a:pt x="5334" y="9392"/>
                                  </a:cubicBezTo>
                                  <a:cubicBezTo>
                                    <a:pt x="7619" y="9772"/>
                                    <a:pt x="8762" y="8884"/>
                                    <a:pt x="9651" y="7615"/>
                                  </a:cubicBezTo>
                                  <a:lnTo>
                                    <a:pt x="10032" y="7615"/>
                                  </a:lnTo>
                                  <a:cubicBezTo>
                                    <a:pt x="10032" y="7615"/>
                                    <a:pt x="8889" y="10534"/>
                                    <a:pt x="8889" y="10534"/>
                                  </a:cubicBezTo>
                                  <a:close/>
                                </a:path>
                              </a:pathLst>
                            </a:custGeom>
                            <a:solidFill>
                              <a:srgbClr val="000000"/>
                            </a:solidFill>
                            <a:ln w="12688" cap="flat">
                              <a:noFill/>
                              <a:prstDash val="solid"/>
                              <a:miter/>
                            </a:ln>
                          </wps:spPr>
                          <wps:bodyPr/>
                        </wps:wsp>
                        <wps:wsp>
                          <wps:cNvPr id="767746858" name="Freeform: Shape 767746858"/>
                          <wps:cNvSpPr/>
                          <wps:spPr>
                            <a:xfrm>
                              <a:off x="5658379" y="265364"/>
                              <a:ext cx="7111" cy="9772"/>
                            </a:xfrm>
                            <a:custGeom>
                              <a:avLst/>
                              <a:gdLst>
                                <a:gd name="csX0" fmla="*/ 5334 w 7111"/>
                                <a:gd name="csY0" fmla="*/ 9772 h 9772"/>
                                <a:gd name="csX1" fmla="*/ 0 w 7111"/>
                                <a:gd name="csY1" fmla="*/ 8630 h 9772"/>
                                <a:gd name="csX2" fmla="*/ 0 w 7111"/>
                                <a:gd name="csY2" fmla="*/ 8376 h 9772"/>
                                <a:gd name="csX3" fmla="*/ 1651 w 7111"/>
                                <a:gd name="csY3" fmla="*/ 7742 h 9772"/>
                                <a:gd name="csX4" fmla="*/ 2921 w 7111"/>
                                <a:gd name="csY4" fmla="*/ 1523 h 9772"/>
                                <a:gd name="csX5" fmla="*/ 1651 w 7111"/>
                                <a:gd name="csY5" fmla="*/ 254 h 9772"/>
                                <a:gd name="csX6" fmla="*/ 1651 w 7111"/>
                                <a:gd name="csY6" fmla="*/ 0 h 9772"/>
                                <a:gd name="csX7" fmla="*/ 7111 w 7111"/>
                                <a:gd name="csY7" fmla="*/ 1142 h 9772"/>
                                <a:gd name="csX8" fmla="*/ 7111 w 7111"/>
                                <a:gd name="csY8" fmla="*/ 1396 h 9772"/>
                                <a:gd name="csX9" fmla="*/ 5461 w 7111"/>
                                <a:gd name="csY9" fmla="*/ 2031 h 9772"/>
                                <a:gd name="csX10" fmla="*/ 4191 w 7111"/>
                                <a:gd name="csY10" fmla="*/ 8249 h 9772"/>
                                <a:gd name="csX11" fmla="*/ 5461 w 7111"/>
                                <a:gd name="csY11" fmla="*/ 9518 h 9772"/>
                                <a:gd name="csX12" fmla="*/ 5461 w 7111"/>
                                <a:gd name="csY12"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111" h="9772">
                                  <a:moveTo>
                                    <a:pt x="5334" y="9772"/>
                                  </a:moveTo>
                                  <a:lnTo>
                                    <a:pt x="0" y="8630"/>
                                  </a:lnTo>
                                  <a:lnTo>
                                    <a:pt x="0" y="8376"/>
                                  </a:lnTo>
                                  <a:cubicBezTo>
                                    <a:pt x="889" y="8376"/>
                                    <a:pt x="1524" y="8503"/>
                                    <a:pt x="1651" y="7742"/>
                                  </a:cubicBezTo>
                                  <a:lnTo>
                                    <a:pt x="2921" y="1523"/>
                                  </a:lnTo>
                                  <a:cubicBezTo>
                                    <a:pt x="3048" y="635"/>
                                    <a:pt x="2413" y="508"/>
                                    <a:pt x="1651" y="254"/>
                                  </a:cubicBezTo>
                                  <a:lnTo>
                                    <a:pt x="1651" y="0"/>
                                  </a:lnTo>
                                  <a:cubicBezTo>
                                    <a:pt x="1651" y="0"/>
                                    <a:pt x="7111" y="1142"/>
                                    <a:pt x="7111" y="1142"/>
                                  </a:cubicBezTo>
                                  <a:lnTo>
                                    <a:pt x="7111" y="1396"/>
                                  </a:lnTo>
                                  <a:cubicBezTo>
                                    <a:pt x="6349" y="1396"/>
                                    <a:pt x="5588" y="1142"/>
                                    <a:pt x="5461" y="2031"/>
                                  </a:cubicBezTo>
                                  <a:lnTo>
                                    <a:pt x="4191" y="8249"/>
                                  </a:lnTo>
                                  <a:cubicBezTo>
                                    <a:pt x="4064" y="9138"/>
                                    <a:pt x="4572" y="9265"/>
                                    <a:pt x="5461" y="9518"/>
                                  </a:cubicBezTo>
                                  <a:lnTo>
                                    <a:pt x="5461" y="9772"/>
                                  </a:lnTo>
                                  <a:close/>
                                </a:path>
                              </a:pathLst>
                            </a:custGeom>
                            <a:solidFill>
                              <a:srgbClr val="000000"/>
                            </a:solidFill>
                            <a:ln w="12688" cap="flat">
                              <a:noFill/>
                              <a:prstDash val="solid"/>
                              <a:miter/>
                            </a:ln>
                          </wps:spPr>
                          <wps:bodyPr/>
                        </wps:wsp>
                        <wps:wsp>
                          <wps:cNvPr id="1507556356" name="Freeform: Shape 1507556356"/>
                          <wps:cNvSpPr/>
                          <wps:spPr>
                            <a:xfrm>
                              <a:off x="5663967" y="266760"/>
                              <a:ext cx="10666" cy="9772"/>
                            </a:xfrm>
                            <a:custGeom>
                              <a:avLst/>
                              <a:gdLst>
                                <a:gd name="csX0" fmla="*/ 6223 w 10666"/>
                                <a:gd name="csY0" fmla="*/ 6219 h 9772"/>
                                <a:gd name="csX1" fmla="*/ 4953 w 10666"/>
                                <a:gd name="csY1" fmla="*/ 2919 h 9772"/>
                                <a:gd name="csX2" fmla="*/ 3175 w 10666"/>
                                <a:gd name="csY2" fmla="*/ 5965 h 9772"/>
                                <a:gd name="csX3" fmla="*/ 6223 w 10666"/>
                                <a:gd name="csY3" fmla="*/ 6219 h 9772"/>
                                <a:gd name="csX4" fmla="*/ 10667 w 10666"/>
                                <a:gd name="csY4" fmla="*/ 9772 h 9772"/>
                                <a:gd name="csX5" fmla="*/ 5588 w 10666"/>
                                <a:gd name="csY5" fmla="*/ 9265 h 9772"/>
                                <a:gd name="csX6" fmla="*/ 5588 w 10666"/>
                                <a:gd name="csY6" fmla="*/ 8884 h 9772"/>
                                <a:gd name="csX7" fmla="*/ 6857 w 10666"/>
                                <a:gd name="csY7" fmla="*/ 8503 h 9772"/>
                                <a:gd name="csX8" fmla="*/ 6349 w 10666"/>
                                <a:gd name="csY8" fmla="*/ 6726 h 9772"/>
                                <a:gd name="csX9" fmla="*/ 2794 w 10666"/>
                                <a:gd name="csY9" fmla="*/ 6346 h 9772"/>
                                <a:gd name="csX10" fmla="*/ 1905 w 10666"/>
                                <a:gd name="csY10" fmla="*/ 7995 h 9772"/>
                                <a:gd name="csX11" fmla="*/ 3175 w 10666"/>
                                <a:gd name="csY11" fmla="*/ 8630 h 9772"/>
                                <a:gd name="csX12" fmla="*/ 3175 w 10666"/>
                                <a:gd name="csY12" fmla="*/ 9011 h 9772"/>
                                <a:gd name="csX13" fmla="*/ 0 w 10666"/>
                                <a:gd name="csY13" fmla="*/ 8630 h 9772"/>
                                <a:gd name="csX14" fmla="*/ 0 w 10666"/>
                                <a:gd name="csY14" fmla="*/ 8249 h 9772"/>
                                <a:gd name="csX15" fmla="*/ 1778 w 10666"/>
                                <a:gd name="csY15" fmla="*/ 6853 h 9772"/>
                                <a:gd name="csX16" fmla="*/ 5968 w 10666"/>
                                <a:gd name="csY16" fmla="*/ 0 h 9772"/>
                                <a:gd name="csX17" fmla="*/ 6349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223" y="6219"/>
                                  </a:moveTo>
                                  <a:lnTo>
                                    <a:pt x="4953" y="2919"/>
                                  </a:lnTo>
                                  <a:lnTo>
                                    <a:pt x="3175" y="5965"/>
                                  </a:lnTo>
                                  <a:lnTo>
                                    <a:pt x="6223" y="6219"/>
                                  </a:lnTo>
                                  <a:close/>
                                  <a:moveTo>
                                    <a:pt x="10667" y="9772"/>
                                  </a:moveTo>
                                  <a:lnTo>
                                    <a:pt x="5588" y="9265"/>
                                  </a:lnTo>
                                  <a:lnTo>
                                    <a:pt x="5588" y="8884"/>
                                  </a:lnTo>
                                  <a:cubicBezTo>
                                    <a:pt x="6604" y="8884"/>
                                    <a:pt x="6857" y="8884"/>
                                    <a:pt x="6857" y="8503"/>
                                  </a:cubicBezTo>
                                  <a:cubicBezTo>
                                    <a:pt x="6857" y="8122"/>
                                    <a:pt x="6477" y="7107"/>
                                    <a:pt x="6349" y="6726"/>
                                  </a:cubicBezTo>
                                  <a:lnTo>
                                    <a:pt x="2794" y="6346"/>
                                  </a:lnTo>
                                  <a:cubicBezTo>
                                    <a:pt x="2286" y="7234"/>
                                    <a:pt x="1905" y="7742"/>
                                    <a:pt x="1905" y="7995"/>
                                  </a:cubicBezTo>
                                  <a:cubicBezTo>
                                    <a:pt x="1905" y="8503"/>
                                    <a:pt x="2667" y="8630"/>
                                    <a:pt x="3175" y="8630"/>
                                  </a:cubicBezTo>
                                  <a:lnTo>
                                    <a:pt x="3175" y="9011"/>
                                  </a:lnTo>
                                  <a:cubicBezTo>
                                    <a:pt x="3175" y="9011"/>
                                    <a:pt x="0" y="8630"/>
                                    <a:pt x="0" y="8630"/>
                                  </a:cubicBezTo>
                                  <a:lnTo>
                                    <a:pt x="0" y="8249"/>
                                  </a:lnTo>
                                  <a:cubicBezTo>
                                    <a:pt x="889" y="8249"/>
                                    <a:pt x="1143" y="7869"/>
                                    <a:pt x="1778" y="6853"/>
                                  </a:cubicBezTo>
                                  <a:lnTo>
                                    <a:pt x="5968" y="0"/>
                                  </a:lnTo>
                                  <a:lnTo>
                                    <a:pt x="6349" y="0"/>
                                  </a:lnTo>
                                  <a:cubicBezTo>
                                    <a:pt x="6349" y="0"/>
                                    <a:pt x="9143" y="7361"/>
                                    <a:pt x="9143" y="7361"/>
                                  </a:cubicBezTo>
                                  <a:cubicBezTo>
                                    <a:pt x="9651" y="8884"/>
                                    <a:pt x="9905" y="9265"/>
                                    <a:pt x="10667" y="9392"/>
                                  </a:cubicBezTo>
                                  <a:lnTo>
                                    <a:pt x="10667" y="9772"/>
                                  </a:lnTo>
                                  <a:close/>
                                </a:path>
                              </a:pathLst>
                            </a:custGeom>
                            <a:solidFill>
                              <a:srgbClr val="000000"/>
                            </a:solidFill>
                            <a:ln w="12688" cap="flat">
                              <a:noFill/>
                              <a:prstDash val="solid"/>
                              <a:miter/>
                            </a:ln>
                          </wps:spPr>
                          <wps:bodyPr/>
                        </wps:wsp>
                        <wps:wsp>
                          <wps:cNvPr id="1135277868" name="Freeform: Shape 1135277868"/>
                          <wps:cNvSpPr/>
                          <wps:spPr>
                            <a:xfrm>
                              <a:off x="5628918" y="167387"/>
                              <a:ext cx="5587" cy="5837"/>
                            </a:xfrm>
                            <a:custGeom>
                              <a:avLst/>
                              <a:gdLst>
                                <a:gd name="csX0" fmla="*/ 2793 w 5587"/>
                                <a:gd name="csY0" fmla="*/ 3554 h 5837"/>
                                <a:gd name="csX1" fmla="*/ 635 w 5587"/>
                                <a:gd name="csY1" fmla="*/ 3046 h 5837"/>
                                <a:gd name="csX2" fmla="*/ 2667 w 5587"/>
                                <a:gd name="csY2" fmla="*/ 1904 h 5837"/>
                                <a:gd name="csX3" fmla="*/ 5079 w 5587"/>
                                <a:gd name="csY3" fmla="*/ 3046 h 5837"/>
                                <a:gd name="csX4" fmla="*/ 2920 w 5587"/>
                                <a:gd name="csY4" fmla="*/ 3554 h 5837"/>
                                <a:gd name="csX5" fmla="*/ 5587 w 5587"/>
                                <a:gd name="csY5" fmla="*/ 2919 h 5837"/>
                                <a:gd name="csX6" fmla="*/ 2793 w 5587"/>
                                <a:gd name="csY6" fmla="*/ 0 h 5837"/>
                                <a:gd name="csX7" fmla="*/ 0 w 5587"/>
                                <a:gd name="csY7" fmla="*/ 2792 h 5837"/>
                                <a:gd name="csX8" fmla="*/ 635 w 5587"/>
                                <a:gd name="csY8" fmla="*/ 4569 h 5837"/>
                                <a:gd name="csX9" fmla="*/ 635 w 5587"/>
                                <a:gd name="csY9" fmla="*/ 5457 h 5837"/>
                                <a:gd name="csX10" fmla="*/ 1016 w 5587"/>
                                <a:gd name="csY10" fmla="*/ 5838 h 5837"/>
                                <a:gd name="csX11" fmla="*/ 4318 w 5587"/>
                                <a:gd name="csY11" fmla="*/ 5838 h 5837"/>
                                <a:gd name="csX12" fmla="*/ 4699 w 5587"/>
                                <a:gd name="csY12" fmla="*/ 5457 h 5837"/>
                                <a:gd name="csX13" fmla="*/ 4699 w 5587"/>
                                <a:gd name="csY13" fmla="*/ 4442 h 5837"/>
                                <a:gd name="csX14" fmla="*/ 5333 w 5587"/>
                                <a:gd name="csY14" fmla="*/ 2792 h 5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5587" h="5837">
                                  <a:moveTo>
                                    <a:pt x="2793" y="3554"/>
                                  </a:moveTo>
                                  <a:cubicBezTo>
                                    <a:pt x="1905" y="3554"/>
                                    <a:pt x="635" y="4188"/>
                                    <a:pt x="635" y="3046"/>
                                  </a:cubicBezTo>
                                  <a:cubicBezTo>
                                    <a:pt x="635" y="1523"/>
                                    <a:pt x="1651" y="1904"/>
                                    <a:pt x="2667" y="1904"/>
                                  </a:cubicBezTo>
                                  <a:cubicBezTo>
                                    <a:pt x="3682" y="1904"/>
                                    <a:pt x="5079" y="1523"/>
                                    <a:pt x="5079" y="3046"/>
                                  </a:cubicBezTo>
                                  <a:cubicBezTo>
                                    <a:pt x="5079" y="4188"/>
                                    <a:pt x="3809" y="3554"/>
                                    <a:pt x="2920" y="3554"/>
                                  </a:cubicBezTo>
                                  <a:moveTo>
                                    <a:pt x="5587" y="2919"/>
                                  </a:moveTo>
                                  <a:cubicBezTo>
                                    <a:pt x="5587" y="-254"/>
                                    <a:pt x="3809" y="2665"/>
                                    <a:pt x="2793" y="0"/>
                                  </a:cubicBezTo>
                                  <a:cubicBezTo>
                                    <a:pt x="2031" y="2284"/>
                                    <a:pt x="0" y="381"/>
                                    <a:pt x="0" y="2792"/>
                                  </a:cubicBezTo>
                                  <a:cubicBezTo>
                                    <a:pt x="0" y="3680"/>
                                    <a:pt x="254" y="4315"/>
                                    <a:pt x="635" y="4569"/>
                                  </a:cubicBezTo>
                                  <a:lnTo>
                                    <a:pt x="635" y="5457"/>
                                  </a:lnTo>
                                  <a:cubicBezTo>
                                    <a:pt x="635" y="5457"/>
                                    <a:pt x="889" y="5838"/>
                                    <a:pt x="1016" y="5838"/>
                                  </a:cubicBezTo>
                                  <a:lnTo>
                                    <a:pt x="4318" y="5838"/>
                                  </a:lnTo>
                                  <a:cubicBezTo>
                                    <a:pt x="4318" y="5838"/>
                                    <a:pt x="4699" y="5711"/>
                                    <a:pt x="4699" y="5457"/>
                                  </a:cubicBezTo>
                                  <a:lnTo>
                                    <a:pt x="4699" y="4442"/>
                                  </a:lnTo>
                                  <a:cubicBezTo>
                                    <a:pt x="4699" y="4442"/>
                                    <a:pt x="5333" y="3554"/>
                                    <a:pt x="5333" y="2792"/>
                                  </a:cubicBezTo>
                                </a:path>
                              </a:pathLst>
                            </a:custGeom>
                            <a:solidFill>
                              <a:srgbClr val="000000"/>
                            </a:solidFill>
                            <a:ln w="12688" cap="flat">
                              <a:noFill/>
                              <a:prstDash val="solid"/>
                              <a:miter/>
                            </a:ln>
                          </wps:spPr>
                          <wps:bodyPr/>
                        </wps:wsp>
                        <wps:wsp>
                          <wps:cNvPr id="1895021131" name="Freeform: Shape 1895021131"/>
                          <wps:cNvSpPr/>
                          <wps:spPr>
                            <a:xfrm>
                              <a:off x="5660665" y="206604"/>
                              <a:ext cx="2793" cy="2538"/>
                            </a:xfrm>
                            <a:custGeom>
                              <a:avLst/>
                              <a:gdLst>
                                <a:gd name="csX0" fmla="*/ 1397 w 2793"/>
                                <a:gd name="csY0" fmla="*/ 2538 h 2538"/>
                                <a:gd name="csX1" fmla="*/ 2793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3" y="2031"/>
                                    <a:pt x="2793" y="1269"/>
                                  </a:cubicBezTo>
                                  <a:cubicBezTo>
                                    <a:pt x="2793"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63706872" name="Freeform: Shape 63706872"/>
                          <wps:cNvSpPr/>
                          <wps:spPr>
                            <a:xfrm>
                              <a:off x="5654570" y="162311"/>
                              <a:ext cx="1396" cy="2157"/>
                            </a:xfrm>
                            <a:custGeom>
                              <a:avLst/>
                              <a:gdLst>
                                <a:gd name="csX0" fmla="*/ 635 w 1396"/>
                                <a:gd name="csY0" fmla="*/ 0 h 2157"/>
                                <a:gd name="csX1" fmla="*/ 0 w 1396"/>
                                <a:gd name="csY1" fmla="*/ 1396 h 2157"/>
                                <a:gd name="csX2" fmla="*/ 762 w 1396"/>
                                <a:gd name="csY2" fmla="*/ 2158 h 2157"/>
                                <a:gd name="csX3" fmla="*/ 1397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857963396" name="Freeform: Shape 1857963396"/>
                          <wps:cNvSpPr/>
                          <wps:spPr>
                            <a:xfrm>
                              <a:off x="5608092"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739026973" name="Freeform: Shape 739026973"/>
                          <wps:cNvSpPr/>
                          <wps:spPr>
                            <a:xfrm>
                              <a:off x="5619648"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915008194" name="Freeform: Shape 1915008194"/>
                          <wps:cNvSpPr/>
                          <wps:spPr>
                            <a:xfrm>
                              <a:off x="5631330" y="162311"/>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780158608" name="Freeform: Shape 1780158608"/>
                          <wps:cNvSpPr/>
                          <wps:spPr>
                            <a:xfrm>
                              <a:off x="5642886"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552434372" name="Freeform: Shape 552434372"/>
                          <wps:cNvSpPr/>
                          <wps:spPr>
                            <a:xfrm>
                              <a:off x="5608092" y="178302"/>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939807229" name="Freeform: Shape 939807229"/>
                          <wps:cNvSpPr/>
                          <wps:spPr>
                            <a:xfrm>
                              <a:off x="5608092" y="193785"/>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203369513" name="Freeform: Shape 1203369513"/>
                          <wps:cNvSpPr/>
                          <wps:spPr>
                            <a:xfrm>
                              <a:off x="5609870" y="205969"/>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945474549" name="Freeform: Shape 945474549"/>
                          <wps:cNvSpPr/>
                          <wps:spPr>
                            <a:xfrm>
                              <a:off x="5619648" y="212442"/>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2137241965" name="Freeform: Shape 2137241965"/>
                          <wps:cNvSpPr/>
                          <wps:spPr>
                            <a:xfrm>
                              <a:off x="5655204" y="178302"/>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508936658" name="Freeform: Shape 508936658"/>
                          <wps:cNvSpPr/>
                          <wps:spPr>
                            <a:xfrm>
                              <a:off x="5655204" y="19378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1698025" name="Freeform: Shape 11698025"/>
                          <wps:cNvSpPr/>
                          <wps:spPr>
                            <a:xfrm>
                              <a:off x="5653300" y="205969"/>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2090571521" name="Freeform: Shape 2090571521"/>
                          <wps:cNvSpPr/>
                          <wps:spPr>
                            <a:xfrm>
                              <a:off x="5643522" y="212442"/>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247556115" name="Freeform: Shape 247556115"/>
                          <wps:cNvSpPr/>
                          <wps:spPr>
                            <a:xfrm>
                              <a:off x="5631711" y="219422"/>
                              <a:ext cx="1269" cy="2157"/>
                            </a:xfrm>
                            <a:custGeom>
                              <a:avLst/>
                              <a:gdLst>
                                <a:gd name="csX0" fmla="*/ 635 w 1269"/>
                                <a:gd name="csY0" fmla="*/ 0 h 2157"/>
                                <a:gd name="csX1" fmla="*/ 0 w 1269"/>
                                <a:gd name="csY1" fmla="*/ 1396 h 2157"/>
                                <a:gd name="csX2" fmla="*/ 635 w 1269"/>
                                <a:gd name="csY2" fmla="*/ 2157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7"/>
                                    <a:pt x="635" y="2157"/>
                                  </a:cubicBezTo>
                                  <a:cubicBezTo>
                                    <a:pt x="1016" y="2157"/>
                                    <a:pt x="1270" y="1777"/>
                                    <a:pt x="1270" y="1396"/>
                                  </a:cubicBezTo>
                                  <a:cubicBezTo>
                                    <a:pt x="1270" y="1396"/>
                                    <a:pt x="635" y="0"/>
                                    <a:pt x="635" y="0"/>
                                  </a:cubicBezTo>
                                </a:path>
                              </a:pathLst>
                            </a:custGeom>
                            <a:solidFill>
                              <a:srgbClr val="000000"/>
                            </a:solidFill>
                            <a:ln w="12688" cap="flat">
                              <a:noFill/>
                              <a:prstDash val="solid"/>
                              <a:miter/>
                            </a:ln>
                          </wps:spPr>
                          <wps:bodyPr/>
                        </wps:wsp>
                        <wps:wsp>
                          <wps:cNvPr id="1157619772" name="Freeform: Shape 1157619772"/>
                          <wps:cNvSpPr/>
                          <wps:spPr>
                            <a:xfrm>
                              <a:off x="5640093" y="194019"/>
                              <a:ext cx="12572" cy="12330"/>
                            </a:xfrm>
                            <a:custGeom>
                              <a:avLst/>
                              <a:gdLst>
                                <a:gd name="csX0" fmla="*/ 11175 w 12572"/>
                                <a:gd name="csY0" fmla="*/ 2305 h 12330"/>
                                <a:gd name="csX1" fmla="*/ 12191 w 12572"/>
                                <a:gd name="csY1" fmla="*/ 2432 h 12330"/>
                                <a:gd name="csX2" fmla="*/ 12572 w 12572"/>
                                <a:gd name="csY2" fmla="*/ 1163 h 12330"/>
                                <a:gd name="csX3" fmla="*/ 11810 w 12572"/>
                                <a:gd name="csY3" fmla="*/ 655 h 12330"/>
                                <a:gd name="csX4" fmla="*/ 8508 w 12572"/>
                                <a:gd name="csY4" fmla="*/ 2305 h 12330"/>
                                <a:gd name="csX5" fmla="*/ 9651 w 12572"/>
                                <a:gd name="csY5" fmla="*/ 4208 h 12330"/>
                                <a:gd name="csX6" fmla="*/ 10413 w 12572"/>
                                <a:gd name="csY6" fmla="*/ 4716 h 12330"/>
                                <a:gd name="csX7" fmla="*/ 9905 w 12572"/>
                                <a:gd name="csY7" fmla="*/ 5351 h 12330"/>
                                <a:gd name="csX8" fmla="*/ 6857 w 12572"/>
                                <a:gd name="csY8" fmla="*/ 4589 h 12330"/>
                                <a:gd name="csX9" fmla="*/ 6857 w 12572"/>
                                <a:gd name="csY9" fmla="*/ 1163 h 12330"/>
                                <a:gd name="csX10" fmla="*/ 7111 w 12572"/>
                                <a:gd name="csY10" fmla="*/ 528 h 12330"/>
                                <a:gd name="csX11" fmla="*/ 4953 w 12572"/>
                                <a:gd name="csY11" fmla="*/ 274 h 12330"/>
                                <a:gd name="csX12" fmla="*/ 2286 w 12572"/>
                                <a:gd name="csY12" fmla="*/ 1670 h 12330"/>
                                <a:gd name="csX13" fmla="*/ 2921 w 12572"/>
                                <a:gd name="csY13" fmla="*/ 2812 h 12330"/>
                                <a:gd name="csX14" fmla="*/ 3429 w 12572"/>
                                <a:gd name="csY14" fmla="*/ 3066 h 12330"/>
                                <a:gd name="csX15" fmla="*/ 2667 w 12572"/>
                                <a:gd name="csY15" fmla="*/ 3447 h 12330"/>
                                <a:gd name="csX16" fmla="*/ 2921 w 12572"/>
                                <a:gd name="csY16" fmla="*/ 4208 h 12330"/>
                                <a:gd name="csX17" fmla="*/ 1651 w 12572"/>
                                <a:gd name="csY17" fmla="*/ 3320 h 12330"/>
                                <a:gd name="csX18" fmla="*/ 889 w 12572"/>
                                <a:gd name="csY18" fmla="*/ 1543 h 12330"/>
                                <a:gd name="csX19" fmla="*/ 254 w 12572"/>
                                <a:gd name="csY19" fmla="*/ 1797 h 12330"/>
                                <a:gd name="csX20" fmla="*/ 0 w 12572"/>
                                <a:gd name="csY20" fmla="*/ 3066 h 12330"/>
                                <a:gd name="csX21" fmla="*/ 254 w 12572"/>
                                <a:gd name="csY21" fmla="*/ 4335 h 12330"/>
                                <a:gd name="csX22" fmla="*/ 3048 w 12572"/>
                                <a:gd name="csY22" fmla="*/ 7001 h 12330"/>
                                <a:gd name="csX23" fmla="*/ 889 w 12572"/>
                                <a:gd name="csY23" fmla="*/ 10935 h 12330"/>
                                <a:gd name="csX24" fmla="*/ 508 w 12572"/>
                                <a:gd name="csY24" fmla="*/ 12077 h 12330"/>
                                <a:gd name="csX25" fmla="*/ 889 w 12572"/>
                                <a:gd name="csY25" fmla="*/ 12331 h 12330"/>
                                <a:gd name="csX26" fmla="*/ 3556 w 12572"/>
                                <a:gd name="csY26" fmla="*/ 10046 h 12330"/>
                                <a:gd name="csX27" fmla="*/ 4953 w 12572"/>
                                <a:gd name="csY27" fmla="*/ 8143 h 12330"/>
                                <a:gd name="csX28" fmla="*/ 6604 w 12572"/>
                                <a:gd name="csY28" fmla="*/ 8904 h 12330"/>
                                <a:gd name="csX29" fmla="*/ 4572 w 12572"/>
                                <a:gd name="csY29" fmla="*/ 11062 h 12330"/>
                                <a:gd name="csX30" fmla="*/ 4572 w 12572"/>
                                <a:gd name="csY30" fmla="*/ 11696 h 12330"/>
                                <a:gd name="csX31" fmla="*/ 6096 w 12572"/>
                                <a:gd name="csY31" fmla="*/ 11950 h 12330"/>
                                <a:gd name="csX32" fmla="*/ 9016 w 12572"/>
                                <a:gd name="csY32" fmla="*/ 9158 h 12330"/>
                                <a:gd name="csX33" fmla="*/ 8508 w 12572"/>
                                <a:gd name="csY33" fmla="*/ 10808 h 12330"/>
                                <a:gd name="csX34" fmla="*/ 10540 w 12572"/>
                                <a:gd name="csY34" fmla="*/ 10046 h 12330"/>
                                <a:gd name="csX35" fmla="*/ 10921 w 12572"/>
                                <a:gd name="csY35" fmla="*/ 7127 h 12330"/>
                                <a:gd name="csX36" fmla="*/ 12064 w 12572"/>
                                <a:gd name="csY36" fmla="*/ 4462 h 12330"/>
                                <a:gd name="csX37" fmla="*/ 9905 w 12572"/>
                                <a:gd name="csY37" fmla="*/ 2178 h 12330"/>
                                <a:gd name="csX38" fmla="*/ 11429 w 12572"/>
                                <a:gd name="csY38" fmla="*/ 2178 h 123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572" h="12330">
                                  <a:moveTo>
                                    <a:pt x="11175" y="2305"/>
                                  </a:moveTo>
                                  <a:cubicBezTo>
                                    <a:pt x="11175" y="2305"/>
                                    <a:pt x="11683" y="2559"/>
                                    <a:pt x="12191" y="2432"/>
                                  </a:cubicBezTo>
                                  <a:lnTo>
                                    <a:pt x="12572" y="1163"/>
                                  </a:lnTo>
                                  <a:cubicBezTo>
                                    <a:pt x="12572" y="1163"/>
                                    <a:pt x="12064" y="528"/>
                                    <a:pt x="11810" y="655"/>
                                  </a:cubicBezTo>
                                  <a:cubicBezTo>
                                    <a:pt x="10540" y="909"/>
                                    <a:pt x="9270" y="1036"/>
                                    <a:pt x="8508" y="2305"/>
                                  </a:cubicBezTo>
                                  <a:cubicBezTo>
                                    <a:pt x="8508" y="3066"/>
                                    <a:pt x="9143" y="3828"/>
                                    <a:pt x="9651" y="4208"/>
                                  </a:cubicBezTo>
                                  <a:cubicBezTo>
                                    <a:pt x="10032" y="4082"/>
                                    <a:pt x="10159" y="4462"/>
                                    <a:pt x="10413" y="4716"/>
                                  </a:cubicBezTo>
                                  <a:cubicBezTo>
                                    <a:pt x="10413" y="5097"/>
                                    <a:pt x="10286" y="5351"/>
                                    <a:pt x="9905" y="5351"/>
                                  </a:cubicBezTo>
                                  <a:cubicBezTo>
                                    <a:pt x="9016" y="4462"/>
                                    <a:pt x="7492" y="5604"/>
                                    <a:pt x="6857" y="4589"/>
                                  </a:cubicBezTo>
                                  <a:cubicBezTo>
                                    <a:pt x="7111" y="3447"/>
                                    <a:pt x="7746" y="2178"/>
                                    <a:pt x="6857" y="1163"/>
                                  </a:cubicBezTo>
                                  <a:cubicBezTo>
                                    <a:pt x="6857" y="909"/>
                                    <a:pt x="7238" y="782"/>
                                    <a:pt x="7111" y="528"/>
                                  </a:cubicBezTo>
                                  <a:cubicBezTo>
                                    <a:pt x="6730" y="-487"/>
                                    <a:pt x="5715" y="274"/>
                                    <a:pt x="4953" y="274"/>
                                  </a:cubicBezTo>
                                  <a:cubicBezTo>
                                    <a:pt x="3810" y="147"/>
                                    <a:pt x="2921" y="655"/>
                                    <a:pt x="2286" y="1670"/>
                                  </a:cubicBezTo>
                                  <a:cubicBezTo>
                                    <a:pt x="2286" y="2051"/>
                                    <a:pt x="2540" y="2432"/>
                                    <a:pt x="2921" y="2812"/>
                                  </a:cubicBezTo>
                                  <a:cubicBezTo>
                                    <a:pt x="3175" y="2812"/>
                                    <a:pt x="3302" y="2812"/>
                                    <a:pt x="3429" y="3066"/>
                                  </a:cubicBezTo>
                                  <a:lnTo>
                                    <a:pt x="2667" y="3447"/>
                                  </a:lnTo>
                                  <a:cubicBezTo>
                                    <a:pt x="2667" y="3447"/>
                                    <a:pt x="2921" y="3955"/>
                                    <a:pt x="2921" y="4208"/>
                                  </a:cubicBezTo>
                                  <a:cubicBezTo>
                                    <a:pt x="2413" y="4462"/>
                                    <a:pt x="1905" y="3701"/>
                                    <a:pt x="1651" y="3320"/>
                                  </a:cubicBezTo>
                                  <a:cubicBezTo>
                                    <a:pt x="1651" y="2685"/>
                                    <a:pt x="1651" y="1670"/>
                                    <a:pt x="889" y="1543"/>
                                  </a:cubicBezTo>
                                  <a:cubicBezTo>
                                    <a:pt x="762" y="1543"/>
                                    <a:pt x="254" y="1797"/>
                                    <a:pt x="254" y="1797"/>
                                  </a:cubicBezTo>
                                  <a:cubicBezTo>
                                    <a:pt x="127" y="2051"/>
                                    <a:pt x="0" y="2432"/>
                                    <a:pt x="0" y="3066"/>
                                  </a:cubicBezTo>
                                  <a:cubicBezTo>
                                    <a:pt x="0" y="3701"/>
                                    <a:pt x="254" y="4335"/>
                                    <a:pt x="254" y="4335"/>
                                  </a:cubicBezTo>
                                  <a:cubicBezTo>
                                    <a:pt x="254" y="4335"/>
                                    <a:pt x="2540" y="5985"/>
                                    <a:pt x="3048" y="7001"/>
                                  </a:cubicBezTo>
                                  <a:cubicBezTo>
                                    <a:pt x="2413" y="8270"/>
                                    <a:pt x="2413" y="10173"/>
                                    <a:pt x="889" y="10935"/>
                                  </a:cubicBezTo>
                                  <a:cubicBezTo>
                                    <a:pt x="508" y="11189"/>
                                    <a:pt x="508" y="11696"/>
                                    <a:pt x="508" y="12077"/>
                                  </a:cubicBezTo>
                                  <a:lnTo>
                                    <a:pt x="889" y="12331"/>
                                  </a:lnTo>
                                  <a:cubicBezTo>
                                    <a:pt x="1905" y="11823"/>
                                    <a:pt x="3683" y="11696"/>
                                    <a:pt x="3556" y="10046"/>
                                  </a:cubicBezTo>
                                  <a:cubicBezTo>
                                    <a:pt x="3937" y="9412"/>
                                    <a:pt x="4318" y="8650"/>
                                    <a:pt x="4953" y="8143"/>
                                  </a:cubicBezTo>
                                  <a:cubicBezTo>
                                    <a:pt x="5715" y="8016"/>
                                    <a:pt x="6349" y="8397"/>
                                    <a:pt x="6604" y="8904"/>
                                  </a:cubicBezTo>
                                  <a:cubicBezTo>
                                    <a:pt x="6349" y="10046"/>
                                    <a:pt x="5588" y="10808"/>
                                    <a:pt x="4572" y="11062"/>
                                  </a:cubicBezTo>
                                  <a:cubicBezTo>
                                    <a:pt x="4445" y="11189"/>
                                    <a:pt x="4572" y="11442"/>
                                    <a:pt x="4572" y="11696"/>
                                  </a:cubicBezTo>
                                  <a:cubicBezTo>
                                    <a:pt x="4826" y="12204"/>
                                    <a:pt x="5715" y="11950"/>
                                    <a:pt x="6096" y="11950"/>
                                  </a:cubicBezTo>
                                  <a:cubicBezTo>
                                    <a:pt x="7366" y="11189"/>
                                    <a:pt x="7874" y="9666"/>
                                    <a:pt x="9016" y="9158"/>
                                  </a:cubicBezTo>
                                  <a:cubicBezTo>
                                    <a:pt x="9143" y="9919"/>
                                    <a:pt x="7492" y="10173"/>
                                    <a:pt x="8508" y="10808"/>
                                  </a:cubicBezTo>
                                  <a:cubicBezTo>
                                    <a:pt x="9143" y="10681"/>
                                    <a:pt x="10032" y="10808"/>
                                    <a:pt x="10540" y="10046"/>
                                  </a:cubicBezTo>
                                  <a:cubicBezTo>
                                    <a:pt x="10032" y="8777"/>
                                    <a:pt x="12318" y="8143"/>
                                    <a:pt x="10921" y="7127"/>
                                  </a:cubicBezTo>
                                  <a:cubicBezTo>
                                    <a:pt x="10921" y="5985"/>
                                    <a:pt x="12064" y="5604"/>
                                    <a:pt x="12064" y="4462"/>
                                  </a:cubicBezTo>
                                  <a:cubicBezTo>
                                    <a:pt x="11683" y="3320"/>
                                    <a:pt x="10286" y="3320"/>
                                    <a:pt x="9905" y="2178"/>
                                  </a:cubicBezTo>
                                  <a:cubicBezTo>
                                    <a:pt x="10286" y="1924"/>
                                    <a:pt x="11048" y="1924"/>
                                    <a:pt x="11429" y="2178"/>
                                  </a:cubicBezTo>
                                </a:path>
                              </a:pathLst>
                            </a:custGeom>
                            <a:solidFill>
                              <a:srgbClr val="000000"/>
                            </a:solidFill>
                            <a:ln w="12688" cap="flat">
                              <a:noFill/>
                              <a:prstDash val="solid"/>
                              <a:miter/>
                            </a:ln>
                          </wps:spPr>
                          <wps:bodyPr/>
                        </wps:wsp>
                        <wps:wsp>
                          <wps:cNvPr id="1568525475" name="Freeform: Shape 1568525475"/>
                          <wps:cNvSpPr/>
                          <wps:spPr>
                            <a:xfrm>
                              <a:off x="5596409" y="20711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759749517" name="Freeform: Shape 759749517"/>
                          <wps:cNvSpPr/>
                          <wps:spPr>
                            <a:xfrm>
                              <a:off x="5521105" y="250896"/>
                              <a:ext cx="2793" cy="2792"/>
                            </a:xfrm>
                            <a:custGeom>
                              <a:avLst/>
                              <a:gdLst>
                                <a:gd name="csX0" fmla="*/ 1397 w 2793"/>
                                <a:gd name="csY0" fmla="*/ 2792 h 2792"/>
                                <a:gd name="csX1" fmla="*/ 2794 w 2793"/>
                                <a:gd name="csY1" fmla="*/ 1396 h 2792"/>
                                <a:gd name="csX2" fmla="*/ 1397 w 2793"/>
                                <a:gd name="csY2" fmla="*/ 0 h 2792"/>
                                <a:gd name="csX3" fmla="*/ 0 w 2793"/>
                                <a:gd name="csY3" fmla="*/ 1396 h 2792"/>
                                <a:gd name="csX4" fmla="*/ 1397 w 2793"/>
                                <a:gd name="csY4" fmla="*/ 2792 h 2792"/>
                              </a:gdLst>
                              <a:ahLst/>
                              <a:cxnLst>
                                <a:cxn ang="0">
                                  <a:pos x="csX0" y="csY0"/>
                                </a:cxn>
                                <a:cxn ang="0">
                                  <a:pos x="csX1" y="csY1"/>
                                </a:cxn>
                                <a:cxn ang="0">
                                  <a:pos x="csX2" y="csY2"/>
                                </a:cxn>
                                <a:cxn ang="0">
                                  <a:pos x="csX3" y="csY3"/>
                                </a:cxn>
                                <a:cxn ang="0">
                                  <a:pos x="csX4" y="csY4"/>
                                </a:cxn>
                              </a:cxnLst>
                              <a:rect l="l" t="t" r="r" b="b"/>
                              <a:pathLst>
                                <a:path w="2793" h="2792">
                                  <a:moveTo>
                                    <a:pt x="1397" y="2792"/>
                                  </a:moveTo>
                                  <a:cubicBezTo>
                                    <a:pt x="2159" y="2792"/>
                                    <a:pt x="2794" y="2158"/>
                                    <a:pt x="2794" y="1396"/>
                                  </a:cubicBezTo>
                                  <a:cubicBezTo>
                                    <a:pt x="2794" y="635"/>
                                    <a:pt x="2159" y="0"/>
                                    <a:pt x="1397" y="0"/>
                                  </a:cubicBezTo>
                                  <a:cubicBezTo>
                                    <a:pt x="635" y="0"/>
                                    <a:pt x="0" y="635"/>
                                    <a:pt x="0" y="1396"/>
                                  </a:cubicBezTo>
                                  <a:cubicBezTo>
                                    <a:pt x="0" y="2158"/>
                                    <a:pt x="635" y="2792"/>
                                    <a:pt x="1397" y="2792"/>
                                  </a:cubicBezTo>
                                </a:path>
                              </a:pathLst>
                            </a:custGeom>
                            <a:solidFill>
                              <a:srgbClr val="000000"/>
                            </a:solidFill>
                            <a:ln w="12688" cap="flat">
                              <a:noFill/>
                              <a:prstDash val="solid"/>
                              <a:miter/>
                            </a:ln>
                          </wps:spPr>
                          <wps:bodyPr/>
                        </wps:wsp>
                        <wps:wsp>
                          <wps:cNvPr id="1030071396" name="Freeform: Shape 1030071396"/>
                          <wps:cNvSpPr/>
                          <wps:spPr>
                            <a:xfrm>
                              <a:off x="5570122" y="264095"/>
                              <a:ext cx="380" cy="253"/>
                            </a:xfrm>
                            <a:custGeom>
                              <a:avLst/>
                              <a:gdLst>
                                <a:gd name="csX0" fmla="*/ 127 w 380"/>
                                <a:gd name="csY0" fmla="*/ 127 h 253"/>
                                <a:gd name="csX1" fmla="*/ 127 w 380"/>
                                <a:gd name="csY1" fmla="*/ 127 h 253"/>
                                <a:gd name="csX2" fmla="*/ 127 w 380"/>
                                <a:gd name="csY2" fmla="*/ 127 h 253"/>
                                <a:gd name="csX3" fmla="*/ 127 w 380"/>
                                <a:gd name="csY3" fmla="*/ 127 h 253"/>
                                <a:gd name="csX4" fmla="*/ 127 w 380"/>
                                <a:gd name="csY4" fmla="*/ 127 h 253"/>
                                <a:gd name="csX5" fmla="*/ 381 w 380"/>
                                <a:gd name="csY5" fmla="*/ 254 h 253"/>
                                <a:gd name="csX6" fmla="*/ 127 w 380"/>
                                <a:gd name="csY6" fmla="*/ 254 h 253"/>
                                <a:gd name="csX7" fmla="*/ 127 w 380"/>
                                <a:gd name="csY7" fmla="*/ 254 h 253"/>
                                <a:gd name="csX8" fmla="*/ 127 w 380"/>
                                <a:gd name="csY8" fmla="*/ 254 h 253"/>
                                <a:gd name="csX9" fmla="*/ 127 w 380"/>
                                <a:gd name="csY9" fmla="*/ 254 h 253"/>
                                <a:gd name="csX10" fmla="*/ 127 w 380"/>
                                <a:gd name="csY10" fmla="*/ 254 h 253"/>
                                <a:gd name="csX11" fmla="*/ 0 w 380"/>
                                <a:gd name="csY11" fmla="*/ 254 h 253"/>
                                <a:gd name="csX12" fmla="*/ 0 w 380"/>
                                <a:gd name="csY12" fmla="*/ 254 h 253"/>
                                <a:gd name="csX13" fmla="*/ 0 w 380"/>
                                <a:gd name="csY13" fmla="*/ 254 h 253"/>
                                <a:gd name="csX14" fmla="*/ 0 w 380"/>
                                <a:gd name="csY14" fmla="*/ 254 h 253"/>
                                <a:gd name="csX15" fmla="*/ 0 w 380"/>
                                <a:gd name="csY15" fmla="*/ 0 h 253"/>
                                <a:gd name="csX16" fmla="*/ 127 w 380"/>
                                <a:gd name="csY16" fmla="*/ 0 h 253"/>
                                <a:gd name="csX17" fmla="*/ 254 w 380"/>
                                <a:gd name="csY17" fmla="*/ 0 h 253"/>
                                <a:gd name="csX18" fmla="*/ 254 w 380"/>
                                <a:gd name="csY18" fmla="*/ 0 h 253"/>
                                <a:gd name="csX19" fmla="*/ 254 w 380"/>
                                <a:gd name="csY19" fmla="*/ 0 h 253"/>
                                <a:gd name="csX20" fmla="*/ 254 w 380"/>
                                <a:gd name="csY20" fmla="*/ 0 h 253"/>
                                <a:gd name="csX21" fmla="*/ 254 w 380"/>
                                <a:gd name="csY21"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380" h="253">
                                  <a:moveTo>
                                    <a:pt x="127" y="127"/>
                                  </a:moveTo>
                                  <a:cubicBezTo>
                                    <a:pt x="127" y="127"/>
                                    <a:pt x="127" y="127"/>
                                    <a:pt x="127" y="127"/>
                                  </a:cubicBezTo>
                                  <a:cubicBezTo>
                                    <a:pt x="127" y="127"/>
                                    <a:pt x="127" y="127"/>
                                    <a:pt x="127" y="127"/>
                                  </a:cubicBezTo>
                                  <a:cubicBezTo>
                                    <a:pt x="127" y="127"/>
                                    <a:pt x="127" y="127"/>
                                    <a:pt x="127" y="127"/>
                                  </a:cubicBezTo>
                                  <a:lnTo>
                                    <a:pt x="127" y="127"/>
                                  </a:lnTo>
                                  <a:close/>
                                  <a:moveTo>
                                    <a:pt x="381" y="254"/>
                                  </a:moveTo>
                                  <a:lnTo>
                                    <a:pt x="127" y="254"/>
                                  </a:lnTo>
                                  <a:cubicBezTo>
                                    <a:pt x="127" y="254"/>
                                    <a:pt x="127" y="254"/>
                                    <a:pt x="127" y="254"/>
                                  </a:cubicBezTo>
                                  <a:lnTo>
                                    <a:pt x="127" y="254"/>
                                  </a:lnTo>
                                  <a:cubicBezTo>
                                    <a:pt x="127" y="254"/>
                                    <a:pt x="127" y="254"/>
                                    <a:pt x="127" y="254"/>
                                  </a:cubicBezTo>
                                  <a:lnTo>
                                    <a:pt x="127" y="254"/>
                                  </a:lnTo>
                                  <a:cubicBezTo>
                                    <a:pt x="127" y="254"/>
                                    <a:pt x="0" y="254"/>
                                    <a:pt x="0" y="254"/>
                                  </a:cubicBezTo>
                                  <a:lnTo>
                                    <a:pt x="0" y="254"/>
                                  </a:lnTo>
                                  <a:cubicBezTo>
                                    <a:pt x="0" y="254"/>
                                    <a:pt x="0" y="254"/>
                                    <a:pt x="0" y="254"/>
                                  </a:cubicBezTo>
                                  <a:lnTo>
                                    <a:pt x="0" y="254"/>
                                  </a:lnTo>
                                  <a:cubicBezTo>
                                    <a:pt x="0" y="254"/>
                                    <a:pt x="0" y="0"/>
                                    <a:pt x="0" y="0"/>
                                  </a:cubicBezTo>
                                  <a:lnTo>
                                    <a:pt x="127" y="0"/>
                                  </a:lnTo>
                                  <a:cubicBezTo>
                                    <a:pt x="127" y="0"/>
                                    <a:pt x="254" y="0"/>
                                    <a:pt x="254" y="0"/>
                                  </a:cubicBezTo>
                                  <a:cubicBezTo>
                                    <a:pt x="254" y="0"/>
                                    <a:pt x="254" y="0"/>
                                    <a:pt x="254" y="0"/>
                                  </a:cubicBezTo>
                                  <a:lnTo>
                                    <a:pt x="254" y="0"/>
                                  </a:lnTo>
                                  <a:cubicBezTo>
                                    <a:pt x="254" y="0"/>
                                    <a:pt x="254" y="0"/>
                                    <a:pt x="254" y="0"/>
                                  </a:cubicBezTo>
                                  <a:lnTo>
                                    <a:pt x="254" y="0"/>
                                  </a:lnTo>
                                  <a:close/>
                                </a:path>
                              </a:pathLst>
                            </a:custGeom>
                            <a:solidFill>
                              <a:srgbClr val="000000"/>
                            </a:solidFill>
                            <a:ln w="12688" cap="flat">
                              <a:noFill/>
                              <a:prstDash val="solid"/>
                              <a:miter/>
                            </a:ln>
                          </wps:spPr>
                          <wps:bodyPr/>
                        </wps:wsp>
                        <wps:wsp>
                          <wps:cNvPr id="884651402" name="Freeform: Shape 884651402"/>
                          <wps:cNvSpPr/>
                          <wps:spPr>
                            <a:xfrm>
                              <a:off x="5570630" y="264222"/>
                              <a:ext cx="12698" cy="12691"/>
                            </a:xfrm>
                            <a:custGeom>
                              <a:avLst/>
                              <a:gdLst>
                                <a:gd name="csX0" fmla="*/ 0 w 12698"/>
                                <a:gd name="csY0" fmla="*/ 0 h 12691"/>
                                <a:gd name="csX1" fmla="*/ 0 w 12698"/>
                                <a:gd name="csY1" fmla="*/ 0 h 12691"/>
                                <a:gd name="csX2" fmla="*/ 0 w 12698"/>
                                <a:gd name="csY2" fmla="*/ 0 h 12691"/>
                                <a:gd name="csX3" fmla="*/ 0 w 12698"/>
                                <a:gd name="csY3" fmla="*/ 0 h 12691"/>
                                <a:gd name="csX4" fmla="*/ 0 w 12698"/>
                                <a:gd name="csY4" fmla="*/ 0 h 12691"/>
                                <a:gd name="csX5" fmla="*/ 0 w 12698"/>
                                <a:gd name="csY5" fmla="*/ 0 h 12691"/>
                                <a:gd name="csX6" fmla="*/ 0 w 12698"/>
                                <a:gd name="csY6" fmla="*/ 0 h 12691"/>
                                <a:gd name="csX7" fmla="*/ 0 w 12698"/>
                                <a:gd name="csY7" fmla="*/ 0 h 12691"/>
                                <a:gd name="csX8" fmla="*/ 0 w 12698"/>
                                <a:gd name="csY8" fmla="*/ 0 h 12691"/>
                                <a:gd name="csX9" fmla="*/ 0 w 12698"/>
                                <a:gd name="csY9" fmla="*/ 0 h 12691"/>
                                <a:gd name="csX10" fmla="*/ 0 w 12698"/>
                                <a:gd name="csY10" fmla="*/ 0 h 12691"/>
                                <a:gd name="csX11" fmla="*/ 0 w 12698"/>
                                <a:gd name="csY11" fmla="*/ 0 h 12691"/>
                                <a:gd name="csX12" fmla="*/ 0 w 12698"/>
                                <a:gd name="csY12" fmla="*/ 0 h 12691"/>
                                <a:gd name="csX13" fmla="*/ 0 w 12698"/>
                                <a:gd name="csY13" fmla="*/ 0 h 12691"/>
                                <a:gd name="csX14" fmla="*/ 0 w 12698"/>
                                <a:gd name="csY14" fmla="*/ 0 h 12691"/>
                                <a:gd name="csX15" fmla="*/ 0 w 12698"/>
                                <a:gd name="csY15" fmla="*/ 0 h 12691"/>
                                <a:gd name="csX16" fmla="*/ 0 w 12698"/>
                                <a:gd name="csY16" fmla="*/ 0 h 12691"/>
                                <a:gd name="csX17" fmla="*/ 0 w 12698"/>
                                <a:gd name="csY17" fmla="*/ 0 h 12691"/>
                                <a:gd name="csX18" fmla="*/ 0 w 12698"/>
                                <a:gd name="csY18" fmla="*/ 0 h 12691"/>
                                <a:gd name="csX19" fmla="*/ 0 w 12698"/>
                                <a:gd name="csY19" fmla="*/ 0 h 12691"/>
                                <a:gd name="csX20" fmla="*/ 0 w 12698"/>
                                <a:gd name="csY20" fmla="*/ 0 h 126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2698" h="12691">
                                  <a:moveTo>
                                    <a:pt x="0" y="0"/>
                                  </a:move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lose/>
                                </a:path>
                              </a:pathLst>
                            </a:custGeom>
                            <a:solidFill>
                              <a:srgbClr val="000000"/>
                            </a:solidFill>
                            <a:ln w="12688" cap="flat">
                              <a:noFill/>
                              <a:prstDash val="solid"/>
                              <a:miter/>
                            </a:ln>
                          </wps:spPr>
                          <wps:bodyPr/>
                        </wps:wsp>
                        <wps:wsp>
                          <wps:cNvPr id="1732434371" name="Freeform: Shape 1732434371"/>
                          <wps:cNvSpPr/>
                          <wps:spPr>
                            <a:xfrm>
                              <a:off x="5570757" y="264095"/>
                              <a:ext cx="380" cy="253"/>
                            </a:xfrm>
                            <a:custGeom>
                              <a:avLst/>
                              <a:gdLst>
                                <a:gd name="csX0" fmla="*/ 381 w 380"/>
                                <a:gd name="csY0" fmla="*/ 0 h 253"/>
                                <a:gd name="csX1" fmla="*/ 381 w 380"/>
                                <a:gd name="csY1" fmla="*/ 0 h 253"/>
                                <a:gd name="csX2" fmla="*/ 254 w 380"/>
                                <a:gd name="csY2" fmla="*/ 254 h 253"/>
                                <a:gd name="csX3" fmla="*/ 254 w 380"/>
                                <a:gd name="csY3" fmla="*/ 254 h 253"/>
                                <a:gd name="csX4" fmla="*/ 127 w 380"/>
                                <a:gd name="csY4" fmla="*/ 127 h 253"/>
                                <a:gd name="csX5" fmla="*/ 127 w 380"/>
                                <a:gd name="csY5" fmla="*/ 254 h 253"/>
                                <a:gd name="csX6" fmla="*/ 0 w 380"/>
                                <a:gd name="csY6" fmla="*/ 0 h 253"/>
                                <a:gd name="csX7" fmla="*/ 0 w 380"/>
                                <a:gd name="csY7" fmla="*/ 0 h 253"/>
                                <a:gd name="csX8" fmla="*/ 0 w 380"/>
                                <a:gd name="csY8" fmla="*/ 0 h 253"/>
                                <a:gd name="csX9" fmla="*/ 127 w 380"/>
                                <a:gd name="csY9" fmla="*/ 0 h 253"/>
                                <a:gd name="csX10" fmla="*/ 127 w 380"/>
                                <a:gd name="csY10" fmla="*/ 0 h 253"/>
                                <a:gd name="csX11" fmla="*/ 0 w 380"/>
                                <a:gd name="csY11" fmla="*/ 0 h 253"/>
                                <a:gd name="csX12" fmla="*/ 0 w 380"/>
                                <a:gd name="csY12" fmla="*/ 0 h 253"/>
                                <a:gd name="csX13" fmla="*/ 127 w 380"/>
                                <a:gd name="csY13" fmla="*/ 127 h 253"/>
                                <a:gd name="csX14" fmla="*/ 127 w 380"/>
                                <a:gd name="csY14" fmla="*/ 0 h 253"/>
                                <a:gd name="csX15" fmla="*/ 127 w 380"/>
                                <a:gd name="csY15" fmla="*/ 0 h 253"/>
                                <a:gd name="csX16" fmla="*/ 127 w 380"/>
                                <a:gd name="csY16" fmla="*/ 0 h 253"/>
                                <a:gd name="csX17" fmla="*/ 127 w 380"/>
                                <a:gd name="csY17" fmla="*/ 0 h 253"/>
                                <a:gd name="csX18" fmla="*/ 254 w 380"/>
                                <a:gd name="csY18" fmla="*/ 0 h 253"/>
                                <a:gd name="csX19" fmla="*/ 254 w 380"/>
                                <a:gd name="csY19" fmla="*/ 0 h 253"/>
                                <a:gd name="csX20" fmla="*/ 254 w 380"/>
                                <a:gd name="csY20" fmla="*/ 0 h 253"/>
                                <a:gd name="csX21" fmla="*/ 254 w 380"/>
                                <a:gd name="csY21" fmla="*/ 0 h 253"/>
                                <a:gd name="csX22" fmla="*/ 254 w 380"/>
                                <a:gd name="csY22" fmla="*/ 127 h 253"/>
                                <a:gd name="csX23" fmla="*/ 381 w 380"/>
                                <a:gd name="csY23" fmla="*/ 0 h 253"/>
                                <a:gd name="csX24" fmla="*/ 381 w 380"/>
                                <a:gd name="csY24" fmla="*/ 0 h 253"/>
                                <a:gd name="csX25" fmla="*/ 254 w 380"/>
                                <a:gd name="csY25" fmla="*/ 0 h 253"/>
                                <a:gd name="csX26" fmla="*/ 254 w 380"/>
                                <a:gd name="csY26" fmla="*/ 0 h 253"/>
                                <a:gd name="csX27" fmla="*/ 381 w 380"/>
                                <a:gd name="csY27" fmla="*/ 0 h 253"/>
                                <a:gd name="csX28" fmla="*/ 381 w 380"/>
                                <a:gd name="csY28"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80" h="253">
                                  <a:moveTo>
                                    <a:pt x="381" y="0"/>
                                  </a:moveTo>
                                  <a:lnTo>
                                    <a:pt x="381" y="0"/>
                                  </a:lnTo>
                                  <a:lnTo>
                                    <a:pt x="254" y="254"/>
                                  </a:lnTo>
                                  <a:lnTo>
                                    <a:pt x="254" y="254"/>
                                  </a:lnTo>
                                  <a:lnTo>
                                    <a:pt x="127" y="127"/>
                                  </a:lnTo>
                                  <a:lnTo>
                                    <a:pt x="127" y="254"/>
                                  </a:lnTo>
                                  <a:lnTo>
                                    <a:pt x="0" y="0"/>
                                  </a:lnTo>
                                  <a:lnTo>
                                    <a:pt x="0" y="0"/>
                                  </a:lnTo>
                                  <a:lnTo>
                                    <a:pt x="0" y="0"/>
                                  </a:lnTo>
                                  <a:lnTo>
                                    <a:pt x="127" y="0"/>
                                  </a:lnTo>
                                  <a:lnTo>
                                    <a:pt x="127" y="0"/>
                                  </a:lnTo>
                                  <a:lnTo>
                                    <a:pt x="0" y="0"/>
                                  </a:lnTo>
                                  <a:lnTo>
                                    <a:pt x="0" y="0"/>
                                  </a:lnTo>
                                  <a:lnTo>
                                    <a:pt x="127" y="127"/>
                                  </a:lnTo>
                                  <a:lnTo>
                                    <a:pt x="127" y="0"/>
                                  </a:lnTo>
                                  <a:lnTo>
                                    <a:pt x="127" y="0"/>
                                  </a:lnTo>
                                  <a:lnTo>
                                    <a:pt x="127" y="0"/>
                                  </a:lnTo>
                                  <a:lnTo>
                                    <a:pt x="127" y="0"/>
                                  </a:lnTo>
                                  <a:lnTo>
                                    <a:pt x="254" y="0"/>
                                  </a:lnTo>
                                  <a:lnTo>
                                    <a:pt x="254" y="0"/>
                                  </a:lnTo>
                                  <a:lnTo>
                                    <a:pt x="254" y="0"/>
                                  </a:lnTo>
                                  <a:lnTo>
                                    <a:pt x="254" y="0"/>
                                  </a:lnTo>
                                  <a:lnTo>
                                    <a:pt x="254" y="127"/>
                                  </a:lnTo>
                                  <a:lnTo>
                                    <a:pt x="381" y="0"/>
                                  </a:lnTo>
                                  <a:lnTo>
                                    <a:pt x="381" y="0"/>
                                  </a:lnTo>
                                  <a:lnTo>
                                    <a:pt x="254" y="0"/>
                                  </a:lnTo>
                                  <a:lnTo>
                                    <a:pt x="254" y="0"/>
                                  </a:lnTo>
                                  <a:lnTo>
                                    <a:pt x="381" y="0"/>
                                  </a:lnTo>
                                  <a:lnTo>
                                    <a:pt x="381" y="0"/>
                                  </a:lnTo>
                                  <a:close/>
                                </a:path>
                              </a:pathLst>
                            </a:custGeom>
                            <a:solidFill>
                              <a:srgbClr val="000000"/>
                            </a:solidFill>
                            <a:ln w="12688" cap="flat">
                              <a:noFill/>
                              <a:prstDash val="solid"/>
                              <a:miter/>
                            </a:ln>
                          </wps:spPr>
                          <wps:bodyPr/>
                        </wps:wsp>
                        <wps:wsp>
                          <wps:cNvPr id="1833338094" name="Freeform: Shape 1833338094"/>
                          <wps:cNvSpPr/>
                          <wps:spPr>
                            <a:xfrm>
                              <a:off x="5570884" y="264095"/>
                              <a:ext cx="380" cy="380"/>
                            </a:xfrm>
                            <a:custGeom>
                              <a:avLst/>
                              <a:gdLst>
                                <a:gd name="csX0" fmla="*/ 381 w 380"/>
                                <a:gd name="csY0" fmla="*/ 127 h 380"/>
                                <a:gd name="csX1" fmla="*/ 381 w 380"/>
                                <a:gd name="csY1" fmla="*/ 127 h 380"/>
                                <a:gd name="csX2" fmla="*/ 381 w 380"/>
                                <a:gd name="csY2" fmla="*/ 0 h 380"/>
                                <a:gd name="csX3" fmla="*/ 381 w 380"/>
                                <a:gd name="csY3" fmla="*/ 0 h 380"/>
                                <a:gd name="csX4" fmla="*/ 381 w 380"/>
                                <a:gd name="csY4" fmla="*/ 0 h 380"/>
                                <a:gd name="csX5" fmla="*/ 254 w 380"/>
                                <a:gd name="csY5" fmla="*/ 254 h 380"/>
                                <a:gd name="csX6" fmla="*/ 254 w 380"/>
                                <a:gd name="csY6" fmla="*/ 254 h 380"/>
                                <a:gd name="csX7" fmla="*/ 254 w 380"/>
                                <a:gd name="csY7" fmla="*/ 254 h 380"/>
                                <a:gd name="csX8" fmla="*/ 254 w 380"/>
                                <a:gd name="csY8" fmla="*/ 254 h 380"/>
                                <a:gd name="csX9" fmla="*/ 254 w 380"/>
                                <a:gd name="csY9" fmla="*/ 254 h 380"/>
                                <a:gd name="csX10" fmla="*/ 254 w 380"/>
                                <a:gd name="csY10" fmla="*/ 254 h 380"/>
                                <a:gd name="csX11" fmla="*/ 254 w 380"/>
                                <a:gd name="csY11" fmla="*/ 254 h 380"/>
                                <a:gd name="csX12" fmla="*/ 0 w 380"/>
                                <a:gd name="csY12" fmla="*/ 381 h 380"/>
                                <a:gd name="csX13" fmla="*/ 0 w 380"/>
                                <a:gd name="csY13" fmla="*/ 381 h 3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80" h="380">
                                  <a:moveTo>
                                    <a:pt x="381" y="127"/>
                                  </a:moveTo>
                                  <a:lnTo>
                                    <a:pt x="381" y="127"/>
                                  </a:lnTo>
                                  <a:cubicBezTo>
                                    <a:pt x="381" y="127"/>
                                    <a:pt x="381" y="0"/>
                                    <a:pt x="381" y="0"/>
                                  </a:cubicBezTo>
                                  <a:cubicBezTo>
                                    <a:pt x="381" y="0"/>
                                    <a:pt x="381" y="0"/>
                                    <a:pt x="381" y="0"/>
                                  </a:cubicBezTo>
                                  <a:cubicBezTo>
                                    <a:pt x="381" y="0"/>
                                    <a:pt x="381" y="0"/>
                                    <a:pt x="381" y="0"/>
                                  </a:cubicBezTo>
                                  <a:moveTo>
                                    <a:pt x="254" y="254"/>
                                  </a:moveTo>
                                  <a:cubicBezTo>
                                    <a:pt x="254" y="254"/>
                                    <a:pt x="254" y="254"/>
                                    <a:pt x="254" y="254"/>
                                  </a:cubicBezTo>
                                  <a:cubicBezTo>
                                    <a:pt x="254" y="254"/>
                                    <a:pt x="254" y="254"/>
                                    <a:pt x="254" y="254"/>
                                  </a:cubicBezTo>
                                  <a:lnTo>
                                    <a:pt x="254" y="254"/>
                                  </a:lnTo>
                                  <a:cubicBezTo>
                                    <a:pt x="254" y="254"/>
                                    <a:pt x="254" y="254"/>
                                    <a:pt x="254" y="254"/>
                                  </a:cubicBezTo>
                                  <a:cubicBezTo>
                                    <a:pt x="254" y="254"/>
                                    <a:pt x="254" y="254"/>
                                    <a:pt x="254" y="254"/>
                                  </a:cubicBezTo>
                                  <a:cubicBezTo>
                                    <a:pt x="254" y="254"/>
                                    <a:pt x="254" y="254"/>
                                    <a:pt x="254" y="254"/>
                                  </a:cubicBezTo>
                                  <a:cubicBezTo>
                                    <a:pt x="254" y="254"/>
                                    <a:pt x="254" y="381"/>
                                    <a:pt x="0" y="381"/>
                                  </a:cubicBezTo>
                                  <a:lnTo>
                                    <a:pt x="0" y="381"/>
                                  </a:lnTo>
                                  <a:close/>
                                </a:path>
                              </a:pathLst>
                            </a:custGeom>
                            <a:solidFill>
                              <a:srgbClr val="000000"/>
                            </a:solidFill>
                            <a:ln w="12688" cap="flat">
                              <a:noFill/>
                              <a:prstDash val="solid"/>
                              <a:miter/>
                            </a:ln>
                          </wps:spPr>
                          <wps:bodyPr/>
                        </wps:wsp>
                        <wps:wsp>
                          <wps:cNvPr id="1140082017" name="Freeform: Shape 1140082017"/>
                          <wps:cNvSpPr/>
                          <wps:spPr>
                            <a:xfrm>
                              <a:off x="5571265" y="264095"/>
                              <a:ext cx="126" cy="126"/>
                            </a:xfrm>
                            <a:custGeom>
                              <a:avLst/>
                              <a:gdLst>
                                <a:gd name="csX0" fmla="*/ 127 w 126"/>
                                <a:gd name="csY0" fmla="*/ 127 h 126"/>
                                <a:gd name="csX1" fmla="*/ 127 w 126"/>
                                <a:gd name="csY1" fmla="*/ 127 h 126"/>
                                <a:gd name="csX2" fmla="*/ 127 w 126"/>
                                <a:gd name="csY2" fmla="*/ 127 h 126"/>
                                <a:gd name="csX3" fmla="*/ 0 w 126"/>
                                <a:gd name="csY3" fmla="*/ 127 h 126"/>
                                <a:gd name="csX4" fmla="*/ 0 w 126"/>
                                <a:gd name="csY4" fmla="*/ 127 h 126"/>
                                <a:gd name="csX5" fmla="*/ 0 w 126"/>
                                <a:gd name="csY5" fmla="*/ 127 h 126"/>
                                <a:gd name="csX6" fmla="*/ 0 w 126"/>
                                <a:gd name="csY6" fmla="*/ 127 h 126"/>
                                <a:gd name="csX7" fmla="*/ 0 w 126"/>
                                <a:gd name="csY7" fmla="*/ 127 h 126"/>
                                <a:gd name="csX8" fmla="*/ 0 w 126"/>
                                <a:gd name="csY8" fmla="*/ 127 h 126"/>
                                <a:gd name="csX9" fmla="*/ 0 w 126"/>
                                <a:gd name="csY9" fmla="*/ 127 h 126"/>
                                <a:gd name="csX10" fmla="*/ 0 w 126"/>
                                <a:gd name="csY10" fmla="*/ 127 h 126"/>
                                <a:gd name="csX11" fmla="*/ 127 w 126"/>
                                <a:gd name="csY11" fmla="*/ 0 h 126"/>
                                <a:gd name="csX12" fmla="*/ 127 w 126"/>
                                <a:gd name="csY12" fmla="*/ 0 h 126"/>
                                <a:gd name="csX13" fmla="*/ 0 w 126"/>
                                <a:gd name="csY13" fmla="*/ 0 h 126"/>
                                <a:gd name="csX14" fmla="*/ 0 w 126"/>
                                <a:gd name="csY14" fmla="*/ 0 h 12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26" h="126">
                                  <a:moveTo>
                                    <a:pt x="127" y="127"/>
                                  </a:moveTo>
                                  <a:cubicBezTo>
                                    <a:pt x="127" y="127"/>
                                    <a:pt x="127" y="127"/>
                                    <a:pt x="127" y="127"/>
                                  </a:cubicBezTo>
                                  <a:cubicBezTo>
                                    <a:pt x="127" y="127"/>
                                    <a:pt x="127" y="127"/>
                                    <a:pt x="127" y="127"/>
                                  </a:cubicBezTo>
                                  <a:cubicBezTo>
                                    <a:pt x="127" y="127"/>
                                    <a:pt x="127"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lnTo>
                                    <a:pt x="0" y="127"/>
                                  </a:lnTo>
                                  <a:cubicBezTo>
                                    <a:pt x="0" y="127"/>
                                    <a:pt x="127" y="0"/>
                                    <a:pt x="127" y="0"/>
                                  </a:cubicBezTo>
                                  <a:lnTo>
                                    <a:pt x="127" y="0"/>
                                  </a:lnTo>
                                  <a:cubicBezTo>
                                    <a:pt x="127" y="0"/>
                                    <a:pt x="0" y="0"/>
                                    <a:pt x="0" y="0"/>
                                  </a:cubicBezTo>
                                  <a:lnTo>
                                    <a:pt x="0" y="0"/>
                                  </a:lnTo>
                                  <a:close/>
                                </a:path>
                              </a:pathLst>
                            </a:custGeom>
                            <a:solidFill>
                              <a:srgbClr val="000000"/>
                            </a:solidFill>
                            <a:ln w="12688" cap="flat">
                              <a:noFill/>
                              <a:prstDash val="solid"/>
                              <a:miter/>
                            </a:ln>
                          </wps:spPr>
                          <wps:bodyPr/>
                        </wps:wsp>
                        <wps:wsp>
                          <wps:cNvPr id="1788607804" name="Freeform: Shape 1788607804"/>
                          <wps:cNvSpPr/>
                          <wps:spPr>
                            <a:xfrm>
                              <a:off x="5605425" y="160534"/>
                              <a:ext cx="53589" cy="63837"/>
                            </a:xfrm>
                            <a:custGeom>
                              <a:avLst/>
                              <a:gdLst>
                                <a:gd name="csX0" fmla="*/ 52065 w 53589"/>
                                <a:gd name="csY0" fmla="*/ 41374 h 63837"/>
                                <a:gd name="csX1" fmla="*/ 48636 w 53589"/>
                                <a:gd name="csY1" fmla="*/ 48481 h 63837"/>
                                <a:gd name="csX2" fmla="*/ 28445 w 53589"/>
                                <a:gd name="csY2" fmla="*/ 61299 h 63837"/>
                                <a:gd name="csX3" fmla="*/ 28445 w 53589"/>
                                <a:gd name="csY3" fmla="*/ 61299 h 63837"/>
                                <a:gd name="csX4" fmla="*/ 26921 w 53589"/>
                                <a:gd name="csY4" fmla="*/ 61807 h 63837"/>
                                <a:gd name="csX5" fmla="*/ 25398 w 53589"/>
                                <a:gd name="csY5" fmla="*/ 61172 h 63837"/>
                                <a:gd name="csX6" fmla="*/ 5207 w 53589"/>
                                <a:gd name="csY6" fmla="*/ 48354 h 63837"/>
                                <a:gd name="csX7" fmla="*/ 1778 w 53589"/>
                                <a:gd name="csY7" fmla="*/ 41247 h 63837"/>
                                <a:gd name="csX8" fmla="*/ 1778 w 53589"/>
                                <a:gd name="csY8" fmla="*/ 1142 h 63837"/>
                                <a:gd name="csX9" fmla="*/ 52319 w 53589"/>
                                <a:gd name="csY9" fmla="*/ 1142 h 63837"/>
                                <a:gd name="csX10" fmla="*/ 52319 w 53589"/>
                                <a:gd name="csY10" fmla="*/ 41247 h 63837"/>
                                <a:gd name="csX11" fmla="*/ 53589 w 53589"/>
                                <a:gd name="csY11" fmla="*/ 0 h 63837"/>
                                <a:gd name="csX12" fmla="*/ 53589 w 53589"/>
                                <a:gd name="csY12" fmla="*/ 0 h 63837"/>
                                <a:gd name="csX13" fmla="*/ 0 w 53589"/>
                                <a:gd name="csY13" fmla="*/ 0 h 63837"/>
                                <a:gd name="csX14" fmla="*/ 0 w 53589"/>
                                <a:gd name="csY14" fmla="*/ 0 h 63837"/>
                                <a:gd name="csX15" fmla="*/ 0 w 53589"/>
                                <a:gd name="csY15" fmla="*/ 0 h 63837"/>
                                <a:gd name="csX16" fmla="*/ 0 w 53589"/>
                                <a:gd name="csY16" fmla="*/ 40993 h 63837"/>
                                <a:gd name="csX17" fmla="*/ 4190 w 53589"/>
                                <a:gd name="csY17" fmla="*/ 49877 h 63837"/>
                                <a:gd name="csX18" fmla="*/ 24762 w 53589"/>
                                <a:gd name="csY18" fmla="*/ 62949 h 63837"/>
                                <a:gd name="csX19" fmla="*/ 26668 w 53589"/>
                                <a:gd name="csY19" fmla="*/ 63837 h 63837"/>
                                <a:gd name="csX20" fmla="*/ 28318 w 53589"/>
                                <a:gd name="csY20" fmla="*/ 63203 h 63837"/>
                                <a:gd name="csX21" fmla="*/ 49271 w 53589"/>
                                <a:gd name="csY21" fmla="*/ 49877 h 63837"/>
                                <a:gd name="csX22" fmla="*/ 53462 w 53589"/>
                                <a:gd name="csY22" fmla="*/ 40993 h 63837"/>
                                <a:gd name="csX23" fmla="*/ 53462 w 53589"/>
                                <a:gd name="csY23" fmla="*/ 0 h 63837"/>
                                <a:gd name="csX24" fmla="*/ 53462 w 53589"/>
                                <a:gd name="csY24" fmla="*/ 0 h 63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3589" h="63837">
                                  <a:moveTo>
                                    <a:pt x="52065" y="41374"/>
                                  </a:moveTo>
                                  <a:cubicBezTo>
                                    <a:pt x="51811" y="44419"/>
                                    <a:pt x="50795" y="47085"/>
                                    <a:pt x="48636" y="48481"/>
                                  </a:cubicBezTo>
                                  <a:lnTo>
                                    <a:pt x="28445" y="61299"/>
                                  </a:lnTo>
                                  <a:lnTo>
                                    <a:pt x="28445" y="61299"/>
                                  </a:lnTo>
                                  <a:cubicBezTo>
                                    <a:pt x="28445" y="61299"/>
                                    <a:pt x="27430" y="61807"/>
                                    <a:pt x="26921" y="61807"/>
                                  </a:cubicBezTo>
                                  <a:cubicBezTo>
                                    <a:pt x="26413" y="61807"/>
                                    <a:pt x="25779" y="61553"/>
                                    <a:pt x="25398" y="61172"/>
                                  </a:cubicBezTo>
                                  <a:lnTo>
                                    <a:pt x="5207" y="48354"/>
                                  </a:lnTo>
                                  <a:cubicBezTo>
                                    <a:pt x="3048" y="46958"/>
                                    <a:pt x="2032" y="44293"/>
                                    <a:pt x="1778" y="41247"/>
                                  </a:cubicBezTo>
                                  <a:lnTo>
                                    <a:pt x="1778" y="1142"/>
                                  </a:lnTo>
                                  <a:lnTo>
                                    <a:pt x="52319" y="1142"/>
                                  </a:lnTo>
                                  <a:lnTo>
                                    <a:pt x="52319" y="41247"/>
                                  </a:lnTo>
                                  <a:close/>
                                  <a:moveTo>
                                    <a:pt x="53589" y="0"/>
                                  </a:moveTo>
                                  <a:lnTo>
                                    <a:pt x="53589" y="0"/>
                                  </a:lnTo>
                                  <a:cubicBezTo>
                                    <a:pt x="53589" y="0"/>
                                    <a:pt x="0" y="0"/>
                                    <a:pt x="0" y="0"/>
                                  </a:cubicBezTo>
                                  <a:lnTo>
                                    <a:pt x="0" y="0"/>
                                  </a:lnTo>
                                  <a:cubicBezTo>
                                    <a:pt x="0" y="0"/>
                                    <a:pt x="0" y="0"/>
                                    <a:pt x="0" y="0"/>
                                  </a:cubicBezTo>
                                  <a:lnTo>
                                    <a:pt x="0" y="40993"/>
                                  </a:lnTo>
                                  <a:cubicBezTo>
                                    <a:pt x="0" y="45181"/>
                                    <a:pt x="1778" y="48861"/>
                                    <a:pt x="4190" y="49877"/>
                                  </a:cubicBezTo>
                                  <a:lnTo>
                                    <a:pt x="24762" y="62949"/>
                                  </a:lnTo>
                                  <a:cubicBezTo>
                                    <a:pt x="24762" y="62949"/>
                                    <a:pt x="25905" y="63837"/>
                                    <a:pt x="26668" y="63837"/>
                                  </a:cubicBezTo>
                                  <a:cubicBezTo>
                                    <a:pt x="27302" y="63837"/>
                                    <a:pt x="27937" y="63583"/>
                                    <a:pt x="28318" y="63203"/>
                                  </a:cubicBezTo>
                                  <a:lnTo>
                                    <a:pt x="49271" y="49877"/>
                                  </a:lnTo>
                                  <a:cubicBezTo>
                                    <a:pt x="51684" y="48735"/>
                                    <a:pt x="53462" y="45054"/>
                                    <a:pt x="53462" y="40993"/>
                                  </a:cubicBezTo>
                                  <a:lnTo>
                                    <a:pt x="53462" y="0"/>
                                  </a:lnTo>
                                  <a:cubicBezTo>
                                    <a:pt x="53462" y="0"/>
                                    <a:pt x="53462" y="0"/>
                                    <a:pt x="53462" y="0"/>
                                  </a:cubicBezTo>
                                  <a:close/>
                                </a:path>
                              </a:pathLst>
                            </a:custGeom>
                            <a:solidFill>
                              <a:srgbClr val="000000"/>
                            </a:solidFill>
                            <a:ln w="12688" cap="flat">
                              <a:noFill/>
                              <a:prstDash val="solid"/>
                              <a:miter/>
                            </a:ln>
                          </wps:spPr>
                          <wps:bodyPr/>
                        </wps:wsp>
                        <wps:wsp>
                          <wps:cNvPr id="1506568643" name="Freeform: Shape 1506568643"/>
                          <wps:cNvSpPr/>
                          <wps:spPr>
                            <a:xfrm>
                              <a:off x="5639458" y="219929"/>
                              <a:ext cx="634" cy="253"/>
                            </a:xfrm>
                            <a:custGeom>
                              <a:avLst/>
                              <a:gdLst>
                                <a:gd name="csX0" fmla="*/ 0 w 634"/>
                                <a:gd name="csY0" fmla="*/ 254 h 253"/>
                                <a:gd name="csX1" fmla="*/ 635 w 634"/>
                                <a:gd name="csY1" fmla="*/ 0 h 253"/>
                                <a:gd name="csX2" fmla="*/ 0 w 634"/>
                                <a:gd name="csY2" fmla="*/ 254 h 253"/>
                              </a:gdLst>
                              <a:ahLst/>
                              <a:cxnLst>
                                <a:cxn ang="0">
                                  <a:pos x="csX0" y="csY0"/>
                                </a:cxn>
                                <a:cxn ang="0">
                                  <a:pos x="csX1" y="csY1"/>
                                </a:cxn>
                                <a:cxn ang="0">
                                  <a:pos x="csX2" y="csY2"/>
                                </a:cxn>
                              </a:cxnLst>
                              <a:rect l="l" t="t" r="r" b="b"/>
                              <a:pathLst>
                                <a:path w="634" h="253">
                                  <a:moveTo>
                                    <a:pt x="0" y="254"/>
                                  </a:moveTo>
                                  <a:lnTo>
                                    <a:pt x="635" y="0"/>
                                  </a:lnTo>
                                  <a:cubicBezTo>
                                    <a:pt x="635" y="0"/>
                                    <a:pt x="127" y="254"/>
                                    <a:pt x="0" y="254"/>
                                  </a:cubicBezTo>
                                </a:path>
                              </a:pathLst>
                            </a:custGeom>
                            <a:solidFill>
                              <a:srgbClr val="000000"/>
                            </a:solidFill>
                            <a:ln w="12688" cap="flat">
                              <a:noFill/>
                              <a:prstDash val="solid"/>
                              <a:miter/>
                            </a:ln>
                          </wps:spPr>
                          <wps:bodyPr/>
                        </wps:wsp>
                        <wps:wsp>
                          <wps:cNvPr id="1878812989" name="Freeform: Shape 1878812989"/>
                          <wps:cNvSpPr/>
                          <wps:spPr>
                            <a:xfrm>
                              <a:off x="5588409" y="267775"/>
                              <a:ext cx="10666" cy="9645"/>
                            </a:xfrm>
                            <a:custGeom>
                              <a:avLst/>
                              <a:gdLst>
                                <a:gd name="csX0" fmla="*/ 5460 w 10666"/>
                                <a:gd name="csY0" fmla="*/ 5838 h 9645"/>
                                <a:gd name="csX1" fmla="*/ 3556 w 10666"/>
                                <a:gd name="csY1" fmla="*/ 2792 h 9645"/>
                                <a:gd name="csX2" fmla="*/ 2413 w 10666"/>
                                <a:gd name="csY2" fmla="*/ 6092 h 9645"/>
                                <a:gd name="csX3" fmla="*/ 5460 w 10666"/>
                                <a:gd name="csY3" fmla="*/ 5711 h 9645"/>
                                <a:gd name="csX4" fmla="*/ 10667 w 10666"/>
                                <a:gd name="csY4" fmla="*/ 8376 h 9645"/>
                                <a:gd name="csX5" fmla="*/ 5588 w 10666"/>
                                <a:gd name="csY5" fmla="*/ 9011 h 9645"/>
                                <a:gd name="csX6" fmla="*/ 5588 w 10666"/>
                                <a:gd name="csY6" fmla="*/ 8630 h 9645"/>
                                <a:gd name="csX7" fmla="*/ 6730 w 10666"/>
                                <a:gd name="csY7" fmla="*/ 7995 h 9645"/>
                                <a:gd name="csX8" fmla="*/ 5841 w 10666"/>
                                <a:gd name="csY8" fmla="*/ 6346 h 9645"/>
                                <a:gd name="csX9" fmla="*/ 2286 w 10666"/>
                                <a:gd name="csY9" fmla="*/ 6726 h 9645"/>
                                <a:gd name="csX10" fmla="*/ 1778 w 10666"/>
                                <a:gd name="csY10" fmla="*/ 8503 h 9645"/>
                                <a:gd name="csX11" fmla="*/ 3175 w 10666"/>
                                <a:gd name="csY11" fmla="*/ 8884 h 9645"/>
                                <a:gd name="csX12" fmla="*/ 3175 w 10666"/>
                                <a:gd name="csY12" fmla="*/ 9265 h 9645"/>
                                <a:gd name="csX13" fmla="*/ 0 w 10666"/>
                                <a:gd name="csY13" fmla="*/ 9645 h 9645"/>
                                <a:gd name="csX14" fmla="*/ 0 w 10666"/>
                                <a:gd name="csY14" fmla="*/ 9265 h 9645"/>
                                <a:gd name="csX15" fmla="*/ 1270 w 10666"/>
                                <a:gd name="csY15" fmla="*/ 7615 h 9645"/>
                                <a:gd name="csX16" fmla="*/ 3937 w 10666"/>
                                <a:gd name="csY16" fmla="*/ 0 h 9645"/>
                                <a:gd name="csX17" fmla="*/ 4318 w 10666"/>
                                <a:gd name="csY17" fmla="*/ 0 h 9645"/>
                                <a:gd name="csX18" fmla="*/ 8635 w 10666"/>
                                <a:gd name="csY18" fmla="*/ 6473 h 9645"/>
                                <a:gd name="csX19" fmla="*/ 10540 w 10666"/>
                                <a:gd name="csY19" fmla="*/ 8122 h 9645"/>
                                <a:gd name="csX20" fmla="*/ 10540 w 10666"/>
                                <a:gd name="csY20" fmla="*/ 8503 h 96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645">
                                  <a:moveTo>
                                    <a:pt x="5460" y="5838"/>
                                  </a:moveTo>
                                  <a:lnTo>
                                    <a:pt x="3556" y="2792"/>
                                  </a:lnTo>
                                  <a:lnTo>
                                    <a:pt x="2413" y="6092"/>
                                  </a:lnTo>
                                  <a:lnTo>
                                    <a:pt x="5460" y="5711"/>
                                  </a:lnTo>
                                  <a:close/>
                                  <a:moveTo>
                                    <a:pt x="10667" y="8376"/>
                                  </a:moveTo>
                                  <a:lnTo>
                                    <a:pt x="5588" y="9011"/>
                                  </a:lnTo>
                                  <a:lnTo>
                                    <a:pt x="5588" y="8630"/>
                                  </a:lnTo>
                                  <a:cubicBezTo>
                                    <a:pt x="6476" y="8503"/>
                                    <a:pt x="6730" y="8376"/>
                                    <a:pt x="6730" y="7995"/>
                                  </a:cubicBezTo>
                                  <a:cubicBezTo>
                                    <a:pt x="6730" y="7615"/>
                                    <a:pt x="6095" y="6726"/>
                                    <a:pt x="5841" y="6346"/>
                                  </a:cubicBezTo>
                                  <a:lnTo>
                                    <a:pt x="2286" y="6726"/>
                                  </a:lnTo>
                                  <a:cubicBezTo>
                                    <a:pt x="1905" y="7742"/>
                                    <a:pt x="1778" y="8249"/>
                                    <a:pt x="1778" y="8503"/>
                                  </a:cubicBezTo>
                                  <a:cubicBezTo>
                                    <a:pt x="1778" y="9011"/>
                                    <a:pt x="2540" y="8884"/>
                                    <a:pt x="3175" y="8884"/>
                                  </a:cubicBezTo>
                                  <a:lnTo>
                                    <a:pt x="3175" y="9265"/>
                                  </a:lnTo>
                                  <a:cubicBezTo>
                                    <a:pt x="3175" y="9265"/>
                                    <a:pt x="0" y="9645"/>
                                    <a:pt x="0" y="9645"/>
                                  </a:cubicBezTo>
                                  <a:lnTo>
                                    <a:pt x="0" y="9265"/>
                                  </a:lnTo>
                                  <a:cubicBezTo>
                                    <a:pt x="762" y="9011"/>
                                    <a:pt x="1016" y="8630"/>
                                    <a:pt x="1270" y="7615"/>
                                  </a:cubicBezTo>
                                  <a:lnTo>
                                    <a:pt x="3937" y="0"/>
                                  </a:lnTo>
                                  <a:lnTo>
                                    <a:pt x="4318" y="0"/>
                                  </a:lnTo>
                                  <a:cubicBezTo>
                                    <a:pt x="4318" y="0"/>
                                    <a:pt x="8635" y="6473"/>
                                    <a:pt x="8635" y="6473"/>
                                  </a:cubicBezTo>
                                  <a:cubicBezTo>
                                    <a:pt x="9524" y="7742"/>
                                    <a:pt x="9778" y="8249"/>
                                    <a:pt x="10540" y="8122"/>
                                  </a:cubicBezTo>
                                  <a:lnTo>
                                    <a:pt x="10540" y="8503"/>
                                  </a:lnTo>
                                  <a:close/>
                                </a:path>
                              </a:pathLst>
                            </a:custGeom>
                            <a:solidFill>
                              <a:srgbClr val="000000"/>
                            </a:solidFill>
                            <a:ln w="12688" cap="flat">
                              <a:noFill/>
                              <a:prstDash val="solid"/>
                              <a:miter/>
                            </a:ln>
                          </wps:spPr>
                          <wps:bodyPr/>
                        </wps:wsp>
                        <wps:wsp>
                          <wps:cNvPr id="119589644" name="Freeform: Shape 119589644"/>
                          <wps:cNvSpPr/>
                          <wps:spPr>
                            <a:xfrm>
                              <a:off x="5569233" y="251831"/>
                              <a:ext cx="118645" cy="46502"/>
                            </a:xfrm>
                            <a:custGeom>
                              <a:avLst/>
                              <a:gdLst>
                                <a:gd name="csX0" fmla="*/ 116575 w 118645"/>
                                <a:gd name="csY0" fmla="*/ 8076 h 46502"/>
                                <a:gd name="csX1" fmla="*/ 113273 w 118645"/>
                                <a:gd name="csY1" fmla="*/ 10741 h 46502"/>
                                <a:gd name="csX2" fmla="*/ 114417 w 118645"/>
                                <a:gd name="csY2" fmla="*/ 5410 h 46502"/>
                                <a:gd name="csX3" fmla="*/ 109591 w 118645"/>
                                <a:gd name="csY3" fmla="*/ 3887 h 46502"/>
                                <a:gd name="csX4" fmla="*/ 108956 w 118645"/>
                                <a:gd name="csY4" fmla="*/ 5791 h 46502"/>
                                <a:gd name="csX5" fmla="*/ 108702 w 118645"/>
                                <a:gd name="csY5" fmla="*/ 8329 h 46502"/>
                                <a:gd name="csX6" fmla="*/ 106670 w 118645"/>
                                <a:gd name="csY6" fmla="*/ 5918 h 46502"/>
                                <a:gd name="csX7" fmla="*/ 109083 w 118645"/>
                                <a:gd name="csY7" fmla="*/ 1857 h 46502"/>
                                <a:gd name="csX8" fmla="*/ 113528 w 118645"/>
                                <a:gd name="csY8" fmla="*/ 1984 h 46502"/>
                                <a:gd name="csX9" fmla="*/ 116067 w 118645"/>
                                <a:gd name="csY9" fmla="*/ 3634 h 46502"/>
                                <a:gd name="csX10" fmla="*/ 116702 w 118645"/>
                                <a:gd name="csY10" fmla="*/ 8076 h 46502"/>
                                <a:gd name="csX11" fmla="*/ 110353 w 118645"/>
                                <a:gd name="csY11" fmla="*/ 8837 h 46502"/>
                                <a:gd name="csX12" fmla="*/ 112511 w 118645"/>
                                <a:gd name="csY12" fmla="*/ 6299 h 46502"/>
                                <a:gd name="csX13" fmla="*/ 112004 w 118645"/>
                                <a:gd name="csY13" fmla="*/ 8329 h 46502"/>
                                <a:gd name="csX14" fmla="*/ 110353 w 118645"/>
                                <a:gd name="csY14" fmla="*/ 8837 h 46502"/>
                                <a:gd name="csX15" fmla="*/ 111242 w 118645"/>
                                <a:gd name="csY15" fmla="*/ 10741 h 46502"/>
                                <a:gd name="csX16" fmla="*/ 109591 w 118645"/>
                                <a:gd name="csY16" fmla="*/ 12137 h 46502"/>
                                <a:gd name="csX17" fmla="*/ 107686 w 118645"/>
                                <a:gd name="csY17" fmla="*/ 12137 h 46502"/>
                                <a:gd name="csX18" fmla="*/ 107432 w 118645"/>
                                <a:gd name="csY18" fmla="*/ 9979 h 46502"/>
                                <a:gd name="csX19" fmla="*/ 111242 w 118645"/>
                                <a:gd name="csY19" fmla="*/ 10741 h 46502"/>
                                <a:gd name="csX20" fmla="*/ 113273 w 118645"/>
                                <a:gd name="csY20" fmla="*/ 20132 h 46502"/>
                                <a:gd name="csX21" fmla="*/ 112385 w 118645"/>
                                <a:gd name="csY21" fmla="*/ 22797 h 46502"/>
                                <a:gd name="csX22" fmla="*/ 110226 w 118645"/>
                                <a:gd name="csY22" fmla="*/ 25463 h 46502"/>
                                <a:gd name="csX23" fmla="*/ 83177 w 118645"/>
                                <a:gd name="csY23" fmla="*/ 22797 h 46502"/>
                                <a:gd name="csX24" fmla="*/ 43684 w 118645"/>
                                <a:gd name="csY24" fmla="*/ 22163 h 46502"/>
                                <a:gd name="csX25" fmla="*/ 26287 w 118645"/>
                                <a:gd name="csY25" fmla="*/ 26224 h 46502"/>
                                <a:gd name="csX26" fmla="*/ 15493 w 118645"/>
                                <a:gd name="csY26" fmla="*/ 26224 h 46502"/>
                                <a:gd name="csX27" fmla="*/ 13080 w 118645"/>
                                <a:gd name="csY27" fmla="*/ 18863 h 46502"/>
                                <a:gd name="csX28" fmla="*/ 12445 w 118645"/>
                                <a:gd name="csY28" fmla="*/ 13533 h 46502"/>
                                <a:gd name="csX29" fmla="*/ 12191 w 118645"/>
                                <a:gd name="csY29" fmla="*/ 11502 h 46502"/>
                                <a:gd name="csX30" fmla="*/ 15746 w 118645"/>
                                <a:gd name="csY30" fmla="*/ 12771 h 46502"/>
                                <a:gd name="csX31" fmla="*/ 34033 w 118645"/>
                                <a:gd name="csY31" fmla="*/ 10868 h 46502"/>
                                <a:gd name="csX32" fmla="*/ 51811 w 118645"/>
                                <a:gd name="csY32" fmla="*/ 8202 h 46502"/>
                                <a:gd name="csX33" fmla="*/ 72383 w 118645"/>
                                <a:gd name="csY33" fmla="*/ 8964 h 46502"/>
                                <a:gd name="csX34" fmla="*/ 78479 w 118645"/>
                                <a:gd name="csY34" fmla="*/ 9725 h 46502"/>
                                <a:gd name="csX35" fmla="*/ 91177 w 118645"/>
                                <a:gd name="csY35" fmla="*/ 11756 h 46502"/>
                                <a:gd name="csX36" fmla="*/ 93463 w 118645"/>
                                <a:gd name="csY36" fmla="*/ 12137 h 46502"/>
                                <a:gd name="csX37" fmla="*/ 114797 w 118645"/>
                                <a:gd name="csY37" fmla="*/ 12137 h 46502"/>
                                <a:gd name="csX38" fmla="*/ 113273 w 118645"/>
                                <a:gd name="csY38" fmla="*/ 20259 h 46502"/>
                                <a:gd name="csX39" fmla="*/ 74288 w 118645"/>
                                <a:gd name="csY39" fmla="*/ 25843 h 46502"/>
                                <a:gd name="csX40" fmla="*/ 75050 w 118645"/>
                                <a:gd name="csY40" fmla="*/ 29270 h 46502"/>
                                <a:gd name="csX41" fmla="*/ 71367 w 118645"/>
                                <a:gd name="csY41" fmla="*/ 31047 h 46502"/>
                                <a:gd name="csX42" fmla="*/ 69590 w 118645"/>
                                <a:gd name="csY42" fmla="*/ 30539 h 46502"/>
                                <a:gd name="csX43" fmla="*/ 69335 w 118645"/>
                                <a:gd name="csY43" fmla="*/ 29778 h 46502"/>
                                <a:gd name="csX44" fmla="*/ 68955 w 118645"/>
                                <a:gd name="csY44" fmla="*/ 26859 h 46502"/>
                                <a:gd name="csX45" fmla="*/ 74415 w 118645"/>
                                <a:gd name="csY45" fmla="*/ 25843 h 46502"/>
                                <a:gd name="csX46" fmla="*/ 75939 w 118645"/>
                                <a:gd name="csY46" fmla="*/ 26097 h 46502"/>
                                <a:gd name="csX47" fmla="*/ 76955 w 118645"/>
                                <a:gd name="csY47" fmla="*/ 28128 h 46502"/>
                                <a:gd name="csX48" fmla="*/ 74288 w 118645"/>
                                <a:gd name="csY48" fmla="*/ 31935 h 46502"/>
                                <a:gd name="csX49" fmla="*/ 71240 w 118645"/>
                                <a:gd name="csY49" fmla="*/ 32189 h 46502"/>
                                <a:gd name="csX50" fmla="*/ 75812 w 118645"/>
                                <a:gd name="csY50" fmla="*/ 29524 h 46502"/>
                                <a:gd name="csX51" fmla="*/ 75812 w 118645"/>
                                <a:gd name="csY51" fmla="*/ 26097 h 46502"/>
                                <a:gd name="csX52" fmla="*/ 77971 w 118645"/>
                                <a:gd name="csY52" fmla="*/ 36377 h 46502"/>
                                <a:gd name="csX53" fmla="*/ 77844 w 118645"/>
                                <a:gd name="csY53" fmla="*/ 36631 h 46502"/>
                                <a:gd name="csX54" fmla="*/ 72510 w 118645"/>
                                <a:gd name="csY54" fmla="*/ 34220 h 46502"/>
                                <a:gd name="csX55" fmla="*/ 72510 w 118645"/>
                                <a:gd name="csY55" fmla="*/ 33839 h 46502"/>
                                <a:gd name="csX56" fmla="*/ 78098 w 118645"/>
                                <a:gd name="csY56" fmla="*/ 36377 h 46502"/>
                                <a:gd name="csX57" fmla="*/ 75050 w 118645"/>
                                <a:gd name="csY57" fmla="*/ 43611 h 46502"/>
                                <a:gd name="csX58" fmla="*/ 74415 w 118645"/>
                                <a:gd name="csY58" fmla="*/ 43611 h 46502"/>
                                <a:gd name="csX59" fmla="*/ 69590 w 118645"/>
                                <a:gd name="csY59" fmla="*/ 34347 h 46502"/>
                                <a:gd name="csX60" fmla="*/ 69844 w 118645"/>
                                <a:gd name="csY60" fmla="*/ 34347 h 46502"/>
                                <a:gd name="csX61" fmla="*/ 75050 w 118645"/>
                                <a:gd name="csY61" fmla="*/ 43611 h 46502"/>
                                <a:gd name="csX62" fmla="*/ 71240 w 118645"/>
                                <a:gd name="csY62" fmla="*/ 41707 h 46502"/>
                                <a:gd name="csX63" fmla="*/ 70859 w 118645"/>
                                <a:gd name="csY63" fmla="*/ 41707 h 46502"/>
                                <a:gd name="csX64" fmla="*/ 70733 w 118645"/>
                                <a:gd name="csY64" fmla="*/ 40185 h 46502"/>
                                <a:gd name="csX65" fmla="*/ 71240 w 118645"/>
                                <a:gd name="csY65" fmla="*/ 41707 h 46502"/>
                                <a:gd name="csX66" fmla="*/ 69082 w 118645"/>
                                <a:gd name="csY66" fmla="*/ 37012 h 46502"/>
                                <a:gd name="csX67" fmla="*/ 69463 w 118645"/>
                                <a:gd name="csY67" fmla="*/ 38788 h 46502"/>
                                <a:gd name="csX68" fmla="*/ 69082 w 118645"/>
                                <a:gd name="csY68" fmla="*/ 37012 h 46502"/>
                                <a:gd name="csX69" fmla="*/ 68701 w 118645"/>
                                <a:gd name="csY69" fmla="*/ 31935 h 46502"/>
                                <a:gd name="csX70" fmla="*/ 68827 w 118645"/>
                                <a:gd name="csY70" fmla="*/ 31935 h 46502"/>
                                <a:gd name="csX71" fmla="*/ 68827 w 118645"/>
                                <a:gd name="csY71" fmla="*/ 32189 h 46502"/>
                                <a:gd name="csX72" fmla="*/ 68701 w 118645"/>
                                <a:gd name="csY72" fmla="*/ 32189 h 46502"/>
                                <a:gd name="csX73" fmla="*/ 68701 w 118645"/>
                                <a:gd name="csY73" fmla="*/ 31935 h 46502"/>
                                <a:gd name="csX74" fmla="*/ 64129 w 118645"/>
                                <a:gd name="csY74" fmla="*/ 43357 h 46502"/>
                                <a:gd name="csX75" fmla="*/ 59049 w 118645"/>
                                <a:gd name="csY75" fmla="*/ 43103 h 46502"/>
                                <a:gd name="csX76" fmla="*/ 58541 w 118645"/>
                                <a:gd name="csY76" fmla="*/ 41581 h 46502"/>
                                <a:gd name="csX77" fmla="*/ 61970 w 118645"/>
                                <a:gd name="csY77" fmla="*/ 41581 h 46502"/>
                                <a:gd name="csX78" fmla="*/ 67304 w 118645"/>
                                <a:gd name="csY78" fmla="*/ 41707 h 46502"/>
                                <a:gd name="csX79" fmla="*/ 69590 w 118645"/>
                                <a:gd name="csY79" fmla="*/ 41961 h 46502"/>
                                <a:gd name="csX80" fmla="*/ 64002 w 118645"/>
                                <a:gd name="csY80" fmla="*/ 43484 h 46502"/>
                                <a:gd name="csX81" fmla="*/ 60827 w 118645"/>
                                <a:gd name="csY81" fmla="*/ 34093 h 46502"/>
                                <a:gd name="csX82" fmla="*/ 61208 w 118645"/>
                                <a:gd name="csY82" fmla="*/ 33458 h 46502"/>
                                <a:gd name="csX83" fmla="*/ 58668 w 118645"/>
                                <a:gd name="csY83" fmla="*/ 39042 h 46502"/>
                                <a:gd name="csX84" fmla="*/ 60827 w 118645"/>
                                <a:gd name="csY84" fmla="*/ 34093 h 46502"/>
                                <a:gd name="csX85" fmla="*/ 62986 w 118645"/>
                                <a:gd name="csY85" fmla="*/ 32697 h 46502"/>
                                <a:gd name="csX86" fmla="*/ 65272 w 118645"/>
                                <a:gd name="csY86" fmla="*/ 34220 h 46502"/>
                                <a:gd name="csX87" fmla="*/ 68320 w 118645"/>
                                <a:gd name="csY87" fmla="*/ 39804 h 46502"/>
                                <a:gd name="csX88" fmla="*/ 62986 w 118645"/>
                                <a:gd name="csY88" fmla="*/ 40819 h 46502"/>
                                <a:gd name="csX89" fmla="*/ 60192 w 118645"/>
                                <a:gd name="csY89" fmla="*/ 40058 h 46502"/>
                                <a:gd name="csX90" fmla="*/ 62986 w 118645"/>
                                <a:gd name="csY90" fmla="*/ 32697 h 46502"/>
                                <a:gd name="csX91" fmla="*/ 62732 w 118645"/>
                                <a:gd name="csY91" fmla="*/ 29651 h 46502"/>
                                <a:gd name="csX92" fmla="*/ 62478 w 118645"/>
                                <a:gd name="csY92" fmla="*/ 29651 h 46502"/>
                                <a:gd name="csX93" fmla="*/ 62986 w 118645"/>
                                <a:gd name="csY93" fmla="*/ 29143 h 46502"/>
                                <a:gd name="csX94" fmla="*/ 62859 w 118645"/>
                                <a:gd name="csY94" fmla="*/ 29651 h 46502"/>
                                <a:gd name="csX95" fmla="*/ 64510 w 118645"/>
                                <a:gd name="csY95" fmla="*/ 29905 h 46502"/>
                                <a:gd name="csX96" fmla="*/ 65780 w 118645"/>
                                <a:gd name="csY96" fmla="*/ 28762 h 46502"/>
                                <a:gd name="csX97" fmla="*/ 65907 w 118645"/>
                                <a:gd name="csY97" fmla="*/ 29016 h 46502"/>
                                <a:gd name="csX98" fmla="*/ 64510 w 118645"/>
                                <a:gd name="csY98" fmla="*/ 29905 h 46502"/>
                                <a:gd name="csX99" fmla="*/ 65526 w 118645"/>
                                <a:gd name="csY99" fmla="*/ 31047 h 46502"/>
                                <a:gd name="csX100" fmla="*/ 66288 w 118645"/>
                                <a:gd name="csY100" fmla="*/ 31047 h 46502"/>
                                <a:gd name="csX101" fmla="*/ 65526 w 118645"/>
                                <a:gd name="csY101" fmla="*/ 31047 h 46502"/>
                                <a:gd name="csX102" fmla="*/ 67685 w 118645"/>
                                <a:gd name="csY102" fmla="*/ 33458 h 46502"/>
                                <a:gd name="csX103" fmla="*/ 67558 w 118645"/>
                                <a:gd name="csY103" fmla="*/ 33966 h 46502"/>
                                <a:gd name="csX104" fmla="*/ 65780 w 118645"/>
                                <a:gd name="csY104" fmla="*/ 32570 h 46502"/>
                                <a:gd name="csX105" fmla="*/ 67685 w 118645"/>
                                <a:gd name="csY105" fmla="*/ 33458 h 46502"/>
                                <a:gd name="csX106" fmla="*/ 67431 w 118645"/>
                                <a:gd name="csY106" fmla="*/ 28889 h 46502"/>
                                <a:gd name="csX107" fmla="*/ 67431 w 118645"/>
                                <a:gd name="csY107" fmla="*/ 28889 h 46502"/>
                                <a:gd name="csX108" fmla="*/ 67431 w 118645"/>
                                <a:gd name="csY108" fmla="*/ 28635 h 46502"/>
                                <a:gd name="csX109" fmla="*/ 67431 w 118645"/>
                                <a:gd name="csY109" fmla="*/ 28635 h 46502"/>
                                <a:gd name="csX110" fmla="*/ 67431 w 118645"/>
                                <a:gd name="csY110" fmla="*/ 28889 h 46502"/>
                                <a:gd name="csX111" fmla="*/ 70733 w 118645"/>
                                <a:gd name="csY111" fmla="*/ 23940 h 46502"/>
                                <a:gd name="csX112" fmla="*/ 68193 w 118645"/>
                                <a:gd name="csY112" fmla="*/ 25590 h 46502"/>
                                <a:gd name="csX113" fmla="*/ 70733 w 118645"/>
                                <a:gd name="csY113" fmla="*/ 23940 h 46502"/>
                                <a:gd name="csX114" fmla="*/ 66923 w 118645"/>
                                <a:gd name="csY114" fmla="*/ 22924 h 46502"/>
                                <a:gd name="csX115" fmla="*/ 67939 w 118645"/>
                                <a:gd name="csY115" fmla="*/ 22417 h 46502"/>
                                <a:gd name="csX116" fmla="*/ 70352 w 118645"/>
                                <a:gd name="csY116" fmla="*/ 22417 h 46502"/>
                                <a:gd name="csX117" fmla="*/ 66923 w 118645"/>
                                <a:gd name="csY117" fmla="*/ 22924 h 46502"/>
                                <a:gd name="csX118" fmla="*/ 61208 w 118645"/>
                                <a:gd name="csY118" fmla="*/ 25082 h 46502"/>
                                <a:gd name="csX119" fmla="*/ 62351 w 118645"/>
                                <a:gd name="csY119" fmla="*/ 22163 h 46502"/>
                                <a:gd name="csX120" fmla="*/ 64383 w 118645"/>
                                <a:gd name="csY120" fmla="*/ 22417 h 46502"/>
                                <a:gd name="csX121" fmla="*/ 64383 w 118645"/>
                                <a:gd name="csY121" fmla="*/ 27366 h 46502"/>
                                <a:gd name="csX122" fmla="*/ 61970 w 118645"/>
                                <a:gd name="csY122" fmla="*/ 27620 h 46502"/>
                                <a:gd name="csX123" fmla="*/ 61208 w 118645"/>
                                <a:gd name="csY123" fmla="*/ 24955 h 46502"/>
                                <a:gd name="csX124" fmla="*/ 60066 w 118645"/>
                                <a:gd name="csY124" fmla="*/ 29905 h 46502"/>
                                <a:gd name="csX125" fmla="*/ 60319 w 118645"/>
                                <a:gd name="csY125" fmla="*/ 28762 h 46502"/>
                                <a:gd name="csX126" fmla="*/ 61208 w 118645"/>
                                <a:gd name="csY126" fmla="*/ 29270 h 46502"/>
                                <a:gd name="csX127" fmla="*/ 60066 w 118645"/>
                                <a:gd name="csY127" fmla="*/ 29778 h 46502"/>
                                <a:gd name="csX128" fmla="*/ 60066 w 118645"/>
                                <a:gd name="csY128" fmla="*/ 26351 h 46502"/>
                                <a:gd name="csX129" fmla="*/ 60066 w 118645"/>
                                <a:gd name="csY129" fmla="*/ 26351 h 46502"/>
                                <a:gd name="csX130" fmla="*/ 60066 w 118645"/>
                                <a:gd name="csY130" fmla="*/ 25463 h 46502"/>
                                <a:gd name="csX131" fmla="*/ 60066 w 118645"/>
                                <a:gd name="csY131" fmla="*/ 25463 h 46502"/>
                                <a:gd name="csX132" fmla="*/ 60066 w 118645"/>
                                <a:gd name="csY132" fmla="*/ 26351 h 46502"/>
                                <a:gd name="csX133" fmla="*/ 59049 w 118645"/>
                                <a:gd name="csY133" fmla="*/ 23940 h 46502"/>
                                <a:gd name="csX134" fmla="*/ 56383 w 118645"/>
                                <a:gd name="csY134" fmla="*/ 22544 h 46502"/>
                                <a:gd name="csX135" fmla="*/ 59303 w 118645"/>
                                <a:gd name="csY135" fmla="*/ 22544 h 46502"/>
                                <a:gd name="csX136" fmla="*/ 59049 w 118645"/>
                                <a:gd name="csY136" fmla="*/ 24067 h 46502"/>
                                <a:gd name="csX137" fmla="*/ 58288 w 118645"/>
                                <a:gd name="csY137" fmla="*/ 30285 h 46502"/>
                                <a:gd name="csX138" fmla="*/ 59558 w 118645"/>
                                <a:gd name="csY138" fmla="*/ 26986 h 46502"/>
                                <a:gd name="csX139" fmla="*/ 58288 w 118645"/>
                                <a:gd name="csY139" fmla="*/ 30285 h 46502"/>
                                <a:gd name="csX140" fmla="*/ 56637 w 118645"/>
                                <a:gd name="csY140" fmla="*/ 30285 h 46502"/>
                                <a:gd name="csX141" fmla="*/ 52954 w 118645"/>
                                <a:gd name="csY141" fmla="*/ 29397 h 46502"/>
                                <a:gd name="csX142" fmla="*/ 52954 w 118645"/>
                                <a:gd name="csY142" fmla="*/ 26859 h 46502"/>
                                <a:gd name="csX143" fmla="*/ 58541 w 118645"/>
                                <a:gd name="csY143" fmla="*/ 25843 h 46502"/>
                                <a:gd name="csX144" fmla="*/ 56637 w 118645"/>
                                <a:gd name="csY144" fmla="*/ 30285 h 46502"/>
                                <a:gd name="csX145" fmla="*/ 57272 w 118645"/>
                                <a:gd name="csY145" fmla="*/ 32316 h 46502"/>
                                <a:gd name="csX146" fmla="*/ 57272 w 118645"/>
                                <a:gd name="csY146" fmla="*/ 32570 h 46502"/>
                                <a:gd name="csX147" fmla="*/ 57145 w 118645"/>
                                <a:gd name="csY147" fmla="*/ 32570 h 46502"/>
                                <a:gd name="csX148" fmla="*/ 57145 w 118645"/>
                                <a:gd name="csY148" fmla="*/ 32316 h 46502"/>
                                <a:gd name="csX149" fmla="*/ 57145 w 118645"/>
                                <a:gd name="csY149" fmla="*/ 32316 h 46502"/>
                                <a:gd name="csX150" fmla="*/ 57399 w 118645"/>
                                <a:gd name="csY150" fmla="*/ 32316 h 46502"/>
                                <a:gd name="csX151" fmla="*/ 57145 w 118645"/>
                                <a:gd name="csY151" fmla="*/ 32316 h 46502"/>
                                <a:gd name="csX152" fmla="*/ 57272 w 118645"/>
                                <a:gd name="csY152" fmla="*/ 32316 h 46502"/>
                                <a:gd name="csX153" fmla="*/ 55367 w 118645"/>
                                <a:gd name="csY153" fmla="*/ 36758 h 46502"/>
                                <a:gd name="csX154" fmla="*/ 51557 w 118645"/>
                                <a:gd name="csY154" fmla="*/ 43992 h 46502"/>
                                <a:gd name="csX155" fmla="*/ 50287 w 118645"/>
                                <a:gd name="csY155" fmla="*/ 44500 h 46502"/>
                                <a:gd name="csX156" fmla="*/ 51811 w 118645"/>
                                <a:gd name="csY156" fmla="*/ 41581 h 46502"/>
                                <a:gd name="csX157" fmla="*/ 55748 w 118645"/>
                                <a:gd name="csY157" fmla="*/ 35235 h 46502"/>
                                <a:gd name="csX158" fmla="*/ 55240 w 118645"/>
                                <a:gd name="csY158" fmla="*/ 36631 h 46502"/>
                                <a:gd name="csX159" fmla="*/ 48002 w 118645"/>
                                <a:gd name="csY159" fmla="*/ 35996 h 46502"/>
                                <a:gd name="csX160" fmla="*/ 53843 w 118645"/>
                                <a:gd name="csY160" fmla="*/ 34347 h 46502"/>
                                <a:gd name="csX161" fmla="*/ 48002 w 118645"/>
                                <a:gd name="csY161" fmla="*/ 35996 h 46502"/>
                                <a:gd name="csX162" fmla="*/ 50795 w 118645"/>
                                <a:gd name="csY162" fmla="*/ 30666 h 46502"/>
                                <a:gd name="csX163" fmla="*/ 53208 w 118645"/>
                                <a:gd name="csY163" fmla="*/ 23686 h 46502"/>
                                <a:gd name="csX164" fmla="*/ 56510 w 118645"/>
                                <a:gd name="csY164" fmla="*/ 23813 h 46502"/>
                                <a:gd name="csX165" fmla="*/ 51557 w 118645"/>
                                <a:gd name="csY165" fmla="*/ 27366 h 46502"/>
                                <a:gd name="csX166" fmla="*/ 51811 w 118645"/>
                                <a:gd name="csY166" fmla="*/ 29778 h 46502"/>
                                <a:gd name="csX167" fmla="*/ 55621 w 118645"/>
                                <a:gd name="csY167" fmla="*/ 31808 h 46502"/>
                                <a:gd name="csX168" fmla="*/ 54859 w 118645"/>
                                <a:gd name="csY168" fmla="*/ 32697 h 46502"/>
                                <a:gd name="csX169" fmla="*/ 50668 w 118645"/>
                                <a:gd name="csY169" fmla="*/ 30666 h 46502"/>
                                <a:gd name="csX170" fmla="*/ 14731 w 118645"/>
                                <a:gd name="csY170" fmla="*/ 5791 h 46502"/>
                                <a:gd name="csX171" fmla="*/ 15620 w 118645"/>
                                <a:gd name="csY171" fmla="*/ 4141 h 46502"/>
                                <a:gd name="csX172" fmla="*/ 17016 w 118645"/>
                                <a:gd name="csY172" fmla="*/ 4649 h 46502"/>
                                <a:gd name="csX173" fmla="*/ 16635 w 118645"/>
                                <a:gd name="csY173" fmla="*/ 7314 h 46502"/>
                                <a:gd name="csX174" fmla="*/ 14731 w 118645"/>
                                <a:gd name="csY174" fmla="*/ 5791 h 46502"/>
                                <a:gd name="csX175" fmla="*/ 14985 w 118645"/>
                                <a:gd name="csY175" fmla="*/ 8456 h 46502"/>
                                <a:gd name="csX176" fmla="*/ 19175 w 118645"/>
                                <a:gd name="csY176" fmla="*/ 9218 h 46502"/>
                                <a:gd name="csX177" fmla="*/ 18794 w 118645"/>
                                <a:gd name="csY177" fmla="*/ 11883 h 46502"/>
                                <a:gd name="csX178" fmla="*/ 15112 w 118645"/>
                                <a:gd name="csY178" fmla="*/ 10487 h 46502"/>
                                <a:gd name="csX179" fmla="*/ 15112 w 118645"/>
                                <a:gd name="csY179" fmla="*/ 8583 h 46502"/>
                                <a:gd name="csX180" fmla="*/ 11302 w 118645"/>
                                <a:gd name="csY180" fmla="*/ 6172 h 46502"/>
                                <a:gd name="csX181" fmla="*/ 13080 w 118645"/>
                                <a:gd name="csY181" fmla="*/ 2238 h 46502"/>
                                <a:gd name="csX182" fmla="*/ 19175 w 118645"/>
                                <a:gd name="csY182" fmla="*/ 2491 h 46502"/>
                                <a:gd name="csX183" fmla="*/ 20445 w 118645"/>
                                <a:gd name="csY183" fmla="*/ 4014 h 46502"/>
                                <a:gd name="csX184" fmla="*/ 19302 w 118645"/>
                                <a:gd name="csY184" fmla="*/ 7441 h 46502"/>
                                <a:gd name="csX185" fmla="*/ 18540 w 118645"/>
                                <a:gd name="csY185" fmla="*/ 7441 h 46502"/>
                                <a:gd name="csX186" fmla="*/ 19048 w 118645"/>
                                <a:gd name="csY186" fmla="*/ 4014 h 46502"/>
                                <a:gd name="csX187" fmla="*/ 17524 w 118645"/>
                                <a:gd name="csY187" fmla="*/ 2618 h 46502"/>
                                <a:gd name="csX188" fmla="*/ 14096 w 118645"/>
                                <a:gd name="csY188" fmla="*/ 3380 h 46502"/>
                                <a:gd name="csX189" fmla="*/ 13080 w 118645"/>
                                <a:gd name="csY189" fmla="*/ 6806 h 46502"/>
                                <a:gd name="csX190" fmla="*/ 13461 w 118645"/>
                                <a:gd name="csY190" fmla="*/ 9725 h 46502"/>
                                <a:gd name="csX191" fmla="*/ 13207 w 118645"/>
                                <a:gd name="csY191" fmla="*/ 9979 h 46502"/>
                                <a:gd name="csX192" fmla="*/ 11302 w 118645"/>
                                <a:gd name="csY192" fmla="*/ 6045 h 46502"/>
                                <a:gd name="csX193" fmla="*/ 83558 w 118645"/>
                                <a:gd name="csY193" fmla="*/ 39169 h 46502"/>
                                <a:gd name="csX194" fmla="*/ 91813 w 118645"/>
                                <a:gd name="csY194" fmla="*/ 41073 h 46502"/>
                                <a:gd name="csX195" fmla="*/ 89907 w 118645"/>
                                <a:gd name="csY195" fmla="*/ 42596 h 46502"/>
                                <a:gd name="csX196" fmla="*/ 82923 w 118645"/>
                                <a:gd name="csY196" fmla="*/ 39296 h 46502"/>
                                <a:gd name="csX197" fmla="*/ 83558 w 118645"/>
                                <a:gd name="csY197" fmla="*/ 39042 h 46502"/>
                                <a:gd name="csX198" fmla="*/ 35557 w 118645"/>
                                <a:gd name="csY198" fmla="*/ 40438 h 46502"/>
                                <a:gd name="csX199" fmla="*/ 34414 w 118645"/>
                                <a:gd name="csY199" fmla="*/ 39423 h 46502"/>
                                <a:gd name="csX200" fmla="*/ 36954 w 118645"/>
                                <a:gd name="csY200" fmla="*/ 38662 h 46502"/>
                                <a:gd name="csX201" fmla="*/ 43430 w 118645"/>
                                <a:gd name="csY201" fmla="*/ 37773 h 46502"/>
                                <a:gd name="csX202" fmla="*/ 35430 w 118645"/>
                                <a:gd name="csY202" fmla="*/ 40438 h 46502"/>
                                <a:gd name="csX203" fmla="*/ 118607 w 118645"/>
                                <a:gd name="csY203" fmla="*/ 5030 h 46502"/>
                                <a:gd name="csX204" fmla="*/ 113400 w 118645"/>
                                <a:gd name="csY204" fmla="*/ 207 h 46502"/>
                                <a:gd name="csX205" fmla="*/ 106670 w 118645"/>
                                <a:gd name="csY205" fmla="*/ 1857 h 46502"/>
                                <a:gd name="csX206" fmla="*/ 105908 w 118645"/>
                                <a:gd name="csY206" fmla="*/ 10868 h 46502"/>
                                <a:gd name="csX207" fmla="*/ 105400 w 118645"/>
                                <a:gd name="csY207" fmla="*/ 12264 h 46502"/>
                                <a:gd name="csX208" fmla="*/ 72764 w 118645"/>
                                <a:gd name="csY208" fmla="*/ 7314 h 46502"/>
                                <a:gd name="csX209" fmla="*/ 65272 w 118645"/>
                                <a:gd name="csY209" fmla="*/ 6426 h 46502"/>
                                <a:gd name="csX210" fmla="*/ 62224 w 118645"/>
                                <a:gd name="csY210" fmla="*/ 6045 h 46502"/>
                                <a:gd name="csX211" fmla="*/ 34033 w 118645"/>
                                <a:gd name="csY211" fmla="*/ 9218 h 46502"/>
                                <a:gd name="csX212" fmla="*/ 28064 w 118645"/>
                                <a:gd name="csY212" fmla="*/ 10741 h 46502"/>
                                <a:gd name="csX213" fmla="*/ 24255 w 118645"/>
                                <a:gd name="csY213" fmla="*/ 11121 h 46502"/>
                                <a:gd name="csX214" fmla="*/ 21715 w 118645"/>
                                <a:gd name="csY214" fmla="*/ 11756 h 46502"/>
                                <a:gd name="csX215" fmla="*/ 20826 w 118645"/>
                                <a:gd name="csY215" fmla="*/ 11756 h 46502"/>
                                <a:gd name="csX216" fmla="*/ 22096 w 118645"/>
                                <a:gd name="csY216" fmla="*/ 3507 h 46502"/>
                                <a:gd name="csX217" fmla="*/ 16763 w 118645"/>
                                <a:gd name="csY217" fmla="*/ 334 h 46502"/>
                                <a:gd name="csX218" fmla="*/ 10540 w 118645"/>
                                <a:gd name="csY218" fmla="*/ 3507 h 46502"/>
                                <a:gd name="csX219" fmla="*/ 11683 w 118645"/>
                                <a:gd name="csY219" fmla="*/ 15183 h 46502"/>
                                <a:gd name="csX220" fmla="*/ 11683 w 118645"/>
                                <a:gd name="csY220" fmla="*/ 18863 h 46502"/>
                                <a:gd name="csX221" fmla="*/ 3048 w 118645"/>
                                <a:gd name="csY221" fmla="*/ 17086 h 46502"/>
                                <a:gd name="csX222" fmla="*/ 0 w 118645"/>
                                <a:gd name="csY222" fmla="*/ 17975 h 46502"/>
                                <a:gd name="csX223" fmla="*/ 11175 w 118645"/>
                                <a:gd name="csY223" fmla="*/ 19371 h 46502"/>
                                <a:gd name="csX224" fmla="*/ 12318 w 118645"/>
                                <a:gd name="csY224" fmla="*/ 19371 h 46502"/>
                                <a:gd name="csX225" fmla="*/ 13207 w 118645"/>
                                <a:gd name="csY225" fmla="*/ 25843 h 46502"/>
                                <a:gd name="csX226" fmla="*/ 19175 w 118645"/>
                                <a:gd name="csY226" fmla="*/ 28382 h 46502"/>
                                <a:gd name="csX227" fmla="*/ 38985 w 118645"/>
                                <a:gd name="csY227" fmla="*/ 24447 h 46502"/>
                                <a:gd name="csX228" fmla="*/ 41779 w 118645"/>
                                <a:gd name="csY228" fmla="*/ 23813 h 46502"/>
                                <a:gd name="csX229" fmla="*/ 52700 w 118645"/>
                                <a:gd name="csY229" fmla="*/ 22290 h 46502"/>
                                <a:gd name="csX230" fmla="*/ 49398 w 118645"/>
                                <a:gd name="csY230" fmla="*/ 29270 h 46502"/>
                                <a:gd name="csX231" fmla="*/ 51811 w 118645"/>
                                <a:gd name="csY231" fmla="*/ 32824 h 46502"/>
                                <a:gd name="csX232" fmla="*/ 45462 w 118645"/>
                                <a:gd name="csY232" fmla="*/ 36123 h 46502"/>
                                <a:gd name="csX233" fmla="*/ 31747 w 118645"/>
                                <a:gd name="csY233" fmla="*/ 38408 h 46502"/>
                                <a:gd name="csX234" fmla="*/ 33525 w 118645"/>
                                <a:gd name="csY234" fmla="*/ 40058 h 46502"/>
                                <a:gd name="csX235" fmla="*/ 32128 w 118645"/>
                                <a:gd name="csY235" fmla="*/ 41200 h 46502"/>
                                <a:gd name="csX236" fmla="*/ 32636 w 118645"/>
                                <a:gd name="csY236" fmla="*/ 41834 h 46502"/>
                                <a:gd name="csX237" fmla="*/ 34541 w 118645"/>
                                <a:gd name="csY237" fmla="*/ 41073 h 46502"/>
                                <a:gd name="csX238" fmla="*/ 38858 w 118645"/>
                                <a:gd name="csY238" fmla="*/ 40565 h 46502"/>
                                <a:gd name="csX239" fmla="*/ 42795 w 118645"/>
                                <a:gd name="csY239" fmla="*/ 39042 h 46502"/>
                                <a:gd name="csX240" fmla="*/ 46986 w 118645"/>
                                <a:gd name="csY240" fmla="*/ 37012 h 46502"/>
                                <a:gd name="csX241" fmla="*/ 53462 w 118645"/>
                                <a:gd name="csY241" fmla="*/ 36123 h 46502"/>
                                <a:gd name="csX242" fmla="*/ 53462 w 118645"/>
                                <a:gd name="csY242" fmla="*/ 36631 h 46502"/>
                                <a:gd name="csX243" fmla="*/ 48002 w 118645"/>
                                <a:gd name="csY243" fmla="*/ 45134 h 46502"/>
                                <a:gd name="csX244" fmla="*/ 48510 w 118645"/>
                                <a:gd name="csY244" fmla="*/ 46403 h 46502"/>
                                <a:gd name="csX245" fmla="*/ 51557 w 118645"/>
                                <a:gd name="csY245" fmla="*/ 45896 h 46502"/>
                                <a:gd name="csX246" fmla="*/ 56002 w 118645"/>
                                <a:gd name="csY246" fmla="*/ 37646 h 46502"/>
                                <a:gd name="csX247" fmla="*/ 60319 w 118645"/>
                                <a:gd name="csY247" fmla="*/ 31808 h 46502"/>
                                <a:gd name="csX248" fmla="*/ 61462 w 118645"/>
                                <a:gd name="csY248" fmla="*/ 31681 h 46502"/>
                                <a:gd name="csX249" fmla="*/ 57779 w 118645"/>
                                <a:gd name="csY249" fmla="*/ 37139 h 46502"/>
                                <a:gd name="csX250" fmla="*/ 58922 w 118645"/>
                                <a:gd name="csY250" fmla="*/ 43865 h 46502"/>
                                <a:gd name="csX251" fmla="*/ 62478 w 118645"/>
                                <a:gd name="csY251" fmla="*/ 44500 h 46502"/>
                                <a:gd name="csX252" fmla="*/ 71621 w 118645"/>
                                <a:gd name="csY252" fmla="*/ 42469 h 46502"/>
                                <a:gd name="csX253" fmla="*/ 74034 w 118645"/>
                                <a:gd name="csY253" fmla="*/ 44626 h 46502"/>
                                <a:gd name="csX254" fmla="*/ 78098 w 118645"/>
                                <a:gd name="csY254" fmla="*/ 45388 h 46502"/>
                                <a:gd name="csX255" fmla="*/ 76574 w 118645"/>
                                <a:gd name="csY255" fmla="*/ 42977 h 46502"/>
                                <a:gd name="csX256" fmla="*/ 73653 w 118645"/>
                                <a:gd name="csY256" fmla="*/ 38535 h 46502"/>
                                <a:gd name="csX257" fmla="*/ 72383 w 118645"/>
                                <a:gd name="csY257" fmla="*/ 35616 h 46502"/>
                                <a:gd name="csX258" fmla="*/ 76574 w 118645"/>
                                <a:gd name="csY258" fmla="*/ 37266 h 46502"/>
                                <a:gd name="csX259" fmla="*/ 80764 w 118645"/>
                                <a:gd name="csY259" fmla="*/ 38535 h 46502"/>
                                <a:gd name="csX260" fmla="*/ 84574 w 118645"/>
                                <a:gd name="csY260" fmla="*/ 41454 h 46502"/>
                                <a:gd name="csX261" fmla="*/ 90669 w 118645"/>
                                <a:gd name="csY261" fmla="*/ 43357 h 46502"/>
                                <a:gd name="csX262" fmla="*/ 93082 w 118645"/>
                                <a:gd name="csY262" fmla="*/ 43357 h 46502"/>
                                <a:gd name="csX263" fmla="*/ 91939 w 118645"/>
                                <a:gd name="csY263" fmla="*/ 42469 h 46502"/>
                                <a:gd name="csX264" fmla="*/ 93844 w 118645"/>
                                <a:gd name="csY264" fmla="*/ 41200 h 46502"/>
                                <a:gd name="csX265" fmla="*/ 92955 w 118645"/>
                                <a:gd name="csY265" fmla="*/ 40565 h 46502"/>
                                <a:gd name="csX266" fmla="*/ 88384 w 118645"/>
                                <a:gd name="csY266" fmla="*/ 39423 h 46502"/>
                                <a:gd name="csX267" fmla="*/ 85717 w 118645"/>
                                <a:gd name="csY267" fmla="*/ 38535 h 46502"/>
                                <a:gd name="csX268" fmla="*/ 74923 w 118645"/>
                                <a:gd name="csY268" fmla="*/ 32824 h 46502"/>
                                <a:gd name="csX269" fmla="*/ 77590 w 118645"/>
                                <a:gd name="csY269" fmla="*/ 30285 h 46502"/>
                                <a:gd name="csX270" fmla="*/ 77844 w 118645"/>
                                <a:gd name="csY270" fmla="*/ 26224 h 46502"/>
                                <a:gd name="csX271" fmla="*/ 72256 w 118645"/>
                                <a:gd name="csY271" fmla="*/ 22797 h 46502"/>
                                <a:gd name="csX272" fmla="*/ 72510 w 118645"/>
                                <a:gd name="csY272" fmla="*/ 22544 h 46502"/>
                                <a:gd name="csX273" fmla="*/ 80764 w 118645"/>
                                <a:gd name="csY273" fmla="*/ 23559 h 46502"/>
                                <a:gd name="csX274" fmla="*/ 102733 w 118645"/>
                                <a:gd name="csY274" fmla="*/ 27493 h 46502"/>
                                <a:gd name="csX275" fmla="*/ 114289 w 118645"/>
                                <a:gd name="csY275" fmla="*/ 23686 h 46502"/>
                                <a:gd name="csX276" fmla="*/ 115559 w 118645"/>
                                <a:gd name="csY276" fmla="*/ 16452 h 46502"/>
                                <a:gd name="csX277" fmla="*/ 118607 w 118645"/>
                                <a:gd name="csY277" fmla="*/ 4776 h 465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Lst>
                              <a:rect l="l" t="t" r="r" b="b"/>
                              <a:pathLst>
                                <a:path w="118645" h="46502">
                                  <a:moveTo>
                                    <a:pt x="116575" y="8076"/>
                                  </a:moveTo>
                                  <a:cubicBezTo>
                                    <a:pt x="115813" y="9472"/>
                                    <a:pt x="114797" y="10487"/>
                                    <a:pt x="113273" y="10741"/>
                                  </a:cubicBezTo>
                                  <a:cubicBezTo>
                                    <a:pt x="113273" y="8837"/>
                                    <a:pt x="115051" y="7568"/>
                                    <a:pt x="114417" y="5410"/>
                                  </a:cubicBezTo>
                                  <a:cubicBezTo>
                                    <a:pt x="113400" y="3887"/>
                                    <a:pt x="111369" y="3507"/>
                                    <a:pt x="109591" y="3887"/>
                                  </a:cubicBezTo>
                                  <a:cubicBezTo>
                                    <a:pt x="108956" y="4395"/>
                                    <a:pt x="109210" y="5157"/>
                                    <a:pt x="108956" y="5791"/>
                                  </a:cubicBezTo>
                                  <a:lnTo>
                                    <a:pt x="108702" y="8329"/>
                                  </a:lnTo>
                                  <a:cubicBezTo>
                                    <a:pt x="107178" y="8329"/>
                                    <a:pt x="107051" y="6933"/>
                                    <a:pt x="106670" y="5918"/>
                                  </a:cubicBezTo>
                                  <a:cubicBezTo>
                                    <a:pt x="106670" y="4268"/>
                                    <a:pt x="107432" y="2618"/>
                                    <a:pt x="109083" y="1857"/>
                                  </a:cubicBezTo>
                                  <a:cubicBezTo>
                                    <a:pt x="110353" y="1222"/>
                                    <a:pt x="112258" y="1349"/>
                                    <a:pt x="113528" y="1984"/>
                                  </a:cubicBezTo>
                                  <a:cubicBezTo>
                                    <a:pt x="114543" y="2238"/>
                                    <a:pt x="115686" y="2745"/>
                                    <a:pt x="116067" y="3634"/>
                                  </a:cubicBezTo>
                                  <a:cubicBezTo>
                                    <a:pt x="117210" y="4776"/>
                                    <a:pt x="116956" y="6680"/>
                                    <a:pt x="116702" y="8076"/>
                                  </a:cubicBezTo>
                                  <a:moveTo>
                                    <a:pt x="110353" y="8837"/>
                                  </a:moveTo>
                                  <a:cubicBezTo>
                                    <a:pt x="111242" y="7949"/>
                                    <a:pt x="110099" y="3126"/>
                                    <a:pt x="112511" y="6299"/>
                                  </a:cubicBezTo>
                                  <a:cubicBezTo>
                                    <a:pt x="112511" y="6933"/>
                                    <a:pt x="112511" y="7822"/>
                                    <a:pt x="112004" y="8329"/>
                                  </a:cubicBezTo>
                                  <a:cubicBezTo>
                                    <a:pt x="111623" y="8710"/>
                                    <a:pt x="110988" y="9218"/>
                                    <a:pt x="110353" y="8837"/>
                                  </a:cubicBezTo>
                                  <a:moveTo>
                                    <a:pt x="111242" y="10741"/>
                                  </a:moveTo>
                                  <a:cubicBezTo>
                                    <a:pt x="111242" y="12010"/>
                                    <a:pt x="110226" y="11629"/>
                                    <a:pt x="109591" y="12137"/>
                                  </a:cubicBezTo>
                                  <a:lnTo>
                                    <a:pt x="107686" y="12137"/>
                                  </a:lnTo>
                                  <a:cubicBezTo>
                                    <a:pt x="107686" y="12137"/>
                                    <a:pt x="107432" y="10614"/>
                                    <a:pt x="107432" y="9979"/>
                                  </a:cubicBezTo>
                                  <a:cubicBezTo>
                                    <a:pt x="108702" y="10233"/>
                                    <a:pt x="110099" y="10233"/>
                                    <a:pt x="111242" y="10741"/>
                                  </a:cubicBezTo>
                                  <a:moveTo>
                                    <a:pt x="113273" y="20132"/>
                                  </a:moveTo>
                                  <a:cubicBezTo>
                                    <a:pt x="112638" y="20894"/>
                                    <a:pt x="113273" y="22163"/>
                                    <a:pt x="112385" y="22797"/>
                                  </a:cubicBezTo>
                                  <a:cubicBezTo>
                                    <a:pt x="112385" y="24193"/>
                                    <a:pt x="111242" y="24828"/>
                                    <a:pt x="110226" y="25463"/>
                                  </a:cubicBezTo>
                                  <a:cubicBezTo>
                                    <a:pt x="101083" y="27493"/>
                                    <a:pt x="92066" y="24320"/>
                                    <a:pt x="83177" y="22797"/>
                                  </a:cubicBezTo>
                                  <a:cubicBezTo>
                                    <a:pt x="70733" y="20132"/>
                                    <a:pt x="56383" y="19371"/>
                                    <a:pt x="43684" y="22163"/>
                                  </a:cubicBezTo>
                                  <a:cubicBezTo>
                                    <a:pt x="37716" y="23305"/>
                                    <a:pt x="32001" y="24701"/>
                                    <a:pt x="26287" y="26224"/>
                                  </a:cubicBezTo>
                                  <a:cubicBezTo>
                                    <a:pt x="22731" y="26732"/>
                                    <a:pt x="18921" y="27239"/>
                                    <a:pt x="15493" y="26224"/>
                                  </a:cubicBezTo>
                                  <a:cubicBezTo>
                                    <a:pt x="12699" y="24955"/>
                                    <a:pt x="13842" y="21275"/>
                                    <a:pt x="13080" y="18863"/>
                                  </a:cubicBezTo>
                                  <a:cubicBezTo>
                                    <a:pt x="13207" y="16959"/>
                                    <a:pt x="12572" y="15437"/>
                                    <a:pt x="12445" y="13533"/>
                                  </a:cubicBezTo>
                                  <a:cubicBezTo>
                                    <a:pt x="12191" y="12898"/>
                                    <a:pt x="12064" y="12137"/>
                                    <a:pt x="12191" y="11502"/>
                                  </a:cubicBezTo>
                                  <a:cubicBezTo>
                                    <a:pt x="13334" y="11629"/>
                                    <a:pt x="14476" y="12518"/>
                                    <a:pt x="15746" y="12771"/>
                                  </a:cubicBezTo>
                                  <a:cubicBezTo>
                                    <a:pt x="22223" y="14040"/>
                                    <a:pt x="27938" y="11883"/>
                                    <a:pt x="34033" y="10868"/>
                                  </a:cubicBezTo>
                                  <a:cubicBezTo>
                                    <a:pt x="39747" y="9599"/>
                                    <a:pt x="45716" y="8583"/>
                                    <a:pt x="51811" y="8202"/>
                                  </a:cubicBezTo>
                                  <a:cubicBezTo>
                                    <a:pt x="58796" y="8202"/>
                                    <a:pt x="65780" y="7695"/>
                                    <a:pt x="72383" y="8964"/>
                                  </a:cubicBezTo>
                                  <a:cubicBezTo>
                                    <a:pt x="74542" y="8964"/>
                                    <a:pt x="76320" y="9599"/>
                                    <a:pt x="78479" y="9725"/>
                                  </a:cubicBezTo>
                                  <a:cubicBezTo>
                                    <a:pt x="82796" y="10233"/>
                                    <a:pt x="86860" y="11375"/>
                                    <a:pt x="91177" y="11756"/>
                                  </a:cubicBezTo>
                                  <a:cubicBezTo>
                                    <a:pt x="91813" y="12010"/>
                                    <a:pt x="92701" y="12010"/>
                                    <a:pt x="93463" y="12137"/>
                                  </a:cubicBezTo>
                                  <a:cubicBezTo>
                                    <a:pt x="100448" y="13279"/>
                                    <a:pt x="108194" y="15183"/>
                                    <a:pt x="114797" y="12137"/>
                                  </a:cubicBezTo>
                                  <a:cubicBezTo>
                                    <a:pt x="114797" y="14929"/>
                                    <a:pt x="113655" y="17467"/>
                                    <a:pt x="113273" y="20259"/>
                                  </a:cubicBezTo>
                                  <a:moveTo>
                                    <a:pt x="74288" y="25843"/>
                                  </a:moveTo>
                                  <a:cubicBezTo>
                                    <a:pt x="74669" y="26986"/>
                                    <a:pt x="75304" y="28001"/>
                                    <a:pt x="75050" y="29270"/>
                                  </a:cubicBezTo>
                                  <a:cubicBezTo>
                                    <a:pt x="74288" y="30793"/>
                                    <a:pt x="72764" y="30793"/>
                                    <a:pt x="71367" y="31047"/>
                                  </a:cubicBezTo>
                                  <a:cubicBezTo>
                                    <a:pt x="70733" y="31047"/>
                                    <a:pt x="70097" y="30920"/>
                                    <a:pt x="69590" y="30539"/>
                                  </a:cubicBezTo>
                                  <a:cubicBezTo>
                                    <a:pt x="69590" y="30285"/>
                                    <a:pt x="69590" y="30031"/>
                                    <a:pt x="69335" y="29778"/>
                                  </a:cubicBezTo>
                                  <a:cubicBezTo>
                                    <a:pt x="69590" y="28762"/>
                                    <a:pt x="67558" y="27747"/>
                                    <a:pt x="68955" y="26859"/>
                                  </a:cubicBezTo>
                                  <a:cubicBezTo>
                                    <a:pt x="70224" y="25716"/>
                                    <a:pt x="73145" y="23051"/>
                                    <a:pt x="74415" y="25843"/>
                                  </a:cubicBezTo>
                                  <a:moveTo>
                                    <a:pt x="75939" y="26097"/>
                                  </a:moveTo>
                                  <a:cubicBezTo>
                                    <a:pt x="76828" y="26351"/>
                                    <a:pt x="76955" y="27366"/>
                                    <a:pt x="76955" y="28128"/>
                                  </a:cubicBezTo>
                                  <a:cubicBezTo>
                                    <a:pt x="76955" y="29778"/>
                                    <a:pt x="75939" y="31301"/>
                                    <a:pt x="74288" y="31935"/>
                                  </a:cubicBezTo>
                                  <a:cubicBezTo>
                                    <a:pt x="73399" y="32443"/>
                                    <a:pt x="72129" y="32570"/>
                                    <a:pt x="71240" y="32189"/>
                                  </a:cubicBezTo>
                                  <a:cubicBezTo>
                                    <a:pt x="73145" y="32189"/>
                                    <a:pt x="75050" y="31428"/>
                                    <a:pt x="75812" y="29524"/>
                                  </a:cubicBezTo>
                                  <a:lnTo>
                                    <a:pt x="75812" y="26097"/>
                                  </a:lnTo>
                                  <a:close/>
                                  <a:moveTo>
                                    <a:pt x="77971" y="36377"/>
                                  </a:moveTo>
                                  <a:cubicBezTo>
                                    <a:pt x="77971" y="36377"/>
                                    <a:pt x="77844" y="36631"/>
                                    <a:pt x="77844" y="36631"/>
                                  </a:cubicBezTo>
                                  <a:cubicBezTo>
                                    <a:pt x="75558" y="36631"/>
                                    <a:pt x="74161" y="35362"/>
                                    <a:pt x="72510" y="34220"/>
                                  </a:cubicBezTo>
                                  <a:lnTo>
                                    <a:pt x="72510" y="33839"/>
                                  </a:lnTo>
                                  <a:cubicBezTo>
                                    <a:pt x="74542" y="33966"/>
                                    <a:pt x="76193" y="35362"/>
                                    <a:pt x="78098" y="36377"/>
                                  </a:cubicBezTo>
                                  <a:moveTo>
                                    <a:pt x="75050" y="43611"/>
                                  </a:moveTo>
                                  <a:cubicBezTo>
                                    <a:pt x="75050" y="43611"/>
                                    <a:pt x="74542" y="43865"/>
                                    <a:pt x="74415" y="43611"/>
                                  </a:cubicBezTo>
                                  <a:cubicBezTo>
                                    <a:pt x="72129" y="40692"/>
                                    <a:pt x="70986" y="37519"/>
                                    <a:pt x="69590" y="34347"/>
                                  </a:cubicBezTo>
                                  <a:lnTo>
                                    <a:pt x="69844" y="34347"/>
                                  </a:lnTo>
                                  <a:cubicBezTo>
                                    <a:pt x="71748" y="37266"/>
                                    <a:pt x="73145" y="40565"/>
                                    <a:pt x="75050" y="43611"/>
                                  </a:cubicBezTo>
                                  <a:moveTo>
                                    <a:pt x="71240" y="41707"/>
                                  </a:moveTo>
                                  <a:lnTo>
                                    <a:pt x="70859" y="41707"/>
                                  </a:lnTo>
                                  <a:cubicBezTo>
                                    <a:pt x="70859" y="41707"/>
                                    <a:pt x="70605" y="40692"/>
                                    <a:pt x="70733" y="40185"/>
                                  </a:cubicBezTo>
                                  <a:cubicBezTo>
                                    <a:pt x="71240" y="40565"/>
                                    <a:pt x="71621" y="41073"/>
                                    <a:pt x="71240" y="41707"/>
                                  </a:cubicBezTo>
                                  <a:moveTo>
                                    <a:pt x="69082" y="37012"/>
                                  </a:moveTo>
                                  <a:cubicBezTo>
                                    <a:pt x="69082" y="37773"/>
                                    <a:pt x="69971" y="38154"/>
                                    <a:pt x="69463" y="38788"/>
                                  </a:cubicBezTo>
                                  <a:cubicBezTo>
                                    <a:pt x="69335" y="38408"/>
                                    <a:pt x="68827" y="37773"/>
                                    <a:pt x="69082" y="37012"/>
                                  </a:cubicBezTo>
                                  <a:moveTo>
                                    <a:pt x="68701" y="31935"/>
                                  </a:moveTo>
                                  <a:lnTo>
                                    <a:pt x="68827" y="31935"/>
                                  </a:lnTo>
                                  <a:lnTo>
                                    <a:pt x="68827" y="32189"/>
                                  </a:lnTo>
                                  <a:lnTo>
                                    <a:pt x="68701" y="32189"/>
                                  </a:lnTo>
                                  <a:lnTo>
                                    <a:pt x="68701" y="31935"/>
                                  </a:lnTo>
                                  <a:close/>
                                  <a:moveTo>
                                    <a:pt x="64129" y="43357"/>
                                  </a:moveTo>
                                  <a:cubicBezTo>
                                    <a:pt x="62732" y="43357"/>
                                    <a:pt x="60447" y="44246"/>
                                    <a:pt x="59049" y="43103"/>
                                  </a:cubicBezTo>
                                  <a:cubicBezTo>
                                    <a:pt x="59049" y="42469"/>
                                    <a:pt x="58415" y="42215"/>
                                    <a:pt x="58541" y="41581"/>
                                  </a:cubicBezTo>
                                  <a:cubicBezTo>
                                    <a:pt x="59811" y="41073"/>
                                    <a:pt x="60827" y="42596"/>
                                    <a:pt x="61970" y="41581"/>
                                  </a:cubicBezTo>
                                  <a:cubicBezTo>
                                    <a:pt x="63748" y="41581"/>
                                    <a:pt x="65653" y="41327"/>
                                    <a:pt x="67304" y="41707"/>
                                  </a:cubicBezTo>
                                  <a:cubicBezTo>
                                    <a:pt x="68193" y="41961"/>
                                    <a:pt x="69463" y="40311"/>
                                    <a:pt x="69590" y="41961"/>
                                  </a:cubicBezTo>
                                  <a:cubicBezTo>
                                    <a:pt x="68955" y="44500"/>
                                    <a:pt x="65907" y="42723"/>
                                    <a:pt x="64002" y="43484"/>
                                  </a:cubicBezTo>
                                  <a:moveTo>
                                    <a:pt x="60827" y="34093"/>
                                  </a:moveTo>
                                  <a:lnTo>
                                    <a:pt x="61208" y="33458"/>
                                  </a:lnTo>
                                  <a:cubicBezTo>
                                    <a:pt x="60573" y="35362"/>
                                    <a:pt x="59685" y="37266"/>
                                    <a:pt x="58668" y="39042"/>
                                  </a:cubicBezTo>
                                  <a:cubicBezTo>
                                    <a:pt x="58160" y="37139"/>
                                    <a:pt x="60066" y="35743"/>
                                    <a:pt x="60827" y="34093"/>
                                  </a:cubicBezTo>
                                  <a:moveTo>
                                    <a:pt x="62986" y="32697"/>
                                  </a:moveTo>
                                  <a:cubicBezTo>
                                    <a:pt x="64002" y="31554"/>
                                    <a:pt x="64891" y="33331"/>
                                    <a:pt x="65272" y="34220"/>
                                  </a:cubicBezTo>
                                  <a:cubicBezTo>
                                    <a:pt x="66415" y="35869"/>
                                    <a:pt x="69463" y="37519"/>
                                    <a:pt x="68320" y="39804"/>
                                  </a:cubicBezTo>
                                  <a:cubicBezTo>
                                    <a:pt x="66923" y="41073"/>
                                    <a:pt x="64510" y="39804"/>
                                    <a:pt x="62986" y="40819"/>
                                  </a:cubicBezTo>
                                  <a:cubicBezTo>
                                    <a:pt x="62097" y="40819"/>
                                    <a:pt x="60700" y="40946"/>
                                    <a:pt x="60192" y="40058"/>
                                  </a:cubicBezTo>
                                  <a:cubicBezTo>
                                    <a:pt x="61081" y="37646"/>
                                    <a:pt x="61843" y="34854"/>
                                    <a:pt x="62986" y="32697"/>
                                  </a:cubicBezTo>
                                  <a:moveTo>
                                    <a:pt x="62732" y="29651"/>
                                  </a:moveTo>
                                  <a:lnTo>
                                    <a:pt x="62478" y="29651"/>
                                  </a:lnTo>
                                  <a:lnTo>
                                    <a:pt x="62986" y="29143"/>
                                  </a:lnTo>
                                  <a:cubicBezTo>
                                    <a:pt x="62986" y="29143"/>
                                    <a:pt x="62986" y="29397"/>
                                    <a:pt x="62859" y="29651"/>
                                  </a:cubicBezTo>
                                  <a:moveTo>
                                    <a:pt x="64510" y="29905"/>
                                  </a:moveTo>
                                  <a:cubicBezTo>
                                    <a:pt x="64510" y="29905"/>
                                    <a:pt x="65272" y="28762"/>
                                    <a:pt x="65780" y="28762"/>
                                  </a:cubicBezTo>
                                  <a:cubicBezTo>
                                    <a:pt x="65780" y="28762"/>
                                    <a:pt x="65780" y="28889"/>
                                    <a:pt x="65907" y="29016"/>
                                  </a:cubicBezTo>
                                  <a:cubicBezTo>
                                    <a:pt x="65399" y="29397"/>
                                    <a:pt x="65018" y="29778"/>
                                    <a:pt x="64510" y="29905"/>
                                  </a:cubicBezTo>
                                  <a:moveTo>
                                    <a:pt x="65526" y="31047"/>
                                  </a:moveTo>
                                  <a:cubicBezTo>
                                    <a:pt x="65526" y="31047"/>
                                    <a:pt x="66034" y="30920"/>
                                    <a:pt x="66288" y="31047"/>
                                  </a:cubicBezTo>
                                  <a:lnTo>
                                    <a:pt x="65526" y="31047"/>
                                  </a:lnTo>
                                  <a:close/>
                                  <a:moveTo>
                                    <a:pt x="67685" y="33458"/>
                                  </a:moveTo>
                                  <a:cubicBezTo>
                                    <a:pt x="67685" y="33458"/>
                                    <a:pt x="67685" y="33839"/>
                                    <a:pt x="67558" y="33966"/>
                                  </a:cubicBezTo>
                                  <a:lnTo>
                                    <a:pt x="65780" y="32570"/>
                                  </a:lnTo>
                                  <a:cubicBezTo>
                                    <a:pt x="66669" y="32443"/>
                                    <a:pt x="67177" y="32824"/>
                                    <a:pt x="67685" y="33458"/>
                                  </a:cubicBezTo>
                                  <a:moveTo>
                                    <a:pt x="67431" y="28889"/>
                                  </a:moveTo>
                                  <a:lnTo>
                                    <a:pt x="67431" y="28889"/>
                                  </a:lnTo>
                                  <a:lnTo>
                                    <a:pt x="67431" y="28635"/>
                                  </a:lnTo>
                                  <a:lnTo>
                                    <a:pt x="67431" y="28635"/>
                                  </a:lnTo>
                                  <a:lnTo>
                                    <a:pt x="67431" y="28889"/>
                                  </a:lnTo>
                                  <a:close/>
                                  <a:moveTo>
                                    <a:pt x="70733" y="23940"/>
                                  </a:moveTo>
                                  <a:cubicBezTo>
                                    <a:pt x="69844" y="24193"/>
                                    <a:pt x="69082" y="25336"/>
                                    <a:pt x="68193" y="25590"/>
                                  </a:cubicBezTo>
                                  <a:cubicBezTo>
                                    <a:pt x="68701" y="24701"/>
                                    <a:pt x="69844" y="23940"/>
                                    <a:pt x="70733" y="23940"/>
                                  </a:cubicBezTo>
                                  <a:moveTo>
                                    <a:pt x="66923" y="22924"/>
                                  </a:moveTo>
                                  <a:cubicBezTo>
                                    <a:pt x="66796" y="22163"/>
                                    <a:pt x="67558" y="22797"/>
                                    <a:pt x="67939" y="22417"/>
                                  </a:cubicBezTo>
                                  <a:lnTo>
                                    <a:pt x="70352" y="22417"/>
                                  </a:lnTo>
                                  <a:cubicBezTo>
                                    <a:pt x="69082" y="22417"/>
                                    <a:pt x="67558" y="25336"/>
                                    <a:pt x="66923" y="22924"/>
                                  </a:cubicBezTo>
                                  <a:moveTo>
                                    <a:pt x="61208" y="25082"/>
                                  </a:moveTo>
                                  <a:cubicBezTo>
                                    <a:pt x="61589" y="23940"/>
                                    <a:pt x="61716" y="23051"/>
                                    <a:pt x="62351" y="22163"/>
                                  </a:cubicBezTo>
                                  <a:cubicBezTo>
                                    <a:pt x="63113" y="22163"/>
                                    <a:pt x="63748" y="22163"/>
                                    <a:pt x="64383" y="22417"/>
                                  </a:cubicBezTo>
                                  <a:cubicBezTo>
                                    <a:pt x="64510" y="23940"/>
                                    <a:pt x="66415" y="26097"/>
                                    <a:pt x="64383" y="27366"/>
                                  </a:cubicBezTo>
                                  <a:cubicBezTo>
                                    <a:pt x="63748" y="27620"/>
                                    <a:pt x="62732" y="28382"/>
                                    <a:pt x="61970" y="27620"/>
                                  </a:cubicBezTo>
                                  <a:cubicBezTo>
                                    <a:pt x="60954" y="26732"/>
                                    <a:pt x="60827" y="25970"/>
                                    <a:pt x="61208" y="24955"/>
                                  </a:cubicBezTo>
                                  <a:moveTo>
                                    <a:pt x="60066" y="29905"/>
                                  </a:moveTo>
                                  <a:cubicBezTo>
                                    <a:pt x="60066" y="29905"/>
                                    <a:pt x="60192" y="29143"/>
                                    <a:pt x="60319" y="28762"/>
                                  </a:cubicBezTo>
                                  <a:cubicBezTo>
                                    <a:pt x="60700" y="28382"/>
                                    <a:pt x="61081" y="29016"/>
                                    <a:pt x="61208" y="29270"/>
                                  </a:cubicBezTo>
                                  <a:cubicBezTo>
                                    <a:pt x="60954" y="29651"/>
                                    <a:pt x="60447" y="29905"/>
                                    <a:pt x="60066" y="29778"/>
                                  </a:cubicBezTo>
                                  <a:moveTo>
                                    <a:pt x="60066" y="26351"/>
                                  </a:moveTo>
                                  <a:lnTo>
                                    <a:pt x="60066" y="26351"/>
                                  </a:lnTo>
                                  <a:lnTo>
                                    <a:pt x="60066" y="25463"/>
                                  </a:lnTo>
                                  <a:lnTo>
                                    <a:pt x="60066" y="25463"/>
                                  </a:lnTo>
                                  <a:lnTo>
                                    <a:pt x="60066" y="26351"/>
                                  </a:lnTo>
                                  <a:close/>
                                  <a:moveTo>
                                    <a:pt x="59049" y="23940"/>
                                  </a:moveTo>
                                  <a:cubicBezTo>
                                    <a:pt x="58034" y="23686"/>
                                    <a:pt x="57526" y="22544"/>
                                    <a:pt x="56383" y="22544"/>
                                  </a:cubicBezTo>
                                  <a:cubicBezTo>
                                    <a:pt x="57272" y="22163"/>
                                    <a:pt x="58288" y="22290"/>
                                    <a:pt x="59303" y="22544"/>
                                  </a:cubicBezTo>
                                  <a:cubicBezTo>
                                    <a:pt x="59685" y="23051"/>
                                    <a:pt x="59049" y="23559"/>
                                    <a:pt x="59049" y="24067"/>
                                  </a:cubicBezTo>
                                  <a:moveTo>
                                    <a:pt x="58288" y="30285"/>
                                  </a:moveTo>
                                  <a:cubicBezTo>
                                    <a:pt x="58541" y="29270"/>
                                    <a:pt x="58922" y="28001"/>
                                    <a:pt x="59558" y="26986"/>
                                  </a:cubicBezTo>
                                  <a:cubicBezTo>
                                    <a:pt x="59558" y="28001"/>
                                    <a:pt x="59049" y="29397"/>
                                    <a:pt x="58288" y="30285"/>
                                  </a:cubicBezTo>
                                  <a:moveTo>
                                    <a:pt x="56637" y="30285"/>
                                  </a:moveTo>
                                  <a:cubicBezTo>
                                    <a:pt x="55367" y="30158"/>
                                    <a:pt x="54097" y="29778"/>
                                    <a:pt x="52954" y="29397"/>
                                  </a:cubicBezTo>
                                  <a:cubicBezTo>
                                    <a:pt x="52192" y="28635"/>
                                    <a:pt x="52954" y="27747"/>
                                    <a:pt x="52954" y="26859"/>
                                  </a:cubicBezTo>
                                  <a:cubicBezTo>
                                    <a:pt x="53970" y="25209"/>
                                    <a:pt x="57145" y="24320"/>
                                    <a:pt x="58541" y="25843"/>
                                  </a:cubicBezTo>
                                  <a:cubicBezTo>
                                    <a:pt x="58288" y="27493"/>
                                    <a:pt x="57653" y="29016"/>
                                    <a:pt x="56637" y="30285"/>
                                  </a:cubicBezTo>
                                  <a:moveTo>
                                    <a:pt x="57272" y="32316"/>
                                  </a:moveTo>
                                  <a:lnTo>
                                    <a:pt x="57272" y="32570"/>
                                  </a:lnTo>
                                  <a:lnTo>
                                    <a:pt x="57145" y="32570"/>
                                  </a:lnTo>
                                  <a:lnTo>
                                    <a:pt x="57145" y="32316"/>
                                  </a:lnTo>
                                  <a:lnTo>
                                    <a:pt x="57145" y="32316"/>
                                  </a:lnTo>
                                  <a:cubicBezTo>
                                    <a:pt x="57145" y="32316"/>
                                    <a:pt x="57399" y="32316"/>
                                    <a:pt x="57399" y="32316"/>
                                  </a:cubicBezTo>
                                  <a:cubicBezTo>
                                    <a:pt x="57399" y="32316"/>
                                    <a:pt x="57145" y="32316"/>
                                    <a:pt x="57145" y="32316"/>
                                  </a:cubicBezTo>
                                  <a:lnTo>
                                    <a:pt x="57272" y="32316"/>
                                  </a:lnTo>
                                  <a:close/>
                                  <a:moveTo>
                                    <a:pt x="55367" y="36758"/>
                                  </a:moveTo>
                                  <a:cubicBezTo>
                                    <a:pt x="54224" y="39169"/>
                                    <a:pt x="53081" y="41581"/>
                                    <a:pt x="51557" y="43992"/>
                                  </a:cubicBezTo>
                                  <a:cubicBezTo>
                                    <a:pt x="51430" y="44373"/>
                                    <a:pt x="50795" y="44500"/>
                                    <a:pt x="50287" y="44500"/>
                                  </a:cubicBezTo>
                                  <a:cubicBezTo>
                                    <a:pt x="50287" y="43357"/>
                                    <a:pt x="51430" y="42596"/>
                                    <a:pt x="51811" y="41581"/>
                                  </a:cubicBezTo>
                                  <a:cubicBezTo>
                                    <a:pt x="53462" y="39550"/>
                                    <a:pt x="53843" y="37266"/>
                                    <a:pt x="55748" y="35235"/>
                                  </a:cubicBezTo>
                                  <a:cubicBezTo>
                                    <a:pt x="56256" y="35743"/>
                                    <a:pt x="55240" y="35996"/>
                                    <a:pt x="55240" y="36631"/>
                                  </a:cubicBezTo>
                                  <a:moveTo>
                                    <a:pt x="48002" y="35996"/>
                                  </a:moveTo>
                                  <a:cubicBezTo>
                                    <a:pt x="49906" y="35235"/>
                                    <a:pt x="51811" y="33585"/>
                                    <a:pt x="53843" y="34347"/>
                                  </a:cubicBezTo>
                                  <a:cubicBezTo>
                                    <a:pt x="52319" y="35489"/>
                                    <a:pt x="50033" y="35996"/>
                                    <a:pt x="48002" y="35996"/>
                                  </a:cubicBezTo>
                                  <a:moveTo>
                                    <a:pt x="50795" y="30666"/>
                                  </a:moveTo>
                                  <a:cubicBezTo>
                                    <a:pt x="50414" y="28001"/>
                                    <a:pt x="51557" y="25590"/>
                                    <a:pt x="53208" y="23686"/>
                                  </a:cubicBezTo>
                                  <a:cubicBezTo>
                                    <a:pt x="54224" y="23432"/>
                                    <a:pt x="55494" y="23178"/>
                                    <a:pt x="56510" y="23813"/>
                                  </a:cubicBezTo>
                                  <a:cubicBezTo>
                                    <a:pt x="54478" y="24320"/>
                                    <a:pt x="51938" y="24828"/>
                                    <a:pt x="51557" y="27366"/>
                                  </a:cubicBezTo>
                                  <a:cubicBezTo>
                                    <a:pt x="51557" y="28382"/>
                                    <a:pt x="51303" y="28889"/>
                                    <a:pt x="51811" y="29778"/>
                                  </a:cubicBezTo>
                                  <a:cubicBezTo>
                                    <a:pt x="52700" y="31301"/>
                                    <a:pt x="54605" y="30666"/>
                                    <a:pt x="55621" y="31808"/>
                                  </a:cubicBezTo>
                                  <a:cubicBezTo>
                                    <a:pt x="55621" y="32189"/>
                                    <a:pt x="55367" y="32697"/>
                                    <a:pt x="54859" y="32697"/>
                                  </a:cubicBezTo>
                                  <a:cubicBezTo>
                                    <a:pt x="53589" y="31935"/>
                                    <a:pt x="51938" y="31681"/>
                                    <a:pt x="50668" y="30666"/>
                                  </a:cubicBezTo>
                                  <a:moveTo>
                                    <a:pt x="14731" y="5791"/>
                                  </a:moveTo>
                                  <a:cubicBezTo>
                                    <a:pt x="14731" y="5791"/>
                                    <a:pt x="14731" y="4268"/>
                                    <a:pt x="15620" y="4141"/>
                                  </a:cubicBezTo>
                                  <a:cubicBezTo>
                                    <a:pt x="16127" y="4014"/>
                                    <a:pt x="17016" y="4014"/>
                                    <a:pt x="17016" y="4649"/>
                                  </a:cubicBezTo>
                                  <a:cubicBezTo>
                                    <a:pt x="17016" y="5537"/>
                                    <a:pt x="16889" y="6553"/>
                                    <a:pt x="16635" y="7314"/>
                                  </a:cubicBezTo>
                                  <a:cubicBezTo>
                                    <a:pt x="15493" y="7314"/>
                                    <a:pt x="14985" y="6806"/>
                                    <a:pt x="14731" y="5791"/>
                                  </a:cubicBezTo>
                                  <a:moveTo>
                                    <a:pt x="14985" y="8456"/>
                                  </a:moveTo>
                                  <a:cubicBezTo>
                                    <a:pt x="16127" y="9345"/>
                                    <a:pt x="17778" y="8964"/>
                                    <a:pt x="19175" y="9218"/>
                                  </a:cubicBezTo>
                                  <a:cubicBezTo>
                                    <a:pt x="19429" y="10106"/>
                                    <a:pt x="19429" y="11121"/>
                                    <a:pt x="18794" y="11883"/>
                                  </a:cubicBezTo>
                                  <a:cubicBezTo>
                                    <a:pt x="17524" y="11629"/>
                                    <a:pt x="15746" y="11756"/>
                                    <a:pt x="15112" y="10487"/>
                                  </a:cubicBezTo>
                                  <a:cubicBezTo>
                                    <a:pt x="15239" y="9979"/>
                                    <a:pt x="14857" y="9218"/>
                                    <a:pt x="15112" y="8583"/>
                                  </a:cubicBezTo>
                                  <a:moveTo>
                                    <a:pt x="11302" y="6172"/>
                                  </a:moveTo>
                                  <a:cubicBezTo>
                                    <a:pt x="11556" y="4776"/>
                                    <a:pt x="11810" y="3253"/>
                                    <a:pt x="13080" y="2238"/>
                                  </a:cubicBezTo>
                                  <a:cubicBezTo>
                                    <a:pt x="14985" y="1222"/>
                                    <a:pt x="17524" y="1476"/>
                                    <a:pt x="19175" y="2491"/>
                                  </a:cubicBezTo>
                                  <a:cubicBezTo>
                                    <a:pt x="19683" y="2745"/>
                                    <a:pt x="20064" y="3253"/>
                                    <a:pt x="20445" y="4014"/>
                                  </a:cubicBezTo>
                                  <a:cubicBezTo>
                                    <a:pt x="20826" y="5283"/>
                                    <a:pt x="20191" y="6680"/>
                                    <a:pt x="19302" y="7441"/>
                                  </a:cubicBezTo>
                                  <a:lnTo>
                                    <a:pt x="18540" y="7441"/>
                                  </a:lnTo>
                                  <a:cubicBezTo>
                                    <a:pt x="18540" y="6172"/>
                                    <a:pt x="18540" y="4903"/>
                                    <a:pt x="19048" y="4014"/>
                                  </a:cubicBezTo>
                                  <a:cubicBezTo>
                                    <a:pt x="19048" y="3126"/>
                                    <a:pt x="18159" y="2999"/>
                                    <a:pt x="17524" y="2618"/>
                                  </a:cubicBezTo>
                                  <a:cubicBezTo>
                                    <a:pt x="16254" y="2238"/>
                                    <a:pt x="15112" y="2872"/>
                                    <a:pt x="14096" y="3380"/>
                                  </a:cubicBezTo>
                                  <a:cubicBezTo>
                                    <a:pt x="13334" y="4268"/>
                                    <a:pt x="12699" y="5410"/>
                                    <a:pt x="13080" y="6806"/>
                                  </a:cubicBezTo>
                                  <a:cubicBezTo>
                                    <a:pt x="13588" y="7695"/>
                                    <a:pt x="13080" y="8837"/>
                                    <a:pt x="13461" y="9725"/>
                                  </a:cubicBezTo>
                                  <a:lnTo>
                                    <a:pt x="13207" y="9979"/>
                                  </a:lnTo>
                                  <a:cubicBezTo>
                                    <a:pt x="12318" y="8964"/>
                                    <a:pt x="11048" y="7949"/>
                                    <a:pt x="11302" y="6045"/>
                                  </a:cubicBezTo>
                                  <a:moveTo>
                                    <a:pt x="83558" y="39169"/>
                                  </a:moveTo>
                                  <a:cubicBezTo>
                                    <a:pt x="85336" y="39931"/>
                                    <a:pt x="89146" y="40819"/>
                                    <a:pt x="91813" y="41073"/>
                                  </a:cubicBezTo>
                                  <a:cubicBezTo>
                                    <a:pt x="91558" y="42088"/>
                                    <a:pt x="89654" y="41073"/>
                                    <a:pt x="89907" y="42596"/>
                                  </a:cubicBezTo>
                                  <a:cubicBezTo>
                                    <a:pt x="87495" y="41707"/>
                                    <a:pt x="84701" y="41200"/>
                                    <a:pt x="82923" y="39296"/>
                                  </a:cubicBezTo>
                                  <a:cubicBezTo>
                                    <a:pt x="83050" y="39296"/>
                                    <a:pt x="83177" y="39042"/>
                                    <a:pt x="83558" y="39042"/>
                                  </a:cubicBezTo>
                                  <a:moveTo>
                                    <a:pt x="35557" y="40438"/>
                                  </a:moveTo>
                                  <a:lnTo>
                                    <a:pt x="34414" y="39423"/>
                                  </a:lnTo>
                                  <a:cubicBezTo>
                                    <a:pt x="34922" y="38788"/>
                                    <a:pt x="36065" y="39169"/>
                                    <a:pt x="36954" y="38662"/>
                                  </a:cubicBezTo>
                                  <a:cubicBezTo>
                                    <a:pt x="38985" y="38027"/>
                                    <a:pt x="41271" y="37266"/>
                                    <a:pt x="43430" y="37773"/>
                                  </a:cubicBezTo>
                                  <a:cubicBezTo>
                                    <a:pt x="41144" y="39677"/>
                                    <a:pt x="38096" y="39931"/>
                                    <a:pt x="35430" y="40438"/>
                                  </a:cubicBezTo>
                                  <a:moveTo>
                                    <a:pt x="118607" y="5030"/>
                                  </a:moveTo>
                                  <a:cubicBezTo>
                                    <a:pt x="117718" y="2618"/>
                                    <a:pt x="115813" y="968"/>
                                    <a:pt x="113400" y="207"/>
                                  </a:cubicBezTo>
                                  <a:cubicBezTo>
                                    <a:pt x="110988" y="-301"/>
                                    <a:pt x="108321" y="80"/>
                                    <a:pt x="106670" y="1857"/>
                                  </a:cubicBezTo>
                                  <a:cubicBezTo>
                                    <a:pt x="103876" y="4141"/>
                                    <a:pt x="105781" y="7822"/>
                                    <a:pt x="105908" y="10868"/>
                                  </a:cubicBezTo>
                                  <a:cubicBezTo>
                                    <a:pt x="105908" y="11502"/>
                                    <a:pt x="105908" y="12010"/>
                                    <a:pt x="105400" y="12264"/>
                                  </a:cubicBezTo>
                                  <a:cubicBezTo>
                                    <a:pt x="94225" y="11248"/>
                                    <a:pt x="83812" y="8456"/>
                                    <a:pt x="72764" y="7314"/>
                                  </a:cubicBezTo>
                                  <a:cubicBezTo>
                                    <a:pt x="70224" y="6933"/>
                                    <a:pt x="67685" y="7060"/>
                                    <a:pt x="65272" y="6426"/>
                                  </a:cubicBezTo>
                                  <a:lnTo>
                                    <a:pt x="62224" y="6045"/>
                                  </a:lnTo>
                                  <a:cubicBezTo>
                                    <a:pt x="52573" y="6299"/>
                                    <a:pt x="43049" y="6933"/>
                                    <a:pt x="34033" y="9218"/>
                                  </a:cubicBezTo>
                                  <a:cubicBezTo>
                                    <a:pt x="32128" y="9852"/>
                                    <a:pt x="29969" y="9979"/>
                                    <a:pt x="28064" y="10741"/>
                                  </a:cubicBezTo>
                                  <a:cubicBezTo>
                                    <a:pt x="26668" y="10487"/>
                                    <a:pt x="25525" y="11502"/>
                                    <a:pt x="24255" y="11121"/>
                                  </a:cubicBezTo>
                                  <a:lnTo>
                                    <a:pt x="21715" y="11756"/>
                                  </a:lnTo>
                                  <a:cubicBezTo>
                                    <a:pt x="21715" y="11756"/>
                                    <a:pt x="21207" y="11756"/>
                                    <a:pt x="20826" y="11756"/>
                                  </a:cubicBezTo>
                                  <a:cubicBezTo>
                                    <a:pt x="19556" y="8583"/>
                                    <a:pt x="23239" y="6680"/>
                                    <a:pt x="22096" y="3507"/>
                                  </a:cubicBezTo>
                                  <a:cubicBezTo>
                                    <a:pt x="21080" y="1730"/>
                                    <a:pt x="19048" y="80"/>
                                    <a:pt x="16763" y="334"/>
                                  </a:cubicBezTo>
                                  <a:cubicBezTo>
                                    <a:pt x="14096" y="80"/>
                                    <a:pt x="11810" y="1476"/>
                                    <a:pt x="10540" y="3507"/>
                                  </a:cubicBezTo>
                                  <a:cubicBezTo>
                                    <a:pt x="8762" y="7441"/>
                                    <a:pt x="11048" y="11375"/>
                                    <a:pt x="11683" y="15183"/>
                                  </a:cubicBezTo>
                                  <a:cubicBezTo>
                                    <a:pt x="11556" y="16452"/>
                                    <a:pt x="12953" y="17848"/>
                                    <a:pt x="11683" y="18863"/>
                                  </a:cubicBezTo>
                                  <a:cubicBezTo>
                                    <a:pt x="9270" y="17213"/>
                                    <a:pt x="5968" y="16198"/>
                                    <a:pt x="3048" y="17086"/>
                                  </a:cubicBezTo>
                                  <a:cubicBezTo>
                                    <a:pt x="2159" y="17594"/>
                                    <a:pt x="381" y="16959"/>
                                    <a:pt x="0" y="17975"/>
                                  </a:cubicBezTo>
                                  <a:cubicBezTo>
                                    <a:pt x="3302" y="19752"/>
                                    <a:pt x="7492" y="19498"/>
                                    <a:pt x="11175" y="19371"/>
                                  </a:cubicBezTo>
                                  <a:cubicBezTo>
                                    <a:pt x="11683" y="19244"/>
                                    <a:pt x="11937" y="19117"/>
                                    <a:pt x="12318" y="19371"/>
                                  </a:cubicBezTo>
                                  <a:cubicBezTo>
                                    <a:pt x="12572" y="21401"/>
                                    <a:pt x="11937" y="24067"/>
                                    <a:pt x="13207" y="25843"/>
                                  </a:cubicBezTo>
                                  <a:cubicBezTo>
                                    <a:pt x="14604" y="27747"/>
                                    <a:pt x="16889" y="28128"/>
                                    <a:pt x="19175" y="28382"/>
                                  </a:cubicBezTo>
                                  <a:cubicBezTo>
                                    <a:pt x="26287" y="28128"/>
                                    <a:pt x="32509" y="26097"/>
                                    <a:pt x="38985" y="24447"/>
                                  </a:cubicBezTo>
                                  <a:cubicBezTo>
                                    <a:pt x="40001" y="24447"/>
                                    <a:pt x="40763" y="23813"/>
                                    <a:pt x="41779" y="23813"/>
                                  </a:cubicBezTo>
                                  <a:cubicBezTo>
                                    <a:pt x="45208" y="23051"/>
                                    <a:pt x="49017" y="22417"/>
                                    <a:pt x="52700" y="22290"/>
                                  </a:cubicBezTo>
                                  <a:cubicBezTo>
                                    <a:pt x="51049" y="24320"/>
                                    <a:pt x="50161" y="26732"/>
                                    <a:pt x="49398" y="29270"/>
                                  </a:cubicBezTo>
                                  <a:cubicBezTo>
                                    <a:pt x="48510" y="31301"/>
                                    <a:pt x="51049" y="31681"/>
                                    <a:pt x="51811" y="32824"/>
                                  </a:cubicBezTo>
                                  <a:cubicBezTo>
                                    <a:pt x="49398" y="33585"/>
                                    <a:pt x="47748" y="35108"/>
                                    <a:pt x="45462" y="36123"/>
                                  </a:cubicBezTo>
                                  <a:cubicBezTo>
                                    <a:pt x="40509" y="35996"/>
                                    <a:pt x="36446" y="37900"/>
                                    <a:pt x="31747" y="38408"/>
                                  </a:cubicBezTo>
                                  <a:cubicBezTo>
                                    <a:pt x="31747" y="39423"/>
                                    <a:pt x="33398" y="39169"/>
                                    <a:pt x="33525" y="40058"/>
                                  </a:cubicBezTo>
                                  <a:cubicBezTo>
                                    <a:pt x="33271" y="40819"/>
                                    <a:pt x="32636" y="40819"/>
                                    <a:pt x="32128" y="41200"/>
                                  </a:cubicBezTo>
                                  <a:cubicBezTo>
                                    <a:pt x="32128" y="41707"/>
                                    <a:pt x="32128" y="41707"/>
                                    <a:pt x="32636" y="41834"/>
                                  </a:cubicBezTo>
                                  <a:cubicBezTo>
                                    <a:pt x="33144" y="41327"/>
                                    <a:pt x="34033" y="41707"/>
                                    <a:pt x="34541" y="41073"/>
                                  </a:cubicBezTo>
                                  <a:cubicBezTo>
                                    <a:pt x="36065" y="41073"/>
                                    <a:pt x="37335" y="40565"/>
                                    <a:pt x="38858" y="40565"/>
                                  </a:cubicBezTo>
                                  <a:cubicBezTo>
                                    <a:pt x="40128" y="40058"/>
                                    <a:pt x="41652" y="39931"/>
                                    <a:pt x="42795" y="39042"/>
                                  </a:cubicBezTo>
                                  <a:cubicBezTo>
                                    <a:pt x="44446" y="38535"/>
                                    <a:pt x="45462" y="37519"/>
                                    <a:pt x="46986" y="37012"/>
                                  </a:cubicBezTo>
                                  <a:cubicBezTo>
                                    <a:pt x="49271" y="37012"/>
                                    <a:pt x="51430" y="36250"/>
                                    <a:pt x="53462" y="36123"/>
                                  </a:cubicBezTo>
                                  <a:lnTo>
                                    <a:pt x="53462" y="36631"/>
                                  </a:lnTo>
                                  <a:cubicBezTo>
                                    <a:pt x="51684" y="39550"/>
                                    <a:pt x="49906" y="42469"/>
                                    <a:pt x="48002" y="45134"/>
                                  </a:cubicBezTo>
                                  <a:cubicBezTo>
                                    <a:pt x="47748" y="45642"/>
                                    <a:pt x="48002" y="46276"/>
                                    <a:pt x="48510" y="46403"/>
                                  </a:cubicBezTo>
                                  <a:cubicBezTo>
                                    <a:pt x="49652" y="46657"/>
                                    <a:pt x="50668" y="46403"/>
                                    <a:pt x="51557" y="45896"/>
                                  </a:cubicBezTo>
                                  <a:cubicBezTo>
                                    <a:pt x="53208" y="43103"/>
                                    <a:pt x="54605" y="40438"/>
                                    <a:pt x="56002" y="37646"/>
                                  </a:cubicBezTo>
                                  <a:cubicBezTo>
                                    <a:pt x="56510" y="34981"/>
                                    <a:pt x="58415" y="33585"/>
                                    <a:pt x="60319" y="31808"/>
                                  </a:cubicBezTo>
                                  <a:cubicBezTo>
                                    <a:pt x="60573" y="31681"/>
                                    <a:pt x="61081" y="31174"/>
                                    <a:pt x="61462" y="31681"/>
                                  </a:cubicBezTo>
                                  <a:cubicBezTo>
                                    <a:pt x="59938" y="33458"/>
                                    <a:pt x="58922" y="35108"/>
                                    <a:pt x="57779" y="37139"/>
                                  </a:cubicBezTo>
                                  <a:cubicBezTo>
                                    <a:pt x="57145" y="39296"/>
                                    <a:pt x="57018" y="42088"/>
                                    <a:pt x="58922" y="43865"/>
                                  </a:cubicBezTo>
                                  <a:cubicBezTo>
                                    <a:pt x="59811" y="44626"/>
                                    <a:pt x="61208" y="44373"/>
                                    <a:pt x="62478" y="44500"/>
                                  </a:cubicBezTo>
                                  <a:cubicBezTo>
                                    <a:pt x="65526" y="42977"/>
                                    <a:pt x="69335" y="45388"/>
                                    <a:pt x="71621" y="42469"/>
                                  </a:cubicBezTo>
                                  <a:cubicBezTo>
                                    <a:pt x="73018" y="42215"/>
                                    <a:pt x="73272" y="43865"/>
                                    <a:pt x="74034" y="44626"/>
                                  </a:cubicBezTo>
                                  <a:cubicBezTo>
                                    <a:pt x="75304" y="45007"/>
                                    <a:pt x="76701" y="46276"/>
                                    <a:pt x="78098" y="45388"/>
                                  </a:cubicBezTo>
                                  <a:cubicBezTo>
                                    <a:pt x="78098" y="44500"/>
                                    <a:pt x="77082" y="43738"/>
                                    <a:pt x="76574" y="42977"/>
                                  </a:cubicBezTo>
                                  <a:cubicBezTo>
                                    <a:pt x="75685" y="41327"/>
                                    <a:pt x="74542" y="40058"/>
                                    <a:pt x="73653" y="38535"/>
                                  </a:cubicBezTo>
                                  <a:cubicBezTo>
                                    <a:pt x="73272" y="37392"/>
                                    <a:pt x="72637" y="36758"/>
                                    <a:pt x="72383" y="35616"/>
                                  </a:cubicBezTo>
                                  <a:cubicBezTo>
                                    <a:pt x="73780" y="36123"/>
                                    <a:pt x="75050" y="37012"/>
                                    <a:pt x="76574" y="37266"/>
                                  </a:cubicBezTo>
                                  <a:cubicBezTo>
                                    <a:pt x="77844" y="37773"/>
                                    <a:pt x="79495" y="37773"/>
                                    <a:pt x="80764" y="38535"/>
                                  </a:cubicBezTo>
                                  <a:cubicBezTo>
                                    <a:pt x="81780" y="39804"/>
                                    <a:pt x="83304" y="40565"/>
                                    <a:pt x="84574" y="41454"/>
                                  </a:cubicBezTo>
                                  <a:cubicBezTo>
                                    <a:pt x="86479" y="42342"/>
                                    <a:pt x="88638" y="42596"/>
                                    <a:pt x="90669" y="43357"/>
                                  </a:cubicBezTo>
                                  <a:cubicBezTo>
                                    <a:pt x="91432" y="43357"/>
                                    <a:pt x="92575" y="43992"/>
                                    <a:pt x="93082" y="43357"/>
                                  </a:cubicBezTo>
                                  <a:cubicBezTo>
                                    <a:pt x="92828" y="42977"/>
                                    <a:pt x="92447" y="42723"/>
                                    <a:pt x="91939" y="42469"/>
                                  </a:cubicBezTo>
                                  <a:cubicBezTo>
                                    <a:pt x="91686" y="41454"/>
                                    <a:pt x="93336" y="41961"/>
                                    <a:pt x="93844" y="41200"/>
                                  </a:cubicBezTo>
                                  <a:cubicBezTo>
                                    <a:pt x="93717" y="40819"/>
                                    <a:pt x="93336" y="40692"/>
                                    <a:pt x="92955" y="40565"/>
                                  </a:cubicBezTo>
                                  <a:cubicBezTo>
                                    <a:pt x="91813" y="39931"/>
                                    <a:pt x="89146" y="39804"/>
                                    <a:pt x="88384" y="39423"/>
                                  </a:cubicBezTo>
                                  <a:cubicBezTo>
                                    <a:pt x="87495" y="39296"/>
                                    <a:pt x="86606" y="38915"/>
                                    <a:pt x="85717" y="38535"/>
                                  </a:cubicBezTo>
                                  <a:cubicBezTo>
                                    <a:pt x="81145" y="38535"/>
                                    <a:pt x="78606" y="34347"/>
                                    <a:pt x="74923" y="32824"/>
                                  </a:cubicBezTo>
                                  <a:cubicBezTo>
                                    <a:pt x="75812" y="32062"/>
                                    <a:pt x="77082" y="31428"/>
                                    <a:pt x="77590" y="30285"/>
                                  </a:cubicBezTo>
                                  <a:cubicBezTo>
                                    <a:pt x="78225" y="29270"/>
                                    <a:pt x="78479" y="27366"/>
                                    <a:pt x="77844" y="26224"/>
                                  </a:cubicBezTo>
                                  <a:cubicBezTo>
                                    <a:pt x="77209" y="23813"/>
                                    <a:pt x="74034" y="24193"/>
                                    <a:pt x="72256" y="22797"/>
                                  </a:cubicBezTo>
                                  <a:lnTo>
                                    <a:pt x="72510" y="22544"/>
                                  </a:lnTo>
                                  <a:cubicBezTo>
                                    <a:pt x="75558" y="22417"/>
                                    <a:pt x="78098" y="23051"/>
                                    <a:pt x="80764" y="23559"/>
                                  </a:cubicBezTo>
                                  <a:cubicBezTo>
                                    <a:pt x="88130" y="24574"/>
                                    <a:pt x="94987" y="27366"/>
                                    <a:pt x="102733" y="27493"/>
                                  </a:cubicBezTo>
                                  <a:cubicBezTo>
                                    <a:pt x="106924" y="27493"/>
                                    <a:pt x="112258" y="27747"/>
                                    <a:pt x="114289" y="23686"/>
                                  </a:cubicBezTo>
                                  <a:cubicBezTo>
                                    <a:pt x="114670" y="21275"/>
                                    <a:pt x="115178" y="18863"/>
                                    <a:pt x="115559" y="16452"/>
                                  </a:cubicBezTo>
                                  <a:cubicBezTo>
                                    <a:pt x="116448" y="12518"/>
                                    <a:pt x="118988" y="8964"/>
                                    <a:pt x="118607" y="4776"/>
                                  </a:cubicBezTo>
                                </a:path>
                              </a:pathLst>
                            </a:custGeom>
                            <a:solidFill>
                              <a:srgbClr val="000000"/>
                            </a:solidFill>
                            <a:ln w="12688" cap="flat">
                              <a:noFill/>
                              <a:prstDash val="solid"/>
                              <a:miter/>
                            </a:ln>
                          </wps:spPr>
                          <wps:bodyPr/>
                        </wps:wsp>
                      </wpg:grpSp>
                      <wps:wsp>
                        <wps:cNvPr id="718166809" name="Rectangle 718166809"/>
                        <wps:cNvSpPr/>
                        <wps:spPr>
                          <a:xfrm>
                            <a:off x="5390944" y="379953"/>
                            <a:ext cx="482802" cy="2157"/>
                          </a:xfrm>
                          <a:prstGeom prst="rect">
                            <a:avLst/>
                          </a:prstGeom>
                          <a:solidFill>
                            <a:srgbClr val="000000"/>
                          </a:solidFill>
                          <a:ln w="12688" cap="flat">
                            <a:noFill/>
                            <a:prstDash val="solid"/>
                            <a:miter/>
                          </a:ln>
                        </wps:spPr>
                        <wps:bodyPr/>
                      </wps:wsp>
                      <wpg:grpSp>
                        <wpg:cNvPr id="1794984734" name="Graphic 1"/>
                        <wpg:cNvGrpSpPr/>
                        <wpg:grpSpPr>
                          <a:xfrm>
                            <a:off x="5411475" y="403300"/>
                            <a:ext cx="441792" cy="91878"/>
                            <a:chOff x="5411389" y="403303"/>
                            <a:chExt cx="441792" cy="91885"/>
                          </a:xfrm>
                          <a:solidFill>
                            <a:srgbClr val="000000"/>
                          </a:solidFill>
                        </wpg:grpSpPr>
                        <wps:wsp>
                          <wps:cNvPr id="1976367574" name="Freeform: Shape 1976367574"/>
                          <wps:cNvSpPr/>
                          <wps:spPr>
                            <a:xfrm>
                              <a:off x="5411389" y="404192"/>
                              <a:ext cx="30985" cy="30585"/>
                            </a:xfrm>
                            <a:custGeom>
                              <a:avLst/>
                              <a:gdLst>
                                <a:gd name="csX0" fmla="*/ 11810 w 30985"/>
                                <a:gd name="csY0" fmla="*/ 1650 h 30585"/>
                                <a:gd name="csX1" fmla="*/ 11810 w 30985"/>
                                <a:gd name="csY1" fmla="*/ 25636 h 30585"/>
                                <a:gd name="csX2" fmla="*/ 11937 w 30985"/>
                                <a:gd name="csY2" fmla="*/ 27921 h 30585"/>
                                <a:gd name="csX3" fmla="*/ 12572 w 30985"/>
                                <a:gd name="csY3" fmla="*/ 28555 h 30585"/>
                                <a:gd name="csX4" fmla="*/ 14350 w 30985"/>
                                <a:gd name="csY4" fmla="*/ 28936 h 30585"/>
                                <a:gd name="csX5" fmla="*/ 20064 w 30985"/>
                                <a:gd name="csY5" fmla="*/ 26398 h 30585"/>
                                <a:gd name="csX6" fmla="*/ 22731 w 30985"/>
                                <a:gd name="csY6" fmla="*/ 15610 h 30585"/>
                                <a:gd name="csX7" fmla="*/ 20826 w 30985"/>
                                <a:gd name="csY7" fmla="*/ 6219 h 30585"/>
                                <a:gd name="csX8" fmla="*/ 17016 w 30985"/>
                                <a:gd name="csY8" fmla="*/ 2411 h 30585"/>
                                <a:gd name="csX9" fmla="*/ 11556 w 30985"/>
                                <a:gd name="csY9" fmla="*/ 1777 h 30585"/>
                                <a:gd name="csX10" fmla="*/ 127 w 30985"/>
                                <a:gd name="csY10" fmla="*/ 30586 h 30585"/>
                                <a:gd name="csX11" fmla="*/ 127 w 30985"/>
                                <a:gd name="csY11" fmla="*/ 29698 h 30585"/>
                                <a:gd name="csX12" fmla="*/ 1143 w 30985"/>
                                <a:gd name="csY12" fmla="*/ 29698 h 30585"/>
                                <a:gd name="csX13" fmla="*/ 3175 w 30985"/>
                                <a:gd name="csY13" fmla="*/ 29317 h 30585"/>
                                <a:gd name="csX14" fmla="*/ 4190 w 30985"/>
                                <a:gd name="csY14" fmla="*/ 28175 h 30585"/>
                                <a:gd name="csX15" fmla="*/ 4318 w 30985"/>
                                <a:gd name="csY15" fmla="*/ 25383 h 30585"/>
                                <a:gd name="csX16" fmla="*/ 4318 w 30985"/>
                                <a:gd name="csY16" fmla="*/ 5203 h 30585"/>
                                <a:gd name="csX17" fmla="*/ 4063 w 30985"/>
                                <a:gd name="csY17" fmla="*/ 2284 h 30585"/>
                                <a:gd name="csX18" fmla="*/ 3048 w 30985"/>
                                <a:gd name="csY18" fmla="*/ 1269 h 30585"/>
                                <a:gd name="csX19" fmla="*/ 1016 w 30985"/>
                                <a:gd name="csY19" fmla="*/ 888 h 30585"/>
                                <a:gd name="csX20" fmla="*/ 0 w 30985"/>
                                <a:gd name="csY20" fmla="*/ 888 h 30585"/>
                                <a:gd name="csX21" fmla="*/ 0 w 30985"/>
                                <a:gd name="csY21" fmla="*/ 0 h 30585"/>
                                <a:gd name="csX22" fmla="*/ 13715 w 30985"/>
                                <a:gd name="csY22" fmla="*/ 0 h 30585"/>
                                <a:gd name="csX23" fmla="*/ 22604 w 30985"/>
                                <a:gd name="csY23" fmla="*/ 1523 h 30585"/>
                                <a:gd name="csX24" fmla="*/ 28826 w 30985"/>
                                <a:gd name="csY24" fmla="*/ 7107 h 30585"/>
                                <a:gd name="csX25" fmla="*/ 30985 w 30985"/>
                                <a:gd name="csY25" fmla="*/ 15483 h 30585"/>
                                <a:gd name="csX26" fmla="*/ 29969 w 30985"/>
                                <a:gd name="csY26" fmla="*/ 21448 h 30585"/>
                                <a:gd name="csX27" fmla="*/ 27302 w 30985"/>
                                <a:gd name="csY27" fmla="*/ 25890 h 30585"/>
                                <a:gd name="csX28" fmla="*/ 23493 w 30985"/>
                                <a:gd name="csY28" fmla="*/ 28682 h 30585"/>
                                <a:gd name="csX29" fmla="*/ 18159 w 30985"/>
                                <a:gd name="csY29" fmla="*/ 30332 h 30585"/>
                                <a:gd name="csX30" fmla="*/ 13842 w 30985"/>
                                <a:gd name="csY30" fmla="*/ 30586 h 30585"/>
                                <a:gd name="csX31" fmla="*/ 127 w 30985"/>
                                <a:gd name="csY31" fmla="*/ 30586 h 30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585">
                                  <a:moveTo>
                                    <a:pt x="11810" y="1650"/>
                                  </a:moveTo>
                                  <a:lnTo>
                                    <a:pt x="11810" y="25636"/>
                                  </a:lnTo>
                                  <a:cubicBezTo>
                                    <a:pt x="11810" y="26906"/>
                                    <a:pt x="11810" y="27667"/>
                                    <a:pt x="11937" y="27921"/>
                                  </a:cubicBezTo>
                                  <a:cubicBezTo>
                                    <a:pt x="11937" y="28175"/>
                                    <a:pt x="12318" y="28428"/>
                                    <a:pt x="12572" y="28555"/>
                                  </a:cubicBezTo>
                                  <a:cubicBezTo>
                                    <a:pt x="12953" y="28809"/>
                                    <a:pt x="13587" y="28936"/>
                                    <a:pt x="14350" y="28936"/>
                                  </a:cubicBezTo>
                                  <a:cubicBezTo>
                                    <a:pt x="16889" y="28936"/>
                                    <a:pt x="18794" y="28048"/>
                                    <a:pt x="20064" y="26398"/>
                                  </a:cubicBezTo>
                                  <a:cubicBezTo>
                                    <a:pt x="21842" y="24113"/>
                                    <a:pt x="22731" y="20433"/>
                                    <a:pt x="22731" y="15610"/>
                                  </a:cubicBezTo>
                                  <a:cubicBezTo>
                                    <a:pt x="22731" y="11676"/>
                                    <a:pt x="22096" y="8503"/>
                                    <a:pt x="20826" y="6219"/>
                                  </a:cubicBezTo>
                                  <a:cubicBezTo>
                                    <a:pt x="19810" y="4442"/>
                                    <a:pt x="18540" y="3173"/>
                                    <a:pt x="17016" y="2411"/>
                                  </a:cubicBezTo>
                                  <a:cubicBezTo>
                                    <a:pt x="15874" y="1904"/>
                                    <a:pt x="14096" y="1777"/>
                                    <a:pt x="11556" y="1777"/>
                                  </a:cubicBezTo>
                                  <a:moveTo>
                                    <a:pt x="127" y="30586"/>
                                  </a:moveTo>
                                  <a:lnTo>
                                    <a:pt x="127" y="29698"/>
                                  </a:lnTo>
                                  <a:lnTo>
                                    <a:pt x="1143" y="29698"/>
                                  </a:lnTo>
                                  <a:cubicBezTo>
                                    <a:pt x="2032" y="29698"/>
                                    <a:pt x="2667" y="29571"/>
                                    <a:pt x="3175" y="29317"/>
                                  </a:cubicBezTo>
                                  <a:cubicBezTo>
                                    <a:pt x="3682" y="29063"/>
                                    <a:pt x="3937" y="28682"/>
                                    <a:pt x="4190" y="28175"/>
                                  </a:cubicBezTo>
                                  <a:cubicBezTo>
                                    <a:pt x="4190" y="27794"/>
                                    <a:pt x="4318" y="26906"/>
                                    <a:pt x="4318" y="25383"/>
                                  </a:cubicBezTo>
                                  <a:lnTo>
                                    <a:pt x="4318" y="5203"/>
                                  </a:lnTo>
                                  <a:cubicBezTo>
                                    <a:pt x="4318" y="3680"/>
                                    <a:pt x="4318" y="2665"/>
                                    <a:pt x="4063" y="2284"/>
                                  </a:cubicBezTo>
                                  <a:cubicBezTo>
                                    <a:pt x="3937" y="1904"/>
                                    <a:pt x="3556" y="1523"/>
                                    <a:pt x="3048" y="1269"/>
                                  </a:cubicBezTo>
                                  <a:cubicBezTo>
                                    <a:pt x="2540" y="1015"/>
                                    <a:pt x="1905" y="888"/>
                                    <a:pt x="1016" y="888"/>
                                  </a:cubicBezTo>
                                  <a:lnTo>
                                    <a:pt x="0" y="888"/>
                                  </a:lnTo>
                                  <a:lnTo>
                                    <a:pt x="0" y="0"/>
                                  </a:lnTo>
                                  <a:lnTo>
                                    <a:pt x="13715" y="0"/>
                                  </a:lnTo>
                                  <a:cubicBezTo>
                                    <a:pt x="17397" y="0"/>
                                    <a:pt x="20318" y="508"/>
                                    <a:pt x="22604" y="1523"/>
                                  </a:cubicBezTo>
                                  <a:cubicBezTo>
                                    <a:pt x="25271" y="2792"/>
                                    <a:pt x="27430" y="4569"/>
                                    <a:pt x="28826" y="7107"/>
                                  </a:cubicBezTo>
                                  <a:cubicBezTo>
                                    <a:pt x="30223" y="9645"/>
                                    <a:pt x="30985" y="12311"/>
                                    <a:pt x="30985" y="15483"/>
                                  </a:cubicBezTo>
                                  <a:cubicBezTo>
                                    <a:pt x="30985" y="17641"/>
                                    <a:pt x="30604" y="19671"/>
                                    <a:pt x="29969" y="21448"/>
                                  </a:cubicBezTo>
                                  <a:cubicBezTo>
                                    <a:pt x="29334" y="23225"/>
                                    <a:pt x="28445" y="24748"/>
                                    <a:pt x="27302" y="25890"/>
                                  </a:cubicBezTo>
                                  <a:cubicBezTo>
                                    <a:pt x="26160" y="27032"/>
                                    <a:pt x="24890" y="28048"/>
                                    <a:pt x="23493" y="28682"/>
                                  </a:cubicBezTo>
                                  <a:cubicBezTo>
                                    <a:pt x="22096" y="29444"/>
                                    <a:pt x="20318" y="29951"/>
                                    <a:pt x="18159" y="30332"/>
                                  </a:cubicBezTo>
                                  <a:cubicBezTo>
                                    <a:pt x="17270" y="30459"/>
                                    <a:pt x="15746" y="30586"/>
                                    <a:pt x="13842" y="30586"/>
                                  </a:cubicBezTo>
                                  <a:lnTo>
                                    <a:pt x="127" y="30586"/>
                                  </a:lnTo>
                                  <a:close/>
                                </a:path>
                              </a:pathLst>
                            </a:custGeom>
                            <a:solidFill>
                              <a:srgbClr val="000000"/>
                            </a:solidFill>
                            <a:ln w="12688" cap="flat">
                              <a:noFill/>
                              <a:prstDash val="solid"/>
                              <a:miter/>
                            </a:ln>
                          </wps:spPr>
                          <wps:bodyPr/>
                        </wps:wsp>
                        <wps:wsp>
                          <wps:cNvPr id="1010756717" name="Freeform: Shape 1010756717"/>
                          <wps:cNvSpPr/>
                          <wps:spPr>
                            <a:xfrm>
                              <a:off x="5446311" y="412949"/>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714 w 17778"/>
                                <a:gd name="csY5" fmla="*/ 8249 h 22463"/>
                                <a:gd name="csX6" fmla="*/ 5714 w 17778"/>
                                <a:gd name="csY6" fmla="*/ 9011 h 22463"/>
                                <a:gd name="csX7" fmla="*/ 11810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0 w 17778"/>
                                <a:gd name="csY19" fmla="*/ 3173 h 22463"/>
                                <a:gd name="csX20" fmla="*/ 9651 w 17778"/>
                                <a:gd name="csY20" fmla="*/ 0 h 22463"/>
                                <a:gd name="csX21" fmla="*/ 15238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714" y="5965"/>
                                    <a:pt x="5714" y="8249"/>
                                  </a:cubicBezTo>
                                  <a:lnTo>
                                    <a:pt x="5714" y="9011"/>
                                  </a:lnTo>
                                  <a:lnTo>
                                    <a:pt x="11810" y="9011"/>
                                  </a:lnTo>
                                  <a:close/>
                                  <a:moveTo>
                                    <a:pt x="17524" y="10407"/>
                                  </a:moveTo>
                                  <a:lnTo>
                                    <a:pt x="5968" y="10407"/>
                                  </a:lnTo>
                                  <a:cubicBezTo>
                                    <a:pt x="5968" y="13199"/>
                                    <a:pt x="6857" y="15483"/>
                                    <a:pt x="8254" y="17006"/>
                                  </a:cubicBezTo>
                                  <a:cubicBezTo>
                                    <a:pt x="9270" y="18275"/>
                                    <a:pt x="10540" y="18910"/>
                                    <a:pt x="12064" y="18910"/>
                                  </a:cubicBezTo>
                                  <a:cubicBezTo>
                                    <a:pt x="12953" y="18910"/>
                                    <a:pt x="13842" y="18656"/>
                                    <a:pt x="14476" y="18149"/>
                                  </a:cubicBezTo>
                                  <a:cubicBezTo>
                                    <a:pt x="15238" y="17641"/>
                                    <a:pt x="16000" y="16752"/>
                                    <a:pt x="16889" y="15483"/>
                                  </a:cubicBezTo>
                                  <a:lnTo>
                                    <a:pt x="17651" y="15991"/>
                                  </a:lnTo>
                                  <a:cubicBezTo>
                                    <a:pt x="16508" y="18275"/>
                                    <a:pt x="15238"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889" y="5203"/>
                                    <a:pt x="2920" y="3173"/>
                                  </a:cubicBezTo>
                                  <a:cubicBezTo>
                                    <a:pt x="4826" y="1142"/>
                                    <a:pt x="7111" y="0"/>
                                    <a:pt x="9651" y="0"/>
                                  </a:cubicBezTo>
                                  <a:cubicBezTo>
                                    <a:pt x="11810" y="0"/>
                                    <a:pt x="13715" y="888"/>
                                    <a:pt x="15238" y="2665"/>
                                  </a:cubicBezTo>
                                  <a:cubicBezTo>
                                    <a:pt x="16762" y="4442"/>
                                    <a:pt x="17651" y="6980"/>
                                    <a:pt x="17778" y="10534"/>
                                  </a:cubicBezTo>
                                </a:path>
                              </a:pathLst>
                            </a:custGeom>
                            <a:solidFill>
                              <a:srgbClr val="000000"/>
                            </a:solidFill>
                            <a:ln w="12688" cap="flat">
                              <a:noFill/>
                              <a:prstDash val="solid"/>
                              <a:miter/>
                            </a:ln>
                          </wps:spPr>
                          <wps:bodyPr/>
                        </wps:wsp>
                        <wps:wsp>
                          <wps:cNvPr id="732394306" name="Freeform: Shape 732394306"/>
                          <wps:cNvSpPr/>
                          <wps:spPr>
                            <a:xfrm>
                              <a:off x="5465613" y="412949"/>
                              <a:ext cx="22984" cy="31728"/>
                            </a:xfrm>
                            <a:custGeom>
                              <a:avLst/>
                              <a:gdLst>
                                <a:gd name="csX0" fmla="*/ 8889 w 22984"/>
                                <a:gd name="csY0" fmla="*/ 17387 h 31728"/>
                                <a:gd name="csX1" fmla="*/ 13080 w 22984"/>
                                <a:gd name="csY1" fmla="*/ 20179 h 31728"/>
                                <a:gd name="csX2" fmla="*/ 15112 w 22984"/>
                                <a:gd name="csY2" fmla="*/ 18910 h 31728"/>
                                <a:gd name="csX3" fmla="*/ 16254 w 22984"/>
                                <a:gd name="csY3" fmla="*/ 11676 h 31728"/>
                                <a:gd name="csX4" fmla="*/ 14985 w 22984"/>
                                <a:gd name="csY4" fmla="*/ 4188 h 31728"/>
                                <a:gd name="csX5" fmla="*/ 12699 w 22984"/>
                                <a:gd name="csY5" fmla="*/ 2792 h 31728"/>
                                <a:gd name="csX6" fmla="*/ 8889 w 22984"/>
                                <a:gd name="csY6" fmla="*/ 6092 h 31728"/>
                                <a:gd name="csX7" fmla="*/ 8889 w 22984"/>
                                <a:gd name="csY7" fmla="*/ 17387 h 31728"/>
                                <a:gd name="csX8" fmla="*/ 8889 w 22984"/>
                                <a:gd name="csY8" fmla="*/ 19671 h 31728"/>
                                <a:gd name="csX9" fmla="*/ 8889 w 22984"/>
                                <a:gd name="csY9" fmla="*/ 27540 h 31728"/>
                                <a:gd name="csX10" fmla="*/ 9143 w 22984"/>
                                <a:gd name="csY10" fmla="*/ 29698 h 31728"/>
                                <a:gd name="csX11" fmla="*/ 9905 w 22984"/>
                                <a:gd name="csY11" fmla="*/ 30586 h 31728"/>
                                <a:gd name="csX12" fmla="*/ 12064 w 22984"/>
                                <a:gd name="csY12" fmla="*/ 30840 h 31728"/>
                                <a:gd name="csX13" fmla="*/ 12064 w 22984"/>
                                <a:gd name="csY13" fmla="*/ 31728 h 31728"/>
                                <a:gd name="csX14" fmla="*/ 0 w 22984"/>
                                <a:gd name="csY14" fmla="*/ 31728 h 31728"/>
                                <a:gd name="csX15" fmla="*/ 0 w 22984"/>
                                <a:gd name="csY15" fmla="*/ 30840 h 31728"/>
                                <a:gd name="csX16" fmla="*/ 2032 w 22984"/>
                                <a:gd name="csY16" fmla="*/ 30078 h 31728"/>
                                <a:gd name="csX17" fmla="*/ 2540 w 22984"/>
                                <a:gd name="csY17" fmla="*/ 27413 h 31728"/>
                                <a:gd name="csX18" fmla="*/ 2540 w 22984"/>
                                <a:gd name="csY18" fmla="*/ 5076 h 31728"/>
                                <a:gd name="csX19" fmla="*/ 2032 w 22984"/>
                                <a:gd name="csY19" fmla="*/ 2157 h 31728"/>
                                <a:gd name="csX20" fmla="*/ 0 w 22984"/>
                                <a:gd name="csY20" fmla="*/ 1396 h 31728"/>
                                <a:gd name="csX21" fmla="*/ 0 w 22984"/>
                                <a:gd name="csY21" fmla="*/ 508 h 31728"/>
                                <a:gd name="csX22" fmla="*/ 8889 w 22984"/>
                                <a:gd name="csY22" fmla="*/ 508 h 31728"/>
                                <a:gd name="csX23" fmla="*/ 8889 w 22984"/>
                                <a:gd name="csY23" fmla="*/ 3300 h 31728"/>
                                <a:gd name="csX24" fmla="*/ 11175 w 22984"/>
                                <a:gd name="csY24" fmla="*/ 1015 h 31728"/>
                                <a:gd name="csX25" fmla="*/ 14731 w 22984"/>
                                <a:gd name="csY25" fmla="*/ 0 h 31728"/>
                                <a:gd name="csX26" fmla="*/ 19048 w 22984"/>
                                <a:gd name="csY26" fmla="*/ 1523 h 31728"/>
                                <a:gd name="csX27" fmla="*/ 21969 w 22984"/>
                                <a:gd name="csY27" fmla="*/ 5584 h 31728"/>
                                <a:gd name="csX28" fmla="*/ 22985 w 22984"/>
                                <a:gd name="csY28" fmla="*/ 11168 h 31728"/>
                                <a:gd name="csX29" fmla="*/ 21969 w 22984"/>
                                <a:gd name="csY29" fmla="*/ 17006 h 31728"/>
                                <a:gd name="csX30" fmla="*/ 18921 w 22984"/>
                                <a:gd name="csY30" fmla="*/ 21068 h 31728"/>
                                <a:gd name="csX31" fmla="*/ 14604 w 22984"/>
                                <a:gd name="csY31" fmla="*/ 22464 h 31728"/>
                                <a:gd name="csX32" fmla="*/ 11302 w 22984"/>
                                <a:gd name="csY32" fmla="*/ 21702 h 31728"/>
                                <a:gd name="csX33" fmla="*/ 8889 w 22984"/>
                                <a:gd name="csY33" fmla="*/ 19671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984" h="31728">
                                  <a:moveTo>
                                    <a:pt x="8889" y="17387"/>
                                  </a:moveTo>
                                  <a:cubicBezTo>
                                    <a:pt x="10159" y="19164"/>
                                    <a:pt x="11556" y="20179"/>
                                    <a:pt x="13080" y="20179"/>
                                  </a:cubicBezTo>
                                  <a:cubicBezTo>
                                    <a:pt x="13842" y="20179"/>
                                    <a:pt x="14604" y="19798"/>
                                    <a:pt x="15112" y="18910"/>
                                  </a:cubicBezTo>
                                  <a:cubicBezTo>
                                    <a:pt x="15874" y="17641"/>
                                    <a:pt x="16254" y="15230"/>
                                    <a:pt x="16254" y="11676"/>
                                  </a:cubicBezTo>
                                  <a:cubicBezTo>
                                    <a:pt x="16254" y="8122"/>
                                    <a:pt x="15874" y="5457"/>
                                    <a:pt x="14985" y="4188"/>
                                  </a:cubicBezTo>
                                  <a:cubicBezTo>
                                    <a:pt x="14350" y="3300"/>
                                    <a:pt x="13588" y="2792"/>
                                    <a:pt x="12699" y="2792"/>
                                  </a:cubicBezTo>
                                  <a:cubicBezTo>
                                    <a:pt x="11175" y="2792"/>
                                    <a:pt x="9905" y="3934"/>
                                    <a:pt x="8889" y="6092"/>
                                  </a:cubicBezTo>
                                  <a:lnTo>
                                    <a:pt x="8889" y="17387"/>
                                  </a:lnTo>
                                  <a:close/>
                                  <a:moveTo>
                                    <a:pt x="8889" y="19671"/>
                                  </a:moveTo>
                                  <a:lnTo>
                                    <a:pt x="8889" y="27540"/>
                                  </a:lnTo>
                                  <a:cubicBezTo>
                                    <a:pt x="8889" y="28682"/>
                                    <a:pt x="8889" y="29317"/>
                                    <a:pt x="9143" y="29698"/>
                                  </a:cubicBezTo>
                                  <a:cubicBezTo>
                                    <a:pt x="9270" y="30078"/>
                                    <a:pt x="9524" y="30332"/>
                                    <a:pt x="9905" y="30586"/>
                                  </a:cubicBezTo>
                                  <a:cubicBezTo>
                                    <a:pt x="10286" y="30840"/>
                                    <a:pt x="10921" y="30840"/>
                                    <a:pt x="12064" y="30840"/>
                                  </a:cubicBezTo>
                                  <a:lnTo>
                                    <a:pt x="12064" y="31728"/>
                                  </a:lnTo>
                                  <a:lnTo>
                                    <a:pt x="0" y="31728"/>
                                  </a:lnTo>
                                  <a:lnTo>
                                    <a:pt x="0" y="30840"/>
                                  </a:lnTo>
                                  <a:cubicBezTo>
                                    <a:pt x="889" y="30840"/>
                                    <a:pt x="1651" y="30586"/>
                                    <a:pt x="2032" y="30078"/>
                                  </a:cubicBezTo>
                                  <a:cubicBezTo>
                                    <a:pt x="2286" y="29698"/>
                                    <a:pt x="2540" y="28809"/>
                                    <a:pt x="2540" y="27413"/>
                                  </a:cubicBezTo>
                                  <a:lnTo>
                                    <a:pt x="2540" y="5076"/>
                                  </a:lnTo>
                                  <a:cubicBezTo>
                                    <a:pt x="2540" y="3554"/>
                                    <a:pt x="2413" y="2665"/>
                                    <a:pt x="2032" y="2157"/>
                                  </a:cubicBezTo>
                                  <a:cubicBezTo>
                                    <a:pt x="1651" y="1777"/>
                                    <a:pt x="1016" y="1523"/>
                                    <a:pt x="0" y="1396"/>
                                  </a:cubicBezTo>
                                  <a:lnTo>
                                    <a:pt x="0" y="508"/>
                                  </a:lnTo>
                                  <a:lnTo>
                                    <a:pt x="8889" y="508"/>
                                  </a:lnTo>
                                  <a:lnTo>
                                    <a:pt x="8889" y="3300"/>
                                  </a:lnTo>
                                  <a:cubicBezTo>
                                    <a:pt x="9651" y="2157"/>
                                    <a:pt x="10413" y="1396"/>
                                    <a:pt x="11175" y="1015"/>
                                  </a:cubicBezTo>
                                  <a:cubicBezTo>
                                    <a:pt x="12318" y="254"/>
                                    <a:pt x="13461" y="0"/>
                                    <a:pt x="14731" y="0"/>
                                  </a:cubicBezTo>
                                  <a:cubicBezTo>
                                    <a:pt x="16254" y="0"/>
                                    <a:pt x="17652" y="508"/>
                                    <a:pt x="19048" y="1523"/>
                                  </a:cubicBezTo>
                                  <a:cubicBezTo>
                                    <a:pt x="20318" y="2538"/>
                                    <a:pt x="21334" y="3807"/>
                                    <a:pt x="21969" y="5584"/>
                                  </a:cubicBezTo>
                                  <a:cubicBezTo>
                                    <a:pt x="22604" y="7361"/>
                                    <a:pt x="22985" y="9138"/>
                                    <a:pt x="22985" y="11168"/>
                                  </a:cubicBezTo>
                                  <a:cubicBezTo>
                                    <a:pt x="22985" y="13326"/>
                                    <a:pt x="22604" y="15230"/>
                                    <a:pt x="21969" y="17006"/>
                                  </a:cubicBezTo>
                                  <a:cubicBezTo>
                                    <a:pt x="21334" y="18783"/>
                                    <a:pt x="20318" y="20179"/>
                                    <a:pt x="18921" y="21068"/>
                                  </a:cubicBezTo>
                                  <a:cubicBezTo>
                                    <a:pt x="17652" y="21956"/>
                                    <a:pt x="16127" y="22464"/>
                                    <a:pt x="14604" y="22464"/>
                                  </a:cubicBezTo>
                                  <a:cubicBezTo>
                                    <a:pt x="13461" y="22464"/>
                                    <a:pt x="12318" y="22210"/>
                                    <a:pt x="11302" y="21702"/>
                                  </a:cubicBezTo>
                                  <a:cubicBezTo>
                                    <a:pt x="10540" y="21321"/>
                                    <a:pt x="9778" y="20687"/>
                                    <a:pt x="8889" y="19671"/>
                                  </a:cubicBezTo>
                                </a:path>
                              </a:pathLst>
                            </a:custGeom>
                            <a:solidFill>
                              <a:srgbClr val="000000"/>
                            </a:solidFill>
                            <a:ln w="12688" cap="flat">
                              <a:noFill/>
                              <a:prstDash val="solid"/>
                              <a:miter/>
                            </a:ln>
                          </wps:spPr>
                          <wps:bodyPr/>
                        </wps:wsp>
                        <wps:wsp>
                          <wps:cNvPr id="376590975" name="Freeform: Shape 376590975"/>
                          <wps:cNvSpPr/>
                          <wps:spPr>
                            <a:xfrm>
                              <a:off x="5492026" y="413076"/>
                              <a:ext cx="20191" cy="21955"/>
                            </a:xfrm>
                            <a:custGeom>
                              <a:avLst/>
                              <a:gdLst>
                                <a:gd name="csX0" fmla="*/ 11175 w 20191"/>
                                <a:gd name="csY0" fmla="*/ 16879 h 21955"/>
                                <a:gd name="csX1" fmla="*/ 11175 w 20191"/>
                                <a:gd name="csY1" fmla="*/ 9772 h 21955"/>
                                <a:gd name="csX2" fmla="*/ 7112 w 20191"/>
                                <a:gd name="csY2" fmla="*/ 13199 h 21955"/>
                                <a:gd name="csX3" fmla="*/ 6223 w 20191"/>
                                <a:gd name="csY3" fmla="*/ 15610 h 21955"/>
                                <a:gd name="csX4" fmla="*/ 6985 w 20191"/>
                                <a:gd name="csY4" fmla="*/ 17387 h 21955"/>
                                <a:gd name="csX5" fmla="*/ 8508 w 20191"/>
                                <a:gd name="csY5" fmla="*/ 18022 h 21955"/>
                                <a:gd name="csX6" fmla="*/ 11175 w 20191"/>
                                <a:gd name="csY6" fmla="*/ 16752 h 21955"/>
                                <a:gd name="csX7" fmla="*/ 11175 w 20191"/>
                                <a:gd name="csY7" fmla="*/ 18529 h 21955"/>
                                <a:gd name="csX8" fmla="*/ 4191 w 20191"/>
                                <a:gd name="csY8" fmla="*/ 21956 h 21955"/>
                                <a:gd name="csX9" fmla="*/ 1143 w 20191"/>
                                <a:gd name="csY9" fmla="*/ 20814 h 21955"/>
                                <a:gd name="csX10" fmla="*/ 0 w 20191"/>
                                <a:gd name="csY10" fmla="*/ 17895 h 21955"/>
                                <a:gd name="csX11" fmla="*/ 2032 w 20191"/>
                                <a:gd name="csY11" fmla="*/ 13580 h 21955"/>
                                <a:gd name="csX12" fmla="*/ 11175 w 20191"/>
                                <a:gd name="csY12" fmla="*/ 8503 h 21955"/>
                                <a:gd name="csX13" fmla="*/ 11175 w 20191"/>
                                <a:gd name="csY13" fmla="*/ 6346 h 21955"/>
                                <a:gd name="csX14" fmla="*/ 10921 w 20191"/>
                                <a:gd name="csY14" fmla="*/ 3300 h 21955"/>
                                <a:gd name="csX15" fmla="*/ 9905 w 20191"/>
                                <a:gd name="csY15" fmla="*/ 2158 h 21955"/>
                                <a:gd name="csX16" fmla="*/ 8255 w 20191"/>
                                <a:gd name="csY16" fmla="*/ 1650 h 21955"/>
                                <a:gd name="csX17" fmla="*/ 5842 w 20191"/>
                                <a:gd name="csY17" fmla="*/ 2284 h 21955"/>
                                <a:gd name="csX18" fmla="*/ 5207 w 20191"/>
                                <a:gd name="csY18" fmla="*/ 3300 h 21955"/>
                                <a:gd name="csX19" fmla="*/ 5842 w 20191"/>
                                <a:gd name="csY19" fmla="*/ 4442 h 21955"/>
                                <a:gd name="csX20" fmla="*/ 6731 w 20191"/>
                                <a:gd name="csY20" fmla="*/ 6346 h 21955"/>
                                <a:gd name="csX21" fmla="*/ 5968 w 20191"/>
                                <a:gd name="csY21" fmla="*/ 8249 h 21955"/>
                                <a:gd name="csX22" fmla="*/ 3810 w 20191"/>
                                <a:gd name="csY22" fmla="*/ 9011 h 21955"/>
                                <a:gd name="csX23" fmla="*/ 1397 w 20191"/>
                                <a:gd name="csY23" fmla="*/ 8122 h 21955"/>
                                <a:gd name="csX24" fmla="*/ 381 w 20191"/>
                                <a:gd name="csY24" fmla="*/ 6092 h 21955"/>
                                <a:gd name="csX25" fmla="*/ 1651 w 20191"/>
                                <a:gd name="csY25" fmla="*/ 3046 h 21955"/>
                                <a:gd name="csX26" fmla="*/ 5207 w 20191"/>
                                <a:gd name="csY26" fmla="*/ 761 h 21955"/>
                                <a:gd name="csX27" fmla="*/ 10032 w 20191"/>
                                <a:gd name="csY27" fmla="*/ 0 h 21955"/>
                                <a:gd name="csX28" fmla="*/ 14858 w 20191"/>
                                <a:gd name="csY28" fmla="*/ 1269 h 21955"/>
                                <a:gd name="csX29" fmla="*/ 17143 w 20191"/>
                                <a:gd name="csY29" fmla="*/ 4061 h 21955"/>
                                <a:gd name="csX30" fmla="*/ 17524 w 20191"/>
                                <a:gd name="csY30" fmla="*/ 8376 h 21955"/>
                                <a:gd name="csX31" fmla="*/ 17524 w 20191"/>
                                <a:gd name="csY31" fmla="*/ 16626 h 21955"/>
                                <a:gd name="csX32" fmla="*/ 17524 w 20191"/>
                                <a:gd name="csY32" fmla="*/ 18402 h 21955"/>
                                <a:gd name="csX33" fmla="*/ 17905 w 20191"/>
                                <a:gd name="csY33" fmla="*/ 18910 h 21955"/>
                                <a:gd name="csX34" fmla="*/ 18413 w 20191"/>
                                <a:gd name="csY34" fmla="*/ 19037 h 21955"/>
                                <a:gd name="csX35" fmla="*/ 19556 w 20191"/>
                                <a:gd name="csY35" fmla="*/ 18149 h 21955"/>
                                <a:gd name="csX36" fmla="*/ 20191 w 20191"/>
                                <a:gd name="csY36" fmla="*/ 18656 h 21955"/>
                                <a:gd name="csX37" fmla="*/ 17905 w 20191"/>
                                <a:gd name="csY37" fmla="*/ 21068 h 21955"/>
                                <a:gd name="csX38" fmla="*/ 15112 w 20191"/>
                                <a:gd name="csY38" fmla="*/ 21829 h 21955"/>
                                <a:gd name="csX39" fmla="*/ 12318 w 20191"/>
                                <a:gd name="csY39" fmla="*/ 20941 h 21955"/>
                                <a:gd name="csX40" fmla="*/ 11048 w 20191"/>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191" h="21955">
                                  <a:moveTo>
                                    <a:pt x="11175" y="16879"/>
                                  </a:moveTo>
                                  <a:lnTo>
                                    <a:pt x="11175" y="9772"/>
                                  </a:lnTo>
                                  <a:cubicBezTo>
                                    <a:pt x="9397" y="10788"/>
                                    <a:pt x="8000" y="11930"/>
                                    <a:pt x="7112" y="13199"/>
                                  </a:cubicBezTo>
                                  <a:cubicBezTo>
                                    <a:pt x="6477" y="13960"/>
                                    <a:pt x="6223" y="14849"/>
                                    <a:pt x="6223" y="15610"/>
                                  </a:cubicBezTo>
                                  <a:cubicBezTo>
                                    <a:pt x="6223" y="16245"/>
                                    <a:pt x="6477" y="16879"/>
                                    <a:pt x="6985" y="17387"/>
                                  </a:cubicBezTo>
                                  <a:cubicBezTo>
                                    <a:pt x="7366" y="17768"/>
                                    <a:pt x="7874" y="18022"/>
                                    <a:pt x="8508" y="18022"/>
                                  </a:cubicBezTo>
                                  <a:cubicBezTo>
                                    <a:pt x="9270" y="18022"/>
                                    <a:pt x="10159" y="17641"/>
                                    <a:pt x="11175" y="16752"/>
                                  </a:cubicBezTo>
                                  <a:moveTo>
                                    <a:pt x="11175" y="18529"/>
                                  </a:moveTo>
                                  <a:cubicBezTo>
                                    <a:pt x="8635" y="20814"/>
                                    <a:pt x="6223" y="21956"/>
                                    <a:pt x="4191" y="21956"/>
                                  </a:cubicBezTo>
                                  <a:cubicBezTo>
                                    <a:pt x="3048" y="21956"/>
                                    <a:pt x="2032" y="21575"/>
                                    <a:pt x="1143" y="20814"/>
                                  </a:cubicBezTo>
                                  <a:cubicBezTo>
                                    <a:pt x="381" y="20052"/>
                                    <a:pt x="0" y="19037"/>
                                    <a:pt x="0" y="17895"/>
                                  </a:cubicBezTo>
                                  <a:cubicBezTo>
                                    <a:pt x="0" y="16245"/>
                                    <a:pt x="635" y="14849"/>
                                    <a:pt x="2032" y="13580"/>
                                  </a:cubicBezTo>
                                  <a:cubicBezTo>
                                    <a:pt x="3429" y="12311"/>
                                    <a:pt x="6477" y="10534"/>
                                    <a:pt x="11175" y="8503"/>
                                  </a:cubicBezTo>
                                  <a:lnTo>
                                    <a:pt x="11175" y="6346"/>
                                  </a:lnTo>
                                  <a:cubicBezTo>
                                    <a:pt x="11175" y="4696"/>
                                    <a:pt x="11175" y="3807"/>
                                    <a:pt x="10921" y="3300"/>
                                  </a:cubicBezTo>
                                  <a:cubicBezTo>
                                    <a:pt x="10794" y="2919"/>
                                    <a:pt x="10413" y="2538"/>
                                    <a:pt x="9905" y="2158"/>
                                  </a:cubicBezTo>
                                  <a:cubicBezTo>
                                    <a:pt x="9397" y="1777"/>
                                    <a:pt x="8889" y="1650"/>
                                    <a:pt x="8255" y="1650"/>
                                  </a:cubicBezTo>
                                  <a:cubicBezTo>
                                    <a:pt x="7238" y="1650"/>
                                    <a:pt x="6477" y="1904"/>
                                    <a:pt x="5842" y="2284"/>
                                  </a:cubicBezTo>
                                  <a:cubicBezTo>
                                    <a:pt x="5461" y="2538"/>
                                    <a:pt x="5207" y="2919"/>
                                    <a:pt x="5207" y="3300"/>
                                  </a:cubicBezTo>
                                  <a:cubicBezTo>
                                    <a:pt x="5207" y="3680"/>
                                    <a:pt x="5461" y="4061"/>
                                    <a:pt x="5842" y="4442"/>
                                  </a:cubicBezTo>
                                  <a:cubicBezTo>
                                    <a:pt x="6477" y="5077"/>
                                    <a:pt x="6731" y="5711"/>
                                    <a:pt x="6731" y="6346"/>
                                  </a:cubicBezTo>
                                  <a:cubicBezTo>
                                    <a:pt x="6731" y="7107"/>
                                    <a:pt x="6477" y="7742"/>
                                    <a:pt x="5968" y="8249"/>
                                  </a:cubicBezTo>
                                  <a:cubicBezTo>
                                    <a:pt x="5461" y="8757"/>
                                    <a:pt x="4699" y="9011"/>
                                    <a:pt x="3810" y="9011"/>
                                  </a:cubicBezTo>
                                  <a:cubicBezTo>
                                    <a:pt x="2921" y="9011"/>
                                    <a:pt x="2032" y="8757"/>
                                    <a:pt x="1397" y="8122"/>
                                  </a:cubicBezTo>
                                  <a:cubicBezTo>
                                    <a:pt x="762" y="7488"/>
                                    <a:pt x="381" y="6853"/>
                                    <a:pt x="381" y="6092"/>
                                  </a:cubicBezTo>
                                  <a:cubicBezTo>
                                    <a:pt x="381" y="4950"/>
                                    <a:pt x="762" y="3934"/>
                                    <a:pt x="1651" y="3046"/>
                                  </a:cubicBezTo>
                                  <a:cubicBezTo>
                                    <a:pt x="2540" y="2031"/>
                                    <a:pt x="3683" y="1269"/>
                                    <a:pt x="5207" y="761"/>
                                  </a:cubicBezTo>
                                  <a:cubicBezTo>
                                    <a:pt x="6731" y="254"/>
                                    <a:pt x="8381" y="0"/>
                                    <a:pt x="10032" y="0"/>
                                  </a:cubicBezTo>
                                  <a:cubicBezTo>
                                    <a:pt x="12064" y="0"/>
                                    <a:pt x="13588" y="381"/>
                                    <a:pt x="14858" y="1269"/>
                                  </a:cubicBezTo>
                                  <a:cubicBezTo>
                                    <a:pt x="16001" y="2158"/>
                                    <a:pt x="16763" y="3046"/>
                                    <a:pt x="17143" y="4061"/>
                                  </a:cubicBezTo>
                                  <a:cubicBezTo>
                                    <a:pt x="17398" y="4696"/>
                                    <a:pt x="17524" y="6092"/>
                                    <a:pt x="17524" y="8376"/>
                                  </a:cubicBezTo>
                                  <a:lnTo>
                                    <a:pt x="17524" y="16626"/>
                                  </a:lnTo>
                                  <a:cubicBezTo>
                                    <a:pt x="17524" y="17641"/>
                                    <a:pt x="17524" y="18149"/>
                                    <a:pt x="17524" y="18402"/>
                                  </a:cubicBezTo>
                                  <a:cubicBezTo>
                                    <a:pt x="17524" y="18656"/>
                                    <a:pt x="17779" y="18783"/>
                                    <a:pt x="17905" y="18910"/>
                                  </a:cubicBezTo>
                                  <a:cubicBezTo>
                                    <a:pt x="18032" y="18910"/>
                                    <a:pt x="18160" y="19037"/>
                                    <a:pt x="18413" y="19037"/>
                                  </a:cubicBezTo>
                                  <a:cubicBezTo>
                                    <a:pt x="18794" y="19037"/>
                                    <a:pt x="19175" y="18783"/>
                                    <a:pt x="19556" y="18149"/>
                                  </a:cubicBezTo>
                                  <a:lnTo>
                                    <a:pt x="20191" y="18656"/>
                                  </a:lnTo>
                                  <a:cubicBezTo>
                                    <a:pt x="19430" y="19798"/>
                                    <a:pt x="18667" y="20560"/>
                                    <a:pt x="17905" y="21068"/>
                                  </a:cubicBezTo>
                                  <a:cubicBezTo>
                                    <a:pt x="17143" y="21575"/>
                                    <a:pt x="16128" y="21829"/>
                                    <a:pt x="15112" y="21829"/>
                                  </a:cubicBezTo>
                                  <a:cubicBezTo>
                                    <a:pt x="13969" y="21829"/>
                                    <a:pt x="12953" y="21575"/>
                                    <a:pt x="12318" y="20941"/>
                                  </a:cubicBezTo>
                                  <a:cubicBezTo>
                                    <a:pt x="11683" y="20433"/>
                                    <a:pt x="11175" y="19545"/>
                                    <a:pt x="11048" y="18402"/>
                                  </a:cubicBezTo>
                                </a:path>
                              </a:pathLst>
                            </a:custGeom>
                            <a:solidFill>
                              <a:srgbClr val="000000"/>
                            </a:solidFill>
                            <a:ln w="12688" cap="flat">
                              <a:noFill/>
                              <a:prstDash val="solid"/>
                              <a:miter/>
                            </a:ln>
                          </wps:spPr>
                          <wps:bodyPr/>
                        </wps:wsp>
                        <wps:wsp>
                          <wps:cNvPr id="852396720" name="Freeform: Shape 852396720"/>
                          <wps:cNvSpPr/>
                          <wps:spPr>
                            <a:xfrm>
                              <a:off x="5514631" y="412949"/>
                              <a:ext cx="18285" cy="21702"/>
                            </a:xfrm>
                            <a:custGeom>
                              <a:avLst/>
                              <a:gdLst>
                                <a:gd name="csX0" fmla="*/ 8762 w 18285"/>
                                <a:gd name="csY0" fmla="*/ 635 h 21702"/>
                                <a:gd name="csX1" fmla="*/ 8762 w 18285"/>
                                <a:gd name="csY1" fmla="*/ 5457 h 21702"/>
                                <a:gd name="csX2" fmla="*/ 12445 w 18285"/>
                                <a:gd name="csY2" fmla="*/ 1142 h 21702"/>
                                <a:gd name="csX3" fmla="*/ 15492 w 18285"/>
                                <a:gd name="csY3" fmla="*/ 0 h 21702"/>
                                <a:gd name="csX4" fmla="*/ 17524 w 18285"/>
                                <a:gd name="csY4" fmla="*/ 761 h 21702"/>
                                <a:gd name="csX5" fmla="*/ 18286 w 18285"/>
                                <a:gd name="csY5" fmla="*/ 2919 h 21702"/>
                                <a:gd name="csX6" fmla="*/ 17524 w 18285"/>
                                <a:gd name="csY6" fmla="*/ 5203 h 21702"/>
                                <a:gd name="csX7" fmla="*/ 15746 w 18285"/>
                                <a:gd name="csY7" fmla="*/ 6092 h 21702"/>
                                <a:gd name="csX8" fmla="*/ 13715 w 18285"/>
                                <a:gd name="csY8" fmla="*/ 5330 h 21702"/>
                                <a:gd name="csX9" fmla="*/ 12699 w 18285"/>
                                <a:gd name="csY9" fmla="*/ 4442 h 21702"/>
                                <a:gd name="csX10" fmla="*/ 12191 w 18285"/>
                                <a:gd name="csY10" fmla="*/ 4442 h 21702"/>
                                <a:gd name="csX11" fmla="*/ 10921 w 18285"/>
                                <a:gd name="csY11" fmla="*/ 4950 h 21702"/>
                                <a:gd name="csX12" fmla="*/ 9524 w 18285"/>
                                <a:gd name="csY12" fmla="*/ 7107 h 21702"/>
                                <a:gd name="csX13" fmla="*/ 8762 w 18285"/>
                                <a:gd name="csY13" fmla="*/ 11930 h 21702"/>
                                <a:gd name="csX14" fmla="*/ 8762 w 18285"/>
                                <a:gd name="csY14" fmla="*/ 18022 h 21702"/>
                                <a:gd name="csX15" fmla="*/ 8889 w 18285"/>
                                <a:gd name="csY15" fmla="*/ 19671 h 21702"/>
                                <a:gd name="csX16" fmla="*/ 9651 w 18285"/>
                                <a:gd name="csY16" fmla="*/ 20560 h 21702"/>
                                <a:gd name="csX17" fmla="*/ 11429 w 18285"/>
                                <a:gd name="csY17" fmla="*/ 20941 h 21702"/>
                                <a:gd name="csX18" fmla="*/ 11429 w 18285"/>
                                <a:gd name="csY18" fmla="*/ 21702 h 21702"/>
                                <a:gd name="csX19" fmla="*/ 0 w 18285"/>
                                <a:gd name="csY19" fmla="*/ 21702 h 21702"/>
                                <a:gd name="csX20" fmla="*/ 0 w 18285"/>
                                <a:gd name="csY20" fmla="*/ 20941 h 21702"/>
                                <a:gd name="csX21" fmla="*/ 1905 w 18285"/>
                                <a:gd name="csY21" fmla="*/ 20179 h 21702"/>
                                <a:gd name="csX22" fmla="*/ 2412 w 18285"/>
                                <a:gd name="csY22" fmla="*/ 16752 h 21702"/>
                                <a:gd name="csX23" fmla="*/ 2412 w 18285"/>
                                <a:gd name="csY23" fmla="*/ 5076 h 21702"/>
                                <a:gd name="csX24" fmla="*/ 2286 w 18285"/>
                                <a:gd name="csY24" fmla="*/ 2792 h 21702"/>
                                <a:gd name="csX25" fmla="*/ 1651 w 18285"/>
                                <a:gd name="csY25" fmla="*/ 1904 h 21702"/>
                                <a:gd name="csX26" fmla="*/ 127 w 18285"/>
                                <a:gd name="csY26" fmla="*/ 1523 h 21702"/>
                                <a:gd name="csX27" fmla="*/ 127 w 18285"/>
                                <a:gd name="csY27" fmla="*/ 635 h 21702"/>
                                <a:gd name="csX28" fmla="*/ 8762 w 18285"/>
                                <a:gd name="csY28"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8285" h="21702">
                                  <a:moveTo>
                                    <a:pt x="8762" y="635"/>
                                  </a:moveTo>
                                  <a:lnTo>
                                    <a:pt x="8762" y="5457"/>
                                  </a:lnTo>
                                  <a:cubicBezTo>
                                    <a:pt x="10159" y="3300"/>
                                    <a:pt x="11429" y="1777"/>
                                    <a:pt x="12445" y="1142"/>
                                  </a:cubicBezTo>
                                  <a:cubicBezTo>
                                    <a:pt x="13461" y="381"/>
                                    <a:pt x="14476" y="0"/>
                                    <a:pt x="15492" y="0"/>
                                  </a:cubicBezTo>
                                  <a:cubicBezTo>
                                    <a:pt x="16381" y="0"/>
                                    <a:pt x="17016" y="254"/>
                                    <a:pt x="17524" y="761"/>
                                  </a:cubicBezTo>
                                  <a:cubicBezTo>
                                    <a:pt x="18032" y="1269"/>
                                    <a:pt x="18286" y="2031"/>
                                    <a:pt x="18286" y="2919"/>
                                  </a:cubicBezTo>
                                  <a:cubicBezTo>
                                    <a:pt x="18286" y="3934"/>
                                    <a:pt x="18032" y="4696"/>
                                    <a:pt x="17524" y="5203"/>
                                  </a:cubicBezTo>
                                  <a:cubicBezTo>
                                    <a:pt x="17016" y="5711"/>
                                    <a:pt x="16381" y="6092"/>
                                    <a:pt x="15746" y="6092"/>
                                  </a:cubicBezTo>
                                  <a:cubicBezTo>
                                    <a:pt x="14985" y="6092"/>
                                    <a:pt x="14223" y="5838"/>
                                    <a:pt x="13715" y="5330"/>
                                  </a:cubicBezTo>
                                  <a:cubicBezTo>
                                    <a:pt x="13080" y="4823"/>
                                    <a:pt x="12826" y="4569"/>
                                    <a:pt x="12699" y="4442"/>
                                  </a:cubicBezTo>
                                  <a:cubicBezTo>
                                    <a:pt x="12572" y="4442"/>
                                    <a:pt x="12317" y="4442"/>
                                    <a:pt x="12191" y="4442"/>
                                  </a:cubicBezTo>
                                  <a:cubicBezTo>
                                    <a:pt x="11810" y="4442"/>
                                    <a:pt x="11302" y="4569"/>
                                    <a:pt x="10921" y="4950"/>
                                  </a:cubicBezTo>
                                  <a:cubicBezTo>
                                    <a:pt x="10286" y="5457"/>
                                    <a:pt x="9778" y="6219"/>
                                    <a:pt x="9524" y="7107"/>
                                  </a:cubicBezTo>
                                  <a:cubicBezTo>
                                    <a:pt x="9016" y="8630"/>
                                    <a:pt x="8762" y="10153"/>
                                    <a:pt x="8762" y="11930"/>
                                  </a:cubicBezTo>
                                  <a:lnTo>
                                    <a:pt x="8762" y="18022"/>
                                  </a:lnTo>
                                  <a:cubicBezTo>
                                    <a:pt x="8762" y="18910"/>
                                    <a:pt x="8762" y="19418"/>
                                    <a:pt x="8889" y="19671"/>
                                  </a:cubicBezTo>
                                  <a:cubicBezTo>
                                    <a:pt x="9016" y="20052"/>
                                    <a:pt x="9397" y="20433"/>
                                    <a:pt x="9651" y="20560"/>
                                  </a:cubicBezTo>
                                  <a:cubicBezTo>
                                    <a:pt x="10032" y="20687"/>
                                    <a:pt x="10667" y="20814"/>
                                    <a:pt x="11429" y="20941"/>
                                  </a:cubicBezTo>
                                  <a:lnTo>
                                    <a:pt x="11429" y="21702"/>
                                  </a:lnTo>
                                  <a:lnTo>
                                    <a:pt x="0" y="21702"/>
                                  </a:lnTo>
                                  <a:lnTo>
                                    <a:pt x="0" y="20941"/>
                                  </a:lnTo>
                                  <a:cubicBezTo>
                                    <a:pt x="889" y="20941"/>
                                    <a:pt x="1524" y="20560"/>
                                    <a:pt x="1905" y="20179"/>
                                  </a:cubicBezTo>
                                  <a:cubicBezTo>
                                    <a:pt x="2159" y="19798"/>
                                    <a:pt x="2412" y="18656"/>
                                    <a:pt x="2412" y="16752"/>
                                  </a:cubicBezTo>
                                  <a:lnTo>
                                    <a:pt x="2412" y="5076"/>
                                  </a:lnTo>
                                  <a:cubicBezTo>
                                    <a:pt x="2412" y="3934"/>
                                    <a:pt x="2412" y="3046"/>
                                    <a:pt x="2286" y="2792"/>
                                  </a:cubicBezTo>
                                  <a:cubicBezTo>
                                    <a:pt x="2159" y="2411"/>
                                    <a:pt x="1905" y="2031"/>
                                    <a:pt x="1651" y="1904"/>
                                  </a:cubicBezTo>
                                  <a:cubicBezTo>
                                    <a:pt x="1397" y="1650"/>
                                    <a:pt x="889" y="1523"/>
                                    <a:pt x="127" y="1523"/>
                                  </a:cubicBezTo>
                                  <a:lnTo>
                                    <a:pt x="127" y="635"/>
                                  </a:lnTo>
                                  <a:lnTo>
                                    <a:pt x="8762" y="635"/>
                                  </a:lnTo>
                                  <a:close/>
                                </a:path>
                              </a:pathLst>
                            </a:custGeom>
                            <a:solidFill>
                              <a:srgbClr val="000000"/>
                            </a:solidFill>
                            <a:ln w="12688" cap="flat">
                              <a:noFill/>
                              <a:prstDash val="solid"/>
                              <a:miter/>
                            </a:ln>
                          </wps:spPr>
                          <wps:bodyPr/>
                        </wps:wsp>
                        <wps:wsp>
                          <wps:cNvPr id="1271709351" name="Freeform: Shape 1271709351"/>
                          <wps:cNvSpPr/>
                          <wps:spPr>
                            <a:xfrm>
                              <a:off x="5535203" y="405842"/>
                              <a:ext cx="14349" cy="29316"/>
                            </a:xfrm>
                            <a:custGeom>
                              <a:avLst/>
                              <a:gdLst>
                                <a:gd name="csX0" fmla="*/ 9270 w 14349"/>
                                <a:gd name="csY0" fmla="*/ 0 h 29316"/>
                                <a:gd name="csX1" fmla="*/ 9270 w 14349"/>
                                <a:gd name="csY1" fmla="*/ 7742 h 29316"/>
                                <a:gd name="csX2" fmla="*/ 14350 w 14349"/>
                                <a:gd name="csY2" fmla="*/ 7742 h 29316"/>
                                <a:gd name="csX3" fmla="*/ 14350 w 14349"/>
                                <a:gd name="csY3" fmla="*/ 10026 h 29316"/>
                                <a:gd name="csX4" fmla="*/ 9270 w 14349"/>
                                <a:gd name="csY4" fmla="*/ 10026 h 29316"/>
                                <a:gd name="csX5" fmla="*/ 9270 w 14349"/>
                                <a:gd name="csY5" fmla="*/ 23098 h 29316"/>
                                <a:gd name="csX6" fmla="*/ 9397 w 14349"/>
                                <a:gd name="csY6" fmla="*/ 25509 h 29316"/>
                                <a:gd name="csX7" fmla="*/ 10032 w 14349"/>
                                <a:gd name="csY7" fmla="*/ 26398 h 29316"/>
                                <a:gd name="csX8" fmla="*/ 10794 w 14349"/>
                                <a:gd name="csY8" fmla="*/ 26779 h 29316"/>
                                <a:gd name="csX9" fmla="*/ 13587 w 14349"/>
                                <a:gd name="csY9" fmla="*/ 24494 h 29316"/>
                                <a:gd name="csX10" fmla="*/ 14223 w 14349"/>
                                <a:gd name="csY10" fmla="*/ 25002 h 29316"/>
                                <a:gd name="csX11" fmla="*/ 8254 w 14349"/>
                                <a:gd name="csY11" fmla="*/ 29317 h 29316"/>
                                <a:gd name="csX12" fmla="*/ 4826 w 14349"/>
                                <a:gd name="csY12" fmla="*/ 28175 h 29316"/>
                                <a:gd name="csX13" fmla="*/ 3048 w 14349"/>
                                <a:gd name="csY13" fmla="*/ 25636 h 29316"/>
                                <a:gd name="csX14" fmla="*/ 2794 w 14349"/>
                                <a:gd name="csY14" fmla="*/ 21448 h 29316"/>
                                <a:gd name="csX15" fmla="*/ 2794 w 14349"/>
                                <a:gd name="csY15" fmla="*/ 10026 h 29316"/>
                                <a:gd name="csX16" fmla="*/ 0 w 14349"/>
                                <a:gd name="csY16" fmla="*/ 10026 h 29316"/>
                                <a:gd name="csX17" fmla="*/ 0 w 14349"/>
                                <a:gd name="csY17" fmla="*/ 9265 h 29316"/>
                                <a:gd name="csX18" fmla="*/ 4826 w 14349"/>
                                <a:gd name="csY18" fmla="*/ 5077 h 29316"/>
                                <a:gd name="csX19" fmla="*/ 8381 w 14349"/>
                                <a:gd name="csY19" fmla="*/ 127 h 29316"/>
                                <a:gd name="csX20" fmla="*/ 9143 w 14349"/>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349" h="29316">
                                  <a:moveTo>
                                    <a:pt x="9270" y="0"/>
                                  </a:moveTo>
                                  <a:lnTo>
                                    <a:pt x="9270" y="7742"/>
                                  </a:lnTo>
                                  <a:lnTo>
                                    <a:pt x="14350" y="7742"/>
                                  </a:lnTo>
                                  <a:lnTo>
                                    <a:pt x="14350"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7"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2352434" name="Freeform: Shape 12352434"/>
                          <wps:cNvSpPr/>
                          <wps:spPr>
                            <a:xfrm>
                              <a:off x="5551838" y="412949"/>
                              <a:ext cx="36064" cy="21702"/>
                            </a:xfrm>
                            <a:custGeom>
                              <a:avLst/>
                              <a:gdLst>
                                <a:gd name="csX0" fmla="*/ 9016 w 36064"/>
                                <a:gd name="csY0" fmla="*/ 635 h 21702"/>
                                <a:gd name="csX1" fmla="*/ 9016 w 36064"/>
                                <a:gd name="csY1" fmla="*/ 3427 h 21702"/>
                                <a:gd name="csX2" fmla="*/ 12191 w 36064"/>
                                <a:gd name="csY2" fmla="*/ 761 h 21702"/>
                                <a:gd name="csX3" fmla="*/ 15493 w 36064"/>
                                <a:gd name="csY3" fmla="*/ 0 h 21702"/>
                                <a:gd name="csX4" fmla="*/ 18921 w 36064"/>
                                <a:gd name="csY4" fmla="*/ 888 h 21702"/>
                                <a:gd name="csX5" fmla="*/ 21080 w 36064"/>
                                <a:gd name="csY5" fmla="*/ 3807 h 21702"/>
                                <a:gd name="csX6" fmla="*/ 24509 w 36064"/>
                                <a:gd name="csY6" fmla="*/ 888 h 21702"/>
                                <a:gd name="csX7" fmla="*/ 27937 w 36064"/>
                                <a:gd name="csY7" fmla="*/ 0 h 21702"/>
                                <a:gd name="csX8" fmla="*/ 31493 w 36064"/>
                                <a:gd name="csY8" fmla="*/ 1015 h 21702"/>
                                <a:gd name="csX9" fmla="*/ 33271 w 36064"/>
                                <a:gd name="csY9" fmla="*/ 3554 h 21702"/>
                                <a:gd name="csX10" fmla="*/ 33779 w 36064"/>
                                <a:gd name="csY10" fmla="*/ 8503 h 21702"/>
                                <a:gd name="csX11" fmla="*/ 33779 w 36064"/>
                                <a:gd name="csY11" fmla="*/ 17133 h 21702"/>
                                <a:gd name="csX12" fmla="*/ 34160 w 36064"/>
                                <a:gd name="csY12" fmla="*/ 20179 h 21702"/>
                                <a:gd name="csX13" fmla="*/ 36065 w 36064"/>
                                <a:gd name="csY13" fmla="*/ 20941 h 21702"/>
                                <a:gd name="csX14" fmla="*/ 36065 w 36064"/>
                                <a:gd name="csY14" fmla="*/ 21702 h 21702"/>
                                <a:gd name="csX15" fmla="*/ 25143 w 36064"/>
                                <a:gd name="csY15" fmla="*/ 21702 h 21702"/>
                                <a:gd name="csX16" fmla="*/ 25143 w 36064"/>
                                <a:gd name="csY16" fmla="*/ 20941 h 21702"/>
                                <a:gd name="csX17" fmla="*/ 27049 w 36064"/>
                                <a:gd name="csY17" fmla="*/ 19925 h 21702"/>
                                <a:gd name="csX18" fmla="*/ 27430 w 36064"/>
                                <a:gd name="csY18" fmla="*/ 17133 h 21702"/>
                                <a:gd name="csX19" fmla="*/ 27430 w 36064"/>
                                <a:gd name="csY19" fmla="*/ 7995 h 21702"/>
                                <a:gd name="csX20" fmla="*/ 27175 w 36064"/>
                                <a:gd name="csY20" fmla="*/ 4442 h 21702"/>
                                <a:gd name="csX21" fmla="*/ 26413 w 36064"/>
                                <a:gd name="csY21" fmla="*/ 3300 h 21702"/>
                                <a:gd name="csX22" fmla="*/ 25271 w 36064"/>
                                <a:gd name="csY22" fmla="*/ 2919 h 21702"/>
                                <a:gd name="csX23" fmla="*/ 23239 w 36064"/>
                                <a:gd name="csY23" fmla="*/ 3680 h 21702"/>
                                <a:gd name="csX24" fmla="*/ 21207 w 36064"/>
                                <a:gd name="csY24" fmla="*/ 5838 h 21702"/>
                                <a:gd name="csX25" fmla="*/ 21207 w 36064"/>
                                <a:gd name="csY25" fmla="*/ 17133 h 21702"/>
                                <a:gd name="csX26" fmla="*/ 21588 w 36064"/>
                                <a:gd name="csY26" fmla="*/ 20052 h 21702"/>
                                <a:gd name="csX27" fmla="*/ 23620 w 36064"/>
                                <a:gd name="csY27" fmla="*/ 20941 h 21702"/>
                                <a:gd name="csX28" fmla="*/ 23620 w 36064"/>
                                <a:gd name="csY28" fmla="*/ 21702 h 21702"/>
                                <a:gd name="csX29" fmla="*/ 12699 w 36064"/>
                                <a:gd name="csY29" fmla="*/ 21702 h 21702"/>
                                <a:gd name="csX30" fmla="*/ 12699 w 36064"/>
                                <a:gd name="csY30" fmla="*/ 20941 h 21702"/>
                                <a:gd name="csX31" fmla="*/ 14096 w 36064"/>
                                <a:gd name="csY31" fmla="*/ 20560 h 21702"/>
                                <a:gd name="csX32" fmla="*/ 14731 w 36064"/>
                                <a:gd name="csY32" fmla="*/ 19545 h 21702"/>
                                <a:gd name="csX33" fmla="*/ 14857 w 36064"/>
                                <a:gd name="csY33" fmla="*/ 17133 h 21702"/>
                                <a:gd name="csX34" fmla="*/ 14857 w 36064"/>
                                <a:gd name="csY34" fmla="*/ 7995 h 21702"/>
                                <a:gd name="csX35" fmla="*/ 14604 w 36064"/>
                                <a:gd name="csY35" fmla="*/ 4442 h 21702"/>
                                <a:gd name="csX36" fmla="*/ 13842 w 36064"/>
                                <a:gd name="csY36" fmla="*/ 3300 h 21702"/>
                                <a:gd name="csX37" fmla="*/ 12699 w 36064"/>
                                <a:gd name="csY37" fmla="*/ 2919 h 21702"/>
                                <a:gd name="csX38" fmla="*/ 11048 w 36064"/>
                                <a:gd name="csY38" fmla="*/ 3427 h 21702"/>
                                <a:gd name="csX39" fmla="*/ 8762 w 36064"/>
                                <a:gd name="csY39" fmla="*/ 5838 h 21702"/>
                                <a:gd name="csX40" fmla="*/ 8762 w 36064"/>
                                <a:gd name="csY40" fmla="*/ 17133 h 21702"/>
                                <a:gd name="csX41" fmla="*/ 9143 w 36064"/>
                                <a:gd name="csY41" fmla="*/ 20052 h 21702"/>
                                <a:gd name="csX42" fmla="*/ 10921 w 36064"/>
                                <a:gd name="csY42" fmla="*/ 20941 h 21702"/>
                                <a:gd name="csX43" fmla="*/ 10921 w 36064"/>
                                <a:gd name="csY43" fmla="*/ 21702 h 21702"/>
                                <a:gd name="csX44" fmla="*/ 0 w 36064"/>
                                <a:gd name="csY44" fmla="*/ 21702 h 21702"/>
                                <a:gd name="csX45" fmla="*/ 0 w 36064"/>
                                <a:gd name="csY45" fmla="*/ 20941 h 21702"/>
                                <a:gd name="csX46" fmla="*/ 1905 w 36064"/>
                                <a:gd name="csY46" fmla="*/ 20052 h 21702"/>
                                <a:gd name="csX47" fmla="*/ 2286 w 36064"/>
                                <a:gd name="csY47" fmla="*/ 17133 h 21702"/>
                                <a:gd name="csX48" fmla="*/ 2286 w 36064"/>
                                <a:gd name="csY48" fmla="*/ 5203 h 21702"/>
                                <a:gd name="csX49" fmla="*/ 1905 w 36064"/>
                                <a:gd name="csY49" fmla="*/ 2284 h 21702"/>
                                <a:gd name="csX50" fmla="*/ 0 w 36064"/>
                                <a:gd name="csY50" fmla="*/ 1523 h 21702"/>
                                <a:gd name="csX51" fmla="*/ 0 w 36064"/>
                                <a:gd name="csY51" fmla="*/ 635 h 21702"/>
                                <a:gd name="csX52" fmla="*/ 8635 w 36064"/>
                                <a:gd name="csY5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6064" h="21702">
                                  <a:moveTo>
                                    <a:pt x="9016" y="635"/>
                                  </a:moveTo>
                                  <a:lnTo>
                                    <a:pt x="9016" y="3427"/>
                                  </a:lnTo>
                                  <a:cubicBezTo>
                                    <a:pt x="10159" y="2157"/>
                                    <a:pt x="11302" y="1269"/>
                                    <a:pt x="12191" y="761"/>
                                  </a:cubicBezTo>
                                  <a:cubicBezTo>
                                    <a:pt x="13080" y="254"/>
                                    <a:pt x="14223" y="0"/>
                                    <a:pt x="15493" y="0"/>
                                  </a:cubicBezTo>
                                  <a:cubicBezTo>
                                    <a:pt x="16889" y="0"/>
                                    <a:pt x="18032" y="381"/>
                                    <a:pt x="18921" y="888"/>
                                  </a:cubicBezTo>
                                  <a:cubicBezTo>
                                    <a:pt x="19810" y="1523"/>
                                    <a:pt x="20572" y="2538"/>
                                    <a:pt x="21080" y="3807"/>
                                  </a:cubicBezTo>
                                  <a:cubicBezTo>
                                    <a:pt x="22350" y="2411"/>
                                    <a:pt x="23493" y="1523"/>
                                    <a:pt x="24509" y="888"/>
                                  </a:cubicBezTo>
                                  <a:cubicBezTo>
                                    <a:pt x="25651" y="254"/>
                                    <a:pt x="26794" y="0"/>
                                    <a:pt x="27937" y="0"/>
                                  </a:cubicBezTo>
                                  <a:cubicBezTo>
                                    <a:pt x="29461" y="0"/>
                                    <a:pt x="30604" y="381"/>
                                    <a:pt x="31493" y="1015"/>
                                  </a:cubicBezTo>
                                  <a:cubicBezTo>
                                    <a:pt x="32382" y="1650"/>
                                    <a:pt x="33017" y="2538"/>
                                    <a:pt x="33271" y="3554"/>
                                  </a:cubicBezTo>
                                  <a:cubicBezTo>
                                    <a:pt x="33652" y="4569"/>
                                    <a:pt x="33779" y="6219"/>
                                    <a:pt x="33779" y="8503"/>
                                  </a:cubicBezTo>
                                  <a:lnTo>
                                    <a:pt x="33779" y="17133"/>
                                  </a:lnTo>
                                  <a:cubicBezTo>
                                    <a:pt x="33779" y="18783"/>
                                    <a:pt x="33906" y="19798"/>
                                    <a:pt x="34160" y="20179"/>
                                  </a:cubicBezTo>
                                  <a:cubicBezTo>
                                    <a:pt x="34414" y="20560"/>
                                    <a:pt x="35048" y="20814"/>
                                    <a:pt x="36065" y="20941"/>
                                  </a:cubicBezTo>
                                  <a:lnTo>
                                    <a:pt x="36065" y="21702"/>
                                  </a:lnTo>
                                  <a:lnTo>
                                    <a:pt x="25143" y="21702"/>
                                  </a:lnTo>
                                  <a:lnTo>
                                    <a:pt x="25143" y="20941"/>
                                  </a:lnTo>
                                  <a:cubicBezTo>
                                    <a:pt x="26032" y="20941"/>
                                    <a:pt x="26668" y="20560"/>
                                    <a:pt x="27049" y="19925"/>
                                  </a:cubicBezTo>
                                  <a:cubicBezTo>
                                    <a:pt x="27302" y="19545"/>
                                    <a:pt x="27430" y="18529"/>
                                    <a:pt x="27430" y="17133"/>
                                  </a:cubicBezTo>
                                  <a:lnTo>
                                    <a:pt x="27430" y="7995"/>
                                  </a:lnTo>
                                  <a:cubicBezTo>
                                    <a:pt x="27430" y="6092"/>
                                    <a:pt x="27430" y="4950"/>
                                    <a:pt x="27175" y="4442"/>
                                  </a:cubicBezTo>
                                  <a:cubicBezTo>
                                    <a:pt x="27049" y="3934"/>
                                    <a:pt x="26794" y="3554"/>
                                    <a:pt x="26413" y="3300"/>
                                  </a:cubicBezTo>
                                  <a:cubicBezTo>
                                    <a:pt x="26032" y="3046"/>
                                    <a:pt x="25651" y="2919"/>
                                    <a:pt x="25271" y="2919"/>
                                  </a:cubicBezTo>
                                  <a:cubicBezTo>
                                    <a:pt x="24636" y="2919"/>
                                    <a:pt x="24001" y="3173"/>
                                    <a:pt x="23239" y="3680"/>
                                  </a:cubicBezTo>
                                  <a:cubicBezTo>
                                    <a:pt x="22604" y="4188"/>
                                    <a:pt x="21969" y="4823"/>
                                    <a:pt x="21207" y="5838"/>
                                  </a:cubicBezTo>
                                  <a:lnTo>
                                    <a:pt x="21207" y="17133"/>
                                  </a:lnTo>
                                  <a:cubicBezTo>
                                    <a:pt x="21207" y="18656"/>
                                    <a:pt x="21334" y="19671"/>
                                    <a:pt x="21588" y="20052"/>
                                  </a:cubicBezTo>
                                  <a:cubicBezTo>
                                    <a:pt x="21969" y="20560"/>
                                    <a:pt x="22604" y="20941"/>
                                    <a:pt x="23620" y="20941"/>
                                  </a:cubicBezTo>
                                  <a:lnTo>
                                    <a:pt x="23620" y="21702"/>
                                  </a:lnTo>
                                  <a:lnTo>
                                    <a:pt x="12699" y="21702"/>
                                  </a:lnTo>
                                  <a:lnTo>
                                    <a:pt x="12699" y="20941"/>
                                  </a:lnTo>
                                  <a:cubicBezTo>
                                    <a:pt x="12699" y="20941"/>
                                    <a:pt x="13715" y="20814"/>
                                    <a:pt x="14096" y="20560"/>
                                  </a:cubicBezTo>
                                  <a:cubicBezTo>
                                    <a:pt x="14476" y="20306"/>
                                    <a:pt x="14731" y="19925"/>
                                    <a:pt x="14731" y="19545"/>
                                  </a:cubicBezTo>
                                  <a:cubicBezTo>
                                    <a:pt x="14731" y="19164"/>
                                    <a:pt x="14857" y="18402"/>
                                    <a:pt x="14857" y="17133"/>
                                  </a:cubicBezTo>
                                  <a:lnTo>
                                    <a:pt x="14857" y="7995"/>
                                  </a:lnTo>
                                  <a:cubicBezTo>
                                    <a:pt x="14857" y="6092"/>
                                    <a:pt x="14857" y="4823"/>
                                    <a:pt x="14604" y="4442"/>
                                  </a:cubicBezTo>
                                  <a:cubicBezTo>
                                    <a:pt x="14476" y="3934"/>
                                    <a:pt x="14223" y="3554"/>
                                    <a:pt x="13842" y="3300"/>
                                  </a:cubicBezTo>
                                  <a:cubicBezTo>
                                    <a:pt x="13461" y="3046"/>
                                    <a:pt x="13080" y="2919"/>
                                    <a:pt x="12699" y="2919"/>
                                  </a:cubicBezTo>
                                  <a:cubicBezTo>
                                    <a:pt x="12064" y="2919"/>
                                    <a:pt x="11556" y="3046"/>
                                    <a:pt x="11048" y="3427"/>
                                  </a:cubicBezTo>
                                  <a:cubicBezTo>
                                    <a:pt x="10286" y="3934"/>
                                    <a:pt x="9651" y="4696"/>
                                    <a:pt x="8762" y="5838"/>
                                  </a:cubicBezTo>
                                  <a:lnTo>
                                    <a:pt x="8762" y="17133"/>
                                  </a:lnTo>
                                  <a:cubicBezTo>
                                    <a:pt x="8762" y="18656"/>
                                    <a:pt x="8889" y="19671"/>
                                    <a:pt x="9143" y="20052"/>
                                  </a:cubicBezTo>
                                  <a:cubicBezTo>
                                    <a:pt x="9397" y="20560"/>
                                    <a:pt x="10032" y="20814"/>
                                    <a:pt x="10921" y="20941"/>
                                  </a:cubicBezTo>
                                  <a:lnTo>
                                    <a:pt x="10921"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912767789" name="Freeform: Shape 912767789"/>
                          <wps:cNvSpPr/>
                          <wps:spPr>
                            <a:xfrm>
                              <a:off x="5590569" y="412949"/>
                              <a:ext cx="17778" cy="22463"/>
                            </a:xfrm>
                            <a:custGeom>
                              <a:avLst/>
                              <a:gdLst>
                                <a:gd name="csX0" fmla="*/ 12064 w 17778"/>
                                <a:gd name="csY0" fmla="*/ 9011 h 22463"/>
                                <a:gd name="csX1" fmla="*/ 11683 w 17778"/>
                                <a:gd name="csY1" fmla="*/ 4061 h 22463"/>
                                <a:gd name="csX2" fmla="*/ 10413 w 17778"/>
                                <a:gd name="csY2" fmla="*/ 2031 h 22463"/>
                                <a:gd name="csX3" fmla="*/ 9143 w 17778"/>
                                <a:gd name="csY3" fmla="*/ 1650 h 22463"/>
                                <a:gd name="csX4" fmla="*/ 7238 w 17778"/>
                                <a:gd name="csY4" fmla="*/ 2792 h 22463"/>
                                <a:gd name="csX5" fmla="*/ 5968 w 17778"/>
                                <a:gd name="csY5" fmla="*/ 8249 h 22463"/>
                                <a:gd name="csX6" fmla="*/ 5968 w 17778"/>
                                <a:gd name="csY6" fmla="*/ 9011 h 22463"/>
                                <a:gd name="csX7" fmla="*/ 12064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2064" y="9011"/>
                                  </a:moveTo>
                                  <a:cubicBezTo>
                                    <a:pt x="12064" y="6599"/>
                                    <a:pt x="11937" y="4950"/>
                                    <a:pt x="11683" y="4061"/>
                                  </a:cubicBezTo>
                                  <a:cubicBezTo>
                                    <a:pt x="11429" y="3173"/>
                                    <a:pt x="11048" y="2411"/>
                                    <a:pt x="10413" y="2031"/>
                                  </a:cubicBezTo>
                                  <a:cubicBezTo>
                                    <a:pt x="10032" y="1777"/>
                                    <a:pt x="9651" y="1650"/>
                                    <a:pt x="9143" y="1650"/>
                                  </a:cubicBezTo>
                                  <a:cubicBezTo>
                                    <a:pt x="8381" y="1650"/>
                                    <a:pt x="7746" y="2031"/>
                                    <a:pt x="7238" y="2792"/>
                                  </a:cubicBezTo>
                                  <a:cubicBezTo>
                                    <a:pt x="6349" y="4188"/>
                                    <a:pt x="5968" y="5965"/>
                                    <a:pt x="5968" y="8249"/>
                                  </a:cubicBezTo>
                                  <a:lnTo>
                                    <a:pt x="5968" y="9011"/>
                                  </a:lnTo>
                                  <a:lnTo>
                                    <a:pt x="12064"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1559078001" name="Freeform: Shape 1559078001"/>
                          <wps:cNvSpPr/>
                          <wps:spPr>
                            <a:xfrm>
                              <a:off x="5610888" y="413076"/>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7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8"/>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7"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628624304" name="Freeform: Shape 1628624304"/>
                          <wps:cNvSpPr/>
                          <wps:spPr>
                            <a:xfrm>
                              <a:off x="5634761" y="405842"/>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7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2120149038" name="Freeform: Shape 2120149038"/>
                          <wps:cNvSpPr/>
                          <wps:spPr>
                            <a:xfrm>
                              <a:off x="5662318" y="412949"/>
                              <a:ext cx="19810" cy="22336"/>
                            </a:xfrm>
                            <a:custGeom>
                              <a:avLst/>
                              <a:gdLst>
                                <a:gd name="csX0" fmla="*/ 9905 w 19810"/>
                                <a:gd name="csY0" fmla="*/ 1650 h 22336"/>
                                <a:gd name="csX1" fmla="*/ 7874 w 19810"/>
                                <a:gd name="csY1" fmla="*/ 2538 h 22336"/>
                                <a:gd name="csX2" fmla="*/ 6730 w 19810"/>
                                <a:gd name="csY2" fmla="*/ 5965 h 22336"/>
                                <a:gd name="csX3" fmla="*/ 6477 w 19810"/>
                                <a:gd name="csY3" fmla="*/ 13072 h 22336"/>
                                <a:gd name="csX4" fmla="*/ 6730 w 19810"/>
                                <a:gd name="csY4" fmla="*/ 17641 h 22336"/>
                                <a:gd name="csX5" fmla="*/ 7746 w 19810"/>
                                <a:gd name="csY5" fmla="*/ 20052 h 22336"/>
                                <a:gd name="csX6" fmla="*/ 9651 w 19810"/>
                                <a:gd name="csY6" fmla="*/ 20941 h 22336"/>
                                <a:gd name="csX7" fmla="*/ 11302 w 19810"/>
                                <a:gd name="csY7" fmla="*/ 20306 h 22336"/>
                                <a:gd name="csX8" fmla="*/ 12445 w 19810"/>
                                <a:gd name="csY8" fmla="*/ 18149 h 22336"/>
                                <a:gd name="csX9" fmla="*/ 12953 w 19810"/>
                                <a:gd name="csY9" fmla="*/ 9518 h 22336"/>
                                <a:gd name="csX10" fmla="*/ 12572 w 19810"/>
                                <a:gd name="csY10" fmla="*/ 4188 h 22336"/>
                                <a:gd name="csX11" fmla="*/ 11302 w 19810"/>
                                <a:gd name="csY11" fmla="*/ 2157 h 22336"/>
                                <a:gd name="csX12" fmla="*/ 9778 w 19810"/>
                                <a:gd name="csY12" fmla="*/ 1650 h 22336"/>
                                <a:gd name="csX13" fmla="*/ 9905 w 19810"/>
                                <a:gd name="csY13" fmla="*/ 0 h 22336"/>
                                <a:gd name="csX14" fmla="*/ 14985 w 19810"/>
                                <a:gd name="csY14" fmla="*/ 1396 h 22336"/>
                                <a:gd name="csX15" fmla="*/ 18541 w 19810"/>
                                <a:gd name="csY15" fmla="*/ 5457 h 22336"/>
                                <a:gd name="csX16" fmla="*/ 19810 w 19810"/>
                                <a:gd name="csY16" fmla="*/ 11168 h 22336"/>
                                <a:gd name="csX17" fmla="*/ 17524 w 19810"/>
                                <a:gd name="csY17" fmla="*/ 18656 h 22336"/>
                                <a:gd name="csX18" fmla="*/ 9905 w 19810"/>
                                <a:gd name="csY18" fmla="*/ 22337 h 22336"/>
                                <a:gd name="csX19" fmla="*/ 2540 w 19810"/>
                                <a:gd name="csY19" fmla="*/ 19037 h 22336"/>
                                <a:gd name="csX20" fmla="*/ 0 w 19810"/>
                                <a:gd name="csY20" fmla="*/ 11295 h 22336"/>
                                <a:gd name="csX21" fmla="*/ 2667 w 19810"/>
                                <a:gd name="csY21" fmla="*/ 3427 h 22336"/>
                                <a:gd name="csX22" fmla="*/ 9905 w 19810"/>
                                <a:gd name="csY22" fmla="*/ 0 h 223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810" h="22336">
                                  <a:moveTo>
                                    <a:pt x="9905" y="1650"/>
                                  </a:moveTo>
                                  <a:cubicBezTo>
                                    <a:pt x="9143" y="1650"/>
                                    <a:pt x="8508" y="1904"/>
                                    <a:pt x="7874" y="2538"/>
                                  </a:cubicBezTo>
                                  <a:cubicBezTo>
                                    <a:pt x="7366" y="3173"/>
                                    <a:pt x="6985" y="4315"/>
                                    <a:pt x="6730" y="5965"/>
                                  </a:cubicBezTo>
                                  <a:cubicBezTo>
                                    <a:pt x="6604" y="7742"/>
                                    <a:pt x="6477" y="10026"/>
                                    <a:pt x="6477" y="13072"/>
                                  </a:cubicBezTo>
                                  <a:cubicBezTo>
                                    <a:pt x="6477" y="14722"/>
                                    <a:pt x="6477" y="16245"/>
                                    <a:pt x="6730" y="17641"/>
                                  </a:cubicBezTo>
                                  <a:cubicBezTo>
                                    <a:pt x="6857" y="18783"/>
                                    <a:pt x="7238" y="19545"/>
                                    <a:pt x="7746" y="20052"/>
                                  </a:cubicBezTo>
                                  <a:cubicBezTo>
                                    <a:pt x="8255" y="20560"/>
                                    <a:pt x="8889" y="20941"/>
                                    <a:pt x="9651" y="20941"/>
                                  </a:cubicBezTo>
                                  <a:cubicBezTo>
                                    <a:pt x="10413" y="20941"/>
                                    <a:pt x="10921" y="20814"/>
                                    <a:pt x="11302" y="20306"/>
                                  </a:cubicBezTo>
                                  <a:cubicBezTo>
                                    <a:pt x="11937" y="19798"/>
                                    <a:pt x="12318" y="19037"/>
                                    <a:pt x="12445" y="18149"/>
                                  </a:cubicBezTo>
                                  <a:cubicBezTo>
                                    <a:pt x="12699" y="16752"/>
                                    <a:pt x="12953" y="13833"/>
                                    <a:pt x="12953" y="9518"/>
                                  </a:cubicBezTo>
                                  <a:cubicBezTo>
                                    <a:pt x="12953" y="6980"/>
                                    <a:pt x="12826" y="5203"/>
                                    <a:pt x="12572" y="4188"/>
                                  </a:cubicBezTo>
                                  <a:cubicBezTo>
                                    <a:pt x="12318" y="3173"/>
                                    <a:pt x="11810" y="2538"/>
                                    <a:pt x="11302" y="2157"/>
                                  </a:cubicBezTo>
                                  <a:cubicBezTo>
                                    <a:pt x="10921" y="1904"/>
                                    <a:pt x="10413" y="1650"/>
                                    <a:pt x="9778" y="1650"/>
                                  </a:cubicBezTo>
                                  <a:moveTo>
                                    <a:pt x="9905" y="0"/>
                                  </a:moveTo>
                                  <a:cubicBezTo>
                                    <a:pt x="11683" y="0"/>
                                    <a:pt x="13461" y="508"/>
                                    <a:pt x="14985" y="1396"/>
                                  </a:cubicBezTo>
                                  <a:cubicBezTo>
                                    <a:pt x="16509" y="2284"/>
                                    <a:pt x="17779" y="3680"/>
                                    <a:pt x="18541" y="5457"/>
                                  </a:cubicBezTo>
                                  <a:cubicBezTo>
                                    <a:pt x="19302" y="7234"/>
                                    <a:pt x="19810" y="9138"/>
                                    <a:pt x="19810" y="11168"/>
                                  </a:cubicBezTo>
                                  <a:cubicBezTo>
                                    <a:pt x="19810" y="14214"/>
                                    <a:pt x="19048" y="16626"/>
                                    <a:pt x="17524" y="18656"/>
                                  </a:cubicBezTo>
                                  <a:cubicBezTo>
                                    <a:pt x="15620" y="21068"/>
                                    <a:pt x="13207" y="22337"/>
                                    <a:pt x="9905" y="22337"/>
                                  </a:cubicBezTo>
                                  <a:cubicBezTo>
                                    <a:pt x="6604" y="22337"/>
                                    <a:pt x="4318" y="21194"/>
                                    <a:pt x="2540" y="19037"/>
                                  </a:cubicBezTo>
                                  <a:cubicBezTo>
                                    <a:pt x="762" y="16752"/>
                                    <a:pt x="0" y="14214"/>
                                    <a:pt x="0" y="11295"/>
                                  </a:cubicBezTo>
                                  <a:cubicBezTo>
                                    <a:pt x="0" y="8376"/>
                                    <a:pt x="889" y="5584"/>
                                    <a:pt x="2667" y="3427"/>
                                  </a:cubicBezTo>
                                  <a:cubicBezTo>
                                    <a:pt x="4445" y="1142"/>
                                    <a:pt x="6857" y="0"/>
                                    <a:pt x="9905" y="0"/>
                                  </a:cubicBezTo>
                                </a:path>
                              </a:pathLst>
                            </a:custGeom>
                            <a:solidFill>
                              <a:srgbClr val="000000"/>
                            </a:solidFill>
                            <a:ln w="12688" cap="flat">
                              <a:noFill/>
                              <a:prstDash val="solid"/>
                              <a:miter/>
                            </a:ln>
                          </wps:spPr>
                          <wps:bodyPr/>
                        </wps:wsp>
                        <wps:wsp>
                          <wps:cNvPr id="219311674" name="Freeform: Shape 219311674"/>
                          <wps:cNvSpPr/>
                          <wps:spPr>
                            <a:xfrm>
                              <a:off x="5684541" y="403303"/>
                              <a:ext cx="17651" cy="31474"/>
                            </a:xfrm>
                            <a:custGeom>
                              <a:avLst/>
                              <a:gdLst>
                                <a:gd name="csX0" fmla="*/ 9397 w 17651"/>
                                <a:gd name="csY0" fmla="*/ 12564 h 31474"/>
                                <a:gd name="csX1" fmla="*/ 9397 w 17651"/>
                                <a:gd name="csY1" fmla="*/ 27286 h 31474"/>
                                <a:gd name="csX2" fmla="*/ 9778 w 17651"/>
                                <a:gd name="csY2" fmla="*/ 29951 h 31474"/>
                                <a:gd name="csX3" fmla="*/ 12445 w 17651"/>
                                <a:gd name="csY3" fmla="*/ 30713 h 31474"/>
                                <a:gd name="csX4" fmla="*/ 12445 w 17651"/>
                                <a:gd name="csY4" fmla="*/ 31474 h 31474"/>
                                <a:gd name="csX5" fmla="*/ 0 w 17651"/>
                                <a:gd name="csY5" fmla="*/ 31474 h 31474"/>
                                <a:gd name="csX6" fmla="*/ 0 w 17651"/>
                                <a:gd name="csY6" fmla="*/ 30713 h 31474"/>
                                <a:gd name="csX7" fmla="*/ 2032 w 17651"/>
                                <a:gd name="csY7" fmla="*/ 30332 h 31474"/>
                                <a:gd name="csX8" fmla="*/ 2921 w 17651"/>
                                <a:gd name="csY8" fmla="*/ 29444 h 31474"/>
                                <a:gd name="csX9" fmla="*/ 3175 w 17651"/>
                                <a:gd name="csY9" fmla="*/ 27159 h 31474"/>
                                <a:gd name="csX10" fmla="*/ 3175 w 17651"/>
                                <a:gd name="csY10" fmla="*/ 12437 h 31474"/>
                                <a:gd name="csX11" fmla="*/ 127 w 17651"/>
                                <a:gd name="csY11" fmla="*/ 12437 h 31474"/>
                                <a:gd name="csX12" fmla="*/ 127 w 17651"/>
                                <a:gd name="csY12" fmla="*/ 10280 h 31474"/>
                                <a:gd name="csX13" fmla="*/ 3175 w 17651"/>
                                <a:gd name="csY13" fmla="*/ 10280 h 31474"/>
                                <a:gd name="csX14" fmla="*/ 3175 w 17651"/>
                                <a:gd name="csY14" fmla="*/ 7615 h 31474"/>
                                <a:gd name="csX15" fmla="*/ 5588 w 17651"/>
                                <a:gd name="csY15" fmla="*/ 2158 h 31474"/>
                                <a:gd name="csX16" fmla="*/ 12064 w 17651"/>
                                <a:gd name="csY16" fmla="*/ 0 h 31474"/>
                                <a:gd name="csX17" fmla="*/ 16254 w 17651"/>
                                <a:gd name="csY17" fmla="*/ 1015 h 31474"/>
                                <a:gd name="csX18" fmla="*/ 17652 w 17651"/>
                                <a:gd name="csY18" fmla="*/ 3300 h 31474"/>
                                <a:gd name="csX19" fmla="*/ 16763 w 17651"/>
                                <a:gd name="csY19" fmla="*/ 5077 h 31474"/>
                                <a:gd name="csX20" fmla="*/ 14604 w 17651"/>
                                <a:gd name="csY20" fmla="*/ 5838 h 31474"/>
                                <a:gd name="csX21" fmla="*/ 12699 w 17651"/>
                                <a:gd name="csY21" fmla="*/ 5203 h 31474"/>
                                <a:gd name="csX22" fmla="*/ 12064 w 17651"/>
                                <a:gd name="csY22" fmla="*/ 3807 h 31474"/>
                                <a:gd name="csX23" fmla="*/ 12064 w 17651"/>
                                <a:gd name="csY23" fmla="*/ 2919 h 31474"/>
                                <a:gd name="csX24" fmla="*/ 12064 w 17651"/>
                                <a:gd name="csY24" fmla="*/ 2158 h 31474"/>
                                <a:gd name="csX25" fmla="*/ 11810 w 17651"/>
                                <a:gd name="csY25" fmla="*/ 1523 h 31474"/>
                                <a:gd name="csX26" fmla="*/ 10921 w 17651"/>
                                <a:gd name="csY26" fmla="*/ 1142 h 31474"/>
                                <a:gd name="csX27" fmla="*/ 9778 w 17651"/>
                                <a:gd name="csY27" fmla="*/ 1650 h 31474"/>
                                <a:gd name="csX28" fmla="*/ 9397 w 17651"/>
                                <a:gd name="csY28" fmla="*/ 3427 h 31474"/>
                                <a:gd name="csX29" fmla="*/ 9397 w 17651"/>
                                <a:gd name="csY29" fmla="*/ 7361 h 31474"/>
                                <a:gd name="csX30" fmla="*/ 9397 w 17651"/>
                                <a:gd name="csY30" fmla="*/ 10026 h 31474"/>
                                <a:gd name="csX31" fmla="*/ 12572 w 17651"/>
                                <a:gd name="csY31" fmla="*/ 10026 h 31474"/>
                                <a:gd name="csX32" fmla="*/ 12572 w 17651"/>
                                <a:gd name="csY32" fmla="*/ 12184 h 31474"/>
                                <a:gd name="csX33" fmla="*/ 9397 w 17651"/>
                                <a:gd name="csY33" fmla="*/ 12184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17651" h="31474">
                                  <a:moveTo>
                                    <a:pt x="9397" y="12564"/>
                                  </a:moveTo>
                                  <a:lnTo>
                                    <a:pt x="9397" y="27286"/>
                                  </a:lnTo>
                                  <a:cubicBezTo>
                                    <a:pt x="9397" y="28682"/>
                                    <a:pt x="9524" y="29571"/>
                                    <a:pt x="9778" y="29951"/>
                                  </a:cubicBezTo>
                                  <a:cubicBezTo>
                                    <a:pt x="10286" y="30459"/>
                                    <a:pt x="11175" y="30713"/>
                                    <a:pt x="12445" y="30713"/>
                                  </a:cubicBezTo>
                                  <a:lnTo>
                                    <a:pt x="12445" y="31474"/>
                                  </a:lnTo>
                                  <a:lnTo>
                                    <a:pt x="0" y="31474"/>
                                  </a:lnTo>
                                  <a:lnTo>
                                    <a:pt x="0" y="30713"/>
                                  </a:lnTo>
                                  <a:cubicBezTo>
                                    <a:pt x="889" y="30713"/>
                                    <a:pt x="1651" y="30713"/>
                                    <a:pt x="2032" y="30332"/>
                                  </a:cubicBezTo>
                                  <a:cubicBezTo>
                                    <a:pt x="2413" y="30078"/>
                                    <a:pt x="2667" y="29825"/>
                                    <a:pt x="2921" y="29444"/>
                                  </a:cubicBezTo>
                                  <a:cubicBezTo>
                                    <a:pt x="3048" y="29063"/>
                                    <a:pt x="3175" y="28302"/>
                                    <a:pt x="3175" y="27159"/>
                                  </a:cubicBezTo>
                                  <a:lnTo>
                                    <a:pt x="3175" y="12437"/>
                                  </a:lnTo>
                                  <a:lnTo>
                                    <a:pt x="127" y="12437"/>
                                  </a:lnTo>
                                  <a:lnTo>
                                    <a:pt x="127" y="10280"/>
                                  </a:lnTo>
                                  <a:lnTo>
                                    <a:pt x="3175" y="10280"/>
                                  </a:lnTo>
                                  <a:lnTo>
                                    <a:pt x="3175" y="7615"/>
                                  </a:lnTo>
                                  <a:cubicBezTo>
                                    <a:pt x="3175" y="5457"/>
                                    <a:pt x="3937" y="3680"/>
                                    <a:pt x="5588" y="2158"/>
                                  </a:cubicBezTo>
                                  <a:cubicBezTo>
                                    <a:pt x="7111" y="761"/>
                                    <a:pt x="9397" y="0"/>
                                    <a:pt x="12064" y="0"/>
                                  </a:cubicBezTo>
                                  <a:cubicBezTo>
                                    <a:pt x="13969" y="0"/>
                                    <a:pt x="15366" y="381"/>
                                    <a:pt x="16254" y="1015"/>
                                  </a:cubicBezTo>
                                  <a:cubicBezTo>
                                    <a:pt x="17143" y="1650"/>
                                    <a:pt x="17652" y="2411"/>
                                    <a:pt x="17652" y="3300"/>
                                  </a:cubicBezTo>
                                  <a:cubicBezTo>
                                    <a:pt x="17652" y="3934"/>
                                    <a:pt x="17398" y="4569"/>
                                    <a:pt x="16763" y="5077"/>
                                  </a:cubicBezTo>
                                  <a:cubicBezTo>
                                    <a:pt x="16254" y="5584"/>
                                    <a:pt x="15493" y="5838"/>
                                    <a:pt x="14604" y="5838"/>
                                  </a:cubicBezTo>
                                  <a:cubicBezTo>
                                    <a:pt x="13842" y="5838"/>
                                    <a:pt x="13207" y="5584"/>
                                    <a:pt x="12699" y="5203"/>
                                  </a:cubicBezTo>
                                  <a:cubicBezTo>
                                    <a:pt x="12191" y="4823"/>
                                    <a:pt x="12064" y="4315"/>
                                    <a:pt x="12064" y="3807"/>
                                  </a:cubicBezTo>
                                  <a:cubicBezTo>
                                    <a:pt x="12064" y="3680"/>
                                    <a:pt x="12064" y="3427"/>
                                    <a:pt x="12064" y="2919"/>
                                  </a:cubicBezTo>
                                  <a:cubicBezTo>
                                    <a:pt x="12064" y="2665"/>
                                    <a:pt x="12064" y="2411"/>
                                    <a:pt x="12064" y="2158"/>
                                  </a:cubicBezTo>
                                  <a:cubicBezTo>
                                    <a:pt x="12064" y="1777"/>
                                    <a:pt x="12064" y="1650"/>
                                    <a:pt x="11810" y="1523"/>
                                  </a:cubicBezTo>
                                  <a:cubicBezTo>
                                    <a:pt x="11556" y="1269"/>
                                    <a:pt x="11302" y="1142"/>
                                    <a:pt x="10921" y="1142"/>
                                  </a:cubicBezTo>
                                  <a:cubicBezTo>
                                    <a:pt x="10540" y="1142"/>
                                    <a:pt x="10159" y="1269"/>
                                    <a:pt x="9778" y="1650"/>
                                  </a:cubicBezTo>
                                  <a:cubicBezTo>
                                    <a:pt x="9524" y="2031"/>
                                    <a:pt x="9397" y="2538"/>
                                    <a:pt x="9397" y="3427"/>
                                  </a:cubicBezTo>
                                  <a:lnTo>
                                    <a:pt x="9397" y="7361"/>
                                  </a:lnTo>
                                  <a:cubicBezTo>
                                    <a:pt x="9397" y="7361"/>
                                    <a:pt x="9397" y="10026"/>
                                    <a:pt x="9397" y="10026"/>
                                  </a:cubicBezTo>
                                  <a:lnTo>
                                    <a:pt x="12572" y="10026"/>
                                  </a:lnTo>
                                  <a:lnTo>
                                    <a:pt x="12572" y="12184"/>
                                  </a:lnTo>
                                  <a:lnTo>
                                    <a:pt x="9397" y="12184"/>
                                  </a:lnTo>
                                  <a:close/>
                                </a:path>
                              </a:pathLst>
                            </a:custGeom>
                            <a:solidFill>
                              <a:srgbClr val="000000"/>
                            </a:solidFill>
                            <a:ln w="12688" cap="flat">
                              <a:noFill/>
                              <a:prstDash val="solid"/>
                              <a:miter/>
                            </a:ln>
                          </wps:spPr>
                          <wps:bodyPr/>
                        </wps:wsp>
                        <wps:wsp>
                          <wps:cNvPr id="2107856210" name="Freeform: Shape 2107856210"/>
                          <wps:cNvSpPr/>
                          <wps:spPr>
                            <a:xfrm>
                              <a:off x="5710700" y="404065"/>
                              <a:ext cx="34159" cy="31093"/>
                            </a:xfrm>
                            <a:custGeom>
                              <a:avLst/>
                              <a:gdLst>
                                <a:gd name="csX0" fmla="*/ 11683 w 34159"/>
                                <a:gd name="csY0" fmla="*/ 15991 h 31093"/>
                                <a:gd name="csX1" fmla="*/ 11683 w 34159"/>
                                <a:gd name="csY1" fmla="*/ 25509 h 31093"/>
                                <a:gd name="csX2" fmla="*/ 11937 w 34159"/>
                                <a:gd name="csY2" fmla="*/ 28428 h 31093"/>
                                <a:gd name="csX3" fmla="*/ 12953 w 34159"/>
                                <a:gd name="csY3" fmla="*/ 29444 h 31093"/>
                                <a:gd name="csX4" fmla="*/ 14985 w 34159"/>
                                <a:gd name="csY4" fmla="*/ 29824 h 31093"/>
                                <a:gd name="csX5" fmla="*/ 16001 w 34159"/>
                                <a:gd name="csY5" fmla="*/ 29824 h 31093"/>
                                <a:gd name="csX6" fmla="*/ 16001 w 34159"/>
                                <a:gd name="csY6" fmla="*/ 30713 h 31093"/>
                                <a:gd name="csX7" fmla="*/ 0 w 34159"/>
                                <a:gd name="csY7" fmla="*/ 30713 h 31093"/>
                                <a:gd name="csX8" fmla="*/ 0 w 34159"/>
                                <a:gd name="csY8" fmla="*/ 29824 h 31093"/>
                                <a:gd name="csX9" fmla="*/ 1016 w 34159"/>
                                <a:gd name="csY9" fmla="*/ 29824 h 31093"/>
                                <a:gd name="csX10" fmla="*/ 3175 w 34159"/>
                                <a:gd name="csY10" fmla="*/ 29317 h 31093"/>
                                <a:gd name="csX11" fmla="*/ 4064 w 34159"/>
                                <a:gd name="csY11" fmla="*/ 28175 h 31093"/>
                                <a:gd name="csX12" fmla="*/ 4318 w 34159"/>
                                <a:gd name="csY12" fmla="*/ 25383 h 31093"/>
                                <a:gd name="csX13" fmla="*/ 4318 w 34159"/>
                                <a:gd name="csY13" fmla="*/ 5203 h 31093"/>
                                <a:gd name="csX14" fmla="*/ 4064 w 34159"/>
                                <a:gd name="csY14" fmla="*/ 2284 h 31093"/>
                                <a:gd name="csX15" fmla="*/ 3048 w 34159"/>
                                <a:gd name="csY15" fmla="*/ 1269 h 31093"/>
                                <a:gd name="csX16" fmla="*/ 1016 w 34159"/>
                                <a:gd name="csY16" fmla="*/ 888 h 31093"/>
                                <a:gd name="csX17" fmla="*/ 0 w 34159"/>
                                <a:gd name="csY17" fmla="*/ 888 h 31093"/>
                                <a:gd name="csX18" fmla="*/ 0 w 34159"/>
                                <a:gd name="csY18" fmla="*/ 0 h 31093"/>
                                <a:gd name="csX19" fmla="*/ 16001 w 34159"/>
                                <a:gd name="csY19" fmla="*/ 0 h 31093"/>
                                <a:gd name="csX20" fmla="*/ 16001 w 34159"/>
                                <a:gd name="csY20" fmla="*/ 888 h 31093"/>
                                <a:gd name="csX21" fmla="*/ 14985 w 34159"/>
                                <a:gd name="csY21" fmla="*/ 888 h 31093"/>
                                <a:gd name="csX22" fmla="*/ 12826 w 34159"/>
                                <a:gd name="csY22" fmla="*/ 1396 h 31093"/>
                                <a:gd name="csX23" fmla="*/ 11937 w 34159"/>
                                <a:gd name="csY23" fmla="*/ 2538 h 31093"/>
                                <a:gd name="csX24" fmla="*/ 11683 w 34159"/>
                                <a:gd name="csY24" fmla="*/ 5457 h 31093"/>
                                <a:gd name="csX25" fmla="*/ 11683 w 34159"/>
                                <a:gd name="csY25" fmla="*/ 14087 h 31093"/>
                                <a:gd name="csX26" fmla="*/ 22477 w 34159"/>
                                <a:gd name="csY26" fmla="*/ 14087 h 31093"/>
                                <a:gd name="csX27" fmla="*/ 22477 w 34159"/>
                                <a:gd name="csY27" fmla="*/ 5457 h 31093"/>
                                <a:gd name="csX28" fmla="*/ 22223 w 34159"/>
                                <a:gd name="csY28" fmla="*/ 2538 h 31093"/>
                                <a:gd name="csX29" fmla="*/ 21207 w 34159"/>
                                <a:gd name="csY29" fmla="*/ 1523 h 31093"/>
                                <a:gd name="csX30" fmla="*/ 19175 w 34159"/>
                                <a:gd name="csY30" fmla="*/ 1142 h 31093"/>
                                <a:gd name="csX31" fmla="*/ 18160 w 34159"/>
                                <a:gd name="csY31" fmla="*/ 1142 h 31093"/>
                                <a:gd name="csX32" fmla="*/ 18160 w 34159"/>
                                <a:gd name="csY32" fmla="*/ 254 h 31093"/>
                                <a:gd name="csX33" fmla="*/ 34160 w 34159"/>
                                <a:gd name="csY33" fmla="*/ 254 h 31093"/>
                                <a:gd name="csX34" fmla="*/ 34160 w 34159"/>
                                <a:gd name="csY34" fmla="*/ 1142 h 31093"/>
                                <a:gd name="csX35" fmla="*/ 33144 w 34159"/>
                                <a:gd name="csY35" fmla="*/ 1142 h 31093"/>
                                <a:gd name="csX36" fmla="*/ 30985 w 34159"/>
                                <a:gd name="csY36" fmla="*/ 1650 h 31093"/>
                                <a:gd name="csX37" fmla="*/ 30097 w 34159"/>
                                <a:gd name="csY37" fmla="*/ 2792 h 31093"/>
                                <a:gd name="csX38" fmla="*/ 29842 w 34159"/>
                                <a:gd name="csY38" fmla="*/ 5711 h 31093"/>
                                <a:gd name="csX39" fmla="*/ 29842 w 34159"/>
                                <a:gd name="csY39" fmla="*/ 25890 h 31093"/>
                                <a:gd name="csX40" fmla="*/ 30097 w 34159"/>
                                <a:gd name="csY40" fmla="*/ 28809 h 31093"/>
                                <a:gd name="csX41" fmla="*/ 31112 w 34159"/>
                                <a:gd name="csY41" fmla="*/ 29824 h 31093"/>
                                <a:gd name="csX42" fmla="*/ 33144 w 34159"/>
                                <a:gd name="csY42" fmla="*/ 30205 h 31093"/>
                                <a:gd name="csX43" fmla="*/ 34160 w 34159"/>
                                <a:gd name="csY43" fmla="*/ 30205 h 31093"/>
                                <a:gd name="csX44" fmla="*/ 34160 w 34159"/>
                                <a:gd name="csY44" fmla="*/ 31094 h 31093"/>
                                <a:gd name="csX45" fmla="*/ 18160 w 34159"/>
                                <a:gd name="csY45" fmla="*/ 31094 h 31093"/>
                                <a:gd name="csX46" fmla="*/ 18160 w 34159"/>
                                <a:gd name="csY46" fmla="*/ 30205 h 31093"/>
                                <a:gd name="csX47" fmla="*/ 19175 w 34159"/>
                                <a:gd name="csY47" fmla="*/ 30205 h 31093"/>
                                <a:gd name="csX48" fmla="*/ 21334 w 34159"/>
                                <a:gd name="csY48" fmla="*/ 29698 h 31093"/>
                                <a:gd name="csX49" fmla="*/ 22223 w 34159"/>
                                <a:gd name="csY49" fmla="*/ 28555 h 31093"/>
                                <a:gd name="csX50" fmla="*/ 22477 w 34159"/>
                                <a:gd name="csY50" fmla="*/ 25763 h 31093"/>
                                <a:gd name="csX51" fmla="*/ 22477 w 34159"/>
                                <a:gd name="csY51" fmla="*/ 16245 h 31093"/>
                                <a:gd name="csX52" fmla="*/ 11683 w 34159"/>
                                <a:gd name="csY52" fmla="*/ 16245 h 310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4159" h="31093">
                                  <a:moveTo>
                                    <a:pt x="11683" y="15991"/>
                                  </a:moveTo>
                                  <a:lnTo>
                                    <a:pt x="11683" y="25509"/>
                                  </a:lnTo>
                                  <a:cubicBezTo>
                                    <a:pt x="11683" y="27032"/>
                                    <a:pt x="11683" y="28048"/>
                                    <a:pt x="11937" y="28428"/>
                                  </a:cubicBezTo>
                                  <a:cubicBezTo>
                                    <a:pt x="12064" y="28809"/>
                                    <a:pt x="12445" y="29190"/>
                                    <a:pt x="12953" y="29444"/>
                                  </a:cubicBezTo>
                                  <a:cubicBezTo>
                                    <a:pt x="13461" y="29698"/>
                                    <a:pt x="14096" y="29824"/>
                                    <a:pt x="14985" y="29824"/>
                                  </a:cubicBezTo>
                                  <a:lnTo>
                                    <a:pt x="16001" y="29824"/>
                                  </a:lnTo>
                                  <a:lnTo>
                                    <a:pt x="16001" y="30713"/>
                                  </a:lnTo>
                                  <a:lnTo>
                                    <a:pt x="0" y="30713"/>
                                  </a:lnTo>
                                  <a:lnTo>
                                    <a:pt x="0" y="29824"/>
                                  </a:lnTo>
                                  <a:lnTo>
                                    <a:pt x="1016" y="29824"/>
                                  </a:lnTo>
                                  <a:cubicBezTo>
                                    <a:pt x="1905" y="29824"/>
                                    <a:pt x="2667" y="29698"/>
                                    <a:pt x="3175" y="29317"/>
                                  </a:cubicBezTo>
                                  <a:cubicBezTo>
                                    <a:pt x="3556" y="29063"/>
                                    <a:pt x="3937" y="28809"/>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6001" y="0"/>
                                  </a:lnTo>
                                  <a:lnTo>
                                    <a:pt x="16001" y="888"/>
                                  </a:lnTo>
                                  <a:lnTo>
                                    <a:pt x="14985" y="888"/>
                                  </a:lnTo>
                                  <a:cubicBezTo>
                                    <a:pt x="14096" y="888"/>
                                    <a:pt x="13334" y="1015"/>
                                    <a:pt x="12826" y="1396"/>
                                  </a:cubicBezTo>
                                  <a:cubicBezTo>
                                    <a:pt x="12445" y="1650"/>
                                    <a:pt x="12064" y="2031"/>
                                    <a:pt x="11937" y="2538"/>
                                  </a:cubicBezTo>
                                  <a:cubicBezTo>
                                    <a:pt x="11810" y="2919"/>
                                    <a:pt x="11683" y="3807"/>
                                    <a:pt x="11683" y="5457"/>
                                  </a:cubicBezTo>
                                  <a:lnTo>
                                    <a:pt x="11683" y="14087"/>
                                  </a:lnTo>
                                  <a:lnTo>
                                    <a:pt x="22477" y="14087"/>
                                  </a:lnTo>
                                  <a:lnTo>
                                    <a:pt x="22477" y="5457"/>
                                  </a:lnTo>
                                  <a:cubicBezTo>
                                    <a:pt x="22477" y="3934"/>
                                    <a:pt x="22477" y="2919"/>
                                    <a:pt x="22223" y="2538"/>
                                  </a:cubicBezTo>
                                  <a:cubicBezTo>
                                    <a:pt x="22096" y="2157"/>
                                    <a:pt x="21715" y="1777"/>
                                    <a:pt x="21207" y="1523"/>
                                  </a:cubicBezTo>
                                  <a:cubicBezTo>
                                    <a:pt x="20699" y="1269"/>
                                    <a:pt x="19937" y="1142"/>
                                    <a:pt x="19175" y="1142"/>
                                  </a:cubicBezTo>
                                  <a:lnTo>
                                    <a:pt x="18160" y="1142"/>
                                  </a:lnTo>
                                  <a:lnTo>
                                    <a:pt x="18160" y="254"/>
                                  </a:lnTo>
                                  <a:lnTo>
                                    <a:pt x="34160" y="254"/>
                                  </a:lnTo>
                                  <a:lnTo>
                                    <a:pt x="34160" y="1142"/>
                                  </a:lnTo>
                                  <a:lnTo>
                                    <a:pt x="33144" y="1142"/>
                                  </a:lnTo>
                                  <a:cubicBezTo>
                                    <a:pt x="32255" y="1142"/>
                                    <a:pt x="31493" y="1269"/>
                                    <a:pt x="30985" y="1650"/>
                                  </a:cubicBezTo>
                                  <a:cubicBezTo>
                                    <a:pt x="30604" y="1904"/>
                                    <a:pt x="30223" y="2284"/>
                                    <a:pt x="30097" y="2792"/>
                                  </a:cubicBezTo>
                                  <a:cubicBezTo>
                                    <a:pt x="29969" y="3173"/>
                                    <a:pt x="29842" y="4061"/>
                                    <a:pt x="29842" y="5711"/>
                                  </a:cubicBezTo>
                                  <a:lnTo>
                                    <a:pt x="29842" y="25890"/>
                                  </a:lnTo>
                                  <a:cubicBezTo>
                                    <a:pt x="29842" y="27413"/>
                                    <a:pt x="29842" y="28428"/>
                                    <a:pt x="30097" y="28809"/>
                                  </a:cubicBezTo>
                                  <a:cubicBezTo>
                                    <a:pt x="30223" y="29190"/>
                                    <a:pt x="30604" y="29571"/>
                                    <a:pt x="31112" y="29824"/>
                                  </a:cubicBezTo>
                                  <a:cubicBezTo>
                                    <a:pt x="31620" y="30078"/>
                                    <a:pt x="32255" y="30205"/>
                                    <a:pt x="33144" y="30205"/>
                                  </a:cubicBezTo>
                                  <a:lnTo>
                                    <a:pt x="34160" y="30205"/>
                                  </a:lnTo>
                                  <a:lnTo>
                                    <a:pt x="34160" y="31094"/>
                                  </a:lnTo>
                                  <a:lnTo>
                                    <a:pt x="18160" y="31094"/>
                                  </a:lnTo>
                                  <a:lnTo>
                                    <a:pt x="18160" y="30205"/>
                                  </a:lnTo>
                                  <a:lnTo>
                                    <a:pt x="19175" y="30205"/>
                                  </a:lnTo>
                                  <a:cubicBezTo>
                                    <a:pt x="20064" y="30205"/>
                                    <a:pt x="20826" y="30078"/>
                                    <a:pt x="21334" y="29698"/>
                                  </a:cubicBezTo>
                                  <a:cubicBezTo>
                                    <a:pt x="21715" y="29444"/>
                                    <a:pt x="22096" y="29190"/>
                                    <a:pt x="22223" y="28555"/>
                                  </a:cubicBezTo>
                                  <a:cubicBezTo>
                                    <a:pt x="22350" y="28175"/>
                                    <a:pt x="22477" y="27286"/>
                                    <a:pt x="22477" y="25763"/>
                                  </a:cubicBezTo>
                                  <a:lnTo>
                                    <a:pt x="22477" y="16245"/>
                                  </a:lnTo>
                                  <a:lnTo>
                                    <a:pt x="11683" y="16245"/>
                                  </a:lnTo>
                                  <a:close/>
                                </a:path>
                              </a:pathLst>
                            </a:custGeom>
                            <a:solidFill>
                              <a:srgbClr val="000000"/>
                            </a:solidFill>
                            <a:ln w="12688" cap="flat">
                              <a:noFill/>
                              <a:prstDash val="solid"/>
                              <a:miter/>
                            </a:ln>
                          </wps:spPr>
                          <wps:bodyPr/>
                        </wps:wsp>
                        <wps:wsp>
                          <wps:cNvPr id="192343042" name="Freeform: Shape 192343042"/>
                          <wps:cNvSpPr/>
                          <wps:spPr>
                            <a:xfrm>
                              <a:off x="5747019" y="412949"/>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841 w 17778"/>
                                <a:gd name="csY5" fmla="*/ 8249 h 22463"/>
                                <a:gd name="csX6" fmla="*/ 5841 w 17778"/>
                                <a:gd name="csY6" fmla="*/ 9011 h 22463"/>
                                <a:gd name="csX7" fmla="*/ 11937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841" y="5965"/>
                                    <a:pt x="5841" y="8249"/>
                                  </a:cubicBezTo>
                                  <a:lnTo>
                                    <a:pt x="5841" y="9011"/>
                                  </a:lnTo>
                                  <a:lnTo>
                                    <a:pt x="11937"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6" y="18149"/>
                                  </a:cubicBezTo>
                                  <a:cubicBezTo>
                                    <a:pt x="15239" y="17641"/>
                                    <a:pt x="16001" y="16752"/>
                                    <a:pt x="16889" y="15483"/>
                                  </a:cubicBezTo>
                                  <a:lnTo>
                                    <a:pt x="17651" y="15991"/>
                                  </a:lnTo>
                                  <a:cubicBezTo>
                                    <a:pt x="16508"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1" y="6980"/>
                                    <a:pt x="17778" y="10534"/>
                                  </a:cubicBezTo>
                                </a:path>
                              </a:pathLst>
                            </a:custGeom>
                            <a:solidFill>
                              <a:srgbClr val="000000"/>
                            </a:solidFill>
                            <a:ln w="12688" cap="flat">
                              <a:noFill/>
                              <a:prstDash val="solid"/>
                              <a:miter/>
                            </a:ln>
                          </wps:spPr>
                          <wps:bodyPr/>
                        </wps:wsp>
                        <wps:wsp>
                          <wps:cNvPr id="1450018175" name="Freeform: Shape 1450018175"/>
                          <wps:cNvSpPr/>
                          <wps:spPr>
                            <a:xfrm>
                              <a:off x="5767718" y="413076"/>
                              <a:ext cx="19937" cy="21955"/>
                            </a:xfrm>
                            <a:custGeom>
                              <a:avLst/>
                              <a:gdLst>
                                <a:gd name="csX0" fmla="*/ 11175 w 19937"/>
                                <a:gd name="csY0" fmla="*/ 16879 h 21955"/>
                                <a:gd name="csX1" fmla="*/ 11175 w 19937"/>
                                <a:gd name="csY1" fmla="*/ 9772 h 21955"/>
                                <a:gd name="csX2" fmla="*/ 7111 w 19937"/>
                                <a:gd name="csY2" fmla="*/ 13199 h 21955"/>
                                <a:gd name="csX3" fmla="*/ 6222 w 19937"/>
                                <a:gd name="csY3" fmla="*/ 15610 h 21955"/>
                                <a:gd name="csX4" fmla="*/ 6984 w 19937"/>
                                <a:gd name="csY4" fmla="*/ 17387 h 21955"/>
                                <a:gd name="csX5" fmla="*/ 8508 w 19937"/>
                                <a:gd name="csY5" fmla="*/ 18022 h 21955"/>
                                <a:gd name="csX6" fmla="*/ 11175 w 19937"/>
                                <a:gd name="csY6" fmla="*/ 16752 h 21955"/>
                                <a:gd name="csX7" fmla="*/ 11175 w 19937"/>
                                <a:gd name="csY7" fmla="*/ 18529 h 21955"/>
                                <a:gd name="csX8" fmla="*/ 4190 w 19937"/>
                                <a:gd name="csY8" fmla="*/ 21956 h 21955"/>
                                <a:gd name="csX9" fmla="*/ 1143 w 19937"/>
                                <a:gd name="csY9" fmla="*/ 20814 h 21955"/>
                                <a:gd name="csX10" fmla="*/ 0 w 19937"/>
                                <a:gd name="csY10" fmla="*/ 17895 h 21955"/>
                                <a:gd name="csX11" fmla="*/ 2032 w 19937"/>
                                <a:gd name="csY11" fmla="*/ 13580 h 21955"/>
                                <a:gd name="csX12" fmla="*/ 11048 w 19937"/>
                                <a:gd name="csY12" fmla="*/ 8503 h 21955"/>
                                <a:gd name="csX13" fmla="*/ 11048 w 19937"/>
                                <a:gd name="csY13" fmla="*/ 6346 h 21955"/>
                                <a:gd name="csX14" fmla="*/ 10794 w 19937"/>
                                <a:gd name="csY14" fmla="*/ 3300 h 21955"/>
                                <a:gd name="csX15" fmla="*/ 9778 w 19937"/>
                                <a:gd name="csY15" fmla="*/ 2158 h 21955"/>
                                <a:gd name="csX16" fmla="*/ 8127 w 19937"/>
                                <a:gd name="csY16" fmla="*/ 1650 h 21955"/>
                                <a:gd name="csX17" fmla="*/ 5714 w 19937"/>
                                <a:gd name="csY17" fmla="*/ 2284 h 21955"/>
                                <a:gd name="csX18" fmla="*/ 5079 w 19937"/>
                                <a:gd name="csY18" fmla="*/ 3300 h 21955"/>
                                <a:gd name="csX19" fmla="*/ 5714 w 19937"/>
                                <a:gd name="csY19" fmla="*/ 4442 h 21955"/>
                                <a:gd name="csX20" fmla="*/ 6603 w 19937"/>
                                <a:gd name="csY20" fmla="*/ 6346 h 21955"/>
                                <a:gd name="csX21" fmla="*/ 5714 w 19937"/>
                                <a:gd name="csY21" fmla="*/ 8249 h 21955"/>
                                <a:gd name="csX22" fmla="*/ 3556 w 19937"/>
                                <a:gd name="csY22" fmla="*/ 9011 h 21955"/>
                                <a:gd name="csX23" fmla="*/ 1143 w 19937"/>
                                <a:gd name="csY23" fmla="*/ 8122 h 21955"/>
                                <a:gd name="csX24" fmla="*/ 127 w 19937"/>
                                <a:gd name="csY24" fmla="*/ 6092 h 21955"/>
                                <a:gd name="csX25" fmla="*/ 1397 w 19937"/>
                                <a:gd name="csY25" fmla="*/ 3046 h 21955"/>
                                <a:gd name="csX26" fmla="*/ 4952 w 19937"/>
                                <a:gd name="csY26" fmla="*/ 761 h 21955"/>
                                <a:gd name="csX27" fmla="*/ 9778 w 19937"/>
                                <a:gd name="csY27" fmla="*/ 0 h 21955"/>
                                <a:gd name="csX28" fmla="*/ 14604 w 19937"/>
                                <a:gd name="csY28" fmla="*/ 1269 h 21955"/>
                                <a:gd name="csX29" fmla="*/ 16889 w 19937"/>
                                <a:gd name="csY29" fmla="*/ 4061 h 21955"/>
                                <a:gd name="csX30" fmla="*/ 17270 w 19937"/>
                                <a:gd name="csY30" fmla="*/ 8376 h 21955"/>
                                <a:gd name="csX31" fmla="*/ 17270 w 19937"/>
                                <a:gd name="csY31" fmla="*/ 16626 h 21955"/>
                                <a:gd name="csX32" fmla="*/ 17270 w 19937"/>
                                <a:gd name="csY32" fmla="*/ 18402 h 21955"/>
                                <a:gd name="csX33" fmla="*/ 17651 w 19937"/>
                                <a:gd name="csY33" fmla="*/ 18910 h 21955"/>
                                <a:gd name="csX34" fmla="*/ 18159 w 19937"/>
                                <a:gd name="csY34" fmla="*/ 19037 h 21955"/>
                                <a:gd name="csX35" fmla="*/ 19302 w 19937"/>
                                <a:gd name="csY35" fmla="*/ 18149 h 21955"/>
                                <a:gd name="csX36" fmla="*/ 19937 w 19937"/>
                                <a:gd name="csY36" fmla="*/ 18656 h 21955"/>
                                <a:gd name="csX37" fmla="*/ 17651 w 19937"/>
                                <a:gd name="csY37" fmla="*/ 21068 h 21955"/>
                                <a:gd name="csX38" fmla="*/ 14857 w 19937"/>
                                <a:gd name="csY38" fmla="*/ 21829 h 21955"/>
                                <a:gd name="csX39" fmla="*/ 12064 w 19937"/>
                                <a:gd name="csY39" fmla="*/ 20941 h 21955"/>
                                <a:gd name="csX40" fmla="*/ 10794 w 19937"/>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955">
                                  <a:moveTo>
                                    <a:pt x="11175" y="16879"/>
                                  </a:moveTo>
                                  <a:lnTo>
                                    <a:pt x="11175" y="9772"/>
                                  </a:lnTo>
                                  <a:cubicBezTo>
                                    <a:pt x="9397" y="10788"/>
                                    <a:pt x="8000" y="11930"/>
                                    <a:pt x="7111" y="13199"/>
                                  </a:cubicBezTo>
                                  <a:cubicBezTo>
                                    <a:pt x="6476" y="13960"/>
                                    <a:pt x="6222" y="14849"/>
                                    <a:pt x="6222" y="15610"/>
                                  </a:cubicBezTo>
                                  <a:cubicBezTo>
                                    <a:pt x="6222" y="16245"/>
                                    <a:pt x="6476" y="16879"/>
                                    <a:pt x="6984" y="17387"/>
                                  </a:cubicBezTo>
                                  <a:cubicBezTo>
                                    <a:pt x="7365" y="17768"/>
                                    <a:pt x="7873" y="18022"/>
                                    <a:pt x="8508" y="18022"/>
                                  </a:cubicBezTo>
                                  <a:cubicBezTo>
                                    <a:pt x="9270" y="18022"/>
                                    <a:pt x="10159" y="17641"/>
                                    <a:pt x="11175" y="16752"/>
                                  </a:cubicBezTo>
                                  <a:moveTo>
                                    <a:pt x="11175" y="18529"/>
                                  </a:moveTo>
                                  <a:cubicBezTo>
                                    <a:pt x="8635" y="20814"/>
                                    <a:pt x="6222" y="21956"/>
                                    <a:pt x="4190" y="21956"/>
                                  </a:cubicBezTo>
                                  <a:cubicBezTo>
                                    <a:pt x="3048" y="21956"/>
                                    <a:pt x="2032" y="21575"/>
                                    <a:pt x="1143" y="20814"/>
                                  </a:cubicBezTo>
                                  <a:cubicBezTo>
                                    <a:pt x="381" y="20052"/>
                                    <a:pt x="0" y="19037"/>
                                    <a:pt x="0" y="17895"/>
                                  </a:cubicBezTo>
                                  <a:cubicBezTo>
                                    <a:pt x="0" y="16245"/>
                                    <a:pt x="635" y="14849"/>
                                    <a:pt x="2032" y="13580"/>
                                  </a:cubicBezTo>
                                  <a:cubicBezTo>
                                    <a:pt x="3429" y="12311"/>
                                    <a:pt x="6476" y="10534"/>
                                    <a:pt x="11048" y="8503"/>
                                  </a:cubicBezTo>
                                  <a:lnTo>
                                    <a:pt x="11048" y="6346"/>
                                  </a:lnTo>
                                  <a:cubicBezTo>
                                    <a:pt x="11048" y="4696"/>
                                    <a:pt x="11048" y="3807"/>
                                    <a:pt x="10794" y="3300"/>
                                  </a:cubicBezTo>
                                  <a:cubicBezTo>
                                    <a:pt x="10667" y="2919"/>
                                    <a:pt x="10286" y="2538"/>
                                    <a:pt x="9778" y="2158"/>
                                  </a:cubicBezTo>
                                  <a:cubicBezTo>
                                    <a:pt x="9270" y="1777"/>
                                    <a:pt x="8762" y="1650"/>
                                    <a:pt x="8127" y="1650"/>
                                  </a:cubicBezTo>
                                  <a:cubicBezTo>
                                    <a:pt x="7111" y="1650"/>
                                    <a:pt x="6349" y="1904"/>
                                    <a:pt x="5714" y="2284"/>
                                  </a:cubicBezTo>
                                  <a:cubicBezTo>
                                    <a:pt x="5333" y="2538"/>
                                    <a:pt x="5079" y="2919"/>
                                    <a:pt x="5079" y="3300"/>
                                  </a:cubicBezTo>
                                  <a:cubicBezTo>
                                    <a:pt x="5079" y="3680"/>
                                    <a:pt x="5333" y="4061"/>
                                    <a:pt x="5714" y="4442"/>
                                  </a:cubicBezTo>
                                  <a:cubicBezTo>
                                    <a:pt x="6349" y="5077"/>
                                    <a:pt x="6603" y="5711"/>
                                    <a:pt x="6603" y="6346"/>
                                  </a:cubicBezTo>
                                  <a:cubicBezTo>
                                    <a:pt x="6603" y="7107"/>
                                    <a:pt x="6349" y="7742"/>
                                    <a:pt x="5714"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2" y="761"/>
                                  </a:cubicBezTo>
                                  <a:cubicBezTo>
                                    <a:pt x="6476" y="254"/>
                                    <a:pt x="8127" y="0"/>
                                    <a:pt x="9778" y="0"/>
                                  </a:cubicBezTo>
                                  <a:cubicBezTo>
                                    <a:pt x="11810" y="0"/>
                                    <a:pt x="13334" y="381"/>
                                    <a:pt x="14604" y="1269"/>
                                  </a:cubicBezTo>
                                  <a:cubicBezTo>
                                    <a:pt x="15746" y="2158"/>
                                    <a:pt x="16508" y="3046"/>
                                    <a:pt x="16889" y="4061"/>
                                  </a:cubicBezTo>
                                  <a:cubicBezTo>
                                    <a:pt x="17143" y="4696"/>
                                    <a:pt x="17270" y="6092"/>
                                    <a:pt x="17270" y="8376"/>
                                  </a:cubicBezTo>
                                  <a:lnTo>
                                    <a:pt x="17270" y="16626"/>
                                  </a:lnTo>
                                  <a:cubicBezTo>
                                    <a:pt x="17270" y="17641"/>
                                    <a:pt x="17270" y="18149"/>
                                    <a:pt x="17270" y="18402"/>
                                  </a:cubicBezTo>
                                  <a:cubicBezTo>
                                    <a:pt x="17270" y="18656"/>
                                    <a:pt x="17524" y="18783"/>
                                    <a:pt x="17651" y="18910"/>
                                  </a:cubicBezTo>
                                  <a:cubicBezTo>
                                    <a:pt x="17778" y="18910"/>
                                    <a:pt x="17905" y="19037"/>
                                    <a:pt x="18159" y="19037"/>
                                  </a:cubicBezTo>
                                  <a:cubicBezTo>
                                    <a:pt x="18540" y="19037"/>
                                    <a:pt x="18921" y="18783"/>
                                    <a:pt x="19302" y="18149"/>
                                  </a:cubicBezTo>
                                  <a:lnTo>
                                    <a:pt x="19937" y="18656"/>
                                  </a:lnTo>
                                  <a:cubicBezTo>
                                    <a:pt x="19175" y="19798"/>
                                    <a:pt x="18413" y="20560"/>
                                    <a:pt x="17651" y="21068"/>
                                  </a:cubicBezTo>
                                  <a:cubicBezTo>
                                    <a:pt x="16889" y="21575"/>
                                    <a:pt x="15874" y="21829"/>
                                    <a:pt x="14857"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1373231100" name="Freeform: Shape 1373231100"/>
                          <wps:cNvSpPr/>
                          <wps:spPr>
                            <a:xfrm>
                              <a:off x="5789941" y="404065"/>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636520507" name="Freeform: Shape 636520507"/>
                          <wps:cNvSpPr/>
                          <wps:spPr>
                            <a:xfrm>
                              <a:off x="5802386" y="405842"/>
                              <a:ext cx="14223" cy="29316"/>
                            </a:xfrm>
                            <a:custGeom>
                              <a:avLst/>
                              <a:gdLst>
                                <a:gd name="csX0" fmla="*/ 9270 w 14223"/>
                                <a:gd name="csY0" fmla="*/ 0 h 29316"/>
                                <a:gd name="csX1" fmla="*/ 9270 w 14223"/>
                                <a:gd name="csY1" fmla="*/ 7742 h 29316"/>
                                <a:gd name="csX2" fmla="*/ 14223 w 14223"/>
                                <a:gd name="csY2" fmla="*/ 7742 h 29316"/>
                                <a:gd name="csX3" fmla="*/ 14223 w 14223"/>
                                <a:gd name="csY3" fmla="*/ 10026 h 29316"/>
                                <a:gd name="csX4" fmla="*/ 9270 w 14223"/>
                                <a:gd name="csY4" fmla="*/ 10026 h 29316"/>
                                <a:gd name="csX5" fmla="*/ 9270 w 14223"/>
                                <a:gd name="csY5" fmla="*/ 23098 h 29316"/>
                                <a:gd name="csX6" fmla="*/ 9397 w 14223"/>
                                <a:gd name="csY6" fmla="*/ 25509 h 29316"/>
                                <a:gd name="csX7" fmla="*/ 10032 w 14223"/>
                                <a:gd name="csY7" fmla="*/ 26398 h 29316"/>
                                <a:gd name="csX8" fmla="*/ 10794 w 14223"/>
                                <a:gd name="csY8" fmla="*/ 26779 h 29316"/>
                                <a:gd name="csX9" fmla="*/ 13588 w 14223"/>
                                <a:gd name="csY9" fmla="*/ 24494 h 29316"/>
                                <a:gd name="csX10" fmla="*/ 14223 w 14223"/>
                                <a:gd name="csY10" fmla="*/ 25002 h 29316"/>
                                <a:gd name="csX11" fmla="*/ 8255 w 14223"/>
                                <a:gd name="csY11" fmla="*/ 29317 h 29316"/>
                                <a:gd name="csX12" fmla="*/ 4826 w 14223"/>
                                <a:gd name="csY12" fmla="*/ 28175 h 29316"/>
                                <a:gd name="csX13" fmla="*/ 3048 w 14223"/>
                                <a:gd name="csY13" fmla="*/ 25636 h 29316"/>
                                <a:gd name="csX14" fmla="*/ 2794 w 14223"/>
                                <a:gd name="csY14" fmla="*/ 21448 h 29316"/>
                                <a:gd name="csX15" fmla="*/ 2794 w 14223"/>
                                <a:gd name="csY15" fmla="*/ 10026 h 29316"/>
                                <a:gd name="csX16" fmla="*/ 0 w 14223"/>
                                <a:gd name="csY16" fmla="*/ 10026 h 29316"/>
                                <a:gd name="csX17" fmla="*/ 0 w 14223"/>
                                <a:gd name="csY17" fmla="*/ 9265 h 29316"/>
                                <a:gd name="csX18" fmla="*/ 4826 w 14223"/>
                                <a:gd name="csY18" fmla="*/ 5077 h 29316"/>
                                <a:gd name="csX19" fmla="*/ 8381 w 14223"/>
                                <a:gd name="csY19" fmla="*/ 127 h 29316"/>
                                <a:gd name="csX20" fmla="*/ 9143 w 14223"/>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3"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778"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5" y="29317"/>
                                  </a:cubicBezTo>
                                  <a:cubicBezTo>
                                    <a:pt x="6857" y="29317"/>
                                    <a:pt x="5842"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7"/>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817471291" name="Freeform: Shape 817471291"/>
                          <wps:cNvSpPr/>
                          <wps:spPr>
                            <a:xfrm>
                              <a:off x="5818386" y="404065"/>
                              <a:ext cx="23111" cy="30839"/>
                            </a:xfrm>
                            <a:custGeom>
                              <a:avLst/>
                              <a:gdLst>
                                <a:gd name="csX0" fmla="*/ 8762 w 23111"/>
                                <a:gd name="csY0" fmla="*/ 0 h 30839"/>
                                <a:gd name="csX1" fmla="*/ 8762 w 23111"/>
                                <a:gd name="csY1" fmla="*/ 12184 h 30839"/>
                                <a:gd name="csX2" fmla="*/ 11937 w 23111"/>
                                <a:gd name="csY2" fmla="*/ 9645 h 30839"/>
                                <a:gd name="csX3" fmla="*/ 14985 w 23111"/>
                                <a:gd name="csY3" fmla="*/ 8884 h 30839"/>
                                <a:gd name="csX4" fmla="*/ 18413 w 23111"/>
                                <a:gd name="csY4" fmla="*/ 10026 h 30839"/>
                                <a:gd name="csX5" fmla="*/ 20318 w 23111"/>
                                <a:gd name="csY5" fmla="*/ 12691 h 30839"/>
                                <a:gd name="csX6" fmla="*/ 20826 w 23111"/>
                                <a:gd name="csY6" fmla="*/ 17895 h 30839"/>
                                <a:gd name="csX7" fmla="*/ 20826 w 23111"/>
                                <a:gd name="csY7" fmla="*/ 26144 h 30839"/>
                                <a:gd name="csX8" fmla="*/ 21334 w 23111"/>
                                <a:gd name="csY8" fmla="*/ 29190 h 30839"/>
                                <a:gd name="csX9" fmla="*/ 23112 w 23111"/>
                                <a:gd name="csY9" fmla="*/ 29951 h 30839"/>
                                <a:gd name="csX10" fmla="*/ 23112 w 23111"/>
                                <a:gd name="csY10" fmla="*/ 30840 h 30839"/>
                                <a:gd name="csX11" fmla="*/ 12318 w 23111"/>
                                <a:gd name="csY11" fmla="*/ 30840 h 30839"/>
                                <a:gd name="csX12" fmla="*/ 12318 w 23111"/>
                                <a:gd name="csY12" fmla="*/ 29951 h 30839"/>
                                <a:gd name="csX13" fmla="*/ 13969 w 23111"/>
                                <a:gd name="csY13" fmla="*/ 29063 h 30839"/>
                                <a:gd name="csX14" fmla="*/ 14350 w 23111"/>
                                <a:gd name="csY14" fmla="*/ 26144 h 30839"/>
                                <a:gd name="csX15" fmla="*/ 14350 w 23111"/>
                                <a:gd name="csY15" fmla="*/ 16752 h 30839"/>
                                <a:gd name="csX16" fmla="*/ 14096 w 23111"/>
                                <a:gd name="csY16" fmla="*/ 13453 h 30839"/>
                                <a:gd name="csX17" fmla="*/ 13334 w 23111"/>
                                <a:gd name="csY17" fmla="*/ 12437 h 30839"/>
                                <a:gd name="csX18" fmla="*/ 12191 w 23111"/>
                                <a:gd name="csY18" fmla="*/ 12057 h 30839"/>
                                <a:gd name="csX19" fmla="*/ 10413 w 23111"/>
                                <a:gd name="csY19" fmla="*/ 12691 h 30839"/>
                                <a:gd name="csX20" fmla="*/ 8508 w 23111"/>
                                <a:gd name="csY20" fmla="*/ 14849 h 30839"/>
                                <a:gd name="csX21" fmla="*/ 8508 w 23111"/>
                                <a:gd name="csY21" fmla="*/ 26144 h 30839"/>
                                <a:gd name="csX22" fmla="*/ 8889 w 23111"/>
                                <a:gd name="csY22" fmla="*/ 28936 h 30839"/>
                                <a:gd name="csX23" fmla="*/ 10667 w 23111"/>
                                <a:gd name="csY23" fmla="*/ 29824 h 30839"/>
                                <a:gd name="csX24" fmla="*/ 10667 w 23111"/>
                                <a:gd name="csY24" fmla="*/ 30713 h 30839"/>
                                <a:gd name="csX25" fmla="*/ 0 w 23111"/>
                                <a:gd name="csY25" fmla="*/ 30713 h 30839"/>
                                <a:gd name="csX26" fmla="*/ 0 w 23111"/>
                                <a:gd name="csY26" fmla="*/ 29824 h 30839"/>
                                <a:gd name="csX27" fmla="*/ 1905 w 23111"/>
                                <a:gd name="csY27" fmla="*/ 28936 h 30839"/>
                                <a:gd name="csX28" fmla="*/ 2286 w 23111"/>
                                <a:gd name="csY28" fmla="*/ 26017 h 30839"/>
                                <a:gd name="csX29" fmla="*/ 2286 w 23111"/>
                                <a:gd name="csY29" fmla="*/ 4569 h 30839"/>
                                <a:gd name="csX30" fmla="*/ 1905 w 23111"/>
                                <a:gd name="csY30" fmla="*/ 1650 h 30839"/>
                                <a:gd name="csX31" fmla="*/ 0 w 23111"/>
                                <a:gd name="csY31" fmla="*/ 888 h 30839"/>
                                <a:gd name="csX32" fmla="*/ 0 w 23111"/>
                                <a:gd name="csY32" fmla="*/ 0 h 30839"/>
                                <a:gd name="csX33" fmla="*/ 8635 w 23111"/>
                                <a:gd name="csY33" fmla="*/ 0 h 308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3111" h="30839">
                                  <a:moveTo>
                                    <a:pt x="8762" y="0"/>
                                  </a:moveTo>
                                  <a:lnTo>
                                    <a:pt x="8762" y="12184"/>
                                  </a:lnTo>
                                  <a:cubicBezTo>
                                    <a:pt x="9905" y="10915"/>
                                    <a:pt x="10921" y="10153"/>
                                    <a:pt x="11937" y="9645"/>
                                  </a:cubicBezTo>
                                  <a:cubicBezTo>
                                    <a:pt x="12953" y="9138"/>
                                    <a:pt x="13842" y="8884"/>
                                    <a:pt x="14985" y="8884"/>
                                  </a:cubicBezTo>
                                  <a:cubicBezTo>
                                    <a:pt x="16254" y="8884"/>
                                    <a:pt x="17397" y="9265"/>
                                    <a:pt x="18413" y="10026"/>
                                  </a:cubicBezTo>
                                  <a:cubicBezTo>
                                    <a:pt x="19302" y="10788"/>
                                    <a:pt x="19937" y="11676"/>
                                    <a:pt x="20318" y="12691"/>
                                  </a:cubicBezTo>
                                  <a:cubicBezTo>
                                    <a:pt x="20572" y="13707"/>
                                    <a:pt x="20826" y="15483"/>
                                    <a:pt x="20826" y="17895"/>
                                  </a:cubicBezTo>
                                  <a:lnTo>
                                    <a:pt x="20826" y="26144"/>
                                  </a:lnTo>
                                  <a:cubicBezTo>
                                    <a:pt x="20826" y="27794"/>
                                    <a:pt x="20953" y="28809"/>
                                    <a:pt x="21334" y="29190"/>
                                  </a:cubicBezTo>
                                  <a:cubicBezTo>
                                    <a:pt x="21588" y="29571"/>
                                    <a:pt x="22223" y="29824"/>
                                    <a:pt x="23112" y="29951"/>
                                  </a:cubicBezTo>
                                  <a:lnTo>
                                    <a:pt x="23112" y="30840"/>
                                  </a:lnTo>
                                  <a:lnTo>
                                    <a:pt x="12318" y="30840"/>
                                  </a:lnTo>
                                  <a:lnTo>
                                    <a:pt x="12318" y="29951"/>
                                  </a:lnTo>
                                  <a:cubicBezTo>
                                    <a:pt x="13080" y="29951"/>
                                    <a:pt x="13588" y="29571"/>
                                    <a:pt x="13969" y="29063"/>
                                  </a:cubicBezTo>
                                  <a:cubicBezTo>
                                    <a:pt x="14223" y="28682"/>
                                    <a:pt x="14350" y="27667"/>
                                    <a:pt x="14350" y="26144"/>
                                  </a:cubicBezTo>
                                  <a:lnTo>
                                    <a:pt x="14350" y="16752"/>
                                  </a:lnTo>
                                  <a:cubicBezTo>
                                    <a:pt x="14350" y="14976"/>
                                    <a:pt x="14350" y="13960"/>
                                    <a:pt x="14096" y="13453"/>
                                  </a:cubicBezTo>
                                  <a:cubicBezTo>
                                    <a:pt x="13969" y="13072"/>
                                    <a:pt x="13715" y="12691"/>
                                    <a:pt x="13334" y="12437"/>
                                  </a:cubicBezTo>
                                  <a:cubicBezTo>
                                    <a:pt x="12953" y="12184"/>
                                    <a:pt x="12699" y="12057"/>
                                    <a:pt x="12191" y="12057"/>
                                  </a:cubicBezTo>
                                  <a:cubicBezTo>
                                    <a:pt x="11556" y="12057"/>
                                    <a:pt x="11048" y="12311"/>
                                    <a:pt x="10413" y="12691"/>
                                  </a:cubicBezTo>
                                  <a:cubicBezTo>
                                    <a:pt x="9778" y="13072"/>
                                    <a:pt x="9270" y="13833"/>
                                    <a:pt x="8508" y="14849"/>
                                  </a:cubicBezTo>
                                  <a:lnTo>
                                    <a:pt x="8508" y="26144"/>
                                  </a:lnTo>
                                  <a:cubicBezTo>
                                    <a:pt x="8508" y="27667"/>
                                    <a:pt x="8508" y="28555"/>
                                    <a:pt x="8889" y="28936"/>
                                  </a:cubicBezTo>
                                  <a:cubicBezTo>
                                    <a:pt x="9143" y="29444"/>
                                    <a:pt x="9778" y="29698"/>
                                    <a:pt x="10667" y="29824"/>
                                  </a:cubicBezTo>
                                  <a:lnTo>
                                    <a:pt x="10667" y="30713"/>
                                  </a:lnTo>
                                  <a:lnTo>
                                    <a:pt x="0" y="30713"/>
                                  </a:lnTo>
                                  <a:lnTo>
                                    <a:pt x="0" y="29824"/>
                                  </a:lnTo>
                                  <a:cubicBezTo>
                                    <a:pt x="889" y="29824"/>
                                    <a:pt x="1524" y="29444"/>
                                    <a:pt x="1905" y="28936"/>
                                  </a:cubicBezTo>
                                  <a:cubicBezTo>
                                    <a:pt x="2159" y="28555"/>
                                    <a:pt x="2286" y="27667"/>
                                    <a:pt x="2286" y="26017"/>
                                  </a:cubicBezTo>
                                  <a:lnTo>
                                    <a:pt x="2286" y="4569"/>
                                  </a:lnTo>
                                  <a:cubicBezTo>
                                    <a:pt x="2286" y="2919"/>
                                    <a:pt x="2159" y="2031"/>
                                    <a:pt x="1905" y="1650"/>
                                  </a:cubicBezTo>
                                  <a:cubicBezTo>
                                    <a:pt x="1651" y="1269"/>
                                    <a:pt x="1016" y="1015"/>
                                    <a:pt x="0" y="888"/>
                                  </a:cubicBezTo>
                                  <a:lnTo>
                                    <a:pt x="0" y="0"/>
                                  </a:lnTo>
                                  <a:lnTo>
                                    <a:pt x="8635" y="0"/>
                                  </a:lnTo>
                                  <a:close/>
                                </a:path>
                              </a:pathLst>
                            </a:custGeom>
                            <a:solidFill>
                              <a:srgbClr val="000000"/>
                            </a:solidFill>
                            <a:ln w="12688" cap="flat">
                              <a:noFill/>
                              <a:prstDash val="solid"/>
                              <a:miter/>
                            </a:ln>
                          </wps:spPr>
                          <wps:bodyPr/>
                        </wps:wsp>
                        <wps:wsp>
                          <wps:cNvPr id="1250657650" name="Freeform: Shape 1250657650"/>
                          <wps:cNvSpPr/>
                          <wps:spPr>
                            <a:xfrm>
                              <a:off x="5844546" y="427797"/>
                              <a:ext cx="8635" cy="15102"/>
                            </a:xfrm>
                            <a:custGeom>
                              <a:avLst/>
                              <a:gdLst>
                                <a:gd name="csX0" fmla="*/ 762 w 8635"/>
                                <a:gd name="csY0" fmla="*/ 15103 h 15102"/>
                                <a:gd name="csX1" fmla="*/ 762 w 8635"/>
                                <a:gd name="csY1" fmla="*/ 14087 h 15102"/>
                                <a:gd name="csX2" fmla="*/ 4572 w 8635"/>
                                <a:gd name="csY2" fmla="*/ 11168 h 15102"/>
                                <a:gd name="csX3" fmla="*/ 5715 w 8635"/>
                                <a:gd name="csY3" fmla="*/ 7488 h 15102"/>
                                <a:gd name="csX4" fmla="*/ 5588 w 8635"/>
                                <a:gd name="csY4" fmla="*/ 6853 h 15102"/>
                                <a:gd name="csX5" fmla="*/ 5334 w 8635"/>
                                <a:gd name="csY5" fmla="*/ 6726 h 15102"/>
                                <a:gd name="csX6" fmla="*/ 4953 w 8635"/>
                                <a:gd name="csY6" fmla="*/ 6853 h 15102"/>
                                <a:gd name="csX7" fmla="*/ 3302 w 8635"/>
                                <a:gd name="csY7" fmla="*/ 7234 h 15102"/>
                                <a:gd name="csX8" fmla="*/ 1016 w 8635"/>
                                <a:gd name="csY8" fmla="*/ 6219 h 15102"/>
                                <a:gd name="csX9" fmla="*/ 0 w 8635"/>
                                <a:gd name="csY9" fmla="*/ 3807 h 15102"/>
                                <a:gd name="csX10" fmla="*/ 1143 w 8635"/>
                                <a:gd name="csY10" fmla="*/ 1142 h 15102"/>
                                <a:gd name="csX11" fmla="*/ 3937 w 8635"/>
                                <a:gd name="csY11" fmla="*/ 0 h 15102"/>
                                <a:gd name="csX12" fmla="*/ 7238 w 8635"/>
                                <a:gd name="csY12" fmla="*/ 1523 h 15102"/>
                                <a:gd name="csX13" fmla="*/ 8635 w 8635"/>
                                <a:gd name="csY13" fmla="*/ 5711 h 15102"/>
                                <a:gd name="csX14" fmla="*/ 6730 w 8635"/>
                                <a:gd name="csY14" fmla="*/ 11422 h 15102"/>
                                <a:gd name="csX15" fmla="*/ 889 w 8635"/>
                                <a:gd name="csY15" fmla="*/ 15103 h 151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8635" h="15102">
                                  <a:moveTo>
                                    <a:pt x="762" y="15103"/>
                                  </a:moveTo>
                                  <a:lnTo>
                                    <a:pt x="762" y="14087"/>
                                  </a:lnTo>
                                  <a:cubicBezTo>
                                    <a:pt x="2540" y="13326"/>
                                    <a:pt x="3810" y="12311"/>
                                    <a:pt x="4572" y="11168"/>
                                  </a:cubicBezTo>
                                  <a:cubicBezTo>
                                    <a:pt x="5334" y="9899"/>
                                    <a:pt x="5715" y="8757"/>
                                    <a:pt x="5715" y="7488"/>
                                  </a:cubicBezTo>
                                  <a:cubicBezTo>
                                    <a:pt x="5715" y="7234"/>
                                    <a:pt x="5715" y="7107"/>
                                    <a:pt x="5588" y="6853"/>
                                  </a:cubicBezTo>
                                  <a:cubicBezTo>
                                    <a:pt x="5588" y="6853"/>
                                    <a:pt x="5334" y="6726"/>
                                    <a:pt x="5334" y="6726"/>
                                  </a:cubicBezTo>
                                  <a:cubicBezTo>
                                    <a:pt x="5334" y="6726"/>
                                    <a:pt x="5079" y="6726"/>
                                    <a:pt x="4953" y="6853"/>
                                  </a:cubicBezTo>
                                  <a:cubicBezTo>
                                    <a:pt x="4572" y="7107"/>
                                    <a:pt x="3937" y="7234"/>
                                    <a:pt x="3302" y="7234"/>
                                  </a:cubicBezTo>
                                  <a:cubicBezTo>
                                    <a:pt x="2413" y="7234"/>
                                    <a:pt x="1651" y="6853"/>
                                    <a:pt x="1016" y="6219"/>
                                  </a:cubicBezTo>
                                  <a:cubicBezTo>
                                    <a:pt x="381" y="5584"/>
                                    <a:pt x="0" y="4696"/>
                                    <a:pt x="0" y="3807"/>
                                  </a:cubicBezTo>
                                  <a:cubicBezTo>
                                    <a:pt x="0" y="2792"/>
                                    <a:pt x="381" y="1904"/>
                                    <a:pt x="1143" y="1142"/>
                                  </a:cubicBezTo>
                                  <a:cubicBezTo>
                                    <a:pt x="1905" y="381"/>
                                    <a:pt x="2794" y="0"/>
                                    <a:pt x="3937" y="0"/>
                                  </a:cubicBezTo>
                                  <a:cubicBezTo>
                                    <a:pt x="5207" y="0"/>
                                    <a:pt x="6349" y="508"/>
                                    <a:pt x="7238" y="1523"/>
                                  </a:cubicBezTo>
                                  <a:cubicBezTo>
                                    <a:pt x="8127" y="2538"/>
                                    <a:pt x="8635" y="3934"/>
                                    <a:pt x="8635" y="5711"/>
                                  </a:cubicBezTo>
                                  <a:cubicBezTo>
                                    <a:pt x="8635" y="7869"/>
                                    <a:pt x="8000" y="9772"/>
                                    <a:pt x="6730" y="11422"/>
                                  </a:cubicBezTo>
                                  <a:cubicBezTo>
                                    <a:pt x="5460" y="13072"/>
                                    <a:pt x="3556" y="14341"/>
                                    <a:pt x="889" y="15103"/>
                                  </a:cubicBezTo>
                                </a:path>
                              </a:pathLst>
                            </a:custGeom>
                            <a:solidFill>
                              <a:srgbClr val="000000"/>
                            </a:solidFill>
                            <a:ln w="12688" cap="flat">
                              <a:noFill/>
                              <a:prstDash val="solid"/>
                              <a:miter/>
                            </a:ln>
                          </wps:spPr>
                          <wps:bodyPr/>
                        </wps:wsp>
                        <wps:wsp>
                          <wps:cNvPr id="90782329" name="Freeform: Shape 90782329"/>
                          <wps:cNvSpPr/>
                          <wps:spPr>
                            <a:xfrm>
                              <a:off x="5419008" y="454576"/>
                              <a:ext cx="30985" cy="30712"/>
                            </a:xfrm>
                            <a:custGeom>
                              <a:avLst/>
                              <a:gdLst>
                                <a:gd name="csX0" fmla="*/ 11683 w 30985"/>
                                <a:gd name="csY0" fmla="*/ 1650 h 30712"/>
                                <a:gd name="csX1" fmla="*/ 11683 w 30985"/>
                                <a:gd name="csY1" fmla="*/ 25509 h 30712"/>
                                <a:gd name="csX2" fmla="*/ 11810 w 30985"/>
                                <a:gd name="csY2" fmla="*/ 27794 h 30712"/>
                                <a:gd name="csX3" fmla="*/ 12445 w 30985"/>
                                <a:gd name="csY3" fmla="*/ 28428 h 30712"/>
                                <a:gd name="csX4" fmla="*/ 14223 w 30985"/>
                                <a:gd name="csY4" fmla="*/ 28809 h 30712"/>
                                <a:gd name="csX5" fmla="*/ 19937 w 30985"/>
                                <a:gd name="csY5" fmla="*/ 26271 h 30712"/>
                                <a:gd name="csX6" fmla="*/ 22604 w 30985"/>
                                <a:gd name="csY6" fmla="*/ 15483 h 30712"/>
                                <a:gd name="csX7" fmla="*/ 20699 w 30985"/>
                                <a:gd name="csY7" fmla="*/ 6092 h 30712"/>
                                <a:gd name="csX8" fmla="*/ 16890 w 30985"/>
                                <a:gd name="csY8" fmla="*/ 2284 h 30712"/>
                                <a:gd name="csX9" fmla="*/ 11429 w 30985"/>
                                <a:gd name="csY9" fmla="*/ 1650 h 30712"/>
                                <a:gd name="csX10" fmla="*/ 0 w 30985"/>
                                <a:gd name="csY10" fmla="*/ 30586 h 30712"/>
                                <a:gd name="csX11" fmla="*/ 0 w 30985"/>
                                <a:gd name="csY11" fmla="*/ 29698 h 30712"/>
                                <a:gd name="csX12" fmla="*/ 1016 w 30985"/>
                                <a:gd name="csY12" fmla="*/ 29698 h 30712"/>
                                <a:gd name="csX13" fmla="*/ 3048 w 30985"/>
                                <a:gd name="csY13" fmla="*/ 29317 h 30712"/>
                                <a:gd name="csX14" fmla="*/ 4064 w 30985"/>
                                <a:gd name="csY14" fmla="*/ 28175 h 30712"/>
                                <a:gd name="csX15" fmla="*/ 4318 w 30985"/>
                                <a:gd name="csY15" fmla="*/ 25383 h 30712"/>
                                <a:gd name="csX16" fmla="*/ 4318 w 30985"/>
                                <a:gd name="csY16" fmla="*/ 5203 h 30712"/>
                                <a:gd name="csX17" fmla="*/ 4064 w 30985"/>
                                <a:gd name="csY17" fmla="*/ 2284 h 30712"/>
                                <a:gd name="csX18" fmla="*/ 3048 w 30985"/>
                                <a:gd name="csY18" fmla="*/ 1269 h 30712"/>
                                <a:gd name="csX19" fmla="*/ 1016 w 30985"/>
                                <a:gd name="csY19" fmla="*/ 888 h 30712"/>
                                <a:gd name="csX20" fmla="*/ 0 w 30985"/>
                                <a:gd name="csY20" fmla="*/ 888 h 30712"/>
                                <a:gd name="csX21" fmla="*/ 0 w 30985"/>
                                <a:gd name="csY21" fmla="*/ 0 h 30712"/>
                                <a:gd name="csX22" fmla="*/ 13715 w 30985"/>
                                <a:gd name="csY22" fmla="*/ 0 h 30712"/>
                                <a:gd name="csX23" fmla="*/ 22604 w 30985"/>
                                <a:gd name="csY23" fmla="*/ 1523 h 30712"/>
                                <a:gd name="csX24" fmla="*/ 28827 w 30985"/>
                                <a:gd name="csY24" fmla="*/ 7107 h 30712"/>
                                <a:gd name="csX25" fmla="*/ 30985 w 30985"/>
                                <a:gd name="csY25" fmla="*/ 15483 h 30712"/>
                                <a:gd name="csX26" fmla="*/ 29969 w 30985"/>
                                <a:gd name="csY26" fmla="*/ 21448 h 30712"/>
                                <a:gd name="csX27" fmla="*/ 27303 w 30985"/>
                                <a:gd name="csY27" fmla="*/ 26017 h 30712"/>
                                <a:gd name="csX28" fmla="*/ 23493 w 30985"/>
                                <a:gd name="csY28" fmla="*/ 28809 h 30712"/>
                                <a:gd name="csX29" fmla="*/ 18160 w 30985"/>
                                <a:gd name="csY29" fmla="*/ 30459 h 30712"/>
                                <a:gd name="csX30" fmla="*/ 13842 w 30985"/>
                                <a:gd name="csY30" fmla="*/ 30713 h 30712"/>
                                <a:gd name="csX31" fmla="*/ 127 w 30985"/>
                                <a:gd name="csY31" fmla="*/ 30713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712">
                                  <a:moveTo>
                                    <a:pt x="11683" y="1650"/>
                                  </a:moveTo>
                                  <a:lnTo>
                                    <a:pt x="11683" y="25509"/>
                                  </a:lnTo>
                                  <a:cubicBezTo>
                                    <a:pt x="11683" y="26779"/>
                                    <a:pt x="11683" y="27540"/>
                                    <a:pt x="11810" y="27794"/>
                                  </a:cubicBezTo>
                                  <a:cubicBezTo>
                                    <a:pt x="11810" y="28048"/>
                                    <a:pt x="12191" y="28302"/>
                                    <a:pt x="12445" y="28428"/>
                                  </a:cubicBezTo>
                                  <a:cubicBezTo>
                                    <a:pt x="12826" y="28682"/>
                                    <a:pt x="13461" y="28809"/>
                                    <a:pt x="14223" y="28809"/>
                                  </a:cubicBezTo>
                                  <a:cubicBezTo>
                                    <a:pt x="16763" y="28809"/>
                                    <a:pt x="18667" y="27921"/>
                                    <a:pt x="19937" y="26271"/>
                                  </a:cubicBezTo>
                                  <a:cubicBezTo>
                                    <a:pt x="21715" y="23987"/>
                                    <a:pt x="22604" y="20306"/>
                                    <a:pt x="22604" y="15483"/>
                                  </a:cubicBezTo>
                                  <a:cubicBezTo>
                                    <a:pt x="22604" y="11549"/>
                                    <a:pt x="21969" y="8376"/>
                                    <a:pt x="20699" y="6092"/>
                                  </a:cubicBezTo>
                                  <a:cubicBezTo>
                                    <a:pt x="19683" y="4315"/>
                                    <a:pt x="18413" y="3046"/>
                                    <a:pt x="16890" y="2284"/>
                                  </a:cubicBezTo>
                                  <a:cubicBezTo>
                                    <a:pt x="15747" y="1777"/>
                                    <a:pt x="13969" y="1650"/>
                                    <a:pt x="11429" y="1650"/>
                                  </a:cubicBezTo>
                                  <a:moveTo>
                                    <a:pt x="0" y="30586"/>
                                  </a:moveTo>
                                  <a:lnTo>
                                    <a:pt x="0" y="29698"/>
                                  </a:lnTo>
                                  <a:lnTo>
                                    <a:pt x="1016" y="29698"/>
                                  </a:lnTo>
                                  <a:cubicBezTo>
                                    <a:pt x="1905" y="29698"/>
                                    <a:pt x="2540" y="29571"/>
                                    <a:pt x="3048" y="29317"/>
                                  </a:cubicBezTo>
                                  <a:cubicBezTo>
                                    <a:pt x="3556" y="29063"/>
                                    <a:pt x="3937" y="28682"/>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3715" y="0"/>
                                  </a:lnTo>
                                  <a:cubicBezTo>
                                    <a:pt x="17398" y="0"/>
                                    <a:pt x="20318" y="508"/>
                                    <a:pt x="22604" y="1523"/>
                                  </a:cubicBezTo>
                                  <a:cubicBezTo>
                                    <a:pt x="25271" y="2792"/>
                                    <a:pt x="27430" y="4569"/>
                                    <a:pt x="28827" y="7107"/>
                                  </a:cubicBezTo>
                                  <a:cubicBezTo>
                                    <a:pt x="30223" y="9518"/>
                                    <a:pt x="30985" y="12311"/>
                                    <a:pt x="30985" y="15483"/>
                                  </a:cubicBezTo>
                                  <a:cubicBezTo>
                                    <a:pt x="30985" y="17641"/>
                                    <a:pt x="30604" y="19671"/>
                                    <a:pt x="29969" y="21448"/>
                                  </a:cubicBezTo>
                                  <a:cubicBezTo>
                                    <a:pt x="29208" y="23225"/>
                                    <a:pt x="28446" y="24748"/>
                                    <a:pt x="27303" y="26017"/>
                                  </a:cubicBezTo>
                                  <a:cubicBezTo>
                                    <a:pt x="26160" y="27159"/>
                                    <a:pt x="24890" y="28175"/>
                                    <a:pt x="23493" y="28809"/>
                                  </a:cubicBezTo>
                                  <a:cubicBezTo>
                                    <a:pt x="22096" y="29571"/>
                                    <a:pt x="20318" y="30078"/>
                                    <a:pt x="18160" y="30459"/>
                                  </a:cubicBezTo>
                                  <a:cubicBezTo>
                                    <a:pt x="17271" y="30586"/>
                                    <a:pt x="15747" y="30713"/>
                                    <a:pt x="13842" y="30713"/>
                                  </a:cubicBezTo>
                                  <a:lnTo>
                                    <a:pt x="127" y="30713"/>
                                  </a:lnTo>
                                  <a:close/>
                                </a:path>
                              </a:pathLst>
                            </a:custGeom>
                            <a:solidFill>
                              <a:srgbClr val="000000"/>
                            </a:solidFill>
                            <a:ln w="12688" cap="flat">
                              <a:noFill/>
                              <a:prstDash val="solid"/>
                              <a:miter/>
                            </a:ln>
                          </wps:spPr>
                          <wps:bodyPr/>
                        </wps:wsp>
                        <wps:wsp>
                          <wps:cNvPr id="949674909" name="Freeform: Shape 949674909"/>
                          <wps:cNvSpPr/>
                          <wps:spPr>
                            <a:xfrm>
                              <a:off x="5452914" y="453815"/>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636075990" name="Freeform: Shape 636075990"/>
                          <wps:cNvSpPr/>
                          <wps:spPr>
                            <a:xfrm>
                              <a:off x="5466883" y="463206"/>
                              <a:ext cx="14603" cy="22590"/>
                            </a:xfrm>
                            <a:custGeom>
                              <a:avLst/>
                              <a:gdLst>
                                <a:gd name="csX0" fmla="*/ 13080 w 14603"/>
                                <a:gd name="csY0" fmla="*/ 254 h 22590"/>
                                <a:gd name="csX1" fmla="*/ 13461 w 14603"/>
                                <a:gd name="csY1" fmla="*/ 7488 h 22590"/>
                                <a:gd name="csX2" fmla="*/ 12699 w 14603"/>
                                <a:gd name="csY2" fmla="*/ 7488 h 22590"/>
                                <a:gd name="csX3" fmla="*/ 9905 w 14603"/>
                                <a:gd name="csY3" fmla="*/ 3046 h 22590"/>
                                <a:gd name="csX4" fmla="*/ 6984 w 14603"/>
                                <a:gd name="csY4" fmla="*/ 1904 h 22590"/>
                                <a:gd name="csX5" fmla="*/ 5460 w 14603"/>
                                <a:gd name="csY5" fmla="*/ 2538 h 22590"/>
                                <a:gd name="csX6" fmla="*/ 4826 w 14603"/>
                                <a:gd name="csY6" fmla="*/ 3934 h 22590"/>
                                <a:gd name="csX7" fmla="*/ 5207 w 14603"/>
                                <a:gd name="csY7" fmla="*/ 5077 h 22590"/>
                                <a:gd name="csX8" fmla="*/ 9270 w 14603"/>
                                <a:gd name="csY8" fmla="*/ 8249 h 22590"/>
                                <a:gd name="csX9" fmla="*/ 13588 w 14603"/>
                                <a:gd name="csY9" fmla="*/ 12057 h 22590"/>
                                <a:gd name="csX10" fmla="*/ 14604 w 14603"/>
                                <a:gd name="csY10" fmla="*/ 15610 h 22590"/>
                                <a:gd name="csX11" fmla="*/ 13715 w 14603"/>
                                <a:gd name="csY11" fmla="*/ 19037 h 22590"/>
                                <a:gd name="csX12" fmla="*/ 11175 w 14603"/>
                                <a:gd name="csY12" fmla="*/ 21702 h 22590"/>
                                <a:gd name="csX13" fmla="*/ 7619 w 14603"/>
                                <a:gd name="csY13" fmla="*/ 22590 h 22590"/>
                                <a:gd name="csX14" fmla="*/ 3556 w 14603"/>
                                <a:gd name="csY14" fmla="*/ 21575 h 22590"/>
                                <a:gd name="csX15" fmla="*/ 2667 w 14603"/>
                                <a:gd name="csY15" fmla="*/ 21321 h 22590"/>
                                <a:gd name="csX16" fmla="*/ 1397 w 14603"/>
                                <a:gd name="csY16" fmla="*/ 22464 h 22590"/>
                                <a:gd name="csX17" fmla="*/ 635 w 14603"/>
                                <a:gd name="csY17" fmla="*/ 22464 h 22590"/>
                                <a:gd name="csX18" fmla="*/ 254 w 14603"/>
                                <a:gd name="csY18" fmla="*/ 14849 h 22590"/>
                                <a:gd name="csX19" fmla="*/ 1016 w 14603"/>
                                <a:gd name="csY19" fmla="*/ 14849 h 22590"/>
                                <a:gd name="csX20" fmla="*/ 3809 w 14603"/>
                                <a:gd name="csY20" fmla="*/ 19291 h 22590"/>
                                <a:gd name="csX21" fmla="*/ 7111 w 14603"/>
                                <a:gd name="csY21" fmla="*/ 20814 h 22590"/>
                                <a:gd name="csX22" fmla="*/ 8889 w 14603"/>
                                <a:gd name="csY22" fmla="*/ 20179 h 22590"/>
                                <a:gd name="csX23" fmla="*/ 9651 w 14603"/>
                                <a:gd name="csY23" fmla="*/ 18529 h 22590"/>
                                <a:gd name="csX24" fmla="*/ 9016 w 14603"/>
                                <a:gd name="csY24" fmla="*/ 16626 h 22590"/>
                                <a:gd name="csX25" fmla="*/ 5968 w 14603"/>
                                <a:gd name="csY25" fmla="*/ 14214 h 22590"/>
                                <a:gd name="csX26" fmla="*/ 1524 w 14603"/>
                                <a:gd name="csY26" fmla="*/ 10534 h 22590"/>
                                <a:gd name="csX27" fmla="*/ 0 w 14603"/>
                                <a:gd name="csY27" fmla="*/ 6473 h 22590"/>
                                <a:gd name="csX28" fmla="*/ 1651 w 14603"/>
                                <a:gd name="csY28" fmla="*/ 2031 h 22590"/>
                                <a:gd name="csX29" fmla="*/ 6477 w 14603"/>
                                <a:gd name="csY29" fmla="*/ 0 h 22590"/>
                                <a:gd name="csX30" fmla="*/ 9778 w 14603"/>
                                <a:gd name="csY30" fmla="*/ 761 h 22590"/>
                                <a:gd name="csX31" fmla="*/ 10794 w 14603"/>
                                <a:gd name="csY31" fmla="*/ 1142 h 22590"/>
                                <a:gd name="csX32" fmla="*/ 11429 w 14603"/>
                                <a:gd name="csY32" fmla="*/ 1015 h 22590"/>
                                <a:gd name="csX33" fmla="*/ 12191 w 14603"/>
                                <a:gd name="csY33" fmla="*/ 0 h 22590"/>
                                <a:gd name="csX34" fmla="*/ 12953 w 14603"/>
                                <a:gd name="csY34" fmla="*/ 0 h 225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4603" h="22590">
                                  <a:moveTo>
                                    <a:pt x="13080" y="254"/>
                                  </a:moveTo>
                                  <a:lnTo>
                                    <a:pt x="13461" y="7488"/>
                                  </a:lnTo>
                                  <a:lnTo>
                                    <a:pt x="12699" y="7488"/>
                                  </a:lnTo>
                                  <a:cubicBezTo>
                                    <a:pt x="11810" y="5330"/>
                                    <a:pt x="10794" y="3934"/>
                                    <a:pt x="9905" y="3046"/>
                                  </a:cubicBezTo>
                                  <a:cubicBezTo>
                                    <a:pt x="8889" y="2284"/>
                                    <a:pt x="7873" y="1904"/>
                                    <a:pt x="6984" y="1904"/>
                                  </a:cubicBezTo>
                                  <a:cubicBezTo>
                                    <a:pt x="6349" y="1904"/>
                                    <a:pt x="5841" y="2157"/>
                                    <a:pt x="5460" y="2538"/>
                                  </a:cubicBezTo>
                                  <a:cubicBezTo>
                                    <a:pt x="5079" y="2919"/>
                                    <a:pt x="4826" y="3427"/>
                                    <a:pt x="4826" y="3934"/>
                                  </a:cubicBezTo>
                                  <a:cubicBezTo>
                                    <a:pt x="4826" y="4315"/>
                                    <a:pt x="4952" y="4696"/>
                                    <a:pt x="5207" y="5077"/>
                                  </a:cubicBezTo>
                                  <a:cubicBezTo>
                                    <a:pt x="5714" y="5711"/>
                                    <a:pt x="6984" y="6726"/>
                                    <a:pt x="9270" y="8249"/>
                                  </a:cubicBezTo>
                                  <a:cubicBezTo>
                                    <a:pt x="11429" y="9772"/>
                                    <a:pt x="12953" y="11041"/>
                                    <a:pt x="13588" y="12057"/>
                                  </a:cubicBezTo>
                                  <a:cubicBezTo>
                                    <a:pt x="14350" y="13072"/>
                                    <a:pt x="14604" y="14214"/>
                                    <a:pt x="14604" y="15610"/>
                                  </a:cubicBezTo>
                                  <a:cubicBezTo>
                                    <a:pt x="14604" y="16752"/>
                                    <a:pt x="14350" y="17895"/>
                                    <a:pt x="13715" y="19037"/>
                                  </a:cubicBezTo>
                                  <a:cubicBezTo>
                                    <a:pt x="13080" y="20179"/>
                                    <a:pt x="12318" y="21068"/>
                                    <a:pt x="11175" y="21702"/>
                                  </a:cubicBezTo>
                                  <a:cubicBezTo>
                                    <a:pt x="10032" y="22337"/>
                                    <a:pt x="8889" y="22590"/>
                                    <a:pt x="7619" y="22590"/>
                                  </a:cubicBezTo>
                                  <a:cubicBezTo>
                                    <a:pt x="6603" y="22590"/>
                                    <a:pt x="5207" y="22337"/>
                                    <a:pt x="3556" y="21575"/>
                                  </a:cubicBezTo>
                                  <a:cubicBezTo>
                                    <a:pt x="3048" y="21448"/>
                                    <a:pt x="2794" y="21321"/>
                                    <a:pt x="2667" y="21321"/>
                                  </a:cubicBezTo>
                                  <a:cubicBezTo>
                                    <a:pt x="2159" y="21321"/>
                                    <a:pt x="1778" y="21702"/>
                                    <a:pt x="1397" y="22464"/>
                                  </a:cubicBezTo>
                                  <a:lnTo>
                                    <a:pt x="635" y="22464"/>
                                  </a:lnTo>
                                  <a:lnTo>
                                    <a:pt x="254" y="14849"/>
                                  </a:lnTo>
                                  <a:lnTo>
                                    <a:pt x="1016" y="14849"/>
                                  </a:lnTo>
                                  <a:cubicBezTo>
                                    <a:pt x="1651" y="16879"/>
                                    <a:pt x="2667" y="18275"/>
                                    <a:pt x="3809" y="19291"/>
                                  </a:cubicBezTo>
                                  <a:cubicBezTo>
                                    <a:pt x="4952" y="20306"/>
                                    <a:pt x="6095" y="20814"/>
                                    <a:pt x="7111" y="20814"/>
                                  </a:cubicBezTo>
                                  <a:cubicBezTo>
                                    <a:pt x="7873" y="20814"/>
                                    <a:pt x="8381" y="20560"/>
                                    <a:pt x="8889" y="20179"/>
                                  </a:cubicBezTo>
                                  <a:cubicBezTo>
                                    <a:pt x="9397" y="19798"/>
                                    <a:pt x="9651" y="19164"/>
                                    <a:pt x="9651" y="18529"/>
                                  </a:cubicBezTo>
                                  <a:cubicBezTo>
                                    <a:pt x="9651" y="17768"/>
                                    <a:pt x="9397" y="17133"/>
                                    <a:pt x="9016" y="16626"/>
                                  </a:cubicBezTo>
                                  <a:cubicBezTo>
                                    <a:pt x="8635" y="16118"/>
                                    <a:pt x="7619" y="15230"/>
                                    <a:pt x="5968" y="14214"/>
                                  </a:cubicBezTo>
                                  <a:cubicBezTo>
                                    <a:pt x="3683" y="12564"/>
                                    <a:pt x="2159" y="11422"/>
                                    <a:pt x="1524" y="10534"/>
                                  </a:cubicBezTo>
                                  <a:cubicBezTo>
                                    <a:pt x="508" y="9265"/>
                                    <a:pt x="0" y="7869"/>
                                    <a:pt x="0" y="6473"/>
                                  </a:cubicBezTo>
                                  <a:cubicBezTo>
                                    <a:pt x="0" y="4823"/>
                                    <a:pt x="508" y="3300"/>
                                    <a:pt x="1651" y="2031"/>
                                  </a:cubicBezTo>
                                  <a:cubicBezTo>
                                    <a:pt x="2794" y="761"/>
                                    <a:pt x="4445" y="0"/>
                                    <a:pt x="6477" y="0"/>
                                  </a:cubicBezTo>
                                  <a:cubicBezTo>
                                    <a:pt x="7619" y="0"/>
                                    <a:pt x="8762" y="254"/>
                                    <a:pt x="9778" y="761"/>
                                  </a:cubicBezTo>
                                  <a:cubicBezTo>
                                    <a:pt x="10159" y="1015"/>
                                    <a:pt x="10540" y="1142"/>
                                    <a:pt x="10794" y="1142"/>
                                  </a:cubicBezTo>
                                  <a:cubicBezTo>
                                    <a:pt x="11048" y="1142"/>
                                    <a:pt x="11302" y="1142"/>
                                    <a:pt x="11429" y="1015"/>
                                  </a:cubicBezTo>
                                  <a:cubicBezTo>
                                    <a:pt x="11556" y="1015"/>
                                    <a:pt x="11810" y="635"/>
                                    <a:pt x="12191" y="0"/>
                                  </a:cubicBezTo>
                                  <a:lnTo>
                                    <a:pt x="12953" y="0"/>
                                  </a:lnTo>
                                  <a:close/>
                                </a:path>
                              </a:pathLst>
                            </a:custGeom>
                            <a:solidFill>
                              <a:srgbClr val="000000"/>
                            </a:solidFill>
                            <a:ln w="12688" cap="flat">
                              <a:noFill/>
                              <a:prstDash val="solid"/>
                              <a:miter/>
                            </a:ln>
                          </wps:spPr>
                          <wps:bodyPr/>
                        </wps:wsp>
                        <wps:wsp>
                          <wps:cNvPr id="2002934896" name="Freeform: Shape 2002934896"/>
                          <wps:cNvSpPr/>
                          <wps:spPr>
                            <a:xfrm>
                              <a:off x="5484915" y="463587"/>
                              <a:ext cx="19937" cy="21829"/>
                            </a:xfrm>
                            <a:custGeom>
                              <a:avLst/>
                              <a:gdLst>
                                <a:gd name="csX0" fmla="*/ 11175 w 19937"/>
                                <a:gd name="csY0" fmla="*/ 16752 h 21829"/>
                                <a:gd name="csX1" fmla="*/ 11175 w 19937"/>
                                <a:gd name="csY1" fmla="*/ 9645 h 21829"/>
                                <a:gd name="csX2" fmla="*/ 7111 w 19937"/>
                                <a:gd name="csY2" fmla="*/ 13072 h 21829"/>
                                <a:gd name="csX3" fmla="*/ 6223 w 19937"/>
                                <a:gd name="csY3" fmla="*/ 15483 h 21829"/>
                                <a:gd name="csX4" fmla="*/ 6985 w 19937"/>
                                <a:gd name="csY4" fmla="*/ 17260 h 21829"/>
                                <a:gd name="csX5" fmla="*/ 8508 w 19937"/>
                                <a:gd name="csY5" fmla="*/ 17895 h 21829"/>
                                <a:gd name="csX6" fmla="*/ 11175 w 19937"/>
                                <a:gd name="csY6" fmla="*/ 16626 h 21829"/>
                                <a:gd name="csX7" fmla="*/ 11175 w 19937"/>
                                <a:gd name="csY7" fmla="*/ 18402 h 21829"/>
                                <a:gd name="csX8" fmla="*/ 4191 w 19937"/>
                                <a:gd name="csY8" fmla="*/ 21829 h 21829"/>
                                <a:gd name="csX9" fmla="*/ 1143 w 19937"/>
                                <a:gd name="csY9" fmla="*/ 20687 h 21829"/>
                                <a:gd name="csX10" fmla="*/ 0 w 19937"/>
                                <a:gd name="csY10" fmla="*/ 17768 h 21829"/>
                                <a:gd name="csX11" fmla="*/ 2032 w 19937"/>
                                <a:gd name="csY11" fmla="*/ 13453 h 21829"/>
                                <a:gd name="csX12" fmla="*/ 11048 w 19937"/>
                                <a:gd name="csY12" fmla="*/ 8376 h 21829"/>
                                <a:gd name="csX13" fmla="*/ 11048 w 19937"/>
                                <a:gd name="csY13" fmla="*/ 6219 h 21829"/>
                                <a:gd name="csX14" fmla="*/ 10794 w 19937"/>
                                <a:gd name="csY14" fmla="*/ 3173 h 21829"/>
                                <a:gd name="csX15" fmla="*/ 9778 w 19937"/>
                                <a:gd name="csY15" fmla="*/ 2158 h 21829"/>
                                <a:gd name="csX16" fmla="*/ 8127 w 19937"/>
                                <a:gd name="csY16" fmla="*/ 1650 h 21829"/>
                                <a:gd name="csX17" fmla="*/ 5715 w 19937"/>
                                <a:gd name="csY17" fmla="*/ 2284 h 21829"/>
                                <a:gd name="csX18" fmla="*/ 5080 w 19937"/>
                                <a:gd name="csY18" fmla="*/ 3300 h 21829"/>
                                <a:gd name="csX19" fmla="*/ 5715 w 19937"/>
                                <a:gd name="csY19" fmla="*/ 4442 h 21829"/>
                                <a:gd name="csX20" fmla="*/ 6604 w 19937"/>
                                <a:gd name="csY20" fmla="*/ 6346 h 21829"/>
                                <a:gd name="csX21" fmla="*/ 5715 w 19937"/>
                                <a:gd name="csY21" fmla="*/ 8249 h 21829"/>
                                <a:gd name="csX22" fmla="*/ 3556 w 19937"/>
                                <a:gd name="csY22" fmla="*/ 9011 h 21829"/>
                                <a:gd name="csX23" fmla="*/ 1143 w 19937"/>
                                <a:gd name="csY23" fmla="*/ 8122 h 21829"/>
                                <a:gd name="csX24" fmla="*/ 127 w 19937"/>
                                <a:gd name="csY24" fmla="*/ 6092 h 21829"/>
                                <a:gd name="csX25" fmla="*/ 1397 w 19937"/>
                                <a:gd name="csY25" fmla="*/ 3046 h 21829"/>
                                <a:gd name="csX26" fmla="*/ 4953 w 19937"/>
                                <a:gd name="csY26" fmla="*/ 761 h 21829"/>
                                <a:gd name="csX27" fmla="*/ 9778 w 19937"/>
                                <a:gd name="csY27" fmla="*/ 0 h 21829"/>
                                <a:gd name="csX28" fmla="*/ 14604 w 19937"/>
                                <a:gd name="csY28" fmla="*/ 1269 h 21829"/>
                                <a:gd name="csX29" fmla="*/ 16890 w 19937"/>
                                <a:gd name="csY29" fmla="*/ 4061 h 21829"/>
                                <a:gd name="csX30" fmla="*/ 17271 w 19937"/>
                                <a:gd name="csY30" fmla="*/ 8376 h 21829"/>
                                <a:gd name="csX31" fmla="*/ 17271 w 19937"/>
                                <a:gd name="csY31" fmla="*/ 16626 h 21829"/>
                                <a:gd name="csX32" fmla="*/ 17271 w 19937"/>
                                <a:gd name="csY32" fmla="*/ 18402 h 21829"/>
                                <a:gd name="csX33" fmla="*/ 17652 w 19937"/>
                                <a:gd name="csY33" fmla="*/ 18910 h 21829"/>
                                <a:gd name="csX34" fmla="*/ 18160 w 19937"/>
                                <a:gd name="csY34" fmla="*/ 19037 h 21829"/>
                                <a:gd name="csX35" fmla="*/ 19302 w 19937"/>
                                <a:gd name="csY35" fmla="*/ 18149 h 21829"/>
                                <a:gd name="csX36" fmla="*/ 19937 w 19937"/>
                                <a:gd name="csY36" fmla="*/ 18656 h 21829"/>
                                <a:gd name="csX37" fmla="*/ 17652 w 19937"/>
                                <a:gd name="csY37" fmla="*/ 21068 h 21829"/>
                                <a:gd name="csX38" fmla="*/ 14858 w 19937"/>
                                <a:gd name="csY38" fmla="*/ 21829 h 21829"/>
                                <a:gd name="csX39" fmla="*/ 12064 w 19937"/>
                                <a:gd name="csY39" fmla="*/ 20941 h 21829"/>
                                <a:gd name="csX40" fmla="*/ 10794 w 19937"/>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829">
                                  <a:moveTo>
                                    <a:pt x="11175" y="16752"/>
                                  </a:moveTo>
                                  <a:lnTo>
                                    <a:pt x="11175" y="9645"/>
                                  </a:lnTo>
                                  <a:cubicBezTo>
                                    <a:pt x="9397" y="10661"/>
                                    <a:pt x="8000" y="11803"/>
                                    <a:pt x="7111" y="13072"/>
                                  </a:cubicBezTo>
                                  <a:cubicBezTo>
                                    <a:pt x="6477" y="13833"/>
                                    <a:pt x="6223" y="14722"/>
                                    <a:pt x="6223" y="15483"/>
                                  </a:cubicBezTo>
                                  <a:cubicBezTo>
                                    <a:pt x="6223" y="16118"/>
                                    <a:pt x="6477" y="16752"/>
                                    <a:pt x="6985" y="17260"/>
                                  </a:cubicBezTo>
                                  <a:cubicBezTo>
                                    <a:pt x="7366" y="17641"/>
                                    <a:pt x="7874" y="17895"/>
                                    <a:pt x="8508" y="17895"/>
                                  </a:cubicBezTo>
                                  <a:cubicBezTo>
                                    <a:pt x="9270" y="17895"/>
                                    <a:pt x="10159" y="17514"/>
                                    <a:pt x="11175" y="16626"/>
                                  </a:cubicBezTo>
                                  <a:moveTo>
                                    <a:pt x="11175" y="18402"/>
                                  </a:moveTo>
                                  <a:cubicBezTo>
                                    <a:pt x="8635" y="20687"/>
                                    <a:pt x="6223" y="21829"/>
                                    <a:pt x="4191" y="21829"/>
                                  </a:cubicBezTo>
                                  <a:cubicBezTo>
                                    <a:pt x="3048" y="21829"/>
                                    <a:pt x="2032" y="21448"/>
                                    <a:pt x="1143" y="20687"/>
                                  </a:cubicBezTo>
                                  <a:cubicBezTo>
                                    <a:pt x="381" y="19925"/>
                                    <a:pt x="0" y="18910"/>
                                    <a:pt x="0" y="17768"/>
                                  </a:cubicBezTo>
                                  <a:cubicBezTo>
                                    <a:pt x="0" y="16118"/>
                                    <a:pt x="635" y="14722"/>
                                    <a:pt x="2032" y="13453"/>
                                  </a:cubicBezTo>
                                  <a:cubicBezTo>
                                    <a:pt x="3429" y="12184"/>
                                    <a:pt x="6477" y="10407"/>
                                    <a:pt x="11048" y="8376"/>
                                  </a:cubicBezTo>
                                  <a:lnTo>
                                    <a:pt x="11048" y="6219"/>
                                  </a:lnTo>
                                  <a:cubicBezTo>
                                    <a:pt x="11048" y="4569"/>
                                    <a:pt x="11048" y="3680"/>
                                    <a:pt x="10794" y="3173"/>
                                  </a:cubicBezTo>
                                  <a:cubicBezTo>
                                    <a:pt x="10667" y="2792"/>
                                    <a:pt x="10286" y="2411"/>
                                    <a:pt x="9778" y="2158"/>
                                  </a:cubicBezTo>
                                  <a:cubicBezTo>
                                    <a:pt x="9270" y="1777"/>
                                    <a:pt x="8762" y="1650"/>
                                    <a:pt x="8127" y="1650"/>
                                  </a:cubicBezTo>
                                  <a:cubicBezTo>
                                    <a:pt x="7111" y="1650"/>
                                    <a:pt x="6349" y="1904"/>
                                    <a:pt x="5715" y="2284"/>
                                  </a:cubicBezTo>
                                  <a:cubicBezTo>
                                    <a:pt x="5334" y="2538"/>
                                    <a:pt x="5080" y="2919"/>
                                    <a:pt x="5080" y="3300"/>
                                  </a:cubicBezTo>
                                  <a:cubicBezTo>
                                    <a:pt x="5080" y="3680"/>
                                    <a:pt x="5334" y="4061"/>
                                    <a:pt x="5715" y="4442"/>
                                  </a:cubicBezTo>
                                  <a:cubicBezTo>
                                    <a:pt x="6349" y="5077"/>
                                    <a:pt x="6604" y="5711"/>
                                    <a:pt x="6604" y="6346"/>
                                  </a:cubicBezTo>
                                  <a:cubicBezTo>
                                    <a:pt x="6604" y="7107"/>
                                    <a:pt x="6349" y="7742"/>
                                    <a:pt x="5715"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3" y="761"/>
                                  </a:cubicBezTo>
                                  <a:cubicBezTo>
                                    <a:pt x="6477" y="254"/>
                                    <a:pt x="8127" y="0"/>
                                    <a:pt x="9778" y="0"/>
                                  </a:cubicBezTo>
                                  <a:cubicBezTo>
                                    <a:pt x="11810" y="0"/>
                                    <a:pt x="13334" y="381"/>
                                    <a:pt x="14604" y="1269"/>
                                  </a:cubicBezTo>
                                  <a:cubicBezTo>
                                    <a:pt x="15747" y="2158"/>
                                    <a:pt x="16509" y="3046"/>
                                    <a:pt x="16890" y="4061"/>
                                  </a:cubicBezTo>
                                  <a:cubicBezTo>
                                    <a:pt x="17143" y="4696"/>
                                    <a:pt x="17271" y="6092"/>
                                    <a:pt x="17271" y="8376"/>
                                  </a:cubicBezTo>
                                  <a:lnTo>
                                    <a:pt x="17271" y="16626"/>
                                  </a:lnTo>
                                  <a:cubicBezTo>
                                    <a:pt x="17271" y="17641"/>
                                    <a:pt x="17271" y="18149"/>
                                    <a:pt x="17271" y="18402"/>
                                  </a:cubicBezTo>
                                  <a:cubicBezTo>
                                    <a:pt x="17271" y="18656"/>
                                    <a:pt x="17524" y="18783"/>
                                    <a:pt x="17652" y="18910"/>
                                  </a:cubicBezTo>
                                  <a:cubicBezTo>
                                    <a:pt x="17779" y="18910"/>
                                    <a:pt x="17905" y="19037"/>
                                    <a:pt x="18160" y="19037"/>
                                  </a:cubicBezTo>
                                  <a:cubicBezTo>
                                    <a:pt x="18541" y="19037"/>
                                    <a:pt x="18922" y="18783"/>
                                    <a:pt x="19302" y="18149"/>
                                  </a:cubicBezTo>
                                  <a:lnTo>
                                    <a:pt x="19937" y="18656"/>
                                  </a:lnTo>
                                  <a:cubicBezTo>
                                    <a:pt x="19175" y="19798"/>
                                    <a:pt x="18413" y="20560"/>
                                    <a:pt x="17652" y="21068"/>
                                  </a:cubicBezTo>
                                  <a:cubicBezTo>
                                    <a:pt x="16890" y="21575"/>
                                    <a:pt x="15874" y="21829"/>
                                    <a:pt x="14858"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2018910609" name="Freeform: Shape 2018910609"/>
                          <wps:cNvSpPr/>
                          <wps:spPr>
                            <a:xfrm>
                              <a:off x="5506503" y="454449"/>
                              <a:ext cx="22984" cy="31474"/>
                            </a:xfrm>
                            <a:custGeom>
                              <a:avLst/>
                              <a:gdLst>
                                <a:gd name="csX0" fmla="*/ 8889 w 22984"/>
                                <a:gd name="csY0" fmla="*/ 13707 h 31474"/>
                                <a:gd name="csX1" fmla="*/ 8889 w 22984"/>
                                <a:gd name="csY1" fmla="*/ 23098 h 31474"/>
                                <a:gd name="csX2" fmla="*/ 9016 w 22984"/>
                                <a:gd name="csY2" fmla="*/ 26779 h 31474"/>
                                <a:gd name="csX3" fmla="*/ 10159 w 22984"/>
                                <a:gd name="csY3" fmla="*/ 28936 h 31474"/>
                                <a:gd name="csX4" fmla="*/ 12318 w 22984"/>
                                <a:gd name="csY4" fmla="*/ 29824 h 31474"/>
                                <a:gd name="csX5" fmla="*/ 14350 w 22984"/>
                                <a:gd name="csY5" fmla="*/ 29190 h 31474"/>
                                <a:gd name="csX6" fmla="*/ 15746 w 22984"/>
                                <a:gd name="csY6" fmla="*/ 26652 h 31474"/>
                                <a:gd name="csX7" fmla="*/ 16254 w 22984"/>
                                <a:gd name="csY7" fmla="*/ 19671 h 31474"/>
                                <a:gd name="csX8" fmla="*/ 14985 w 22984"/>
                                <a:gd name="csY8" fmla="*/ 12945 h 31474"/>
                                <a:gd name="csX9" fmla="*/ 12572 w 22984"/>
                                <a:gd name="csY9" fmla="*/ 11676 h 31474"/>
                                <a:gd name="csX10" fmla="*/ 8889 w 22984"/>
                                <a:gd name="csY10" fmla="*/ 13833 h 31474"/>
                                <a:gd name="csX11" fmla="*/ 8889 w 22984"/>
                                <a:gd name="csY11" fmla="*/ 0 h 31474"/>
                                <a:gd name="csX12" fmla="*/ 8889 w 22984"/>
                                <a:gd name="csY12" fmla="*/ 11676 h 31474"/>
                                <a:gd name="csX13" fmla="*/ 14731 w 22984"/>
                                <a:gd name="csY13" fmla="*/ 8884 h 31474"/>
                                <a:gd name="csX14" fmla="*/ 18794 w 22984"/>
                                <a:gd name="csY14" fmla="*/ 10153 h 31474"/>
                                <a:gd name="csX15" fmla="*/ 21842 w 22984"/>
                                <a:gd name="csY15" fmla="*/ 13833 h 31474"/>
                                <a:gd name="csX16" fmla="*/ 22985 w 22984"/>
                                <a:gd name="csY16" fmla="*/ 19291 h 31474"/>
                                <a:gd name="csX17" fmla="*/ 21588 w 22984"/>
                                <a:gd name="csY17" fmla="*/ 25636 h 31474"/>
                                <a:gd name="csX18" fmla="*/ 17905 w 22984"/>
                                <a:gd name="csY18" fmla="*/ 29951 h 31474"/>
                                <a:gd name="csX19" fmla="*/ 12572 w 22984"/>
                                <a:gd name="csY19" fmla="*/ 31474 h 31474"/>
                                <a:gd name="csX20" fmla="*/ 9524 w 22984"/>
                                <a:gd name="csY20" fmla="*/ 30967 h 31474"/>
                                <a:gd name="csX21" fmla="*/ 6857 w 22984"/>
                                <a:gd name="csY21" fmla="*/ 29190 h 31474"/>
                                <a:gd name="csX22" fmla="*/ 3302 w 22984"/>
                                <a:gd name="csY22" fmla="*/ 31474 h 31474"/>
                                <a:gd name="csX23" fmla="*/ 2540 w 22984"/>
                                <a:gd name="csY23" fmla="*/ 31474 h 31474"/>
                                <a:gd name="csX24" fmla="*/ 2540 w 22984"/>
                                <a:gd name="csY24" fmla="*/ 4569 h 31474"/>
                                <a:gd name="csX25" fmla="*/ 2413 w 22984"/>
                                <a:gd name="csY25" fmla="*/ 2284 h 31474"/>
                                <a:gd name="csX26" fmla="*/ 1651 w 22984"/>
                                <a:gd name="csY26" fmla="*/ 1269 h 31474"/>
                                <a:gd name="csX27" fmla="*/ 0 w 22984"/>
                                <a:gd name="csY27" fmla="*/ 888 h 31474"/>
                                <a:gd name="csX28" fmla="*/ 0 w 22984"/>
                                <a:gd name="csY28" fmla="*/ 0 h 31474"/>
                                <a:gd name="csX29" fmla="*/ 8762 w 22984"/>
                                <a:gd name="csY29" fmla="*/ 0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Lst>
                              <a:rect l="l" t="t" r="r" b="b"/>
                              <a:pathLst>
                                <a:path w="22984" h="31474">
                                  <a:moveTo>
                                    <a:pt x="8889" y="13707"/>
                                  </a:moveTo>
                                  <a:lnTo>
                                    <a:pt x="8889" y="23098"/>
                                  </a:lnTo>
                                  <a:cubicBezTo>
                                    <a:pt x="8889" y="25002"/>
                                    <a:pt x="8889" y="26271"/>
                                    <a:pt x="9016" y="26779"/>
                                  </a:cubicBezTo>
                                  <a:cubicBezTo>
                                    <a:pt x="9143" y="27667"/>
                                    <a:pt x="9524" y="28428"/>
                                    <a:pt x="10159" y="28936"/>
                                  </a:cubicBezTo>
                                  <a:cubicBezTo>
                                    <a:pt x="10794" y="29444"/>
                                    <a:pt x="11429" y="29824"/>
                                    <a:pt x="12318" y="29824"/>
                                  </a:cubicBezTo>
                                  <a:cubicBezTo>
                                    <a:pt x="13080" y="29824"/>
                                    <a:pt x="13715" y="29571"/>
                                    <a:pt x="14350" y="29190"/>
                                  </a:cubicBezTo>
                                  <a:cubicBezTo>
                                    <a:pt x="14858" y="28809"/>
                                    <a:pt x="15365" y="27921"/>
                                    <a:pt x="15746" y="26652"/>
                                  </a:cubicBezTo>
                                  <a:cubicBezTo>
                                    <a:pt x="16127" y="25383"/>
                                    <a:pt x="16254" y="22971"/>
                                    <a:pt x="16254" y="19671"/>
                                  </a:cubicBezTo>
                                  <a:cubicBezTo>
                                    <a:pt x="16254" y="16372"/>
                                    <a:pt x="15874" y="14214"/>
                                    <a:pt x="14985" y="12945"/>
                                  </a:cubicBezTo>
                                  <a:cubicBezTo>
                                    <a:pt x="14350" y="12057"/>
                                    <a:pt x="13588" y="11676"/>
                                    <a:pt x="12572" y="11676"/>
                                  </a:cubicBezTo>
                                  <a:cubicBezTo>
                                    <a:pt x="11302" y="11676"/>
                                    <a:pt x="10032" y="12437"/>
                                    <a:pt x="8889" y="13833"/>
                                  </a:cubicBezTo>
                                  <a:moveTo>
                                    <a:pt x="8889" y="0"/>
                                  </a:moveTo>
                                  <a:lnTo>
                                    <a:pt x="8889" y="11676"/>
                                  </a:lnTo>
                                  <a:cubicBezTo>
                                    <a:pt x="10667" y="9899"/>
                                    <a:pt x="12572" y="8884"/>
                                    <a:pt x="14731" y="8884"/>
                                  </a:cubicBezTo>
                                  <a:cubicBezTo>
                                    <a:pt x="16127" y="8884"/>
                                    <a:pt x="17524" y="9265"/>
                                    <a:pt x="18794" y="10153"/>
                                  </a:cubicBezTo>
                                  <a:cubicBezTo>
                                    <a:pt x="20064" y="11041"/>
                                    <a:pt x="21080" y="12184"/>
                                    <a:pt x="21842" y="13833"/>
                                  </a:cubicBezTo>
                                  <a:cubicBezTo>
                                    <a:pt x="22604" y="15356"/>
                                    <a:pt x="22985" y="17260"/>
                                    <a:pt x="22985" y="19291"/>
                                  </a:cubicBezTo>
                                  <a:cubicBezTo>
                                    <a:pt x="22985" y="21575"/>
                                    <a:pt x="22477" y="23733"/>
                                    <a:pt x="21588" y="25636"/>
                                  </a:cubicBezTo>
                                  <a:cubicBezTo>
                                    <a:pt x="20699" y="27540"/>
                                    <a:pt x="19429" y="28936"/>
                                    <a:pt x="17905" y="29951"/>
                                  </a:cubicBezTo>
                                  <a:cubicBezTo>
                                    <a:pt x="16382" y="30967"/>
                                    <a:pt x="14604" y="31474"/>
                                    <a:pt x="12572" y="31474"/>
                                  </a:cubicBezTo>
                                  <a:cubicBezTo>
                                    <a:pt x="11429" y="31474"/>
                                    <a:pt x="10413" y="31221"/>
                                    <a:pt x="9524" y="30967"/>
                                  </a:cubicBezTo>
                                  <a:cubicBezTo>
                                    <a:pt x="8635" y="30586"/>
                                    <a:pt x="7746" y="29951"/>
                                    <a:pt x="6857" y="29190"/>
                                  </a:cubicBezTo>
                                  <a:lnTo>
                                    <a:pt x="3302" y="31474"/>
                                  </a:lnTo>
                                  <a:lnTo>
                                    <a:pt x="2540" y="31474"/>
                                  </a:lnTo>
                                  <a:lnTo>
                                    <a:pt x="2540" y="4569"/>
                                  </a:lnTo>
                                  <a:cubicBezTo>
                                    <a:pt x="2540" y="3300"/>
                                    <a:pt x="2540" y="2538"/>
                                    <a:pt x="2413" y="2284"/>
                                  </a:cubicBezTo>
                                  <a:cubicBezTo>
                                    <a:pt x="2286" y="1904"/>
                                    <a:pt x="2032" y="1523"/>
                                    <a:pt x="1651" y="1269"/>
                                  </a:cubicBezTo>
                                  <a:cubicBezTo>
                                    <a:pt x="1270" y="1015"/>
                                    <a:pt x="762" y="888"/>
                                    <a:pt x="0" y="888"/>
                                  </a:cubicBezTo>
                                  <a:lnTo>
                                    <a:pt x="0" y="0"/>
                                  </a:lnTo>
                                  <a:lnTo>
                                    <a:pt x="8762" y="0"/>
                                  </a:lnTo>
                                  <a:close/>
                                </a:path>
                              </a:pathLst>
                            </a:custGeom>
                            <a:solidFill>
                              <a:srgbClr val="000000"/>
                            </a:solidFill>
                            <a:ln w="12688" cap="flat">
                              <a:noFill/>
                              <a:prstDash val="solid"/>
                              <a:miter/>
                            </a:ln>
                          </wps:spPr>
                          <wps:bodyPr/>
                        </wps:wsp>
                        <wps:wsp>
                          <wps:cNvPr id="424617665" name="Freeform: Shape 424617665"/>
                          <wps:cNvSpPr/>
                          <wps:spPr>
                            <a:xfrm>
                              <a:off x="5531901" y="453815"/>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686252717" name="Freeform: Shape 686252717"/>
                          <wps:cNvSpPr/>
                          <wps:spPr>
                            <a:xfrm>
                              <a:off x="5545615" y="454449"/>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420496376" name="Freeform: Shape 1420496376"/>
                          <wps:cNvSpPr/>
                          <wps:spPr>
                            <a:xfrm>
                              <a:off x="5559457" y="453815"/>
                              <a:ext cx="11555" cy="31347"/>
                            </a:xfrm>
                            <a:custGeom>
                              <a:avLst/>
                              <a:gdLst>
                                <a:gd name="csX0" fmla="*/ 5841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1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1"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0" y="6473"/>
                                    <a:pt x="3556" y="5838"/>
                                  </a:cubicBezTo>
                                  <a:cubicBezTo>
                                    <a:pt x="2920" y="5203"/>
                                    <a:pt x="2540" y="4315"/>
                                    <a:pt x="2540" y="3427"/>
                                  </a:cubicBezTo>
                                  <a:cubicBezTo>
                                    <a:pt x="2540" y="2538"/>
                                    <a:pt x="2920" y="1650"/>
                                    <a:pt x="3556" y="1015"/>
                                  </a:cubicBezTo>
                                  <a:cubicBezTo>
                                    <a:pt x="4190"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2" y="29444"/>
                                    <a:pt x="2540" y="28555"/>
                                    <a:pt x="2540" y="27032"/>
                                  </a:cubicBezTo>
                                  <a:lnTo>
                                    <a:pt x="2540" y="14722"/>
                                  </a:lnTo>
                                  <a:cubicBezTo>
                                    <a:pt x="2540" y="13199"/>
                                    <a:pt x="2412" y="12311"/>
                                    <a:pt x="2031"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607830756" name="Freeform: Shape 607830756"/>
                          <wps:cNvSpPr/>
                          <wps:spPr>
                            <a:xfrm>
                              <a:off x="5571902" y="456226"/>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6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6"/>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713389339" name="Freeform: Shape 713389339"/>
                          <wps:cNvSpPr/>
                          <wps:spPr>
                            <a:xfrm>
                              <a:off x="5588284" y="463841"/>
                              <a:ext cx="22350" cy="31220"/>
                            </a:xfrm>
                            <a:custGeom>
                              <a:avLst/>
                              <a:gdLst>
                                <a:gd name="csX0" fmla="*/ 10921 w 22350"/>
                                <a:gd name="csY0" fmla="*/ 22210 h 31220"/>
                                <a:gd name="csX1" fmla="*/ 4064 w 22350"/>
                                <a:gd name="csY1" fmla="*/ 6473 h 31220"/>
                                <a:gd name="csX2" fmla="*/ 1778 w 22350"/>
                                <a:gd name="csY2" fmla="*/ 2158 h 31220"/>
                                <a:gd name="csX3" fmla="*/ 0 w 22350"/>
                                <a:gd name="csY3" fmla="*/ 1015 h 31220"/>
                                <a:gd name="csX4" fmla="*/ 0 w 22350"/>
                                <a:gd name="csY4" fmla="*/ 127 h 31220"/>
                                <a:gd name="csX5" fmla="*/ 11302 w 22350"/>
                                <a:gd name="csY5" fmla="*/ 127 h 31220"/>
                                <a:gd name="csX6" fmla="*/ 11302 w 22350"/>
                                <a:gd name="csY6" fmla="*/ 1015 h 31220"/>
                                <a:gd name="csX7" fmla="*/ 9778 w 22350"/>
                                <a:gd name="csY7" fmla="*/ 1396 h 31220"/>
                                <a:gd name="csX8" fmla="*/ 9270 w 22350"/>
                                <a:gd name="csY8" fmla="*/ 2284 h 31220"/>
                                <a:gd name="csX9" fmla="*/ 10413 w 22350"/>
                                <a:gd name="csY9" fmla="*/ 5711 h 31220"/>
                                <a:gd name="csX10" fmla="*/ 13969 w 22350"/>
                                <a:gd name="csY10" fmla="*/ 13960 h 31220"/>
                                <a:gd name="csX11" fmla="*/ 16382 w 22350"/>
                                <a:gd name="csY11" fmla="*/ 7488 h 31220"/>
                                <a:gd name="csX12" fmla="*/ 17651 w 22350"/>
                                <a:gd name="csY12" fmla="*/ 2792 h 31220"/>
                                <a:gd name="csX13" fmla="*/ 17143 w 22350"/>
                                <a:gd name="csY13" fmla="*/ 1396 h 31220"/>
                                <a:gd name="csX14" fmla="*/ 15239 w 22350"/>
                                <a:gd name="csY14" fmla="*/ 888 h 31220"/>
                                <a:gd name="csX15" fmla="*/ 15239 w 22350"/>
                                <a:gd name="csY15" fmla="*/ 0 h 31220"/>
                                <a:gd name="csX16" fmla="*/ 22350 w 22350"/>
                                <a:gd name="csY16" fmla="*/ 0 h 31220"/>
                                <a:gd name="csX17" fmla="*/ 22350 w 22350"/>
                                <a:gd name="csY17" fmla="*/ 888 h 31220"/>
                                <a:gd name="csX18" fmla="*/ 20699 w 22350"/>
                                <a:gd name="csY18" fmla="*/ 1650 h 31220"/>
                                <a:gd name="csX19" fmla="*/ 18540 w 22350"/>
                                <a:gd name="csY19" fmla="*/ 6346 h 31220"/>
                                <a:gd name="csX20" fmla="*/ 12445 w 22350"/>
                                <a:gd name="csY20" fmla="*/ 22083 h 31220"/>
                                <a:gd name="csX21" fmla="*/ 9016 w 22350"/>
                                <a:gd name="csY21" fmla="*/ 29317 h 31220"/>
                                <a:gd name="csX22" fmla="*/ 5079 w 22350"/>
                                <a:gd name="csY22" fmla="*/ 31221 h 31220"/>
                                <a:gd name="csX23" fmla="*/ 2032 w 22350"/>
                                <a:gd name="csY23" fmla="*/ 30078 h 31220"/>
                                <a:gd name="csX24" fmla="*/ 889 w 22350"/>
                                <a:gd name="csY24" fmla="*/ 27540 h 31220"/>
                                <a:gd name="csX25" fmla="*/ 1651 w 22350"/>
                                <a:gd name="csY25" fmla="*/ 25383 h 31220"/>
                                <a:gd name="csX26" fmla="*/ 3556 w 22350"/>
                                <a:gd name="csY26" fmla="*/ 24494 h 31220"/>
                                <a:gd name="csX27" fmla="*/ 5333 w 22350"/>
                                <a:gd name="csY27" fmla="*/ 25256 h 31220"/>
                                <a:gd name="csX28" fmla="*/ 6096 w 22350"/>
                                <a:gd name="csY28" fmla="*/ 27540 h 31220"/>
                                <a:gd name="csX29" fmla="*/ 6349 w 22350"/>
                                <a:gd name="csY29" fmla="*/ 28682 h 31220"/>
                                <a:gd name="csX30" fmla="*/ 6857 w 22350"/>
                                <a:gd name="csY30" fmla="*/ 28936 h 31220"/>
                                <a:gd name="csX31" fmla="*/ 8000 w 22350"/>
                                <a:gd name="csY31" fmla="*/ 28302 h 31220"/>
                                <a:gd name="csX32" fmla="*/ 10159 w 22350"/>
                                <a:gd name="csY32" fmla="*/ 23987 h 31220"/>
                                <a:gd name="csX33" fmla="*/ 10794 w 22350"/>
                                <a:gd name="csY33" fmla="*/ 22210 h 312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350" h="31220">
                                  <a:moveTo>
                                    <a:pt x="10921" y="22210"/>
                                  </a:moveTo>
                                  <a:lnTo>
                                    <a:pt x="4064" y="6473"/>
                                  </a:lnTo>
                                  <a:cubicBezTo>
                                    <a:pt x="3048" y="4061"/>
                                    <a:pt x="2286" y="2665"/>
                                    <a:pt x="1778" y="2158"/>
                                  </a:cubicBezTo>
                                  <a:cubicBezTo>
                                    <a:pt x="1270" y="1650"/>
                                    <a:pt x="635" y="1269"/>
                                    <a:pt x="0" y="1015"/>
                                  </a:cubicBezTo>
                                  <a:lnTo>
                                    <a:pt x="0" y="127"/>
                                  </a:lnTo>
                                  <a:lnTo>
                                    <a:pt x="11302" y="127"/>
                                  </a:lnTo>
                                  <a:lnTo>
                                    <a:pt x="11302" y="1015"/>
                                  </a:lnTo>
                                  <a:cubicBezTo>
                                    <a:pt x="10540" y="1015"/>
                                    <a:pt x="10032" y="1142"/>
                                    <a:pt x="9778" y="1396"/>
                                  </a:cubicBezTo>
                                  <a:cubicBezTo>
                                    <a:pt x="9524" y="1650"/>
                                    <a:pt x="9270" y="1904"/>
                                    <a:pt x="9270" y="2284"/>
                                  </a:cubicBezTo>
                                  <a:cubicBezTo>
                                    <a:pt x="9270" y="2792"/>
                                    <a:pt x="9651" y="3934"/>
                                    <a:pt x="10413" y="5711"/>
                                  </a:cubicBezTo>
                                  <a:lnTo>
                                    <a:pt x="13969" y="13960"/>
                                  </a:lnTo>
                                  <a:lnTo>
                                    <a:pt x="16382" y="7488"/>
                                  </a:lnTo>
                                  <a:cubicBezTo>
                                    <a:pt x="17270" y="5203"/>
                                    <a:pt x="17651" y="3680"/>
                                    <a:pt x="17651" y="2792"/>
                                  </a:cubicBezTo>
                                  <a:cubicBezTo>
                                    <a:pt x="17651" y="2284"/>
                                    <a:pt x="17524" y="1777"/>
                                    <a:pt x="17143" y="1396"/>
                                  </a:cubicBezTo>
                                  <a:cubicBezTo>
                                    <a:pt x="16763" y="1015"/>
                                    <a:pt x="16127" y="888"/>
                                    <a:pt x="15239" y="888"/>
                                  </a:cubicBezTo>
                                  <a:lnTo>
                                    <a:pt x="15239" y="0"/>
                                  </a:lnTo>
                                  <a:lnTo>
                                    <a:pt x="22350" y="0"/>
                                  </a:lnTo>
                                  <a:lnTo>
                                    <a:pt x="22350" y="888"/>
                                  </a:lnTo>
                                  <a:cubicBezTo>
                                    <a:pt x="21588" y="888"/>
                                    <a:pt x="21080" y="1269"/>
                                    <a:pt x="20699" y="1650"/>
                                  </a:cubicBezTo>
                                  <a:cubicBezTo>
                                    <a:pt x="20318" y="2158"/>
                                    <a:pt x="19556" y="3680"/>
                                    <a:pt x="18540" y="6346"/>
                                  </a:cubicBezTo>
                                  <a:lnTo>
                                    <a:pt x="12445" y="22083"/>
                                  </a:lnTo>
                                  <a:cubicBezTo>
                                    <a:pt x="10921" y="26017"/>
                                    <a:pt x="9778" y="28428"/>
                                    <a:pt x="9016" y="29317"/>
                                  </a:cubicBezTo>
                                  <a:cubicBezTo>
                                    <a:pt x="8000" y="30586"/>
                                    <a:pt x="6730" y="31221"/>
                                    <a:pt x="5079" y="31221"/>
                                  </a:cubicBezTo>
                                  <a:cubicBezTo>
                                    <a:pt x="3809" y="31221"/>
                                    <a:pt x="2794" y="30840"/>
                                    <a:pt x="2032" y="30078"/>
                                  </a:cubicBezTo>
                                  <a:cubicBezTo>
                                    <a:pt x="1270" y="29317"/>
                                    <a:pt x="889" y="28555"/>
                                    <a:pt x="889" y="27540"/>
                                  </a:cubicBezTo>
                                  <a:cubicBezTo>
                                    <a:pt x="889" y="26652"/>
                                    <a:pt x="1143" y="25890"/>
                                    <a:pt x="1651" y="25383"/>
                                  </a:cubicBezTo>
                                  <a:cubicBezTo>
                                    <a:pt x="2159" y="24875"/>
                                    <a:pt x="2794" y="24494"/>
                                    <a:pt x="3556" y="24494"/>
                                  </a:cubicBezTo>
                                  <a:cubicBezTo>
                                    <a:pt x="4318" y="24494"/>
                                    <a:pt x="4952" y="24748"/>
                                    <a:pt x="5333" y="25256"/>
                                  </a:cubicBezTo>
                                  <a:cubicBezTo>
                                    <a:pt x="5841" y="25763"/>
                                    <a:pt x="6096" y="26525"/>
                                    <a:pt x="6096" y="27540"/>
                                  </a:cubicBezTo>
                                  <a:cubicBezTo>
                                    <a:pt x="6096" y="28048"/>
                                    <a:pt x="6096" y="28428"/>
                                    <a:pt x="6349" y="28682"/>
                                  </a:cubicBezTo>
                                  <a:cubicBezTo>
                                    <a:pt x="6477" y="28809"/>
                                    <a:pt x="6603" y="28936"/>
                                    <a:pt x="6857" y="28936"/>
                                  </a:cubicBezTo>
                                  <a:cubicBezTo>
                                    <a:pt x="7238" y="28936"/>
                                    <a:pt x="7619" y="28682"/>
                                    <a:pt x="8000" y="28302"/>
                                  </a:cubicBezTo>
                                  <a:cubicBezTo>
                                    <a:pt x="8635" y="27667"/>
                                    <a:pt x="9270" y="26271"/>
                                    <a:pt x="10159" y="23987"/>
                                  </a:cubicBezTo>
                                  <a:lnTo>
                                    <a:pt x="10794" y="22210"/>
                                  </a:lnTo>
                                  <a:close/>
                                </a:path>
                              </a:pathLst>
                            </a:custGeom>
                            <a:solidFill>
                              <a:srgbClr val="000000"/>
                            </a:solidFill>
                            <a:ln w="12688" cap="flat">
                              <a:noFill/>
                              <a:prstDash val="solid"/>
                              <a:miter/>
                            </a:ln>
                          </wps:spPr>
                          <wps:bodyPr/>
                        </wps:wsp>
                        <wps:wsp>
                          <wps:cNvPr id="736543978" name="Freeform: Shape 736543978"/>
                          <wps:cNvSpPr/>
                          <wps:spPr>
                            <a:xfrm>
                              <a:off x="5624094" y="463587"/>
                              <a:ext cx="20063" cy="21829"/>
                            </a:xfrm>
                            <a:custGeom>
                              <a:avLst/>
                              <a:gdLst>
                                <a:gd name="csX0" fmla="*/ 11302 w 20063"/>
                                <a:gd name="csY0" fmla="*/ 16752 h 21829"/>
                                <a:gd name="csX1" fmla="*/ 11302 w 20063"/>
                                <a:gd name="csY1" fmla="*/ 9645 h 21829"/>
                                <a:gd name="csX2" fmla="*/ 7238 w 20063"/>
                                <a:gd name="csY2" fmla="*/ 13072 h 21829"/>
                                <a:gd name="csX3" fmla="*/ 6349 w 20063"/>
                                <a:gd name="csY3" fmla="*/ 15483 h 21829"/>
                                <a:gd name="csX4" fmla="*/ 7111 w 20063"/>
                                <a:gd name="csY4" fmla="*/ 17260 h 21829"/>
                                <a:gd name="csX5" fmla="*/ 8635 w 20063"/>
                                <a:gd name="csY5" fmla="*/ 17895 h 21829"/>
                                <a:gd name="csX6" fmla="*/ 11302 w 20063"/>
                                <a:gd name="csY6" fmla="*/ 16626 h 21829"/>
                                <a:gd name="csX7" fmla="*/ 11302 w 20063"/>
                                <a:gd name="csY7" fmla="*/ 18402 h 21829"/>
                                <a:gd name="csX8" fmla="*/ 4318 w 20063"/>
                                <a:gd name="csY8" fmla="*/ 21829 h 21829"/>
                                <a:gd name="csX9" fmla="*/ 1270 w 20063"/>
                                <a:gd name="csY9" fmla="*/ 20687 h 21829"/>
                                <a:gd name="csX10" fmla="*/ 0 w 20063"/>
                                <a:gd name="csY10" fmla="*/ 17768 h 21829"/>
                                <a:gd name="csX11" fmla="*/ 2032 w 20063"/>
                                <a:gd name="csY11" fmla="*/ 13453 h 21829"/>
                                <a:gd name="csX12" fmla="*/ 11175 w 20063"/>
                                <a:gd name="csY12" fmla="*/ 8376 h 21829"/>
                                <a:gd name="csX13" fmla="*/ 11175 w 20063"/>
                                <a:gd name="csY13" fmla="*/ 6219 h 21829"/>
                                <a:gd name="csX14" fmla="*/ 10921 w 20063"/>
                                <a:gd name="csY14" fmla="*/ 3173 h 21829"/>
                                <a:gd name="csX15" fmla="*/ 9905 w 20063"/>
                                <a:gd name="csY15" fmla="*/ 2158 h 21829"/>
                                <a:gd name="csX16" fmla="*/ 8254 w 20063"/>
                                <a:gd name="csY16" fmla="*/ 1650 h 21829"/>
                                <a:gd name="csX17" fmla="*/ 5841 w 20063"/>
                                <a:gd name="csY17" fmla="*/ 2284 h 21829"/>
                                <a:gd name="csX18" fmla="*/ 5207 w 20063"/>
                                <a:gd name="csY18" fmla="*/ 3300 h 21829"/>
                                <a:gd name="csX19" fmla="*/ 5841 w 20063"/>
                                <a:gd name="csY19" fmla="*/ 4442 h 21829"/>
                                <a:gd name="csX20" fmla="*/ 6730 w 20063"/>
                                <a:gd name="csY20" fmla="*/ 6346 h 21829"/>
                                <a:gd name="csX21" fmla="*/ 5841 w 20063"/>
                                <a:gd name="csY21" fmla="*/ 8249 h 21829"/>
                                <a:gd name="csX22" fmla="*/ 3682 w 20063"/>
                                <a:gd name="csY22" fmla="*/ 9011 h 21829"/>
                                <a:gd name="csX23" fmla="*/ 1270 w 20063"/>
                                <a:gd name="csY23" fmla="*/ 8122 h 21829"/>
                                <a:gd name="csX24" fmla="*/ 254 w 20063"/>
                                <a:gd name="csY24" fmla="*/ 6092 h 21829"/>
                                <a:gd name="csX25" fmla="*/ 1524 w 20063"/>
                                <a:gd name="csY25" fmla="*/ 3046 h 21829"/>
                                <a:gd name="csX26" fmla="*/ 5079 w 20063"/>
                                <a:gd name="csY26" fmla="*/ 761 h 21829"/>
                                <a:gd name="csX27" fmla="*/ 9905 w 20063"/>
                                <a:gd name="csY27" fmla="*/ 0 h 21829"/>
                                <a:gd name="csX28" fmla="*/ 14731 w 20063"/>
                                <a:gd name="csY28" fmla="*/ 1269 h 21829"/>
                                <a:gd name="csX29" fmla="*/ 17016 w 20063"/>
                                <a:gd name="csY29" fmla="*/ 4061 h 21829"/>
                                <a:gd name="csX30" fmla="*/ 17397 w 20063"/>
                                <a:gd name="csY30" fmla="*/ 8376 h 21829"/>
                                <a:gd name="csX31" fmla="*/ 17397 w 20063"/>
                                <a:gd name="csY31" fmla="*/ 16626 h 21829"/>
                                <a:gd name="csX32" fmla="*/ 17397 w 20063"/>
                                <a:gd name="csY32" fmla="*/ 18402 h 21829"/>
                                <a:gd name="csX33" fmla="*/ 17778 w 20063"/>
                                <a:gd name="csY33" fmla="*/ 18910 h 21829"/>
                                <a:gd name="csX34" fmla="*/ 18286 w 20063"/>
                                <a:gd name="csY34" fmla="*/ 19037 h 21829"/>
                                <a:gd name="csX35" fmla="*/ 19429 w 20063"/>
                                <a:gd name="csY35" fmla="*/ 18149 h 21829"/>
                                <a:gd name="csX36" fmla="*/ 20064 w 20063"/>
                                <a:gd name="csY36" fmla="*/ 18656 h 21829"/>
                                <a:gd name="csX37" fmla="*/ 17778 w 20063"/>
                                <a:gd name="csY37" fmla="*/ 21068 h 21829"/>
                                <a:gd name="csX38" fmla="*/ 14985 w 20063"/>
                                <a:gd name="csY38" fmla="*/ 21829 h 21829"/>
                                <a:gd name="csX39" fmla="*/ 12191 w 20063"/>
                                <a:gd name="csY39" fmla="*/ 20941 h 21829"/>
                                <a:gd name="csX40" fmla="*/ 10921 w 20063"/>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063" h="21829">
                                  <a:moveTo>
                                    <a:pt x="11302" y="16752"/>
                                  </a:moveTo>
                                  <a:lnTo>
                                    <a:pt x="11302" y="9645"/>
                                  </a:lnTo>
                                  <a:cubicBezTo>
                                    <a:pt x="9524" y="10661"/>
                                    <a:pt x="8127" y="11803"/>
                                    <a:pt x="7238" y="13072"/>
                                  </a:cubicBezTo>
                                  <a:cubicBezTo>
                                    <a:pt x="6603" y="13833"/>
                                    <a:pt x="6349" y="14722"/>
                                    <a:pt x="6349" y="15483"/>
                                  </a:cubicBezTo>
                                  <a:cubicBezTo>
                                    <a:pt x="6349" y="16118"/>
                                    <a:pt x="6603" y="16752"/>
                                    <a:pt x="7111" y="17260"/>
                                  </a:cubicBezTo>
                                  <a:cubicBezTo>
                                    <a:pt x="7492" y="17641"/>
                                    <a:pt x="8000" y="17895"/>
                                    <a:pt x="8635" y="17895"/>
                                  </a:cubicBezTo>
                                  <a:cubicBezTo>
                                    <a:pt x="9397" y="17895"/>
                                    <a:pt x="10286" y="17514"/>
                                    <a:pt x="11302" y="16626"/>
                                  </a:cubicBezTo>
                                  <a:moveTo>
                                    <a:pt x="11302" y="18402"/>
                                  </a:moveTo>
                                  <a:cubicBezTo>
                                    <a:pt x="8762" y="20687"/>
                                    <a:pt x="6349" y="21829"/>
                                    <a:pt x="4318" y="21829"/>
                                  </a:cubicBezTo>
                                  <a:cubicBezTo>
                                    <a:pt x="3175" y="21829"/>
                                    <a:pt x="2159" y="21448"/>
                                    <a:pt x="1270" y="20687"/>
                                  </a:cubicBezTo>
                                  <a:cubicBezTo>
                                    <a:pt x="508" y="19925"/>
                                    <a:pt x="0" y="18910"/>
                                    <a:pt x="0" y="17768"/>
                                  </a:cubicBezTo>
                                  <a:cubicBezTo>
                                    <a:pt x="0" y="16118"/>
                                    <a:pt x="762" y="14722"/>
                                    <a:pt x="2032" y="13453"/>
                                  </a:cubicBezTo>
                                  <a:cubicBezTo>
                                    <a:pt x="3429" y="12184"/>
                                    <a:pt x="6476" y="10407"/>
                                    <a:pt x="11175" y="8376"/>
                                  </a:cubicBezTo>
                                  <a:lnTo>
                                    <a:pt x="11175" y="6219"/>
                                  </a:lnTo>
                                  <a:cubicBezTo>
                                    <a:pt x="11175" y="4569"/>
                                    <a:pt x="11175" y="3680"/>
                                    <a:pt x="10921" y="3173"/>
                                  </a:cubicBezTo>
                                  <a:cubicBezTo>
                                    <a:pt x="10794" y="2792"/>
                                    <a:pt x="10413" y="2411"/>
                                    <a:pt x="9905" y="2158"/>
                                  </a:cubicBezTo>
                                  <a:cubicBezTo>
                                    <a:pt x="9397" y="1777"/>
                                    <a:pt x="8889" y="1650"/>
                                    <a:pt x="8254" y="1650"/>
                                  </a:cubicBezTo>
                                  <a:cubicBezTo>
                                    <a:pt x="7238" y="1650"/>
                                    <a:pt x="6476" y="1904"/>
                                    <a:pt x="5841" y="2284"/>
                                  </a:cubicBezTo>
                                  <a:cubicBezTo>
                                    <a:pt x="5460" y="2538"/>
                                    <a:pt x="5207" y="2919"/>
                                    <a:pt x="5207" y="3300"/>
                                  </a:cubicBezTo>
                                  <a:cubicBezTo>
                                    <a:pt x="5207" y="3680"/>
                                    <a:pt x="5460" y="4061"/>
                                    <a:pt x="5841" y="4442"/>
                                  </a:cubicBezTo>
                                  <a:cubicBezTo>
                                    <a:pt x="6476" y="5077"/>
                                    <a:pt x="6730" y="5711"/>
                                    <a:pt x="6730" y="6346"/>
                                  </a:cubicBezTo>
                                  <a:cubicBezTo>
                                    <a:pt x="6730" y="7107"/>
                                    <a:pt x="6476" y="7742"/>
                                    <a:pt x="5841" y="8249"/>
                                  </a:cubicBezTo>
                                  <a:cubicBezTo>
                                    <a:pt x="5333" y="8757"/>
                                    <a:pt x="4571" y="9011"/>
                                    <a:pt x="3682" y="9011"/>
                                  </a:cubicBezTo>
                                  <a:cubicBezTo>
                                    <a:pt x="2794" y="9011"/>
                                    <a:pt x="1905" y="8757"/>
                                    <a:pt x="1270" y="8122"/>
                                  </a:cubicBezTo>
                                  <a:cubicBezTo>
                                    <a:pt x="635" y="7488"/>
                                    <a:pt x="254" y="6853"/>
                                    <a:pt x="254" y="6092"/>
                                  </a:cubicBezTo>
                                  <a:cubicBezTo>
                                    <a:pt x="254" y="4950"/>
                                    <a:pt x="635" y="3934"/>
                                    <a:pt x="1524" y="3046"/>
                                  </a:cubicBezTo>
                                  <a:cubicBezTo>
                                    <a:pt x="2413" y="2031"/>
                                    <a:pt x="3556" y="1269"/>
                                    <a:pt x="5079" y="761"/>
                                  </a:cubicBezTo>
                                  <a:cubicBezTo>
                                    <a:pt x="6603" y="254"/>
                                    <a:pt x="8254" y="0"/>
                                    <a:pt x="9905" y="0"/>
                                  </a:cubicBezTo>
                                  <a:cubicBezTo>
                                    <a:pt x="11937" y="0"/>
                                    <a:pt x="13461" y="381"/>
                                    <a:pt x="14731" y="1269"/>
                                  </a:cubicBezTo>
                                  <a:cubicBezTo>
                                    <a:pt x="15874" y="2158"/>
                                    <a:pt x="16635" y="3046"/>
                                    <a:pt x="17016" y="4061"/>
                                  </a:cubicBezTo>
                                  <a:cubicBezTo>
                                    <a:pt x="17270" y="4696"/>
                                    <a:pt x="17397" y="6092"/>
                                    <a:pt x="17397" y="8376"/>
                                  </a:cubicBezTo>
                                  <a:lnTo>
                                    <a:pt x="17397" y="16626"/>
                                  </a:lnTo>
                                  <a:cubicBezTo>
                                    <a:pt x="17397" y="17641"/>
                                    <a:pt x="17397" y="18149"/>
                                    <a:pt x="17397" y="18402"/>
                                  </a:cubicBezTo>
                                  <a:cubicBezTo>
                                    <a:pt x="17397" y="18656"/>
                                    <a:pt x="17651" y="18783"/>
                                    <a:pt x="17778" y="18910"/>
                                  </a:cubicBezTo>
                                  <a:cubicBezTo>
                                    <a:pt x="17905" y="18910"/>
                                    <a:pt x="18032" y="19037"/>
                                    <a:pt x="18286" y="19037"/>
                                  </a:cubicBezTo>
                                  <a:cubicBezTo>
                                    <a:pt x="18667" y="19037"/>
                                    <a:pt x="19048" y="18783"/>
                                    <a:pt x="19429" y="18149"/>
                                  </a:cubicBezTo>
                                  <a:lnTo>
                                    <a:pt x="20064" y="18656"/>
                                  </a:lnTo>
                                  <a:cubicBezTo>
                                    <a:pt x="19302" y="19798"/>
                                    <a:pt x="18540" y="20560"/>
                                    <a:pt x="17778" y="21068"/>
                                  </a:cubicBezTo>
                                  <a:cubicBezTo>
                                    <a:pt x="17016" y="21575"/>
                                    <a:pt x="16000" y="21829"/>
                                    <a:pt x="14985" y="21829"/>
                                  </a:cubicBezTo>
                                  <a:cubicBezTo>
                                    <a:pt x="13842" y="21829"/>
                                    <a:pt x="12826" y="21575"/>
                                    <a:pt x="12191" y="20941"/>
                                  </a:cubicBezTo>
                                  <a:cubicBezTo>
                                    <a:pt x="11556" y="20433"/>
                                    <a:pt x="11048" y="19545"/>
                                    <a:pt x="10921" y="18402"/>
                                  </a:cubicBezTo>
                                </a:path>
                              </a:pathLst>
                            </a:custGeom>
                            <a:solidFill>
                              <a:srgbClr val="000000"/>
                            </a:solidFill>
                            <a:ln w="12688" cap="flat">
                              <a:noFill/>
                              <a:prstDash val="solid"/>
                              <a:miter/>
                            </a:ln>
                          </wps:spPr>
                          <wps:bodyPr/>
                        </wps:wsp>
                        <wps:wsp>
                          <wps:cNvPr id="2000992818" name="Freeform: Shape 2000992818"/>
                          <wps:cNvSpPr/>
                          <wps:spPr>
                            <a:xfrm>
                              <a:off x="5647079" y="46346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397"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532367501" name="Freeform: Shape 1532367501"/>
                          <wps:cNvSpPr/>
                          <wps:spPr>
                            <a:xfrm>
                              <a:off x="5672350" y="454449"/>
                              <a:ext cx="22857" cy="31601"/>
                            </a:xfrm>
                            <a:custGeom>
                              <a:avLst/>
                              <a:gdLst>
                                <a:gd name="csX0" fmla="*/ 13969 w 22857"/>
                                <a:gd name="csY0" fmla="*/ 14341 h 31601"/>
                                <a:gd name="csX1" fmla="*/ 9905 w 22857"/>
                                <a:gd name="csY1" fmla="*/ 11168 h 31601"/>
                                <a:gd name="csX2" fmla="*/ 8508 w 22857"/>
                                <a:gd name="csY2" fmla="*/ 11676 h 31601"/>
                                <a:gd name="csX3" fmla="*/ 7111 w 22857"/>
                                <a:gd name="csY3" fmla="*/ 14087 h 31601"/>
                                <a:gd name="csX4" fmla="*/ 6603 w 22857"/>
                                <a:gd name="csY4" fmla="*/ 19545 h 31601"/>
                                <a:gd name="csX5" fmla="*/ 7238 w 22857"/>
                                <a:gd name="csY5" fmla="*/ 25509 h 31601"/>
                                <a:gd name="csX6" fmla="*/ 8889 w 22857"/>
                                <a:gd name="csY6" fmla="*/ 28302 h 31601"/>
                                <a:gd name="csX7" fmla="*/ 10286 w 22857"/>
                                <a:gd name="csY7" fmla="*/ 28682 h 31601"/>
                                <a:gd name="csX8" fmla="*/ 14096 w 22857"/>
                                <a:gd name="csY8" fmla="*/ 25509 h 31601"/>
                                <a:gd name="csX9" fmla="*/ 14096 w 22857"/>
                                <a:gd name="csY9" fmla="*/ 14341 h 31601"/>
                                <a:gd name="csX10" fmla="*/ 20318 w 22857"/>
                                <a:gd name="csY10" fmla="*/ 0 h 31601"/>
                                <a:gd name="csX11" fmla="*/ 20318 w 22857"/>
                                <a:gd name="csY11" fmla="*/ 24367 h 31601"/>
                                <a:gd name="csX12" fmla="*/ 20445 w 22857"/>
                                <a:gd name="csY12" fmla="*/ 27286 h 31601"/>
                                <a:gd name="csX13" fmla="*/ 21080 w 22857"/>
                                <a:gd name="csY13" fmla="*/ 28428 h 31601"/>
                                <a:gd name="csX14" fmla="*/ 22858 w 22857"/>
                                <a:gd name="csY14" fmla="*/ 28936 h 31601"/>
                                <a:gd name="csX15" fmla="*/ 22858 w 22857"/>
                                <a:gd name="csY15" fmla="*/ 29698 h 31601"/>
                                <a:gd name="csX16" fmla="*/ 13969 w 22857"/>
                                <a:gd name="csY16" fmla="*/ 31474 h 31601"/>
                                <a:gd name="csX17" fmla="*/ 13969 w 22857"/>
                                <a:gd name="csY17" fmla="*/ 28175 h 31601"/>
                                <a:gd name="csX18" fmla="*/ 11048 w 22857"/>
                                <a:gd name="csY18" fmla="*/ 30840 h 31601"/>
                                <a:gd name="csX19" fmla="*/ 8254 w 22857"/>
                                <a:gd name="csY19" fmla="*/ 31601 h 31601"/>
                                <a:gd name="csX20" fmla="*/ 1905 w 22857"/>
                                <a:gd name="csY20" fmla="*/ 27921 h 31601"/>
                                <a:gd name="csX21" fmla="*/ 0 w 22857"/>
                                <a:gd name="csY21" fmla="*/ 20687 h 31601"/>
                                <a:gd name="csX22" fmla="*/ 1143 w 22857"/>
                                <a:gd name="csY22" fmla="*/ 14595 h 31601"/>
                                <a:gd name="csX23" fmla="*/ 4318 w 22857"/>
                                <a:gd name="csY23" fmla="*/ 10534 h 31601"/>
                                <a:gd name="csX24" fmla="*/ 8762 w 22857"/>
                                <a:gd name="csY24" fmla="*/ 9138 h 31601"/>
                                <a:gd name="csX25" fmla="*/ 11429 w 22857"/>
                                <a:gd name="csY25" fmla="*/ 9772 h 31601"/>
                                <a:gd name="csX26" fmla="*/ 13969 w 22857"/>
                                <a:gd name="csY26" fmla="*/ 11803 h 31601"/>
                                <a:gd name="csX27" fmla="*/ 13969 w 22857"/>
                                <a:gd name="csY27" fmla="*/ 5457 h 31601"/>
                                <a:gd name="csX28" fmla="*/ 13715 w 22857"/>
                                <a:gd name="csY28" fmla="*/ 2538 h 31601"/>
                                <a:gd name="csX29" fmla="*/ 12953 w 22857"/>
                                <a:gd name="csY29" fmla="*/ 1523 h 31601"/>
                                <a:gd name="csX30" fmla="*/ 10921 w 22857"/>
                                <a:gd name="csY30" fmla="*/ 1142 h 31601"/>
                                <a:gd name="csX31" fmla="*/ 10921 w 22857"/>
                                <a:gd name="csY31" fmla="*/ 127 h 31601"/>
                                <a:gd name="csX32" fmla="*/ 20318 w 22857"/>
                                <a:gd name="csY32" fmla="*/ 127 h 316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857" h="31601">
                                  <a:moveTo>
                                    <a:pt x="13969" y="14341"/>
                                  </a:moveTo>
                                  <a:cubicBezTo>
                                    <a:pt x="12826" y="12184"/>
                                    <a:pt x="11556" y="11168"/>
                                    <a:pt x="9905" y="11168"/>
                                  </a:cubicBezTo>
                                  <a:cubicBezTo>
                                    <a:pt x="9397" y="11168"/>
                                    <a:pt x="8889" y="11295"/>
                                    <a:pt x="8508" y="11676"/>
                                  </a:cubicBezTo>
                                  <a:cubicBezTo>
                                    <a:pt x="8000" y="12184"/>
                                    <a:pt x="7492" y="12945"/>
                                    <a:pt x="7111" y="14087"/>
                                  </a:cubicBezTo>
                                  <a:cubicBezTo>
                                    <a:pt x="6730" y="15229"/>
                                    <a:pt x="6603" y="17006"/>
                                    <a:pt x="6603" y="19545"/>
                                  </a:cubicBezTo>
                                  <a:cubicBezTo>
                                    <a:pt x="6603" y="22210"/>
                                    <a:pt x="6857" y="24240"/>
                                    <a:pt x="7238" y="25509"/>
                                  </a:cubicBezTo>
                                  <a:cubicBezTo>
                                    <a:pt x="7619" y="26779"/>
                                    <a:pt x="8127" y="27667"/>
                                    <a:pt x="8889" y="28302"/>
                                  </a:cubicBezTo>
                                  <a:cubicBezTo>
                                    <a:pt x="9270" y="28555"/>
                                    <a:pt x="9778" y="28682"/>
                                    <a:pt x="10286" y="28682"/>
                                  </a:cubicBezTo>
                                  <a:cubicBezTo>
                                    <a:pt x="11556" y="28682"/>
                                    <a:pt x="12826" y="27667"/>
                                    <a:pt x="14096" y="25509"/>
                                  </a:cubicBezTo>
                                  <a:lnTo>
                                    <a:pt x="14096" y="14341"/>
                                  </a:lnTo>
                                  <a:close/>
                                  <a:moveTo>
                                    <a:pt x="20318" y="0"/>
                                  </a:moveTo>
                                  <a:lnTo>
                                    <a:pt x="20318" y="24367"/>
                                  </a:lnTo>
                                  <a:cubicBezTo>
                                    <a:pt x="20318" y="26017"/>
                                    <a:pt x="20318" y="27032"/>
                                    <a:pt x="20445" y="27286"/>
                                  </a:cubicBezTo>
                                  <a:cubicBezTo>
                                    <a:pt x="20445" y="27794"/>
                                    <a:pt x="20826" y="28175"/>
                                    <a:pt x="21080" y="28428"/>
                                  </a:cubicBezTo>
                                  <a:cubicBezTo>
                                    <a:pt x="21461" y="28682"/>
                                    <a:pt x="21969" y="28809"/>
                                    <a:pt x="22858" y="28936"/>
                                  </a:cubicBezTo>
                                  <a:lnTo>
                                    <a:pt x="22858" y="29698"/>
                                  </a:lnTo>
                                  <a:lnTo>
                                    <a:pt x="13969" y="31474"/>
                                  </a:lnTo>
                                  <a:lnTo>
                                    <a:pt x="13969" y="28175"/>
                                  </a:lnTo>
                                  <a:cubicBezTo>
                                    <a:pt x="12953" y="29444"/>
                                    <a:pt x="11937" y="30332"/>
                                    <a:pt x="11048" y="30840"/>
                                  </a:cubicBezTo>
                                  <a:cubicBezTo>
                                    <a:pt x="10159" y="31347"/>
                                    <a:pt x="9270" y="31601"/>
                                    <a:pt x="8254" y="31601"/>
                                  </a:cubicBezTo>
                                  <a:cubicBezTo>
                                    <a:pt x="5588" y="31601"/>
                                    <a:pt x="3429" y="30332"/>
                                    <a:pt x="1905" y="27921"/>
                                  </a:cubicBezTo>
                                  <a:cubicBezTo>
                                    <a:pt x="635" y="26017"/>
                                    <a:pt x="0" y="23606"/>
                                    <a:pt x="0" y="20687"/>
                                  </a:cubicBezTo>
                                  <a:cubicBezTo>
                                    <a:pt x="0" y="18402"/>
                                    <a:pt x="381" y="16372"/>
                                    <a:pt x="1143" y="14595"/>
                                  </a:cubicBezTo>
                                  <a:cubicBezTo>
                                    <a:pt x="1905" y="12818"/>
                                    <a:pt x="3048" y="11422"/>
                                    <a:pt x="4318" y="10534"/>
                                  </a:cubicBezTo>
                                  <a:cubicBezTo>
                                    <a:pt x="5715" y="9645"/>
                                    <a:pt x="7111" y="9138"/>
                                    <a:pt x="8762" y="9138"/>
                                  </a:cubicBezTo>
                                  <a:cubicBezTo>
                                    <a:pt x="9778" y="9138"/>
                                    <a:pt x="10667" y="9392"/>
                                    <a:pt x="11429" y="9772"/>
                                  </a:cubicBezTo>
                                  <a:cubicBezTo>
                                    <a:pt x="12191" y="10153"/>
                                    <a:pt x="13080" y="10914"/>
                                    <a:pt x="13969" y="11803"/>
                                  </a:cubicBezTo>
                                  <a:lnTo>
                                    <a:pt x="13969" y="5457"/>
                                  </a:lnTo>
                                  <a:cubicBezTo>
                                    <a:pt x="13969" y="3807"/>
                                    <a:pt x="13969" y="2919"/>
                                    <a:pt x="13715" y="2538"/>
                                  </a:cubicBezTo>
                                  <a:cubicBezTo>
                                    <a:pt x="13588" y="2157"/>
                                    <a:pt x="13207" y="1777"/>
                                    <a:pt x="12953" y="1523"/>
                                  </a:cubicBezTo>
                                  <a:cubicBezTo>
                                    <a:pt x="12572" y="1269"/>
                                    <a:pt x="11937" y="1142"/>
                                    <a:pt x="10921" y="1142"/>
                                  </a:cubicBezTo>
                                  <a:lnTo>
                                    <a:pt x="10921" y="127"/>
                                  </a:lnTo>
                                  <a:lnTo>
                                    <a:pt x="20318" y="127"/>
                                  </a:lnTo>
                                  <a:close/>
                                </a:path>
                              </a:pathLst>
                            </a:custGeom>
                            <a:solidFill>
                              <a:srgbClr val="000000"/>
                            </a:solidFill>
                            <a:ln w="12688" cap="flat">
                              <a:noFill/>
                              <a:prstDash val="solid"/>
                              <a:miter/>
                            </a:ln>
                          </wps:spPr>
                          <wps:bodyPr/>
                        </wps:wsp>
                        <wps:wsp>
                          <wps:cNvPr id="850180162" name="Freeform: Shape 850180162"/>
                          <wps:cNvSpPr/>
                          <wps:spPr>
                            <a:xfrm>
                              <a:off x="5707906" y="453942"/>
                              <a:ext cx="32382" cy="31347"/>
                            </a:xfrm>
                            <a:custGeom>
                              <a:avLst/>
                              <a:gdLst>
                                <a:gd name="csX0" fmla="*/ 18032 w 32382"/>
                                <a:gd name="csY0" fmla="*/ 20814 h 31347"/>
                                <a:gd name="csX1" fmla="*/ 13461 w 32382"/>
                                <a:gd name="csY1" fmla="*/ 10280 h 31347"/>
                                <a:gd name="csX2" fmla="*/ 8762 w 32382"/>
                                <a:gd name="csY2" fmla="*/ 20814 h 31347"/>
                                <a:gd name="csX3" fmla="*/ 18032 w 32382"/>
                                <a:gd name="csY3" fmla="*/ 20814 h 31347"/>
                                <a:gd name="csX4" fmla="*/ 18794 w 32382"/>
                                <a:gd name="csY4" fmla="*/ 22464 h 31347"/>
                                <a:gd name="csX5" fmla="*/ 8000 w 32382"/>
                                <a:gd name="csY5" fmla="*/ 22464 h 31347"/>
                                <a:gd name="csX6" fmla="*/ 6731 w 32382"/>
                                <a:gd name="csY6" fmla="*/ 25509 h 31347"/>
                                <a:gd name="csX7" fmla="*/ 6096 w 32382"/>
                                <a:gd name="csY7" fmla="*/ 28048 h 31347"/>
                                <a:gd name="csX8" fmla="*/ 7112 w 32382"/>
                                <a:gd name="csY8" fmla="*/ 29951 h 31347"/>
                                <a:gd name="csX9" fmla="*/ 10159 w 32382"/>
                                <a:gd name="csY9" fmla="*/ 30459 h 31347"/>
                                <a:gd name="csX10" fmla="*/ 10159 w 32382"/>
                                <a:gd name="csY10" fmla="*/ 31347 h 31347"/>
                                <a:gd name="csX11" fmla="*/ 0 w 32382"/>
                                <a:gd name="csY11" fmla="*/ 31347 h 31347"/>
                                <a:gd name="csX12" fmla="*/ 0 w 32382"/>
                                <a:gd name="csY12" fmla="*/ 30459 h 31347"/>
                                <a:gd name="csX13" fmla="*/ 2667 w 32382"/>
                                <a:gd name="csY13" fmla="*/ 29063 h 31347"/>
                                <a:gd name="csX14" fmla="*/ 5334 w 32382"/>
                                <a:gd name="csY14" fmla="*/ 24494 h 31347"/>
                                <a:gd name="csX15" fmla="*/ 16255 w 32382"/>
                                <a:gd name="csY15" fmla="*/ 0 h 31347"/>
                                <a:gd name="csX16" fmla="*/ 16636 w 32382"/>
                                <a:gd name="csY16" fmla="*/ 0 h 31347"/>
                                <a:gd name="csX17" fmla="*/ 27684 w 32382"/>
                                <a:gd name="csY17" fmla="*/ 25129 h 31347"/>
                                <a:gd name="csX18" fmla="*/ 30223 w 32382"/>
                                <a:gd name="csY18" fmla="*/ 29571 h 31347"/>
                                <a:gd name="csX19" fmla="*/ 32382 w 32382"/>
                                <a:gd name="csY19" fmla="*/ 30332 h 31347"/>
                                <a:gd name="csX20" fmla="*/ 32382 w 32382"/>
                                <a:gd name="csY20" fmla="*/ 31221 h 31347"/>
                                <a:gd name="csX21" fmla="*/ 17524 w 32382"/>
                                <a:gd name="csY21" fmla="*/ 31221 h 31347"/>
                                <a:gd name="csX22" fmla="*/ 17524 w 32382"/>
                                <a:gd name="csY22" fmla="*/ 30332 h 31347"/>
                                <a:gd name="csX23" fmla="*/ 18160 w 32382"/>
                                <a:gd name="csY23" fmla="*/ 30332 h 31347"/>
                                <a:gd name="csX24" fmla="*/ 20699 w 32382"/>
                                <a:gd name="csY24" fmla="*/ 29824 h 31347"/>
                                <a:gd name="csX25" fmla="*/ 21207 w 32382"/>
                                <a:gd name="csY25" fmla="*/ 28809 h 31347"/>
                                <a:gd name="csX26" fmla="*/ 21080 w 32382"/>
                                <a:gd name="csY26" fmla="*/ 27921 h 31347"/>
                                <a:gd name="csX27" fmla="*/ 20445 w 32382"/>
                                <a:gd name="csY27" fmla="*/ 26271 h 31347"/>
                                <a:gd name="csX28" fmla="*/ 18794 w 32382"/>
                                <a:gd name="csY28" fmla="*/ 22464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2382" h="31347">
                                  <a:moveTo>
                                    <a:pt x="18032" y="20814"/>
                                  </a:moveTo>
                                  <a:lnTo>
                                    <a:pt x="13461" y="10280"/>
                                  </a:lnTo>
                                  <a:lnTo>
                                    <a:pt x="8762" y="20814"/>
                                  </a:lnTo>
                                  <a:lnTo>
                                    <a:pt x="18032" y="20814"/>
                                  </a:lnTo>
                                  <a:close/>
                                  <a:moveTo>
                                    <a:pt x="18794" y="22464"/>
                                  </a:moveTo>
                                  <a:lnTo>
                                    <a:pt x="8000" y="22464"/>
                                  </a:lnTo>
                                  <a:lnTo>
                                    <a:pt x="6731" y="25509"/>
                                  </a:lnTo>
                                  <a:cubicBezTo>
                                    <a:pt x="6349" y="26525"/>
                                    <a:pt x="6096" y="27286"/>
                                    <a:pt x="6096" y="28048"/>
                                  </a:cubicBezTo>
                                  <a:cubicBezTo>
                                    <a:pt x="6096" y="28936"/>
                                    <a:pt x="6477" y="29571"/>
                                    <a:pt x="7112" y="29951"/>
                                  </a:cubicBezTo>
                                  <a:cubicBezTo>
                                    <a:pt x="7493" y="30205"/>
                                    <a:pt x="8508" y="30332"/>
                                    <a:pt x="10159" y="30459"/>
                                  </a:cubicBezTo>
                                  <a:lnTo>
                                    <a:pt x="10159" y="31347"/>
                                  </a:lnTo>
                                  <a:lnTo>
                                    <a:pt x="0" y="31347"/>
                                  </a:lnTo>
                                  <a:lnTo>
                                    <a:pt x="0" y="30459"/>
                                  </a:lnTo>
                                  <a:cubicBezTo>
                                    <a:pt x="1143" y="30332"/>
                                    <a:pt x="2032" y="29824"/>
                                    <a:pt x="2667" y="29063"/>
                                  </a:cubicBezTo>
                                  <a:cubicBezTo>
                                    <a:pt x="3429" y="28302"/>
                                    <a:pt x="4191" y="26779"/>
                                    <a:pt x="5334" y="24494"/>
                                  </a:cubicBezTo>
                                  <a:lnTo>
                                    <a:pt x="16255" y="0"/>
                                  </a:lnTo>
                                  <a:lnTo>
                                    <a:pt x="16636" y="0"/>
                                  </a:lnTo>
                                  <a:lnTo>
                                    <a:pt x="27684" y="25129"/>
                                  </a:lnTo>
                                  <a:cubicBezTo>
                                    <a:pt x="28699" y="27540"/>
                                    <a:pt x="29588" y="29063"/>
                                    <a:pt x="30223" y="29571"/>
                                  </a:cubicBezTo>
                                  <a:cubicBezTo>
                                    <a:pt x="30731" y="30078"/>
                                    <a:pt x="31493" y="30332"/>
                                    <a:pt x="32382" y="30332"/>
                                  </a:cubicBezTo>
                                  <a:lnTo>
                                    <a:pt x="32382" y="31221"/>
                                  </a:lnTo>
                                  <a:lnTo>
                                    <a:pt x="17524" y="31221"/>
                                  </a:lnTo>
                                  <a:lnTo>
                                    <a:pt x="17524" y="30332"/>
                                  </a:lnTo>
                                  <a:lnTo>
                                    <a:pt x="18160" y="30332"/>
                                  </a:lnTo>
                                  <a:cubicBezTo>
                                    <a:pt x="19302" y="30332"/>
                                    <a:pt x="20191" y="30205"/>
                                    <a:pt x="20699" y="29824"/>
                                  </a:cubicBezTo>
                                  <a:cubicBezTo>
                                    <a:pt x="21080" y="29571"/>
                                    <a:pt x="21207" y="29190"/>
                                    <a:pt x="21207" y="28809"/>
                                  </a:cubicBezTo>
                                  <a:cubicBezTo>
                                    <a:pt x="21207" y="28555"/>
                                    <a:pt x="21207" y="28302"/>
                                    <a:pt x="21080" y="27921"/>
                                  </a:cubicBezTo>
                                  <a:cubicBezTo>
                                    <a:pt x="21080" y="27794"/>
                                    <a:pt x="20826" y="27159"/>
                                    <a:pt x="20445" y="26271"/>
                                  </a:cubicBezTo>
                                  <a:lnTo>
                                    <a:pt x="18794" y="22464"/>
                                  </a:lnTo>
                                  <a:close/>
                                </a:path>
                              </a:pathLst>
                            </a:custGeom>
                            <a:solidFill>
                              <a:srgbClr val="000000"/>
                            </a:solidFill>
                            <a:ln w="12688" cap="flat">
                              <a:noFill/>
                              <a:prstDash val="solid"/>
                              <a:miter/>
                            </a:ln>
                          </wps:spPr>
                          <wps:bodyPr/>
                        </wps:wsp>
                        <wps:wsp>
                          <wps:cNvPr id="899295773" name="Freeform: Shape 899295773"/>
                          <wps:cNvSpPr/>
                          <wps:spPr>
                            <a:xfrm>
                              <a:off x="5742701" y="463460"/>
                              <a:ext cx="20699" cy="31728"/>
                            </a:xfrm>
                            <a:custGeom>
                              <a:avLst/>
                              <a:gdLst>
                                <a:gd name="csX0" fmla="*/ 9651 w 20699"/>
                                <a:gd name="csY0" fmla="*/ 1396 h 31728"/>
                                <a:gd name="csX1" fmla="*/ 7365 w 20699"/>
                                <a:gd name="csY1" fmla="*/ 2665 h 31728"/>
                                <a:gd name="csX2" fmla="*/ 6476 w 20699"/>
                                <a:gd name="csY2" fmla="*/ 8122 h 31728"/>
                                <a:gd name="csX3" fmla="*/ 7365 w 20699"/>
                                <a:gd name="csY3" fmla="*/ 12818 h 31728"/>
                                <a:gd name="csX4" fmla="*/ 9524 w 20699"/>
                                <a:gd name="csY4" fmla="*/ 14087 h 31728"/>
                                <a:gd name="csX5" fmla="*/ 11810 w 20699"/>
                                <a:gd name="csY5" fmla="*/ 12818 h 31728"/>
                                <a:gd name="csX6" fmla="*/ 12699 w 20699"/>
                                <a:gd name="csY6" fmla="*/ 7996 h 31728"/>
                                <a:gd name="csX7" fmla="*/ 11683 w 20699"/>
                                <a:gd name="csY7" fmla="*/ 2538 h 31728"/>
                                <a:gd name="csX8" fmla="*/ 9651 w 20699"/>
                                <a:gd name="csY8" fmla="*/ 1396 h 31728"/>
                                <a:gd name="csX9" fmla="*/ 8254 w 20699"/>
                                <a:gd name="csY9" fmla="*/ 24875 h 31728"/>
                                <a:gd name="csX10" fmla="*/ 5207 w 20699"/>
                                <a:gd name="csY10" fmla="*/ 25256 h 31728"/>
                                <a:gd name="csX11" fmla="*/ 3937 w 20699"/>
                                <a:gd name="csY11" fmla="*/ 27159 h 31728"/>
                                <a:gd name="csX12" fmla="*/ 5207 w 20699"/>
                                <a:gd name="csY12" fmla="*/ 29190 h 31728"/>
                                <a:gd name="csX13" fmla="*/ 10286 w 20699"/>
                                <a:gd name="csY13" fmla="*/ 30078 h 31728"/>
                                <a:gd name="csX14" fmla="*/ 15238 w 20699"/>
                                <a:gd name="csY14" fmla="*/ 29190 h 31728"/>
                                <a:gd name="csX15" fmla="*/ 17016 w 20699"/>
                                <a:gd name="csY15" fmla="*/ 26905 h 31728"/>
                                <a:gd name="csX16" fmla="*/ 16635 w 20699"/>
                                <a:gd name="csY16" fmla="*/ 26017 h 31728"/>
                                <a:gd name="csX17" fmla="*/ 14731 w 20699"/>
                                <a:gd name="csY17" fmla="*/ 25129 h 31728"/>
                                <a:gd name="csX18" fmla="*/ 8127 w 20699"/>
                                <a:gd name="csY18" fmla="*/ 24875 h 31728"/>
                                <a:gd name="csX19" fmla="*/ 13461 w 20699"/>
                                <a:gd name="csY19" fmla="*/ 761 h 31728"/>
                                <a:gd name="csX20" fmla="*/ 20572 w 20699"/>
                                <a:gd name="csY20" fmla="*/ 761 h 31728"/>
                                <a:gd name="csX21" fmla="*/ 20572 w 20699"/>
                                <a:gd name="csY21" fmla="*/ 3300 h 31728"/>
                                <a:gd name="csX22" fmla="*/ 16508 w 20699"/>
                                <a:gd name="csY22" fmla="*/ 3300 h 31728"/>
                                <a:gd name="csX23" fmla="*/ 18032 w 20699"/>
                                <a:gd name="csY23" fmla="*/ 5330 h 31728"/>
                                <a:gd name="csX24" fmla="*/ 18540 w 20699"/>
                                <a:gd name="csY24" fmla="*/ 7869 h 31728"/>
                                <a:gd name="csX25" fmla="*/ 17270 w 20699"/>
                                <a:gd name="csY25" fmla="*/ 11803 h 31728"/>
                                <a:gd name="csX26" fmla="*/ 13842 w 20699"/>
                                <a:gd name="csY26" fmla="*/ 14468 h 31728"/>
                                <a:gd name="csX27" fmla="*/ 10032 w 20699"/>
                                <a:gd name="csY27" fmla="*/ 15356 h 31728"/>
                                <a:gd name="csX28" fmla="*/ 7365 w 20699"/>
                                <a:gd name="csY28" fmla="*/ 15356 h 31728"/>
                                <a:gd name="csX29" fmla="*/ 5588 w 20699"/>
                                <a:gd name="csY29" fmla="*/ 15991 h 31728"/>
                                <a:gd name="csX30" fmla="*/ 4952 w 20699"/>
                                <a:gd name="csY30" fmla="*/ 17514 h 31728"/>
                                <a:gd name="csX31" fmla="*/ 5588 w 20699"/>
                                <a:gd name="csY31" fmla="*/ 18910 h 31728"/>
                                <a:gd name="csX32" fmla="*/ 7619 w 20699"/>
                                <a:gd name="csY32" fmla="*/ 19418 h 31728"/>
                                <a:gd name="csX33" fmla="*/ 11556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1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651" y="1396"/>
                                  </a:moveTo>
                                  <a:cubicBezTo>
                                    <a:pt x="8762" y="1396"/>
                                    <a:pt x="8000" y="1904"/>
                                    <a:pt x="7365" y="2665"/>
                                  </a:cubicBezTo>
                                  <a:cubicBezTo>
                                    <a:pt x="6730" y="3554"/>
                                    <a:pt x="6476" y="5330"/>
                                    <a:pt x="6476" y="8122"/>
                                  </a:cubicBezTo>
                                  <a:cubicBezTo>
                                    <a:pt x="6476" y="10407"/>
                                    <a:pt x="6730" y="11930"/>
                                    <a:pt x="7365" y="12818"/>
                                  </a:cubicBezTo>
                                  <a:cubicBezTo>
                                    <a:pt x="8000" y="13707"/>
                                    <a:pt x="8635" y="14087"/>
                                    <a:pt x="9524" y="14087"/>
                                  </a:cubicBezTo>
                                  <a:cubicBezTo>
                                    <a:pt x="10413" y="14087"/>
                                    <a:pt x="11175" y="13707"/>
                                    <a:pt x="11810" y="12818"/>
                                  </a:cubicBezTo>
                                  <a:cubicBezTo>
                                    <a:pt x="12445" y="11930"/>
                                    <a:pt x="12699" y="10407"/>
                                    <a:pt x="12699" y="7996"/>
                                  </a:cubicBezTo>
                                  <a:cubicBezTo>
                                    <a:pt x="12699" y="5330"/>
                                    <a:pt x="12318" y="3427"/>
                                    <a:pt x="11683" y="2538"/>
                                  </a:cubicBezTo>
                                  <a:cubicBezTo>
                                    <a:pt x="11175" y="1777"/>
                                    <a:pt x="10540" y="1396"/>
                                    <a:pt x="9651" y="1396"/>
                                  </a:cubicBezTo>
                                  <a:moveTo>
                                    <a:pt x="8254" y="24875"/>
                                  </a:moveTo>
                                  <a:cubicBezTo>
                                    <a:pt x="6730" y="24875"/>
                                    <a:pt x="5714" y="24875"/>
                                    <a:pt x="5207" y="25256"/>
                                  </a:cubicBezTo>
                                  <a:cubicBezTo>
                                    <a:pt x="4318" y="25763"/>
                                    <a:pt x="3937" y="26398"/>
                                    <a:pt x="3937" y="27159"/>
                                  </a:cubicBezTo>
                                  <a:cubicBezTo>
                                    <a:pt x="3937" y="27921"/>
                                    <a:pt x="4318" y="28682"/>
                                    <a:pt x="5207" y="29190"/>
                                  </a:cubicBezTo>
                                  <a:cubicBezTo>
                                    <a:pt x="6095" y="29824"/>
                                    <a:pt x="7746" y="30078"/>
                                    <a:pt x="10286" y="30078"/>
                                  </a:cubicBezTo>
                                  <a:cubicBezTo>
                                    <a:pt x="12445" y="30078"/>
                                    <a:pt x="14096" y="29824"/>
                                    <a:pt x="15238" y="29190"/>
                                  </a:cubicBezTo>
                                  <a:cubicBezTo>
                                    <a:pt x="16382" y="28682"/>
                                    <a:pt x="17016" y="27921"/>
                                    <a:pt x="17016" y="26905"/>
                                  </a:cubicBezTo>
                                  <a:cubicBezTo>
                                    <a:pt x="17016" y="26525"/>
                                    <a:pt x="17016" y="26271"/>
                                    <a:pt x="16635" y="26017"/>
                                  </a:cubicBezTo>
                                  <a:cubicBezTo>
                                    <a:pt x="16254" y="25636"/>
                                    <a:pt x="15619" y="25256"/>
                                    <a:pt x="14731" y="25129"/>
                                  </a:cubicBezTo>
                                  <a:cubicBezTo>
                                    <a:pt x="13969" y="25002"/>
                                    <a:pt x="11683" y="24875"/>
                                    <a:pt x="8127" y="24875"/>
                                  </a:cubicBezTo>
                                  <a:moveTo>
                                    <a:pt x="13461" y="761"/>
                                  </a:moveTo>
                                  <a:lnTo>
                                    <a:pt x="20572" y="761"/>
                                  </a:lnTo>
                                  <a:lnTo>
                                    <a:pt x="20572" y="3300"/>
                                  </a:lnTo>
                                  <a:lnTo>
                                    <a:pt x="16508" y="3300"/>
                                  </a:lnTo>
                                  <a:cubicBezTo>
                                    <a:pt x="17270" y="4061"/>
                                    <a:pt x="17778" y="4696"/>
                                    <a:pt x="18032" y="5330"/>
                                  </a:cubicBezTo>
                                  <a:cubicBezTo>
                                    <a:pt x="18413" y="6092"/>
                                    <a:pt x="18540" y="6980"/>
                                    <a:pt x="18540" y="7869"/>
                                  </a:cubicBezTo>
                                  <a:cubicBezTo>
                                    <a:pt x="18540" y="9392"/>
                                    <a:pt x="18159" y="10661"/>
                                    <a:pt x="17270" y="11803"/>
                                  </a:cubicBezTo>
                                  <a:cubicBezTo>
                                    <a:pt x="16382" y="12945"/>
                                    <a:pt x="15238" y="13833"/>
                                    <a:pt x="13842" y="14468"/>
                                  </a:cubicBezTo>
                                  <a:cubicBezTo>
                                    <a:pt x="12445" y="15103"/>
                                    <a:pt x="11175" y="15356"/>
                                    <a:pt x="10032" y="15356"/>
                                  </a:cubicBezTo>
                                  <a:cubicBezTo>
                                    <a:pt x="10032" y="15356"/>
                                    <a:pt x="9016" y="15356"/>
                                    <a:pt x="7365" y="15356"/>
                                  </a:cubicBezTo>
                                  <a:cubicBezTo>
                                    <a:pt x="6730" y="15356"/>
                                    <a:pt x="6095" y="15610"/>
                                    <a:pt x="5588" y="15991"/>
                                  </a:cubicBezTo>
                                  <a:cubicBezTo>
                                    <a:pt x="5079" y="16499"/>
                                    <a:pt x="4952" y="17006"/>
                                    <a:pt x="4952" y="17514"/>
                                  </a:cubicBezTo>
                                  <a:cubicBezTo>
                                    <a:pt x="4952" y="18022"/>
                                    <a:pt x="5207" y="18529"/>
                                    <a:pt x="5588" y="18910"/>
                                  </a:cubicBezTo>
                                  <a:cubicBezTo>
                                    <a:pt x="5968" y="19291"/>
                                    <a:pt x="6603" y="19418"/>
                                    <a:pt x="7619" y="19418"/>
                                  </a:cubicBezTo>
                                  <a:lnTo>
                                    <a:pt x="11556" y="19418"/>
                                  </a:lnTo>
                                  <a:cubicBezTo>
                                    <a:pt x="14731" y="19418"/>
                                    <a:pt x="16889"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5" y="31601"/>
                                    <a:pt x="4571"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413" y="13072"/>
                                    <a:pt x="1397" y="11803"/>
                                  </a:cubicBezTo>
                                  <a:cubicBezTo>
                                    <a:pt x="508" y="10661"/>
                                    <a:pt x="0" y="9265"/>
                                    <a:pt x="0" y="7615"/>
                                  </a:cubicBezTo>
                                  <a:cubicBezTo>
                                    <a:pt x="0" y="5584"/>
                                    <a:pt x="889" y="3807"/>
                                    <a:pt x="2540" y="2284"/>
                                  </a:cubicBezTo>
                                  <a:cubicBezTo>
                                    <a:pt x="4190" y="761"/>
                                    <a:pt x="6349" y="0"/>
                                    <a:pt x="9016" y="0"/>
                                  </a:cubicBezTo>
                                  <a:cubicBezTo>
                                    <a:pt x="10413" y="0"/>
                                    <a:pt x="11810" y="254"/>
                                    <a:pt x="13334" y="888"/>
                                  </a:cubicBezTo>
                                </a:path>
                              </a:pathLst>
                            </a:custGeom>
                            <a:solidFill>
                              <a:srgbClr val="000000"/>
                            </a:solidFill>
                            <a:ln w="12688" cap="flat">
                              <a:noFill/>
                              <a:prstDash val="solid"/>
                              <a:miter/>
                            </a:ln>
                          </wps:spPr>
                          <wps:bodyPr/>
                        </wps:wsp>
                        <wps:wsp>
                          <wps:cNvPr id="686805153" name="Freeform: Shape 686805153"/>
                          <wps:cNvSpPr/>
                          <wps:spPr>
                            <a:xfrm>
                              <a:off x="5765559" y="463460"/>
                              <a:ext cx="17778" cy="22463"/>
                            </a:xfrm>
                            <a:custGeom>
                              <a:avLst/>
                              <a:gdLst>
                                <a:gd name="csX0" fmla="*/ 11937 w 17778"/>
                                <a:gd name="csY0" fmla="*/ 8884 h 22463"/>
                                <a:gd name="csX1" fmla="*/ 11556 w 17778"/>
                                <a:gd name="csY1" fmla="*/ 3934 h 22463"/>
                                <a:gd name="csX2" fmla="*/ 10286 w 17778"/>
                                <a:gd name="csY2" fmla="*/ 1904 h 22463"/>
                                <a:gd name="csX3" fmla="*/ 9016 w 17778"/>
                                <a:gd name="csY3" fmla="*/ 1523 h 22463"/>
                                <a:gd name="csX4" fmla="*/ 7111 w 17778"/>
                                <a:gd name="csY4" fmla="*/ 2665 h 22463"/>
                                <a:gd name="csX5" fmla="*/ 5841 w 17778"/>
                                <a:gd name="csY5" fmla="*/ 8122 h 22463"/>
                                <a:gd name="csX6" fmla="*/ 5841 w 17778"/>
                                <a:gd name="csY6" fmla="*/ 8884 h 22463"/>
                                <a:gd name="csX7" fmla="*/ 11937 w 17778"/>
                                <a:gd name="csY7" fmla="*/ 8884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8884"/>
                                  </a:moveTo>
                                  <a:cubicBezTo>
                                    <a:pt x="11937" y="6473"/>
                                    <a:pt x="11810" y="4823"/>
                                    <a:pt x="11556" y="3934"/>
                                  </a:cubicBezTo>
                                  <a:cubicBezTo>
                                    <a:pt x="11302" y="3046"/>
                                    <a:pt x="10921" y="2284"/>
                                    <a:pt x="10286" y="1904"/>
                                  </a:cubicBezTo>
                                  <a:cubicBezTo>
                                    <a:pt x="10032" y="1650"/>
                                    <a:pt x="9524" y="1523"/>
                                    <a:pt x="9016" y="1523"/>
                                  </a:cubicBezTo>
                                  <a:cubicBezTo>
                                    <a:pt x="8254" y="1523"/>
                                    <a:pt x="7619" y="1904"/>
                                    <a:pt x="7111" y="2665"/>
                                  </a:cubicBezTo>
                                  <a:cubicBezTo>
                                    <a:pt x="6223" y="4061"/>
                                    <a:pt x="5841" y="5838"/>
                                    <a:pt x="5841" y="8122"/>
                                  </a:cubicBezTo>
                                  <a:lnTo>
                                    <a:pt x="5841" y="8884"/>
                                  </a:lnTo>
                                  <a:lnTo>
                                    <a:pt x="11937" y="8884"/>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6"/>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382185757" name="Freeform: Shape 382185757"/>
                          <wps:cNvSpPr/>
                          <wps:spPr>
                            <a:xfrm>
                              <a:off x="5784988" y="453815"/>
                              <a:ext cx="11555" cy="31347"/>
                            </a:xfrm>
                            <a:custGeom>
                              <a:avLst/>
                              <a:gdLst>
                                <a:gd name="csX0" fmla="*/ 5842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2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2"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1" y="6473"/>
                                    <a:pt x="3556" y="5838"/>
                                  </a:cubicBezTo>
                                  <a:cubicBezTo>
                                    <a:pt x="2921" y="5203"/>
                                    <a:pt x="2540" y="4315"/>
                                    <a:pt x="2540" y="3427"/>
                                  </a:cubicBezTo>
                                  <a:cubicBezTo>
                                    <a:pt x="2540" y="2538"/>
                                    <a:pt x="2921" y="1650"/>
                                    <a:pt x="3556" y="1015"/>
                                  </a:cubicBezTo>
                                  <a:cubicBezTo>
                                    <a:pt x="4191"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3"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971690573" name="Freeform: Shape 971690573"/>
                          <wps:cNvSpPr/>
                          <wps:spPr>
                            <a:xfrm>
                              <a:off x="5799465" y="46346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023141302" name="Freeform: Shape 1023141302"/>
                          <wps:cNvSpPr/>
                          <wps:spPr>
                            <a:xfrm>
                              <a:off x="5824736" y="463460"/>
                              <a:ext cx="20699" cy="31728"/>
                            </a:xfrm>
                            <a:custGeom>
                              <a:avLst/>
                              <a:gdLst>
                                <a:gd name="csX0" fmla="*/ 9778 w 20699"/>
                                <a:gd name="csY0" fmla="*/ 1396 h 31728"/>
                                <a:gd name="csX1" fmla="*/ 7619 w 20699"/>
                                <a:gd name="csY1" fmla="*/ 2665 h 31728"/>
                                <a:gd name="csX2" fmla="*/ 6730 w 20699"/>
                                <a:gd name="csY2" fmla="*/ 8122 h 31728"/>
                                <a:gd name="csX3" fmla="*/ 7619 w 20699"/>
                                <a:gd name="csY3" fmla="*/ 12818 h 31728"/>
                                <a:gd name="csX4" fmla="*/ 9778 w 20699"/>
                                <a:gd name="csY4" fmla="*/ 14087 h 31728"/>
                                <a:gd name="csX5" fmla="*/ 12064 w 20699"/>
                                <a:gd name="csY5" fmla="*/ 12818 h 31728"/>
                                <a:gd name="csX6" fmla="*/ 12953 w 20699"/>
                                <a:gd name="csY6" fmla="*/ 7996 h 31728"/>
                                <a:gd name="csX7" fmla="*/ 11937 w 20699"/>
                                <a:gd name="csY7" fmla="*/ 2538 h 31728"/>
                                <a:gd name="csX8" fmla="*/ 9905 w 20699"/>
                                <a:gd name="csY8" fmla="*/ 1396 h 31728"/>
                                <a:gd name="csX9" fmla="*/ 8381 w 20699"/>
                                <a:gd name="csY9" fmla="*/ 24875 h 31728"/>
                                <a:gd name="csX10" fmla="*/ 5334 w 20699"/>
                                <a:gd name="csY10" fmla="*/ 25256 h 31728"/>
                                <a:gd name="csX11" fmla="*/ 4064 w 20699"/>
                                <a:gd name="csY11" fmla="*/ 27159 h 31728"/>
                                <a:gd name="csX12" fmla="*/ 5334 w 20699"/>
                                <a:gd name="csY12" fmla="*/ 29190 h 31728"/>
                                <a:gd name="csX13" fmla="*/ 10413 w 20699"/>
                                <a:gd name="csY13" fmla="*/ 30078 h 31728"/>
                                <a:gd name="csX14" fmla="*/ 15365 w 20699"/>
                                <a:gd name="csY14" fmla="*/ 29190 h 31728"/>
                                <a:gd name="csX15" fmla="*/ 17143 w 20699"/>
                                <a:gd name="csY15" fmla="*/ 26905 h 31728"/>
                                <a:gd name="csX16" fmla="*/ 16763 w 20699"/>
                                <a:gd name="csY16" fmla="*/ 26017 h 31728"/>
                                <a:gd name="csX17" fmla="*/ 14858 w 20699"/>
                                <a:gd name="csY17" fmla="*/ 25129 h 31728"/>
                                <a:gd name="csX18" fmla="*/ 8254 w 20699"/>
                                <a:gd name="csY18" fmla="*/ 24875 h 31728"/>
                                <a:gd name="csX19" fmla="*/ 13588 w 20699"/>
                                <a:gd name="csY19" fmla="*/ 761 h 31728"/>
                                <a:gd name="csX20" fmla="*/ 20699 w 20699"/>
                                <a:gd name="csY20" fmla="*/ 761 h 31728"/>
                                <a:gd name="csX21" fmla="*/ 20699 w 20699"/>
                                <a:gd name="csY21" fmla="*/ 3300 h 31728"/>
                                <a:gd name="csX22" fmla="*/ 16635 w 20699"/>
                                <a:gd name="csY22" fmla="*/ 3300 h 31728"/>
                                <a:gd name="csX23" fmla="*/ 18159 w 20699"/>
                                <a:gd name="csY23" fmla="*/ 5330 h 31728"/>
                                <a:gd name="csX24" fmla="*/ 18667 w 20699"/>
                                <a:gd name="csY24" fmla="*/ 7869 h 31728"/>
                                <a:gd name="csX25" fmla="*/ 17397 w 20699"/>
                                <a:gd name="csY25" fmla="*/ 11803 h 31728"/>
                                <a:gd name="csX26" fmla="*/ 13969 w 20699"/>
                                <a:gd name="csY26" fmla="*/ 14468 h 31728"/>
                                <a:gd name="csX27" fmla="*/ 10159 w 20699"/>
                                <a:gd name="csY27" fmla="*/ 15356 h 31728"/>
                                <a:gd name="csX28" fmla="*/ 7492 w 20699"/>
                                <a:gd name="csY28" fmla="*/ 15356 h 31728"/>
                                <a:gd name="csX29" fmla="*/ 5715 w 20699"/>
                                <a:gd name="csY29" fmla="*/ 15991 h 31728"/>
                                <a:gd name="csX30" fmla="*/ 5079 w 20699"/>
                                <a:gd name="csY30" fmla="*/ 17514 h 31728"/>
                                <a:gd name="csX31" fmla="*/ 5715 w 20699"/>
                                <a:gd name="csY31" fmla="*/ 18910 h 31728"/>
                                <a:gd name="csX32" fmla="*/ 7746 w 20699"/>
                                <a:gd name="csY32" fmla="*/ 19418 h 31728"/>
                                <a:gd name="csX33" fmla="*/ 11683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2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778" y="1396"/>
                                  </a:moveTo>
                                  <a:cubicBezTo>
                                    <a:pt x="8889" y="1396"/>
                                    <a:pt x="8127" y="1904"/>
                                    <a:pt x="7619" y="2665"/>
                                  </a:cubicBezTo>
                                  <a:cubicBezTo>
                                    <a:pt x="6984" y="3554"/>
                                    <a:pt x="6730" y="5330"/>
                                    <a:pt x="6730" y="8122"/>
                                  </a:cubicBezTo>
                                  <a:cubicBezTo>
                                    <a:pt x="6730" y="10407"/>
                                    <a:pt x="6984" y="11930"/>
                                    <a:pt x="7619" y="12818"/>
                                  </a:cubicBezTo>
                                  <a:cubicBezTo>
                                    <a:pt x="8254" y="13707"/>
                                    <a:pt x="8889" y="14087"/>
                                    <a:pt x="9778" y="14087"/>
                                  </a:cubicBezTo>
                                  <a:cubicBezTo>
                                    <a:pt x="10667" y="14087"/>
                                    <a:pt x="11429" y="13707"/>
                                    <a:pt x="12064" y="12818"/>
                                  </a:cubicBezTo>
                                  <a:cubicBezTo>
                                    <a:pt x="12699" y="11930"/>
                                    <a:pt x="12953" y="10407"/>
                                    <a:pt x="12953" y="7996"/>
                                  </a:cubicBezTo>
                                  <a:cubicBezTo>
                                    <a:pt x="12953" y="5330"/>
                                    <a:pt x="12572" y="3427"/>
                                    <a:pt x="11937" y="2538"/>
                                  </a:cubicBezTo>
                                  <a:cubicBezTo>
                                    <a:pt x="11429" y="1777"/>
                                    <a:pt x="10794" y="1396"/>
                                    <a:pt x="9905" y="1396"/>
                                  </a:cubicBezTo>
                                  <a:moveTo>
                                    <a:pt x="8381" y="24875"/>
                                  </a:moveTo>
                                  <a:cubicBezTo>
                                    <a:pt x="6857" y="24875"/>
                                    <a:pt x="5841" y="24875"/>
                                    <a:pt x="5334" y="25256"/>
                                  </a:cubicBezTo>
                                  <a:cubicBezTo>
                                    <a:pt x="4445" y="25763"/>
                                    <a:pt x="4064" y="26398"/>
                                    <a:pt x="4064" y="27159"/>
                                  </a:cubicBezTo>
                                  <a:cubicBezTo>
                                    <a:pt x="4064" y="27921"/>
                                    <a:pt x="4445" y="28682"/>
                                    <a:pt x="5334" y="29190"/>
                                  </a:cubicBezTo>
                                  <a:cubicBezTo>
                                    <a:pt x="6222" y="29824"/>
                                    <a:pt x="7873" y="30078"/>
                                    <a:pt x="10413" y="30078"/>
                                  </a:cubicBezTo>
                                  <a:cubicBezTo>
                                    <a:pt x="12572" y="30078"/>
                                    <a:pt x="14096" y="29824"/>
                                    <a:pt x="15365" y="29190"/>
                                  </a:cubicBezTo>
                                  <a:cubicBezTo>
                                    <a:pt x="16508" y="28682"/>
                                    <a:pt x="17143" y="27921"/>
                                    <a:pt x="17143" y="26905"/>
                                  </a:cubicBezTo>
                                  <a:cubicBezTo>
                                    <a:pt x="17143" y="26525"/>
                                    <a:pt x="17143" y="26271"/>
                                    <a:pt x="16763" y="26017"/>
                                  </a:cubicBezTo>
                                  <a:cubicBezTo>
                                    <a:pt x="16382" y="25636"/>
                                    <a:pt x="15746" y="25256"/>
                                    <a:pt x="14858" y="25129"/>
                                  </a:cubicBezTo>
                                  <a:cubicBezTo>
                                    <a:pt x="14096" y="25002"/>
                                    <a:pt x="11810" y="24875"/>
                                    <a:pt x="8254" y="24875"/>
                                  </a:cubicBezTo>
                                  <a:moveTo>
                                    <a:pt x="13588" y="761"/>
                                  </a:moveTo>
                                  <a:lnTo>
                                    <a:pt x="20699" y="761"/>
                                  </a:lnTo>
                                  <a:lnTo>
                                    <a:pt x="20699" y="3300"/>
                                  </a:lnTo>
                                  <a:lnTo>
                                    <a:pt x="16635" y="3300"/>
                                  </a:lnTo>
                                  <a:cubicBezTo>
                                    <a:pt x="17397" y="4061"/>
                                    <a:pt x="17905" y="4696"/>
                                    <a:pt x="18159" y="5330"/>
                                  </a:cubicBezTo>
                                  <a:cubicBezTo>
                                    <a:pt x="18540" y="6092"/>
                                    <a:pt x="18667" y="6980"/>
                                    <a:pt x="18667" y="7869"/>
                                  </a:cubicBezTo>
                                  <a:cubicBezTo>
                                    <a:pt x="18667" y="9392"/>
                                    <a:pt x="18286" y="10661"/>
                                    <a:pt x="17397" y="11803"/>
                                  </a:cubicBezTo>
                                  <a:cubicBezTo>
                                    <a:pt x="16508" y="12945"/>
                                    <a:pt x="15365" y="13833"/>
                                    <a:pt x="13969" y="14468"/>
                                  </a:cubicBezTo>
                                  <a:cubicBezTo>
                                    <a:pt x="12572" y="15103"/>
                                    <a:pt x="11302" y="15356"/>
                                    <a:pt x="10159" y="15356"/>
                                  </a:cubicBezTo>
                                  <a:cubicBezTo>
                                    <a:pt x="10159" y="15356"/>
                                    <a:pt x="9143" y="15356"/>
                                    <a:pt x="7492" y="15356"/>
                                  </a:cubicBezTo>
                                  <a:cubicBezTo>
                                    <a:pt x="6857" y="15356"/>
                                    <a:pt x="6222" y="15610"/>
                                    <a:pt x="5715" y="15991"/>
                                  </a:cubicBezTo>
                                  <a:cubicBezTo>
                                    <a:pt x="5207" y="16499"/>
                                    <a:pt x="5079" y="17006"/>
                                    <a:pt x="5079" y="17514"/>
                                  </a:cubicBezTo>
                                  <a:cubicBezTo>
                                    <a:pt x="5079" y="18022"/>
                                    <a:pt x="5334" y="18529"/>
                                    <a:pt x="5715" y="18910"/>
                                  </a:cubicBezTo>
                                  <a:cubicBezTo>
                                    <a:pt x="6096" y="19291"/>
                                    <a:pt x="6730" y="19418"/>
                                    <a:pt x="7746" y="19418"/>
                                  </a:cubicBezTo>
                                  <a:lnTo>
                                    <a:pt x="11683" y="19418"/>
                                  </a:lnTo>
                                  <a:cubicBezTo>
                                    <a:pt x="14858" y="19418"/>
                                    <a:pt x="17016"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6" y="31601"/>
                                    <a:pt x="4572"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286" y="13072"/>
                                    <a:pt x="1397" y="11803"/>
                                  </a:cubicBezTo>
                                  <a:cubicBezTo>
                                    <a:pt x="508" y="10661"/>
                                    <a:pt x="0" y="9265"/>
                                    <a:pt x="0" y="7615"/>
                                  </a:cubicBezTo>
                                  <a:cubicBezTo>
                                    <a:pt x="0" y="5584"/>
                                    <a:pt x="889" y="3807"/>
                                    <a:pt x="2540" y="2284"/>
                                  </a:cubicBezTo>
                                  <a:cubicBezTo>
                                    <a:pt x="4191" y="761"/>
                                    <a:pt x="6349" y="0"/>
                                    <a:pt x="9016" y="0"/>
                                  </a:cubicBezTo>
                                  <a:cubicBezTo>
                                    <a:pt x="10413" y="0"/>
                                    <a:pt x="11810" y="254"/>
                                    <a:pt x="13334" y="888"/>
                                  </a:cubicBezTo>
                                </a:path>
                              </a:pathLst>
                            </a:custGeom>
                            <a:solidFill>
                              <a:srgbClr val="000000"/>
                            </a:solidFill>
                            <a:ln w="12688" cap="flat">
                              <a:noFill/>
                              <a:prstDash val="solid"/>
                              <a:miter/>
                            </a:ln>
                          </wps:spPr>
                          <wps:bodyPr/>
                        </wps:wsp>
                      </wpg:grpSp>
                    </wpg:grpSp>
                    <wps:wsp>
                      <wps:cNvPr id="961966013" name="Freeform: Shape 961966013"/>
                      <wps:cNvSpPr/>
                      <wps:spPr>
                        <a:xfrm>
                          <a:off x="0" y="84999"/>
                          <a:ext cx="184770" cy="369603"/>
                        </a:xfrm>
                        <a:custGeom>
                          <a:avLst/>
                          <a:gdLst>
                            <a:gd name="csX0" fmla="*/ 280130 w 280130"/>
                            <a:gd name="csY0" fmla="*/ 280130 h 560355"/>
                            <a:gd name="csX1" fmla="*/ 0 w 280130"/>
                            <a:gd name="csY1" fmla="*/ 0 h 560355"/>
                            <a:gd name="csX2" fmla="*/ 0 w 280130"/>
                            <a:gd name="csY2" fmla="*/ 560356 h 560355"/>
                            <a:gd name="csX3" fmla="*/ 280130 w 280130"/>
                            <a:gd name="csY3" fmla="*/ 280226 h 560355"/>
                          </a:gdLst>
                          <a:ahLst/>
                          <a:cxnLst>
                            <a:cxn ang="0">
                              <a:pos x="csX0" y="csY0"/>
                            </a:cxn>
                            <a:cxn ang="0">
                              <a:pos x="csX1" y="csY1"/>
                            </a:cxn>
                            <a:cxn ang="0">
                              <a:pos x="csX2" y="csY2"/>
                            </a:cxn>
                            <a:cxn ang="0">
                              <a:pos x="csX3" y="csY3"/>
                            </a:cxn>
                          </a:cxnLst>
                          <a:rect l="l" t="t" r="r" b="b"/>
                          <a:pathLst>
                            <a:path w="280130" h="560355">
                              <a:moveTo>
                                <a:pt x="280130" y="280130"/>
                              </a:moveTo>
                              <a:cubicBezTo>
                                <a:pt x="280130" y="125444"/>
                                <a:pt x="154781" y="0"/>
                                <a:pt x="0" y="0"/>
                              </a:cubicBezTo>
                              <a:lnTo>
                                <a:pt x="0" y="560356"/>
                              </a:lnTo>
                              <a:cubicBezTo>
                                <a:pt x="154686" y="560356"/>
                                <a:pt x="280130" y="434911"/>
                                <a:pt x="280130" y="280226"/>
                              </a:cubicBezTo>
                            </a:path>
                          </a:pathLst>
                        </a:custGeom>
                        <a:solidFill>
                          <a:schemeClr val="accent1"/>
                        </a:solidFill>
                        <a:ln w="9525" cap="flat">
                          <a:noFill/>
                          <a:prstDash val="solid"/>
                          <a:miter/>
                        </a:ln>
                      </wps:spPr>
                      <wps:bodyPr/>
                    </wps:wsp>
                  </wpg:wgp>
                </a:graphicData>
              </a:graphic>
            </wp:inline>
          </w:drawing>
        </mc:Choice>
        <mc:Fallback>
          <w:pict>
            <v:group w14:anchorId="39452B5D" id="_x0000_s1402" style="width:538.55pt;height:42.5pt;mso-position-horizontal-relative:char;mso-position-vertical-relative:line" coordsize="68398,5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">
              <v:roundrect id="Rectangle: Rounded Corners 659393487" o:spid="_x0000_s1403" style="position:absolute;width:52014;height:5396;visibility:visible;mso-wrap-style:square;v-text-anchor:middle" arcsize="908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" fillcolor="#0067a0 [3204]" stroked="f" strokeweight=".35244mm">
                <v:fill color2="#692874 [3207]" rotate="t" angle="90" colors="0 #0067a0;0 #8e5e97;1 #692874" focus="100%" type="gradient"/>
                <v:stroke joinstyle="miter"/>
                <v:textbox inset="7mm,0,0,0">
                  <w:txbxContent>
                    <w:p w14:paraId="051DC182" w14:textId="77777777" w:rsidR="001D1F43" w:rsidRPr="001208A6" w:rsidRDefault="001D1F43" w:rsidP="001D1F43">
                      <w:pPr>
                        <w:spacing w:before="0" w:after="0"/>
                        <w:rPr>
                          <w:rFonts w:ascii="Aptos Black" w:eastAsia="Aptos" w:hAnsi="Aptos Black"/>
                          <w:color w:val="FFFFFF"/>
                          <w:sz w:val="28"/>
                          <w:szCs w:val="28"/>
                          <w14:ligatures w14:val="none"/>
                        </w:rPr>
                      </w:pPr>
                      <w:r w:rsidRPr="001208A6">
                        <w:rPr>
                          <w:rFonts w:ascii="Aptos Black" w:eastAsia="Aptos" w:hAnsi="Aptos Black"/>
                          <w:color w:val="FFFFFF"/>
                          <w:sz w:val="28"/>
                          <w:szCs w:val="28"/>
                        </w:rPr>
                        <w:t>2026 Influenza Vaccination</w:t>
                      </w:r>
                    </w:p>
                    <w:p w14:paraId="61955943" w14:textId="77777777" w:rsidR="001D1F43" w:rsidRPr="001208A6" w:rsidRDefault="001D1F43" w:rsidP="001D1F43">
                      <w:pPr>
                        <w:spacing w:before="0" w:after="0"/>
                        <w:rPr>
                          <w:rFonts w:eastAsia="Aptos"/>
                          <w:color w:val="FFFFFF"/>
                        </w:rPr>
                      </w:pPr>
                      <w:r w:rsidRPr="00AA33A3">
                        <w:rPr>
                          <w:rFonts w:eastAsia="Aptos"/>
                          <w:color w:val="FFFFFF"/>
                        </w:rPr>
                        <w:t>Information for consumers</w:t>
                      </w:r>
                    </w:p>
                  </w:txbxContent>
                </v:textbox>
              </v:roundrect>
              <v:group id="Group 22980697" o:spid="_x0000_s1404" style="position:absolute;left:53908;top:1153;width:14490;height:3798" coordorigin="53908,1153" coordsize="14489,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">
                <v:shape id="Freeform: Shape 228715277" o:spid="_x0000_s1405" style="position:absolute;left:62898;top:1535;width:516;height:608;visibility:visible;mso-wrap-style:square;v-text-anchor:top" coordsize="51557,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" path="m9016,14087r,46704l,60791,,,9397,,42414,45562,42414,r9143,l51557,60791r-8889,l9016,14087xe" fillcolor="#231f20" stroked="f" strokeweight=".35244mm">
                  <v:stroke joinstyle="miter"/>
                  <v:path arrowok="t" o:connecttype="custom" o:connectlocs="9016,14086;9016,60787;0,60787;0,0;9397,0;42413,45559;42413,0;51556,0;51556,60787;42667,60787;9016,14086" o:connectangles="0,0,0,0,0,0,0,0,0,0,0"/>
                </v:shape>
                <v:group id="Graphic 1" o:spid="_x0000_s1406" style="position:absolute;left:63490;top:1529;width:2268;height:625" coordorigin="63490,1529" coordsize="226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">
                  <v:shape id="Freeform: Shape 1646311889" o:spid="_x0000_s1407" style="position:absolute;left:63490;top:1692;width:380;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" path="m29842,27921c27430,24621,23112,22844,18540,22844v-5968,,-10159,3554,-10159,8757c8381,36805,12572,40358,18540,40358v4572,,8890,-1777,11302,-5076l29842,27794r,127xm29842,40231v-3429,3808,-8508,5965,-14477,5965c8000,46196,,41247,,31601,,21956,7873,17133,15365,17133v5969,,11048,1904,14477,5838l29842,15737v,-5457,-4444,-8757,-10794,-8757c14096,6980,9778,8884,5841,12818l2286,7234c7238,2411,13207,,20318,v9524,,17651,4188,17651,15356l37969,45054r-8254,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69,15356;37969,45054;29715,45054;29715,40231" o:connectangles="0,0,0,0,0,0,0,0,0,0,0,0,0,0,0,0,0,0,0,0"/>
                  </v:shape>
                  <v:shape id="Freeform: Shape 1648569884" o:spid="_x0000_s1408" style="position:absolute;left:63921;top:1582;width:265;height:571;visibility:visible;mso-wrap-style:square;v-text-anchor:top" coordsize="26540,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" path="m7366,46323r,-27032l,19291,,12057r7366,l7366,r8254,l15620,12057r8889,l24509,19291r-8889,l15620,44546v,3173,1396,5331,4317,5331c21842,49877,23620,49115,24382,48100r2158,6219c24763,55969,22223,57111,17905,57111,10921,57111,7366,53176,7366,46196e" fillcolor="#231f20" stroked="f" strokeweight=".35244mm">
                    <v:stroke joinstyle="miter"/>
                    <v:path arrowok="t" o:connecttype="custom" o:connectlocs="7366,46323;7366,19291;0,19291;0,12057;7366,12057;7366,0;15620,0;15620,12057;24509,12057;24509,19291;15620,19291;15620,44546;19937,49877;24382,48100;26540,54319;17905,57111;7366,46196" o:connectangles="0,0,0,0,0,0,0,0,0,0,0,0,0,0,0,0,0"/>
                  </v:shape>
                  <v:shape id="Freeform: Shape 986183325" o:spid="_x0000_s1409" style="position:absolute;left:64239;top:1529;width:107;height:614;visibility:visible;mso-wrap-style:square;v-text-anchor:top" coordsize="10666,6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" path="m1270,17387r8254,l9524,61426r-8254,l1270,17387xm,5203c,2284,2413,,5334,v2920,,5333,2284,5333,5203c10667,8122,8254,10534,5334,10534,2413,10534,,8122,,5203e" fillcolor="#231f20" stroked="f" strokeweight=".35244mm">
                    <v:stroke joinstyle="miter"/>
                    <v:path arrowok="t" o:connecttype="custom" o:connectlocs="1270,17387;9524,17387;9524,61426;1270,61426;1270,17387;0,5203;5334,0;10667,5203;5334,10534;0,5203" o:connectangles="0,0,0,0,0,0,0,0,0,0"/>
                  </v:shape>
                  <v:shape id="Freeform: Shape 1111364429" o:spid="_x0000_s1410" style="position:absolute;left:64413;top:1691;width:445;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" path="m35938,23098c35938,14849,31112,7361,22223,7361v-8889,,-13715,7488,-13715,15737c8508,31347,13461,38962,22223,38962v8762,,13715,-7488,13715,-15864m,23098c,10407,8508,,22223,,35938,,44446,10407,44446,23098v,12691,-8508,23225,-22223,23225c8508,46323,,35916,,23098e" fillcolor="#231f20" stroked="f" strokeweight=".35244mm">
                    <v:stroke joinstyle="miter"/>
                    <v:path arrowok="t" o:connecttype="custom" o:connectlocs="35938,23098;22223,7361;8508,23098;22223,38962;35938,23098;0,23098;22223,0;44446,23098;22223,46323;0,23098" o:connectangles="0,0,0,0,0,0,0,0,0,0"/>
                  </v:shape>
                  <v:shape id="Freeform: Shape 1374226764" o:spid="_x0000_s1411" style="position:absolute;left:64929;top:1692;width:380;height:452;visibility:visible;mso-wrap-style:square;v-text-anchor:top" coordsize="37969,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" path="m29843,16879v,-7234,-3811,-9645,-9398,-9645c15366,7234,10667,10407,8255,13580r,31474l,45054,,1015r8255,l8255,7234c11175,3680,17017,,23874,v9270,,14095,4950,14095,14214l37969,45181r-8253,l29716,17006r127,-127xe" fillcolor="#231f20" stroked="f" strokeweight=".35244mm">
                    <v:stroke joinstyle="miter"/>
                    <v:path arrowok="t" o:connecttype="custom" o:connectlocs="29843,16879;20445,7234;8255,13580;8255,45054;0,45054;0,1015;8255,1015;8255,7234;23874,0;37969,14214;37969,45181;29716,45181;29716,17006" o:connectangles="0,0,0,0,0,0,0,0,0,0,0,0,0"/>
                  </v:shape>
                  <v:shape id="Freeform: Shape 1140050710" o:spid="_x0000_s1412" style="position:absolute;left:65378;top:1692;width:380;height:462;visibility:visible;mso-wrap-style:square;v-text-anchor:top" coordsize="37970,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" path="m29843,27921c27430,24621,23112,22844,18541,22844v-5969,,-10159,3554,-10159,8757c8382,36805,12572,40358,18541,40358v4571,,8889,-1777,11302,-5076l29843,27794r,127xm29843,40231v-3429,3808,-8508,5965,-14477,5965c8000,46196,,41247,,31601,,21956,7874,17133,15366,17133v5969,,11048,1904,14477,5838l29843,15737v,-5457,-4445,-8757,-10795,-8757c14096,6980,9778,8884,5842,12818l2286,7234c7238,2411,13207,,20319,v9524,,17651,4188,17651,15356l37970,45054r-8254,l29716,40231r127,xe" fillcolor="#231f20" stroked="f" strokeweight=".35244mm">
                    <v:stroke joinstyle="miter"/>
                    <v:path arrowok="t" o:connecttype="custom" o:connectlocs="29843,27921;18541,22844;8382,31601;18541,40358;29843,35282;29843,27794;29843,40231;15366,46196;0,31601;15366,17133;29843,22971;29843,15737;19048,6980;5842,12818;2286,7234;20319,0;37970,15356;37970,45054;29716,45054;29716,40231" o:connectangles="0,0,0,0,0,0,0,0,0,0,0,0,0,0,0,0,0,0,0,0"/>
                  </v:shape>
                </v:group>
                <v:rect id="Rectangle 824230624" o:spid="_x0000_s1413" style="position:absolute;left:65848;top:1535;width:8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" fillcolor="#231f20" stroked="f" strokeweight=".35244mm"/>
                <v:rect id="Rectangle 1873488300" o:spid="_x0000_s1414" style="position:absolute;left:62898;top:2362;width:15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" fillcolor="#231f20" stroked="f" strokeweight=".35244mm"/>
                <v:group id="Graphic 1" o:spid="_x0000_s1415" style="position:absolute;left:62898;top:2326;width:5492;height:1651" coordorigin="62898,2326" coordsize="5492,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">
                  <v:shape id="Freeform: Shape 1405446459" o:spid="_x0000_s1416" style="position:absolute;left:63142;top:2519;width:695;height:451;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" path="m55621,18402v,-3426,-1651,-5965,-5841,-5965c45970,12437,43176,14849,41906,16752r,28429l27810,45181r,-26779c27810,14976,26287,12437,21969,12437v-3809,,-6349,2412,-7873,4315l14096,45181,,45181,,1142r14096,l14096,6473c16001,3934,21715,,28572,v6350,,10668,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333421101" o:spid="_x0000_s1417" style="position:absolute;left:63922;top:2519;width:694;height:451;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" path="m55621,18402v,-3426,-1651,-5965,-5841,-5965c45970,12437,43176,14849,41906,16752r,28429l27810,45181r,-26779c27810,14976,26287,12437,21969,12437v-3810,,-6349,2412,-7873,4315l14096,45181,,45181,,1142r14096,l14096,6473c16001,3934,21715,,28572,v6350,,10667,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1371992243" o:spid="_x0000_s1418" style="position:absolute;left:64703;top:2531;width:438;height:451;visibility:visible;mso-wrap-style:square;v-text-anchor:top" coordsize="43810,4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" path="m29715,38708v-2793,3046,-7873,6346,-15238,6346c4445,45054,,39343,,31347l,,14096,r,25636c14096,30967,16890,32743,21334,32743v4064,,6730,-2157,8381,-4315l29715,,43811,r,44039l29715,44039r,-5331xe" fillcolor="#231f20" stroked="f" strokeweight=".35244mm">
                    <v:stroke joinstyle="miter"/>
                    <v:path arrowok="t" o:connecttype="custom" o:connectlocs="29715,38708;14477,45054;0,31347;0,0;14096,0;14096,25636;21334,32743;29715,28428;29715,0;43811,0;43811,44039;29715,44039;29715,38708" o:connectangles="0,0,0,0,0,0,0,0,0,0,0,0,0"/>
                  </v:shape>
                  <v:shape id="Freeform: Shape 330022595" o:spid="_x0000_s1419" style="position:absolute;left:65223;top:2520;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" path="m29969,19671v,-5330,-2793,-7234,-7238,-7234c18286,12437,15746,14722,14096,16752r,28429l,45181,,1142r14096,l14096,6473c16763,3427,21969,,29334,,39366,,43938,5838,43938,13960r,31221l29842,45181r,-25383l29969,19671xe" fillcolor="#231f20" stroked="f" strokeweight=".35244mm">
                    <v:stroke joinstyle="miter"/>
                    <v:path arrowok="t" o:connecttype="custom" o:connectlocs="29969,19671;22731,12437;14096,16752;14096,45181;0,45181;0,1142;14096,1142;14096,6473;29334,0;43938,13960;43938,45181;29842,45181;29842,19798" o:connectangles="0,0,0,0,0,0,0,0,0,0,0,0,0"/>
                  </v:shape>
                  <v:shape id="Freeform: Shape 1590845452" o:spid="_x0000_s1420" style="position:absolute;left:65734;top:2326;width:160;height:644;visibility:visible;mso-wrap-style:square;v-text-anchor:top" coordsize="16000,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" path="m889,20433r14096,l14985,64472r-14096,l889,20433xm,7995c,3554,3555,,8000,v4445,,8001,3554,8001,7995c16001,12437,12445,15991,8000,15991,3555,15991,,12437,,7995e" fillcolor="#231f20" stroked="f" strokeweight=".35244mm">
                    <v:stroke joinstyle="miter"/>
                    <v:path arrowok="t" o:connecttype="custom" o:connectlocs="889,20433;14985,20433;14985,64472;889,64472;889,20433;0,7995;8000,0;16001,7995;8000,15991;0,7995" o:connectangles="0,0,0,0,0,0,0,0,0,0"/>
                  </v:shape>
                  <v:shape id="Freeform: Shape 1917393215" o:spid="_x0000_s1421" style="position:absolute;left:65936;top:2520;width:406;height:462;visibility:visible;mso-wrap-style:square;v-text-anchor:top" coordsize="40636,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" path="m5842,29824v3302,2919,10286,5838,15492,5838c25525,35662,27303,34266,27303,32363v,-2285,-3048,-3046,-7620,-3808c12191,27286,1651,25763,1651,14468,1651,6726,8255,,20572,v7366,,13715,2411,18413,5838l33652,15103c30985,12564,26032,10280,20699,10280v-3302,,-5587,1142,-5587,3046c15112,15230,17524,16118,22096,16879v7492,1270,18540,3046,18540,14722c40636,39978,33271,46196,20572,46196,12699,46196,4571,43531,,39470l5842,29824xe" fillcolor="#231f20" stroked="f" strokeweight=".35244mm">
                    <v:stroke joinstyle="miter"/>
                    <v:path arrowok="t" o:connecttype="custom" o:connectlocs="5842,29824;21334,35662;27303,32363;19683,28555;1651,14468;20572,0;38985,5838;33652,15103;20699,10280;15112,13326;22096,16879;40636,31601;20572,46196;0,39470;5842,29824" o:connectangles="0,0,0,0,0,0,0,0,0,0,0,0,0,0,0"/>
                  </v:shape>
                  <v:shape id="Freeform: Shape 2045446328" o:spid="_x0000_s1422" style="position:absolute;left:66387;top:2520;width:428;height:462;visibility:visible;mso-wrap-style:square;v-text-anchor:top" coordsize="42795,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" path="m28827,29824c27303,27794,24128,26779,20953,26779v-3682,,-6984,1649,-6984,5076c13969,35282,17271,36932,20953,36932v3048,,6350,-1143,7874,-3173l28827,29824xm28827,40739v-2794,3300,-8001,5457,-13715,5457c8382,46196,,41627,,31728,,21068,8382,17895,15112,17895v5841,,11048,1776,13715,5076l28827,17387v,-3807,-3302,-6346,-8890,-6346c15493,11041,11049,12691,7366,15737l2286,6853c8000,2031,15493,,22223,,32763,,42796,3934,42796,17641r,27540l28699,45181r,-4442l28827,40739xe" fillcolor="#231f20" stroked="f" strokeweight=".35244mm">
                    <v:stroke joinstyle="miter"/>
                    <v:path arrowok="t" o:connecttype="custom" o:connectlocs="28827,29824;20953,26779;13969,31855;20953,36932;28827,33759;28827,29824;28827,40739;15112,46196;0,31728;15112,17895;28827,22971;28827,17387;19937,11041;7366,15737;2286,6853;22223,0;42796,17641;42796,45181;28699,45181;28699,40739" o:connectangles="0,0,0,0,0,0,0,0,0,0,0,0,0,0,0,0,0,0,0,0"/>
                  </v:shape>
                  <v:shape id="Freeform: Shape 2054969040" o:spid="_x0000_s1423" style="position:absolute;left:66857;top:2411;width:316;height:570;visibility:visible;mso-wrap-style:square;v-text-anchor:top" coordsize="31619,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" path="m7366,44166r,-19926l,24240,,12057r7366,l7366,,21334,r,12057l30223,12057r,12183l21334,24240r,15991c21334,42770,22731,44673,25271,44673v1523,,3048,-507,3556,-1142l31620,54065v-1777,1650,-5206,2919,-10412,2919c12318,56984,7493,52542,7493,44039e" fillcolor="#231f20" stroked="f" strokeweight=".35244mm">
                    <v:stroke joinstyle="miter"/>
                    <v:path arrowok="t" o:connecttype="custom" o:connectlocs="7366,44166;7366,24240;0,24240;0,12057;7366,12057;7366,0;21334,0;21334,12057;30223,12057;30223,24240;21334,24240;21334,40231;25271,44673;28827,43531;31620,54065;21208,56984;7493,44039" o:connectangles="0,0,0,0,0,0,0,0,0,0,0,0,0,0,0,0,0"/>
                  </v:shape>
                  <v:shape id="Freeform: Shape 934989813" o:spid="_x0000_s1424" style="position:absolute;left:67218;top:2326;width:160;height:644;visibility:visible;mso-wrap-style:square;v-text-anchor:top" coordsize="15999,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" path="m889,20433r14096,l14985,64472r-14096,l889,20433xm,7995c,3554,3555,,8000,v4445,,8000,3554,8000,7995c16000,12437,12445,15991,8000,15991,3555,15991,,12437,,7995e" fillcolor="#231f20" stroked="f" strokeweight=".35244mm">
                    <v:stroke joinstyle="miter"/>
                    <v:path arrowok="t" o:connecttype="custom" o:connectlocs="889,20433;14985,20433;14985,64472;889,64472;889,20433;0,7995;8000,0;16000,7995;8000,15991;0,7995" o:connectangles="0,0,0,0,0,0,0,0,0,0"/>
                  </v:shape>
                  <v:shape id="Freeform: Shape 671310216" o:spid="_x0000_s1425" style="position:absolute;left:67422;top:2519;width:481;height:463;visibility:visible;mso-wrap-style:square;v-text-anchor:top" coordsize="48128,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" path="m33652,23098v,-5838,-3429,-10661,-9651,-10661c17779,12437,14477,17260,14477,23098v,5838,3302,10788,9524,10788c30223,33886,33652,29063,33652,23098m,23098c,10661,9016,,24001,,38985,,48128,10661,48128,23098v,12438,-8888,23225,-24127,23225c8762,46323,,35536,,23098e" fillcolor="#231f20" stroked="f" strokeweight=".35244mm">
                    <v:stroke joinstyle="miter"/>
                    <v:path arrowok="t" o:connecttype="custom" o:connectlocs="33652,23098;24001,12437;14477,23098;24001,33886;33652,23098;0,23098;24001,0;48128,23098;24001,46323;0,23098" o:connectangles="0,0,0,0,0,0,0,0,0,0"/>
                  </v:shape>
                  <v:shape id="Freeform: Shape 1563283460" o:spid="_x0000_s1426" style="position:absolute;left:67951;top:2520;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" path="m29970,19671v,-5330,-2794,-7234,-7239,-7234c18286,12437,15746,14722,14096,16752r,28429l,45181,,1142r14096,l14096,6473c16763,3427,21969,,29334,,39367,,43938,5838,43938,13960r,31221l29843,45181r,-25383l29970,19671xe" fillcolor="#231f20" stroked="f" strokeweight=".35244mm">
                    <v:stroke joinstyle="miter"/>
                    <v:path arrowok="t" o:connecttype="custom" o:connectlocs="29970,19671;22731,12437;14096,16752;14096,45181;0,45181;0,1142;14096,1142;14096,6473;29334,0;43938,13960;43938,45181;29843,45181;29843,19798" o:connectangles="0,0,0,0,0,0,0,0,0,0,0,0,0"/>
                  </v:shape>
                  <v:shape id="Freeform: Shape 2070388447" o:spid="_x0000_s1427" style="position:absolute;left:62898;top:3191;width:451;height:608;visibility:visible;mso-wrap-style:square;v-text-anchor:top" coordsize="45080,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" path="m24382,7996r-15366,l9016,29317r15366,c30985,29317,35557,25002,35557,18656,35557,12311,30858,7996,24382,7996m,l25651,c38096,,45081,8630,45081,18656v,10026,-6985,18656,-19430,18656l9143,37312r,23479l,60791,,xe" fillcolor="#231f20" stroked="f" strokeweight=".35244mm">
                    <v:stroke joinstyle="miter"/>
                    <v:path arrowok="t" o:connecttype="custom" o:connectlocs="24382,7996;9016,7996;9016,29317;24382,29317;35557,18656;24382,7996;0,0;25651,0;45081,18656;25651,37312;9143,37312;9143,60791;0,60791;0,0" o:connectangles="0,0,0,0,0,0,0,0,0,0,0,0,0,0"/>
                  </v:shape>
                  <v:shape id="Freeform: Shape 1037098465" o:spid="_x0000_s1428" style="position:absolute;left:63415;top:3349;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" path="m,1015r8254,l8254,7742c11683,3300,16889,,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1350279097" o:spid="_x0000_s1429" style="position:absolute;left:63673;top:3347;width:444;height:464;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" path="m35937,23098c35937,14849,31112,7361,22223,7361v-8889,,-13715,7488,-13715,15737c8508,31347,13461,38962,22223,38962v8762,,13714,-7488,13714,-15864m,23098c,10407,8508,,22223,,35937,,44446,10407,44446,23098v,12691,-8509,23225,-22223,23225c8508,46323,,35916,,23098e" fillcolor="#231f20" stroked="f" strokeweight=".35244mm">
                    <v:stroke joinstyle="miter"/>
                    <v:path arrowok="t" o:connecttype="custom" o:connectlocs="35937,23098;22223,7361;8508,23098;22223,38962;35937,23098;0,23098;22223,0;44446,23098;22223,46323;0,23098" o:connectangles="0,0,0,0,0,0,0,0,0,0"/>
                  </v:shape>
                  <v:shape id="Freeform: Shape 1056938572" o:spid="_x0000_s1430" style="position:absolute;left:64175;top:3347;width:422;height:630;visibility:visible;mso-wrap-style:square;v-text-anchor:top" coordsize="42287,6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" path="m34033,13833c31747,10280,26795,7361,21842,7361v-8254,,-13334,6346,-13334,15356c8508,31728,13588,38201,21842,38201v4953,,9905,-3046,12191,-6600l34033,13707r,126xm6223,50384v3682,4189,8127,5838,14095,5838c27176,56222,34033,52923,34033,43658r,-5711c30604,42262,25398,45562,19556,45562,8127,45562,,37185,,22717,,8249,8255,,19556,v5715,,10921,2792,14477,7488l34033,1142r8254,l42287,43404v,15103,-11048,19545,-21842,19545c13080,62949,7619,61426,2413,56349l6349,50384r-126,xe" fillcolor="#231f20" stroked="f" strokeweight=".35244mm">
                    <v:stroke joinstyle="miter"/>
                    <v:path arrowok="t" o:connecttype="custom" o:connectlocs="34033,13833;21842,7361;8508,22717;21842,38201;34033,31601;34033,13707;6223,50384;20318,56222;34033,43658;34033,37947;19556,45562;0,22717;19556,0;34033,7488;34033,1142;42287,1142;42287,43404;20445,62949;2413,56349;6349,50384" o:connectangles="0,0,0,0,0,0,0,0,0,0,0,0,0,0,0,0,0,0,0,0"/>
                  </v:shape>
                  <v:shape id="Freeform: Shape 771500233" o:spid="_x0000_s1431" style="position:absolute;left:64699;top:3349;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" path="m,1015r8254,l8254,7742c11683,3300,16890,,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1087501230" o:spid="_x0000_s1432" style="position:absolute;left:64966;top:3349;width:379;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" path="m29842,27921c27430,24621,23112,22844,18540,22844v-5968,,-10159,3554,-10159,8757c8381,36805,12572,40358,18540,40358v4572,,8890,-1776,11302,-5076l29842,27794r,127xm29842,40231v-3429,3808,-8508,5965,-14477,5965c8000,46196,,41247,,31601,,21956,7874,17133,15365,17133v5969,,11048,1904,14477,5838l29842,15737v,-5457,-4445,-8757,-10794,-8757c14096,6980,9778,8884,5841,12818l2286,7234c7238,2411,13207,,20318,v9524,,17652,4188,17652,15356l37970,45054r-8255,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70,15356;37970,45054;29715,45054;29715,40231" o:connectangles="0,0,0,0,0,0,0,0,0,0,0,0,0,0,0,0,0,0,0,0"/>
                  </v:shape>
                  <v:shape id="Freeform: Shape 127341377" o:spid="_x0000_s1433" style="position:absolute;left:65444;top:3346;width:619;height:452;visibility:visible;mso-wrap-style:square;v-text-anchor:top" coordsize="61843,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" path="m53589,15864v,-5076,-2285,-8503,-7619,-8503c41525,7361,37080,10407,35049,13580r,31601l26794,45181r,-29317c26794,10788,24636,7361,19048,7361v-4317,,-8508,3173,-10793,6346l8255,45181,,45181,,1142r8255,l8255,7361c10033,4569,15874,,22477,v6604,,10540,3427,11937,8249c36954,4188,42795,,49271,v8128,,12572,4442,12572,13326l61843,45181r-8254,l53589,15864xe" fillcolor="#231f20" stroked="f" strokeweight=".35244mm">
                    <v:stroke joinstyle="miter"/>
                    <v:path arrowok="t" o:connecttype="custom" o:connectlocs="53589,15864;45970,7361;35049,13580;35049,45181;26794,45181;26794,15864;19048,7361;8255,13707;8255,45181;0,45181;0,1142;8255,1142;8255,7361;22477,0;34414,8249;49271,0;61843,13326;61843,45181;53589,45181;53589,15864" o:connectangles="0,0,0,0,0,0,0,0,0,0,0,0,0,0,0,0,0,0,0,0"/>
                  </v:shape>
                </v:group>
                <v:shape id="Freeform: Shape 1647601265" o:spid="_x0000_s1434" style="position:absolute;left:59943;top:4463;width:224;height:233;visibility:visible;mso-wrap-style:square;v-text-anchor:top" coordsize="22349,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" path="m6095,15610r10159,l11175,2665,6095,15610xm17016,18149r-11810,l3175,23352,,23352,9397,r3556,l22350,23352r-3175,l17143,18149r-127,xe" fillcolor="#231f20" stroked="f" strokeweight=".35244mm">
                  <v:stroke joinstyle="miter"/>
                  <v:path arrowok="t" o:connecttype="custom" o:connectlocs="6095,15609;16254,15609;11175,2665;6095,15609;17016,18148;5206,18148;3175,23351;0,23351;9397,0;12953,0;22350,23351;19175,23351;17143,18148" o:connectangles="0,0,0,0,0,0,0,0,0,0,0,0,0"/>
                </v:shape>
                <v:group id="Graphic 1" o:spid="_x0000_s1435" style="position:absolute;left:60231;top:4464;width:620;height:301" coordorigin="60230,4464" coordsize="6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">
                  <v:shape id="Freeform: Shape 1056065268" o:spid="_x0000_s1436" style="position:absolute;left:60230;top:4464;width:74;height:301;visibility:visible;mso-wrap-style:square;v-text-anchor:top" coordsize="7365,30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" path="m3810,1777c3810,761,4572,,5588,,6604,,7366,761,7366,1777v,1015,-762,1777,-1778,1777c4699,3554,3810,2792,3810,1777m6857,24875v,3300,-1778,5203,-4952,5203c1143,30078,635,30078,,29824l381,27667v,,889,127,1270,127c3175,27794,4318,27032,4318,24875r,-18529l6985,6346r,18529l6857,24875xe" fillcolor="#231f20" stroked="f" strokeweight=".35244mm">
                    <v:stroke joinstyle="miter"/>
                    <v:path arrowok="t" o:connecttype="custom" o:connectlocs="3810,1777;5588,0;7366,1777;5588,3554;3810,1777;6857,24875;1905,30078;0,29824;381,27667;1651,27794;4318,24875;4318,6346;6985,6346;6985,24875" o:connectangles="0,0,0,0,0,0,0,0,0,0,0,0,0,0"/>
                  </v:shape>
                  <v:shape id="Freeform: Shape 1143641804" o:spid="_x0000_s1437" style="position:absolute;left:60331;top:4522;width:167;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" path="m13969,8884v,-3427,-2032,-6473,-5588,-6473c4826,2411,2667,5457,2667,8884v,3427,2032,6599,5714,6599c12064,15483,13969,12437,13969,8884m,8884c,3934,3175,,8381,v5207,,8382,3934,8382,8884c16763,13833,13588,17768,8381,17768,3175,17768,,13833,,8884e" fillcolor="#231f20" stroked="f" strokeweight=".35244mm">
                    <v:stroke joinstyle="miter"/>
                    <v:path arrowok="t" o:connecttype="custom" o:connectlocs="13969,8884;8381,2411;2667,8884;8381,15483;13969,8884;0,8884;8381,0;16763,8884;8381,17768;0,8884" o:connectangles="0,0,0,0,0,0,0,0,0,0"/>
                  </v:shape>
                  <v:shape id="Freeform: Shape 1911450165" o:spid="_x0000_s1438" style="position:absolute;left:60522;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" path="m381,6346r2667,l3048,23225r-2667,l381,6346xm,1777c,761,762,,1778,,2794,,3556,761,3556,1777v,1015,-762,1777,-1778,1777c762,3554,,2792,,1777e" fillcolor="#231f20" stroked="f" strokeweight=".35244mm">
                    <v:stroke joinstyle="miter"/>
                    <v:path arrowok="t" o:connecttype="custom" o:connectlocs="381,6346;3048,6346;3048,23225;381,23225;381,6346;0,1777;1778,0;3556,1777;1778,3554;0,1777" o:connectangles="0,0,0,0,0,0,0,0,0,0"/>
                  </v:shape>
                  <v:shape id="Freeform: Shape 1576830338" o:spid="_x0000_s1439" style="position:absolute;left:60590;top:4522;width:139;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" path="m11556,6346v,-2919,-1524,-3935,-3810,-3935c5714,2411,3682,3680,2667,5077r,12437l,17514,,508r2667,l2667,2919c3809,1523,6222,,8635,v3556,,5333,1777,5333,5457l13968,17387r-2666,l11302,6346r254,xe" fillcolor="#231f20" stroked="f" strokeweight=".35244mm">
                    <v:stroke joinstyle="miter"/>
                    <v:path arrowok="t" o:connecttype="custom" o:connectlocs="11556,6346;7746,2411;2667,5077;2667,17514;0,17514;0,508;2667,508;2667,2919;8635,0;13968,5457;13968,17387;11302,17387;11302,6346" o:connectangles="0,0,0,0,0,0,0,0,0,0,0,0,0"/>
                  </v:shape>
                  <v:shape id="Freeform: Shape 1791757148" o:spid="_x0000_s1440" style="position:absolute;left:60752;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group>
                <v:shape id="Freeform: Shape 1583048986" o:spid="_x0000_s1441" style="position:absolute;left:60933;top:4463;width:223;height:233;visibility:visible;mso-wrap-style:square;v-text-anchor:top" coordsize="22350,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" path="m5968,15610r10160,l11048,2665,5968,15610xm17016,18149r-11809,l3175,23352,,23352,9397,r3556,l22350,23352r-3175,l17143,18149r-127,xe" fillcolor="#231f20" stroked="f" strokeweight=".35244mm">
                  <v:stroke joinstyle="miter"/>
                  <v:path arrowok="t" o:connecttype="custom" o:connectlocs="5968,15609;16128,15609;11048,2665;5968,15609;17016,18148;5207,18148;3175,23351;0,23351;9397,0;12953,0;22350,23351;19175,23351;17143,18148" o:connectangles="0,0,0,0,0,0,0,0,0,0,0,0,0"/>
                </v:shape>
                <v:group id="Graphic 1" o:spid="_x0000_s1442" style="position:absolute;left:61173;top:4481;width:682;height:220" coordorigin="61173,4481" coordsize="68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">
                  <v:shape id="Freeform: Shape 256345070" o:spid="_x0000_s1443" style="position:absolute;left:61173;top:4526;width:142;height:174;visibility:visible;mso-wrap-style:square;v-text-anchor:top" coordsize="14222,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" path="m11556,14595v-1270,1523,-3556,2792,-6096,2792c1905,17387,,15737,,11930l,,2667,r,11168c2667,14087,4190,14976,6476,14976v2032,,4064,-1143,5080,-2539l11556,r2667,l14223,17006r-2667,l11556,14595xe" fillcolor="#231f20" stroked="f" strokeweight=".35244mm">
                    <v:stroke joinstyle="miter"/>
                    <v:path arrowok="t" o:connecttype="custom" o:connectlocs="11556,14595;5460,17387;0,11930;0,0;2667,0;2667,11168;6476,14976;11556,12437;11556,0;14223,0;14223,17006;11556,17006;11556,14595" o:connectangles="0,0,0,0,0,0,0,0,0,0,0,0,0"/>
                  </v:shape>
                  <v:shape id="Freeform: Shape 1687154451" o:spid="_x0000_s1444" style="position:absolute;left:61345;top:4522;width:135;height:176;visibility:visible;mso-wrap-style:square;v-text-anchor:top" coordsize="13460,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" path="m1397,13199v1143,1269,3302,2411,5588,2411c9524,15610,10921,14468,10921,12818v,-1903,-2032,-2411,-4317,-3046c3683,9138,508,8376,508,4823,508,2158,2794,,6857,v2921,,4953,1142,6223,2411l11810,4188c10794,2919,8889,2031,6730,2031v-2285,,-3809,1015,-3809,2538c2921,6219,4826,6726,7111,7234v2921,635,6350,1523,6350,5203c13461,15230,11175,17514,6857,17514,4064,17514,1778,16626,,14849l1397,12945r,254xe" fillcolor="#231f20" stroked="f" strokeweight=".35244mm">
                    <v:stroke joinstyle="miter"/>
                    <v:path arrowok="t" o:connecttype="custom" o:connectlocs="1397,13199;6985,15610;10921,12818;6604,9772;508,4823;6857,0;13080,2411;11810,4188;6730,2031;2921,4569;7111,7234;13461,12437;6857,17514;0,14849;1397,12945" o:connectangles="0,0,0,0,0,0,0,0,0,0,0,0,0,0,0"/>
                  </v:shape>
                  <v:shape id="Freeform: Shape 323122319" o:spid="_x0000_s1445" style="position:absolute;left:61494;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726710220" o:spid="_x0000_s1446" style="position:absolute;left:61616;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828665881" o:spid="_x0000_s1447" style="position:absolute;left:61714;top:4525;width:140;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group>
                <v:rect id="Rectangle 1259218922" o:spid="_x0000_s1448" style="position:absolute;left:61898;top:4463;width:26;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" fillcolor="#231f20" stroked="f" strokeweight=".35244mm"/>
                <v:group id="Graphic 1" o:spid="_x0000_s1449" style="position:absolute;left:61966;top:4459;width:1950;height:280" coordorigin="61965,4459" coordsize="195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">
                  <v:shape id="Freeform: Shape 438270790" o:spid="_x0000_s1450" style="position:absolute;left:61965;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" path="m381,6346r2667,l3048,23225r-2667,l381,6346xm,1777c,761,762,,1778,,2794,,3556,761,3556,1777v,1015,-762,1777,-1778,1777c889,3554,,2792,,1777e" fillcolor="#231f20" stroked="f" strokeweight=".35244mm">
                    <v:stroke joinstyle="miter"/>
                    <v:path arrowok="t" o:connecttype="custom" o:connectlocs="381,6346;3048,6346;3048,23225;381,23225;381,6346;0,1777;1778,0;3556,1777;1778,3554;0,1777" o:connectangles="0,0,0,0,0,0,0,0,0,0"/>
                  </v:shape>
                  <v:shape id="Freeform: Shape 832077316" o:spid="_x0000_s1451" style="position:absolute;left:62031;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958439246" o:spid="_x0000_s1452" style="position:absolute;left:62216;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" path="m11429,6346c11429,3427,9905,2411,7619,2411v-2031,,-4063,1269,-4952,2666l2667,17514,,17514,,508r2667,l2667,2919c3809,1523,6222,,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321506269" o:spid="_x0000_s1453" style="position:absolute;left:62397;top:4659;width:42;height:80;visibility:visible;mso-wrap-style:square;v-text-anchor:top" coordsize="4190,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" path="m,6980c1143,6219,2159,4823,2286,3680v,,-254,,-508,c762,3680,127,2919,127,1904,127,888,889,,2032,,3175,,4191,1015,4191,2665v,2158,-1270,4188,-2921,5330l,6853r,127xe" fillcolor="#231f20" stroked="f" strokeweight=".35244mm">
                    <v:stroke joinstyle="miter"/>
                    <v:path arrowok="t" o:connecttype="custom" o:connectlocs="0,6980;2286,3680;1778,3680;127,1904;2032,0;4191,2665;1270,7995;0,6853" o:connectangles="0,0,0,0,0,0,0,0"/>
                  </v:shape>
                  <v:shape id="Freeform: Shape 1440573547" o:spid="_x0000_s1454" style="position:absolute;left:62547;top:4459;width:176;height:241;visibility:visible;mso-wrap-style:square;v-text-anchor:top" coordsize="17651,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" path="m1778,18275v1523,1777,4063,3300,7365,3300c13334,21575,14604,19291,14604,17514v,-2792,-2794,-3554,-5969,-4442c4825,12057,762,11041,762,6473,762,2665,4190,,8762,v3556,,6349,1142,8381,3300l15365,5457c13587,3554,11175,2665,8635,2665v-2794,,-4826,1523,-4826,3681c3809,8630,6476,9392,9524,10153v3810,1015,8127,2158,8127,7107c17651,20687,15365,24113,9016,24113,4952,24113,1905,22590,,20433l1778,18275xe" fillcolor="#231f20" stroked="f" strokeweight=".35244mm">
                    <v:stroke joinstyle="miter"/>
                    <v:path arrowok="t" o:connecttype="custom" o:connectlocs="1778,18275;9143,21575;14604,17514;8635,13072;762,6473;8762,0;17143,3300;15365,5457;8635,2665;3809,6346;9524,10153;17651,17260;9016,24113;0,20433;1778,18275" o:connectangles="0,0,0,0,0,0,0,0,0,0,0,0,0,0,0"/>
                  </v:shape>
                  <v:shape id="Freeform: Shape 366561224" o:spid="_x0000_s1455" style="position:absolute;left:62732;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65512245" o:spid="_x0000_s1456" style="position:absolute;left:62844;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" path="m11556,10407c10540,9011,8762,8249,6857,8249v-2413,,-4190,1523,-4190,3681c2667,14087,4444,15610,6857,15610v1905,,3683,-761,4699,-2157l11556,10280r,127xm11556,15230v-1397,1522,-3302,2411,-5588,2411c3048,17641,,15737,,12057,,8376,3048,6473,5968,6473v2286,,4191,761,5588,2284l11556,5711c11556,3427,9778,2158,7238,2158v-2031,,-3682,761,-5206,2411l762,2792c2540,888,4699,,7492,v3556,,6604,1650,6604,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2,0;14096,5711;14096,17387;11429,17387;11429,15483" o:connectangles="0,0,0,0,0,0,0,0,0,0,0,0,0,0,0,0,0,0,0,0"/>
                  </v:shape>
                  <v:shape id="Freeform: Shape 664026997" o:spid="_x0000_s1457" style="position:absolute;left:63009;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2123362478" o:spid="_x0000_s1458" style="position:absolute;left:63117;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" path="m2794,7995r11175,c13969,5457,12191,2284,8381,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794,7995;13969,7995;8381,2284;2794,7995;8381,127;16508,9265;16508,9899;2794,9899;8889,15737;14096,13580;15365,15230;8635,17768;0,8884;8381,0" o:connectangles="0,0,0,0,0,0,0,0,0,0,0,0,0,0"/>
                  </v:shape>
                  <v:shape id="Freeform: Shape 734829337" o:spid="_x0000_s1459" style="position:absolute;left:63392;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2009899575" o:spid="_x0000_s1460" style="position:absolute;left:63579;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" path="m11429,6346c11429,3427,9905,2411,7619,2411v-2031,,-4063,1269,-4952,2666l2667,17514,,17514,,508r2667,l2667,2919c3810,1523,6223,,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988846000" o:spid="_x0000_s1461" style="position:absolute;left:63757;top:4461;width:158;height:239;visibility:visible;mso-wrap-style:square;v-text-anchor:top" coordsize="15873,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" path="m13206,11168c12191,9645,10159,8503,8127,8503v-3428,,-5460,2792,-5460,6600c2667,18910,4699,21575,8127,21575v2159,,4191,-1142,5079,-2665l13206,11168xm13206,20941v-1269,1776,-3301,2919,-5714,2919c3048,23860,,20560,,14976,,9392,3048,6092,7492,6092v2286,,4318,1142,5714,2919l13206,r2668,l15874,23352r-2668,l13206,20814r,127xe" fillcolor="#231f20" stroked="f" strokeweight=".35244mm">
                    <v:stroke joinstyle="miter"/>
                    <v:path arrowok="t" o:connecttype="custom" o:connectlocs="13206,11168;8127,8503;2667,15103;8127,21575;13206,18910;13206,11168;13206,20941;7492,23860;0,14976;7492,6092;13206,9011;13206,0;15874,0;15874,23352;13206,23352;13206,20814" o:connectangles="0,0,0,0,0,0,0,0,0,0,0,0,0,0,0,0"/>
                  </v:shape>
                </v:group>
                <v:shape id="Freeform: Shape 1268849452" o:spid="_x0000_s1462" style="position:absolute;left:64028;top:4463;width:178;height:233;visibility:visible;mso-wrap-style:square;v-text-anchor:top" coordsize="17778,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" path="m7492,2538l,2538,,,17778,r,2538l10413,2538r,20814l7492,23352r,-20814xe" fillcolor="#231f20" stroked="f" strokeweight=".35244mm">
                  <v:stroke joinstyle="miter"/>
                  <v:path arrowok="t" o:connecttype="custom" o:connectlocs="7492,2538;0,2538;0,0;17778,0;17778,2538;10413,2538;10413,23351;7492,23351;7492,2538" o:connectangles="0,0,0,0,0,0,0,0,0"/>
                </v:shape>
                <v:group id="Graphic 1" o:spid="_x0000_s1463" style="position:absolute;left:64180;top:4458;width:1548;height:308" coordorigin="64180,4458" coordsize="1547,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">
                  <v:shape id="Freeform: Shape 1183723450" o:spid="_x0000_s1464" style="position:absolute;left:64180;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" path="m2921,7995r11175,c14096,5457,12318,2284,8508,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921,7995;14096,7995;8508,2284;2921,7995;8381,127;16508,9265;16508,9899;2794,9899;8889,15737;14096,13580;15365,15230;8635,17768;0,8884;8381,0" o:connectangles="0,0,0,0,0,0,0,0,0,0,0,0,0,0"/>
                  </v:shape>
                  <v:shape id="Freeform: Shape 1914105474" o:spid="_x0000_s1465" style="position:absolute;left:64378;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1048963628" o:spid="_x0000_s1466" style="position:absolute;left:64487;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1887661812" o:spid="_x0000_s1467" style="position:absolute;left:64592;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1083541343" o:spid="_x0000_s1468" style="position:absolute;left:64649;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829645656" o:spid="_x0000_s1469" style="position:absolute;left:64761;top:4522;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" path="m13969,8884v,-3427,-2032,-6473,-5588,-6473c4826,2411,2794,5457,2794,8884v,3427,2032,6599,5587,6599c11937,15483,13969,12437,13969,8884m,8884c,3934,3175,,8381,v5207,,8382,3934,8382,8884c16763,13833,13588,17768,8381,17768,3175,17768,,13833,,8884e" fillcolor="#231f20" stroked="f" strokeweight=".35244mm">
                    <v:stroke joinstyle="miter"/>
                    <v:path arrowok="t" o:connecttype="custom" o:connectlocs="13969,8884;8381,2411;2794,8884;8381,15483;13969,8884;0,8884;8381,0;16763,8884;8381,17768;0,8884" o:connectangles="0,0,0,0,0,0,0,0,0,0"/>
                  </v:shape>
                  <v:shape id="Freeform: Shape 480762231" o:spid="_x0000_s1470" style="position:absolute;left:64957;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1566016311" o:spid="_x0000_s1471" style="position:absolute;left:65052;top:4527;width:169;height:239;visibility:visible;mso-wrap-style:square;v-text-anchor:top" coordsize="16888,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" path="m3428,21448v1143,,1905,-380,2540,-1777l7111,17133,,,2793,,8381,13833,13968,r2921,l8381,20433c7365,22844,5588,23860,3428,23860v-508,,-1397,,-1904,-254l1904,21194v,,1016,254,1397,254e" fillcolor="#231f20" stroked="f" strokeweight=".35244mm">
                    <v:stroke joinstyle="miter"/>
                    <v:path arrowok="t" o:connecttype="custom" o:connectlocs="3428,21448;5968,19671;7111,17133;0,0;2793,0;8381,13833;13968,0;16889,0;8381,20433;3428,23860;1524,23606;1904,21194;3301,21448" o:connectangles="0,0,0,0,0,0,0,0,0,0,0,0,0"/>
                  </v:shape>
                  <v:shape id="Freeform: Shape 1699308618" o:spid="_x0000_s1472" style="position:absolute;left:65316;top:4458;width:212;height:242;visibility:visible;mso-wrap-style:square;v-text-anchor:top" coordsize="21207,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" path="m12064,127v4191,,6984,1777,9016,4442l18795,5965c17271,4061,14858,2665,12064,2665v-5079,,-9016,3934,-9016,9519c3048,17768,6985,21702,12064,21702v2794,,5080,-1396,6222,-2538l18286,14341r-8000,l10286,11803r10922,l21208,20179v-2160,2411,-5334,4061,-9144,4061c5334,24240,,19418,,12057,,4696,5334,,12064,e" fillcolor="#231f20" stroked="f" strokeweight=".35244mm">
                    <v:stroke joinstyle="miter"/>
                    <v:path arrowok="t" o:connecttype="custom" o:connectlocs="12064,127;21080,4569;18795,5965;12064,2665;3048,12184;12064,21702;18286,19164;18286,14341;10286,14341;10286,11803;21208,11803;21208,20179;12064,24240;0,12057;12064,0" o:connectangles="0,0,0,0,0,0,0,0,0,0,0,0,0,0,0"/>
                  </v:shape>
                  <v:shape id="Freeform: Shape 1820129957" o:spid="_x0000_s1473" style="position:absolute;left:65560;top:4522;width:168;height:178;visibility:visible;mso-wrap-style:square;v-text-anchor:top" coordsize="16761,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" path="m13968,8884v,-3427,-2031,-6473,-5587,-6473c4826,2411,2793,5457,2793,8884v,3427,2033,6599,5588,6599c11937,15483,13968,12437,13968,8884m,8884c,3934,3175,,8381,v5206,,8381,3934,8381,8884c16762,13833,13587,17768,8381,17768,3175,17768,,13833,,8884e" fillcolor="#231f20" stroked="f" strokeweight=".35244mm">
                    <v:stroke joinstyle="miter"/>
                    <v:path arrowok="t" o:connecttype="custom" o:connectlocs="13968,8884;8381,2411;2793,8884;8381,15483;13968,8884;0,8884;8381,0;16762,8884;8381,17768;0,8884" o:connectangles="0,0,0,0,0,0,0,0,0,0"/>
                  </v:shape>
                </v:group>
                <v:shape id="Freeform: Shape 166231724" o:spid="_x0000_s1474" style="position:absolute;left:65734;top:4527;width:170;height:169;visibility:visible;mso-wrap-style:square;v-text-anchor:top" coordsize="17015,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" path="m,l2793,,8508,13833,14096,r2920,l9905,16879r-2921,l,xe" fillcolor="#231f20" stroked="f" strokeweight=".35244mm">
                  <v:stroke joinstyle="miter"/>
                  <v:path arrowok="t" o:connecttype="custom" o:connectlocs="0,0;2793,0;8508,13832;14096,0;17016,0;9905,16878;6984,16878;0,0" o:connectangles="0,0,0,0,0,0,0,0"/>
                </v:shape>
                <v:group id="Graphic 1" o:spid="_x0000_s1475" style="position:absolute;left:65912;top:4481;width:1214;height:219" coordorigin="65910,4481" coordsize="121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">
                  <v:shape id="Freeform: Shape 308989874" o:spid="_x0000_s1476" style="position:absolute;left:65910;top:4521;width:166;height:178;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1123861597" o:spid="_x0000_s1477" style="position:absolute;left:66107;top:4525;width:83;height:173;visibility:visible;mso-wrap-style:square;v-text-anchor:top" coordsize="8253,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" path="m,254r2666,l2666,3046c4064,1269,5968,,8254,r,2665c8254,2665,7619,2665,7238,2665v-1650,,-3810,1396,-4572,2665l2666,17260,,17260,,381,,254xe" fillcolor="#231f20" stroked="f" strokeweight=".35244mm">
                    <v:stroke joinstyle="miter"/>
                    <v:path arrowok="t" o:connecttype="custom" o:connectlocs="0,254;2666,254;2666,3046;8254,0;8254,2665;7238,2665;2666,5330;2666,17260;0,17260;0,381" o:connectangles="0,0,0,0,0,0,0,0,0,0"/>
                  </v:shape>
                  <v:shape id="Freeform: Shape 1552921711" o:spid="_x0000_s1478" style="position:absolute;left:66220;top:4522;width:140;height:176;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" path="m11429,6346c11429,3427,9905,2411,7620,2411v-2032,,-4064,1269,-4953,2666l2667,17514,,17514,,508r2667,l2667,2919c3810,1523,6223,,8636,v3555,,5333,1777,5333,5457l13969,17387r-2667,l11302,6346r127,xe" fillcolor="#231f20" stroked="f" strokeweight=".35244mm">
                    <v:stroke joinstyle="miter"/>
                    <v:path arrowok="t" o:connecttype="custom" o:connectlocs="11429,6346;7620,2411;2667,5077;2667,17514;0,17514;0,508;2667,508;2667,2919;8636,0;13969,5457;13969,17387;11302,17387;11302,6346" o:connectangles="0,0,0,0,0,0,0,0,0,0,0,0,0"/>
                  </v:shape>
                  <v:shape id="Freeform: Shape 1752903949" o:spid="_x0000_s1479" style="position:absolute;left:66398;top:4520;width:231;height:175;visibility:visible;mso-wrap-style:square;v-text-anchor:top" coordsize="23111,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" path="m20572,6092v,-2158,-1016,-3554,-3175,-3554c15619,2538,13842,3807,12953,5077r,12437l10286,17514r,-11549c10286,3807,9397,2411,7111,2411v-1778,,-3555,1269,-4444,2666l2667,17387,,17387,,508r2667,l2667,2919c3429,1777,5588,,8127,v2540,,4064,1396,4572,3173c13588,1650,15874,,18413,v3048,,4699,1650,4699,5077l23112,17260r-2667,l20445,5711r127,381xe" fillcolor="#231f20" stroked="f" strokeweight=".35244mm">
                    <v:stroke joinstyle="miter"/>
                    <v:path arrowok="t" o:connecttype="custom" o:connectlocs="20572,6092;17397,2538;12953,5077;12953,17514;10286,17514;10286,5965;7111,2411;2667,5077;2667,17387;0,17387;0,508;2667,508;2667,2919;8127,0;12699,3173;18413,0;23112,5077;23112,17260;20445,17260;20445,5711" o:connectangles="0,0,0,0,0,0,0,0,0,0,0,0,0,0,0,0,0,0,0,0"/>
                  </v:shape>
                  <v:shape id="Freeform: Shape 1342107242" o:spid="_x0000_s1480" style="position:absolute;left:66665;top:4521;width:165;height:178;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1259993994" o:spid="_x0000_s1481" style="position:absolute;left:66864;top:4522;width:140;height:176;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" path="m11429,6346c11429,3427,9905,2411,7620,2411v-2032,,-4064,1269,-4953,2666l2667,17514,,17514,,508r2667,l2667,2919c3809,1523,6222,,8635,v3556,,5334,1777,5334,5457l13969,17387r-2667,l11302,6346r127,xe" fillcolor="#231f20" stroked="f" strokeweight=".35244mm">
                    <v:stroke joinstyle="miter"/>
                    <v:path arrowok="t" o:connecttype="custom" o:connectlocs="11429,6346;7620,2411;2667,5077;2667,17514;0,17514;0,508;2667,508;2667,2919;8635,0;13969,5457;13969,17387;11302,17387;11302,6346" o:connectangles="0,0,0,0,0,0,0,0,0,0,0,0,0"/>
                  </v:shape>
                  <v:shape id="Freeform: Shape 1246371076" o:spid="_x0000_s1482" style="position:absolute;left:67027;top:4481;width:97;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" path="m2793,18022r,-11042l,6980,,4696r2793,l2793,,5460,r,4696l8889,4696r,2284l5460,6980r,10534c5460,18783,5968,19671,7238,19671v762,,1397,-380,1778,-761l9778,20814v-635,634,-1651,1142,-3175,1142c4064,21956,2793,20560,2793,18022e" fillcolor="#231f20" stroked="f" strokeweight=".35244mm">
                    <v:stroke joinstyle="miter"/>
                    <v:path arrowok="t" o:connecttype="custom" o:connectlocs="2793,18022;2793,6980;0,6980;0,4696;2793,4696;2793,0;5460,0;5460,4696;8889,4696;8889,6980;5460,6980;5460,17514;7238,19671;9016,18910;9778,20814;6603,21956;2793,18022" o:connectangles="0,0,0,0,0,0,0,0,0,0,0,0,0,0,0,0,0"/>
                  </v:shape>
                </v:group>
                <v:rect id="Rectangle 1861844651" o:spid="_x0000_s1483" style="position:absolute;left:67231;top:4463;width:29;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" fillcolor="#231f20" stroked="f" strokeweight=".35244mm"/>
                <v:group id="Graphic 1" o:spid="_x0000_s1484" style="position:absolute;left:67304;top:4464;width:731;height:237" coordorigin="67303,4464" coordsize="73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">
                  <v:shape id="Freeform: Shape 49195598" o:spid="_x0000_s1485" style="position:absolute;left:67303;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" path="m11429,6346c11429,3427,9905,2411,7619,2411v-2031,,-4064,1269,-4952,2666l2667,17514,,17514,,508r2667,l2667,2919c3809,1523,6222,,8635,v3556,,5333,1777,5333,5457l13968,17387r-2666,l11302,6346r127,xe" fillcolor="#231f20" stroked="f" strokeweight=".35244mm">
                    <v:stroke joinstyle="miter"/>
                    <v:path arrowok="t" o:connecttype="custom" o:connectlocs="11429,6346;7619,2411;2667,5077;2667,17514;0,17514;0,508;2667,508;2667,2919;8635,0;13968,5457;13968,17387;11302,17387;11302,6346" o:connectangles="0,0,0,0,0,0,0,0,0,0,0,0,0"/>
                  </v:shape>
                  <v:shape id="Freeform: Shape 473141357" o:spid="_x0000_s1486" style="position:absolute;left:67476;top:4464;width:36;height:232;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743263837" o:spid="_x0000_s1487" style="position:absolute;left:67537;top:4481;width:98;height:219;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" path="m2794,18022r,-11042l,6980,,4696r2794,l2794,,5461,r,4696l8889,4696r,2284l5461,6980r,10534c5461,18783,5969,19671,7238,19671v762,,1398,-380,1778,-761l9778,20814v-634,634,-1651,1142,-3174,1142c4064,21956,2794,20560,2794,18022e" fillcolor="#231f20" stroked="f" strokeweight=".35244mm">
                    <v:stroke joinstyle="miter"/>
                    <v:path arrowok="t" o:connecttype="custom" o:connectlocs="2794,18022;2794,6980;0,6980;0,4696;2794,4696;2794,0;5461,0;5461,4696;8889,4696;8889,6980;5461,6980;5461,17514;7238,19671;9016,18910;9778,20814;6604,21956;2794,18022" o:connectangles="0,0,0,0,0,0,0,0,0,0,0,0,0,0,0,0,0"/>
                  </v:shape>
                  <v:shape id="Freeform: Shape 56511471" o:spid="_x0000_s1488" style="position:absolute;left:67654;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" path="m508,6346r2667,l3175,23225r-2667,l508,6346xm,1777c,761,762,,1778,,2793,,3555,761,3555,1777v,1015,-762,1777,-1777,1777c762,3554,,2792,,1777e" fillcolor="#231f20" stroked="f" strokeweight=".35244mm">
                    <v:stroke joinstyle="miter"/>
                    <v:path arrowok="t" o:connecttype="custom" o:connectlocs="508,6346;3175,6346;3175,23225;508,23225;508,6346;0,1777;1778,0;3555,1777;1778,3554;0,1777" o:connectangles="0,0,0,0,0,0,0,0,0,0"/>
                  </v:shape>
                  <v:shape id="Freeform: Shape 244104217" o:spid="_x0000_s1489" style="position:absolute;left:67719;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" path="m11556,10407c10539,9011,8762,8249,6857,8249v-2413,,-4191,1523,-4191,3681c2666,14087,4444,15610,6857,15610v1905,,3682,-761,4699,-2157l11556,10280r,127xm11556,15230v-1397,1522,-3302,2411,-5588,2411c3048,17641,,15737,,12057,,8376,3048,6473,5968,6473v2286,,4191,761,5588,2284l11556,5711c11556,3427,9778,2158,7238,2158v-2032,,-3683,761,-5207,2411l762,2792c2539,888,4699,,7492,v3556,,6604,1650,6604,5711l14096,17387r-2668,l11428,15483r128,-253xe" fillcolor="#231f20" stroked="f" strokeweight=".35244mm">
                    <v:stroke joinstyle="miter"/>
                    <v:path arrowok="t" o:connecttype="custom" o:connectlocs="11556,10407;6857,8249;2666,11930;6857,15610;11556,13453;11556,10280;11556,15230;5968,17641;0,12057;5968,6473;11556,8757;11556,5711;7238,2158;2031,4569;762,2792;7492,0;14096,5711;14096,17387;11428,17387;11428,15483" o:connectangles="0,0,0,0,0,0,0,0,0,0,0,0,0,0,0,0,0,0,0,0"/>
                  </v:shape>
                  <v:shape id="Freeform: Shape 2117359265" o:spid="_x0000_s1490" style="position:absolute;left:67883;top:4481;width:97;height:219;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" path="m2793,18022r,-11042l,6980,,4696r2793,l2793,,5460,r,4696l8889,4696r,2284l5460,6980r,10534c5460,18783,5968,19671,7238,19671v762,,1397,-380,1778,-761l9778,20814v-635,634,-1651,1142,-3174,1142c4064,21956,2793,20560,2793,18022e" fillcolor="#231f20" stroked="f" strokeweight=".35244mm">
                    <v:stroke joinstyle="miter"/>
                    <v:path arrowok="t" o:connecttype="custom" o:connectlocs="2793,18022;2793,6980;0,6980;0,4696;2793,4696;2793,0;5460,0;5460,4696;8889,4696;8889,6980;5460,6980;5460,17514;7238,19671;9016,18910;9778,20814;6604,21956;2793,18022" o:connectangles="0,0,0,0,0,0,0,0,0,0,0,0,0,0,0,0,0"/>
                  </v:shape>
                  <v:shape id="Freeform: Shape 1241909957" o:spid="_x0000_s1491" style="position:absolute;left:67998;top:4464;width:36;height:232;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group>
                <v:shape id="Freeform: Shape 542360624" o:spid="_x0000_s1492" style="position:absolute;left:68058;top:4527;width:169;height:169;visibility:visible;mso-wrap-style:square;v-text-anchor:top" coordsize="16889,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" path="m,l2793,,8381,13833,14096,r2794,l9905,16879r-2921,l,xe" fillcolor="#231f20" stroked="f" strokeweight=".35244mm">
                  <v:stroke joinstyle="miter"/>
                  <v:path arrowok="t" o:connecttype="custom" o:connectlocs="0,0;2793,0;8381,13832;14096,0;16890,0;9905,16878;6984,16878;0,0" o:connectangles="0,0,0,0,0,0,0,0"/>
                </v:shape>
                <v:group id="Graphic 1" o:spid="_x0000_s1493" style="position:absolute;left:53908;top:1295;width:14490;height:3592" coordorigin="53908,1295" coordsize="14489,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">
                  <v:shape id="Freeform: Shape 1629109814" o:spid="_x0000_s1494" style="position:absolute;left:68232;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" path="m2793,7995r11175,c13968,5457,12191,2284,8381,2284v-3555,,-5333,3046,-5588,5711m8381,127v5080,,8127,4061,8127,9138l16508,9899r-13715,c3048,13072,5206,15737,8889,15737v1905,,3937,-761,5207,-2157l15366,15230v-1651,1649,-3937,2538,-6731,2538c3682,17768,,14214,,8884,,3934,3555,,8381,e" fillcolor="#231f20" stroked="f" strokeweight=".35244mm">
                    <v:stroke joinstyle="miter"/>
                    <v:path arrowok="t" o:connecttype="custom" o:connectlocs="2793,7995;13968,7995;8381,2284;2793,7995;8381,127;16508,9265;16508,9899;2793,9899;8889,15737;14096,13580;15366,15230;8635,17768;0,8884;8381,0" o:connectangles="0,0,0,0,0,0,0,0,0,0,0,0,0,0"/>
                  </v:shape>
                  <v:shape id="Freeform: Shape 1869691537" o:spid="_x0000_s1495" style="position:absolute;left:60074;top:2964;width:1033;height:864;visibility:visible;mso-wrap-style:square;v-text-anchor:top" coordsize="103241,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" path="m84193,67518v,-10407,8509,-18910,18922,-18910c75177,48608,49145,33632,35176,9392,29969,381,18413,-2665,9397,2538,381,7742,-2667,19291,2540,28302,23239,64091,61844,86428,103241,86428v-10412,,-18921,-8503,-18921,-18910e" fillcolor="#00797e" stroked="f" strokeweight=".35244mm">
                    <v:stroke joinstyle="miter"/>
                    <v:path arrowok="t" o:connecttype="custom" o:connectlocs="84193,67518;103115,48608;35176,9392;9397,2538;2540,28302;103241,86428;84320,67518" o:connectangles="0,0,0,0,0,0,0"/>
                  </v:shape>
                  <v:shape id="Freeform: Shape 1677051332" o:spid="_x0000_s1496" style="position:absolute;left:61105;top:1503;width:1032;height:865;visibility:visible;mso-wrap-style:square;v-text-anchor:top" coordsize="103170,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" path="m100702,58126c94987,48227,87876,39343,79621,31474,58034,11168,29715,,,,10413,,18921,8503,18921,18910,18921,29317,10413,37820,,37820v20064,,39112,7488,53716,21194c59303,64345,64129,70310,67939,77036v3555,6092,9905,9392,16381,9392c87495,86428,90797,85666,93717,83889v9016,-5203,12191,-16752,6857,-25763e" fillcolor="#692874" stroked="f" strokeweight=".35244mm">
                    <v:stroke joinstyle="miter"/>
                    <v:path arrowok="t" o:connecttype="custom" o:connectlocs="100702,58126;79621,31474;0,0;18921,18910;0,37820;53716,59014;67939,77036;84320,86428;93717,83889;100574,58126" o:connectangles="0,0,0,0,0,0,0,0,0,0"/>
                  </v:shape>
                  <v:shape id="Freeform: Shape 821443011" o:spid="_x0000_s1497" style="position:absolute;left:60098;top:1505;width:1195;height:770;visibility:visible;mso-wrap-style:square;v-text-anchor:top" coordsize="119495,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" path="m100702,c59303,,20699,22210,,58126,5206,49115,16762,46069,25779,51273v9016,5203,12063,16752,6857,25763c46604,52796,72637,37820,100574,37820v10414,,18922,-8503,18922,-18910c119496,8503,110988,,100574,e" fillcolor="#0067a0" stroked="f" strokeweight=".35244mm">
                    <v:stroke joinstyle="miter"/>
                    <v:path arrowok="t" o:connecttype="custom" o:connectlocs="100702,0;0,58126;25779,51273;32636,77036;100574,37820;119496,18910;100574,0" o:connectangles="0,0,0,0,0,0,0"/>
                  </v:shape>
                  <v:shape id="Freeform: Shape 313158262" o:spid="_x0000_s1498" style="position:absolute;left:61761;top:2085;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" path="m35176,v5207,9011,2159,20560,-6857,25763c25398,27540,22096,28302,18922,28302v-6477,,-12826,-3427,-16382,-9392c9397,30713,13080,44293,13080,58126v,13834,-3683,27413,-10540,39216c-2667,106353,381,117902,9397,123105v3048,1777,6223,2539,9397,2539c25271,125644,31620,122217,35176,116252,45335,98611,50796,78559,50796,58126,50796,37693,45462,17641,35176,e" fillcolor="#c7a9d0" stroked="f" strokeweight=".35244mm">
                    <v:stroke joinstyle="miter"/>
                    <v:path arrowok="t" o:connecttype="custom" o:connectlocs="35176,0;28319,25763;18922,28302;2540,18910;13080,58126;2540,97342;9397,123105;18794,125644;35176,116252;50796,58126;35176,0" o:connectangles="0,0,0,0,0,0,0,0,0,0,0"/>
                  </v:shape>
                  <v:shape id="Freeform: Shape 1103828277" o:spid="_x0000_s1499" style="position:absolute;left:60917;top:3059;width:1197;height:771;visibility:visible;mso-wrap-style:square;v-text-anchor:top" coordsize="119623,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" path="m103114,28302v-3174,,-6476,-762,-9397,-2539c84701,20560,81653,9011,86860,,72891,24240,46859,39216,18921,39216,8508,39216,,47719,,58126,,68533,8508,77036,18921,77036v41398,,80003,-22210,100702,-58126c116067,25002,109845,28302,103241,28302e" fillcolor="#b8da92" stroked="f" strokeweight=".35244mm">
                    <v:stroke joinstyle="miter"/>
                    <v:path arrowok="t" o:connecttype="custom" o:connectlocs="103114,28302;93717,25763;86860,0;18921,39216;0,58126;18921,77036;119623,18910;103241,28302" o:connectangles="0,0,0,0,0,0,0,0"/>
                  </v:shape>
                  <v:shape id="Freeform: Shape 1579949611" o:spid="_x0000_s1500" style="position:absolute;left:59942;top:1991;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" path="m22477,99881v9016,-5204,20572,-2158,25778,6853c41398,94931,37716,81351,37716,67518v,-13834,3555,-27286,10539,-39216c53462,19291,50414,7742,41398,2538,32382,-2665,20826,381,15620,9392,5460,27033,,47085,,67518v,20433,5333,40485,15620,58126c10413,116633,13461,105084,22477,99881e" fillcolor="#5bc4bf" stroked="f" strokeweight=".35244mm">
                    <v:stroke joinstyle="miter"/>
                    <v:path arrowok="t" o:connecttype="custom" o:connectlocs="22477,99881;48255,106734;37716,67518;48255,28302;41398,2538;15620,9392;0,67518;15620,125644;22477,99881" o:connectangles="0,0,0,0,0,0,0,0,0"/>
                  </v:shape>
                  <v:shape id="Freeform: Shape 2042329754" o:spid="_x0000_s1501" style="position:absolute;left:59235;top:1295;width:127;height:3592;visibility:visible;mso-wrap-style:square;v-text-anchor:top" coordsize="12698,35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" path="m,l,359163e" filled="f" strokecolor="#231f20" strokeweight=".17622mm">
                    <v:stroke joinstyle="miter"/>
                    <v:path arrowok="t" o:connecttype="custom" o:connectlocs="0,0;0,359163" o:connectangles="0,0"/>
                  </v:shape>
                  <v:shape id="Freeform: Shape 1000424586" o:spid="_x0000_s1502" style="position:absolute;left:53908;top:3219;width:360;height:345;visibility:visible;mso-wrap-style:square;v-text-anchor:top" coordsize="36064,3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" path="m20064,22971l14985,11295,9778,22971r10286,xm20953,24875r-11937,l7619,28175v-508,1142,-762,2030,-762,2665c6857,31728,7238,32490,8000,32997v508,254,1524,508,3302,635l11302,34520,,34520r,-888c1270,33505,2159,32997,3048,32109v761,-888,1777,-2538,2920,-5077l18032,r508,l30731,27794v1143,2665,2159,4315,2921,4949c34159,33251,35048,33505,36065,33632r,888l19683,34520r,-888l20318,33632v1270,,2286,-127,2794,-508c23493,32870,23620,32490,23620,31982v,-254,,-635,-127,-888c23493,30967,23239,30332,22731,29190l20953,25002r,-127xe" fillcolor="black" stroked="f" strokeweight=".35244mm">
                    <v:stroke joinstyle="miter"/>
                    <v:path arrowok="t" o:connecttype="custom" o:connectlocs="20064,22971;14985,11295;9778,22971;20064,22971;20953,24875;9016,24875;7619,28175;6857,30840;8000,32997;11302,33632;11302,34520;0,34520;0,33632;3048,32109;5968,27032;18032,0;18540,0;30731,27794;33652,32743;36065,33632;36065,34520;19683,34520;19683,33632;20318,33632;23112,33124;23620,31982;23493,31094;22731,29190;20953,25002" o:connectangles="0,0,0,0,0,0,0,0,0,0,0,0,0,0,0,0,0,0,0,0,0,0,0,0,0,0,0,0,0"/>
                  </v:shape>
                  <v:shape id="Freeform: Shape 792832388" o:spid="_x0000_s1503" style="position:absolute;left:54249;top:3328;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" path="m22731,254r,18275c22731,20306,22858,21448,23239,21829v381,381,1016,635,2032,761l25271,23479r-9524,l15747,20306v-1143,1269,-2286,2284,-3302,2919c11302,23860,10032,24113,8635,24113v-1397,,-2539,-380,-3555,-1269c4064,22083,3429,21068,3048,20052,2667,18910,2540,17133,2540,14341r,-9264c2540,3300,2413,2158,2032,1777,1778,1396,1016,1015,,888l,,9524,r,15991c9524,17641,9524,18783,9778,19164v127,507,381,888,762,1142c10921,20560,11302,20687,11683,20687v635,,1143,-127,1651,-508c13969,19798,14858,18910,15747,17514r,-12437c15747,3300,15620,2158,15239,1777,14985,1396,14223,1015,13207,888r,-888l22731,r,254xe" fillcolor="black" stroked="f" strokeweight=".35244mm">
                    <v:stroke joinstyle="miter"/>
                    <v:path arrowok="t" o:connecttype="custom" o:connectlocs="22731,254;22731,18529;23239,21829;25271,22590;25271,23479;15747,23479;15747,20306;12445,23225;8635,24113;5080,22844;3048,20052;2540,14341;2540,5077;2032,1777;0,888;0,0;9524,0;9524,15991;9778,19164;10540,20306;11683,20687;13334,20179;15747,17514;15747,5077;15239,1777;13207,888;13207,0;22731,0" o:connectangles="0,0,0,0,0,0,0,0,0,0,0,0,0,0,0,0,0,0,0,0,0,0,0,0,0,0,0,0"/>
                  </v:shape>
                  <v:shape id="Freeform: Shape 560832139" o:spid="_x0000_s1504" style="position:absolute;left:54516;top:3325;width:162;height:247;visibility:visible;mso-wrap-style:square;v-text-anchor:top" coordsize="16254,2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" path="m14858,r381,7995l14350,7995c13334,5584,12318,4061,11175,3173,10032,2284,9016,1904,7873,1904v-635,,-1269,254,-1777,761c5588,3046,5334,3680,5334,4188v,381,126,889,508,1269c6349,6092,7873,7361,10286,9011v2413,1650,4064,3046,4826,4188c15874,14341,16254,15610,16254,17006v,1269,-380,2539,-1015,3808c14604,22083,13715,22971,12445,23733v-1143,634,-2540,1015,-3937,1015c7366,24748,5842,24367,4064,23733v-508,-127,-889,-254,-1016,-254c2540,23479,2032,23860,1651,24748r-889,l381,16372r889,c2032,18529,3048,20179,4318,21321v1270,1143,2539,1650,3682,1650c8762,22971,9397,22717,9905,22210v508,-508,762,-1142,762,-1777c10667,19671,10413,18910,9905,18402,9397,17768,8254,16879,6604,15737,4064,13960,2413,12691,1651,11676,508,10280,,8757,,7107,,5330,635,3680,1905,2284,3175,888,4953,127,7366,127v1269,,2539,254,3682,888c11429,1269,11810,1396,12191,1396v254,,508,,762,-127c13080,1142,13461,761,13842,254r889,l14858,xe" fillcolor="black" stroked="f" strokeweight=".35244mm">
                    <v:stroke joinstyle="miter"/>
                    <v:path arrowok="t" o:connecttype="custom" o:connectlocs="14858,0;15239,7995;14350,7995;11175,3173;7873,1904;6096,2665;5334,4188;5842,5457;10286,9011;15112,13199;16254,17006;15239,20814;12445,23733;8508,24748;4064,23733;3048,23479;1651,24748;762,24748;381,16372;1270,16372;4318,21321;8000,22971;9905,22210;10667,20433;9905,18402;6604,15737;1651,11676;0,7107;1905,2284;7366,127;11048,1015;12191,1396;12953,1269;13842,254;14731,254" o:connectangles="0,0,0,0,0,0,0,0,0,0,0,0,0,0,0,0,0,0,0,0,0,0,0,0,0,0,0,0,0,0,0,0,0,0,0"/>
                  </v:shape>
                  <v:shape id="Freeform: Shape 1640961524" o:spid="_x0000_s1505" style="position:absolute;left:54687;top:3245;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" path="m10159,r,8503l15746,8503r,2412l10159,10915r,14468c10159,26779,10159,27540,10286,28048v,380,381,761,635,1015c11175,29317,11556,29444,11810,29444v1143,,2159,-889,3048,-2538l15620,27413v-1397,3173,-3556,4823,-6604,4823c7492,32236,6222,31855,5207,30967,4190,30078,3556,29190,3302,28175v-127,-635,-254,-2031,-254,-4569l3048,11041,,11041r,-888c2032,8630,3937,7107,5334,5457,6857,3807,8127,2031,9270,r889,xe" fillcolor="black" stroked="f" strokeweight=".35244mm">
                    <v:stroke joinstyle="miter"/>
                    <v:path arrowok="t" o:connecttype="custom" o:connectlocs="10159,0;10159,8503;15746,8503;15746,10915;10159,10915;10159,25383;10286,28048;10921,29063;11810,29444;14858,26906;15620,27413;9016,32236;5207,30967;3302,28175;3048,23606;3048,11041;0,11041;0,10153;5334,5457;9270,0;10159,0" o:connectangles="0,0,0,0,0,0,0,0,0,0,0,0,0,0,0,0,0,0,0,0,0"/>
                  </v:shape>
                  <v:shape id="Freeform: Shape 1249370404" o:spid="_x0000_s1506" style="position:absolute;left:54864;top:3325;width:199;height:238;visibility:visible;mso-wrap-style:square;v-text-anchor:top" coordsize="19936,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" path="m9397,635r,5330c10921,3554,12318,1904,13461,1142,14604,381,15746,,16889,v889,,1651,254,2159,888c19556,1396,19937,2284,19937,3300v,1142,-254,2030,-762,2538c18667,6473,18032,6726,17270,6726v-889,,-1651,-253,-2285,-888c14349,5330,13968,4950,13842,4950v-127,,-381,-127,-636,-127c12699,4823,12318,4950,11810,5330v-635,635,-1143,1396,-1524,2412c9778,9392,9524,11168,9524,13072r,6726c9524,20687,9524,21321,9778,21575v127,508,508,762,889,1015c11048,22844,11683,22971,12699,22971r,889l127,23860r,-889c1143,22971,1778,22590,2159,22210v381,-508,508,-1777,508,-3808l2667,5457v,-1269,,-2157,-255,-2538c2286,2411,2031,2158,1651,1904,1397,1650,762,1523,,1523l,635r9524,l9397,635xe" fillcolor="black" stroked="f" strokeweight=".35244mm">
                    <v:stroke joinstyle="miter"/>
                    <v:path arrowok="t" o:connecttype="custom" o:connectlocs="9397,635;9397,5965;13461,1142;16889,0;19048,888;19937,3300;19175,5838;17270,6726;14985,5838;13842,4950;13206,4823;11810,5330;10286,7742;9524,13072;9524,19798;9778,21575;10667,22590;12699,22971;12699,23860;127,23860;127,22971;2159,22210;2667,18402;2667,5457;2412,2919;1651,1904;0,1523;0,635;9524,635" o:connectangles="0,0,0,0,0,0,0,0,0,0,0,0,0,0,0,0,0,0,0,0,0,0,0,0,0,0,0,0,0"/>
                  </v:shape>
                  <v:shape id="Freeform: Shape 1858574861" o:spid="_x0000_s1507" style="position:absolute;left:55070;top:3323;width:224;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" path="m12191,18783r,-7869c10159,12057,8635,13326,7746,14722v-635,888,-1016,1777,-1016,2665c6730,18149,6984,18783,7619,19418v381,380,1016,634,1778,634c10286,20052,11175,19545,12318,18656t-127,2031c9397,23225,6730,24494,4571,24494v-1396,,-2412,-381,-3301,-1269c381,22337,,21194,,19925,,18149,762,16499,2286,15103,3809,13707,7111,11803,12318,9392r,-2412c12318,5203,12318,4061,12064,3680v-127,-507,-508,-888,-1016,-1269c10540,2031,9905,1904,9270,1904v-1143,,-2032,254,-2667,761c6222,2919,5968,3300,5968,3680v,381,254,762,635,1270c7238,5711,7492,6346,7492,6980v,762,-254,1523,-889,2158c5968,9645,5207,10026,4190,10026v-1015,,-1904,-254,-2666,-888c762,8503,508,7742,508,6853v,-1269,508,-2411,1397,-3426c2794,2284,4190,1523,5841,888,7492,254,9270,,11175,v2286,,3937,508,5206,1396c17651,2284,18540,3300,18921,4442v254,761,381,2284,381,4823l19302,18275v,1016,,1777,127,2031c19429,20560,19683,20814,19810,20941v127,127,381,127,635,127c20826,21068,21334,20814,21715,20179r762,635c21588,22083,20826,22971,19937,23479v-889,508,-1905,888,-3048,888c15619,24367,14476,24113,13715,23479v-762,-635,-1270,-1523,-1397,-2919e" fillcolor="black" stroked="f" strokeweight=".35244mm">
                    <v:stroke joinstyle="miter"/>
                    <v:path arrowok="t" o:connecttype="custom" o:connectlocs="12191,18783;12191,10914;7746,14722;6730,17387;7619,19418;9397,20052;12318,18656;12191,20687;4571,24494;1270,23225;0,19925;2286,15103;12318,9392;12318,6980;12064,3680;11048,2411;9270,1904;6603,2665;5968,3680;6603,4950;7492,6980;6603,9138;4190,10026;1524,9138;508,6853;1905,3427;5841,888;11175,0;16381,1396;18921,4442;19302,9265;19302,18275;19429,20306;19810,20941;20445,21068;21715,20179;22477,20814;19937,23479;16889,24367;13715,23479;12318,20560" o:connectangles="0,0,0,0,0,0,0,0,0,0,0,0,0,0,0,0,0,0,0,0,0,0,0,0,0,0,0,0,0,0,0,0,0,0,0,0,0,0,0,0,0"/>
                  </v:shape>
                  <v:shape id="Freeform: Shape 1940023175" o:spid="_x0000_s1508" style="position:absolute;left:55296;top:3226;width:127;height:338;visibility:visible;mso-wrap-style:square;v-text-anchor:top" coordsize="12698,3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" path="m9905,r,29063c9905,30713,10032,31728,10413,32236v381,507,1143,761,2286,761l12699,33886r-12572,l127,32997v1016,,1778,-380,2286,-888c2794,31728,2920,30713,2920,29063r,-24113c2920,3300,2794,2284,2286,1777,1905,1269,1143,1015,,1015l,127r9778,l9905,xe" fillcolor="black" stroked="f" strokeweight=".35244mm">
                    <v:stroke joinstyle="miter"/>
                    <v:path arrowok="t" o:connecttype="custom" o:connectlocs="9905,0;9905,29063;10413,32236;12699,32997;12699,33886;127,33886;127,32997;2413,32109;2920,29063;2920,4950;2286,1777;0,1015;0,127;9778,127" o:connectangles="0,0,0,0,0,0,0,0,0,0,0,0,0,0"/>
                  </v:shape>
                  <v:shape id="Freeform: Shape 27190053" o:spid="_x0000_s1509" style="position:absolute;left:55439;top:3218;width:127;height:346;visibility:visible;mso-wrap-style:square;v-text-anchor:top" coordsize="12698,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" path="m9778,11295r,18529c9778,31474,10032,32490,10413,32997v381,508,1143,762,2286,762l12699,34647r-12572,l127,33759v1016,,1778,-381,2286,-889c2794,32490,2920,31474,2920,29824r,-13579c2920,14595,2667,13580,2286,13072,1905,12564,1143,12311,,12311r,-889l9778,11422r,-127xm6222,c7238,,8254,381,9016,1142v762,762,1143,1650,1143,2665c10159,4823,9778,5838,9016,6599,8254,7361,7365,7742,6349,7742,5333,7742,4318,7361,3556,6599,2794,5838,2413,4950,2413,3807v,-1142,381,-1903,1143,-2665c4318,381,5206,,6349,e" fillcolor="black" stroked="f" strokeweight=".35244mm">
                    <v:stroke joinstyle="miter"/>
                    <v:path arrowok="t" o:connecttype="custom" o:connectlocs="9778,11295;9778,29824;10413,32997;12699,33759;12699,34647;127,34647;127,33759;2413,32870;2920,29824;2920,16245;2286,13072;0,12311;0,11422;9778,11422;6222,0;9016,1142;10159,3807;9016,6599;6349,7742;3556,6599;2413,3807;3556,1142;6349,0" o:connectangles="0,0,0,0,0,0,0,0,0,0,0,0,0,0,0,0,0,0,0,0,0,0,0"/>
                  </v:shape>
                  <v:shape id="Freeform: Shape 464628090" o:spid="_x0000_s1510" style="position:absolute;left:55580;top:3323;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" path="m12191,18783r,-7869c10159,12057,8635,13326,7746,14722v-635,888,-1016,1777,-1016,2665c6730,18149,6984,18783,7619,19418v381,380,1016,634,1778,634c10286,20052,11175,19545,12318,18656t-127,2031c9397,23225,6730,24494,4572,24494v-1397,,-2413,-381,-3302,-1269c381,22337,,21194,,19925,,18149,762,16499,2286,15103,3809,13707,7111,11803,12318,9392r,-2412c12318,5203,12318,4061,12064,3680v-127,-507,-508,-888,-1016,-1269c10540,2031,9905,1904,9270,1904v-1143,,-2032,254,-2667,761c6222,2919,5968,3300,5968,3680v,381,254,762,635,1270c7238,5711,7492,6346,7492,6980v,762,-254,1523,-889,2158c5968,9645,5207,10026,4191,10026v-1016,,-1905,-254,-2667,-888c762,8503,508,7742,508,6853v,-1269,508,-2411,1397,-3426c2794,2284,4191,1523,5841,888,7492,254,9270,,11175,v2286,,3937,508,5207,1396c17652,2284,18540,3300,18921,4442v254,761,381,2284,381,4823l19302,18275v,1016,,1777,127,2031c19429,20560,19683,20814,19810,20941v127,127,381,127,635,127c20826,21068,21334,20814,21715,20179r762,635c21588,22083,20826,22971,19937,23479v-889,508,-1905,888,-3047,888c15620,24367,14477,24113,13715,23479v-762,-635,-1270,-1523,-1397,-2919e" fillcolor="black" stroked="f" strokeweight=".35244mm">
                    <v:stroke joinstyle="miter"/>
                    <v:path arrowok="t" o:connecttype="custom" o:connectlocs="12191,18783;12191,10914;7746,14722;6730,17387;7619,19418;9397,20052;12318,18656;12191,20687;4572,24494;1270,23225;0,19925;2286,15103;12318,9392;12318,6980;12064,3680;11048,2411;9270,1904;6603,2665;5968,3680;6603,4950;7492,6980;6603,9138;4191,10026;1524,9138;508,6853;1905,3427;5841,888;11175,0;16382,1396;18921,4442;19302,9265;19302,18275;19429,20306;19810,20941;20445,21068;21715,20179;22477,20814;19937,23479;16890,24367;13715,23479;12318,20560" o:connectangles="0,0,0,0,0,0,0,0,0,0,0,0,0,0,0,0,0,0,0,0,0,0,0,0,0,0,0,0,0,0,0,0,0,0,0,0,0,0,0,0,0"/>
                  </v:shape>
                  <v:shape id="Freeform: Shape 1593303918" o:spid="_x0000_s1511" style="position:absolute;left:55809;top:3325;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889,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451495406" o:spid="_x0000_s1512" style="position:absolute;left:56190;top:3218;width:372;height:354;visibility:visible;mso-wrap-style:square;v-text-anchor:top" coordsize="37207,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" path="m33144,r,11930l32255,11930c31112,8630,29461,6219,27176,4442,25017,2792,22477,1904,19811,1904v-2668,,-4699,761,-6350,2157c11810,5457,10540,7488,9905,10026v-762,2538,-1016,5204,-1016,7869c8889,21194,9270,23987,10032,26398v762,2411,2032,4188,3683,5457c15493,32997,17524,33632,19811,33632v761,,1650,,2539,-254c23239,33251,24128,32997,25017,32617r,-7108c25017,24240,25017,23352,24763,22971v-127,-381,-635,-761,-1143,-1142c22985,21575,22350,21321,21588,21321r-889,l20699,20433r16509,l37208,21321v-1270,,-2159,254,-2667,508c34033,22083,33652,22464,33398,23098v-127,254,-254,1142,-254,2285l33144,32490v-2159,1015,-4445,1650,-6730,2157c24128,35155,21588,35409,19175,35409v-3174,,-5841,-381,-8000,-1269c9016,33251,7238,32109,5588,30713,3937,29317,2667,27667,1778,25890,635,23606,,21068,,18149,,13072,1778,8757,5334,5203,8889,1650,13461,,18922,v1650,,3174,127,4571,381c24255,508,25398,888,27049,1523v1650,635,2667,888,2920,888c30477,2411,30858,2284,31239,1904,31620,1523,32001,888,32382,r889,l33144,xe" fillcolor="black" stroked="f" strokeweight=".35244mm">
                    <v:stroke joinstyle="miter"/>
                    <v:path arrowok="t" o:connecttype="custom" o:connectlocs="33144,0;33144,11930;32255,11930;27176,4442;19811,1904;13461,4061;9905,10026;8889,17895;10032,26398;13715,31855;19811,33632;22350,33378;25017,32617;25017,25509;24763,22971;23620,21829;21588,21321;20699,21321;20699,20433;37208,20433;37208,21321;34541,21829;33398,23098;33144,25383;33144,32490;26414,34647;19175,35409;11175,34140;5588,30713;1778,25890;0,18149;5334,5203;18922,0;23493,381;27049,1523;29969,2411;31239,1904;32382,0;33271,0" o:connectangles="0,0,0,0,0,0,0,0,0,0,0,0,0,0,0,0,0,0,0,0,0,0,0,0,0,0,0,0,0,0,0,0,0,0,0,0,0,0,0"/>
                  </v:shape>
                  <v:shape id="Freeform: Shape 1914232761" o:spid="_x0000_s1513" style="position:absolute;left:56576;top:3322;width:218;height:249;visibility:visible;mso-wrap-style:square;v-text-anchor:top" coordsize="21841,2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" path="m10794,1904v-889,,-1524,380,-2159,1015c8000,3554,7619,4823,7492,6726v-126,1904,-254,4442,-254,7869c7238,16372,7366,18022,7619,19545v127,1142,635,2030,1143,2665c9397,22844,10032,23098,10794,23098v762,,1397,-254,1905,-634c13334,21829,13842,21068,13969,20052v381,-1523,508,-4822,508,-9645c14477,7615,14350,5584,13969,4569,13715,3554,13207,2792,12572,2284v-381,-380,-1016,-507,-1651,-507m10794,127v2032,,3937,508,5715,1523c18286,2665,19556,4188,20445,6092v889,1903,1397,4061,1397,6345c21842,15737,20953,18529,19302,20814v-2031,2665,-4825,4061,-8381,4061c7366,24875,4699,23606,2794,21194,889,18783,,15864,,12564,,9265,1016,6346,2921,3807,4826,1269,7492,,10921,e" fillcolor="black" stroked="f" strokeweight=".35244mm">
                    <v:stroke joinstyle="miter"/>
                    <v:path arrowok="t" o:connecttype="custom" o:connectlocs="10794,1904;8635,2919;7492,6726;7238,14595;7619,19545;8762,22210;10794,23098;12699,22464;13969,20052;14477,10407;13969,4569;12572,2284;10921,1777;10794,127;16509,1650;20445,6092;21842,12437;19302,20814;10921,24875;2794,21194;0,12564;2921,3807;10921,0" o:connectangles="0,0,0,0,0,0,0,0,0,0,0,0,0,0,0,0,0,0,0,0,0,0,0"/>
                  </v:shape>
                  <v:shape id="Freeform: Shape 1965745396" o:spid="_x0000_s1514" style="position:absolute;left:56786;top:3328;width:244;height:243;visibility:visible;mso-wrap-style:square;v-text-anchor:top" coordsize="24381,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" path="m11683,24240l3809,6092c2794,3934,2159,2538,1651,1904,1270,1523,635,1142,,1015l,127r12445,l12445,1015v-762,,-1270,127,-1651,381c10413,1777,10159,2158,10159,2665v,635,381,1777,1143,3427l15112,14849,18159,7234v889,-2157,1270,-3680,1270,-4569c19429,2158,19175,1777,18794,1396,18413,1015,17778,888,16763,888r,-888l24382,r,888c23620,888,22985,1269,22604,1777v-508,507,-1143,1777,-2159,3934l12699,23987r-1143,l11683,24240xe" fillcolor="black" stroked="f" strokeweight=".35244mm">
                    <v:stroke joinstyle="miter"/>
                    <v:path arrowok="t" o:connecttype="custom" o:connectlocs="11683,24240;3809,6092;1651,1904;0,1015;0,127;12445,127;12445,1015;10794,1396;10159,2665;11302,6092;15112,14849;18159,7234;19429,2665;18794,1396;16763,888;16763,0;24382,0;24382,888;22604,1777;20445,5711;12699,23987;11556,23987" o:connectangles="0,0,0,0,0,0,0,0,0,0,0,0,0,0,0,0,0,0,0,0,0,0"/>
                  </v:shape>
                  <v:shape id="Freeform: Shape 475475845" o:spid="_x0000_s1515" style="position:absolute;left:57020;top:3323;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" path="m13461,9899v,-2665,-127,-4569,-508,-5457c12699,3427,12191,2665,11556,2158v-381,-254,-762,-508,-1397,-508c9270,1650,8635,2031,8000,2919,6985,4442,6477,6473,6477,9011r,888l13334,9899r127,xm19556,11549r-12826,c6857,14595,7746,17133,9143,18910v1143,1396,2540,2031,4191,2031c14350,20941,15239,20687,16001,20052v762,-507,1651,-1523,2666,-3046l19556,17514v-1270,2538,-2666,4442,-4191,5457c13842,23987,12064,24621,10032,24621v-3428,,-6095,-1269,-7873,-3934c762,18529,,15864,,12691,,8757,1016,5711,3175,3427,5334,1142,7746,,10540,v2413,,4445,1015,6223,2919c18540,4823,19429,7742,19556,11549e" fillcolor="black" stroked="f" strokeweight=".35244mm">
                    <v:stroke joinstyle="miter"/>
                    <v:path arrowok="t" o:connecttype="custom" o:connectlocs="13461,9899;12953,4442;11556,2158;10159,1650;8000,2919;6477,9011;6477,9899;13334,9899;19556,11549;6730,11549;9143,18910;13334,20941;16001,20052;18667,17006;19556,17514;15365,22971;10032,24621;2159,20687;0,12691;3175,3427;10540,0;16763,2919;19556,11549" o:connectangles="0,0,0,0,0,0,0,0,0,0,0,0,0,0,0,0,0,0,0,0,0,0,0"/>
                  </v:shape>
                  <v:shape id="Freeform: Shape 1780594348" o:spid="_x0000_s1516" style="position:absolute;left:57233;top:3325;width:200;height:238;visibility:visible;mso-wrap-style:square;v-text-anchor:top" coordsize="19937,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" path="m9397,635r,5330c10921,3554,12318,1904,13461,1142,14604,381,15747,,16890,v889,,1651,254,2158,888c19556,1396,19937,2284,19937,3300v,1142,-254,2030,-762,2538c18667,6473,18032,6726,17271,6726v-889,,-1651,-253,-2286,-888c14350,5330,13969,4950,13842,4950v-127,,-381,-127,-635,-127c12699,4823,12318,4950,11810,5330v-635,635,-1143,1396,-1524,2412c9778,9392,9524,11168,9524,13072r,6726c9524,20687,9524,21321,9778,21575v127,508,508,762,889,1015c11048,22844,11683,22971,12699,22971r,889l127,23860r,-889c1143,22971,1778,22590,2159,22210v381,-508,508,-1777,508,-3808l2667,5457v,-1269,,-2157,-254,-2538c2286,2411,2032,2158,1651,1904,1397,1650,762,1523,,1523l,635r9524,l9397,635xe" fillcolor="black" stroked="f" strokeweight=".35244mm">
                    <v:stroke joinstyle="miter"/>
                    <v:path arrowok="t" o:connecttype="custom" o:connectlocs="9397,635;9397,5965;13461,1142;16890,0;19048,888;19937,3300;19175,5838;17271,6726;14985,5838;13842,4950;13207,4823;11810,5330;10286,7742;9524,13072;9524,19798;9778,21575;10667,22590;12699,22971;12699,23860;127,23860;127,22971;2159,22210;2667,18402;2667,5457;2413,2919;1651,1904;0,1523;0,635;9524,635" o:connectangles="0,0,0,0,0,0,0,0,0,0,0,0,0,0,0,0,0,0,0,0,0,0,0,0,0,0,0,0,0"/>
                  </v:shape>
                  <v:shape id="Freeform: Shape 18018411" o:spid="_x0000_s1517" style="position:absolute;left:57447;top:332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" path="m9524,635r,3045c10667,2411,11810,1396,12953,888,14096,254,15238,,16508,v1524,,2794,381,3810,1269c21334,2158,21969,3173,22350,4442v254,888,381,2792,381,5457l22731,19037v,1777,127,2919,508,3427c23620,22844,24255,23098,25271,23225r,888l13461,24113r,-888c14350,23098,14985,22717,15365,22083v254,-381,381,-1396,381,-3046l15746,8630v,-1904,,-3173,-253,-3680c15365,4442,15112,4061,14731,3807v-381,-253,-763,-380,-1144,-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8,0;20318,1269;22350,4442;22731,9899;22731,19037;23239,22464;25271,23225;25271,24113;13461,24113;13461,23225;15365,22083;15746,19037;15746,8630;15493,4950;14731,3807;13587,3427;9651,6473;9651,19037;10159,22337;11937,23225;11937,24113;127,24113;127,23225;2159,22337;2540,19037;2540,5838;2032,2538;0,1650;0,761;9524,761" o:connectangles="0,0,0,0,0,0,0,0,0,0,0,0,0,0,0,0,0,0,0,0,0,0,0,0,0,0,0,0,0,0,0,0,0"/>
                  </v:shape>
                  <v:shape id="Freeform: Shape 1503801245" o:spid="_x0000_s1518" style="position:absolute;left:57717;top:3322;width:395;height:241;visibility:visible;mso-wrap-style:square;v-text-anchor:top" coordsize="39493,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" path="m9651,888r,3046c10921,2538,12064,1523,13206,1015,14349,381,15492,127,16762,127v1524,,2794,381,3810,1015c21588,1777,22350,2919,22858,4315,24254,2792,25524,1777,26667,1015,27937,381,29207,,30477,v1651,,2921,381,3810,1142c35303,1904,35937,2792,36318,3934v381,1143,635,2919,635,5458l36953,18910v,1777,127,2919,508,3300c37842,22590,38477,22971,39493,23098r,889l27429,23987r,-889c28318,23098,29080,22590,29588,21956v254,-508,381,-1523,381,-3046l29969,8884v,-2031,,-3427,-254,-3934c29588,4442,29334,3934,28953,3680v-381,-253,-762,-380,-1270,-380c26921,3300,26286,3554,25524,4061v-762,508,-1523,1269,-2158,2285l23366,18910v,1650,127,2792,381,3173c24128,22717,24890,23098,25905,23098r,889l13842,23987r,-889c14476,23098,14985,22844,15365,22590v381,-253,635,-634,762,-1015c16254,21194,16381,20306,16381,18910r,-10026c16381,6726,16381,5457,16127,4950v-127,-508,-508,-889,-889,-1270c14857,3427,14476,3300,13968,3300v-634,,-1269,127,-1777,507c11429,4315,10540,5203,9651,6473r,12564c9651,20687,9778,21829,10159,22337v381,507,1016,761,2032,888l12191,24113r-12064,l127,23225v1016,,1651,-381,2032,-888c2412,21956,2540,20941,2540,19037r,-13199c2540,4061,2412,2919,2031,2538,1778,2158,1016,1777,,1650l,761r9524,l9651,888xe" fillcolor="black" stroked="f" strokeweight=".35244mm">
                    <v:stroke joinstyle="miter"/>
                    <v:path arrowok="t" o:connecttype="custom" o:connectlocs="9651,888;9651,3934;13206,1015;16762,127;20572,1142;22858,4315;26667,1015;30477,0;34287,1142;36318,3934;36953,9392;36953,18910;37461,22210;39493,23098;39493,23987;27429,23987;27429,23098;29588,21956;29969,18910;29969,8884;29715,4950;28953,3680;27683,3300;25524,4061;23366,6346;23366,18910;23747,22083;25905,23098;25905,23987;13842,23987;13842,23098;15365,22590;16127,21575;16381,18910;16381,8884;16127,4950;15238,3680;13968,3300;12191,3807;9651,6473;9651,19037;10159,22337;12191,23225;12191,24113;127,24113;127,23225;2159,22337;2540,19037;2540,5838;2031,2538;0,1650;0,761;9524,761" o:connectangles="0,0,0,0,0,0,0,0,0,0,0,0,0,0,0,0,0,0,0,0,0,0,0,0,0,0,0,0,0,0,0,0,0,0,0,0,0,0,0,0,0,0,0,0,0,0,0,0,0,0,0,0,0"/>
                  </v:shape>
                  <v:shape id="Freeform: Shape 351660599" o:spid="_x0000_s1519" style="position:absolute;left:58125;top:3323;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" path="m13334,9899v,-2665,-127,-4569,-508,-5457c12572,3427,12064,2665,11429,2158v-381,-254,-762,-508,-1397,-508c9143,1650,8508,2031,7873,2919,6857,4442,6349,6473,6349,9011r,888l13207,9899r127,xm19556,11549r-12826,c6857,14595,7746,17133,9143,18910v1143,1396,2540,2031,4191,2031c14350,20941,15238,20687,16000,20052v763,-507,1651,-1523,2667,-3046l19556,17514v-1270,2538,-2667,4442,-4191,5457c13842,23987,12064,24621,10032,24621v-3429,,-6095,-1269,-7873,-3934c762,18529,,15864,,12691,,8757,1016,5711,3175,3427,5333,1142,7746,,10540,v2413,,4445,1015,6223,2919c18540,4823,19429,7742,19556,11549e" fillcolor="black" stroked="f" strokeweight=".35244mm">
                    <v:stroke joinstyle="miter"/>
                    <v:path arrowok="t" o:connecttype="custom" o:connectlocs="13334,9899;12826,4442;11429,2158;10032,1650;7873,2919;6349,9011;6349,9899;13207,9899;19556,11549;6730,11549;9143,18910;13334,20941;16000,20052;18667,17006;19556,17514;15365,22971;10032,24621;2159,20687;0,12691;3175,3427;10540,0;16763,2919;19556,11549" o:connectangles="0,0,0,0,0,0,0,0,0,0,0,0,0,0,0,0,0,0,0,0,0,0,0"/>
                  </v:shape>
                  <v:shape id="Freeform: Shape 18730948" o:spid="_x0000_s1520" style="position:absolute;left:58329;top:332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685063539" o:spid="_x0000_s1521" style="position:absolute;left:58580;top:3245;width:157;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" path="m10159,r,8503l15747,8503r,2412l10159,10915r,14468c10159,26779,10159,27540,10286,28048v,380,381,761,635,1015c11302,29317,11556,29444,11810,29444v1016,,2159,-889,3048,-2538l15620,27413v-1397,3173,-3556,4823,-6604,4823c7492,32236,6223,31855,5207,30967,4191,30078,3556,29190,3302,28175v-127,-635,-254,-2031,-254,-4569l3048,11041,,11041r,-888c2032,8630,3937,7107,5334,5457,6857,3807,8127,2031,9270,r889,xe" fillcolor="black" stroked="f" strokeweight=".35244mm">
                    <v:stroke joinstyle="miter"/>
                    <v:path arrowok="t" o:connecttype="custom" o:connectlocs="10159,0;10159,8503;15747,8503;15747,10915;10159,10915;10159,25383;10286,28048;10921,29063;11810,29444;14858,26906;15620,27413;9016,32236;5207,30967;3302,28175;3048,23606;3048,11041;0,11041;0,10153;5334,5457;9270,0;10159,0" o:connectangles="0,0,0,0,0,0,0,0,0,0,0,0,0,0,0,0,0,0,0,0,0"/>
                  </v:shape>
                  <v:shape id="Freeform: Shape 1341961535" o:spid="_x0000_s1522" style="position:absolute;left:55910;top:2621;width:7;height:7;visibility:visible;mso-wrap-style:square;v-text-anchor:top" coordsize="63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" path="m635,c635,,254,508,,635e" fillcolor="black" stroked="f" strokeweight=".35244mm">
                    <v:stroke joinstyle="miter"/>
                    <v:path arrowok="t" o:connecttype="custom" o:connectlocs="635,0;0,635" o:connectangles="0,0"/>
                  </v:shape>
                  <v:shape id="Freeform: Shape 1160822316" o:spid="_x0000_s1523" style="position:absolute;left:55962;top:2138;width:26;height:25;visibility:visible;mso-wrap-style:square;v-text-anchor:top" coordsize="253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" path="m1270,2538v635,,1270,-507,1270,-1269c2540,508,2032,,1270,,508,,,508,,1269v,762,508,1269,1270,1269e" fillcolor="black" stroked="f" strokeweight=".35244mm">
                    <v:stroke joinstyle="miter"/>
                    <v:path arrowok="t" o:connecttype="custom" o:connectlocs="1270,2538;2540,1269;1270,0;0,1269;1270,2538" o:connectangles="0,0,0,0,0"/>
                  </v:shape>
                  <v:shape id="Freeform: Shape 898762861" o:spid="_x0000_s1524" style="position:absolute;left:56102;top:1647;width:441;height:538;visibility:visible;mso-wrap-style:square;v-text-anchor:top" coordsize="44064,5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" path="m42795,24875r-13461,l29334,1269r13461,l42795,24875xm42795,36043v-254,2539,-1143,4696,-2921,5838l29334,48227r,-22210l42795,26017r,10026xm28191,24875r-12445,l15746,1269r12445,l28191,24875xm28191,48988r-4825,2919l23366,51907v,,-762,381,-1270,381c21588,52288,21207,52161,20826,51780l16000,48861r,-22844l28445,26017r,22844l28191,48988xm10794,16245r3810,l14604,24875r-3810,l10794,16245xm14604,48227l4063,41881c2286,40739,1397,38582,1143,36043r,-10026l14604,26017r,22210xm5841,10280r-4571,l1270,1142r4571,l5841,10280xm6984,4696r508,-635l7111,3427r762,c7873,3427,8254,2792,8254,2792r381,762l9397,3554v,,-381,507,-381,507l9524,4696r-635,l8889,5584,8254,5077r-635,507l7619,4823r-762,l6984,4696xm10286,14214v,,-381,-254,-508,-254c9397,13960,9143,14595,8889,14722v-254,,-381,,-381,-254c8508,14214,9016,14087,9270,13833v-2921,,-2921,1270,-3302,1270c5206,15103,6603,13707,6984,13326v-635,,-889,-762,-1524,-1142c5714,11803,5968,11930,6349,12184v,-254,254,-635,889,-635c8508,11549,8127,12818,8381,12818v254,,,-1269,889,-1269c10540,11549,12191,14849,10667,14849v-635,,-127,-508,-127,-508m7238,21068r762,c8000,21068,8381,20433,8381,20433r381,761l9524,21194v,,-381,508,-381,508l9651,22210r-635,l9016,23098r-635,-508l7746,23098r,-761l6984,22337v,,508,-762,508,-762l7111,20941r127,127xm2031,12311r763,c2794,12311,3175,11676,3175,11676r381,761l4318,12437v,,-381,508,-381,508l4444,13580r-635,l3809,14468r-634,-508l2540,14468r,-761l1778,13707v,,508,-762,508,-762l1905,12311r126,xm1143,16245r4571,l5714,24875r-4571,l1143,16245xm11810,13453r508,-635l11937,12184r762,c12699,12184,13080,11549,13080,11549r381,762l14223,12311v,,-381,507,-381,507l14349,13453r-762,l13587,14341r-634,-508l12318,14341r,-761l11556,13580r254,-127xm14604,10280r-3810,l10794,1142r3810,l14604,10280xm44065,r,c44065,,,,,l,c,,,,,l,35536v,3426,1524,6472,3556,7361l20445,53050v,,889,761,1524,761c22477,53811,22985,53557,23366,53303l40636,43023v2032,-888,3429,-3934,3429,-7360l44065,127v,,,,,l44065,xe" fillcolor="black" stroked="f" strokeweight=".35244mm">
                    <v:stroke joinstyle="miter"/>
                    <v:path arrowok="t" o:connecttype="custom" o:connectlocs="42795,24875;29334,24875;29334,1269;42795,1269;42795,24875;42795,36043;39874,41881;29334,48227;29334,26017;42795,26017;42795,36043;28191,24875;15746,24875;15746,1269;28191,1269;28191,24875;28191,48988;23366,51907;23366,51907;22096,52288;20826,51780;16000,48861;16000,26017;28445,26017;28445,48861;10794,16245;14604,16245;14604,24875;10794,24875;10794,16245;14604,48227;4063,41881;1143,36043;1143,26017;14604,26017;14604,48227;5841,10280;1270,10280;1270,1142;5841,1142;5841,10280;6984,4696;7492,4061;7111,3427;7873,3427;8254,2792;8635,3554;9397,3554;9016,4061;9524,4696;8889,4696;8889,5584;8254,5077;7619,5584;7619,4823;6857,4823;10286,14214;9778,13960;8889,14722;8508,14468;9270,13833;5968,15103;6984,13326;5460,12184;6349,12184;7238,11549;8381,12818;9270,11549;10667,14849;10540,14341;7238,21068;8000,21068;8381,20433;8762,21194;9524,21194;9143,21702;9651,22210;9016,22210;9016,23098;8381,22590;7746,23098;7746,22337;6984,22337;7492,21575;7111,20941;2031,12311;2794,12311;3175,11676;3556,12437;4318,12437;3937,12945;4444,13580;3809,13580;3809,14468;3175,13960;2540,14468;2540,13707;1778,13707;2286,12945;1905,12311;1143,16245;5714,16245;5714,24875;1143,24875;1143,16245;11810,13453;12318,12818;11937,12184;12699,12184;13080,11549;13461,12311;14223,12311;13842,12818;14349,13453;13587,13453;13587,14341;12953,13833;12318,14341;12318,13580;11556,13580;14604,10280;10794,10280;10794,1142;14604,1142;14604,10280;44065,0;44065,0;0,0;0,0;0,0;0,35536;3556,42897;20445,53050;21969,53811;23366,53303;40636,43023;44065,35663;44065,127;44065,127" o:connectangles="0,0,0,0,0,0,0,0,0,0,0,0,0,0,0,0,0,0,0,0,0,0,0,0,0,0,0,0,0,0,0,0,0,0,0,0,0,0,0,0,0,0,0,0,0,0,0,0,0,0,0,0,0,0,0,0,0,0,0,0,0,0,0,0,0,0,0,0,0,0,0,0,0,0,0,0,0,0,0,0,0,0,0,0,0,0,0,0,0,0,0,0,0,0,0,0,0,0,0,0,0,0,0,0,0,0,0,0,0,0,0,0,0,0,0,0,0,0,0,0,0,0,0,0,0,0,0,0,0,0,0,0,0,0,0,0,0,0,0"/>
                  </v:shape>
                  <v:shape id="Freeform: Shape 1508885532" o:spid="_x0000_s1525" style="position:absolute;left:56122;top:1920;width:121;height:153;visibility:visible;mso-wrap-style:square;v-text-anchor:top" coordsize="1209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" path="m11937,6980v,,-1651,508,-1270,508c10667,6980,11556,6092,12064,5711v,-508,-762,,-1524,381c13080,2538,11429,3934,10032,4188v2286,-2411,1651,-2411,,-1650c11302,1523,11556,254,11429,,10159,1650,9143,1396,9143,2919v,1015,-381,2665,-888,3173c7619,6853,8127,3427,6349,3427v-507,,-1904,,-2285,634c4445,4061,4953,4950,4953,5330v,381,254,1396,-254,1396c4191,6726,3429,5457,3429,4950v,-508,,-381,,-1270c3429,2284,1143,254,127,254v,1015,1270,1269,1270,2538c889,2792,127,1777,127,2411v,635,889,762,889,1269c1016,4188,127,3427,127,4061v,508,508,381,635,1016c381,5077,,5077,,5203v,127,,381,381,508c254,5838,127,6092,127,6980v,2792,1778,4061,3048,4061c4064,11041,3937,10407,4064,10026v,508,508,-254,508,635c4572,11549,3683,11168,3683,11930v,1015,1397,,1397,1142c5080,14468,4953,14341,4953,14849v,381,1524,-508,1396,-635c6730,14341,6730,15356,7366,15356v380,,508,-1142,889,-1142c8000,14214,9524,15230,9524,14722v,-1269,-508,-762,-508,-1650c9016,12184,10794,12437,10540,11930v-254,-381,-381,-127,-635,-762c9905,11168,8508,9138,10159,10280v1778,1142,2032,-2792,1905,-2919e" fillcolor="black" stroked="f" strokeweight=".35244mm">
                    <v:stroke joinstyle="miter"/>
                    <v:path arrowok="t" o:connecttype="custom" o:connectlocs="11937,6980;10667,7488;12064,5711;10540,6092;10032,4188;10032,2538;11429,0;9143,2919;8255,6092;6349,3427;4064,4061;4953,5330;4699,6726;3429,4950;3429,3680;127,254;1397,2792;127,2411;1016,3680;127,4061;762,5077;0,5203;381,5711;127,6980;3175,11041;4064,10026;4572,10661;3683,11930;5080,13072;4953,14849;6349,14214;7366,15356;8255,14214;9524,14722;9016,13072;10540,11930;9905,11168;10159,10280;12064,7361" o:connectangles="0,0,0,0,0,0,0,0,0,0,0,0,0,0,0,0,0,0,0,0,0,0,0,0,0,0,0,0,0,0,0,0,0,0,0,0,0,0,0"/>
                  </v:shape>
                  <v:shape id="Freeform: Shape 1018304815" o:spid="_x0000_s1526" style="position:absolute;left:56698;top:2057;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151018693" o:spid="_x0000_s1527" style="position:absolute;left:56639;top:2091;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044572532" o:spid="_x0000_s1528" style="position:absolute;left:55942;top:2172;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807331921" o:spid="_x0000_s1529" style="position:absolute;left:55986;top:2176;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789402950" o:spid="_x0000_s1530" style="position:absolute;left:57238;top:1574;width:38;height:116;visibility:visible;mso-wrap-style:square;v-text-anchor:top" coordsize="3865,1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" path="m1872,1904v2159,2538,2667,6726,1016,9645c1999,11549,2126,10407,1999,9772,475,6853,-795,3300,602,v1016,127,635,1396,1143,1904e" fillcolor="black" stroked="f" strokeweight=".35244mm">
                    <v:stroke joinstyle="miter"/>
                    <v:path arrowok="t" o:connecttype="custom" o:connectlocs="1872,1904;2888,11549;1999,9772;602,0;1745,1904" o:connectangles="0,0,0,0,0"/>
                  </v:shape>
                  <v:shape id="Freeform: Shape 460616356" o:spid="_x0000_s1531" style="position:absolute;left:55385;top:1590;width:30;height:100;visibility:visible;mso-wrap-style:square;v-text-anchor:top" coordsize="3047,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" path="m3048,3764v-508,1904,-508,4442,,6092c2667,10236,2794,9475,2413,9602,-635,7444,762,3129,,210,127,-44,508,-44,762,83,2159,972,2794,2368,3048,3891e" fillcolor="black" stroked="f" strokeweight=".35244mm">
                    <v:stroke joinstyle="miter"/>
                    <v:path arrowok="t" o:connecttype="custom" o:connectlocs="3048,3764;3048,9856;2413,9602;0,210;762,83;3048,3891" o:connectangles="0,0,0,0,0,0"/>
                  </v:shape>
                  <v:shape id="Freeform: Shape 110446027" o:spid="_x0000_s1532" style="position:absolute;left:57293;top:1623;width:31;height:29;visibility:visible;mso-wrap-style:square;v-text-anchor:top" coordsize="3138,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" path="m2988,761v508,889,-381,1650,-1016,2158c1337,3046,575,2665,67,2031,-187,1142,321,381,956,v762,,1524,,2032,761e" fillcolor="black" stroked="f" strokeweight=".35244mm">
                    <v:stroke joinstyle="miter"/>
                    <v:path arrowok="t" o:connecttype="custom" o:connectlocs="2988,761;1972,2919;67,2031;956,0;2988,761" o:connectangles="0,0,0,0,0"/>
                  </v:shape>
                  <v:shape id="Freeform: Shape 435694669" o:spid="_x0000_s1533" style="position:absolute;left:55340;top:1654;width:28;height:27;visibility:visible;mso-wrap-style:square;v-text-anchor:top" coordsize="2833,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" path="m2834,1015c2707,1777,2452,2411,1818,2665v-508,,-1143,,-1397,-381c-87,1904,-87,1142,167,635,421,127,1056,,1564,v507,254,1143,381,1270,1015e" fillcolor="black" stroked="f" strokeweight=".35244mm">
                    <v:stroke joinstyle="miter"/>
                    <v:path arrowok="t" o:connecttype="custom" o:connectlocs="2834,1015;1818,2665;421,2284;167,635;1564,0;2834,1015" o:connectangles="0,0,0,0,0,0"/>
                  </v:shape>
                  <v:shape id="Freeform: Shape 233768358" o:spid="_x0000_s1534" style="position:absolute;left:57322;top:1670;width:30;height:28;visibility:visible;mso-wrap-style:square;v-text-anchor:top" coordsize="2977,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" path="m2921,761v,,127,762,,1270c2413,2665,1651,3046,889,2665,381,2411,127,1777,,1396,127,761,762,254,1270,v635,,1143,381,1651,761e" fillcolor="black" stroked="f" strokeweight=".35244mm">
                    <v:stroke joinstyle="miter"/>
                    <v:path arrowok="t" o:connecttype="custom" o:connectlocs="2921,761;2921,2031;889,2665;0,1396;1270,0;2921,761" o:connectangles="0,0,0,0,0,0"/>
                  </v:shape>
                  <v:shape id="Freeform: Shape 1129783873" o:spid="_x0000_s1535" style="position:absolute;left:57282;top:1674;width:27;height:28;visibility:visible;mso-wrap-style:square;v-text-anchor:top" coordsize="2723,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" path="m2667,414v,,127,1143,,1523c2286,2318,1778,2953,1016,2699,635,2318,127,2318,,1811,,1049,254,288,1016,34,1651,-93,2032,161,2540,414e" fillcolor="black" stroked="f" strokeweight=".35244mm">
                    <v:stroke joinstyle="miter"/>
                    <v:path arrowok="t" o:connecttype="custom" o:connectlocs="2667,414;2667,1937;1016,2699;0,1811;1016,34;2540,414" o:connectangles="0,0,0,0,0,0"/>
                  </v:shape>
                  <v:shape id="Freeform: Shape 298055872" o:spid="_x0000_s1536" style="position:absolute;left:57226;top:1681;width:27;height:31;visibility:visible;mso-wrap-style:square;v-text-anchor:top" coordsize="2667,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" path="m2667,888v,889,,1904,-889,2158c889,3300,254,2538,,1904,,1142,381,381,1143,v635,,1143,381,1524,888e" fillcolor="black" stroked="f" strokeweight=".35244mm">
                    <v:stroke joinstyle="miter"/>
                    <v:path arrowok="t" o:connecttype="custom" o:connectlocs="2667,888;1778,3046;0,1904;1143,0;2667,888" o:connectangles="0,0,0,0,0"/>
                  </v:shape>
                  <v:shape id="Freeform: Shape 2109922012" o:spid="_x0000_s1537" style="position:absolute;left:55425;top:1683;width:27;height:27;visibility:visible;mso-wrap-style:square;v-text-anchor:top" coordsize="2784,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" path="m2734,1105v254,762,-508,1269,-1016,1650c1210,2882,448,2501,194,1867,-314,1359,321,851,448,344,1210,-418,2353,217,2734,978e" fillcolor="black" stroked="f" strokeweight=".35244mm">
                    <v:stroke joinstyle="miter"/>
                    <v:path arrowok="t" o:connecttype="custom" o:connectlocs="2734,1105;1718,2755;194,1867;448,344;2734,978" o:connectangles="0,0,0,0,0"/>
                  </v:shape>
                  <v:shape id="Freeform: Shape 753897263" o:spid="_x0000_s1538" style="position:absolute;left:55379;top:1686;width:26;height:26;visibility:visible;mso-wrap-style:square;v-text-anchor:top" coordsize="2562,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" path="m2562,1066v,,-254,1269,-889,1523c1038,2843,404,2335,149,1827,-232,1066,149,304,911,50v889,-253,1397,508,1651,1016e" fillcolor="black" stroked="f" strokeweight=".35244mm">
                    <v:stroke joinstyle="miter"/>
                    <v:path arrowok="t" o:connecttype="custom" o:connectlocs="2562,1066;1673,2589;149,1827;911,50;2562,1066" o:connectangles="0,0,0,0,0"/>
                  </v:shape>
                  <v:shape id="Freeform: Shape 68050946" o:spid="_x0000_s1539" style="position:absolute;left:57047;top:1689;width:34;height:110;visibility:visible;mso-wrap-style:square;v-text-anchor:top" coordsize="3433,1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" path="m1910,939v762,1650,1397,3554,1524,5584c3179,8046,3687,9950,2545,10965,1529,10585,1402,9315,640,8554,-757,5889,513,2716,894,51v635,-254,635,507,889,888e" fillcolor="black" stroked="f" strokeweight=".35244mm">
                    <v:stroke joinstyle="miter"/>
                    <v:path arrowok="t" o:connecttype="custom" o:connectlocs="1910,939;3434,6523;2545,10965;640,8554;894,51;1783,939" o:connectangles="0,0,0,0,0,0"/>
                  </v:shape>
                  <v:shape id="Freeform: Shape 1804537121" o:spid="_x0000_s1540" style="position:absolute;left:55340;top:1699;width:30;height:29;visibility:visible;mso-wrap-style:square;v-text-anchor:top" coordsize="297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" path="m2920,1015v255,889,-508,1396,-1015,1904c1016,3173,381,2411,,1904,,1142,381,381,1016,v762,,1524,254,1904,1015e" fillcolor="black" stroked="f" strokeweight=".35244mm">
                    <v:stroke joinstyle="miter"/>
                    <v:path arrowok="t" o:connecttype="custom" o:connectlocs="2920,1015;1905,2919;0,1904;1016,0;2920,1015" o:connectangles="0,0,0,0,0"/>
                  </v:shape>
                  <v:shape id="Freeform: Shape 1934080792" o:spid="_x0000_s1541" style="position:absolute;left:57155;top:1701;width:41;height:108;visibility:visible;mso-wrap-style:square;v-text-anchor:top" coordsize="4119,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" path="m3302,2947v1016,2284,1016,4949,381,7488l3175,10815c2032,8658,508,6754,,4597,,2947,254,1551,889,155v508,-381,889,,1143,507c2032,1551,2540,2566,3302,2947e" fillcolor="black" stroked="f" strokeweight=".35244mm">
                    <v:stroke joinstyle="miter"/>
                    <v:path arrowok="t" o:connecttype="custom" o:connectlocs="3302,2947;3683,10435;3175,10815;0,4597;889,155;2032,662;3302,2947" o:connectangles="0,0,0,0,0,0,0"/>
                  </v:shape>
                  <v:shape id="Freeform: Shape 256163816" o:spid="_x0000_s1542" style="position:absolute;left:57254;top:1706;width:30;height:30;visibility:visible;mso-wrap-style:square;v-text-anchor:top" coordsize="298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" path="m2988,1054v,762,-381,1650,-1143,1904c1082,3085,321,2958,67,2070,-187,1308,321,547,956,166v889,-508,1651,254,2032,888e" fillcolor="black" stroked="f" strokeweight=".35244mm">
                    <v:stroke joinstyle="miter"/>
                    <v:path arrowok="t" o:connecttype="custom" o:connectlocs="2988,1054;1845,2958;67,2070;956,166;2988,1054" o:connectangles="0,0,0,0,0"/>
                  </v:shape>
                  <v:shape id="Freeform: Shape 795807125" o:spid="_x0000_s1543" style="position:absolute;left:55376;top:1727;width:30;height:31;visibility:visible;mso-wrap-style:square;v-text-anchor:top" coordsize="3034,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" path="m3034,1396v,,-508,1269,-1143,1523c1256,3427,748,2665,240,2411,-13,1777,-141,1269,240,635,494,127,1002,127,1510,v635,381,1397,761,1524,1523e" fillcolor="black" stroked="f" strokeweight=".35244mm">
                    <v:stroke joinstyle="miter"/>
                    <v:path arrowok="t" o:connecttype="custom" o:connectlocs="3034,1396;1891,2919;240,2411;240,635;1510,0;3034,1523" o:connectangles="0,0,0,0,0,0"/>
                  </v:shape>
                  <v:shape id="Freeform: Shape 1176915517" o:spid="_x0000_s1544" style="position:absolute;left:55414;top:1725;width:27;height:28;visibility:visible;mso-wrap-style:square;v-text-anchor:top" coordsize="2741,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" path="m2691,1199v254,762,-508,1142,-889,1523c913,2976,405,2341,24,1834,-103,1072,278,564,913,57v889,-254,1397,381,1778,1142e" fillcolor="black" stroked="f" strokeweight=".35244mm">
                    <v:stroke joinstyle="miter"/>
                    <v:path arrowok="t" o:connecttype="custom" o:connectlocs="2691,1199;1802,2722;24,1834;913,57;2691,1199" o:connectangles="0,0,0,0,0"/>
                  </v:shape>
                  <v:shape id="Freeform: Shape 170409559" o:spid="_x0000_s1545" style="position:absolute;left:57222;top:1734;width:84;height:84;visibility:visible;mso-wrap-style:square;v-text-anchor:top" coordsize="8389,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" path="m8389,v,1015,-1651,2031,-1777,3046c5723,5203,3945,6726,1786,7361,1278,7742,770,8249,8,8376,-119,6853,1278,5457,2040,4061,3691,1904,5850,635,8263,e" fillcolor="black" stroked="f" strokeweight=".35244mm">
                    <v:stroke joinstyle="miter"/>
                    <v:path arrowok="t" o:connecttype="custom" o:connectlocs="8389,0;6612,3046;1786,7361;8,8376;2040,4061;8263,0" o:connectangles="0,0,0,0,0,0"/>
                  </v:shape>
                  <v:shape id="Freeform: Shape 1820970065" o:spid="_x0000_s1546" style="position:absolute;left:55336;top:1739;width:87;height:73;visibility:visible;mso-wrap-style:square;v-text-anchor:top" coordsize="863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" path="m5460,2849c6603,4118,7238,5387,8635,6529v,254,-127,762,-508,762c4318,7037,1778,3229,,437,254,-451,1270,310,1778,184,3048,1199,4571,1453,5587,2849e" fillcolor="black" stroked="f" strokeweight=".35244mm">
                    <v:stroke joinstyle="miter"/>
                    <v:path arrowok="t" o:connecttype="custom" o:connectlocs="5460,2849;8635,6529;8127,7291;0,437;1778,184;5587,2849" o:connectangles="0,0,0,0,0,0"/>
                  </v:shape>
                  <v:shape id="Freeform: Shape 2132347040" o:spid="_x0000_s1547" style="position:absolute;left:57241;top:1779;width:75;height:91;visibility:visible;mso-wrap-style:square;v-text-anchor:top" coordsize="7492,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" path="m7492,c7365,3300,5714,6726,2667,8376,1778,8630,889,9518,,9011,1651,5711,4063,2919,6730,r635,l7492,xe" fillcolor="black" stroked="f" strokeweight=".35244mm">
                    <v:stroke joinstyle="miter"/>
                    <v:path arrowok="t" o:connecttype="custom" o:connectlocs="7492,0;2667,8376;0,9011;6730,0;7365,0" o:connectangles="0,0,0,0,0"/>
                  </v:shape>
                  <v:shape id="Freeform: Shape 1676415801" o:spid="_x0000_s1548" style="position:absolute;left:57138;top:1791;width:31;height:32;visibility:visible;mso-wrap-style:square;v-text-anchor:top" coordsize="3104,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" path="m3048,888c3302,2031,2667,2792,1778,3173,889,3173,381,2538,,1904,,1142,381,381,1016,254,1270,,1651,,1905,v508,127,762,508,1143,888e" fillcolor="black" stroked="f" strokeweight=".35244mm">
                    <v:stroke joinstyle="miter"/>
                    <v:path arrowok="t" o:connecttype="custom" o:connectlocs="3048,888;1778,3173;0,1904;1016,254;1905,0;3048,888" o:connectangles="0,0,0,0,0,0"/>
                  </v:shape>
                  <v:shape id="Freeform: Shape 1305859694" o:spid="_x0000_s1549" style="position:absolute;left:55285;top:1798;width:106;height:50;visibility:visible;mso-wrap-style:square;v-text-anchor:top" coordsize="10540,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" path="m6349,1029v1397,1016,2794,2412,4191,3681c9524,5471,8255,4710,7111,4710,4445,3821,2667,1537,,776,,-113,1143,268,1651,14,3302,-113,4699,649,6349,1029e" fillcolor="black" stroked="f" strokeweight=".35244mm">
                    <v:stroke joinstyle="miter"/>
                    <v:path arrowok="t" o:connecttype="custom" o:connectlocs="6349,1029;10540,4710;7111,4710;0,776;1651,14;6349,1029" o:connectangles="0,0,0,0,0,0"/>
                  </v:shape>
                  <v:shape id="Freeform: Shape 2032235624" o:spid="_x0000_s1550" style="position:absolute;left:55185;top:1304;width:1064;height:995;visibility:visible;mso-wrap-style:square;v-text-anchor:top" coordsize="106401,9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" path="m98656,27471v-4318,-1650,-7112,2792,-11556,2284c86592,30009,86719,30644,86465,31025v-254,253,-635,,-889,c85322,29121,84687,27471,84433,25694v-508,-761,-254,-1904,-635,-2665c81385,16303,89766,21379,91544,17445v1397,-3427,-2793,-3808,-4190,-6219l87354,10211c86084,8942,84814,8561,84052,6911v508,-1904,762,-4061,254,-5965c84306,439,83925,-196,83290,58,81767,2088,80750,3738,79354,5642,77957,4500,76433,3231,74782,2215,73639,2088,72496,946,71226,1327v-254,508,,888,254,1142c71480,5515,73131,7926,75290,10084r254,1142c74147,14399,74528,18079,74147,21506,70718,30390,65004,38893,57512,44985v-4445,4950,-9651,9772,-10286,16499c46972,62626,47352,63895,46591,64656v-2540,-888,-5080,-2157,-7112,-3807c35924,58438,30844,58691,28558,54250v-889,-1777,254,-3554,1143,-4823c32368,46889,31987,42574,30590,39528v-381,,-381,253,-635,380c29701,44477,26146,47650,27542,52727v255,1396,1143,2411,1524,3807c28558,56407,27797,56407,27288,56153v-1650,-254,-3428,-888,-5206,-761c18526,57042,13701,55011,10907,58311v-508,,-1143,127,-889,888c11669,59199,13320,59707,14971,59580v2666,508,4444,-1777,6349,-2792l21828,56788v762,-762,2032,-254,3048,-508c29701,56788,33511,59199,37447,61610r,254c35924,62499,34146,63007,32622,63895v-1778,1269,-3810,3046,-4318,5203c27034,71002,28685,72779,29447,74302v,761,127,1777,889,2030c32749,73667,30463,70494,30844,67448v635,-2284,2794,-3426,4952,-4061c40241,61484,43289,65037,46845,67068v,3553,381,6980,-382,10407c45321,77855,44051,78109,42908,77982v-6095,508,-10794,3808,-16255,5711c24241,84582,21320,84455,18780,85343v1905,508,3937,-127,5969,-254c32241,83947,38083,78236,46210,79251r,254c45448,81409,44178,83059,42781,84582v-254,-889,-254,-1523,-1016,-2031c41130,82297,40495,82551,39987,83186v-254,380,-254,888,,1142c40368,84962,41003,85216,41638,85470v-127,635,-1016,1015,-1397,1650c38083,90800,33765,89277,31098,91816v-381,507,-1778,888,-1143,1650c32876,93719,35670,92958,37828,91435v2794,-3173,5842,-6219,8635,-9265c46972,84582,46210,87247,44813,89151v-635,-381,-1270,-889,-2032,-1143c42019,88135,41511,88897,41384,89531v254,508,635,1143,1143,1523c39860,92958,36558,93085,33638,93973v-5588,762,-11048,1142,-16763,1269c14209,95115,11161,96004,8621,95242,5700,95750,2526,94862,113,96512v-254,380,,761,,1142c3668,99938,8494,98161,12431,98796r30350,c45067,98796,47226,98669,49003,97654v3937,-2285,6096,-6219,8128,-10280c57893,85978,58400,84328,58781,82678v763,-2665,3175,-4442,5715,-4696c64877,82043,64115,86105,63226,89785v-508,2538,-2032,4823,-1016,7488c62464,98542,63734,98542,64750,98669v9270,-127,18540,-508,28445,127c94973,99050,96497,99684,98402,99557v127,-253,762,-253,508,-761c98656,97908,98021,96892,97005,96638v-127,-507,-889,-253,-1016,-634c91036,93212,85195,94735,79354,94735v-3048,254,-5969,888,-8509,-889c69703,92450,70592,88008,70592,88008v,-1776,4190,-13960,4825,-14975c75544,71890,76052,70748,75925,69479v635,-1523,508,-3553,508,-5330c76687,61610,77957,59326,78846,56915v508,-1142,889,-2412,1270,-3554c80623,51838,80750,50442,81639,49300v2540,1523,4953,1523,6223,4315l88878,60088v,,254,1142,888,761c91798,59580,91164,56534,91164,54630v508,-2411,-1270,-3553,-1905,-5711c88751,48538,87862,46635,87862,46635v-254,-1650,-4064,-2919,-3175,-4950c85195,39908,85576,38259,87354,37243v254,127,381,381,381,508l88624,37116r,-6472c91164,30644,94973,30898,97513,30898v762,253,1270,761,2032,888l100180,30898r6222,-1270c103735,29882,102211,26836,99672,26836e" fillcolor="black" stroked="f" strokeweight=".35244mm">
                    <v:stroke joinstyle="miter"/>
                    <v:path arrowok="t" o:connecttype="custom" o:connectlocs="98656,27471;87100,29755;86465,31025;85576,31025;84433,25694;83798,23029;91544,17445;87354,11226;87354,10211;84052,6911;84306,946;83290,58;79354,5642;74782,2215;71226,1327;71480,2469;75290,10084;75544,11226;74147,21506;57512,44985;47226,61484;46591,64656;39479,60849;28558,54250;29701,49427;30590,39528;29955,39908;27542,52727;29066,56534;27288,56153;22082,55392;10907,58311;10018,59199;14971,59580;21320,56788;21828,56788;24876,56280;37447,61610;37447,61864;32622,63895;28304,69098;29447,74302;30336,76332;30844,67448;35796,63387;46845,67068;46463,77475;42908,77982;26653,83693;18780,85343;24749,85089;46210,79251;46210,79505;42781,84582;41765,82551;39987,83186;39987,84328;41638,85470;40241,87120;31098,91816;29955,93466;37828,91435;46463,82170;44813,89151;42781,88008;41384,89531;42527,91054;33638,93973;16875,95242;8621,95242;113,96512;113,97654;12431,98796;42781,98796;49003,97654;57131,87374;58781,82678;64496,77982;63226,89785;62210,97273;64750,98669;93195,98796;98402,99557;98910,98796;97005,96638;95989,96004;79354,94735;70845,93846;70592,88008;75417,73033;75925,69479;76433,64149;78846,56915;80116,53361;81639,49300;87862,53615;88878,60088;89766,60849;91164,54630;89259,48919;87862,46635;84687,41685;87354,37243;87735,37751;88624,37116;88624,30644;97513,30898;99545,31786;100180,30898;106402,29628;99672,26836" o:connectangles="0,0,0,0,0,0,0,0,0,0,0,0,0,0,0,0,0,0,0,0,0,0,0,0,0,0,0,0,0,0,0,0,0,0,0,0,0,0,0,0,0,0,0,0,0,0,0,0,0,0,0,0,0,0,0,0,0,0,0,0,0,0,0,0,0,0,0,0,0,0,0,0,0,0,0,0,0,0,0,0,0,0,0,0,0,0,0,0,0,0,0,0,0,0,0,0,0,0,0,0,0,0,0,0,0,0,0,0,0,0,0"/>
                  </v:shape>
                  <v:shape id="Freeform: Shape 191980194" o:spid="_x0000_s1551" style="position:absolute;left:56240;top:1606;width:6;height:127;visibility:visible;mso-wrap-style:square;v-text-anchor:top" coordsize="507,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" path="m,c,,381,,508,l,xe" fillcolor="black" stroked="f" strokeweight=".35244mm">
                    <v:stroke joinstyle="miter"/>
                    <v:path arrowok="t" o:connecttype="custom" o:connectlocs="0,0;508,0;0,0" o:connectangles="0,0,0"/>
                  </v:shape>
                  <v:shape id="Freeform: Shape 2824140" o:spid="_x0000_s1552" style="position:absolute;left:55544;top:1813;width:27;height:27;visibility:visible;mso-wrap-style:square;v-text-anchor:top" coordsize="2716,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" path="m2590,888v,889,-508,1523,-1143,1777c812,2411,304,2411,50,1777,-204,888,558,254,1193,v635,127,1397,254,1524,888e" fillcolor="black" stroked="f" strokeweight=".35244mm">
                    <v:stroke joinstyle="miter"/>
                    <v:path arrowok="t" o:connecttype="custom" o:connectlocs="2590,888;1447,2665;50,1777;1193,0;2717,888" o:connectangles="0,0,0,0,0"/>
                  </v:shape>
                  <v:shape id="Freeform: Shape 1219607921" o:spid="_x0000_s1553" style="position:absolute;left:55499;top:1819;width:25;height:27;visibility:visible;mso-wrap-style:square;v-text-anchor:top" coordsize="2511,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" path="m2187,296v,,508,1269,253,1777c1933,2581,1044,2961,663,2327,155,1819,-226,1311,155,677,663,169,1552,-338,2187,296e" fillcolor="black" stroked="f" strokeweight=".35244mm">
                    <v:stroke joinstyle="miter"/>
                    <v:path arrowok="t" o:connecttype="custom" o:connectlocs="2187,296;2440,2073;663,2327;155,677;2187,296" o:connectangles="0,0,0,0,0"/>
                  </v:shape>
                  <v:shape id="Freeform: Shape 1954058295" o:spid="_x0000_s1554" style="position:absolute;left:56591;top:1830;width:127;height:126;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" path="m,c,,,,,e" fillcolor="black" stroked="f" strokeweight=".35244mm">
                    <v:stroke joinstyle="miter"/>
                    <v:path arrowok="t" o:connecttype="custom" o:connectlocs="0,0;0,0" o:connectangles="0,0"/>
                  </v:shape>
                  <v:shape id="Freeform: Shape 360349289" o:spid="_x0000_s1555" style="position:absolute;left:57148;top:1835;width:29;height:26;visibility:visible;mso-wrap-style:square;v-text-anchor:top" coordsize="285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" path="m2794,829v254,888,-381,1523,-1016,1777c1016,2352,,2225,,1210,,575,635,194,1143,68v635,-254,1270,253,1651,761e" fillcolor="black" stroked="f" strokeweight=".35244mm">
                    <v:stroke joinstyle="miter"/>
                    <v:path arrowok="t" o:connecttype="custom" o:connectlocs="2794,829;1778,2606;0,1210;1143,68;2794,829" o:connectangles="0,0,0,0,0"/>
                  </v:shape>
                  <v:shape id="Freeform: Shape 1260699869" o:spid="_x0000_s1556" style="position:absolute;left:57193;top:1837;width:28;height:26;visibility:visible;mso-wrap-style:square;v-text-anchor:top" coordsize="280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" path="m2429,533v,,762,1015,127,1396c2302,2183,2048,2183,1794,2563,905,2690,143,2437,16,1675,-111,787,524,406,1159,25v508,-127,889,254,1270,508e" fillcolor="black" stroked="f" strokeweight=".35244mm">
                    <v:stroke joinstyle="miter"/>
                    <v:path arrowok="t" o:connecttype="custom" o:connectlocs="2429,533;2556,1929;1794,2563;16,1675;1159,25;2429,533" o:connectangles="0,0,0,0,0,0"/>
                  </v:shape>
                  <v:shape id="Freeform: Shape 797126168" o:spid="_x0000_s1557" style="position:absolute;left:55301;top:1838;width:28;height:24;visibility:visible;mso-wrap-style:square;v-text-anchor:top" coordsize="2793,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" path="m2667,1269c2413,2158,1524,2538,635,2284,381,2031,127,1650,,1269,,761,254,254,889,v889,,1651,508,1905,1269e" fillcolor="black" stroked="f" strokeweight=".35244mm">
                    <v:stroke joinstyle="miter"/>
                    <v:path arrowok="t" o:connecttype="custom" o:connectlocs="2667,1269;635,2284;0,1269;889,0;2794,1269" o:connectangles="0,0,0,0,0"/>
                  </v:shape>
                  <v:shape id="Freeform: Shape 1856453494" o:spid="_x0000_s1558" style="position:absolute;left:55557;top:1852;width:29;height:27;visibility:visible;mso-wrap-style:square;v-text-anchor:top" coordsize="292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" path="m2920,1208v,,-761,1142,-1269,1523c889,2731,381,2223,,1588,,954,254,192,889,65v889,-253,1778,254,2031,1143e" fillcolor="black" stroked="f" strokeweight=".35244mm">
                    <v:stroke joinstyle="miter"/>
                    <v:path arrowok="t" o:connecttype="custom" o:connectlocs="2920,1208;1651,2731;0,1588;889,65;2920,1208" o:connectangles="0,0,0,0,0"/>
                  </v:shape>
                  <v:shape id="Freeform: Shape 476040197" o:spid="_x0000_s1559" style="position:absolute;left:55515;top:1853;width:29;height:26;visibility:visible;mso-wrap-style:square;v-text-anchor:top" coordsize="2884,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" path="m2560,533v,,508,888,253,1269c2306,2183,1671,2817,909,2437,401,2056,-107,1675,20,914,274,660,782,152,1163,25v635,-127,889,254,1397,508e" fillcolor="black" stroked="f" strokeweight=".35244mm">
                    <v:stroke joinstyle="miter"/>
                    <v:path arrowok="t" o:connecttype="custom" o:connectlocs="2560,533;2813,1802;909,2437;20,914;1163,25;2560,533" o:connectangles="0,0,0,0,0,0"/>
                  </v:shape>
                  <v:shape id="Freeform: Shape 974549557" o:spid="_x0000_s1560" style="position:absolute;left:57305;top:1857;width:30;height:27;visibility:visible;mso-wrap-style:square;v-text-anchor:top" coordsize="2984,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" path="m2984,1015v,,-635,1269,-1016,1523c1333,2792,699,2538,318,2158,-190,2031,63,1396,63,1015,444,508,952,127,1460,v635,127,1143,635,1524,1015e" fillcolor="black" stroked="f" strokeweight=".35244mm">
                    <v:stroke joinstyle="miter"/>
                    <v:path arrowok="t" o:connecttype="custom" o:connectlocs="2984,1015;1968,2538;318,2158;63,1015;1460,0;2984,1015" o:connectangles="0,0,0,0,0,0"/>
                  </v:shape>
                  <v:shape id="Freeform: Shape 1127157798" o:spid="_x0000_s1561" style="position:absolute;left:57358;top:1866;width:27;height:23;visibility:visible;mso-wrap-style:square;v-text-anchor:top" coordsize="268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" path="m2681,911c2427,1672,1919,2180,1157,2307,649,2307,-113,2053,14,1418,14,911,268,276,776,149v762,-380,1651,,1905,762e" fillcolor="black" stroked="f" strokeweight=".35244mm">
                    <v:stroke joinstyle="miter"/>
                    <v:path arrowok="t" o:connecttype="custom" o:connectlocs="2681,911;1157,2307;14,1418;776,149;2681,911" o:connectangles="0,0,0,0,0"/>
                  </v:shape>
                  <v:shape id="Freeform: Shape 44065122" o:spid="_x0000_s1562" style="position:absolute;left:55387;top:1876;width:29;height:29;visibility:visible;mso-wrap-style:square;v-text-anchor:top" coordsize="2895,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" path="m2769,888v127,889,-127,1523,-889,1904c1372,3046,737,2792,483,2411,102,2031,-152,1396,102,888,229,127,991,381,1372,v635,,1143,381,1524,888e" fillcolor="black" stroked="f" strokeweight=".35244mm">
                    <v:stroke joinstyle="miter"/>
                    <v:path arrowok="t" o:connecttype="custom" o:connectlocs="2769,888;1880,2792;483,2411;102,888;1372,0;2896,888" o:connectangles="0,0,0,0,0,0"/>
                  </v:shape>
                  <v:shape id="Freeform: Shape 1089797723" o:spid="_x0000_s1563" style="position:absolute;left:55423;top:1882;width:29;height:27;visibility:visible;mso-wrap-style:square;v-text-anchor:top" coordsize="285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" path="m2853,1124v,,-507,888,-634,1269c1838,2647,1330,2901,822,2520,314,2012,-321,1378,187,616,822,-526,2472,108,2853,997e" fillcolor="black" stroked="f" strokeweight=".35244mm">
                    <v:stroke joinstyle="miter"/>
                    <v:path arrowok="t" o:connecttype="custom" o:connectlocs="2853,1124;2219,2393;822,2520;187,616;2853,997" o:connectangles="0,0,0,0,0"/>
                  </v:shape>
                  <v:shape id="Freeform: Shape 1494448386" o:spid="_x0000_s1564" style="position:absolute;left:57263;top:1883;width:26;height:24;visibility:visible;mso-wrap-style:square;v-text-anchor:top" coordsize="2666,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" path="m2667,635v,761,-635,1269,-1143,1776c889,2538,127,2158,,1523,,888,254,381,889,v635,,1397,,1778,635e" fillcolor="black" stroked="f" strokeweight=".35244mm">
                    <v:stroke joinstyle="miter"/>
                    <v:path arrowok="t" o:connecttype="custom" o:connectlocs="2667,635;1524,2411;0,1523;889,0;2667,635" o:connectangles="0,0,0,0,0"/>
                  </v:shape>
                  <v:shape id="Freeform: Shape 1044512825" o:spid="_x0000_s1565" style="position:absolute;left:57321;top:1893;width:32;height:28;visibility:visible;mso-wrap-style:square;v-text-anchor:top" coordsize="3214,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" path="m3214,913v-126,761,,1523,-888,1903c1691,2943,929,2816,421,2563,-87,2182,-87,1547,167,913,548,278,1182,-103,1945,24v507,254,762,762,1143,889e" fillcolor="black" stroked="f" strokeweight=".35244mm">
                    <v:stroke joinstyle="miter"/>
                    <v:path arrowok="t" o:connecttype="custom" o:connectlocs="3214,913;2326,2816;421,2563;167,913;1945,24;3088,913" o:connectangles="0,0,0,0,0,0"/>
                  </v:shape>
                  <v:shape id="Freeform: Shape 1598574493" o:spid="_x0000_s1566" style="position:absolute;left:55361;top:1906;width:25;height:24;visibility:visible;mso-wrap-style:square;v-text-anchor:top" coordsize="2476,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" path="m2476,1140v,,-381,762,-635,1142c1333,2536,825,2282,317,2155,-190,1902,63,1013,63,632,825,-637,2095,252,2476,1140e" fillcolor="black" stroked="f" strokeweight=".35244mm">
                    <v:stroke joinstyle="miter"/>
                    <v:path arrowok="t" o:connecttype="custom" o:connectlocs="2476,1140;1841,2282;317,2155;63,632;2476,1140" o:connectangles="0,0,0,0,0"/>
                  </v:shape>
                  <v:shape id="Freeform: Shape 533077925" o:spid="_x0000_s1567" style="position:absolute;left:57212;top:1909;width:93;height:38;visibility:visible;mso-wrap-style:square;v-text-anchor:top" coordsize="9326,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" path="m9270,2284v,,127,508,,762c7365,3934,4699,4188,3048,2792,2159,2031,1016,1650,,1142,381,127,1778,254,2794,,5079,254,6857,2411,9270,2411e" fillcolor="black" stroked="f" strokeweight=".35244mm">
                    <v:stroke joinstyle="miter"/>
                    <v:path arrowok="t" o:connecttype="custom" o:connectlocs="9270,2284;9270,3046;3048,2792;0,1142;2794,0;9270,2411" o:connectangles="0,0,0,0,0,0"/>
                  </v:shape>
                  <v:shape id="Freeform: Shape 11756429" o:spid="_x0000_s1568" style="position:absolute;left:55397;top:1915;width:26;height:25;visibility:visible;mso-wrap-style:square;v-text-anchor:top" coordsize="2521,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" path="m2521,972v,,-254,888,-508,1269c1632,2749,1124,2495,743,2368,108,1860,-273,1099,235,464,1124,-424,2140,83,2521,972e" fillcolor="black" stroked="f" strokeweight=".35244mm">
                    <v:stroke joinstyle="miter"/>
                    <v:path arrowok="t" o:connecttype="custom" o:connectlocs="2521,972;2013,2241;743,2368;235,464;2521,972" o:connectangles="0,0,0,0,0"/>
                  </v:shape>
                  <v:shape id="Freeform: Shape 623231603" o:spid="_x0000_s1569" style="position:absolute;left:55461;top:1920;width:30;height:27;visibility:visible;mso-wrap-style:square;v-text-anchor:top" coordsize="3016,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" path="m2937,1004v253,762,-128,1269,-762,1650c1667,2908,1159,2527,651,2400,270,1893,-365,1258,270,624,1032,-519,2301,116,2937,877e" fillcolor="black" stroked="f" strokeweight=".35244mm">
                    <v:stroke joinstyle="miter"/>
                    <v:path arrowok="t" o:connecttype="custom" o:connectlocs="2937,1004;2175,2654;651,2400;270,624;2937,877" o:connectangles="0,0,0,0,0"/>
                  </v:shape>
                  <v:shape id="Freeform: Shape 43948797" o:spid="_x0000_s1570" style="position:absolute;left:56267;top:1948;width:112;height:143;visibility:visible;mso-wrap-style:square;v-text-anchor:top" coordsize="11175,1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" path="m11175,1497c11048,3020,8508,1243,8889,3401v381,1523,635,3300,1524,4315c11175,8731,10794,10381,10667,11650v-635,1142,-1778,1904,-2921,2538c5588,13935,2413,15331,1270,12539,889,11396,,10254,,8858,254,8731,508,8731,762,8477,762,7970,127,7716,254,7208,2667,6828,-762,4543,1397,4416,3175,6320,5968,5685,7492,7589v381,254,635,761,1143,1015c8381,6701,7492,4924,7111,2893,6857,1878,7238,863,8000,355v1270,-1015,2413,381,3175,1269e" fillcolor="black" stroked="f" strokeweight=".35244mm">
                    <v:stroke joinstyle="miter"/>
                    <v:path arrowok="t" o:connecttype="custom" o:connectlocs="11175,1497;8889,3401;10413,7716;10667,11650;7746,14188;1270,12539;0,8858;762,8477;254,7208;1397,4416;7492,7589;8635,8604;7111,2893;8000,355;11175,1624" o:connectangles="0,0,0,0,0,0,0,0,0,0,0,0,0,0,0"/>
                  </v:shape>
                  <v:shape id="Freeform: Shape 2030556026" o:spid="_x0000_s1571" style="position:absolute;left:55534;top:1950;width:24;height:25;visibility:visible;mso-wrap-style:square;v-text-anchor:top" coordsize="2411,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" path="m2353,761v254,762,-381,1270,-889,1650c830,2665,321,1904,68,1523,-187,761,321,381,830,v507,,1142,254,1523,761e" fillcolor="black" stroked="f" strokeweight=".35244mm">
                    <v:stroke joinstyle="miter"/>
                    <v:path arrowok="t" o:connecttype="custom" o:connectlocs="2353,761;1464,2411;68,1523;830,0;2353,761" o:connectangles="0,0,0,0,0"/>
                  </v:shape>
                  <v:shape id="Freeform: Shape 1174518911" o:spid="_x0000_s1572" style="position:absolute;left:56007;top:1961;width:30;height:106;visibility:visible;mso-wrap-style:square;v-text-anchor:top" coordsize="3048,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" path="m2538,460v889,3046,635,6092,-889,8630c1649,9724,1776,10740,1014,10613,-1018,7821,506,3760,1268,714,1395,-48,2284,-302,2538,460e" fillcolor="black" stroked="f" strokeweight=".35244mm">
                    <v:stroke joinstyle="miter"/>
                    <v:path arrowok="t" o:connecttype="custom" o:connectlocs="2538,460;1649,9090;1014,10613;1268,714;2538,460" o:connectangles="0,0,0,0,0"/>
                  </v:shape>
                  <v:shape id="Freeform: Shape 134833177" o:spid="_x0000_s1573" style="position:absolute;left:56667;top:1964;width:31;height:95;visibility:visible;mso-wrap-style:square;v-text-anchor:top" coordsize="3114,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" path="m2286,1680v1016,2158,1143,5077,127,7234l1778,9549c889,7772,254,5995,,4092,381,2696,889,1427,889,30,1905,-223,1905,1173,2159,1807e" fillcolor="black" stroked="f" strokeweight=".35244mm">
                    <v:stroke joinstyle="miter"/>
                    <v:path arrowok="t" o:connecttype="custom" o:connectlocs="2286,1680;2413,8914;1778,9549;0,4092;889,30;2159,1807" o:connectangles="0,0,0,0,0,0"/>
                  </v:shape>
                  <v:shape id="Freeform: Shape 1376752778" o:spid="_x0000_s1574" style="position:absolute;left:55523;top:1980;width:95;height:40;visibility:visible;mso-wrap-style:square;v-text-anchor:top" coordsize="9524,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" path="m9524,820c9016,1709,7746,1962,6857,2597,4953,3993,2286,4247,,3866,2032,1074,5080,-576,8762,186v127,254,508,127,762,507e" fillcolor="black" stroked="f" strokeweight=".35244mm">
                    <v:stroke joinstyle="miter"/>
                    <v:path arrowok="t" o:connecttype="custom" o:connectlocs="9524,820;6857,2597;0,3866;8762,186;9524,693" o:connectangles="0,0,0,0,0"/>
                  </v:shape>
                  <v:shape id="Freeform: Shape 1580710973" o:spid="_x0000_s1575" style="position:absolute;left:55294;top:2016;width:69;height:88;visibility:visible;mso-wrap-style:square;v-text-anchor:top" coordsize="6841,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" path="m768,c3562,2031,4324,4823,6102,7615v253,254,1015,381,634,1015c6102,9138,5466,8122,4704,8376,1784,7107,-121,3807,6,381,6,127,514,127,768,127e" fillcolor="black" stroked="f" strokeweight=".35244mm">
                    <v:stroke joinstyle="miter"/>
                    <v:path arrowok="t" o:connecttype="custom" o:connectlocs="768,0;6102,7615;6736,8630;4704,8376;6,381;768,127" o:connectangles="0,0,0,0,0,0"/>
                  </v:shape>
                  <v:shape id="Freeform: Shape 1513998839" o:spid="_x0000_s1576" style="position:absolute;left:56635;top:2033;width:26;height:26;visibility:visible;mso-wrap-style:square;v-text-anchor:top" coordsize="2609,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" path="m2610,707v,761,,1523,-762,1777c959,2737,324,2230,70,1595,-184,1088,324,707,451,326,1086,-308,2102,72,2483,707e" fillcolor="black" stroked="f" strokeweight=".35244mm">
                    <v:stroke joinstyle="miter"/>
                    <v:path arrowok="t" o:connecttype="custom" o:connectlocs="2610,707;1848,2484;70,1595;451,326;2483,707" o:connectangles="0,0,0,0,0"/>
                  </v:shape>
                  <v:shape id="Freeform: Shape 937930033" o:spid="_x0000_s1577" style="position:absolute;left:56563;top:1371;width:585;height:916;visibility:visible;mso-wrap-style:square;v-text-anchor:top" coordsize="58519,9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" path="m42160,71137v,-1523,381,-2919,508,-4188c42922,66441,43049,65934,42922,65299v1905,-2538,5588,-1777,8508,-1523c52573,64411,54097,64284,55240,64665v508,-381,1270,-508,1905,-381c59558,63015,58034,60096,58161,57811r-889,-2284c57272,55527,56764,54512,56637,54004v-508,-508,-762,-1523,-1270,-2158c54097,48420,51557,46516,49399,43851,45462,38774,39366,35855,33144,33825v-6095,-2158,-12191,634,-17651,2538c13842,35855,12953,34586,12445,33063v-254,-2919,254,-5838,1397,-8249c14096,22910,15366,21387,15874,19611v1397,-4315,2793,-8630,3174,-13326c19175,3366,17017,1462,14858,193,13461,-188,11683,-61,10667,1081,9651,3239,7493,4508,5715,5523v-127,1269,1396,508,2031,889c9397,6665,11302,6158,12699,7300v127,3046,-1651,5584,-3302,7996c6730,19230,4064,23164,2413,27352r-254,-254l2540,46008v2413,4062,5460,8757,10032,10280c14985,58319,18160,60730,21461,58954v1778,-508,1905,1903,2794,2919c25144,64792,23112,66695,22985,69360r-2032,4189c18667,77990,16635,82813,13080,86621v-1143,,-1905,1269,-3048,1269c9397,88778,8127,88144,7366,88397,4953,89413,1651,88778,,91062v127,254,381,254,635,381c5334,91443,10540,91824,15620,91570v634,-254,1143,-761,1270,-1523c16254,88778,17143,87636,17779,86621v381,-1904,1650,-3046,2158,-4823c21588,78625,23366,75579,25144,72406r2413,-3934c28065,67203,28953,65553,29969,64157v635,-635,889,-1269,1397,-2031c31366,61365,31112,60984,30604,60477v508,-508,1397,-381,2032,-508c34541,61111,36573,63015,36954,65045r635,2031l37843,67964r,2539c37843,70503,37970,72914,37970,72914v381,3680,-254,7488,-635,11168c36065,88524,30858,88144,27176,89159v-889,634,-2667,254,-2667,1903c28953,91951,34160,91443,38985,91316v762,-254,889,-1015,1270,-1650c40383,88651,41398,87763,41144,86747v-889,-1142,,-2792,-254,-4315c41017,82052,41017,81544,40890,80909v635,-2284,508,-4949,889,-7107l42033,70883r127,254xe" fillcolor="black" stroked="f" strokeweight=".35244mm">
                    <v:stroke joinstyle="miter"/>
                    <v:path arrowok="t" o:connecttype="custom" o:connectlocs="42160,71137;42668,66949;42922,65299;51430,63776;55240,64665;57145,64284;58161,57811;57272,55527;56637,54004;55367,51846;49399,43851;33144,33825;15493,36363;12445,33063;13842,24814;15874,19611;19048,6285;14858,193;10667,1081;5715,5523;7746,6412;12699,7300;9397,15296;2413,27352;2159,27098;2540,46008;12572,56288;21461,58954;24255,61873;22985,69360;20953,73549;13080,86621;10032,87890;7366,88397;0,91062;635,91443;15620,91570;16890,90047;17779,86621;19937,81798;25144,72406;27557,68472;29969,64157;31366,62126;30604,60477;32636,59969;36954,65045;37589,67076;37843,67964;37843,70503;37970,72914;37335,84082;27176,89159;24509,91062;38985,91316;40255,89666;41144,86747;40890,82432;40890,80909;41779,73802;42033,70883" o:connectangles="0,0,0,0,0,0,0,0,0,0,0,0,0,0,0,0,0,0,0,0,0,0,0,0,0,0,0,0,0,0,0,0,0,0,0,0,0,0,0,0,0,0,0,0,0,0,0,0,0,0,0,0,0,0,0,0,0,0,0,0,0"/>
                  </v:shape>
                  <v:shape id="Freeform: Shape 803777697" o:spid="_x0000_s1578" style="position:absolute;left:57261;top:2050;width:102;height:88;visibility:visible;mso-wrap-style:square;v-text-anchor:top" coordsize="10159,8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" path="m10159,161c7746,3588,5080,7649,762,8791,508,8791,127,8918,,8537,2667,5745,4064,1430,8127,415,8762,161,9651,-220,10159,161e" fillcolor="black" stroked="f" strokeweight=".35244mm">
                    <v:stroke joinstyle="miter"/>
                    <v:path arrowok="t" o:connecttype="custom" o:connectlocs="10159,161;762,8791;0,8537;8127,415;10159,161" o:connectangles="0,0,0,0,0"/>
                  </v:shape>
                  <v:shape id="Freeform: Shape 2104230995" o:spid="_x0000_s1579" style="position:absolute;left:55239;top:2078;width:25;height:24;visibility:visible;mso-wrap-style:square;v-text-anchor:top" coordsize="2514,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" path="m2515,1142v,,,1016,-762,1142c1118,2538,483,2284,102,1650,-279,888,483,127,1118,v635,254,1270,508,1397,1269e" fillcolor="black" stroked="f" strokeweight=".35244mm">
                    <v:stroke joinstyle="miter"/>
                    <v:path arrowok="t" o:connecttype="custom" o:connectlocs="2515,1142;1753,2284;102,1650;1118,0;2515,1269" o:connectangles="0,0,0,0,0"/>
                  </v:shape>
                  <v:shape id="Freeform: Shape 261543017" o:spid="_x0000_s1580" style="position:absolute;left:55387;top:2078;width:98;height:35;visibility:visible;mso-wrap-style:square;v-text-anchor:top" coordsize="9828,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" path="m9778,2158v254,761,-508,761,-889,888c5714,4188,2413,3046,,761,,508,,127,254,,3429,761,7111,127,9778,2031e" fillcolor="black" stroked="f" strokeweight=".35244mm">
                    <v:stroke joinstyle="miter"/>
                    <v:path arrowok="t" o:connecttype="custom" o:connectlocs="9778,2158;8889,3046;0,761;254,0;9778,2031" o:connectangles="0,0,0,0,0"/>
                  </v:shape>
                  <v:shape id="Freeform: Shape 1769173832" o:spid="_x0000_s1581" style="position:absolute;left:55278;top:2083;width:29;height:26;visibility:visible;mso-wrap-style:square;v-text-anchor:top" coordsize="2956,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" path="m2794,635v,,254,888,127,1142c2413,2538,1778,2665,1016,2538,508,2284,381,2031,,1523,,761,635,254,1270,v635,,1143,254,1524,635e" fillcolor="black" stroked="f" strokeweight=".35244mm">
                    <v:stroke joinstyle="miter"/>
                    <v:path arrowok="t" o:connecttype="custom" o:connectlocs="2794,635;2921,1777;1016,2538;0,1523;1270,0;2794,635" o:connectangles="0,0,0,0,0,0"/>
                  </v:shape>
                  <v:shape id="Freeform: Shape 875762984" o:spid="_x0000_s1582" style="position:absolute;left:56001;top:2087;width:26;height:22;visibility:visible;mso-wrap-style:square;v-text-anchor:top" coordsize="2655,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" path="m2639,679v127,761,-507,1142,-888,1523c989,2329,481,2075,100,1567,-154,1060,100,298,608,44v635,-127,1777,,2031,635e" fillcolor="black" stroked="f" strokeweight=".35244mm">
                    <v:stroke joinstyle="miter"/>
                    <v:path arrowok="t" o:connecttype="custom" o:connectlocs="2639,679;1751,2202;100,1567;608,44;2639,679" o:connectangles="0,0,0,0,0"/>
                  </v:shape>
                  <v:shape id="Freeform: Shape 335292237" o:spid="_x0000_s1583" style="position:absolute;left:57364;top:2089;width:29;height:26;visibility:visible;mso-wrap-style:square;v-text-anchor:top" coordsize="2941,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" path="m2814,793v254,761,-508,1142,-1016,1650c1290,2696,783,2443,402,2189,402,1808,-106,1427,20,920,275,158,1036,-96,1798,31v381,254,762,381,1143,762e" fillcolor="black" stroked="f" strokeweight=".35244mm">
                    <v:stroke joinstyle="miter"/>
                    <v:path arrowok="t" o:connecttype="custom" o:connectlocs="2814,793;1798,2443;402,2189;20,920;1798,31;2941,793" o:connectangles="0,0,0,0,0,0"/>
                  </v:shape>
                  <v:shape id="Freeform: Shape 1525353386" o:spid="_x0000_s1584" style="position:absolute;left:57415;top:2089;width:30;height:28;visibility:visible;mso-wrap-style:square;v-text-anchor:top" coordsize="3010,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" path="m2794,433v507,761,,1269,-254,1776c2159,2717,1651,2971,1143,2717,635,2209,127,2082,,1321,,686,635,179,1143,52v762,-254,1016,507,1651,507e" fillcolor="black" stroked="f" strokeweight=".35244mm">
                    <v:stroke joinstyle="miter"/>
                    <v:path arrowok="t" o:connecttype="custom" o:connectlocs="2794,433;2540,2209;1143,2717;0,1321;1143,52;2794,559" o:connectangles="0,0,0,0,0,0"/>
                  </v:shape>
                  <v:shape id="Freeform: Shape 1225251891" o:spid="_x0000_s1585" style="position:absolute;left:55203;top:2104;width:29;height:28;visibility:visible;mso-wrap-style:square;v-text-anchor:top" coordsize="2920,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" path="m2921,1269v,,-381,889,-508,1269c2032,2665,1651,3046,1143,2792,635,2538,254,2158,,1523,127,888,635,254,1397,v635,127,1270,508,1524,1142e" fillcolor="black" stroked="f" strokeweight=".35244mm">
                    <v:stroke joinstyle="miter"/>
                    <v:path arrowok="t" o:connecttype="custom" o:connectlocs="2921,1269;2413,2538;1143,2792;0,1523;1397,0;2921,1142" o:connectangles="0,0,0,0,0,0"/>
                  </v:shape>
                  <v:shape id="Freeform: Shape 12145144" o:spid="_x0000_s1586" style="position:absolute;left:56824;top:2110;width:27;height:25;visibility:visible;mso-wrap-style:square;v-text-anchor:top" coordsize="2734,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" path="m2735,657v,,,762,,1016c2226,2307,1718,2815,830,2434,322,1927,-186,1546,67,784,703,-104,1973,-358,2607,657e" fillcolor="black" stroked="f" strokeweight=".35244mm">
                    <v:stroke joinstyle="miter"/>
                    <v:path arrowok="t" o:connecttype="custom" o:connectlocs="2735,657;2735,1673;830,2434;67,784;2607,657" o:connectangles="0,0,0,0,0"/>
                  </v:shape>
                  <v:shape id="Freeform: Shape 1596859133" o:spid="_x0000_s1587" style="position:absolute;left:55331;top:2112;width:24;height:27;visibility:visible;mso-wrap-style:square;v-text-anchor:top" coordsize="2412,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" path="m2413,1572v,,-381,1142,-1143,1142c635,2714,381,2207,,1826,,1191,,430,635,49v889,-254,1778,508,1778,1523e" fillcolor="black" stroked="f" strokeweight=".35244mm">
                    <v:stroke joinstyle="miter"/>
                    <v:path arrowok="t" o:connecttype="custom" o:connectlocs="2413,1572;1270,2714;0,1826;635,49;2413,1572" o:connectangles="0,0,0,0,0"/>
                  </v:shape>
                  <v:shape id="Freeform: Shape 623957198" o:spid="_x0000_s1588" style="position:absolute;left:55254;top:2119;width:29;height:28;visibility:visible;mso-wrap-style:square;v-text-anchor:top" coordsize="292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" path="m2794,1142v254,762,-254,1269,-762,1650c1143,3046,381,2411,,1777,,1015,635,254,1397,v635,,1143,761,1524,1142e" fillcolor="black" stroked="f" strokeweight=".35244mm">
                    <v:stroke joinstyle="miter"/>
                    <v:path arrowok="t" o:connecttype="custom" o:connectlocs="2794,1142;2032,2792;0,1777;1397,0;2921,1142" o:connectangles="0,0,0,0,0"/>
                  </v:shape>
                  <v:shape id="Freeform: Shape 248981982" o:spid="_x0000_s1589" style="position:absolute;left:56873;top:2119;width:29;height:28;visibility:visible;mso-wrap-style:square;v-text-anchor:top" coordsize="296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" path="m2921,888v127,762,,1523,-889,1904c1143,3046,381,2284,,1650,381,1015,508,127,1397,v635,,1143,254,1524,888e" fillcolor="black" stroked="f" strokeweight=".35244mm">
                    <v:stroke joinstyle="miter"/>
                    <v:path arrowok="t" o:connecttype="custom" o:connectlocs="2921,888;2032,2792;0,1650;1397,0;2921,888" o:connectangles="0,0,0,0,0"/>
                  </v:shape>
                  <v:shape id="Freeform: Shape 1487593815" o:spid="_x0000_s1590" style="position:absolute;left:55293;top:2119;width:26;height:27;visibility:visible;mso-wrap-style:square;v-text-anchor:top" coordsize="2539,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" path="m2413,1269v,,-254,762,-381,1142c1651,2411,1397,2919,1016,2665,762,2284,127,2158,,1523,,761,508,381,1016,v762,,1270,508,1524,1142e" fillcolor="black" stroked="f" strokeweight=".35244mm">
                    <v:stroke joinstyle="miter"/>
                    <v:path arrowok="t" o:connecttype="custom" o:connectlocs="2413,1269;2032,2411;1016,2665;0,1523;1016,0;2540,1142" o:connectangles="0,0,0,0,0,0"/>
                  </v:shape>
                  <v:shape id="Freeform: Shape 988093890" o:spid="_x0000_s1591" style="position:absolute;left:57321;top:2123;width:31;height:28;visibility:visible;mso-wrap-style:square;v-text-anchor:top" coordsize="3034,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" path="m2907,1481v,,-635,888,-1270,1269c1002,2877,621,2369,241,2115,-140,1735,-14,1100,241,719,1002,-550,3034,-42,3034,1481e" fillcolor="black" stroked="f" strokeweight=".35244mm">
                    <v:stroke joinstyle="miter"/>
                    <v:path arrowok="t" o:connecttype="custom" o:connectlocs="2907,1481;1637,2750;241,2115;241,719;3034,1481" o:connectangles="0,0,0,0,0"/>
                  </v:shape>
                  <v:shape id="Freeform: Shape 1008795859" o:spid="_x0000_s1592" style="position:absolute;left:57379;top:2127;width:30;height:26;visibility:visible;mso-wrap-style:square;v-text-anchor:top" coordsize="29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" path="m2976,1326c2722,2214,1833,2595,1071,2595,310,2341,-325,1707,182,818,437,564,690,184,1071,57v889,-254,1651,381,1905,1142e" fillcolor="black" stroked="f" strokeweight=".35244mm">
                    <v:stroke joinstyle="miter"/>
                    <v:path arrowok="t" o:connecttype="custom" o:connectlocs="2976,1326;1071,2595;182,818;1071,57;2976,1199" o:connectangles="0,0,0,0,0"/>
                  </v:shape>
                  <v:shape id="Freeform: Shape 1083334813" o:spid="_x0000_s1593" style="position:absolute;left:57017;top:2137;width:27;height:26;visibility:visible;mso-wrap-style:square;v-text-anchor:top" coordsize="2690,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" path="m2563,888c2944,1904,2056,2158,1421,2665,913,2665,405,2411,24,2031,-103,1142,278,381,1167,v634,,1015,254,1523,888e" fillcolor="black" stroked="f" strokeweight=".35244mm">
                    <v:stroke joinstyle="miter"/>
                    <v:path arrowok="t" o:connecttype="custom" o:connectlocs="2563,888;1421,2665;24,2031;1167,0;2690,888" o:connectangles="0,0,0,0,0"/>
                  </v:shape>
                  <v:shape id="Freeform: Shape 2124466880" o:spid="_x0000_s1594" style="position:absolute;left:56808;top:2149;width:26;height:23;visibility:visible;mso-wrap-style:square;v-text-anchor:top" coordsize="2599,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" path="m2437,666v,,254,762,127,889c2057,1809,1421,2697,787,2189,278,1935,-102,1428,25,666v381,-888,2032,-888,2412,e" fillcolor="black" stroked="f" strokeweight=".35244mm">
                    <v:stroke joinstyle="miter"/>
                    <v:path arrowok="t" o:connecttype="custom" o:connectlocs="2437,666;2564,1555;787,2189;25,666;2437,666" o:connectangles="0,0,0,0,0"/>
                  </v:shape>
                  <v:shape id="Freeform: Shape 387448513" o:spid="_x0000_s1595" style="position:absolute;left:56851;top:2153;width:26;height:23;visibility:visible;mso-wrap-style:square;v-text-anchor:top" coordsize="255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" path="m2433,761v,,,889,-636,1270c1290,2538,655,2031,146,1777,20,1523,-107,1015,146,635,401,381,782,127,1163,v508,127,1142,127,1396,761e" fillcolor="black" stroked="f" strokeweight=".35244mm">
                    <v:stroke joinstyle="miter"/>
                    <v:path arrowok="t" o:connecttype="custom" o:connectlocs="2433,761;1797,2031;146,1777;146,635;1163,0;2559,761" o:connectangles="0,0,0,0,0,0"/>
                  </v:shape>
                  <v:shape id="Freeform: Shape 245038055" o:spid="_x0000_s1596" style="position:absolute;left:55544;top:2154;width:27;height:29;visibility:visible;mso-wrap-style:square;v-text-anchor:top" coordsize="276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" path="m2636,761v,,,1016,-127,1523c2128,2792,1239,3173,604,2665,-158,2411,-31,1396,96,761,604,635,604,,1239,v635,,1016,381,1524,761e" fillcolor="black" stroked="f" strokeweight=".35244mm">
                    <v:stroke joinstyle="miter"/>
                    <v:path arrowok="t" o:connecttype="custom" o:connectlocs="2636,761;2509,2284;604,2665;96,761;1239,0;2763,761" o:connectangles="0,0,0,0,0,0"/>
                  </v:shape>
                  <v:shape id="Freeform: Shape 367233249" o:spid="_x0000_s1597" style="position:absolute;left:57096;top:2154;width:30;height:24;visibility:visible;mso-wrap-style:square;v-text-anchor:top" coordsize="293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" path="m2921,1054v127,762,-635,1142,-1143,1269c889,2577,381,1943,,1308,,800,508,547,635,166v1143,-508,1778,254,2286,888e" fillcolor="black" stroked="f" strokeweight=".35244mm">
                    <v:stroke joinstyle="miter"/>
                    <v:path arrowok="t" o:connecttype="custom" o:connectlocs="2921,1054;1778,2323;0,1308;635,166;2921,1054" o:connectangles="0,0,0,0,0"/>
                  </v:shape>
                  <v:shape id="Freeform: Shape 991308839" o:spid="_x0000_s1598" style="position:absolute;left:57056;top:2156;width:29;height:25;visibility:visible;mso-wrap-style:square;v-text-anchor:top" coordsize="297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" path="m2921,888v254,762,-508,1143,-889,1523c1524,2665,762,2538,381,2158,,1904,,1396,,1015,508,635,635,127,1270,v635,,1397,381,1651,888e" fillcolor="black" stroked="f" strokeweight=".35244mm">
                    <v:stroke joinstyle="miter"/>
                    <v:path arrowok="t" o:connecttype="custom" o:connectlocs="2921,888;2032,2411;381,2158;0,1015;1270,0;2921,888" o:connectangles="0,0,0,0,0,0"/>
                  </v:shape>
                  <v:shape id="Freeform: Shape 1817113797" o:spid="_x0000_s1599" style="position:absolute;left:57310;top:2157;width:123;height:35;visibility:visible;mso-wrap-style:square;v-text-anchor:top" coordsize="12317,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" path="m12191,1673v127,1142,-1270,507,-1778,888c7238,4465,3048,3069,,1800,254,784,1397,1165,2032,784v3302,-2030,6730,508,10032,635l12318,1673r-127,xe" fillcolor="black" stroked="f" strokeweight=".35244mm">
                    <v:stroke joinstyle="miter"/>
                    <v:path arrowok="t" o:connecttype="custom" o:connectlocs="12191,1673;10413,2561;0,1800;2032,784;12064,1419;12318,1673" o:connectangles="0,0,0,0,0,0"/>
                  </v:shape>
                  <v:shape id="Freeform: Shape 1635657742" o:spid="_x0000_s1600" style="position:absolute;left:55221;top:2160;width:105;height:32;visibility:visible;mso-wrap-style:square;v-text-anchor:top" coordsize="10539,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" path="m10540,490r-254,507c7492,2647,3682,3916,381,2774l,2267c2794,236,6603,-399,10286,236r254,254xe" fillcolor="black" stroked="f" strokeweight=".35244mm">
                    <v:stroke joinstyle="miter"/>
                    <v:path arrowok="t" o:connecttype="custom" o:connectlocs="10540,490;10286,997;381,2774;0,2267;10286,236;10540,490" o:connectangles="0,0,0,0,0,0"/>
                  </v:shape>
                  <v:shape id="Freeform: Shape 1764202412" o:spid="_x0000_s1601" style="position:absolute;left:57176;top:2161;width:28;height:25;visibility:visible;mso-wrap-style:square;v-text-anchor:top" coordsize="2851,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" path="m2851,888v,,-254,1143,-762,1523c1327,2665,311,2411,57,1523,-197,888,438,254,1073,v508,,1524,,1778,888e" fillcolor="black" stroked="f" strokeweight=".35244mm">
                    <v:stroke joinstyle="miter"/>
                    <v:path arrowok="t" o:connecttype="custom" o:connectlocs="2851,888;2089,2411;57,1523;1073,0;2851,888" o:connectangles="0,0,0,0,0"/>
                  </v:shape>
                  <v:shape id="Freeform: Shape 1507544015" o:spid="_x0000_s1602" style="position:absolute;left:55435;top:2162;width:28;height:27;visibility:visible;mso-wrap-style:square;v-text-anchor:top" coordsize="2852,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" path="m2852,1181v,,-127,1269,-889,1523c1201,2958,312,2323,58,1689,-196,800,439,547,820,166v889,-508,1651,254,2032,888e" fillcolor="black" stroked="f" strokeweight=".35244mm">
                    <v:stroke joinstyle="miter"/>
                    <v:path arrowok="t" o:connecttype="custom" o:connectlocs="2852,1181;1963,2704;58,1689;820,166;2852,1054" o:connectangles="0,0,0,0,0"/>
                  </v:shape>
                  <v:shape id="Freeform: Shape 1063274976" o:spid="_x0000_s1603" style="position:absolute;left:55381;top:2165;width:28;height:29;visibility:visible;mso-wrap-style:square;v-text-anchor:top" coordsize="2813,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" path="m2813,1269v,,-253,889,-381,1269c2052,3046,1290,2919,909,2792,401,2284,-107,1777,20,888,528,508,655,254,1290,v635,127,1397,508,1523,1269e" fillcolor="black" stroked="f" strokeweight=".35244mm">
                    <v:stroke joinstyle="miter"/>
                    <v:path arrowok="t" o:connecttype="custom" o:connectlocs="2813,1269;2432,2538;909,2792;20,888;1290,0;2813,1269" o:connectangles="0,0,0,0,0,0"/>
                  </v:shape>
                  <v:shape id="Freeform: Shape 304362175" o:spid="_x0000_s1604" style="position:absolute;left:57228;top:2182;width:30;height:27;visibility:visible;mso-wrap-style:square;v-text-anchor:top" coordsize="2925,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" path="m2926,1269v,762,-635,1269,-1270,1396c1021,2665,513,2284,132,1904,-122,1396,5,761,386,381,513,127,1148,127,1402,v635,,1270,635,1397,1269e" fillcolor="black" stroked="f" strokeweight=".35244mm">
                    <v:stroke joinstyle="miter"/>
                    <v:path arrowok="t" o:connecttype="custom" o:connectlocs="2926,1269;1656,2665;132,1904;386,381;1402,0;2799,1269" o:connectangles="0,0,0,0,0,0"/>
                  </v:shape>
                  <v:shape id="Freeform: Shape 960456992" o:spid="_x0000_s1605" style="position:absolute;left:55274;top:2184;width:80;height:71;visibility:visible;mso-wrap-style:square;v-text-anchor:top" coordsize="800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" path="m7873,254v,,-254,888,-381,1269c7238,2792,6349,3680,5841,4823,4445,6599,2286,6599,254,7107l,6473c2286,3554,4572,1396,7746,r254,l7873,254xe" fillcolor="black" stroked="f" strokeweight=".35244mm">
                    <v:stroke joinstyle="miter"/>
                    <v:path arrowok="t" o:connecttype="custom" o:connectlocs="7873,254;7492,1523;5841,4823;254,7107;0,6473;7746,0;8000,0" o:connectangles="0,0,0,0,0,0,0"/>
                  </v:shape>
                  <v:shape id="Freeform: Shape 2103078734" o:spid="_x0000_s1606" style="position:absolute;left:57192;top:2194;width:28;height:24;visibility:visible;mso-wrap-style:square;v-text-anchor:top" coordsize="273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" path="m2717,908v127,888,-635,1142,-1143,1523c939,2431,304,2050,51,1543,-204,654,558,400,1066,20v762,-127,1397,380,1651,1015e" fillcolor="black" stroked="f" strokeweight=".35244mm">
                    <v:stroke joinstyle="miter"/>
                    <v:path arrowok="t" o:connecttype="custom" o:connectlocs="2717,908;1574,2431;51,1543;1066,20;2717,1035" o:connectangles="0,0,0,0,0"/>
                  </v:shape>
                  <v:shape id="Freeform: Shape 785250604" o:spid="_x0000_s1607" style="position:absolute;left:55414;top:2196;width:29;height:26;visibility:visible;mso-wrap-style:square;v-text-anchor:top" coordsize="288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" path="m2635,635v,,,253,254,380c2889,1904,2254,2158,1746,2538,1111,2538,476,2284,95,1777,-159,1015,95,254,857,v635,,1651,,1905,635e" fillcolor="black" stroked="f" strokeweight=".35244mm">
                    <v:stroke joinstyle="miter"/>
                    <v:path arrowok="t" o:connecttype="custom" o:connectlocs="2635,635;2889,1015;1746,2538;95,1777;857,0;2762,635" o:connectangles="0,0,0,0,0,0"/>
                  </v:shape>
                  <v:shape id="Freeform: Shape 460754179" o:spid="_x0000_s1608" style="position:absolute;left:57306;top:2195;width:93;height:69;visibility:visible;mso-wrap-style:square;v-text-anchor:top" coordsize="9348,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" path="m5609,3179v762,,889,-1015,1778,-1142c8149,1910,8784,2291,9292,2925v254,889,-381,1396,-1016,1777c7768,5083,6625,4195,6625,5210v508,381,1016,888,1016,1523c7514,6987,7006,6987,6752,6733,4466,5844,2180,4321,1164,1910,910,1276,-613,641,276,6,2561,-120,4339,1656,5609,3052e" fillcolor="black" stroked="f" strokeweight=".35244mm">
                    <v:stroke joinstyle="miter"/>
                    <v:path arrowok="t" o:connecttype="custom" o:connectlocs="5609,3179;7387,2037;9292,2925;8276,4702;6625,5210;7641,6733;6752,6733;1164,1910;276,6;5609,3052" o:connectangles="0,0,0,0,0,0,0,0,0,0"/>
                  </v:shape>
                  <v:shape id="Freeform: Shape 1804118755" o:spid="_x0000_s1609" style="position:absolute;left:57406;top:2197;width:31;height:26;visibility:visible;mso-wrap-style:square;v-text-anchor:top" coordsize="305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" path="m2946,541v,,254,1142,,1523c2565,2825,1422,2571,660,2444,279,2064,-102,1683,25,1048,279,541,660,287,1168,33,1803,-94,2438,160,2946,541e" fillcolor="black" stroked="f" strokeweight=".35244mm">
                    <v:stroke joinstyle="miter"/>
                    <v:path arrowok="t" o:connecttype="custom" o:connectlocs="2946,541;2946,2064;660,2444;25,1048;1168,33;2946,541" o:connectangles="0,0,0,0,0,0"/>
                  </v:shape>
                  <v:shape id="Freeform: Shape 1638151402" o:spid="_x0000_s1610" style="position:absolute;left:57089;top:2201;width:84;height:76;visibility:visible;mso-wrap-style:square;v-text-anchor:top" coordsize="8397,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" path="m6747,4379v635,888,1397,2158,1651,3046c8271,7679,7890,7552,7763,7552,5096,6029,1794,4506,779,1333,525,1079,-110,572,17,64,2048,-317,3953,1079,5350,2221v508,762,1143,1143,1524,2031e" fillcolor="black" stroked="f" strokeweight=".35244mm">
                    <v:stroke joinstyle="miter"/>
                    <v:path arrowok="t" o:connecttype="custom" o:connectlocs="6747,4379;8398,7425;7763,7552;779,1333;17,64;5350,2221;6874,4252" o:connectangles="0,0,0,0,0,0,0"/>
                  </v:shape>
                  <v:shape id="Freeform: Shape 993946746" o:spid="_x0000_s1611" style="position:absolute;left:55370;top:2205;width:28;height:26;visibility:visible;mso-wrap-style:square;v-text-anchor:top" coordsize="274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" path="m2677,1015v254,762,-254,1269,-762,1523c1026,2665,645,2411,138,1904,-370,1015,645,381,1280,v635,,1016,508,1397,888e" fillcolor="black" stroked="f" strokeweight=".35244mm">
                    <v:stroke joinstyle="miter"/>
                    <v:path arrowok="t" o:connecttype="custom" o:connectlocs="2677,1015;1915,2538;138,1904;1280,0;2677,888" o:connectangles="0,0,0,0,0"/>
                  </v:shape>
                  <v:shape id="Freeform: Shape 2020560855" o:spid="_x0000_s1612" style="position:absolute;left:57225;top:2223;width:29;height:22;visibility:visible;mso-wrap-style:square;v-text-anchor:top" coordsize="2923,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" path="m2797,997v,,-508,761,-762,1142c1400,2139,765,2393,257,1885,130,1505,-251,870,257,489,1146,-526,2289,236,2923,997e" fillcolor="black" stroked="f" strokeweight=".35244mm">
                    <v:stroke joinstyle="miter"/>
                    <v:path arrowok="t" o:connecttype="custom" o:connectlocs="2797,997;2035,2139;257,1885;257,489;2923,997" o:connectangles="0,0,0,0,0"/>
                  </v:shape>
                  <v:shape id="Freeform: Shape 1875054722" o:spid="_x0000_s1613" style="position:absolute;left:57411;top:2233;width:33;height:30;visibility:visible;mso-wrap-style:square;v-text-anchor:top" coordsize="3267,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" path="m3217,1043v254,888,-508,1523,-1143,1904c1312,3201,677,2566,169,2185v-381,-507,,-888,,-1523c677,155,1439,-226,2201,155v254,253,635,380,889,761e" fillcolor="black" stroked="f" strokeweight=".35244mm">
                    <v:stroke joinstyle="miter"/>
                    <v:path arrowok="t" o:connecttype="custom" o:connectlocs="3217,1043;2074,2947;169,2185;169,662;2201,155;3090,916" o:connectangles="0,0,0,0,0,0"/>
                  </v:shape>
                  <v:shape id="Freeform: Shape 1120651764" o:spid="_x0000_s1614" style="position:absolute;left:56806;top:2344;width:105;height:32;visibility:visible;mso-wrap-style:square;v-text-anchor:top" coordsize="1054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" path="m10540,543v,889,-1651,762,-2413,1396c5715,3208,2921,3208,,3081l,2574c2794,289,6730,-599,10413,416e" fillcolor="black" stroked="f" strokeweight=".35244mm">
                    <v:stroke joinstyle="miter"/>
                    <v:path arrowok="t" o:connecttype="custom" o:connectlocs="10540,543;8127,1939;0,3081;0,2574;10413,416" o:connectangles="0,0,0,0,0"/>
                  </v:shape>
                  <v:shape id="Freeform: Shape 536082219" o:spid="_x0000_s1615" style="position:absolute;left:55765;top:2373;width:26;height:24;visibility:visible;mso-wrap-style:square;v-text-anchor:top" coordsize="259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" path="m2463,1142v,762,-507,1142,-1143,1269c812,2411,178,2158,50,1650,-203,761,558,381,1067,v634,,1269,635,1523,1142e" fillcolor="black" stroked="f" strokeweight=".35244mm">
                    <v:stroke joinstyle="miter"/>
                    <v:path arrowok="t" o:connecttype="custom" o:connectlocs="2463,1142;1320,2411;50,1650;1067,0;2590,1142" o:connectangles="0,0,0,0,0"/>
                  </v:shape>
                  <v:shape id="Freeform: Shape 1164978959" o:spid="_x0000_s1616" style="position:absolute;left:56868;top:2381;width:30;height:29;visibility:visible;mso-wrap-style:square;v-text-anchor:top" coordsize="3047,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" path="m3048,1047c2920,1809,2667,2570,1905,2824,1143,2951,762,2570,254,2316,-127,2062,127,1428,,1047v508,-1396,2540,-1396,3048,e" fillcolor="black" stroked="f" strokeweight=".35244mm">
                    <v:stroke joinstyle="miter"/>
                    <v:path arrowok="t" o:connecttype="custom" o:connectlocs="3048,1047;1905,2824;254,2316;0,1047;3048,1047" o:connectangles="0,0,0,0,0"/>
                  </v:shape>
                  <v:shape id="Freeform: Shape 1310948701" o:spid="_x0000_s1617" style="position:absolute;left:56940;top:2389;width:112;height:33;visibility:visible;mso-wrap-style:square;v-text-anchor:top" coordsize="11175,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" path="m11175,609c9270,1878,7111,3274,4572,3274r-4191,c381,3274,,2893,,2893,2540,-153,7111,-153,11175,101r,508xe" fillcolor="black" stroked="f" strokeweight=".35244mm">
                    <v:stroke joinstyle="miter"/>
                    <v:path arrowok="t" o:connecttype="custom" o:connectlocs="11175,609;4572,3274;381,3274;0,2893;11175,101;11175,609" o:connectangles="0,0,0,0,0,0"/>
                  </v:shape>
                  <v:shape id="Freeform: Shape 1230439256" o:spid="_x0000_s1618" style="position:absolute;left:55551;top:2402;width:28;height:27;visibility:visible;mso-wrap-style:square;v-text-anchor:top" coordsize="2763,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" path="m2764,1166v,761,-254,1269,-1016,1523c986,2816,478,2562,97,1927,-157,1166,97,531,732,150v889,-507,1651,381,2032,1016e" fillcolor="black" stroked="f" strokeweight=".35244mm">
                    <v:stroke joinstyle="miter"/>
                    <v:path arrowok="t" o:connecttype="custom" o:connectlocs="2764,1166;1748,2689;97,1927;732,150;2764,1166" o:connectangles="0,0,0,0,0"/>
                  </v:shape>
                  <v:shape id="Freeform: Shape 717666168" o:spid="_x0000_s1619" style="position:absolute;left:55594;top:2411;width:23;height:22;visibility:visible;mso-wrap-style:square;v-text-anchor:top" coordsize="2331,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" path="m2332,1015v,,-128,635,-255,1016c1570,2284,934,2411,554,2031,46,1650,-81,1142,46,761,300,254,808,381,934,v509,254,1143,508,1270,1015e" fillcolor="black" stroked="f" strokeweight=".35244mm">
                    <v:stroke joinstyle="miter"/>
                    <v:path arrowok="t" o:connecttype="custom" o:connectlocs="2332,1015;2077,2031;554,2031;46,761;934,0;2204,1015" o:connectangles="0,0,0,0,0,0"/>
                  </v:shape>
                  <v:shape id="Freeform: Shape 308436899" o:spid="_x0000_s1620" style="position:absolute;left:55241;top:2426;width:81;height:77;visibility:visible;mso-wrap-style:square;v-text-anchor:top" coordsize="8127,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" path="m8127,7375c7365,8263,6095,7121,5333,6740,2667,5218,2667,2172,,395v254,-889,1016,,1524,c2031,649,2667,1029,3175,1283,5841,2806,6349,5218,8127,7502e" fillcolor="black" stroked="f" strokeweight=".35244mm">
                    <v:stroke joinstyle="miter"/>
                    <v:path arrowok="t" o:connecttype="custom" o:connectlocs="8127,7375;5333,6740;0,395;1524,395;3175,1283;8127,7502" o:connectangles="0,0,0,0,0,0"/>
                  </v:shape>
                  <v:shape id="Freeform: Shape 90779238" o:spid="_x0000_s1621" style="position:absolute;left:55070;top:1874;width:2499;height:873;visibility:visible;mso-wrap-style:square;v-text-anchor:top" coordsize="249847,8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" path="m127185,61177v-254,888,-889,1650,-889,2665l126042,63842v254,-1015,-889,-1777,-635,-2919c124772,60035,124772,58766,124264,57877v-762,-1269,635,-1776,1143,-2665c126423,55720,126931,56735,127693,57624v508,1269,-508,2284,-508,3553m249475,32495v-1270,-2285,-3302,-3173,-5715,-3173c241728,29449,240332,30845,239443,32495v-509,1650,127,3300,1397,4315c241347,37064,242109,36937,242363,36429v381,-1015,-762,-1015,-889,-1777c241221,33510,241474,32622,242363,31987v762,-761,2032,-381,3048,-381c246300,32241,247316,32749,247697,33891v508,1269,508,2792,,4061c246808,39856,244903,41379,242871,41886v-6349,889,-76447,635,-76447,635c158170,43282,148773,40998,141789,45313v-3302,1523,-4826,5077,-5715,8249c134042,55466,131757,57624,130106,59654r-254,-254c130233,57497,131122,55974,131503,54070v1142,-1523,1142,-3680,2031,-5330c136455,44044,139249,39221,143820,35921v1905,-2538,5334,-2030,8255,-2030c155249,35287,158932,35795,162742,35414v127,-127,254,-254,254,-508c161980,33891,160202,33510,158932,32495v-3048,-1523,-5968,507,-9270,254c149535,32622,149408,32495,149408,32241v2921,-2158,6222,-3680,9524,-5077c161599,25642,164520,24880,167313,23865v1143,,2286,-1016,3302,-254l174678,22596v,,255,253,636,253c178742,21707,183187,22849,187123,22723r508,507l191314,24119v1397,126,2032,1776,3429,1903c195505,24880,193854,24499,193473,23738v1651,-381,3555,,5079,761l197790,25388v-508,888,255,1523,889,1776c199187,27291,199568,26911,199949,26784v1016,-762,,-1396,254,-2031c205918,25768,211378,27164,216585,29449v1396,508,2794,1523,4444,1523c219379,29449,217220,28687,215188,27926v-1270,-762,-3175,-888,-4191,-1904c211251,25642,211759,25768,212013,25515v2667,-254,4826,-2285,6730,-4315c218870,20692,219759,20946,219632,20311v-634,-761,-1904,254,-2793,127c213664,21073,212267,24880,208965,25515v-3936,-889,-7873,-1904,-11809,-2919c195251,22342,193219,22088,191441,21326r-4318,-380l179250,20946v,,-254,-254,-254,-508c181790,19677,184203,18154,186870,17392l207442,8001v2158,-1904,4063,-4062,5841,-6346c213283,1020,213029,386,212394,132v-508,-254,-1143,-127,-1524,254c209981,1147,210870,1909,210870,2797v-889,1269,-2413,2285,-3556,3046c207061,5843,186108,15362,186108,15362v-3048,1269,-6096,2792,-9398,3426l172266,19423v-254,888,-1016,1523,-1905,1777c169091,21453,168075,22215,166805,22215v-10032,3934,-20318,7995,-28318,15864c138995,37191,139122,36048,139249,34779v-127,-1142,,-2411,-889,-3426c138233,30972,137598,29703,137852,29195r-1143,762c136074,31733,135439,34779,136074,36556v254,1396,1397,3046,254,4188c132645,45186,130614,50643,128074,55720v-889,-127,-1397,-1015,-1778,-1904c128963,50516,130994,46709,131757,42521v507,-381,126,-1396,635,-1904c132264,39348,133026,38206,132392,37191v508,-1650,-2286,-3300,-509,-4315l130487,33637v-3302,4315,1777,10788,-2032,14976l128455,48993v-1016,1397,-1651,2793,-3048,3681c123502,51912,122867,49755,121852,48232v-1651,-1650,-1651,-4950,-636,-7234c121852,38714,120708,36810,120455,34779r-762,-507c117788,36683,117153,40490,118550,43282v762,1396,889,3300,2032,4442c121216,50009,122614,51405,123883,53435v254,762,-508,889,-888,1270c122106,54197,122359,52928,121470,52420v-2539,-5457,-5841,-9772,-9778,-14214c111565,37571,110803,36937,111184,36175v1397,-1396,1778,-4061,1016,-5838c112073,29957,111565,29449,111692,29068r-1142,-888c110677,30845,108899,33256,109661,36175r,c101787,30337,93025,25007,84009,20819r-762,1904c85533,23357,91501,26911,91501,26911v2667,1015,5207,2665,7746,4061c109661,36810,116645,46328,121344,57116v,888,889,1777,253,2665c119947,57370,117661,55847,115756,53943v-508,-3680,-2667,-7107,-5841,-8630c108772,43663,106359,43409,104327,42902r-27937,c53659,42394,32833,43409,10229,43029,7054,42648,3244,41633,2356,38333v-635,-1142,-635,-3173,,-4188c3244,32622,4769,32241,6292,31987v1270,127,2032,1269,2667,2158c8959,35160,8070,36048,7689,36937v,254,381,888,889,634c9594,37191,10356,36175,10610,35160v,-508,254,-1269,-254,-1650c9848,31860,8197,30718,6800,30337v-1905,-127,-3937,381,-5206,1777c-311,33637,-184,36429,324,38587v1270,3426,4825,5711,8254,6218l83374,45059v7365,381,15492,-888,22985,635c109026,46582,111946,48613,112581,51532v,127,-253,,-508,c105978,47597,97978,46074,90231,47090v-3047,-127,-5841,1015,-8635,1777c80199,49120,78802,48486,77787,47597,74993,45059,70167,45313,66612,46201v,254,,508,,508c70421,46328,72580,49628,76009,50009v762,127,1397,-762,2032,c74485,51659,71056,53689,67374,54831v-1143,-253,-1778,-1269,-2667,-1903c63310,51278,60516,52039,58611,51912v-635,127,-1270,-253,-1778,c57469,53182,58865,53816,60135,54451v1905,888,4191,,5969,1142c65596,56101,64961,56354,64453,56735v-3556,1396,-6604,4696,-10667,4442c49595,61685,45277,60416,42357,57497,41087,54451,38039,52801,34610,53055v-253,127,-507,127,-507,507c35753,54578,37150,56608,38801,57750v1016,1270,3175,,4191,1523c44516,60289,46294,61177,47944,61431v1270,508,2667,761,4064,1142l51500,62827v-6984,2284,-15112,2538,-22858,2284c26356,65111,24071,64350,21785,64350v381,508,1143,888,1905,1142c23054,65873,22420,66000,21658,66127v-889,254,-2032,254,-2921,761c17467,66888,16451,67269,15435,67650v-1269,1396,-2793,2919,-4444,3553c10991,71457,10991,71965,11245,71965v1397,-635,3301,-127,4825,-762c18610,70949,20134,68157,22039,67015v2159,-1650,5206,-1269,7873,-888c31436,66507,29785,67142,30166,68157v635,508,1143,1143,2032,889c32325,68919,32452,68665,32706,68665v508,-635,381,-1269,,-1904c33722,66000,35246,66761,36388,66381v2921,,5842,-762,8636,-762c45532,65619,46040,65111,46547,65619v-253,635,-1015,762,-762,1523c45913,67903,46674,68157,47309,68284v762,-254,1397,-888,1143,-1903c48325,65873,47690,65746,47309,65492v1651,-761,3429,-1015,5080,-1777c53532,63462,54675,63081,55691,62573v1016,,1904,-1015,2793,-634c58103,63208,57595,64477,56833,65619v-1269,4061,-2158,9519,,13453c57088,79072,57088,79072,57341,78945v-1650,-4061,-634,-8884,635,-12691c59119,59654,65850,57750,70675,55212r254,254c69659,58893,67755,62065,68008,66254v128,634,-253,1396,,1903c69278,67396,70167,65873,70802,64604v508,-3427,-1397,-7869,2032,-10407c79183,51786,85025,48486,92390,48359v254,254,762,-127,889,254c91755,50263,89469,51912,88835,54070v-2413,3427,-2413,9265,-1270,13453c88327,69934,86168,71203,85152,73107v-508,634,-635,1777,-1016,2538l85660,75645v1270,-1269,2539,-2919,2667,-4949c88454,71457,89216,72092,89723,72219v508,-889,-507,-1523,-507,-2285c90486,69300,90993,70822,92009,71076v1651,381,3048,1016,4699,1016l97216,71584c95565,68919,92136,68538,89216,68284,87692,65746,87692,62573,87819,59527v254,-1650,635,-3299,1523,-4822c89723,53562,90739,52674,91501,51786v1397,-1270,3175,-2285,4826,-2666l96581,49120v,,,254,,254c94549,51024,94295,53309,93025,55212v-1270,1904,-1905,4569,-635,6727c92898,62954,92644,64477,93660,65238v1016,-1396,1016,-3173,1651,-4695c95057,58004,93533,55593,95057,53055v762,-1904,2413,-2665,4190,-3427c103438,49247,107121,51405,110803,53055v762,507,2032,1015,2286,2157c113089,57243,111819,59400,110296,60416v-2032,1269,-5080,1396,-6985,c102168,59273,101660,57243,102041,55720v889,-889,2032,-1777,3429,-1269c106232,54831,106867,55593,107883,55212v381,-254,508,-888,254,-1269c107248,53435,106994,52293,105851,52166v-1397,-254,-3175,-127,-4191,889c100010,54451,99502,56481,99883,58512v508,2411,2412,4315,4825,4950c108264,64350,111946,63208,114232,60162v889,-1015,1143,-2031,1651,-3300c119566,59147,122359,63081,123756,67142v,1269,381,2665,,3934l126423,71330v,,,-1269,254,-1904c127693,64350,130868,60035,134550,56735v1270,-761,1016,1015,1270,1523c136963,61177,139630,63335,142550,64096v3175,508,6350,-254,8255,-2665c151821,59527,153091,56862,151313,54958v-1143,-1269,-2540,-2030,-4191,-2030c145090,52928,143948,54324,142931,55847v,634,,1269,508,1650c143693,57497,144328,57497,144582,57116v127,-1142,1143,-1650,2032,-2285c147503,54324,148392,54831,149027,55339v889,762,1016,1904,1143,3046c150043,59908,149027,61431,147630,62065v-2159,1143,-5461,635,-7365,-761c139376,60289,138868,59147,138106,57877v-127,-1269,-635,-2284,,-3553c141535,52293,145090,50897,149154,50390v1651,253,3048,1396,4063,2538c156773,56608,152455,61685,154868,65746v889,-127,889,-1396,1270,-2158c157281,60796,155884,57750,155123,55085v-889,-1776,-1398,-3173,-2921,-4569c152583,50390,152710,50390,153091,50390v1651,1142,3428,2284,4698,4061c160075,58131,161218,62446,160837,67142v-635,2284,-3048,3427,-4953,4315c155123,72092,154234,72980,153853,73995v889,508,2285,,3174,-380c158424,73107,159313,71203,160329,70315v127,,,254,127,507c160456,71711,160075,72853,160837,73107v381,-1142,508,-2665,762,-3934c162615,70315,162742,71711,162996,73107v635,1396,1904,3300,3683,3553c167186,75899,166679,75264,166424,74630v-254,-1904,-1904,-2919,-2920,-4315c160837,66634,162107,60796,159948,56608v-762,-2284,-2413,-3934,-4191,-5711l156011,50516v3810,,6985,1143,10413,1904c170615,54451,176837,54070,178869,59527v889,3046,2286,5965,4445,8376l183568,67903v508,-888,508,-2284,,-3045c183060,60923,179758,60035,177980,56735r254,-254c180139,56989,182044,57497,183822,58258v6222,1650,10413,7742,11175,13961c194997,77168,194108,81229,192203,85417v-254,635,-1270,1270,-635,1904c192457,86687,192584,85671,193092,85037v2540,-4315,3809,-10153,2540,-15611c195632,68411,194362,67650,194870,66634v381,508,889,508,1269,635c196648,67015,197282,67015,197537,66381v,-508,380,-1016,,-1397c197028,64350,196139,64350,195378,64477v-381,507,-889,1142,-889,1650c193727,64858,192965,63081,191695,62065r,-253c195251,62954,198426,64731,201981,65619v762,508,1651,888,2667,888c207695,67650,210997,68157,214172,68919v2286,-254,4190,888,6476,254l220648,69173v,,,,,c219759,68157,217981,69173,216966,68284v-5334,-507,-10413,-1903,-15112,-3807c201854,64223,202235,64350,202489,64350v762,-381,1270,-1142,1270,-1904c203378,61939,202743,61558,201981,61558v-508,254,-1143,761,-1143,1269c200838,63462,201473,64096,201981,64350v-127,127,-508,,-635,c198933,63335,196648,62319,194362,61177v-889,-127,-1524,-888,-2413,-1015c190171,59273,188393,58512,186615,57750v-4952,-2538,-10412,-3934,-15619,-5838c169853,51659,168710,51278,167694,51024v-1905,-508,-3809,-1015,-5714,-1523c155503,47851,146614,47724,141027,51278v-889,-254,-1397,1142,-1905,254c140773,47217,145471,45821,149662,45694v30858,-254,59811,-508,90161,-1016c243379,44678,246808,43409,248713,40237v1270,-1904,1524,-5077,508,-7108e" fillcolor="black" stroked="f" strokeweight=".35244mm">
                    <v:stroke joinstyle="miter"/>
                    <v:path arrowok="t" o:connecttype="custom" o:connectlocs="127185,61177;126296,63842;126042,63842;125407,60923;124264,57877;125407,55212;127693,57624;127185,61177;249475,32495;243760,29322;239443,32495;240840,36810;242363,36429;241474,34652;242363,31987;245411,31606;247697,33891;247697,37952;242871,41886;166424,42521;141789,45313;136074,53562;130106,59654;129852,59400;131503,54070;133534,48740;143820,35921;152075,33891;162742,35414;162996,34906;158932,32495;149662,32749;149408,32241;158932,27164;167313,23865;170615,23611;174678,22596;175314,22849;187123,22723;187631,23230;191314,24119;194743,26022;193473,23738;198552,24499;197790,25388;198679,27164;199949,26784;200203,24753;216585,29449;221029,30972;215188,27926;210997,26022;212013,25515;218743,21200;219632,20311;216839,20438;208965,25515;197156,22596;191441,21326;187123,20946;179250,20946;178996,20438;186870,17392;207442,8001;213283,1655;212394,132;210870,386;210870,2797;207314,5843;186108,15362;176710,18788;172266,19423;170361,21200;166805,22215;138487,38079;139249,34779;138360,31353;137852,29195;136709,29957;136074,36556;136328,40744;128074,55720;126296,53816;131757,42521;132392,40617;132392,37191;131883,32876;130487,33637;128455,48613;128455,48993;125407,52674;121852,48232;121216,40998;120455,34779;119693,34272;118550,43282;120582,47724;123883,53435;122995,54705;121470,52420;111692,38206;111184,36175;112200,30337;111692,29068;110550,28180;109661,36175;109661,36175;84009,20819;83247,22723;91501,26911;99247,30972;121344,57116;121597,59781;115756,53943;109915,45313;104327,42902;76390,42902;10229,43029;2356,38333;2356,34145;6292,31987;8959,34145;7689,36937;8578,37571;10610,35160;10356,33510;6800,30337;1594,32114;324,38587;8578,44805;83374,45059;106359,45694;112581,51532;112073,51532;90231,47090;81596,48867;77787,47597;66612,46201;66612,46709;76009,50009;78041,50009;67374,54831;64707,52928;58611,51912;56833,51912;60135,54451;66104,55593;64453,56735;53786,61177;42357,57497;34610,53055;34103,53562;38801,57750;42992,59273;47944,61431;52008,62573;51500,62827;28642,65111;21785,64350;23690,65492;21658,66127;18737,66888;15435,67650;10991,71203;11245,71965;16070,71203;22039,67015;29912,66127;30166,68157;32198,69046;32706,68665;32706,66761;36388,66381;45024,65619;46547,65619;45785,67142;47309,68284;48452,66381;47309,65492;52389,63715;55691,62573;58484,61939;56833,65619;56833,79072;57341,78945;57976,66254;70675,55212;70929,55466;68008,66254;68008,68157;70802,64604;72834,54197;92390,48359;93279,48613;88835,54070;87565,67523;85152,73107;84136,75645;85660,75645;88327,70696;89723,72219;89216,69934;92009,71076;96708,72092;97216,71584;89216,68284;87819,59527;89342,54705;91501,51786;96327,49120;96581,49120;96581,49374;93025,55212;92390,61939;93660,65238;95311,60543;95057,53055;99247,49628;110803,53055;113089,55212;110296,60416;103311,60416;102041,55720;105470,54451;107883,55212;108137,53943;105851,52166;101660,53055;99883,58512;104708,63462;114232,60162;115883,56862;123756,67142;123756,71076;126423,71330;126677,69426;134550,56735;135820,58258;142550,64096;150805,61431;151313,54958;147122,52928;142931,55847;143439,57497;144582,57116;146614,54831;149027,55339;150170,58385;147630,62065;140265,61304;138106,57877;138106,54324;149154,50390;153217,52928;154868,65746;156138,63588;155123,55085;152202,50516;153091,50390;157789,54451;160837,67142;155884,71457;153853,73995;157027,73615;160329,70315;160456,70822;160837,73107;161599,69173;162996,73107;166679,76660;166424,74630;163504,70315;159948,56608;155757,50897;156011,50516;166424,52420;178869,59527;183314,67903;183568,67903;183568,64858;177980,56735;178234,56481;183822,58258;194997,72219;192203,85417;191568,87321;193092,85037;195632,69426;194870,66634;196139,67269;197537,66381;197537,64984;195378,64477;194489,66127;191695,62065;191695,61812;201981,65619;204648,66507;214172,68919;220648,69173;220648,69173;220648,69173;216966,68284;201854,64477;202489,64350;203759,62446;201981,61558;200838,62827;201981,64350;201346,64350;194362,61177;191949,60162;186615,57750;170996,51912;167694,51024;161980,49501;141027,51278;139122,51532;149662,45694;239823,44678;248713,40237;249221,3312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497861025" o:spid="_x0000_s1622" style="position:absolute;left:57064;top:2435;width:116;height:44;visibility:visible;mso-wrap-style:square;v-text-anchor:top" coordsize="11583,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" path="m11259,124v,,508,254,253,762c8846,3297,5036,3932,1226,4186v-253,,-634,253,-1015,253c-44,4313,-44,4059,83,3932,2877,886,7068,-637,11259,251e" fillcolor="black" stroked="f" strokeweight=".35244mm">
                    <v:stroke joinstyle="miter"/>
                    <v:path arrowok="t" o:connecttype="custom" o:connectlocs="11259,124;11512,886;1226,4186;211,4439;83,3932;11259,251" o:connectangles="0,0,0,0,0,0"/>
                  </v:shape>
                  <v:shape id="Freeform: Shape 1781667711" o:spid="_x0000_s1623" style="position:absolute;left:57022;top:2441;width:30;height:29;visibility:visible;mso-wrap-style:square;v-text-anchor:top" coordsize="3046,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" path="m2990,807c3244,1949,2609,2457,1720,2965,831,2965,450,2330,69,1695,-185,1061,323,807,577,426v635,-634,2032,-634,2413,508e" fillcolor="black" stroked="f" strokeweight=".35244mm">
                    <v:stroke joinstyle="miter"/>
                    <v:path arrowok="t" o:connecttype="custom" o:connectlocs="2990,807;1720,2965;69,1695;577,426;2990,934" o:connectangles="0,0,0,0,0"/>
                  </v:shape>
                  <v:shape id="Freeform: Shape 1435900470" o:spid="_x0000_s1624" style="position:absolute;left:55562;top:2444;width:28;height:27;visibility:visible;mso-wrap-style:square;v-text-anchor:top" coordsize="2793,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" path="m2794,635v,,,1269,-382,1649c2159,2665,1397,2792,1016,2665,508,2665,127,1904,,1523,,761,381,381,1016,v635,,1270,,1778,635e" fillcolor="black" stroked="f" strokeweight=".35244mm">
                    <v:stroke joinstyle="miter"/>
                    <v:path arrowok="t" o:connecttype="custom" o:connectlocs="2794,635;2412,2284;1016,2665;0,1523;1016,0;2794,635" o:connectangles="0,0,0,0,0,0"/>
                  </v:shape>
                  <v:shape id="Freeform: Shape 2146663075" o:spid="_x0000_s1625" style="position:absolute;left:55359;top:2449;width:94;height:58;visibility:visible;mso-wrap-style:square;v-text-anchor:top" coordsize="936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" path="m9242,5203r,508c7337,6092,5559,5711,4290,4569,3273,3046,2004,1523,226,761,226,508,-282,254,226,,4036,,6321,3046,9369,5203e" fillcolor="black" stroked="f" strokeweight=".35244mm">
                    <v:stroke joinstyle="miter"/>
                    <v:path arrowok="t" o:connecttype="custom" o:connectlocs="9242,5203;9242,5711;4290,4569;226,761;226,0;9369,5203" o:connectangles="0,0,0,0,0,0"/>
                  </v:shape>
                  <v:shape id="Freeform: Shape 1133000485" o:spid="_x0000_s1626" style="position:absolute;left:57213;top:2449;width:80;height:75;visibility:visible;mso-wrap-style:square;v-text-anchor:top" coordsize="799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" path="m8000,c6222,2665,4699,5838,1524,7107,1016,7107,508,7869,,7361,1270,4442,3809,1269,6857,v254,,762,,1143,e" fillcolor="black" stroked="f" strokeweight=".35244mm">
                    <v:stroke joinstyle="miter"/>
                    <v:path arrowok="t" o:connecttype="custom" o:connectlocs="8000,0;1524,7107;0,7361;6857,0;8000,0" o:connectangles="0,0,0,0,0"/>
                  </v:shape>
                  <v:shape id="Freeform: Shape 2095815005" o:spid="_x0000_s1627" style="position:absolute;left:55610;top:2450;width:25;height:24;visibility:visible;mso-wrap-style:square;v-text-anchor:top" coordsize="247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" path="m2471,913v,888,-508,1015,-1143,1523c693,2436,439,2055,58,1547,-196,786,439,405,820,24v635,-127,1270,254,1651,889e" fillcolor="black" stroked="f" strokeweight=".35244mm">
                    <v:stroke joinstyle="miter"/>
                    <v:path arrowok="t" o:connecttype="custom" o:connectlocs="2471,913;1328,2436;58,1547;820,24;2471,913" o:connectangles="0,0,0,0,0"/>
                  </v:shape>
                  <v:shape id="Freeform: Shape 943962959" o:spid="_x0000_s1628" style="position:absolute;left:57324;top:2458;width:66;height:82;visibility:visible;mso-wrap-style:square;v-text-anchor:top" coordsize="6569,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" path="m6569,508c5935,1523,6188,3046,5427,4061,3903,5838,2633,7869,93,8249,-288,7488,601,6726,982,5965,1998,3680,3649,1015,6061,r381,508l6569,508xe" fillcolor="black" stroked="f" strokeweight=".35244mm">
                    <v:stroke joinstyle="miter"/>
                    <v:path arrowok="t" o:connecttype="custom" o:connectlocs="6569,508;5427,4061;93,8249;982,5965;6061,0;6442,508" o:connectangles="0,0,0,0,0,0"/>
                  </v:shape>
                  <v:shape id="Freeform: Shape 69889301" o:spid="_x0000_s1629" style="position:absolute;left:55189;top:2463;width:28;height:28;visibility:visible;mso-wrap-style:square;v-text-anchor:top" coordsize="2735,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" path="m2510,743v,,508,1142,,1650c2002,2774,1367,2901,732,2647,97,2266,-157,1378,97,743,605,-18,2002,-399,2510,616e" fillcolor="black" stroked="f" strokeweight=".35244mm">
                    <v:stroke joinstyle="miter"/>
                    <v:path arrowok="t" o:connecttype="custom" o:connectlocs="2510,743;2510,2393;732,2647;97,743;2510,616" o:connectangles="0,0,0,0,0"/>
                  </v:shape>
                  <v:shape id="Freeform: Shape 1911719716" o:spid="_x0000_s1630" style="position:absolute;left:55143;top:2472;width:29;height:28;visibility:visible;mso-wrap-style:square;v-text-anchor:top" coordsize="2920,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" path="m2667,732v,,254,761,254,1142c2667,2255,2286,2762,1778,2762,889,2889,381,2509,,1747,,986,127,478,762,97v762,-254,1524,,1905,635e" fillcolor="black" stroked="f" strokeweight=".35244mm">
                    <v:stroke joinstyle="miter"/>
                    <v:path arrowok="t" o:connecttype="custom" o:connectlocs="2667,732;2921,1874;1778,2762;0,1747;762,97;2667,732" o:connectangles="0,0,0,0,0,0"/>
                  </v:shape>
                  <v:shape id="Freeform: Shape 661318030" o:spid="_x0000_s1631" style="position:absolute;left:55232;top:2479;width:30;height:26;visibility:visible;mso-wrap-style:square;v-text-anchor:top" coordsize="2954,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" path="m2920,508v,,255,1649,-634,1903c1143,2919,635,2157,,1523,,761,381,254,889,v762,,1397,,2031,635e" fillcolor="black" stroked="f" strokeweight=".35244mm">
                    <v:stroke joinstyle="miter"/>
                    <v:path arrowok="t" o:connecttype="custom" o:connectlocs="2920,508;2286,2411;0,1523;889,0;2920,635" o:connectangles="0,0,0,0,0"/>
                  </v:shape>
                  <v:shape id="Freeform: Shape 56571528" o:spid="_x0000_s1632" style="position:absolute;left:55361;top:2488;width:29;height:24;visibility:visible;mso-wrap-style:square;v-text-anchor:top" coordsize="282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" path="m2568,635v,,,1269,-508,1523c1679,2538,917,2411,664,2284,536,1777,-353,1396,155,888,409,508,790,254,1298,v508,254,1143,,1524,635e" fillcolor="black" stroked="f" strokeweight=".35244mm">
                    <v:stroke joinstyle="miter"/>
                    <v:path arrowok="t" o:connecttype="custom" o:connectlocs="2568,635;2060,2158;664,2284;155,888;1298,0;2822,635" o:connectangles="0,0,0,0,0,0"/>
                  </v:shape>
                  <v:shape id="Freeform: Shape 1757127564" o:spid="_x0000_s1633" style="position:absolute;left:57434;top:2488;width:29;height:24;visibility:visible;mso-wrap-style:square;v-text-anchor:top" coordsize="2978,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" path="m2978,1142v,,-508,1269,-1143,1269c1200,2411,438,2284,57,1523,-197,635,438,254,1073,v762,,1778,254,1905,1142e" fillcolor="black" stroked="f" strokeweight=".35244mm">
                    <v:stroke joinstyle="miter"/>
                    <v:path arrowok="t" o:connecttype="custom" o:connectlocs="2978,1142;1835,2411;57,1523;1073,0;2978,1142" o:connectangles="0,0,0,0,0"/>
                  </v:shape>
                  <v:shape id="Freeform: Shape 898209927" o:spid="_x0000_s1634" style="position:absolute;left:57289;top:2491;width:33;height:27;visibility:visible;mso-wrap-style:square;v-text-anchor:top" coordsize="3301,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" path="m3302,1269v,,-635,1142,-889,1269c1397,3046,381,2284,,1396,127,761,762,254,1270,,2286,,2794,508,3302,1269e" fillcolor="black" stroked="f" strokeweight=".35244mm">
                    <v:stroke joinstyle="miter"/>
                    <v:path arrowok="t" o:connecttype="custom" o:connectlocs="3302,1269;2413,2538;0,1396;1270,0;3302,1269" o:connectangles="0,0,0,0,0"/>
                  </v:shape>
                  <v:shape id="Freeform: Shape 472592200" o:spid="_x0000_s1635" style="position:absolute;left:57389;top:2494;width:29;height:22;visibility:visible;mso-wrap-style:square;v-text-anchor:top" coordsize="2840,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" path="m2841,837v,,-254,1142,-635,1269c1571,2360,809,2233,301,1852,-334,1218,174,710,555,202,1317,-178,2587,-51,2841,837e" fillcolor="black" stroked="f" strokeweight=".35244mm">
                    <v:stroke joinstyle="miter"/>
                    <v:path arrowok="t" o:connecttype="custom" o:connectlocs="2841,837;2206,2106;301,1852;555,202;2841,837" o:connectangles="0,0,0,0,0"/>
                  </v:shape>
                  <v:shape id="Freeform: Shape 922802797" o:spid="_x0000_s1636" style="position:absolute;left:55169;top:2505;width:26;height:29;visibility:visible;mso-wrap-style:square;v-text-anchor:top" coordsize="266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" path="m2540,956v127,888,-127,1650,-889,1904c1016,2860,254,2479,,1717,,956,127,321,762,68v762,-254,1397,253,1905,761e" fillcolor="black" stroked="f" strokeweight=".35244mm">
                    <v:stroke joinstyle="miter"/>
                    <v:path arrowok="t" o:connecttype="custom" o:connectlocs="2540,956;1651,2860;0,1717;762,68;2667,829" o:connectangles="0,0,0,0,0"/>
                  </v:shape>
                  <v:shape id="Freeform: Shape 441559312" o:spid="_x0000_s1637" style="position:absolute;left:57255;top:2515;width:31;height:29;visibility:visible;mso-wrap-style:square;v-text-anchor:top" coordsize="30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" path="m2942,837v254,888,-254,1649,-1143,2030c1164,2994,783,2740,402,2360,149,1979,-360,1090,402,710,1037,-433,2561,-52,3069,837e" fillcolor="black" stroked="f" strokeweight=".35244mm">
                    <v:stroke joinstyle="miter"/>
                    <v:path arrowok="t" o:connecttype="custom" o:connectlocs="2942,837;1799,2867;402,2360;402,710;3069,837" o:connectangles="0,0,0,0,0"/>
                  </v:shape>
                  <v:shape id="Freeform: Shape 171871760" o:spid="_x0000_s1638" style="position:absolute;left:55581;top:2523;width:27;height:26;visibility:visible;mso-wrap-style:square;v-text-anchor:top" coordsize="2780,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" path="m2735,939v254,888,-635,1015,-889,1523c1592,2589,957,2716,703,2462,322,1954,-186,1573,68,812,449,558,576,177,1084,50v889,-253,1143,508,1651,1016e" fillcolor="black" stroked="f" strokeweight=".35244mm">
                    <v:stroke joinstyle="miter"/>
                    <v:path arrowok="t" o:connecttype="custom" o:connectlocs="2735,939;1846,2462;703,2462;68,812;1084,50;2735,1066" o:connectangles="0,0,0,0,0,0"/>
                  </v:shape>
                  <v:shape id="Freeform: Shape 1485806027" o:spid="_x0000_s1639" style="position:absolute;left:57420;top:2526;width:29;height:27;visibility:visible;mso-wrap-style:square;v-text-anchor:top" coordsize="292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" path="m2921,1142v,,-254,762,-381,1142c2032,2665,1270,2792,762,2538,,2158,,1523,,888,508,635,508,127,1016,v635,,1524,254,1778,1015e" fillcolor="black" stroked="f" strokeweight=".35244mm">
                    <v:stroke joinstyle="miter"/>
                    <v:path arrowok="t" o:connecttype="custom" o:connectlocs="2921,1142;2540,2284;762,2538;0,888;1016,0;2794,1015" o:connectangles="0,0,0,0,0,0"/>
                  </v:shape>
                  <v:shape id="Freeform: Shape 969057260" o:spid="_x0000_s1640" style="position:absolute;left:57334;top:2529;width:96;height:77;visibility:visible;mso-wrap-style:square;v-text-anchor:top" coordsize="9651,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" path="m6857,1163v254,888,-508,1396,-1142,1649c5460,2812,4953,2686,4826,3066,6857,4082,8000,5731,9651,7127r,635c6857,7762,4064,7001,2032,4843,1524,4462,635,4462,,3955,1016,2939,2794,3320,4191,3193,5207,2051,3048,1290,4318,401v508,,761,-508,1397,-381c6222,274,6604,655,6857,1036e" fillcolor="black" stroked="f" strokeweight=".35244mm">
                    <v:stroke joinstyle="miter"/>
                    <v:path arrowok="t" o:connecttype="custom" o:connectlocs="6857,1163;5715,2812;4826,3066;9651,7127;9651,7762;2032,4843;0,3955;4191,3193;4318,401;5715,20;6857,1036" o:connectangles="0,0,0,0,0,0,0,0,0,0,0"/>
                  </v:shape>
                  <v:shape id="Freeform: Shape 654073769" o:spid="_x0000_s1641" style="position:absolute;left:57059;top:2530;width:28;height:27;visibility:visible;mso-wrap-style:square;v-text-anchor:top" coordsize="2852,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" path="m2852,994v,,-254,888,-381,1269c1963,2771,1328,2771,820,2517,439,2009,-196,1502,58,740,693,-402,2725,-148,2852,994e" fillcolor="black" stroked="f" strokeweight=".35244mm">
                    <v:stroke joinstyle="miter"/>
                    <v:path arrowok="t" o:connecttype="custom" o:connectlocs="2852,994;2471,2263;820,2517;58,740;2852,994" o:connectangles="0,0,0,0,0"/>
                  </v:shape>
                  <v:shape id="Freeform: Shape 789932930" o:spid="_x0000_s1642" style="position:absolute;left:55341;top:2556;width:27;height:25;visibility:visible;mso-wrap-style:square;v-text-anchor:top" coordsize="2674,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" path="m2667,1194c2413,1956,2159,2336,1397,2463,762,2463,254,2209,,1575,,1067,254,686,381,306,1270,-329,2794,52,2667,1194e" fillcolor="black" stroked="f" strokeweight=".35244mm">
                    <v:stroke joinstyle="miter"/>
                    <v:path arrowok="t" o:connecttype="custom" o:connectlocs="2667,1194;1397,2463;0,1575;381,306;2667,1194" o:connectangles="0,0,0,0,0"/>
                  </v:shape>
                  <v:shape id="Freeform: Shape 255221343" o:spid="_x0000_s1643" style="position:absolute;left:55352;top:2557;width:78;height:80;visibility:visible;mso-wrap-style:square;v-text-anchor:top" coordsize="777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" path="m7780,127v,1142,-1143,1650,-1524,2792c5113,5457,2954,7742,33,7996,-220,7234,1049,6473,1303,5711,2573,3046,4986,1650,7272,r508,l7780,127xe" fillcolor="black" stroked="f" strokeweight=".35244mm">
                    <v:stroke joinstyle="miter"/>
                    <v:path arrowok="t" o:connecttype="custom" o:connectlocs="7780,127;6256,2919;33,7996;1303,5711;7272,0;7780,0" o:connectangles="0,0,0,0,0,0"/>
                  </v:shape>
                  <v:shape id="Freeform: Shape 1862403202" o:spid="_x0000_s1644" style="position:absolute;left:57036;top:2557;width:32;height:30;visibility:visible;mso-wrap-style:square;v-text-anchor:top" coordsize="3268,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" path="m3268,1162v,888,-762,1523,-1270,1776c1236,3192,728,2685,347,2304,-287,1669,94,1035,347,400v889,-888,2286,-127,2794,635e" fillcolor="black" stroked="f" strokeweight=".35244mm">
                    <v:stroke joinstyle="miter"/>
                    <v:path arrowok="t" o:connecttype="custom" o:connectlocs="3268,1162;1998,2938;347,2304;347,400;3141,1035" o:connectangles="0,0,0,0,0"/>
                  </v:shape>
                  <v:shape id="Freeform: Shape 157179236" o:spid="_x0000_s1645" style="position:absolute;left:57085;top:2564;width:32;height:27;visibility:visible;mso-wrap-style:square;v-text-anchor:top" coordsize="317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" path="m3175,1015v,889,-635,1523,-1397,1650c1651,2411,1270,2665,1016,2538,508,2284,,1777,,1142,381,761,508,127,1016,v762,,1905,,2032,888e" fillcolor="black" stroked="f" strokeweight=".35244mm">
                    <v:stroke joinstyle="miter"/>
                    <v:path arrowok="t" o:connecttype="custom" o:connectlocs="3175,1015;1778,2665;1016,2538;0,1142;1016,0;3048,888" o:connectangles="0,0,0,0,0,0"/>
                  </v:shape>
                  <v:shape id="Freeform: Shape 1902800616" o:spid="_x0000_s1646" style="position:absolute;left:55524;top:2565;width:26;height:25;visibility:visible;mso-wrap-style:square;v-text-anchor:top" coordsize="2556,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" path="m2556,819v,889,-508,1269,-1142,1650c778,2469,271,2088,17,1581,-111,819,525,439,906,58v889,-254,1142,381,1650,888e" fillcolor="black" stroked="f" strokeweight=".35244mm">
                    <v:stroke joinstyle="miter"/>
                    <v:path arrowok="t" o:connecttype="custom" o:connectlocs="2556,819;1414,2469;17,1581;906,58;2556,946" o:connectangles="0,0,0,0,0"/>
                  </v:shape>
                  <v:shape id="Freeform: Shape 782529211" o:spid="_x0000_s1647" style="position:absolute;left:55572;top:2564;width:30;height:24;visibility:visible;mso-wrap-style:square;v-text-anchor:top" coordsize="292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" path="m2921,1142c2667,1904,2159,2284,1397,2411,889,2284,254,2158,,1523,,761,508,381,1016,v762,,1651,254,1778,1142e" fillcolor="black" stroked="f" strokeweight=".35244mm">
                    <v:stroke joinstyle="miter"/>
                    <v:path arrowok="t" o:connecttype="custom" o:connectlocs="2921,1142;1397,2411;0,1523;1016,0;2794,1142" o:connectangles="0,0,0,0,0"/>
                  </v:shape>
                  <v:shape id="Freeform: Shape 418578692" o:spid="_x0000_s1648" style="position:absolute;left:57216;top:2567;width:75;height:77;visibility:visible;mso-wrap-style:square;v-text-anchor:top" coordsize="7503,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" path="m6603,6338v,,1016,762,889,1269c6222,8115,5207,6719,4064,6465,2159,4562,889,2531,,246,762,-388,1397,373,2032,627,3809,2150,5460,4054,6477,6211e" fillcolor="black" stroked="f" strokeweight=".35244mm">
                    <v:stroke joinstyle="miter"/>
                    <v:path arrowok="t" o:connecttype="custom" o:connectlocs="6603,6338;7492,7607;4064,6465;0,246;2032,627;6477,6211" o:connectangles="0,0,0,0,0,0"/>
                  </v:shape>
                  <v:shape id="Freeform: Shape 411207648" o:spid="_x0000_s1649" style="position:absolute;left:57281;top:2569;width:30;height:29;visibility:visible;mso-wrap-style:square;v-text-anchor:top" coordsize="3070,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" path="m3038,635v,,127,1142,-127,1649c2404,3046,1515,2919,753,2792,372,2284,-264,1650,117,1015,372,381,1006,254,1515,v507,,889,381,1523,635e" fillcolor="black" stroked="f" strokeweight=".35244mm">
                    <v:stroke joinstyle="miter"/>
                    <v:path arrowok="t" o:connecttype="custom" o:connectlocs="3038,635;2911,2284;753,2792;117,1015;1515,0;3038,635" o:connectangles="0,0,0,0,0,0"/>
                  </v:shape>
                  <v:shape id="Freeform: Shape 1135271104" o:spid="_x0000_s1650" style="position:absolute;left:55648;top:2591;width:25;height:25;visibility:visible;mso-wrap-style:square;v-text-anchor:top" coordsize="2546,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" path="m2506,541v,,254,1523,-508,1903c1363,2571,347,2444,93,1556,-288,668,601,541,982,33,1617,-94,1998,160,2506,541e" fillcolor="black" stroked="f" strokeweight=".35244mm">
                    <v:stroke joinstyle="miter"/>
                    <v:path arrowok="t" o:connecttype="custom" o:connectlocs="2506,541;1998,2444;93,1556;982,33;2506,541" o:connectangles="0,0,0,0,0"/>
                  </v:shape>
                  <v:shape id="Freeform: Shape 2098394615" o:spid="_x0000_s1651" style="position:absolute;left:57073;top:2613;width:63;height:104;visibility:visible;mso-wrap-style:square;v-text-anchor:top" coordsize="6270,1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" path="m4114,3385c5129,4908,5891,6812,6145,8842v-254,508,381,1142,,1523l5891,10365c2463,7827,1701,4400,304,974,50,847,-77,466,50,212v762,-761,1270,762,2032,889l4240,3385r-126,xe" fillcolor="black" stroked="f" strokeweight=".35244mm">
                    <v:stroke joinstyle="miter"/>
                    <v:path arrowok="t" o:connecttype="custom" o:connectlocs="4114,3385;6145,8842;6145,10365;5891,10365;304,974;50,212;2082,1101;4240,3385" o:connectangles="0,0,0,0,0,0,0,0"/>
                  </v:shape>
                  <v:shape id="Freeform: Shape 1026288511" o:spid="_x0000_s1652" style="position:absolute;left:55664;top:2612;width:109;height:34;visibility:visible;mso-wrap-style:square;v-text-anchor:top" coordsize="10920,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" path="m10921,801v,,,127,,127c7873,3086,3556,4355,,2324,,2070,,1690,381,1563,2667,801,4826,-214,7111,40r3683,634l10921,801xe" fillcolor="black" stroked="f" strokeweight=".35244mm">
                    <v:stroke joinstyle="miter"/>
                    <v:path arrowok="t" o:connecttype="custom" o:connectlocs="10921,801;10921,928;0,2324;381,1563;7111,40;10794,674" o:connectangles="0,0,0,0,0,0"/>
                  </v:shape>
                  <v:shape id="Freeform: Shape 603864958" o:spid="_x0000_s1653" style="position:absolute;left:55498;top:2618;width:100;height:70;visibility:visible;mso-wrap-style:square;v-text-anchor:top" coordsize="10032,7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" path="m10032,635c7365,2284,5079,5457,1778,6219,1143,6473,762,7361,,6853,1397,2665,5968,381,10032,r,635xe" fillcolor="black" stroked="f" strokeweight=".35244mm">
                    <v:stroke joinstyle="miter"/>
                    <v:path arrowok="t" o:connecttype="custom" o:connectlocs="10032,635;1778,6219;0,6853;10032,0;10032,635" o:connectangles="0,0,0,0,0"/>
                  </v:shape>
                  <v:shape id="Freeform: Shape 1960972940" o:spid="_x0000_s1654" style="position:absolute;left:57040;top:2652;width:28;height:27;visibility:visible;mso-wrap-style:square;v-text-anchor:top" coordsize="2793,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" path="m2794,761v,,,1523,-635,1650c1778,2792,1016,2792,762,2411,,2158,,1396,,888,254,381,762,254,1143,v635,127,1270,127,1651,761e" fillcolor="black" stroked="f" strokeweight=".35244mm">
                    <v:stroke joinstyle="miter"/>
                    <v:path arrowok="t" o:connecttype="custom" o:connectlocs="2794,761;2159,2411;762,2411;0,888;1143,0;2794,761" o:connectangles="0,0,0,0,0,0"/>
                  </v:shape>
                  <v:shape id="Freeform: Shape 276158368" o:spid="_x0000_s1655" style="position:absolute;left:56903;top:2660;width:102;height:27;visibility:visible;mso-wrap-style:square;v-text-anchor:top" coordsize="10158,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" path="m10159,296c9651,1438,8381,1946,7365,2327,4699,3215,2413,2073,,1438,,804,889,1058,1270,677,3809,169,6476,-338,9143,296v254,-127,762,-254,1016,e" fillcolor="black" stroked="f" strokeweight=".35244mm">
                    <v:stroke joinstyle="miter"/>
                    <v:path arrowok="t" o:connecttype="custom" o:connectlocs="10159,296;7365,2327;0,1438;1270,677;9143,296;10159,296" o:connectangles="0,0,0,0,0,0"/>
                  </v:shape>
                  <v:shape id="Freeform: Shape 1176034347" o:spid="_x0000_s1656" style="position:absolute;left:55570;top:2673;width:29;height:27;visibility:visible;mso-wrap-style:square;v-text-anchor:top" coordsize="2932,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" path="m2806,1269v,,-254,1015,-889,1269c1409,2792,901,2538,393,2284,266,1777,-242,1396,139,888,266,381,901,254,1409,v762,,1397,508,1524,1269e" fillcolor="black" stroked="f" strokeweight=".35244mm">
                    <v:stroke joinstyle="miter"/>
                    <v:path arrowok="t" o:connecttype="custom" o:connectlocs="2806,1269;1917,2538;393,2284;139,888;1409,0;2933,1269" o:connectangles="0,0,0,0,0,0"/>
                  </v:shape>
                  <v:shape id="Freeform: Shape 1814024302" o:spid="_x0000_s1657" style="position:absolute;left:55613;top:2681;width:31;height:27;visibility:visible;mso-wrap-style:square;v-text-anchor:top" coordsize="3026,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" path="m3026,1142v,,-508,1142,-1143,1523c1248,2792,740,2538,359,2158,105,1650,-149,1142,105,635,232,254,740,127,1248,v762,,1524,635,1778,1269e" fillcolor="black" stroked="f" strokeweight=".35244mm">
                    <v:stroke joinstyle="miter"/>
                    <v:path arrowok="t" o:connecttype="custom" o:connectlocs="3026,1142;1883,2665;359,2158;105,635;1248,0;3026,1269" o:connectangles="0,0,0,0,0,0"/>
                  </v:shape>
                  <v:shape id="Freeform: Shape 408506159" o:spid="_x0000_s1658" style="position:absolute;left:57022;top:2688;width:34;height:32;visibility:visible;mso-wrap-style:square;v-text-anchor:top" coordsize="334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" path="m3219,1250v,,-255,1016,-508,1523c2330,3281,1568,3408,1060,3027,552,3027,298,2266,171,1885,-337,1250,425,870,679,362v889,-761,2285,-254,2666,888e" fillcolor="black" stroked="f" strokeweight=".35244mm">
                    <v:stroke joinstyle="miter"/>
                    <v:path arrowok="t" o:connecttype="custom" o:connectlocs="3219,1250;2711,2773;1060,3027;171,1885;679,362;3345,1250" o:connectangles="0,0,0,0,0,0"/>
                  </v:shape>
                  <v:shape id="Freeform: Shape 2019569528" o:spid="_x0000_s1659" style="position:absolute;left:57064;top:2692;width:26;height:29;visibility:visible;mso-wrap-style:square;v-text-anchor:top" coordsize="2668,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" path="m2506,693v,,254,762,127,1143c2125,2216,1871,3232,982,2851,474,2978,220,2343,93,2216,-161,1455,93,313,982,59v635,-254,1143,381,1524,634e" fillcolor="black" stroked="f" strokeweight=".35244mm">
                    <v:stroke joinstyle="miter"/>
                    <v:path arrowok="t" o:connecttype="custom" o:connectlocs="2506,693;2633,1836;982,2851;93,2216;982,59;2506,693" o:connectangles="0,0,0,0,0,0"/>
                  </v:shape>
                  <v:shape id="Freeform: Shape 577200087" o:spid="_x0000_s1660" style="position:absolute;left:55585;top:2712;width:31;height:32;visibility:visible;mso-wrap-style:square;v-text-anchor:top" coordsize="307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" path="m3048,1015v127,889,-128,1650,-762,2158c1397,3300,381,3300,,2284,,1523,,508,889,v762,,1651,,2031,1015e" fillcolor="black" stroked="f" strokeweight=".35244mm">
                    <v:stroke joinstyle="miter"/>
                    <v:path arrowok="t" o:connecttype="custom" o:connectlocs="3048,1015;2286,3173;0,2284;889,0;2920,1015" o:connectangles="0,0,0,0,0"/>
                  </v:shape>
                  <v:shape id="Freeform: Shape 533453829" o:spid="_x0000_s1661" style="position:absolute;left:55594;top:2718;width:65;height:70;visibility:visible;mso-wrap-style:square;v-text-anchor:top" coordsize="6476,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" path="m6476,c6349,2158,5841,4823,3682,6092,2412,6346,1270,7488,,6726l,6346c1651,4061,4571,2284,6476,127e" fillcolor="black" stroked="f" strokeweight=".35244mm">
                    <v:stroke joinstyle="miter"/>
                    <v:path arrowok="t" o:connecttype="custom" o:connectlocs="6476,0;3682,6092;0,6726;0,6346;6476,127" o:connectangles="0,0,0,0,0"/>
                  </v:shape>
                  <v:shape id="Freeform: Shape 18559883" o:spid="_x0000_s1662" style="position:absolute;left:56905;top:2724;width:29;height:27;visibility:visible;mso-wrap-style:square;v-text-anchor:top" coordsize="2920,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" path="m2921,1142v,,-254,889,-508,1269c1905,2919,1143,2665,508,2411,,2158,-127,1396,127,888,254,381,762,127,1143,v635,,1270,508,1651,1015e" fillcolor="black" stroked="f" strokeweight=".35244mm">
                    <v:stroke joinstyle="miter"/>
                    <v:path arrowok="t" o:connecttype="custom" o:connectlocs="2921,1142;2413,2411;508,2411;127,888;1143,0;2794,1015" o:connectangles="0,0,0,0,0,0"/>
                  </v:shape>
                  <v:shape id="Freeform: Shape 1814410001" o:spid="_x0000_s1663" style="position:absolute;left:55697;top:2728;width:49;height:104;visibility:visible;mso-wrap-style:square;v-text-anchor:top" coordsize="4952,1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" path="m3937,4271v1015,1777,507,4189,1015,6092c3682,10490,3048,9094,2286,8333,635,6048,889,2875,,210,127,-44,381,-44,508,83,1651,845,2540,2368,3429,3383v-128,508,508,508,380,1015e" fillcolor="black" stroked="f" strokeweight=".35244mm">
                    <v:stroke joinstyle="miter"/>
                    <v:path arrowok="t" o:connecttype="custom" o:connectlocs="3937,4271;4952,10363;2286,8333;0,210;508,83;3429,3383;3809,4398" o:connectangles="0,0,0,0,0,0,0"/>
                  </v:shape>
                  <v:shape id="Freeform: Shape 479250672" o:spid="_x0000_s1664" style="position:absolute;left:56946;top:2732;width:26;height:21;visibility:visible;mso-wrap-style:square;v-text-anchor:top" coordsize="2597,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" path="m2598,982v,,-762,761,-1143,1142c947,2124,439,1870,58,1489,-196,728,439,474,820,93v762,-254,1524,,1778,889e" fillcolor="black" stroked="f" strokeweight=".35244mm">
                    <v:stroke joinstyle="miter"/>
                    <v:path arrowok="t" o:connecttype="custom" o:connectlocs="2598,982;1455,2124;58,1489;820,93;2598,982" o:connectangles="0,0,0,0,0"/>
                  </v:shape>
                  <v:shape id="Freeform: Shape 1669267413" o:spid="_x0000_s1665" style="position:absolute;left:57014;top:2742;width:49;height:74;visibility:visible;mso-wrap-style:square;v-text-anchor:top" coordsize="497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" path="m4972,6853v,,,762,-508,508l4210,7361c2051,5330,-235,3046,19,l527,c2559,1650,4972,3680,4972,6853e" fillcolor="black" stroked="f" strokeweight=".35244mm">
                    <v:stroke joinstyle="miter"/>
                    <v:path arrowok="t" o:connecttype="custom" o:connectlocs="4972,6853;4464,7361;4210,7361;19,0;527,0;4972,6853" o:connectangles="0,0,0,0,0,0"/>
                  </v:shape>
                  <v:shape id="Freeform: Shape 1879170818" o:spid="_x0000_s1666" style="position:absolute;left:56976;top:2776;width:30;height:27;visibility:visible;mso-wrap-style:square;v-text-anchor:top" coordsize="3047,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" path="m3048,1073v,,-254,1142,-762,1523c1397,2849,127,2722,,1580,,819,762,438,1143,57v889,-254,1524,381,1905,1016e" fillcolor="black" stroked="f" strokeweight=".35244mm">
                    <v:stroke joinstyle="miter"/>
                    <v:path arrowok="t" o:connecttype="custom" o:connectlocs="3048,1073;2286,2596;0,1580;1143,57;3048,1073" o:connectangles="0,0,0,0,0"/>
                  </v:shape>
                  <v:shape id="Freeform: Shape 1719820643" o:spid="_x0000_s1667" style="position:absolute;left:56893;top:2786;width:67;height:82;visibility:visible;mso-wrap-style:square;v-text-anchor:top" coordsize="666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" path="m6223,1650c5079,4569,2159,5965,254,8122,-127,7869,,7234,127,6980,889,4061,3175,1142,6095,v1270,127,,1015,254,1650e" fillcolor="black" stroked="f" strokeweight=".35244mm">
                    <v:stroke joinstyle="miter"/>
                    <v:path arrowok="t" o:connecttype="custom" o:connectlocs="6223,1650;254,8122;127,6980;6095,0;6349,1650" o:connectangles="0,0,0,0,0"/>
                  </v:shape>
                  <v:shape id="Freeform: Shape 1882461160" o:spid="_x0000_s1668" style="position:absolute;left:56985;top:2817;width:28;height:23;visibility:visible;mso-wrap-style:square;v-text-anchor:top" coordsize="2793,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" path="m2794,913v,761,-635,1015,-1143,1396c1016,2309,381,2055,,1420,,659,508,405,1016,24v762,-127,1524,254,1778,889e" fillcolor="black" stroked="f" strokeweight=".35244mm">
                    <v:stroke joinstyle="miter"/>
                    <v:path arrowok="t" o:connecttype="custom" o:connectlocs="2794,913;1651,2309;0,1420;1016,24;2794,913" o:connectangles="0,0,0,0,0"/>
                  </v:shape>
                  <v:shape id="Freeform: Shape 123443187" o:spid="_x0000_s1669" style="position:absolute;left:56193;top:1420;width:267;height:38;visibility:visible;mso-wrap-style:square;v-text-anchor:top" coordsize="26667,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" path="m24762,635r-889,c21588,635,23493,3300,24762,3300v1524,,1524,-2665,,-2665m17905,3427v2159,,,-2666,-1143,-2666l14604,761v-2287,,-128,2666,1015,2666l17905,3427xm8635,3427v2286,,127,-2666,-1143,-2666l5333,761v-2285,,-127,2666,1016,2666l8635,3427xm24762,v1017,,1905,888,1905,1904c26667,2919,25779,3807,24762,3807r-22857,c889,3807,,2919,,1904,,888,889,,1905,l24762,xe" fillcolor="black" stroked="f" strokeweight=".35244mm">
                    <v:stroke joinstyle="miter"/>
                    <v:path arrowok="t" o:connecttype="custom" o:connectlocs="24762,635;23873,635;24762,3300;24762,635;17905,3427;16762,761;14604,761;15619,3427;17905,3427;8635,3427;7492,761;5333,761;6349,3427;8635,3427;24762,0;26667,1904;24762,3807;1905,3807;0,1904;1905,0;24762,0" o:connectangles="0,0,0,0,0,0,0,0,0,0,0,0,0,0,0,0,0,0,0,0,0"/>
                  </v:shape>
                  <v:shape id="Freeform: Shape 1378199735" o:spid="_x0000_s1670" style="position:absolute;left:56404;top:1681;width:121;height:194;visibility:visible;mso-wrap-style:square;v-text-anchor:top" coordsize="12064,1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" path="m3810,9265v,1015,1397,380,2413,380c7238,9645,8635,10280,8635,9265v,-1396,-1397,-889,-2412,-889c5207,8376,3810,7869,3810,9265t4190,2411c9016,11676,9016,10280,9016,9138v,-2665,-2031,,-3174,-2539c5080,8757,2921,6726,2921,9011v,1523,,2538,1524,2538l7874,11549r126,127xm1651,l5968,1650,10286,,8635,6473r3429,-762l10921,9645r1143,3681l9016,12564r1270,6854l5968,17768,1651,19418,3429,12564,,13580,889,9645,,5965r3302,508l1651,xe" fillcolor="black" stroked="f" strokeweight=".35244mm">
                    <v:stroke joinstyle="miter"/>
                    <v:path arrowok="t" o:connecttype="custom" o:connectlocs="3810,9265;6223,9645;8635,9265;6223,8376;3810,9265;8000,11676;9016,9138;5842,6599;2921,9011;4445,11549;7874,11549;1651,0;5968,1650;10286,0;8635,6473;12064,5711;10921,9645;12064,13326;9016,12564;10286,19418;5968,17768;1651,19418;3429,12564;0,13580;889,9645;0,5965;3302,6473;1651,0" o:connectangles="0,0,0,0,0,0,0,0,0,0,0,0,0,0,0,0,0,0,0,0,0,0,0,0,0,0,0,0"/>
                  </v:shape>
                </v:group>
                <v:shape id="Freeform: Shape 1942075644" o:spid="_x0000_s1671" style="position:absolute;left:56312;top:1747;width:27;height:29;visibility:visible;mso-wrap-style:square;v-text-anchor:top" coordsize="2793,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" path="m889,761l127,635r381,761l,1904r762,127l762,2919r635,-508l2032,2919r,-888l2794,1904,2286,1396,2540,635,1778,761,1397,,889,761xe" fillcolor="black" stroked="f" strokeweight=".35244mm">
                  <v:stroke joinstyle="miter"/>
                  <v:path arrowok="t" o:connecttype="custom" o:connectlocs="889,761;127,635;508,1396;0,1904;762,2031;762,2919;1397,2411;2032,2919;2032,2031;2794,1904;2286,1396;2540,635;1778,761;1397,0;889,761" o:connectangles="0,0,0,0,0,0,0,0,0,0,0,0,0,0,0"/>
                </v:shape>
                <v:shape id="Freeform: Shape 2127220529" o:spid="_x0000_s1672" style="position:absolute;left:56277;top:1790;width:29;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" path="m1016,761r-762,l635,1396,,2031r762,127l762,2919r635,-508l2159,2919r,-761l2921,2031,2286,1396,2667,761r-762,l1397,,1016,761xe" fillcolor="black" stroked="f" strokeweight=".35244mm">
                  <v:stroke joinstyle="miter"/>
                  <v:path arrowok="t" o:connecttype="custom" o:connectlocs="1016,761;254,761;635,1396;0,2031;762,2158;762,2919;1397,2411;2159,2919;2159,2158;2921,2031;2286,1396;2667,761;1905,761;1397,0;1016,761" o:connectangles="0,0,0,0,0,0,0,0,0,0,0,0,0,0,0"/>
                </v:shape>
                <v:shape id="Freeform: Shape 1252714983" o:spid="_x0000_s1673" style="position:absolute;left:56334;top:1785;width:30;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" path="m1016,761l254,635r381,761l,1904r762,127l762,2919r635,-508l2159,2919r,-888l2921,1904,2286,1396,2667,635,1905,761,1397,,1016,761xe" fillcolor="black" stroked="f" strokeweight=".35244mm">
                  <v:stroke joinstyle="miter"/>
                  <v:path arrowok="t" o:connecttype="custom" o:connectlocs="1016,761;254,635;635,1396;0,1904;762,2031;762,2919;1397,2411;2159,2919;2159,2031;2921,1904;2286,1396;2667,635;1905,761;1397,0;1016,761" o:connectangles="0,0,0,0,0,0,0,0,0,0,0,0,0,0,0"/>
                </v:shape>
                <v:shape id="Freeform: Shape 846602612" o:spid="_x0000_s1674" style="position:absolute;left:56345;top:1829;width:16;height:17;visibility:visible;mso-wrap-style:square;v-text-anchor:top" coordsize="1650,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" path="m508,508r-381,l381,888,,1142r381,127l381,1650,762,1396r381,254l1143,1269r508,-127l1270,888,1524,508r-508,l762,,508,508xe" fillcolor="black" stroked="f" strokeweight=".35244mm">
                  <v:stroke joinstyle="miter"/>
                  <v:path arrowok="t" o:connecttype="custom" o:connectlocs="508,508;127,508;381,888;0,1142;381,1269;381,1650;762,1396;1143,1650;1143,1269;1651,1142;1270,888;1524,508;1016,508;762,0;508,508" o:connectangles="0,0,0,0,0,0,0,0,0,0,0,0,0,0,0"/>
                </v:shape>
                <v:shape id="Freeform: Shape 1601320138" o:spid="_x0000_s1675" style="position:absolute;left:56284;top:1833;width:48;height:51;visibility:visible;mso-wrap-style:square;v-text-anchor:top" coordsize="4825,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" path="m1651,1396l254,1269,889,2411,,3427r1143,253l1143,5077,2413,4188r1143,889l3556,3680,4826,3427,3809,2411,4445,1269,3175,1396,2413,,1651,1396xe" fillcolor="black" stroked="f" strokeweight=".35244mm">
                  <v:stroke joinstyle="miter"/>
                  <v:path arrowok="t" o:connecttype="custom" o:connectlocs="1651,1396;254,1269;889,2411;0,3427;1143,3680;1143,5077;2413,4188;3556,5077;3556,3680;4826,3427;3809,2411;4445,1269;3175,1396;2413,0;1651,1396" o:connectangles="0,0,0,0,0,0,0,0,0,0,0,0,0,0,0"/>
                </v:shape>
                <v:shape id="Freeform: Shape 1472796736" o:spid="_x0000_s1676" style="position:absolute;left:56204;top:1153;width:238;height:235;visibility:visible;mso-wrap-style:square;v-text-anchor:top" coordsize="23873,23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" path="m11937,l9143,6726,2286,4696r3555,6218l,15103r6984,1142l6603,23479r5334,-4823l17270,23479r-507,-7234l23874,15103,18032,10914,21461,4696,14604,6726,11937,xe" fillcolor="black" stroked="f" strokeweight=".35244mm">
                  <v:stroke joinstyle="miter"/>
                  <v:path arrowok="t" o:connecttype="custom" o:connectlocs="11937,0;9143,6726;2286,4696;5841,10914;0,15102;6984,16244;6603,23478;11937,18655;17270,23478;16763,16244;23874,15102;18032,10914;21461,4696;14604,6726;11937,0" o:connectangles="0,0,0,0,0,0,0,0,0,0,0,0,0,0,0"/>
                </v:shape>
                <v:group id="Graphic 1" o:spid="_x0000_s1677" style="position:absolute;left:55212;top:1605;width:1667;height:1378" coordorigin="55211,1605" coordsize="1667,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">
                  <v:shape id="Freeform: Shape 1696007763" o:spid="_x0000_s1678" style="position:absolute;left:55970;top:2642;width:106;height:105;visibility:visible;mso-wrap-style:square;v-text-anchor:top" coordsize="10653,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" path="m10413,508c9651,761,9270,1015,9524,1904r1016,4061c10667,6726,10794,7869,10286,8630v-635,888,-1905,1396,-2794,1650c6857,10407,5333,10661,4190,10280,3429,9899,2920,9645,2540,8249l1524,3934c1270,2919,889,2919,,3046l,2665v,,5079,-1269,5079,-1269l5079,1650c4190,1904,3683,2031,3937,3173l4952,7488v127,761,636,2538,2794,1904c10413,8757,10032,6853,9778,5965l8889,2031c8762,1269,8381,888,7111,1142r,-381c7111,761,10413,,10413,r,254l10413,508xe" fillcolor="black" stroked="f" strokeweight=".35244mm">
                    <v:stroke joinstyle="miter"/>
                    <v:path arrowok="t" o:connecttype="custom" o:connectlocs="10413,508;9524,1904;10540,5965;10286,8630;7492,10280;4190,10280;2540,8249;1524,3934;0,3046;0,2665;5079,1396;5079,1650;3937,3173;4952,7488;7746,9392;9778,5965;8889,2031;7111,1142;7111,761;10413,0;10413,254" o:connectangles="0,0,0,0,0,0,0,0,0,0,0,0,0,0,0,0,0,0,0,0,0"/>
                  </v:shape>
                  <v:shape id="Freeform: Shape 1936835873" o:spid="_x0000_s1679" style="position:absolute;left:56089;top:2628;width:78;height:103;visibility:visible;mso-wrap-style:square;v-text-anchor:top" coordsize="7829,1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" path="m6254,2665c5746,1777,4477,508,2699,1015,1937,1142,1175,1777,1302,2538v127,635,508,889,1905,1142l5619,4061v,,1905,635,2159,2031c8032,7234,7397,9011,4603,9645v-1396,381,-2285,,-2666,127c1683,9772,1556,10026,1556,10280r-381,c1175,10280,540,7234,540,7234r381,c1556,8376,2699,9645,4730,9138,6635,8757,6381,7488,6381,7234,6254,6346,5365,6219,4349,6092r-1142,c413,5457,159,4315,32,3807,-95,3046,32,1142,2826,508v1270,-254,2032,,2539,c5746,508,5746,254,5746,r508,c6254,,6889,2665,6889,2665r-381,l6254,2665xe" fillcolor="black" stroked="f" strokeweight=".35244mm">
                    <v:stroke joinstyle="miter"/>
                    <v:path arrowok="t" o:connecttype="custom" o:connectlocs="6254,2665;2699,1015;1302,2538;3207,3680;5619,4061;7778,6092;4603,9645;1937,9772;1556,10280;1175,10280;540,7234;921,7234;4730,9138;6381,7234;4349,6092;3207,6092;32,3807;2826,508;5365,508;5746,0;6254,0;6889,2665;6508,2665" o:connectangles="0,0,0,0,0,0,0,0,0,0,0,0,0,0,0,0,0,0,0,0,0,0,0"/>
                  </v:shape>
                  <v:shape id="Freeform: Shape 954957138" o:spid="_x0000_s1680" style="position:absolute;left:56168;top:2615;width:97;height:95;visibility:visible;mso-wrap-style:square;v-text-anchor:top" coordsize="9651,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" path="m8381,9011l2794,9518r,-380c3937,9011,4318,8884,4190,7742l3556,888c2540,1015,889,1269,762,3427r-508,c254,3427,,888,,888l9397,r254,2665l9143,2665c8635,635,6984,761,5968,761r635,6854c6603,8757,7111,8757,8254,8630r,381l8381,9011xe" fillcolor="black" stroked="f" strokeweight=".35244mm">
                    <v:stroke joinstyle="miter"/>
                    <v:path arrowok="t" o:connecttype="custom" o:connectlocs="8381,9011;2794,9518;2794,9138;4190,7742;3556,888;762,3427;254,3427;0,888;9397,0;9651,2665;9143,2665;5968,761;6603,7615;8254,8630;8254,9011" o:connectangles="0,0,0,0,0,0,0,0,0,0,0,0,0,0,0"/>
                  </v:shape>
                  <v:shape id="Freeform: Shape 388428171" o:spid="_x0000_s1681" style="position:absolute;left:56275;top:2615;width:108;height:91;visibility:visible;mso-wrap-style:square;v-text-anchor:top" coordsize="1079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" path="m4064,4442v2032,,2920,-254,2920,-2031c6984,1142,6349,508,5079,508v-889,,-889,127,-1015,507l4064,4442xm10794,9011r-3175,c7619,9011,4445,4823,4445,4823r-381,l4064,7361v,1015,254,1142,1270,1269l5334,9011v,,-5334,,-5334,l,8630v1143,,1397,,1397,-1142l1397,1650c1524,508,1016,508,127,381l127,,5207,c6349,127,9651,254,9524,2538v,1650,-1651,2031,-2540,2158l10032,8503v,,508,254,635,254l10667,9138r127,-127xe" fillcolor="black" stroked="f" strokeweight=".35244mm">
                    <v:stroke joinstyle="miter"/>
                    <v:path arrowok="t" o:connecttype="custom" o:connectlocs="4064,4442;6984,2411;5079,508;4064,1015;4064,4442;10794,9011;7619,9011;4445,4823;4064,4823;4064,7361;5334,8630;5334,9011;0,9011;0,8630;1397,7488;1397,1650;127,381;127,0;5207,0;9524,2538;6984,4696;10032,8503;10667,8757;10667,9138" o:connectangles="0,0,0,0,0,0,0,0,0,0,0,0,0,0,0,0,0,0,0,0,0,0,0,0"/>
                  </v:shape>
                  <v:shape id="Freeform: Shape 1824261496" o:spid="_x0000_s1682" style="position:absolute;left:56379;top:2625;width:107;height:98;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" path="m6349,5711l5207,2411,3301,5330r3048,381xm10667,9392l5588,8757r,-381c6603,8376,6857,8376,6984,7995v,-380,-381,-1396,-508,-1776l2920,5838v-507,888,-888,1396,-888,1650c2032,7995,2667,8122,3175,8249r,381c3175,8630,,8249,,8249l,7995v889,,1143,-380,1778,-1269l6095,r381,c6476,,9143,7361,9143,7361v508,1523,762,2031,1524,2031l10667,9772r,-380xe" fillcolor="black" stroked="f" strokeweight=".35244mm">
                    <v:stroke joinstyle="miter"/>
                    <v:path arrowok="t" o:connecttype="custom" o:connectlocs="6349,5711;5207,2411;3301,5330;6349,5711;10667,9392;5588,8757;5588,8376;6984,7995;6476,6219;2920,5838;2032,7488;3175,8249;3175,8630;0,8249;0,7995;1778,6726;6095,0;6476,0;9143,7361;10667,9392;10667,9772" o:connectangles="0,0,0,0,0,0,0,0,0,0,0,0,0,0,0,0,0,0,0,0,0"/>
                  </v:shape>
                  <v:shape id="Freeform: Shape 1028908433" o:spid="_x0000_s1683" style="position:absolute;left:56488;top:2634;width:100;height:105;visibility:visible;mso-wrap-style:square;v-text-anchor:top" coordsize="10032,1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" path="m8889,10280l,8630,,8376v1016,,1397,,1524,-634l2667,1523c2794,635,2159,508,1524,381l1524,v,,5461,1015,5461,1015l6985,1396c5842,1269,5334,1142,5207,2284l4064,8376v,,254,762,1270,1016c7619,9772,8762,8884,9651,7615r381,c10032,7615,8889,10534,8889,10534r,-254xe" fillcolor="black" stroked="f" strokeweight=".35244mm">
                    <v:stroke joinstyle="miter"/>
                    <v:path arrowok="t" o:connecttype="custom" o:connectlocs="8889,10280;0,8630;0,8376;1524,7742;2667,1523;1524,381;1524,0;6985,1015;6985,1396;5207,2284;4064,8376;5334,9392;9651,7615;10032,7615;8889,10534" o:connectangles="0,0,0,0,0,0,0,0,0,0,0,0,0,0,0"/>
                  </v:shape>
                  <v:shape id="Freeform: Shape 767746858" o:spid="_x0000_s1684" style="position:absolute;left:56583;top:2653;width:71;height:98;visibility:visible;mso-wrap-style:square;v-text-anchor:top" coordsize="711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" path="m5334,9772l,8630,,8376v889,,1524,127,1651,-634l2921,1523c3048,635,2413,508,1651,254l1651,v,,5460,1142,5460,1142l7111,1396v-762,,-1523,-254,-1650,635l4191,8249v-127,889,381,1016,1270,1269l5461,9772r-127,xe" fillcolor="black" stroked="f" strokeweight=".35244mm">
                    <v:stroke joinstyle="miter"/>
                    <v:path arrowok="t" o:connecttype="custom" o:connectlocs="5334,9772;0,8630;0,8376;1651,7742;2921,1523;1651,254;1651,0;7111,1142;7111,1396;5461,2031;4191,8249;5461,9518;5461,9772" o:connectangles="0,0,0,0,0,0,0,0,0,0,0,0,0"/>
                  </v:shape>
                  <v:shape id="Freeform: Shape 1507556356" o:spid="_x0000_s1685" style="position:absolute;left:56639;top:2667;width:107;height:98;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" path="m6223,6219l4953,2919,3175,5965r3048,254xm10667,9772l5588,9265r,-381c6604,8884,6857,8884,6857,8503v,-381,-380,-1396,-508,-1777l2794,6346v-508,888,-889,1396,-889,1649c1905,8503,2667,8630,3175,8630r,381c3175,9011,,8630,,8630l,8249v889,,1143,-380,1778,-1396l5968,r381,c6349,,9143,7361,9143,7361v508,1523,762,1904,1524,2031l10667,9772xe" fillcolor="black" stroked="f" strokeweight=".35244mm">
                    <v:stroke joinstyle="miter"/>
                    <v:path arrowok="t" o:connecttype="custom" o:connectlocs="6223,6219;4953,2919;3175,5965;6223,6219;10667,9772;5588,9265;5588,8884;6857,8503;6349,6726;2794,6346;1905,7995;3175,8630;3175,9011;0,8630;0,8249;1778,6853;5968,0;6349,0;9143,7361;10667,9392;10667,9772" o:connectangles="0,0,0,0,0,0,0,0,0,0,0,0,0,0,0,0,0,0,0,0,0"/>
                  </v:shape>
                  <v:shape id="Freeform: Shape 1135277868" o:spid="_x0000_s1686" style="position:absolute;left:56289;top:1673;width:56;height:59;visibility:visible;mso-wrap-style:square;v-text-anchor:top" coordsize="5587,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" path="m2793,3554v-888,,-2158,634,-2158,-508c635,1523,1651,1904,2667,1904v1015,,2412,-381,2412,1142c5079,4188,3809,3554,2920,3554m5587,2919c5587,-254,3809,2665,2793,,2031,2284,,381,,2792v,888,254,1523,635,1777l635,5457v,,254,381,381,381l4318,5838v,,381,-127,381,-381l4699,4442v,,634,-888,634,-1650e" fillcolor="black" stroked="f" strokeweight=".35244mm">
                    <v:stroke joinstyle="miter"/>
                    <v:path arrowok="t" o:connecttype="custom" o:connectlocs="2793,3554;635,3046;2667,1904;5079,3046;2920,3554;5587,2919;2793,0;0,2792;635,4569;635,5457;1016,5838;4318,5838;4699,5457;4699,4442;5333,2792" o:connectangles="0,0,0,0,0,0,0,0,0,0,0,0,0,0,0"/>
                  </v:shape>
                  <v:shape id="Freeform: Shape 1895021131" o:spid="_x0000_s1687" style="position:absolute;left:56606;top:2066;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" path="m1397,2538v762,,1396,-507,1396,-1269c2793,508,2159,,1397,,635,,,635,,1269v,635,635,1269,1397,1269e" fillcolor="black" stroked="f" strokeweight=".35244mm">
                    <v:stroke joinstyle="miter"/>
                    <v:path arrowok="t" o:connecttype="custom" o:connectlocs="1397,2538;2793,1269;1397,0;0,1269;1397,2538" o:connectangles="0,0,0,0,0"/>
                  </v:shape>
                  <v:shape id="Freeform: Shape 63706872" o:spid="_x0000_s1688" style="position:absolute;left:56545;top:1623;width:14;height:21;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" path="m635,c635,,,1142,,1396v,381,254,762,762,762c1270,2158,1397,1777,1397,1396,1397,1396,762,,762,e" fillcolor="black" stroked="f" strokeweight=".35244mm">
                    <v:stroke joinstyle="miter"/>
                    <v:path arrowok="t" o:connecttype="custom" o:connectlocs="635,0;0,1396;762,2158;1397,1396;762,0" o:connectangles="0,0,0,0,0"/>
                  </v:shape>
                  <v:shape id="Freeform: Shape 1857963396" o:spid="_x0000_s1689" style="position:absolute;left:56080;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739026973" o:spid="_x0000_s1690" style="position:absolute;left:56196;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" path="m635,c635,,,1142,,1396v,381,254,762,635,762c1016,2158,1270,1777,1270,1396,1270,1396,635,,635,e" fillcolor="black" stroked="f" strokeweight=".35244mm">
                    <v:stroke joinstyle="miter"/>
                    <v:path arrowok="t" o:connecttype="custom" o:connectlocs="635,0;0,1396;635,2158;1270,1396;635,0" o:connectangles="0,0,0,0,0"/>
                  </v:shape>
                  <v:shape id="Freeform: Shape 1915008194" o:spid="_x0000_s1691" style="position:absolute;left:56313;top:1623;width:14;height:21;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" path="m635,c635,,,1142,,1396v,381,254,762,762,762c1270,2158,1397,1777,1397,1396,1397,1396,762,,762,e" fillcolor="black" stroked="f" strokeweight=".35244mm">
                    <v:stroke joinstyle="miter"/>
                    <v:path arrowok="t" o:connecttype="custom" o:connectlocs="635,0;0,1396;762,2158;1397,1396;762,0" o:connectangles="0,0,0,0,0"/>
                  </v:shape>
                  <v:shape id="Freeform: Shape 1780158608" o:spid="_x0000_s1692" style="position:absolute;left:56428;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552434372" o:spid="_x0000_s1693" style="position:absolute;left:56080;top:178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" path="m635,v,,635,1142,635,1396c1270,1777,1016,2158,635,2158,254,2158,,1777,,1396,,1396,762,,762,e" fillcolor="black" stroked="f" strokeweight=".35244mm">
                    <v:stroke joinstyle="miter"/>
                    <v:path arrowok="t" o:connecttype="custom" o:connectlocs="635,0;1270,1396;635,2158;0,1396;762,0" o:connectangles="0,0,0,0,0"/>
                  </v:shape>
                  <v:shape id="Freeform: Shape 939807229" o:spid="_x0000_s1694" style="position:absolute;left:56080;top:1937;width:13;height:22;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" path="m635,v,,635,1142,635,1396c1270,1777,1016,2158,635,2158,254,2158,,1777,,1396,,1396,762,,762,e" fillcolor="black" stroked="f" strokeweight=".35244mm">
                    <v:stroke joinstyle="miter"/>
                    <v:path arrowok="t" o:connecttype="custom" o:connectlocs="635,0;1270,1396;635,2158;0,1396;762,0" o:connectangles="0,0,0,0,0"/>
                  </v:shape>
                  <v:shape id="Freeform: Shape 1203369513" o:spid="_x0000_s1695" style="position:absolute;left:56098;top:2059;width:14;height:22;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" path="m762,v,,635,1142,635,1396c1397,1777,1143,2158,635,2158,127,2158,,1777,,1396,,1396,762,,762,e" fillcolor="black" stroked="f" strokeweight=".35244mm">
                    <v:stroke joinstyle="miter"/>
                    <v:path arrowok="t" o:connecttype="custom" o:connectlocs="762,0;1397,1396;635,2158;0,1396;762,0" o:connectangles="0,0,0,0,0"/>
                  </v:shape>
                  <v:shape id="Freeform: Shape 945474549" o:spid="_x0000_s1696" style="position:absolute;left:56196;top:2124;width:14;height:21;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" path="m762,v,,635,1142,635,1396c1397,1777,1143,2158,635,2158,127,2158,,1777,,1396,,1396,762,,762,e" fillcolor="black" stroked="f" strokeweight=".35244mm">
                    <v:stroke joinstyle="miter"/>
                    <v:path arrowok="t" o:connecttype="custom" o:connectlocs="762,0;1397,1396;635,2158;0,1396;762,0" o:connectangles="0,0,0,0,0"/>
                  </v:shape>
                  <v:shape id="Freeform: Shape 2137241965" o:spid="_x0000_s1697" style="position:absolute;left:56552;top:1783;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" path="m635,c635,,,1142,,1396v,381,254,762,635,762c1016,2158,1270,1777,1270,1396,1270,1396,635,,635,e" fillcolor="black" stroked="f" strokeweight=".35244mm">
                    <v:stroke joinstyle="miter"/>
                    <v:path arrowok="t" o:connecttype="custom" o:connectlocs="635,0;0,1396;635,2158;1270,1396;635,0" o:connectangles="0,0,0,0,0"/>
                  </v:shape>
                  <v:shape id="Freeform: Shape 508936658" o:spid="_x0000_s1698" style="position:absolute;left:56552;top:1937;width:12;height:22;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" path="m635,c635,,,1142,,1396v,381,254,762,635,762c1016,2158,1270,1777,1270,1396,1270,1396,635,,635,e" fillcolor="black" stroked="f" strokeweight=".35244mm">
                    <v:stroke joinstyle="miter"/>
                    <v:path arrowok="t" o:connecttype="custom" o:connectlocs="635,0;0,1396;635,2158;1270,1396;635,0" o:connectangles="0,0,0,0,0"/>
                  </v:shape>
                  <v:shape id="Freeform: Shape 11698025" o:spid="_x0000_s1699" style="position:absolute;left:56533;top:2059;width:13;height:22;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" path="m635,c635,,,1142,,1396v,381,254,762,762,762c1270,2158,1397,1777,1397,1396,1397,1396,762,,762,e" fillcolor="black" stroked="f" strokeweight=".35244mm">
                    <v:stroke joinstyle="miter"/>
                    <v:path arrowok="t" o:connecttype="custom" o:connectlocs="635,0;0,1396;762,2158;1397,1396;762,0" o:connectangles="0,0,0,0,0"/>
                  </v:shape>
                  <v:shape id="Freeform: Shape 2090571521" o:spid="_x0000_s1700" style="position:absolute;left:56435;top:2124;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247556115" o:spid="_x0000_s1701" style="position:absolute;left:56317;top:2194;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" path="m635,c635,,,1142,,1396v,381,254,761,635,761c1016,2157,1270,1777,1270,1396,1270,1396,635,,635,e" fillcolor="black" stroked="f" strokeweight=".35244mm">
                    <v:stroke joinstyle="miter"/>
                    <v:path arrowok="t" o:connecttype="custom" o:connectlocs="635,0;0,1396;635,2157;1270,1396;635,0" o:connectangles="0,0,0,0,0"/>
                  </v:shape>
                  <v:shape id="Freeform: Shape 1157619772" o:spid="_x0000_s1702" style="position:absolute;left:56400;top:1940;width:126;height:123;visibility:visible;mso-wrap-style:square;v-text-anchor:top" coordsize="12572,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" path="m11175,2305v,,508,254,1016,127l12572,1163v,,-508,-635,-762,-508c10540,909,9270,1036,8508,2305v,761,635,1523,1143,1903c10032,4082,10159,4462,10413,4716v,381,-127,635,-508,635c9016,4462,7492,5604,6857,4589v254,-1142,889,-2411,,-3426c6857,909,7238,782,7111,528,6730,-487,5715,274,4953,274,3810,147,2921,655,2286,1670v,381,254,762,635,1142c3175,2812,3302,2812,3429,3066r-762,381c2667,3447,2921,3955,2921,4208,2413,4462,1905,3701,1651,3320v,-635,,-1650,-762,-1777c762,1543,254,1797,254,1797,127,2051,,2432,,3066v,635,254,1269,254,1269c254,4335,2540,5985,3048,7001,2413,8270,2413,10173,889,10935v-381,254,-381,761,-381,1142l889,12331v1016,-508,2794,-635,2667,-2285c3937,9412,4318,8650,4953,8143v762,-127,1396,254,1651,761c6349,10046,5588,10808,4572,11062v-127,127,,380,,634c4826,12204,5715,11950,6096,11950,7366,11189,7874,9666,9016,9158v127,761,-1524,1015,-508,1650c9143,10681,10032,10808,10540,10046v-508,-1269,1778,-1903,381,-2919c10921,5985,12064,5604,12064,4462,11683,3320,10286,3320,9905,2178v381,-254,1143,-254,1524,e" fillcolor="black" stroked="f" strokeweight=".35244mm">
                    <v:stroke joinstyle="miter"/>
                    <v:path arrowok="t" o:connecttype="custom" o:connectlocs="11175,2305;12191,2432;12572,1163;11810,655;8508,2305;9651,4208;10413,4716;9905,5351;6857,4589;6857,1163;7111,528;4953,274;2286,1670;2921,2812;3429,3066;2667,3447;2921,4208;1651,3320;889,1543;254,1797;0,3066;254,4335;3048,7001;889,10935;508,12077;889,12331;3556,10046;4953,8143;6604,8904;4572,11062;4572,11696;6096,11950;9016,9158;8508,10808;10540,10046;10921,7127;12064,4462;9905,2178;11429,2178" o:connectangles="0,0,0,0,0,0,0,0,0,0,0,0,0,0,0,0,0,0,0,0,0,0,0,0,0,0,0,0,0,0,0,0,0,0,0,0,0,0,0"/>
                  </v:shape>
                  <v:shape id="Freeform: Shape 1568525475" o:spid="_x0000_s1703" style="position:absolute;left:55964;top:2071;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759749517" o:spid="_x0000_s1704" style="position:absolute;left:55211;top:2508;width:27;height:28;visibility:visible;mso-wrap-style:square;v-text-anchor:top" coordsize="279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" path="m1397,2792v762,,1397,-634,1397,-1396c2794,635,2159,,1397,,635,,,635,,1396v,762,635,1396,1397,1396e" fillcolor="black" stroked="f" strokeweight=".35244mm">
                    <v:stroke joinstyle="miter"/>
                    <v:path arrowok="t" o:connecttype="custom" o:connectlocs="1397,2792;2794,1396;1397,0;0,1396;1397,2792" o:connectangles="0,0,0,0,0"/>
                  </v:shape>
                  <v:shape id="Freeform: Shape 1030071396" o:spid="_x0000_s1705" style="position:absolute;left:55701;top:2640;width:4;height: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" path="m127,127v,,,,,c127,127,127,127,127,127v,,,,,l127,127xm381,254r-254,c127,254,127,254,127,254r,c127,254,127,254,127,254r,c127,254,,254,,254r,c,254,,254,,254r,c,254,,,,l127,v,,127,,127,c254,,254,,254,r,c254,,254,,254,r,l381,254xe" fillcolor="black" stroked="f" strokeweight=".35244mm">
                    <v:stroke joinstyle="miter"/>
                    <v:path arrowok="t" o:connecttype="custom" o:connectlocs="127,127;127,127;127,127;127,127;127,127;381,254;127,254;127,254;127,254;127,254;127,254;0,254;0,254;0,254;0,254;0,0;127,0;254,0;254,0;254,0;254,0;254,0" o:connectangles="0,0,0,0,0,0,0,0,0,0,0,0,0,0,0,0,0,0,0,0,0,0"/>
                  </v:shape>
                  <v:shape id="Freeform: Shape 884651402" o:spid="_x0000_s1706" style="position:absolute;left:55706;top:2642;width:127;height:127;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" path="m,c,,,,,,,,,,,,,,,,,l,c,,,,,,,,,,,,,,,,,,,,,,,l,c,,,,,,,,,,,,,,,,,,,,,,,l,c,,,,,,,,,,,,,,,,,,,,,,,l,c,,,,,xe" fillcolor="black" stroked="f" strokeweight=".35244mm">
                    <v:stroke joinstyle="miter"/>
                    <v:path arrowok="t" o:connecttype="custom" o:connectlocs="0,0;0,0;0,0;0,0;0,0;0,0;0,0;0,0;0,0;0,0;0,0;0,0;0,0;0,0;0,0;0,0;0,0;0,0;0,0;0,0;0,0" o:connectangles="0,0,0,0,0,0,0,0,0,0,0,0,0,0,0,0,0,0,0,0,0"/>
                  </v:shape>
                  <v:shape id="Freeform: Shape 1732434371" o:spid="_x0000_s1707" style="position:absolute;left:55707;top:2640;width:4;height: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" path="m381,r,l254,254r,l127,127r,127l,,,,,,127,r,l,,,,127,127,127,r,l127,r,l254,r,l254,r,l254,127,381,r,l254,r,l381,r,xe" fillcolor="black" stroked="f" strokeweight=".35244mm">
                    <v:stroke joinstyle="miter"/>
                    <v:path arrowok="t" o:connecttype="custom" o:connectlocs="381,0;381,0;254,254;254,254;127,127;127,254;0,0;0,0;0,0;127,0;127,0;0,0;0,0;127,127;127,0;127,0;127,0;127,0;254,0;254,0;254,0;254,0;254,127;381,0;381,0;254,0;254,0;381,0;381,0" o:connectangles="0,0,0,0,0,0,0,0,0,0,0,0,0,0,0,0,0,0,0,0,0,0,0,0,0,0,0,0,0"/>
                  </v:shape>
                  <v:shape id="Freeform: Shape 1833338094" o:spid="_x0000_s1708" style="position:absolute;left:55708;top:2640;width:4;height:4;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" path="m381,127r,c381,127,381,,381,v,,,,,c381,,381,,381,m254,254v,,,,,c254,254,254,254,254,254r,c254,254,254,254,254,254v,,,,,c254,254,254,254,254,254v,,,127,-254,127l,381,254,254xe" fillcolor="black" stroked="f" strokeweight=".35244mm">
                    <v:stroke joinstyle="miter"/>
                    <v:path arrowok="t" o:connecttype="custom" o:connectlocs="381,127;381,127;381,0;381,0;381,0;254,254;254,254;254,254;254,254;254,254;254,254;254,254;0,381;0,381" o:connectangles="0,0,0,0,0,0,0,0,0,0,0,0,0,0"/>
                  </v:shape>
                  <v:shape id="Freeform: Shape 1140082017" o:spid="_x0000_s1709" style="position:absolute;left:55712;top:2640;width:1;height:2;visibility:visible;mso-wrap-style:square;v-text-anchor:top"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" path="m127,127v,,,,,c127,127,127,127,127,127v,,,,-127,c,127,,127,,127v,,,,,c,127,,127,,127v,,,,,c,127,,127,,127v,,,,,l,127c,127,127,,127,r,c127,,,,,l,,127,127xe" fillcolor="black" stroked="f" strokeweight=".35244mm">
                    <v:stroke joinstyle="miter"/>
                    <v:path arrowok="t" o:connecttype="custom" o:connectlocs="127,127;127,127;127,127;0,127;0,127;0,127;0,127;0,127;0,127;0,127;0,127;127,0;127,0;0,0;0,0" o:connectangles="0,0,0,0,0,0,0,0,0,0,0,0,0,0,0"/>
                  </v:shape>
                  <v:shape id="Freeform: Shape 1788607804" o:spid="_x0000_s1710" style="position:absolute;left:56054;top:1605;width:536;height:638;visibility:visible;mso-wrap-style:square;v-text-anchor:top" coordsize="53589,6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" path="m52065,41374v-254,3045,-1270,5711,-3429,7107l28445,61299r,c28445,61299,27430,61807,26921,61807v-508,,-1142,-254,-1523,-635l5207,48354c3048,46958,2032,44293,1778,41247r,-40105l52319,1142r,40105l52065,41374xm53589,r,c53589,,,,,l,c,,,,,l,40993v,4188,1778,7868,4190,8884l24762,62949v,,1143,888,1906,888c27302,63837,27937,63583,28318,63203l49271,49877v2413,-1142,4191,-4823,4191,-8884l53462,v,,,,,l53589,xe" fillcolor="black" stroked="f" strokeweight=".35244mm">
                    <v:stroke joinstyle="miter"/>
                    <v:path arrowok="t" o:connecttype="custom" o:connectlocs="52065,41374;48636,48481;28445,61299;28445,61299;26921,61807;25398,61172;5207,48354;1778,41247;1778,1142;52319,1142;52319,41247;53589,0;53589,0;0,0;0,0;0,0;0,40993;4190,49877;24762,62949;26668,63837;28318,63203;49271,49877;53462,40993;53462,0;53462,0" o:connectangles="0,0,0,0,0,0,0,0,0,0,0,0,0,0,0,0,0,0,0,0,0,0,0,0,0"/>
                  </v:shape>
                  <v:shape id="Freeform: Shape 1506568643" o:spid="_x0000_s1711" style="position:absolute;left:56394;top:2199;width:6;height:2;visibility:visible;mso-wrap-style:square;v-text-anchor:top" coordsize="6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" path="m,254l635,c635,,127,254,,254e" fillcolor="black" stroked="f" strokeweight=".35244mm">
                    <v:stroke joinstyle="miter"/>
                    <v:path arrowok="t" o:connecttype="custom" o:connectlocs="0,254;635,0;0,254" o:connectangles="0,0,0"/>
                  </v:shape>
                  <v:shape id="Freeform: Shape 1878812989" o:spid="_x0000_s1712" style="position:absolute;left:55884;top:2677;width:106;height:97;visibility:visible;mso-wrap-style:square;v-text-anchor:top" coordsize="10666,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" path="m5460,5838l3556,2792,2413,6092,5460,5711r,127xm10667,8376l5588,9011r,-381c6476,8503,6730,8376,6730,7995v,-380,-635,-1269,-889,-1649l2286,6726c1905,7742,1778,8249,1778,8503v,508,762,381,1397,381l3175,9265c3175,9265,,9645,,9645l,9265c762,9011,1016,8630,1270,7615l3937,r381,c4318,,8635,6473,8635,6473v889,1269,1143,1776,1905,1649l10540,8503r127,-127xe" fillcolor="black" stroked="f" strokeweight=".35244mm">
                    <v:stroke joinstyle="miter"/>
                    <v:path arrowok="t" o:connecttype="custom" o:connectlocs="5460,5838;3556,2792;2413,6092;5460,5711;10667,8376;5588,9011;5588,8630;6730,7995;5841,6346;2286,6726;1778,8503;3175,8884;3175,9265;0,9645;0,9265;1270,7615;3937,0;4318,0;8635,6473;10540,8122;10540,8503" o:connectangles="0,0,0,0,0,0,0,0,0,0,0,0,0,0,0,0,0,0,0,0,0"/>
                  </v:shape>
                  <v:shape id="Freeform: Shape 119589644" o:spid="_x0000_s1713" style="position:absolute;left:55692;top:2518;width:1186;height:465;visibility:visible;mso-wrap-style:square;v-text-anchor:top" coordsize="118645,4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" path="m116575,8076v-762,1396,-1778,2411,-3302,2665c113273,8837,115051,7568,114417,5410,113400,3887,111369,3507,109591,3887v-635,508,-381,1270,-635,1904l108702,8329v-1524,,-1651,-1396,-2032,-2411c106670,4268,107432,2618,109083,1857v1270,-635,3175,-508,4445,127c114543,2238,115686,2745,116067,3634v1143,1142,889,3046,635,4442m110353,8837v889,-888,-254,-5711,2158,-2538c112511,6933,112511,7822,112004,8329v-381,381,-1016,889,-1651,508m111242,10741v,1269,-1016,888,-1651,1396l107686,12137v,,-254,-1523,-254,-2158c108702,10233,110099,10233,111242,10741t2031,9391c112638,20894,113273,22163,112385,22797v,1396,-1143,2031,-2159,2666c101083,27493,92066,24320,83177,22797,70733,20132,56383,19371,43684,22163v-5968,1142,-11683,2538,-17397,4061c22731,26732,18921,27239,15493,26224,12699,24955,13842,21275,13080,18863v127,-1904,-508,-3426,-635,-5330c12191,12898,12064,12137,12191,11502v1143,127,2285,1016,3555,1269c22223,14040,27938,11883,34033,10868,39747,9599,45716,8583,51811,8202v6985,,13969,-507,20572,762c74542,8964,76320,9599,78479,9725v4317,508,8381,1650,12698,2031c91813,12010,92701,12010,93463,12137v6985,1142,14731,3046,21334,c114797,14929,113655,17467,113273,20259m74288,25843v381,1143,1016,2158,762,3427c74288,30793,72764,30793,71367,31047v-634,,-1270,-127,-1777,-508c69590,30285,69590,30031,69335,29778v255,-1016,-1777,-2031,-380,-2919c70224,25716,73145,23051,74415,25843t1524,254c76828,26351,76955,27366,76955,28128v,1650,-1016,3173,-2667,3807c73399,32443,72129,32570,71240,32189v1905,,3810,-761,4572,-2665l75812,26097r127,xm77971,36377v,,-127,254,-127,254c75558,36631,74161,35362,72510,34220r,-381c74542,33966,76193,35362,78098,36377t-3048,7234c75050,43611,74542,43865,74415,43611,72129,40692,70986,37519,69590,34347r254,c71748,37266,73145,40565,75050,43611m71240,41707r-381,c70859,41707,70605,40692,70733,40185v507,380,888,888,507,1522m69082,37012v,761,889,1142,381,1776c69335,38408,68827,37773,69082,37012t-381,-5077l68827,31935r,254l68701,32189r,-254xm64129,43357v-1397,,-3682,889,-5080,-254c59049,42469,58415,42215,58541,41581v1270,-508,2286,1015,3429,c63748,41581,65653,41327,67304,41707v889,254,2159,-1396,2286,254c68955,44500,65907,42723,64002,43484m60827,34093r381,-635c60573,35362,59685,37266,58668,39042v-508,-1903,1398,-3299,2159,-4949m62986,32697v1016,-1143,1905,634,2286,1523c66415,35869,69463,37519,68320,39804v-1397,1269,-3810,,-5334,1015c62097,40819,60700,40946,60192,40058v889,-2412,1651,-5204,2794,-7361m62732,29651r-254,l62986,29143v,,,254,-127,508m64510,29905v,,762,-1143,1270,-1143c65780,28762,65780,28889,65907,29016v-508,381,-889,762,-1397,889m65526,31047v,,508,-127,762,l65526,31047xm67685,33458v,,,381,-127,508l65780,32570v889,-127,1397,254,1905,888m67431,28889r,l67431,28635r,l67431,28889xm70733,23940v-889,253,-1651,1396,-2540,1650c68701,24701,69844,23940,70733,23940m66923,22924v-127,-761,635,-127,1016,-507l70352,22417v-1270,,-2794,2919,-3429,507m61208,25082v381,-1142,508,-2031,1143,-2919c63113,22163,63748,22163,64383,22417v127,1523,2032,3680,,4949c63748,27620,62732,28382,61970,27620v-1016,-888,-1143,-1650,-762,-2665m60066,29905v,,126,-762,253,-1143c60700,28382,61081,29016,61208,29270v-254,381,-761,635,-1142,508m60066,26351r,l60066,25463r,l60066,26351xm59049,23940v-1015,-254,-1523,-1396,-2666,-1396c57272,22163,58288,22290,59303,22544v382,507,-254,1015,-254,1523m58288,30285v253,-1015,634,-2284,1270,-3299c59558,28001,59049,29397,58288,30285t-1651,c55367,30158,54097,29778,52954,29397v-762,-762,,-1650,,-2538c53970,25209,57145,24320,58541,25843v-253,1650,-888,3173,-1904,4442m57272,32316r,254l57145,32570r,-254l57145,32316v,,254,,254,c57399,32316,57145,32316,57145,32316r127,xm55367,36758v-1143,2411,-2286,4823,-3810,7234c51430,44373,50795,44500,50287,44500v,-1143,1143,-1904,1524,-2919c53462,39550,53843,37266,55748,35235v508,508,-508,761,-508,1396m48002,35996v1904,-761,3809,-2411,5841,-1649c52319,35489,50033,35996,48002,35996t2793,-5330c50414,28001,51557,25590,53208,23686v1016,-254,2286,-508,3302,127c54478,24320,51938,24828,51557,27366v,1016,-254,1523,254,2412c52700,31301,54605,30666,55621,31808v,381,-254,889,-762,889c53589,31935,51938,31681,50668,30666m14731,5791v,,,-1523,889,-1650c16127,4014,17016,4014,17016,4649v,888,-127,1904,-381,2665c15493,7314,14985,6806,14731,5791t254,2665c16127,9345,17778,8964,19175,9218v254,888,254,1903,-381,2665c17524,11629,15746,11756,15112,10487v127,-508,-255,-1269,,-1904m11302,6172v254,-1396,508,-2919,1778,-3934c14985,1222,17524,1476,19175,2491v508,254,889,762,1270,1523c20826,5283,20191,6680,19302,7441r-762,c18540,6172,18540,4903,19048,4014v,-888,-889,-1015,-1524,-1396c16254,2238,15112,2872,14096,3380v-762,888,-1397,2030,-1016,3426c13588,7695,13080,8837,13461,9725r-254,254c12318,8964,11048,7949,11302,6045m83558,39169v1778,762,5588,1650,8255,1904c91558,42088,89654,41073,89907,42596v-2412,-889,-5206,-1396,-6984,-3300c83050,39296,83177,39042,83558,39042m35557,40438l34414,39423v508,-635,1651,-254,2540,-761c38985,38027,41271,37266,43430,37773v-2286,1904,-5334,2158,-8000,2665m118607,5030c117718,2618,115813,968,113400,207v-2412,-508,-5079,-127,-6730,1650c103876,4141,105781,7822,105908,10868v,634,,1142,-508,1396c94225,11248,83812,8456,72764,7314,70224,6933,67685,7060,65272,6426l62224,6045c52573,6299,43049,6933,34033,9218v-1905,634,-4064,761,-5969,1523c26668,10487,25525,11502,24255,11121r-2540,635c21715,11756,21207,11756,20826,11756,19556,8583,23239,6680,22096,3507,21080,1730,19048,80,16763,334,14096,80,11810,1476,10540,3507v-1778,3934,508,7868,1143,11676c11556,16452,12953,17848,11683,18863,9270,17213,5968,16198,3048,17086,2159,17594,381,16959,,17975v3302,1777,7492,1523,11175,1396c11683,19244,11937,19117,12318,19371v254,2030,-381,4696,889,6472c14604,27747,16889,28128,19175,28382v7112,-254,13334,-2285,19810,-3935c40001,24447,40763,23813,41779,23813v3429,-762,7238,-1396,10921,-1523c51049,24320,50161,26732,49398,29270v-888,2031,1651,2411,2413,3554c49398,33585,47748,35108,45462,36123v-4953,-127,-9016,1777,-13715,2285c31747,39423,33398,39169,33525,40058v-254,761,-889,761,-1397,1142c32128,41707,32128,41707,32636,41834v508,-507,1397,-127,1905,-761c36065,41073,37335,40565,38858,40565v1270,-507,2794,-634,3937,-1523c44446,38535,45462,37519,46986,37012v2285,,4444,-762,6476,-889l53462,36631v-1778,2919,-3556,5838,-5460,8503c47748,45642,48002,46276,48510,46403v1142,254,2158,,3047,-507c53208,43103,54605,40438,56002,37646v508,-2665,2413,-4061,4317,-5838c60573,31681,61081,31174,61462,31681v-1524,1777,-2540,3427,-3683,5458c57145,39296,57018,42088,58922,43865v889,761,2286,508,3556,635c65526,42977,69335,45388,71621,42469v1397,-254,1651,1396,2413,2157c75304,45007,76701,46276,78098,45388v,-888,-1016,-1650,-1524,-2411c75685,41327,74542,40058,73653,38535v-381,-1143,-1016,-1777,-1270,-2919c73780,36123,75050,37012,76574,37266v1270,507,2921,507,4190,1269c81780,39804,83304,40565,84574,41454v1905,888,4064,1142,6095,1903c91432,43357,92575,43992,93082,43357v-254,-380,-635,-634,-1143,-888c91686,41454,93336,41961,93844,41200v-127,-381,-508,-508,-889,-635c91813,39931,89146,39804,88384,39423v-889,-127,-1778,-508,-2667,-888c81145,38535,78606,34347,74923,32824v889,-762,2159,-1396,2667,-2539c78225,29270,78479,27366,77844,26224v-635,-2411,-3810,-2031,-5588,-3427l72510,22544v3048,-127,5588,507,8254,1015c88130,24574,94987,27366,102733,27493v4191,,9525,254,11556,-3807c114670,21275,115178,18863,115559,16452v889,-3934,3429,-7488,3048,-11676e" fillcolor="black" stroked="f" strokeweight=".35244mm">
                    <v:stroke joinstyle="miter"/>
                    <v:path arrowok="t" o:connecttype="custom" o:connectlocs="116575,8076;113273,10741;114417,5410;109591,3887;108956,5791;108702,8329;106670,5918;109083,1857;113528,1984;116067,3634;116702,8076;110353,8837;112511,6299;112004,8329;110353,8837;111242,10741;109591,12137;107686,12137;107432,9979;111242,10741;113273,20132;112385,22797;110226,25463;83177,22797;43684,22163;26287,26224;15493,26224;13080,18863;12445,13533;12191,11502;15746,12771;34033,10868;51811,8202;72383,8964;78479,9725;91177,11756;93463,12137;114797,12137;113273,20259;74288,25843;75050,29270;71367,31047;69590,30539;69335,29778;68955,26859;74415,25843;75939,26097;76955,28128;74288,31935;71240,32189;75812,29524;75812,26097;77971,36377;77844,36631;72510,34220;72510,33839;78098,36377;75050,43611;74415,43611;69590,34347;69844,34347;75050,43611;71240,41707;70859,41707;70733,40185;71240,41707;69082,37012;69463,38788;69082,37012;68701,31935;68827,31935;68827,32189;68701,32189;68701,31935;64129,43357;59049,43103;58541,41581;61970,41581;67304,41707;69590,41961;64002,43484;60827,34093;61208,33458;58668,39042;60827,34093;62986,32697;65272,34220;68320,39804;62986,40819;60192,40058;62986,32697;62732,29651;62478,29651;62986,29143;62859,29651;64510,29905;65780,28762;65907,29016;64510,29905;65526,31047;66288,31047;65526,31047;67685,33458;67558,33966;65780,32570;67685,33458;67431,28889;67431,28889;67431,28635;67431,28635;67431,28889;70733,23940;68193,25590;70733,23940;66923,22924;67939,22417;70352,22417;66923,22924;61208,25082;62351,22163;64383,22417;64383,27366;61970,27620;61208,24955;60066,29905;60319,28762;61208,29270;60066,29778;60066,26351;60066,26351;60066,25463;60066,25463;60066,26351;59049,23940;56383,22544;59303,22544;59049,24067;58288,30285;59558,26986;58288,30285;56637,30285;52954,29397;52954,26859;58541,25843;56637,30285;57272,32316;57272,32570;57145,32570;57145,32316;57145,32316;57399,32316;57145,32316;57272,32316;55367,36758;51557,43992;50287,44500;51811,41581;55748,35235;55240,36631;48002,35996;53843,34347;48002,35996;50795,30666;53208,23686;56510,23813;51557,27366;51811,29778;55621,31808;54859,32697;50668,30666;14731,5791;15620,4141;17016,4649;16635,7314;14731,5791;14985,8456;19175,9218;18794,11883;15112,10487;15112,8583;11302,6172;13080,2238;19175,2491;20445,4014;19302,7441;18540,7441;19048,4014;17524,2618;14096,3380;13080,6806;13461,9725;13207,9979;11302,6045;83558,39169;91813,41073;89907,42596;82923,39296;83558,39042;35557,40438;34414,39423;36954,38662;43430,37773;35430,40438;118607,5030;113400,207;106670,1857;105908,10868;105400,12264;72764,7314;65272,6426;62224,6045;34033,9218;28064,10741;24255,11121;21715,11756;20826,11756;22096,3507;16763,334;10540,3507;11683,15183;11683,18863;3048,17086;0,17975;11175,19371;12318,19371;13207,25843;19175,28382;38985,24447;41779,23813;52700,22290;49398,29270;51811,32824;45462,36123;31747,38408;33525,40058;32128,41200;32636,41834;34541,41073;38858,40565;42795,39042;46986,37012;53462,36123;53462,36631;48002,45134;48510,46403;51557,45896;56002,37646;60319,31808;61462,31681;57779,37139;58922,43865;62478,44500;71621,42469;74034,44626;78098,45388;76574,42977;73653,38535;72383,35616;76574,37266;80764,38535;84574,41454;90669,43357;93082,43357;91939,42469;93844,41200;92955,40565;88384,39423;85717,38535;74923,32824;77590,30285;77844,26224;72256,22797;72510,22544;80764,23559;102733,27493;114289,23686;115559,16452;118607,477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rect id="Rectangle 718166809" o:spid="_x0000_s1714" style="position:absolute;left:53909;top:3799;width:482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" fillcolor="black" stroked="f" strokeweight=".35244mm"/>
                <v:group id="Graphic 1" o:spid="_x0000_s1715" style="position:absolute;left:54114;top:4033;width:4418;height:918" coordorigin="54113,4033" coordsize="44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">
                  <v:shape id="Freeform: Shape 1976367574" o:spid="_x0000_s1716" style="position:absolute;left:54113;top:4041;width:310;height:306;visibility:visible;mso-wrap-style:square;v-text-anchor:top" coordsize="30985,3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" path="m11810,1650r,23986c11810,26906,11810,27667,11937,27921v,254,381,507,635,634c12953,28809,13587,28936,14350,28936v2539,,4444,-888,5714,-2538c21842,24113,22731,20433,22731,15610v,-3934,-635,-7107,-1905,-9391c19810,4442,18540,3173,17016,2411,15874,1904,14096,1777,11556,1777m127,30586r,-888l1143,29698v889,,1524,-127,2032,-381c3682,29063,3937,28682,4190,28175v,-381,128,-1269,128,-2792l4318,5203v,-1523,,-2538,-255,-2919c3937,1904,3556,1523,3048,1269,2540,1015,1905,888,1016,888l,888,,,13715,v3682,,6603,508,8889,1523c25271,2792,27430,4569,28826,7107v1397,2538,2159,5204,2159,8376c30985,17641,30604,19671,29969,21448v-635,1777,-1524,3300,-2667,4442c26160,27032,24890,28048,23493,28682v-1397,762,-3175,1269,-5334,1650c17270,30459,15746,30586,13842,30586r-13715,xe" fillcolor="black" stroked="f" strokeweight=".35244mm">
                    <v:stroke joinstyle="miter"/>
                    <v:path arrowok="t" o:connecttype="custom" o:connectlocs="11810,1650;11810,25636;11937,27921;12572,28555;14350,28936;20064,26398;22731,15610;20826,6219;17016,2411;11556,1777;127,30586;127,29698;1143,29698;3175,29317;4190,28175;4318,25383;4318,5203;4063,2284;3048,1269;1016,888;0,888;0,0;13715,0;22604,1523;28826,7107;30985,15483;29969,21448;27302,25890;23493,28682;18159,30332;13842,30586;127,30586" o:connectangles="0,0,0,0,0,0,0,0,0,0,0,0,0,0,0,0,0,0,0,0,0,0,0,0,0,0,0,0,0,0,0,0"/>
                  </v:shape>
                  <v:shape id="Freeform: Shape 1010756717" o:spid="_x0000_s1717" style="position:absolute;left:54463;top:4129;width:177;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" path="m11937,9011v,-2412,-127,-4061,-381,-4950c11302,3173,10921,2411,10286,2031,10032,1777,9524,1650,9016,1650v-762,,-1397,381,-1905,1142c6222,4188,5714,5965,5714,8249r,762l11810,9011r127,xm17524,10407r-11556,c5968,13199,6857,15483,8254,17006v1016,1269,2286,1904,3810,1904c12953,18910,13842,18656,14476,18149v762,-508,1524,-1397,2413,-2666l17651,15991v-1143,2284,-2413,3934,-3809,4950c12445,21956,10794,22464,9016,22464v-3175,,-5460,-1270,-7111,-3681c635,16879,,14468,,11549,,7995,889,5203,2920,3173,4826,1142,7111,,9651,v2159,,4064,888,5587,2665c16762,4442,17651,6980,17778,10534e" fillcolor="black" stroked="f" strokeweight=".35244mm">
                    <v:stroke joinstyle="miter"/>
                    <v:path arrowok="t" o:connecttype="custom" o:connectlocs="11937,9011;11556,4061;10286,2031;9016,1650;7111,2792;5714,8249;5714,9011;11810,9011;17524,10407;5968,10407;8254,17006;12064,18910;14476,18149;16889,15483;17651,15991;13842,20941;9016,22464;1905,18783;0,11549;2920,3173;9651,0;15238,2665;17778,10534" o:connectangles="0,0,0,0,0,0,0,0,0,0,0,0,0,0,0,0,0,0,0,0,0,0,0"/>
                  </v:shape>
                  <v:shape id="Freeform: Shape 732394306" o:spid="_x0000_s1718" style="position:absolute;left:54656;top:4129;width:229;height:317;visibility:visible;mso-wrap-style:square;v-text-anchor:top" coordsize="22984,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" path="m8889,17387v1270,1777,2667,2792,4191,2792c13842,20179,14604,19798,15112,18910v762,-1269,1142,-3680,1142,-7234c16254,8122,15874,5457,14985,4188,14350,3300,13588,2792,12699,2792v-1524,,-2794,1142,-3810,3300l8889,17387xm8889,19671r,7869c8889,28682,8889,29317,9143,29698v127,380,381,634,762,888c10286,30840,10921,30840,12064,30840r,888l,31728r,-888c889,30840,1651,30586,2032,30078v254,-380,508,-1269,508,-2665l2540,5076v,-1522,-127,-2411,-508,-2919c1651,1777,1016,1523,,1396l,508r8889,l8889,3300c9651,2157,10413,1396,11175,1015,12318,254,13461,,14731,v1523,,2921,508,4317,1523c20318,2538,21334,3807,21969,5584v635,1777,1016,3554,1016,5584c22985,13326,22604,15230,21969,17006v-635,1777,-1651,3173,-3048,4062c17652,21956,16127,22464,14604,22464v-1143,,-2286,-254,-3302,-762c10540,21321,9778,20687,8889,19671e" fillcolor="black" stroked="f" strokeweight=".35244mm">
                    <v:stroke joinstyle="miter"/>
                    <v:path arrowok="t" o:connecttype="custom" o:connectlocs="8889,17387;13080,20179;15112,18910;16254,11676;14985,4188;12699,2792;8889,6092;8889,17387;8889,19671;8889,27540;9143,29698;9905,30586;12064,30840;12064,31728;0,31728;0,30840;2032,30078;2540,27413;2540,5076;2032,2157;0,1396;0,508;8889,508;8889,3300;11175,1015;14731,0;19048,1523;21969,5584;22985,11168;21969,17006;18921,21068;14604,22464;11302,21702;8889,19671" o:connectangles="0,0,0,0,0,0,0,0,0,0,0,0,0,0,0,0,0,0,0,0,0,0,0,0,0,0,0,0,0,0,0,0,0,0"/>
                  </v:shape>
                  <v:shape id="Freeform: Shape 376590975" o:spid="_x0000_s1719" style="position:absolute;left:54920;top:4130;width:202;height:220;visibility:visible;mso-wrap-style:square;v-text-anchor:top" coordsize="20191,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" path="m11175,16879r,-7107c9397,10788,8000,11930,7112,13199v-635,761,-889,1650,-889,2411c6223,16245,6477,16879,6985,17387v381,381,889,635,1523,635c9270,18022,10159,17641,11175,16752t,1777c8635,20814,6223,21956,4191,21956v-1143,,-2159,-381,-3048,-1142c381,20052,,19037,,17895,,16245,635,14849,2032,13580,3429,12311,6477,10534,11175,8503r,-2157c11175,4696,11175,3807,10921,3300,10794,2919,10413,2538,9905,2158,9397,1777,8889,1650,8255,1650v-1017,,-1778,254,-2413,634c5461,2538,5207,2919,5207,3300v,380,254,761,635,1142c6477,5077,6731,5711,6731,6346v,761,-254,1396,-763,1903c5461,8757,4699,9011,3810,9011v-889,,-1778,-254,-2413,-889c762,7488,381,6853,381,6092,381,4950,762,3934,1651,3046,2540,2031,3683,1269,5207,761,6731,254,8381,,10032,v2032,,3556,381,4826,1269c16001,2158,16763,3046,17143,4061v255,635,381,2031,381,4315l17524,16626v,1015,,1523,,1776c17524,18656,17779,18783,17905,18910v127,,255,127,508,127c18794,19037,19175,18783,19556,18149r635,507c19430,19798,18667,20560,17905,21068v-762,507,-1777,761,-2793,761c13969,21829,12953,21575,12318,20941v-635,-508,-1143,-1396,-1270,-2539e" fillcolor="black" stroked="f" strokeweight=".35244mm">
                    <v:stroke joinstyle="miter"/>
                    <v:path arrowok="t" o:connecttype="custom" o:connectlocs="11175,16879;11175,9772;7112,13199;6223,15610;6985,17387;8508,18022;11175,16752;11175,18529;4191,21956;1143,20814;0,17895;2032,13580;11175,8503;11175,6346;10921,3300;9905,2158;8255,1650;5842,2284;5207,3300;5842,4442;6731,6346;5968,8249;3810,9011;1397,8122;381,6092;1651,3046;5207,761;10032,0;14858,1269;17143,4061;17524,8376;17524,16626;17524,18402;17905,18910;18413,19037;19556,18149;20191,18656;17905,21068;15112,21829;12318,20941;11048,18402" o:connectangles="0,0,0,0,0,0,0,0,0,0,0,0,0,0,0,0,0,0,0,0,0,0,0,0,0,0,0,0,0,0,0,0,0,0,0,0,0,0,0,0,0"/>
                  </v:shape>
                  <v:shape id="Freeform: Shape 852396720" o:spid="_x0000_s1720" style="position:absolute;left:55146;top:4129;width:183;height:217;visibility:visible;mso-wrap-style:square;v-text-anchor:top" coordsize="18285,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" path="m8762,635r,4822c10159,3300,11429,1777,12445,1142,13461,381,14476,,15492,v889,,1524,254,2032,761c18032,1269,18286,2031,18286,2919v,1015,-254,1777,-762,2284c17016,5711,16381,6092,15746,6092v-761,,-1523,-254,-2031,-762c13080,4823,12826,4569,12699,4442v-127,,-382,,-508,c11810,4442,11302,4569,10921,4950,10286,5457,9778,6219,9524,7107v-508,1523,-762,3046,-762,4823l8762,18022v,888,,1396,127,1649c9016,20052,9397,20433,9651,20560v381,127,1016,254,1778,381l11429,21702,,21702r,-761c889,20941,1524,20560,1905,20179v254,-381,507,-1523,507,-3427l2412,5076v,-1142,,-2030,-126,-2284c2159,2411,1905,2031,1651,1904,1397,1650,889,1523,127,1523r,-888l8762,635xe" fillcolor="black" stroked="f" strokeweight=".35244mm">
                    <v:stroke joinstyle="miter"/>
                    <v:path arrowok="t" o:connecttype="custom" o:connectlocs="8762,635;8762,5457;12445,1142;15492,0;17524,761;18286,2919;17524,5203;15746,6092;13715,5330;12699,4442;12191,4442;10921,4950;9524,7107;8762,11930;8762,18022;8889,19671;9651,20560;11429,20941;11429,21702;0,21702;0,20941;1905,20179;2412,16752;2412,5076;2286,2792;1651,1904;127,1523;127,635;8762,635" o:connectangles="0,0,0,0,0,0,0,0,0,0,0,0,0,0,0,0,0,0,0,0,0,0,0,0,0,0,0,0,0"/>
                  </v:shape>
                  <v:shape id="Freeform: Shape 1271709351" o:spid="_x0000_s1721" style="position:absolute;left:55352;top:4058;width:143;height:293;visibility:visible;mso-wrap-style:square;v-text-anchor:top" coordsize="14349,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" path="m9270,r,7742l14350,7742r,2284l9270,10026r,13072c9270,24367,9270,25129,9397,25509v,381,254,635,635,889c10286,26652,10540,26779,10794,26779v1016,,1905,-762,2793,-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350,7742;14350,10026;9270,10026;9270,23098;9397,25509;10032,26398;10794,26779;13587,24494;14223,25002;8254,29317;4826,28175;3048,25636;2794,21448;2794,10026;0,10026;0,9265;4826,5077;8381,127;9143,127" o:connectangles="0,0,0,0,0,0,0,0,0,0,0,0,0,0,0,0,0,0,0,0,0"/>
                  </v:shape>
                  <v:shape id="Freeform: Shape 12352434" o:spid="_x0000_s1722" style="position:absolute;left:55518;top:4129;width:361;height:217;visibility:visible;mso-wrap-style:square;v-text-anchor:top" coordsize="36064,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" path="m9016,635r,2792c10159,2157,11302,1269,12191,761,13080,254,14223,,15493,v1396,,2539,381,3428,888c19810,1523,20572,2538,21080,3807,22350,2411,23493,1523,24509,888,25651,254,26794,,27937,v1524,,2667,381,3556,1015c32382,1650,33017,2538,33271,3554v381,1015,508,2665,508,4949l33779,17133v,1650,127,2665,381,3046c34414,20560,35048,20814,36065,20941r,761l25143,21702r,-761c26032,20941,26668,20560,27049,19925v253,-380,381,-1396,381,-2792l27430,7995v,-1903,,-3045,-255,-3553c27049,3934,26794,3554,26413,3300v-381,-254,-762,-381,-1142,-381c24636,2919,24001,3173,23239,3680v-635,508,-1270,1143,-2032,2158l21207,17133v,1523,127,2538,381,2919c21969,20560,22604,20941,23620,20941r,761l12699,21702r,-761c12699,20941,13715,20814,14096,20560v380,-254,635,-635,635,-1015c14731,19164,14857,18402,14857,17133r,-9138c14857,6092,14857,4823,14604,4442v-128,-508,-381,-888,-762,-1142c13461,3046,13080,2919,12699,2919v-635,,-1143,127,-1651,508c10286,3934,9651,4696,8762,5838r,11295c8762,18656,8889,19671,9143,20052v254,508,889,762,1778,889l10921,21702,,21702r,-761c889,20941,1524,20560,1905,20052v254,-381,381,-1269,381,-2919l2286,5203v,-1649,-127,-2538,-381,-2919c1651,1904,1016,1650,,1523l,635r8635,l9016,635xe" fillcolor="black" stroked="f" strokeweight=".35244mm">
                    <v:stroke joinstyle="miter"/>
                    <v:path arrowok="t" o:connecttype="custom" o:connectlocs="9016,635;9016,3427;12191,761;15493,0;18921,888;21080,3807;24509,888;27937,0;31493,1015;33271,3554;33779,8503;33779,17133;34160,20179;36065,20941;36065,21702;25143,21702;25143,20941;27049,19925;27430,17133;27430,7995;27175,4442;26413,3300;25271,2919;23239,3680;21207,5838;21207,17133;21588,20052;23620,20941;23620,21702;12699,21702;12699,20941;14096,20560;14731,19545;14857,17133;14857,7995;14604,4442;13842,3300;12699,2919;11048,3427;8762,5838;8762,17133;9143,20052;10921,20941;10921,21702;0,21702;0,20941;1905,20052;2286,17133;2286,5203;1905,2284;0,1523;0,635;8635,635" o:connectangles="0,0,0,0,0,0,0,0,0,0,0,0,0,0,0,0,0,0,0,0,0,0,0,0,0,0,0,0,0,0,0,0,0,0,0,0,0,0,0,0,0,0,0,0,0,0,0,0,0,0,0,0,0"/>
                  </v:shape>
                  <v:shape id="Freeform: Shape 912767789" o:spid="_x0000_s1723" style="position:absolute;left:55905;top:4129;width:178;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" path="m12064,9011v,-2412,-127,-4061,-381,-4950c11429,3173,11048,2411,10413,2031,10032,1777,9651,1650,9143,1650v-762,,-1397,381,-1905,1142c6349,4188,5968,5965,5968,8249r,762l12064,9011xm17524,10407r-11556,c6096,13199,6857,15483,8254,17006v1016,1269,2286,1904,3810,1904c12953,18910,13842,18656,14477,18149v762,-508,1524,-1397,2413,-2666l17652,15991v-1143,2284,-2413,3934,-3810,4950c12445,21956,10794,22464,9016,22464v-3175,,-5460,-1270,-7111,-3681c635,16879,,14468,,11549,,7995,1016,5203,2921,3173,4826,1142,7111,,9651,v2159,,4064,888,5588,2665c16763,4442,17652,6980,17778,10534e" fillcolor="black" stroked="f" strokeweight=".35244mm">
                    <v:stroke joinstyle="miter"/>
                    <v:path arrowok="t" o:connecttype="custom" o:connectlocs="12064,9011;11683,4061;10413,2031;9143,1650;7238,2792;5968,8249;5968,9011;12064,9011;17524,10407;5968,10407;8254,17006;12064,18910;14477,18149;16890,15483;17652,15991;13842,20941;9016,22464;1905,18783;0,11549;2921,3173;9651,0;15239,2665;17778,10534" o:connectangles="0,0,0,0,0,0,0,0,0,0,0,0,0,0,0,0,0,0,0,0,0,0,0"/>
                  </v:shape>
                  <v:shape id="Freeform: Shape 1559078001" o:spid="_x0000_s1724" style="position:absolute;left:56108;top:4130;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" path="m8381,508r,2792c9524,2158,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7,3427v-381,-254,-635,-381,-1016,-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7,3427;12191,3046;8635,5838;8635,17133;9016,20179;10667,20941;10667,21702;0,21702;0,20941;1905,20052;2286,17133;2286,5203;1905,2284;0,1523;0,635;8635,635" o:connectangles="0,0,0,0,0,0,0,0,0,0,0,0,0,0,0,0,0,0,0,0,0,0,0,0,0,0,0,0,0,0,0,0,0"/>
                  </v:shape>
                  <v:shape id="Freeform: Shape 1628624304" o:spid="_x0000_s1725" style="position:absolute;left:56347;top:4058;width:142;height:293;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" path="m9270,r,7742l14223,7742r,2284l9270,10026r,13072c9270,24367,9270,25129,9397,25509v,381,254,635,635,889c10286,26652,10540,26779,10794,26779v1016,,1905,-762,2794,-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7;8381,127;9143,127" o:connectangles="0,0,0,0,0,0,0,0,0,0,0,0,0,0,0,0,0,0,0,0,0"/>
                  </v:shape>
                  <v:shape id="Freeform: Shape 2120149038" o:spid="_x0000_s1726" style="position:absolute;left:56623;top:4129;width:198;height:223;visibility:visible;mso-wrap-style:square;v-text-anchor:top" coordsize="19810,2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" path="m9905,1650v-762,,-1397,254,-2031,888c7366,3173,6985,4315,6730,5965v-126,1777,-253,4061,-253,7107c6477,14722,6477,16245,6730,17641v127,1142,508,1904,1016,2411c8255,20560,8889,20941,9651,20941v762,,1270,-127,1651,-635c11937,19798,12318,19037,12445,18149v254,-1397,508,-4316,508,-8631c12953,6980,12826,5203,12572,4188,12318,3173,11810,2538,11302,2157v-381,-253,-889,-507,-1524,-507m9905,v1778,,3556,508,5080,1396c16509,2284,17779,3680,18541,5457v761,1777,1269,3681,1269,5711c19810,14214,19048,16626,17524,18656v-1904,2412,-4317,3681,-7619,3681c6604,22337,4318,21194,2540,19037,762,16752,,14214,,11295,,8376,889,5584,2667,3427,4445,1142,6857,,9905,e" fillcolor="black" stroked="f" strokeweight=".35244mm">
                    <v:stroke joinstyle="miter"/>
                    <v:path arrowok="t" o:connecttype="custom" o:connectlocs="9905,1650;7874,2538;6730,5965;6477,13072;6730,17641;7746,20052;9651,20941;11302,20306;12445,18149;12953,9518;12572,4188;11302,2157;9778,1650;9905,0;14985,1396;18541,5457;19810,11168;17524,18656;9905,22337;2540,19037;0,11295;2667,3427;9905,0" o:connectangles="0,0,0,0,0,0,0,0,0,0,0,0,0,0,0,0,0,0,0,0,0,0,0"/>
                  </v:shape>
                  <v:shape id="Freeform: Shape 219311674" o:spid="_x0000_s1727" style="position:absolute;left:56845;top:4033;width:176;height:314;visibility:visible;mso-wrap-style:square;v-text-anchor:top" coordsize="17651,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" path="m9397,12564r,14722c9397,28682,9524,29571,9778,29951v508,508,1397,762,2667,762l12445,31474,,31474r,-761c889,30713,1651,30713,2032,30332v381,-254,635,-507,889,-888c3048,29063,3175,28302,3175,27159r,-14722l127,12437r,-2157l3175,10280r,-2665c3175,5457,3937,3680,5588,2158,7111,761,9397,,12064,v1905,,3302,381,4190,1015c17143,1650,17652,2411,17652,3300v,634,-254,1269,-889,1777c16254,5584,15493,5838,14604,5838v-762,,-1397,-254,-1905,-635c12191,4823,12064,4315,12064,3807v,-127,,-380,,-888c12064,2665,12064,2411,12064,2158v,-381,,-508,-254,-635c11556,1269,11302,1142,10921,1142v-381,,-762,127,-1143,508c9524,2031,9397,2538,9397,3427r,3934c9397,7361,9397,10026,9397,10026r3175,l12572,12184r-3175,l9397,12564xe" fillcolor="black" stroked="f" strokeweight=".35244mm">
                    <v:stroke joinstyle="miter"/>
                    <v:path arrowok="t" o:connecttype="custom" o:connectlocs="9397,12564;9397,27286;9778,29951;12445,30713;12445,31474;0,31474;0,30713;2032,30332;2921,29444;3175,27159;3175,12437;127,12437;127,10280;3175,10280;3175,7615;5588,2158;12064,0;16254,1015;17652,3300;16763,5077;14604,5838;12699,5203;12064,3807;12064,2919;12064,2158;11810,1523;10921,1142;9778,1650;9397,3427;9397,7361;9397,10026;12572,10026;12572,12184;9397,12184" o:connectangles="0,0,0,0,0,0,0,0,0,0,0,0,0,0,0,0,0,0,0,0,0,0,0,0,0,0,0,0,0,0,0,0,0,0"/>
                  </v:shape>
                  <v:shape id="Freeform: Shape 2107856210" o:spid="_x0000_s1728" style="position:absolute;left:57107;top:4040;width:341;height:311;visibility:visible;mso-wrap-style:square;v-text-anchor:top" coordsize="34159,3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" path="m11683,15991r,9518c11683,27032,11683,28048,11937,28428v127,381,508,762,1016,1016c13461,29698,14096,29824,14985,29824r1016,l16001,30713,,30713r,-889l1016,29824v889,,1651,-126,2159,-507c3556,29063,3937,28809,4064,28175v127,-381,254,-1270,254,-2792l4318,5203v,-1523,,-2538,-254,-2919c3937,1904,3556,1523,3048,1269,2540,1015,1905,888,1016,888l,888,,,16001,r,888l14985,888v-889,,-1651,127,-2159,508c12445,1650,12064,2031,11937,2538v-127,381,-254,1269,-254,2919l11683,14087r10794,l22477,5457v,-1523,,-2538,-254,-2919c22096,2157,21715,1777,21207,1523v-508,-254,-1270,-381,-2032,-381l18160,1142r,-888l34160,254r,888l33144,1142v-889,,-1651,127,-2159,508c30604,1904,30223,2284,30097,2792v-128,381,-255,1269,-255,2919l29842,25890v,1523,,2538,255,2919c30223,29190,30604,29571,31112,29824v508,254,1143,381,2032,381l34160,30205r,889l18160,31094r,-889l19175,30205v889,,1651,-127,2159,-507c21715,29444,22096,29190,22223,28555v127,-380,254,-1269,254,-2792l22477,16245r-10794,l11683,15991xe" fillcolor="black" stroked="f" strokeweight=".35244mm">
                    <v:stroke joinstyle="miter"/>
                    <v:path arrowok="t" o:connecttype="custom" o:connectlocs="11683,15991;11683,25509;11937,28428;12953,29444;14985,29824;16001,29824;16001,30713;0,30713;0,29824;1016,29824;3175,29317;4064,28175;4318,25383;4318,5203;4064,2284;3048,1269;1016,888;0,888;0,0;16001,0;16001,888;14985,888;12826,1396;11937,2538;11683,5457;11683,14087;22477,14087;22477,5457;22223,2538;21207,1523;19175,1142;18160,1142;18160,254;34160,254;34160,1142;33144,1142;30985,1650;30097,2792;29842,5711;29842,25890;30097,28809;31112,29824;33144,30205;34160,30205;34160,31094;18160,31094;18160,30205;19175,30205;21334,29698;22223,28555;22477,25763;22477,16245;11683,16245" o:connectangles="0,0,0,0,0,0,0,0,0,0,0,0,0,0,0,0,0,0,0,0,0,0,0,0,0,0,0,0,0,0,0,0,0,0,0,0,0,0,0,0,0,0,0,0,0,0,0,0,0,0,0,0,0"/>
                  </v:shape>
                  <v:shape id="Freeform: Shape 192343042" o:spid="_x0000_s1729" style="position:absolute;left:57470;top:4129;width:177;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" path="m11937,9011v,-2412,-127,-4061,-381,-4950c11302,3173,10921,2411,10286,2031,10032,1777,9524,1650,9016,1650v-762,,-1397,381,-1905,1142c6222,4188,5841,5965,5841,8249r,762l11937,9011xm17524,10407r-11556,c6096,13199,6857,15483,8254,17006v1016,1269,2286,1904,3810,1904c12953,18910,13842,18656,14476,18149v763,-508,1525,-1397,2413,-2666l17651,15991v-1143,2284,-2412,3934,-3809,4950c12445,21956,10794,22464,9016,22464v-3175,,-5460,-1270,-7111,-3681c635,16879,,14468,,11549,,7995,1016,5203,2921,3173,4826,1142,7111,,9651,v2159,,4064,888,5588,2665c16763,4442,17651,6980,17778,10534e" fillcolor="black" stroked="f" strokeweight=".35244mm">
                    <v:stroke joinstyle="miter"/>
                    <v:path arrowok="t" o:connecttype="custom" o:connectlocs="11937,9011;11556,4061;10286,2031;9016,1650;7111,2792;5841,8249;5841,9011;11937,9011;17524,10407;5968,10407;8254,17006;12064,18910;14476,18149;16889,15483;17651,15991;13842,20941;9016,22464;1905,18783;0,11549;2921,3173;9651,0;15239,2665;17778,10534" o:connectangles="0,0,0,0,0,0,0,0,0,0,0,0,0,0,0,0,0,0,0,0,0,0,0"/>
                  </v:shape>
                  <v:shape id="Freeform: Shape 1450018175" o:spid="_x0000_s1730" style="position:absolute;left:57677;top:4130;width:199;height:220;visibility:visible;mso-wrap-style:square;v-text-anchor:top" coordsize="1993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" path="m11175,16879r,-7107c9397,10788,8000,11930,7111,13199v-635,761,-889,1650,-889,2411c6222,16245,6476,16879,6984,17387v381,381,889,635,1524,635c9270,18022,10159,17641,11175,16752t,1777c8635,20814,6222,21956,4190,21956v-1142,,-2158,-381,-3047,-1142c381,20052,,19037,,17895,,16245,635,14849,2032,13580,3429,12311,6476,10534,11048,8503r,-2157c11048,4696,11048,3807,10794,3300,10667,2919,10286,2538,9778,2158,9270,1777,8762,1650,8127,1650v-1016,,-1778,254,-2413,634c5333,2538,5079,2919,5079,3300v,380,254,761,635,1142c6349,5077,6603,5711,6603,6346v,761,-254,1396,-889,1903c5207,8757,4445,9011,3556,9011v-889,,-1778,-254,-2413,-889c508,7488,127,6853,127,6092,127,4950,508,3934,1397,3046,2286,2031,3429,1269,4952,761,6476,254,8127,,9778,v2032,,3556,381,4826,1269c15746,2158,16508,3046,16889,4061v254,635,381,2031,381,4315l17270,16626v,1015,,1523,,1776c17270,18656,17524,18783,17651,18910v127,,254,127,508,127c18540,19037,18921,18783,19302,18149r635,507c19175,19798,18413,20560,17651,21068v-762,507,-1777,761,-2794,761c13715,21829,12699,21575,12064,20941v-635,-508,-1143,-1396,-1270,-2539e" fillcolor="black" stroked="f" strokeweight=".35244mm">
                    <v:stroke joinstyle="miter"/>
                    <v:path arrowok="t" o:connecttype="custom" o:connectlocs="11175,16879;11175,9772;7111,13199;6222,15610;6984,17387;8508,18022;11175,16752;11175,18529;4190,21956;1143,20814;0,17895;2032,13580;11048,8503;11048,6346;10794,3300;9778,2158;8127,1650;5714,2284;5079,3300;5714,4442;6603,6346;5714,8249;3556,9011;1143,8122;127,6092;1397,3046;4952,761;9778,0;14604,1269;16889,4061;17270,8376;17270,16626;17270,18402;17651,18910;18159,19037;19302,18149;19937,18656;17651,21068;14857,21829;12064,20941;10794,18402" o:connectangles="0,0,0,0,0,0,0,0,0,0,0,0,0,0,0,0,0,0,0,0,0,0,0,0,0,0,0,0,0,0,0,0,0,0,0,0,0,0,0,0,0"/>
                  </v:shape>
                  <v:shape id="Freeform: Shape 1373231100" o:spid="_x0000_s1731" style="position:absolute;left:57899;top:4040;width:115;height:307;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636520507" o:spid="_x0000_s1732" style="position:absolute;left:58023;top:4058;width:143;height:293;visibility:visible;mso-wrap-style:square;v-text-anchor:top" coordsize="14223,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" path="m9270,r,7742l14223,7742r,2284l9270,10026r,13072c9270,24367,9270,25129,9397,25509v,381,381,635,635,889c10286,26652,10540,26779,10794,26779v1016,,1905,-762,2794,-2285l14223,25002v-1270,2919,-3175,4315,-5968,4315c6857,29317,5842,28936,4826,28175,3937,27413,3302,26652,3048,25636v-127,-507,-254,-1903,-254,-4188l2794,10026,,10026,,9265c1905,7869,3556,6473,4826,5077,6223,3554,7366,1904,8381,127r762,l9270,xe" fillcolor="black" stroked="f" strokeweight=".35244mm">
                    <v:stroke joinstyle="miter"/>
                    <v:path arrowok="t" o:connecttype="custom" o:connectlocs="9270,0;9270,7742;14223,7742;14223,10026;9270,10026;9270,23098;9397,25509;10032,26398;10794,26779;13588,24494;14223,25002;8255,29317;4826,28175;3048,25636;2794,21448;2794,10026;0,10026;0,9265;4826,5077;8381,127;9143,127" o:connectangles="0,0,0,0,0,0,0,0,0,0,0,0,0,0,0,0,0,0,0,0,0"/>
                  </v:shape>
                  <v:shape id="Freeform: Shape 817471291" o:spid="_x0000_s1733" style="position:absolute;left:58183;top:4040;width:231;height:309;visibility:visible;mso-wrap-style:square;v-text-anchor:top" coordsize="23111,30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" path="m8762,r,12184c9905,10915,10921,10153,11937,9645v1016,-507,1905,-761,3048,-761c16254,8884,17397,9265,18413,10026v889,762,1524,1650,1905,2665c20572,13707,20826,15483,20826,17895r,8249c20826,27794,20953,28809,21334,29190v254,381,889,634,1778,761l23112,30840r-10794,l12318,29951v762,,1270,-380,1651,-888c14223,28682,14350,27667,14350,26144r,-9392c14350,14976,14350,13960,14096,13453v-127,-381,-381,-762,-762,-1016c12953,12184,12699,12057,12191,12057v-635,,-1143,254,-1778,634c9778,13072,9270,13833,8508,14849r,11295c8508,27667,8508,28555,8889,28936v254,508,889,762,1778,888l10667,30713,,30713r,-889c889,29824,1524,29444,1905,28936v254,-381,381,-1269,381,-2919l2286,4569v,-1650,-127,-2538,-381,-2919c1651,1269,1016,1015,,888l,,8635,r127,xe" fillcolor="black" stroked="f" strokeweight=".35244mm">
                    <v:stroke joinstyle="miter"/>
                    <v:path arrowok="t" o:connecttype="custom" o:connectlocs="8762,0;8762,12184;11937,9645;14985,8884;18413,10026;20318,12691;20826,17895;20826,26144;21334,29190;23112,29951;23112,30840;12318,30840;12318,29951;13969,29063;14350,26144;14350,16752;14096,13453;13334,12437;12191,12057;10413,12691;8508,14849;8508,26144;8889,28936;10667,29824;10667,30713;0,30713;0,29824;1905,28936;2286,26017;2286,4569;1905,1650;0,888;0,0;8635,0" o:connectangles="0,0,0,0,0,0,0,0,0,0,0,0,0,0,0,0,0,0,0,0,0,0,0,0,0,0,0,0,0,0,0,0,0,0"/>
                  </v:shape>
                  <v:shape id="Freeform: Shape 1250657650" o:spid="_x0000_s1734" style="position:absolute;left:58445;top:4277;width:86;height:151;visibility:visible;mso-wrap-style:square;v-text-anchor:top" coordsize="8635,1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" path="m762,15103r,-1016c2540,13326,3810,12311,4572,11168,5334,9899,5715,8757,5715,7488v,-254,,-381,-127,-635c5588,6853,5334,6726,5334,6726v,,-255,,-381,127c4572,7107,3937,7234,3302,7234v-889,,-1651,-381,-2286,-1015c381,5584,,4696,,3807,,2792,381,1904,1143,1142,1905,381,2794,,3937,,5207,,6349,508,7238,1523v889,1015,1397,2411,1397,4188c8635,7869,8000,9772,6730,11422,5460,13072,3556,14341,889,15103e" fillcolor="black" stroked="f" strokeweight=".35244mm">
                    <v:stroke joinstyle="miter"/>
                    <v:path arrowok="t" o:connecttype="custom" o:connectlocs="762,15103;762,14087;4572,11168;5715,7488;5588,6853;5334,6726;4953,6853;3302,7234;1016,6219;0,3807;1143,1142;3937,0;7238,1523;8635,5711;6730,11422;889,15103" o:connectangles="0,0,0,0,0,0,0,0,0,0,0,0,0,0,0,0"/>
                  </v:shape>
                  <v:shape id="Freeform: Shape 90782329" o:spid="_x0000_s1735" style="position:absolute;left:54190;top:4545;width:309;height:307;visibility:visible;mso-wrap-style:square;v-text-anchor:top" coordsize="3098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" path="m11683,1650r,23859c11683,26779,11683,27540,11810,27794v,254,381,508,635,634c12826,28682,13461,28809,14223,28809v2540,,4444,-888,5714,-2538c21715,23987,22604,20306,22604,15483v,-3934,-635,-7107,-1905,-9391c19683,4315,18413,3046,16890,2284,15747,1777,13969,1650,11429,1650m,30586r,-888l1016,29698v889,,1524,-127,2032,-381c3556,29063,3937,28682,4064,28175v127,-381,254,-1270,254,-2792l4318,5203v,-1523,,-2538,-254,-2919c3937,1904,3556,1523,3048,1269,2540,1015,1905,888,1016,888l,888,,,13715,v3683,,6603,508,8889,1523c25271,2792,27430,4569,28827,7107v1396,2411,2158,5204,2158,8376c30985,17641,30604,19671,29969,21448v-761,1777,-1523,3300,-2666,4569c26160,27159,24890,28175,23493,28809v-1397,762,-3175,1269,-5333,1650c17271,30586,15747,30713,13842,30713r-13715,l,30586xe" fillcolor="black" stroked="f" strokeweight=".35244mm">
                    <v:stroke joinstyle="miter"/>
                    <v:path arrowok="t" o:connecttype="custom" o:connectlocs="11683,1650;11683,25509;11810,27794;12445,28428;14223,28809;19937,26271;22604,15483;20699,6092;16890,2284;11429,1650;0,30586;0,29698;1016,29698;3048,29317;4064,28175;4318,25383;4318,5203;4064,2284;3048,1269;1016,888;0,888;0,0;13715,0;22604,1523;28827,7107;30985,15483;29969,21448;27303,26017;23493,28809;18160,30459;13842,30713;127,30713" o:connectangles="0,0,0,0,0,0,0,0,0,0,0,0,0,0,0,0,0,0,0,0,0,0,0,0,0,0,0,0,0,0,0,0"/>
                  </v:shape>
                  <v:shape id="Freeform: Shape 949674909" o:spid="_x0000_s1736" style="position:absolute;left:54529;top:4538;width:114;height:313;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636075990" o:spid="_x0000_s1737" style="position:absolute;left:54668;top:4632;width:146;height:225;visibility:visible;mso-wrap-style:square;v-text-anchor:top" coordsize="14603,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" path="m13080,254r381,7234l12699,7488c11810,5330,10794,3934,9905,3046,8889,2284,7873,1904,6984,1904v-635,,-1143,253,-1524,634c5079,2919,4826,3427,4826,3934v,381,126,762,381,1143c5714,5711,6984,6726,9270,8249v2159,1523,3683,2792,4318,3808c14350,13072,14604,14214,14604,15610v,1142,-254,2285,-889,3427c13080,20179,12318,21068,11175,21702v-1143,635,-2286,888,-3556,888c6603,22590,5207,22337,3556,21575v-508,-127,-762,-254,-889,-254c2159,21321,1778,21702,1397,22464r-762,l254,14849r762,c1651,16879,2667,18275,3809,19291v1143,1015,2286,1523,3302,1523c7873,20814,8381,20560,8889,20179v508,-381,762,-1015,762,-1650c9651,17768,9397,17133,9016,16626,8635,16118,7619,15230,5968,14214,3683,12564,2159,11422,1524,10534,508,9265,,7869,,6473,,4823,508,3300,1651,2031,2794,761,4445,,6477,,7619,,8762,254,9778,761v381,254,762,381,1016,381c11048,1142,11302,1142,11429,1015v127,,381,-380,762,-1015l12953,r127,254xe" fillcolor="black" stroked="f" strokeweight=".35244mm">
                    <v:stroke joinstyle="miter"/>
                    <v:path arrowok="t" o:connecttype="custom" o:connectlocs="13080,254;13461,7488;12699,7488;9905,3046;6984,1904;5460,2538;4826,3934;5207,5077;9270,8249;13588,12057;14604,15610;13715,19037;11175,21702;7619,22590;3556,21575;2667,21321;1397,22464;635,22464;254,14849;1016,14849;3809,19291;7111,20814;8889,20179;9651,18529;9016,16626;5968,14214;1524,10534;0,6473;1651,2031;6477,0;9778,761;10794,1142;11429,1015;12191,0;12953,0" o:connectangles="0,0,0,0,0,0,0,0,0,0,0,0,0,0,0,0,0,0,0,0,0,0,0,0,0,0,0,0,0,0,0,0,0,0,0"/>
                  </v:shape>
                  <v:shape id="Freeform: Shape 2002934896" o:spid="_x0000_s1738" style="position:absolute;left:54849;top:4635;width:199;height:219;visibility:visible;mso-wrap-style:square;v-text-anchor:top" coordsize="19937,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" path="m11175,16752r,-7107c9397,10661,8000,11803,7111,13072v-634,761,-888,1650,-888,2411c6223,16118,6477,16752,6985,17260v381,381,889,635,1523,635c9270,17895,10159,17514,11175,16626t,1776c8635,20687,6223,21829,4191,21829v-1143,,-2159,-381,-3048,-1142c381,19925,,18910,,17768,,16118,635,14722,2032,13453,3429,12184,6477,10407,11048,8376r,-2157c11048,4569,11048,3680,10794,3173,10667,2792,10286,2411,9778,2158,9270,1777,8762,1650,8127,1650v-1016,,-1778,254,-2412,634c5334,2538,5080,2919,5080,3300v,380,254,761,635,1142c6349,5077,6604,5711,6604,6346v,761,-255,1396,-889,1903c5207,8757,4445,9011,3556,9011v-889,,-1778,-254,-2413,-889c508,7488,127,6853,127,6092,127,4950,508,3934,1397,3046,2286,2031,3429,1269,4953,761,6477,254,8127,,9778,v2032,,3556,381,4826,1269c15747,2158,16509,3046,16890,4061v253,635,381,2031,381,4315l17271,16626v,1015,,1523,,1776c17271,18656,17524,18783,17652,18910v127,,253,127,508,127c18541,19037,18922,18783,19302,18149r635,507c19175,19798,18413,20560,17652,21068v-762,507,-1778,761,-2794,761c13715,21829,12699,21575,12064,20941v-635,-508,-1143,-1396,-1270,-2539e" fillcolor="black" stroked="f" strokeweight=".35244mm">
                    <v:stroke joinstyle="miter"/>
                    <v:path arrowok="t" o:connecttype="custom" o:connectlocs="11175,16752;11175,9645;7111,13072;6223,15483;6985,17260;8508,17895;11175,16626;11175,18402;4191,21829;1143,20687;0,17768;2032,13453;11048,8376;11048,6219;10794,3173;9778,2158;8127,1650;5715,2284;5080,3300;5715,4442;6604,6346;5715,8249;3556,9011;1143,8122;127,6092;1397,3046;4953,761;9778,0;14604,1269;16890,4061;17271,8376;17271,16626;17271,18402;17652,18910;18160,19037;19302,18149;19937,18656;17652,21068;14858,21829;12064,20941;10794,18402" o:connectangles="0,0,0,0,0,0,0,0,0,0,0,0,0,0,0,0,0,0,0,0,0,0,0,0,0,0,0,0,0,0,0,0,0,0,0,0,0,0,0,0,0"/>
                  </v:shape>
                  <v:shape id="Freeform: Shape 2018910609" o:spid="_x0000_s1739" style="position:absolute;left:55065;top:4544;width:229;height:315;visibility:visible;mso-wrap-style:square;v-text-anchor:top" coordsize="22984,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" path="m8889,13707r,9391c8889,25002,8889,26271,9016,26779v127,888,508,1649,1143,2157c10794,29444,11429,29824,12318,29824v762,,1397,-253,2032,-634c14858,28809,15365,27921,15746,26652v381,-1269,508,-3681,508,-6981c16254,16372,15874,14214,14985,12945v-635,-888,-1397,-1269,-2413,-1269c11302,11676,10032,12437,8889,13833m8889,r,11676c10667,9899,12572,8884,14731,8884v1396,,2793,381,4063,1269c20064,11041,21080,12184,21842,13833v762,1523,1143,3427,1143,5458c22985,21575,22477,23733,21588,25636v-889,1904,-2159,3300,-3683,4315c16382,30967,14604,31474,12572,31474v-1143,,-2159,-253,-3048,-507c8635,30586,7746,29951,6857,29190l3302,31474r-762,l2540,4569v,-1269,,-2031,-127,-2285c2286,1904,2032,1523,1651,1269,1270,1015,762,888,,888l,,8762,r127,xe" fillcolor="black" stroked="f" strokeweight=".35244mm">
                    <v:stroke joinstyle="miter"/>
                    <v:path arrowok="t" o:connecttype="custom" o:connectlocs="8889,13707;8889,23098;9016,26779;10159,28936;12318,29824;14350,29190;15746,26652;16254,19671;14985,12945;12572,11676;8889,13833;8889,0;8889,11676;14731,8884;18794,10153;21842,13833;22985,19291;21588,25636;17905,29951;12572,31474;9524,30967;6857,29190;3302,31474;2540,31474;2540,4569;2413,2284;1651,1269;0,888;0,0;8762,0" o:connectangles="0,0,0,0,0,0,0,0,0,0,0,0,0,0,0,0,0,0,0,0,0,0,0,0,0,0,0,0,0,0"/>
                  </v:shape>
                  <v:shape id="Freeform: Shape 424617665" o:spid="_x0000_s1740" style="position:absolute;left:55319;top:4538;width:114;height:313;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686252717" o:spid="_x0000_s1741" style="position:absolute;left:55456;top:4544;width:115;height:307;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420496376" o:spid="_x0000_s1742" style="position:absolute;left:55594;top:4538;width:116;height:313;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" path="m5841,c6857,,7619,381,8381,1015v635,635,1016,1523,1016,2412c9397,4315,9016,5203,8381,5838,7746,6473,6857,6853,5968,6853v-889,,-1778,-380,-2412,-1015c2920,5203,2540,4315,2540,3427v,-889,380,-1777,1016,-2412c4190,381,5079,,5968,m9016,10153r,16753c9016,28428,9143,29317,9524,29825v381,380,1016,634,2032,761l11556,31347r-11429,l127,30586v889,,1651,-254,2032,-761c2412,29444,2540,28555,2540,27032r,-12310c2540,13199,2412,12311,2031,11930,1651,11549,1016,11295,,11168r,-888l8889,10280r127,-127xe" fillcolor="black" stroked="f" strokeweight=".35244mm">
                    <v:stroke joinstyle="miter"/>
                    <v:path arrowok="t" o:connecttype="custom" o:connectlocs="5841,0;8381,1015;9397,3427;8381,5838;5968,6853;3556,5838;2540,3427;3556,1015;5968,0;9016,10153;9016,26906;9524,29825;11556,30586;11556,31347;127,31347;127,30586;2159,29825;2540,27032;2540,14722;2031,11930;0,11168;0,10280;8889,10280" o:connectangles="0,0,0,0,0,0,0,0,0,0,0,0,0,0,0,0,0,0,0,0,0,0,0"/>
                  </v:shape>
                  <v:shape id="Freeform: Shape 607830756" o:spid="_x0000_s1743" style="position:absolute;left:55719;top:4562;width:142;height:293;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" path="m9270,r,7742l14223,7742r,2284l9270,10026r,13072c9270,24367,9270,25129,9397,25509v,381,254,635,635,889c10286,26652,10540,26779,10794,26779v1016,,1905,-762,2794,-2285l14223,25002v-1270,2919,-3175,4315,-5969,4315c6857,29317,5841,28936,4826,28175,3937,27413,3302,26652,3048,25636v-127,-507,-254,-1903,-254,-4188l2794,10026,,10026,,9265c1905,7869,3556,6473,4826,5076,6223,3554,7366,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6;8381,127;9143,127" o:connectangles="0,0,0,0,0,0,0,0,0,0,0,0,0,0,0,0,0,0,0,0,0"/>
                  </v:shape>
                  <v:shape id="Freeform: Shape 713389339" o:spid="_x0000_s1744" style="position:absolute;left:55882;top:4638;width:224;height:312;visibility:visible;mso-wrap-style:square;v-text-anchor:top" coordsize="22350,3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" path="m10921,22210l4064,6473c3048,4061,2286,2665,1778,2158,1270,1650,635,1269,,1015l,127r11302,l11302,1015v-762,,-1270,127,-1524,381c9524,1650,9270,1904,9270,2284v,508,381,1650,1143,3427l13969,13960,16382,7488v888,-2285,1269,-3808,1269,-4696c17651,2284,17524,1777,17143,1396,16763,1015,16127,888,15239,888r,-888l22350,r,888c21588,888,21080,1269,20699,1650v-381,508,-1143,2030,-2159,4696l12445,22083v-1524,3934,-2667,6345,-3429,7234c8000,30586,6730,31221,5079,31221v-1270,,-2285,-381,-3047,-1143c1270,29317,889,28555,889,27540v,-888,254,-1650,762,-2157c2159,24875,2794,24494,3556,24494v762,,1396,254,1777,762c5841,25763,6096,26525,6096,27540v,508,,888,253,1142c6477,28809,6603,28936,6857,28936v381,,762,-254,1143,-634c8635,27667,9270,26271,10159,23987r635,-1777l10921,22210xe" fillcolor="black" stroked="f" strokeweight=".35244mm">
                    <v:stroke joinstyle="miter"/>
                    <v:path arrowok="t" o:connecttype="custom" o:connectlocs="10921,22210;4064,6473;1778,2158;0,1015;0,127;11302,127;11302,1015;9778,1396;9270,2284;10413,5711;13969,13960;16382,7488;17651,2792;17143,1396;15239,888;15239,0;22350,0;22350,888;20699,1650;18540,6346;12445,22083;9016,29317;5079,31221;2032,30078;889,27540;1651,25383;3556,24494;5333,25256;6096,27540;6349,28682;6857,28936;8000,28302;10159,23987;10794,22210" o:connectangles="0,0,0,0,0,0,0,0,0,0,0,0,0,0,0,0,0,0,0,0,0,0,0,0,0,0,0,0,0,0,0,0,0,0"/>
                  </v:shape>
                  <v:shape id="Freeform: Shape 736543978" o:spid="_x0000_s1745" style="position:absolute;left:56240;top:4635;width:201;height:219;visibility:visible;mso-wrap-style:square;v-text-anchor:top" coordsize="20063,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" path="m11302,16752r,-7107c9524,10661,8127,11803,7238,13072v-635,761,-889,1650,-889,2411c6349,16118,6603,16752,7111,17260v381,381,889,635,1524,635c9397,17895,10286,17514,11302,16626t,1776c8762,20687,6349,21829,4318,21829v-1143,,-2159,-381,-3048,-1142c508,19925,,18910,,17768,,16118,762,14722,2032,13453,3429,12184,6476,10407,11175,8376r,-2157c11175,4569,11175,3680,10921,3173,10794,2792,10413,2411,9905,2158,9397,1777,8889,1650,8254,1650v-1016,,-1778,254,-2413,634c5460,2538,5207,2919,5207,3300v,380,253,761,634,1142c6476,5077,6730,5711,6730,6346v,761,-254,1396,-889,1903c5333,8757,4571,9011,3682,9011v-888,,-1777,-254,-2412,-889c635,7488,254,6853,254,6092,254,4950,635,3934,1524,3046,2413,2031,3556,1269,5079,761,6603,254,8254,,9905,v2032,,3556,381,4826,1269c15874,2158,16635,3046,17016,4061v254,635,381,2031,381,4315l17397,16626v,1015,,1523,,1776c17397,18656,17651,18783,17778,18910v127,,254,127,508,127c18667,19037,19048,18783,19429,18149r635,507c19302,19798,18540,20560,17778,21068v-762,507,-1778,761,-2793,761c13842,21829,12826,21575,12191,20941v-635,-508,-1143,-1396,-1270,-2539e" fillcolor="black" stroked="f" strokeweight=".35244mm">
                    <v:stroke joinstyle="miter"/>
                    <v:path arrowok="t" o:connecttype="custom" o:connectlocs="11302,16752;11302,9645;7238,13072;6349,15483;7111,17260;8635,17895;11302,16626;11302,18402;4318,21829;1270,20687;0,17768;2032,13453;11175,8376;11175,6219;10921,3173;9905,2158;8254,1650;5841,2284;5207,3300;5841,4442;6730,6346;5841,8249;3682,9011;1270,8122;254,6092;1524,3046;5079,761;9905,0;14731,1269;17016,4061;17397,8376;17397,16626;17397,18402;17778,18910;18286,19037;19429,18149;20064,18656;17778,21068;14985,21829;12191,20941;10921,18402" o:connectangles="0,0,0,0,0,0,0,0,0,0,0,0,0,0,0,0,0,0,0,0,0,0,0,0,0,0,0,0,0,0,0,0,0,0,0,0,0,0,0,0,0"/>
                  </v:shape>
                  <v:shape id="Freeform: Shape 2000992818" o:spid="_x0000_s1746" style="position:absolute;left:56470;top:4634;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" path="m8381,508r,2792c9397,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532367501" o:spid="_x0000_s1747" style="position:absolute;left:56723;top:4544;width:229;height:316;visibility:visible;mso-wrap-style:square;v-text-anchor:top" coordsize="22857,3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" path="m13969,14341c12826,12184,11556,11168,9905,11168v-508,,-1016,127,-1397,508c8000,12184,7492,12945,7111,14087v-381,1142,-508,2919,-508,5458c6603,22210,6857,24240,7238,25509v381,1270,889,2158,1651,2793c9270,28555,9778,28682,10286,28682v1270,,2540,-1015,3810,-3173l14096,14341r-127,xm20318,r,24367c20318,26017,20318,27032,20445,27286v,508,381,889,635,1142c21461,28682,21969,28809,22858,28936r,762l13969,31474r,-3299c12953,29444,11937,30332,11048,30840v-889,507,-1778,761,-2794,761c5588,31601,3429,30332,1905,27921,635,26017,,23606,,20687,,18402,381,16372,1143,14595v762,-1777,1905,-3173,3175,-4061c5715,9645,7111,9138,8762,9138v1016,,1905,254,2667,634c12191,10153,13080,10914,13969,11803r,-6346c13969,3807,13969,2919,13715,2538v-127,-381,-508,-761,-762,-1015c12572,1269,11937,1142,10921,1142r,-1015l20318,127r,-127xe" fillcolor="black" stroked="f" strokeweight=".35244mm">
                    <v:stroke joinstyle="miter"/>
                    <v:path arrowok="t" o:connecttype="custom" o:connectlocs="13969,14341;9905,11168;8508,11676;7111,14087;6603,19545;7238,25509;8889,28302;10286,28682;14096,25509;14096,14341;20318,0;20318,24367;20445,27286;21080,28428;22858,28936;22858,29698;13969,31474;13969,28175;11048,30840;8254,31601;1905,27921;0,20687;1143,14595;4318,10534;8762,9138;11429,9772;13969,11803;13969,5457;13715,2538;12953,1523;10921,1142;10921,127;20318,127" o:connectangles="0,0,0,0,0,0,0,0,0,0,0,0,0,0,0,0,0,0,0,0,0,0,0,0,0,0,0,0,0,0,0,0,0"/>
                  </v:shape>
                  <v:shape id="Freeform: Shape 850180162" o:spid="_x0000_s1748" style="position:absolute;left:57079;top:4539;width:323;height:313;visibility:visible;mso-wrap-style:square;v-text-anchor:top" coordsize="32382,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" path="m18032,20814l13461,10280,8762,20814r9270,xm18794,22464r-10794,l6731,25509v-382,1016,-635,1777,-635,2539c6096,28936,6477,29571,7112,29951v381,254,1396,381,3047,508l10159,31347,,31347r,-888c1143,30332,2032,29824,2667,29063v762,-761,1524,-2284,2667,-4569l16255,r381,l27684,25129v1015,2411,1904,3934,2539,4442c30731,30078,31493,30332,32382,30332r,889l17524,31221r,-889l18160,30332v1142,,2031,-127,2539,-508c21080,29571,21207,29190,21207,28809v,-254,,-507,-127,-888c21080,27794,20826,27159,20445,26271l18794,22464xe" fillcolor="black" stroked="f" strokeweight=".35244mm">
                    <v:stroke joinstyle="miter"/>
                    <v:path arrowok="t" o:connecttype="custom" o:connectlocs="18032,20814;13461,10280;8762,20814;18032,20814;18794,22464;8000,22464;6731,25509;6096,28048;7112,29951;10159,30459;10159,31347;0,31347;0,30459;2667,29063;5334,24494;16255,0;16636,0;27684,25129;30223,29571;32382,30332;32382,31221;17524,31221;17524,30332;18160,30332;20699,29824;21207,28809;21080,27921;20445,26271;18794,22464" o:connectangles="0,0,0,0,0,0,0,0,0,0,0,0,0,0,0,0,0,0,0,0,0,0,0,0,0,0,0,0,0"/>
                  </v:shape>
                  <v:shape id="Freeform: Shape 899295773" o:spid="_x0000_s1749" style="position:absolute;left:57427;top:4634;width:207;height:317;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" path="m9651,1396v-889,,-1651,508,-2286,1269c6730,3554,6476,5330,6476,8122v,2285,254,3808,889,4696c8000,13707,8635,14087,9524,14087v889,,1651,-380,2286,-1269c12445,11930,12699,10407,12699,7996v,-2666,-381,-4569,-1016,-5458c11175,1777,10540,1396,9651,1396m8254,24875v-1524,,-2540,,-3047,381c4318,25763,3937,26398,3937,27159v,762,381,1523,1270,2031c6095,29824,7746,30078,10286,30078v2159,,3810,-254,4952,-888c16382,28682,17016,27921,17016,26905v,-380,,-634,-381,-888c16254,25636,15619,25256,14731,25129v-762,-127,-3048,-254,-6604,-254m13461,761r7111,l20572,3300r-4064,c17270,4061,17778,4696,18032,5330v381,762,508,1650,508,2539c18540,9392,18159,10661,17270,11803v-888,1142,-2032,2030,-3428,2665c12445,15103,11175,15356,10032,15356v,,-1016,,-2667,c6730,15356,6095,15610,5588,15991v-509,508,-636,1015,-636,1523c4952,18022,5207,18529,5588,18910v380,381,1015,508,2031,508l11556,19418v3175,,5333,253,6603,1015c19937,21448,20699,22844,20699,24875v,1269,-381,2411,-1143,3427c18794,29317,17778,30078,16508,30586v-1904,761,-4190,1142,-6730,1142c7873,31728,6095,31601,4571,31221,3048,30840,1905,30332,1143,29698,508,29063,127,28302,127,27667v,-635,254,-1269,762,-1904c1397,25256,2413,24748,3809,24367,1905,23352,889,22083,889,20306v,-1015,381,-2031,1143,-3046c2794,16245,4064,15483,5841,14722,3809,13960,2413,13072,1397,11803,508,10661,,9265,,7615,,5584,889,3807,2540,2284,4190,761,6349,,9016,v1397,,2794,254,4318,888e" fillcolor="black" stroked="f" strokeweight=".35244mm">
                    <v:stroke joinstyle="miter"/>
                    <v:path arrowok="t" o:connecttype="custom" o:connectlocs="9651,1396;7365,2665;6476,8122;7365,12818;9524,14087;11810,12818;12699,7996;11683,2538;9651,1396;8254,24875;5207,25256;3937,27159;5207,29190;10286,30078;15238,29190;17016,26905;16635,26017;14731,25129;8127,24875;13461,761;20572,761;20572,3300;16508,3300;18032,5330;18540,7869;17270,11803;13842,14468;10032,15356;7365,15356;5588,15991;4952,17514;5588,18910;7619,19418;11556,19418;18159,20433;20699,24875;19556,28302;16508,30586;9778,31728;4571,31221;1143,29698;127,27667;889,25763;3809,24367;889,20306;2032,17260;5841,14722;1397,11803;0,7615;2540,2284;9016,0;13334,888" o:connectangles="0,0,0,0,0,0,0,0,0,0,0,0,0,0,0,0,0,0,0,0,0,0,0,0,0,0,0,0,0,0,0,0,0,0,0,0,0,0,0,0,0,0,0,0,0,0,0,0,0,0,0,0"/>
                  </v:shape>
                  <v:shape id="Freeform: Shape 686805153" o:spid="_x0000_s1750" style="position:absolute;left:57655;top:4634;width:178;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" path="m11937,8884v,-2411,-127,-4061,-381,-4950c11302,3046,10921,2284,10286,1904,10032,1650,9524,1523,9016,1523v-762,,-1397,381,-1905,1142c6223,4061,5841,5838,5841,8122r,762l11937,8884xm17524,10407r-11556,c6096,13199,6857,15483,8254,17006v1016,1269,2286,1904,3810,1904c12953,18910,13842,18656,14477,18149v762,-508,1524,-1397,2413,-2666l17652,15991v-1143,2284,-2413,3934,-3810,4950c12445,21956,10794,22464,9016,22464v-3175,,-5460,-1270,-7111,-3681c635,16879,,14468,,11549,,7996,1016,5203,2921,3173,4826,1142,7111,,9651,v2159,,4064,888,5588,2665c16763,4442,17652,6980,17778,10534e" fillcolor="black" stroked="f" strokeweight=".35244mm">
                    <v:stroke joinstyle="miter"/>
                    <v:path arrowok="t" o:connecttype="custom" o:connectlocs="11937,8884;11556,3934;10286,1904;9016,1523;7111,2665;5841,8122;5841,8884;11937,8884;17524,10407;5968,10407;8254,17006;12064,18910;14477,18149;16890,15483;17652,15991;13842,20941;9016,22464;1905,18783;0,11549;2921,3173;9651,0;15239,2665;17778,10534" o:connectangles="0,0,0,0,0,0,0,0,0,0,0,0,0,0,0,0,0,0,0,0,0,0,0"/>
                  </v:shape>
                  <v:shape id="Freeform: Shape 382185757" o:spid="_x0000_s1751" style="position:absolute;left:57849;top:4538;width:116;height:313;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" path="m5842,c6857,,7619,381,8381,1015v635,635,1016,1523,1016,2412c9397,4315,9016,5203,8381,5838,7746,6473,6857,6853,5968,6853v-889,,-1777,-380,-2412,-1015c2921,5203,2540,4315,2540,3427v,-889,381,-1777,1016,-2412c4191,381,5079,,5968,m9016,10153r,16753c9016,28428,9143,29317,9524,29825v381,380,1016,634,2032,761l11556,31347r-11429,l127,30586v889,,1651,-254,2032,-761c2413,29444,2540,28555,2540,27032r,-12310c2540,13199,2413,12311,2032,11930,1651,11549,1016,11295,,11168r,-888l8889,10280r127,-127xe" fillcolor="black" stroked="f" strokeweight=".35244mm">
                    <v:stroke joinstyle="miter"/>
                    <v:path arrowok="t" o:connecttype="custom" o:connectlocs="5842,0;8381,1015;9397,3427;8381,5838;5968,6853;3556,5838;2540,3427;3556,1015;5968,0;9016,10153;9016,26906;9524,29825;11556,30586;11556,31347;127,31347;127,30586;2159,29825;2540,27032;2540,14722;2032,11930;0,11168;0,10280;8889,10280" o:connectangles="0,0,0,0,0,0,0,0,0,0,0,0,0,0,0,0,0,0,0,0,0,0,0"/>
                  </v:shape>
                  <v:shape id="Freeform: Shape 971690573" o:spid="_x0000_s1752" style="position:absolute;left:57994;top:4634;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" path="m8381,508r,2792c9524,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023141302" o:spid="_x0000_s1753" style="position:absolute;left:58247;top:4634;width:207;height:317;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" path="m9778,1396v-889,,-1651,508,-2159,1269c6984,3554,6730,5330,6730,8122v,2285,254,3808,889,4696c8254,13707,8889,14087,9778,14087v889,,1651,-380,2286,-1269c12699,11930,12953,10407,12953,7996v,-2666,-381,-4569,-1016,-5458c11429,1777,10794,1396,9905,1396m8381,24875v-1524,,-2540,,-3047,381c4445,25763,4064,26398,4064,27159v,762,381,1523,1270,2031c6222,29824,7873,30078,10413,30078v2159,,3683,-254,4952,-888c16508,28682,17143,27921,17143,26905v,-380,,-634,-380,-888c16382,25636,15746,25256,14858,25129v-762,-127,-3048,-254,-6604,-254m13588,761r7111,l20699,3300r-4064,c17397,4061,17905,4696,18159,5330v381,762,508,1650,508,2539c18667,9392,18286,10661,17397,11803v-889,1142,-2032,2030,-3428,2665c12572,15103,11302,15356,10159,15356v,,-1016,,-2667,c6857,15356,6222,15610,5715,15991v-508,508,-636,1015,-636,1523c5079,18022,5334,18529,5715,18910v381,381,1015,508,2031,508l11683,19418v3175,,5333,253,6476,1015c19937,21448,20699,22844,20699,24875v,1269,-381,2411,-1143,3427c18794,29317,17778,30078,16508,30586v-1904,761,-4190,1142,-6730,1142c7873,31728,6096,31601,4572,31221,3048,30840,1905,30332,1143,29698,508,29063,127,28302,127,27667v,-635,254,-1269,762,-1904c1397,25256,2413,24748,3809,24367,1905,23352,889,22083,889,20306v,-1015,381,-2031,1143,-3046c2794,16245,4064,15483,5841,14722,3809,13960,2286,13072,1397,11803,508,10661,,9265,,7615,,5584,889,3807,2540,2284,4191,761,6349,,9016,v1397,,2794,254,4318,888e" fillcolor="black" stroked="f" strokeweight=".35244mm">
                    <v:stroke joinstyle="miter"/>
                    <v:path arrowok="t" o:connecttype="custom" o:connectlocs="9778,1396;7619,2665;6730,8122;7619,12818;9778,14087;12064,12818;12953,7996;11937,2538;9905,1396;8381,24875;5334,25256;4064,27159;5334,29190;10413,30078;15365,29190;17143,26905;16763,26017;14858,25129;8254,24875;13588,761;20699,761;20699,3300;16635,3300;18159,5330;18667,7869;17397,11803;13969,14468;10159,15356;7492,15356;5715,15991;5079,17514;5715,18910;7746,19418;11683,19418;18159,20433;20699,24875;19556,28302;16508,30586;9778,31728;4572,31221;1143,29698;127,27667;889,25763;3809,24367;889,20306;2032,17260;5841,14722;1397,11803;0,7615;2540,2284;9016,0;13334,888" o:connectangles="0,0,0,0,0,0,0,0,0,0,0,0,0,0,0,0,0,0,0,0,0,0,0,0,0,0,0,0,0,0,0,0,0,0,0,0,0,0,0,0,0,0,0,0,0,0,0,0,0,0,0,0"/>
                  </v:shape>
                </v:group>
              </v:group>
              <v:shape id="Freeform: Shape 961966013" o:spid="_x0000_s1754" style="position:absolute;top:849;width:1847;height:3697;visibility:visible;mso-wrap-style:square;v-text-anchor:top" coordsize="280130,56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" path="m280130,280130c280130,125444,154781,,,l,560356v154686,,280130,-125445,280130,-280130e" fillcolor="#0067a0 [3204]" stroked="f">
                <v:stroke joinstyle="miter"/>
                <v:path arrowok="t" o:connecttype="custom" o:connectlocs="184770,184770;0,0;0,369604;184770,184833" o:connectangles="0,0,0,0"/>
              </v:shape>
              <w10:anchorlock/>
            </v:group>
          </w:pict>
        </mc:Fallback>
      </mc:AlternateContent>
    </w:r>
  </w:p>
  <w:p w14:paraId="1032CE4C" w14:textId="77777777" w:rsidR="001D1F43" w:rsidRPr="001D1F43" w:rsidRDefault="001D1F43" w:rsidP="001D1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D8E757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1DAAC5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DA1654"/>
    <w:multiLevelType w:val="hybridMultilevel"/>
    <w:tmpl w:val="A306B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3A5105"/>
    <w:multiLevelType w:val="hybridMultilevel"/>
    <w:tmpl w:val="C2E8C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DF4D8A"/>
    <w:multiLevelType w:val="hybridMultilevel"/>
    <w:tmpl w:val="B98A7FE8"/>
    <w:lvl w:ilvl="0" w:tplc="4D6824EE">
      <w:start w:val="1"/>
      <w:numFmt w:val="bullet"/>
      <w:pStyle w:val="Arrow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23545F4"/>
    <w:multiLevelType w:val="hybridMultilevel"/>
    <w:tmpl w:val="DD080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747346"/>
    <w:multiLevelType w:val="hybridMultilevel"/>
    <w:tmpl w:val="851AD16C"/>
    <w:lvl w:ilvl="0" w:tplc="FAD6A5A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75F6ACD"/>
    <w:multiLevelType w:val="hybridMultilevel"/>
    <w:tmpl w:val="3F0283EE"/>
    <w:lvl w:ilvl="0" w:tplc="B986C272">
      <w:start w:val="1"/>
      <w:numFmt w:val="bullet"/>
      <w:pStyle w:val="ListBullet"/>
      <w:lvlText w:val="•"/>
      <w:lvlJc w:val="left"/>
      <w:pPr>
        <w:ind w:left="360" w:hanging="360"/>
      </w:pPr>
      <w:rPr>
        <w:rFonts w:ascii="Source Sans Pro Light" w:hAnsi="Source Sans Pro Light" w:hint="default"/>
        <w:sz w:val="24"/>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A4219BF"/>
    <w:multiLevelType w:val="multilevel"/>
    <w:tmpl w:val="47AE46BE"/>
    <w:lvl w:ilvl="0">
      <w:start w:val="1"/>
      <w:numFmt w:val="bullet"/>
      <w:lvlText w:val=""/>
      <w:lvlJc w:val="left"/>
      <w:pPr>
        <w:tabs>
          <w:tab w:val="num" w:pos="284"/>
        </w:tabs>
        <w:ind w:left="284" w:hanging="284"/>
      </w:pPr>
      <w:rPr>
        <w:rFonts w:ascii="Symbol" w:hAnsi="Symbol" w:hint="default"/>
        <w:color w:val="408DB8" w:themeColor="accent2"/>
      </w:rPr>
    </w:lvl>
    <w:lvl w:ilvl="1">
      <w:start w:val="1"/>
      <w:numFmt w:val="bullet"/>
      <w:pStyle w:val="ListBullet2"/>
      <w:lvlText w:val=""/>
      <w:lvlJc w:val="left"/>
      <w:pPr>
        <w:ind w:left="644" w:hanging="360"/>
      </w:pPr>
      <w:rPr>
        <w:rFonts w:ascii="Symbol" w:hAnsi="Symbol" w:hint="default"/>
        <w:color w:val="0067A0" w:themeColor="accent1"/>
      </w:rPr>
    </w:lvl>
    <w:lvl w:ilvl="2">
      <w:start w:val="1"/>
      <w:numFmt w:val="bullet"/>
      <w:lvlText w:val="─"/>
      <w:lvlJc w:val="left"/>
      <w:pPr>
        <w:ind w:left="927" w:hanging="360"/>
      </w:pPr>
      <w:rPr>
        <w:rFonts w:ascii="Aptos" w:hAnsi="Aptos" w:hint="default"/>
        <w:color w:val="408DB8" w:themeColor="accent2"/>
      </w:rPr>
    </w:lvl>
    <w:lvl w:ilvl="3">
      <w:start w:val="1"/>
      <w:numFmt w:val="bullet"/>
      <w:lvlText w:val="–"/>
      <w:lvlJc w:val="left"/>
      <w:pPr>
        <w:tabs>
          <w:tab w:val="num" w:pos="1700"/>
        </w:tabs>
        <w:ind w:left="1700" w:hanging="425"/>
      </w:pPr>
      <w:rPr>
        <w:rFonts w:ascii="Arial Rounded MT" w:hAnsi="Arial Rounded MT" w:hint="default"/>
        <w:color w:val="0067A0" w:themeColor="accent1"/>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226917318">
    <w:abstractNumId w:val="6"/>
  </w:num>
  <w:num w:numId="2" w16cid:durableId="900604328">
    <w:abstractNumId w:val="1"/>
  </w:num>
  <w:num w:numId="3" w16cid:durableId="275600104">
    <w:abstractNumId w:val="8"/>
  </w:num>
  <w:num w:numId="4" w16cid:durableId="1851750392">
    <w:abstractNumId w:val="0"/>
  </w:num>
  <w:num w:numId="5" w16cid:durableId="399601652">
    <w:abstractNumId w:val="8"/>
  </w:num>
  <w:num w:numId="6" w16cid:durableId="1551071887">
    <w:abstractNumId w:val="4"/>
  </w:num>
  <w:num w:numId="7" w16cid:durableId="55058611">
    <w:abstractNumId w:val="7"/>
  </w:num>
  <w:num w:numId="8" w16cid:durableId="1240554332">
    <w:abstractNumId w:val="5"/>
  </w:num>
  <w:num w:numId="9" w16cid:durableId="504174172">
    <w:abstractNumId w:val="2"/>
  </w:num>
  <w:num w:numId="10" w16cid:durableId="2098819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3AF"/>
    <w:rsid w:val="00001D23"/>
    <w:rsid w:val="00004AFC"/>
    <w:rsid w:val="00010223"/>
    <w:rsid w:val="00013183"/>
    <w:rsid w:val="00013537"/>
    <w:rsid w:val="000170C6"/>
    <w:rsid w:val="00032844"/>
    <w:rsid w:val="00041B28"/>
    <w:rsid w:val="00046C30"/>
    <w:rsid w:val="00054C85"/>
    <w:rsid w:val="00060A08"/>
    <w:rsid w:val="00065C35"/>
    <w:rsid w:val="00067179"/>
    <w:rsid w:val="000806F1"/>
    <w:rsid w:val="00092A97"/>
    <w:rsid w:val="0009458F"/>
    <w:rsid w:val="000D6A1C"/>
    <w:rsid w:val="000F4E4D"/>
    <w:rsid w:val="00102544"/>
    <w:rsid w:val="00113109"/>
    <w:rsid w:val="00116125"/>
    <w:rsid w:val="001208A6"/>
    <w:rsid w:val="001477CD"/>
    <w:rsid w:val="0015195B"/>
    <w:rsid w:val="00157DD5"/>
    <w:rsid w:val="00165490"/>
    <w:rsid w:val="0017680D"/>
    <w:rsid w:val="00186B82"/>
    <w:rsid w:val="00197663"/>
    <w:rsid w:val="001A3716"/>
    <w:rsid w:val="001A57E4"/>
    <w:rsid w:val="001A6A39"/>
    <w:rsid w:val="001B4F96"/>
    <w:rsid w:val="001B54D7"/>
    <w:rsid w:val="001D16BF"/>
    <w:rsid w:val="001D1F43"/>
    <w:rsid w:val="001D7CF5"/>
    <w:rsid w:val="001E5256"/>
    <w:rsid w:val="001E6C16"/>
    <w:rsid w:val="00202D2F"/>
    <w:rsid w:val="00204E3D"/>
    <w:rsid w:val="002203E0"/>
    <w:rsid w:val="00236F38"/>
    <w:rsid w:val="00237431"/>
    <w:rsid w:val="0024101A"/>
    <w:rsid w:val="00242BAC"/>
    <w:rsid w:val="00247DD7"/>
    <w:rsid w:val="002534B7"/>
    <w:rsid w:val="002714E1"/>
    <w:rsid w:val="00274778"/>
    <w:rsid w:val="0029046E"/>
    <w:rsid w:val="002B2C02"/>
    <w:rsid w:val="002B40AE"/>
    <w:rsid w:val="002B7E9A"/>
    <w:rsid w:val="002C1608"/>
    <w:rsid w:val="002C2234"/>
    <w:rsid w:val="002C79D0"/>
    <w:rsid w:val="002D3659"/>
    <w:rsid w:val="002E0B8C"/>
    <w:rsid w:val="002E4C68"/>
    <w:rsid w:val="002F0A5A"/>
    <w:rsid w:val="002F5423"/>
    <w:rsid w:val="003007DD"/>
    <w:rsid w:val="00312EC9"/>
    <w:rsid w:val="00320BD4"/>
    <w:rsid w:val="003300E9"/>
    <w:rsid w:val="003332AF"/>
    <w:rsid w:val="00334B20"/>
    <w:rsid w:val="00355933"/>
    <w:rsid w:val="00376E9A"/>
    <w:rsid w:val="00384371"/>
    <w:rsid w:val="003939E9"/>
    <w:rsid w:val="0039467A"/>
    <w:rsid w:val="003A02F6"/>
    <w:rsid w:val="003A1A53"/>
    <w:rsid w:val="003C42F6"/>
    <w:rsid w:val="003C5AB5"/>
    <w:rsid w:val="003C5E12"/>
    <w:rsid w:val="003D6071"/>
    <w:rsid w:val="003E4A82"/>
    <w:rsid w:val="003F62A2"/>
    <w:rsid w:val="00404B20"/>
    <w:rsid w:val="00430D05"/>
    <w:rsid w:val="00433342"/>
    <w:rsid w:val="00435CE3"/>
    <w:rsid w:val="00437DE6"/>
    <w:rsid w:val="00453D84"/>
    <w:rsid w:val="00462216"/>
    <w:rsid w:val="00472D34"/>
    <w:rsid w:val="00472F28"/>
    <w:rsid w:val="00483568"/>
    <w:rsid w:val="00484297"/>
    <w:rsid w:val="004A0BC7"/>
    <w:rsid w:val="004A355A"/>
    <w:rsid w:val="004B1B57"/>
    <w:rsid w:val="004C44CE"/>
    <w:rsid w:val="004C4EA3"/>
    <w:rsid w:val="004D62F2"/>
    <w:rsid w:val="00501B9C"/>
    <w:rsid w:val="005240B2"/>
    <w:rsid w:val="00533538"/>
    <w:rsid w:val="005554E8"/>
    <w:rsid w:val="00556B09"/>
    <w:rsid w:val="00585986"/>
    <w:rsid w:val="005A0E19"/>
    <w:rsid w:val="005B2489"/>
    <w:rsid w:val="005B55A8"/>
    <w:rsid w:val="005C43EF"/>
    <w:rsid w:val="005D3DFC"/>
    <w:rsid w:val="005D4E59"/>
    <w:rsid w:val="005E6E97"/>
    <w:rsid w:val="005F038F"/>
    <w:rsid w:val="00600E0A"/>
    <w:rsid w:val="00601130"/>
    <w:rsid w:val="00603108"/>
    <w:rsid w:val="00613865"/>
    <w:rsid w:val="00621FA2"/>
    <w:rsid w:val="006239E8"/>
    <w:rsid w:val="00626E5E"/>
    <w:rsid w:val="006346D5"/>
    <w:rsid w:val="00656835"/>
    <w:rsid w:val="00656A57"/>
    <w:rsid w:val="00672773"/>
    <w:rsid w:val="00680C7D"/>
    <w:rsid w:val="006839B7"/>
    <w:rsid w:val="00691CF6"/>
    <w:rsid w:val="006947ED"/>
    <w:rsid w:val="006A3E39"/>
    <w:rsid w:val="006C0C95"/>
    <w:rsid w:val="006C1685"/>
    <w:rsid w:val="006C6401"/>
    <w:rsid w:val="006E0357"/>
    <w:rsid w:val="006E327E"/>
    <w:rsid w:val="00715379"/>
    <w:rsid w:val="007155D5"/>
    <w:rsid w:val="00715905"/>
    <w:rsid w:val="007344D1"/>
    <w:rsid w:val="00761922"/>
    <w:rsid w:val="007811D2"/>
    <w:rsid w:val="007813BF"/>
    <w:rsid w:val="00786E13"/>
    <w:rsid w:val="00796437"/>
    <w:rsid w:val="007A2478"/>
    <w:rsid w:val="007A3E52"/>
    <w:rsid w:val="007C2624"/>
    <w:rsid w:val="007C2ECA"/>
    <w:rsid w:val="007E7887"/>
    <w:rsid w:val="007F33ED"/>
    <w:rsid w:val="00810A91"/>
    <w:rsid w:val="008156FC"/>
    <w:rsid w:val="00823C67"/>
    <w:rsid w:val="00833CB6"/>
    <w:rsid w:val="00834C83"/>
    <w:rsid w:val="00835496"/>
    <w:rsid w:val="008455DD"/>
    <w:rsid w:val="00854628"/>
    <w:rsid w:val="00864236"/>
    <w:rsid w:val="0087002A"/>
    <w:rsid w:val="008926C3"/>
    <w:rsid w:val="008C365D"/>
    <w:rsid w:val="008E1D39"/>
    <w:rsid w:val="008E78A9"/>
    <w:rsid w:val="009147BC"/>
    <w:rsid w:val="009234A6"/>
    <w:rsid w:val="00923F2E"/>
    <w:rsid w:val="009266CC"/>
    <w:rsid w:val="009308BF"/>
    <w:rsid w:val="009347E0"/>
    <w:rsid w:val="00941ED3"/>
    <w:rsid w:val="00957297"/>
    <w:rsid w:val="009617DE"/>
    <w:rsid w:val="009645B1"/>
    <w:rsid w:val="009749DF"/>
    <w:rsid w:val="009858F7"/>
    <w:rsid w:val="00986816"/>
    <w:rsid w:val="00987BEC"/>
    <w:rsid w:val="009A1905"/>
    <w:rsid w:val="009B6E70"/>
    <w:rsid w:val="009D5544"/>
    <w:rsid w:val="009F2275"/>
    <w:rsid w:val="009F29E4"/>
    <w:rsid w:val="00A04155"/>
    <w:rsid w:val="00A10357"/>
    <w:rsid w:val="00A11176"/>
    <w:rsid w:val="00A15458"/>
    <w:rsid w:val="00A2599C"/>
    <w:rsid w:val="00A334BE"/>
    <w:rsid w:val="00A42357"/>
    <w:rsid w:val="00A63575"/>
    <w:rsid w:val="00A642CC"/>
    <w:rsid w:val="00A756EC"/>
    <w:rsid w:val="00A7711E"/>
    <w:rsid w:val="00A82E32"/>
    <w:rsid w:val="00A900E9"/>
    <w:rsid w:val="00A925DA"/>
    <w:rsid w:val="00A95068"/>
    <w:rsid w:val="00AA33A3"/>
    <w:rsid w:val="00AA3D26"/>
    <w:rsid w:val="00AC5D29"/>
    <w:rsid w:val="00B2087C"/>
    <w:rsid w:val="00B477EB"/>
    <w:rsid w:val="00B548A5"/>
    <w:rsid w:val="00B5700E"/>
    <w:rsid w:val="00B74E10"/>
    <w:rsid w:val="00B82F2C"/>
    <w:rsid w:val="00B93FFA"/>
    <w:rsid w:val="00BA502B"/>
    <w:rsid w:val="00BB47DD"/>
    <w:rsid w:val="00BB5F82"/>
    <w:rsid w:val="00BC326E"/>
    <w:rsid w:val="00BD364F"/>
    <w:rsid w:val="00BD5171"/>
    <w:rsid w:val="00BF5166"/>
    <w:rsid w:val="00C17755"/>
    <w:rsid w:val="00C37BC8"/>
    <w:rsid w:val="00C475C7"/>
    <w:rsid w:val="00C54469"/>
    <w:rsid w:val="00C5513D"/>
    <w:rsid w:val="00C60D50"/>
    <w:rsid w:val="00C74F54"/>
    <w:rsid w:val="00C84D48"/>
    <w:rsid w:val="00C937EC"/>
    <w:rsid w:val="00C93FD7"/>
    <w:rsid w:val="00CA692D"/>
    <w:rsid w:val="00CA7536"/>
    <w:rsid w:val="00CB2836"/>
    <w:rsid w:val="00CB2D0D"/>
    <w:rsid w:val="00CB78D9"/>
    <w:rsid w:val="00CC0A44"/>
    <w:rsid w:val="00CC337B"/>
    <w:rsid w:val="00CC69FE"/>
    <w:rsid w:val="00CC79BC"/>
    <w:rsid w:val="00CD2719"/>
    <w:rsid w:val="00CD4890"/>
    <w:rsid w:val="00D12EB6"/>
    <w:rsid w:val="00D24ABD"/>
    <w:rsid w:val="00D277F9"/>
    <w:rsid w:val="00D31FAB"/>
    <w:rsid w:val="00D403C3"/>
    <w:rsid w:val="00D41437"/>
    <w:rsid w:val="00D47292"/>
    <w:rsid w:val="00D5763B"/>
    <w:rsid w:val="00D66436"/>
    <w:rsid w:val="00D733DF"/>
    <w:rsid w:val="00D808F8"/>
    <w:rsid w:val="00D86E4E"/>
    <w:rsid w:val="00D96F66"/>
    <w:rsid w:val="00DA1786"/>
    <w:rsid w:val="00DA17DD"/>
    <w:rsid w:val="00DA3DA0"/>
    <w:rsid w:val="00DB0564"/>
    <w:rsid w:val="00DC0A05"/>
    <w:rsid w:val="00DC38E2"/>
    <w:rsid w:val="00DC6C25"/>
    <w:rsid w:val="00E2503D"/>
    <w:rsid w:val="00E3529A"/>
    <w:rsid w:val="00E378E6"/>
    <w:rsid w:val="00E817F2"/>
    <w:rsid w:val="00EA0D9C"/>
    <w:rsid w:val="00EA4A01"/>
    <w:rsid w:val="00EB4351"/>
    <w:rsid w:val="00EC28B9"/>
    <w:rsid w:val="00ED3BCB"/>
    <w:rsid w:val="00ED6F44"/>
    <w:rsid w:val="00EE7BD1"/>
    <w:rsid w:val="00F03566"/>
    <w:rsid w:val="00F13275"/>
    <w:rsid w:val="00F27CA3"/>
    <w:rsid w:val="00F333AF"/>
    <w:rsid w:val="00F43714"/>
    <w:rsid w:val="00F44713"/>
    <w:rsid w:val="00F659DA"/>
    <w:rsid w:val="00F73C40"/>
    <w:rsid w:val="00F77963"/>
    <w:rsid w:val="00F81400"/>
    <w:rsid w:val="00F83EF2"/>
    <w:rsid w:val="00F87ACF"/>
    <w:rsid w:val="00F92734"/>
    <w:rsid w:val="00FB378B"/>
    <w:rsid w:val="00FB45D7"/>
    <w:rsid w:val="00FC029E"/>
    <w:rsid w:val="00FC2145"/>
    <w:rsid w:val="00FC484A"/>
    <w:rsid w:val="00FD5E17"/>
    <w:rsid w:val="00FD7073"/>
    <w:rsid w:val="00FD751B"/>
    <w:rsid w:val="00FE42D4"/>
    <w:rsid w:val="00FE5ED6"/>
    <w:rsid w:val="00FF23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4CE71"/>
  <w15:chartTrackingRefBased/>
  <w15:docId w15:val="{5DEA1784-CE32-4302-8DCA-557C41E4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color w:val="000000"/>
        <w:kern w:val="2"/>
        <w:sz w:val="18"/>
        <w:szCs w:val="18"/>
        <w:lang w:val="en-AU" w:eastAsia="en-US" w:bidi="ar-SA"/>
        <w14:ligatures w14:val="standardContextual"/>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C1608"/>
    <w:pPr>
      <w:spacing w:before="160" w:after="160"/>
    </w:pPr>
    <w:rPr>
      <w:sz w:val="20"/>
    </w:rPr>
  </w:style>
  <w:style w:type="paragraph" w:styleId="Heading1">
    <w:name w:val="heading 1"/>
    <w:basedOn w:val="Normal"/>
    <w:next w:val="Normal"/>
    <w:link w:val="Heading1Char"/>
    <w:uiPriority w:val="1"/>
    <w:qFormat/>
    <w:rsid w:val="00AA33A3"/>
    <w:pPr>
      <w:spacing w:before="0" w:after="200"/>
      <w:outlineLvl w:val="0"/>
    </w:pPr>
    <w:rPr>
      <w:b/>
      <w:bCs/>
      <w:color w:val="692874" w:themeColor="accent4"/>
      <w:sz w:val="28"/>
      <w:szCs w:val="28"/>
    </w:rPr>
  </w:style>
  <w:style w:type="paragraph" w:styleId="Heading2">
    <w:name w:val="heading 2"/>
    <w:basedOn w:val="Heading1"/>
    <w:next w:val="Normal"/>
    <w:link w:val="Heading2Char"/>
    <w:uiPriority w:val="1"/>
    <w:qFormat/>
    <w:rsid w:val="00C93FD7"/>
    <w:pPr>
      <w:spacing w:after="0"/>
      <w:outlineLvl w:val="1"/>
    </w:pPr>
    <w:rPr>
      <w:sz w:val="24"/>
      <w:szCs w:val="24"/>
    </w:rPr>
  </w:style>
  <w:style w:type="paragraph" w:styleId="Heading3">
    <w:name w:val="heading 3"/>
    <w:basedOn w:val="Heading4"/>
    <w:next w:val="Normal"/>
    <w:link w:val="Heading3Char"/>
    <w:uiPriority w:val="1"/>
    <w:qFormat/>
    <w:rsid w:val="001D1F43"/>
    <w:pPr>
      <w:outlineLvl w:val="2"/>
    </w:pPr>
  </w:style>
  <w:style w:type="paragraph" w:styleId="Heading4">
    <w:name w:val="heading 4"/>
    <w:basedOn w:val="Normal"/>
    <w:next w:val="Normal"/>
    <w:link w:val="Heading4Char"/>
    <w:uiPriority w:val="1"/>
    <w:qFormat/>
    <w:rsid w:val="00AA33A3"/>
    <w:pPr>
      <w:keepNext/>
      <w:keepLines/>
      <w:spacing w:before="240"/>
      <w:outlineLvl w:val="3"/>
    </w:pPr>
    <w:rPr>
      <w:rFonts w:asciiTheme="minorHAnsi" w:eastAsiaTheme="majorEastAsia" w:hAnsiTheme="minorHAnsi" w:cstheme="majorBidi"/>
      <w:b/>
      <w:caps/>
      <w:color w:val="692874" w:themeColor="accent4"/>
      <w:szCs w:val="16"/>
    </w:rPr>
  </w:style>
  <w:style w:type="paragraph" w:styleId="Heading5">
    <w:name w:val="heading 5"/>
    <w:basedOn w:val="Normal"/>
    <w:next w:val="Normal"/>
    <w:link w:val="Heading5Char"/>
    <w:uiPriority w:val="1"/>
    <w:qFormat/>
    <w:rsid w:val="001208A6"/>
    <w:pPr>
      <w:keepNext/>
      <w:keepLines/>
      <w:spacing w:after="40"/>
      <w:outlineLvl w:val="4"/>
    </w:pPr>
    <w:rPr>
      <w:rFonts w:asciiTheme="minorHAnsi" w:eastAsiaTheme="majorEastAsia" w:hAnsiTheme="minorHAnsi" w:cstheme="majorBidi"/>
      <w:b/>
      <w:color w:val="0067A0" w:themeColor="accent1"/>
    </w:rPr>
  </w:style>
  <w:style w:type="paragraph" w:styleId="Heading6">
    <w:name w:val="heading 6"/>
    <w:basedOn w:val="Normal"/>
    <w:next w:val="Normal"/>
    <w:link w:val="Heading6Char"/>
    <w:uiPriority w:val="9"/>
    <w:semiHidden/>
    <w:qFormat/>
    <w:rsid w:val="00A423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23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2357"/>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2357"/>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5171"/>
    <w:pPr>
      <w:spacing w:before="0" w:after="0"/>
    </w:pPr>
    <w:tblPr>
      <w:tblCellMar>
        <w:left w:w="0" w:type="dxa"/>
        <w:right w:w="0" w:type="dxa"/>
      </w:tblCellMar>
    </w:tblPr>
  </w:style>
  <w:style w:type="paragraph" w:styleId="MacroText">
    <w:name w:val="macro"/>
    <w:link w:val="MacroTextChar"/>
    <w:uiPriority w:val="99"/>
    <w:semiHidden/>
    <w:rsid w:val="00186B82"/>
    <w:pPr>
      <w:tabs>
        <w:tab w:val="left" w:pos="480"/>
        <w:tab w:val="left" w:pos="960"/>
        <w:tab w:val="left" w:pos="1440"/>
        <w:tab w:val="left" w:pos="1920"/>
        <w:tab w:val="left" w:pos="2400"/>
        <w:tab w:val="left" w:pos="2880"/>
        <w:tab w:val="left" w:pos="3360"/>
        <w:tab w:val="left" w:pos="3840"/>
        <w:tab w:val="left" w:pos="4320"/>
      </w:tabs>
      <w:spacing w:after="0"/>
    </w:pPr>
    <w:rPr>
      <w:rFonts w:asciiTheme="minorHAnsi" w:hAnsiTheme="minorHAnsi"/>
    </w:rPr>
  </w:style>
  <w:style w:type="character" w:customStyle="1" w:styleId="MacroTextChar">
    <w:name w:val="Macro Text Char"/>
    <w:basedOn w:val="DefaultParagraphFont"/>
    <w:link w:val="MacroText"/>
    <w:uiPriority w:val="99"/>
    <w:semiHidden/>
    <w:rsid w:val="00186B82"/>
    <w:rPr>
      <w:rFonts w:asciiTheme="minorHAnsi" w:hAnsiTheme="minorHAnsi"/>
      <w:color w:val="000000"/>
    </w:rPr>
  </w:style>
  <w:style w:type="character" w:customStyle="1" w:styleId="Heading1Char">
    <w:name w:val="Heading 1 Char"/>
    <w:basedOn w:val="DefaultParagraphFont"/>
    <w:link w:val="Heading1"/>
    <w:uiPriority w:val="1"/>
    <w:rsid w:val="00AA33A3"/>
    <w:rPr>
      <w:b/>
      <w:bCs/>
      <w:color w:val="692874" w:themeColor="accent4"/>
      <w:sz w:val="28"/>
      <w:szCs w:val="28"/>
    </w:rPr>
  </w:style>
  <w:style w:type="character" w:customStyle="1" w:styleId="Heading2Char">
    <w:name w:val="Heading 2 Char"/>
    <w:basedOn w:val="DefaultParagraphFont"/>
    <w:link w:val="Heading2"/>
    <w:uiPriority w:val="1"/>
    <w:rsid w:val="001208A6"/>
    <w:rPr>
      <w:b/>
      <w:bCs/>
      <w:color w:val="0067A0" w:themeColor="accent1"/>
      <w:sz w:val="24"/>
      <w:szCs w:val="24"/>
    </w:rPr>
  </w:style>
  <w:style w:type="character" w:customStyle="1" w:styleId="Heading3Char">
    <w:name w:val="Heading 3 Char"/>
    <w:basedOn w:val="DefaultParagraphFont"/>
    <w:link w:val="Heading3"/>
    <w:uiPriority w:val="1"/>
    <w:rsid w:val="001D1F43"/>
    <w:rPr>
      <w:rFonts w:asciiTheme="minorHAnsi" w:eastAsiaTheme="majorEastAsia" w:hAnsiTheme="minorHAnsi" w:cstheme="majorBidi"/>
      <w:b/>
      <w:caps/>
      <w:color w:val="692874" w:themeColor="accent4"/>
      <w:sz w:val="20"/>
      <w:szCs w:val="16"/>
    </w:rPr>
  </w:style>
  <w:style w:type="character" w:customStyle="1" w:styleId="Heading4Char">
    <w:name w:val="Heading 4 Char"/>
    <w:basedOn w:val="DefaultParagraphFont"/>
    <w:link w:val="Heading4"/>
    <w:uiPriority w:val="1"/>
    <w:rsid w:val="00AA33A3"/>
    <w:rPr>
      <w:rFonts w:asciiTheme="minorHAnsi" w:eastAsiaTheme="majorEastAsia" w:hAnsiTheme="minorHAnsi" w:cstheme="majorBidi"/>
      <w:b/>
      <w:caps/>
      <w:color w:val="692874" w:themeColor="accent4"/>
      <w:szCs w:val="16"/>
    </w:rPr>
  </w:style>
  <w:style w:type="character" w:customStyle="1" w:styleId="Heading5Char">
    <w:name w:val="Heading 5 Char"/>
    <w:basedOn w:val="DefaultParagraphFont"/>
    <w:link w:val="Heading5"/>
    <w:uiPriority w:val="1"/>
    <w:rsid w:val="001208A6"/>
    <w:rPr>
      <w:rFonts w:asciiTheme="minorHAnsi" w:eastAsiaTheme="majorEastAsia" w:hAnsiTheme="minorHAnsi" w:cstheme="majorBidi"/>
      <w:b/>
      <w:color w:val="0067A0" w:themeColor="accent1"/>
    </w:rPr>
  </w:style>
  <w:style w:type="character" w:customStyle="1" w:styleId="Heading6Char">
    <w:name w:val="Heading 6 Char"/>
    <w:basedOn w:val="DefaultParagraphFont"/>
    <w:link w:val="Heading6"/>
    <w:uiPriority w:val="9"/>
    <w:semiHidden/>
    <w:rsid w:val="001208A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23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23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2357"/>
    <w:rPr>
      <w:rFonts w:asciiTheme="minorHAnsi" w:eastAsiaTheme="majorEastAsia" w:hAnsiTheme="minorHAnsi" w:cstheme="majorBidi"/>
      <w:color w:val="272727" w:themeColor="text1" w:themeTint="D8"/>
    </w:rPr>
  </w:style>
  <w:style w:type="paragraph" w:styleId="Title">
    <w:name w:val="Title"/>
    <w:next w:val="Normal"/>
    <w:link w:val="TitleChar"/>
    <w:qFormat/>
    <w:rsid w:val="000806F1"/>
    <w:pPr>
      <w:spacing w:line="192" w:lineRule="auto"/>
    </w:pPr>
    <w:rPr>
      <w:rFonts w:ascii="Aptos Black" w:hAnsi="Aptos Black"/>
      <w:color w:val="FFFFFF" w:themeColor="background1"/>
      <w:kern w:val="24"/>
      <w:sz w:val="64"/>
      <w:szCs w:val="64"/>
    </w:rPr>
  </w:style>
  <w:style w:type="character" w:customStyle="1" w:styleId="TitleChar">
    <w:name w:val="Title Char"/>
    <w:basedOn w:val="DefaultParagraphFont"/>
    <w:link w:val="Title"/>
    <w:rsid w:val="000806F1"/>
    <w:rPr>
      <w:rFonts w:ascii="Aptos Black" w:hAnsi="Aptos Black"/>
      <w:color w:val="FFFFFF" w:themeColor="background1"/>
      <w:kern w:val="24"/>
      <w:sz w:val="64"/>
      <w:szCs w:val="64"/>
    </w:rPr>
  </w:style>
  <w:style w:type="paragraph" w:styleId="Subtitle">
    <w:name w:val="Subtitle"/>
    <w:next w:val="Normal"/>
    <w:link w:val="SubtitleChar"/>
    <w:qFormat/>
    <w:rsid w:val="001208A6"/>
    <w:pPr>
      <w:spacing w:before="0" w:after="0"/>
      <w:jc w:val="center"/>
    </w:pPr>
    <w:rPr>
      <w:rFonts w:asciiTheme="minorHAnsi"/>
      <w:b/>
      <w:bCs/>
      <w:color w:val="FFFFFF" w:themeColor="background1"/>
      <w:kern w:val="24"/>
      <w:sz w:val="24"/>
      <w:szCs w:val="24"/>
      <w:lang w:val="en-US"/>
    </w:rPr>
  </w:style>
  <w:style w:type="character" w:customStyle="1" w:styleId="SubtitleChar">
    <w:name w:val="Subtitle Char"/>
    <w:basedOn w:val="DefaultParagraphFont"/>
    <w:link w:val="Subtitle"/>
    <w:rsid w:val="001208A6"/>
    <w:rPr>
      <w:rFonts w:asciiTheme="minorHAnsi"/>
      <w:b/>
      <w:bCs/>
      <w:color w:val="000000"/>
      <w:kern w:val="24"/>
      <w:sz w:val="24"/>
      <w:szCs w:val="24"/>
      <w:lang w:val="en-US"/>
    </w:rPr>
  </w:style>
  <w:style w:type="paragraph" w:styleId="Quote">
    <w:name w:val="Quote"/>
    <w:basedOn w:val="Normal"/>
    <w:next w:val="Normal"/>
    <w:link w:val="QuoteChar"/>
    <w:uiPriority w:val="29"/>
    <w:semiHidden/>
    <w:qFormat/>
    <w:rsid w:val="00A42357"/>
    <w:pPr>
      <w:jc w:val="center"/>
    </w:pPr>
    <w:rPr>
      <w:i/>
      <w:iCs/>
      <w:color w:val="404040" w:themeColor="text1" w:themeTint="BF"/>
    </w:rPr>
  </w:style>
  <w:style w:type="character" w:customStyle="1" w:styleId="QuoteChar">
    <w:name w:val="Quote Char"/>
    <w:basedOn w:val="DefaultParagraphFont"/>
    <w:link w:val="Quote"/>
    <w:uiPriority w:val="29"/>
    <w:semiHidden/>
    <w:rsid w:val="001208A6"/>
    <w:rPr>
      <w:i/>
      <w:iCs/>
      <w:color w:val="404040" w:themeColor="text1" w:themeTint="BF"/>
    </w:rPr>
  </w:style>
  <w:style w:type="paragraph" w:styleId="ListParagraph">
    <w:name w:val="List Paragraph"/>
    <w:basedOn w:val="Normal"/>
    <w:uiPriority w:val="34"/>
    <w:qFormat/>
    <w:rsid w:val="00A42357"/>
    <w:pPr>
      <w:ind w:left="720"/>
      <w:contextualSpacing/>
    </w:pPr>
  </w:style>
  <w:style w:type="character" w:styleId="IntenseEmphasis">
    <w:name w:val="Intense Emphasis"/>
    <w:basedOn w:val="DefaultParagraphFont"/>
    <w:uiPriority w:val="21"/>
    <w:semiHidden/>
    <w:qFormat/>
    <w:rsid w:val="00A42357"/>
    <w:rPr>
      <w:i/>
      <w:iCs/>
      <w:color w:val="004C77" w:themeColor="accent1" w:themeShade="BF"/>
    </w:rPr>
  </w:style>
  <w:style w:type="paragraph" w:styleId="IntenseQuote">
    <w:name w:val="Intense Quote"/>
    <w:basedOn w:val="Normal"/>
    <w:next w:val="Normal"/>
    <w:link w:val="IntenseQuoteChar"/>
    <w:uiPriority w:val="30"/>
    <w:semiHidden/>
    <w:qFormat/>
    <w:rsid w:val="00A42357"/>
    <w:pPr>
      <w:pBdr>
        <w:top w:val="single" w:sz="4" w:space="10" w:color="004C77" w:themeColor="accent1" w:themeShade="BF"/>
        <w:bottom w:val="single" w:sz="4" w:space="10" w:color="004C77" w:themeColor="accent1" w:themeShade="BF"/>
      </w:pBdr>
      <w:spacing w:before="360" w:after="360"/>
      <w:ind w:left="864" w:right="864"/>
      <w:jc w:val="center"/>
    </w:pPr>
    <w:rPr>
      <w:i/>
      <w:iCs/>
      <w:color w:val="004C77" w:themeColor="accent1" w:themeShade="BF"/>
    </w:rPr>
  </w:style>
  <w:style w:type="character" w:customStyle="1" w:styleId="IntenseQuoteChar">
    <w:name w:val="Intense Quote Char"/>
    <w:basedOn w:val="DefaultParagraphFont"/>
    <w:link w:val="IntenseQuote"/>
    <w:uiPriority w:val="30"/>
    <w:semiHidden/>
    <w:rsid w:val="001208A6"/>
    <w:rPr>
      <w:i/>
      <w:iCs/>
      <w:color w:val="004C77" w:themeColor="accent1" w:themeShade="BF"/>
    </w:rPr>
  </w:style>
  <w:style w:type="character" w:styleId="IntenseReference">
    <w:name w:val="Intense Reference"/>
    <w:basedOn w:val="DefaultParagraphFont"/>
    <w:uiPriority w:val="32"/>
    <w:semiHidden/>
    <w:qFormat/>
    <w:rsid w:val="00A42357"/>
    <w:rPr>
      <w:b/>
      <w:bCs/>
      <w:smallCaps/>
      <w:color w:val="004C77" w:themeColor="accent1" w:themeShade="BF"/>
      <w:spacing w:val="5"/>
    </w:rPr>
  </w:style>
  <w:style w:type="paragraph" w:styleId="Header">
    <w:name w:val="header"/>
    <w:basedOn w:val="Normal"/>
    <w:link w:val="HeaderChar"/>
    <w:uiPriority w:val="99"/>
    <w:semiHidden/>
    <w:rsid w:val="00A42357"/>
    <w:pPr>
      <w:tabs>
        <w:tab w:val="center" w:pos="4513"/>
        <w:tab w:val="right" w:pos="9026"/>
      </w:tabs>
      <w:spacing w:before="0" w:after="0"/>
    </w:pPr>
  </w:style>
  <w:style w:type="character" w:customStyle="1" w:styleId="HeaderChar">
    <w:name w:val="Header Char"/>
    <w:basedOn w:val="DefaultParagraphFont"/>
    <w:link w:val="Header"/>
    <w:uiPriority w:val="99"/>
    <w:semiHidden/>
    <w:rsid w:val="001208A6"/>
  </w:style>
  <w:style w:type="paragraph" w:styleId="Footer">
    <w:name w:val="footer"/>
    <w:basedOn w:val="Normal"/>
    <w:link w:val="FooterChar"/>
    <w:uiPriority w:val="99"/>
    <w:semiHidden/>
    <w:rsid w:val="00A42357"/>
    <w:pPr>
      <w:tabs>
        <w:tab w:val="center" w:pos="4513"/>
        <w:tab w:val="right" w:pos="9026"/>
      </w:tabs>
      <w:spacing w:before="0" w:after="0"/>
    </w:pPr>
  </w:style>
  <w:style w:type="character" w:customStyle="1" w:styleId="FooterChar">
    <w:name w:val="Footer Char"/>
    <w:basedOn w:val="DefaultParagraphFont"/>
    <w:link w:val="Footer"/>
    <w:uiPriority w:val="99"/>
    <w:semiHidden/>
    <w:rsid w:val="001208A6"/>
  </w:style>
  <w:style w:type="paragraph" w:styleId="ListBullet">
    <w:name w:val="List Bullet"/>
    <w:basedOn w:val="ListParagraph"/>
    <w:uiPriority w:val="2"/>
    <w:qFormat/>
    <w:rsid w:val="005240B2"/>
    <w:pPr>
      <w:numPr>
        <w:numId w:val="7"/>
      </w:numPr>
      <w:spacing w:before="60" w:after="60"/>
      <w:ind w:left="284" w:hanging="284"/>
      <w:contextualSpacing w:val="0"/>
    </w:pPr>
  </w:style>
  <w:style w:type="paragraph" w:styleId="ListBullet2">
    <w:name w:val="List Bullet 2"/>
    <w:basedOn w:val="ListBullet"/>
    <w:uiPriority w:val="2"/>
    <w:semiHidden/>
    <w:rsid w:val="00C5513D"/>
    <w:pPr>
      <w:numPr>
        <w:ilvl w:val="1"/>
        <w:numId w:val="5"/>
      </w:numPr>
      <w:tabs>
        <w:tab w:val="left" w:pos="567"/>
      </w:tabs>
    </w:pPr>
  </w:style>
  <w:style w:type="paragraph" w:styleId="NoSpacing">
    <w:name w:val="No Spacing"/>
    <w:uiPriority w:val="1"/>
    <w:qFormat/>
    <w:rsid w:val="00C5513D"/>
    <w:pPr>
      <w:spacing w:before="0" w:after="0"/>
    </w:pPr>
  </w:style>
  <w:style w:type="paragraph" w:customStyle="1" w:styleId="Pa4">
    <w:name w:val="Pa4"/>
    <w:basedOn w:val="Normal"/>
    <w:next w:val="Normal"/>
    <w:uiPriority w:val="99"/>
    <w:semiHidden/>
    <w:rsid w:val="00404B20"/>
    <w:pPr>
      <w:autoSpaceDE w:val="0"/>
      <w:autoSpaceDN w:val="0"/>
      <w:adjustRightInd w:val="0"/>
      <w:spacing w:before="0" w:after="0" w:line="181" w:lineRule="atLeast"/>
    </w:pPr>
    <w:rPr>
      <w:kern w:val="0"/>
      <w:sz w:val="24"/>
      <w:szCs w:val="24"/>
    </w:rPr>
  </w:style>
  <w:style w:type="character" w:customStyle="1" w:styleId="A6">
    <w:name w:val="A6"/>
    <w:uiPriority w:val="99"/>
    <w:semiHidden/>
    <w:rsid w:val="00404B20"/>
    <w:rPr>
      <w:rFonts w:cs="Aptos"/>
      <w:b/>
      <w:bCs/>
      <w:color w:val="211D1E"/>
      <w:sz w:val="22"/>
      <w:szCs w:val="22"/>
    </w:rPr>
  </w:style>
  <w:style w:type="table" w:customStyle="1" w:styleId="NCIRSTable">
    <w:name w:val="NCIRS Table"/>
    <w:basedOn w:val="TableNormal"/>
    <w:uiPriority w:val="99"/>
    <w:rsid w:val="001D1F43"/>
    <w:tblPr>
      <w:tblBorders>
        <w:bottom w:val="single" w:sz="12" w:space="0" w:color="692874" w:themeColor="accent4"/>
        <w:insideH w:val="single" w:sz="6" w:space="0" w:color="692874" w:themeColor="accent4"/>
      </w:tblBorders>
    </w:tblPr>
    <w:tblStylePr w:type="firstRow">
      <w:rPr>
        <w:rFonts w:asciiTheme="majorHAnsi" w:hAnsiTheme="majorHAnsi"/>
        <w:color w:val="FFFFFF" w:themeColor="background1"/>
        <w:sz w:val="22"/>
      </w:rPr>
      <w:tblPr/>
      <w:tcPr>
        <w:shd w:val="clear" w:color="auto" w:fill="8E5E97" w:themeFill="accent5"/>
      </w:tcPr>
    </w:tblStylePr>
    <w:tblStylePr w:type="firstCol">
      <w:rPr>
        <w:rFonts w:asciiTheme="minorHAnsi" w:hAnsiTheme="minorHAnsi"/>
        <w:b/>
        <w:color w:val="692874" w:themeColor="accent4"/>
        <w:sz w:val="18"/>
      </w:rPr>
    </w:tblStylePr>
    <w:tblStylePr w:type="nwCell">
      <w:rPr>
        <w:rFonts w:asciiTheme="majorHAnsi" w:hAnsiTheme="majorHAnsi"/>
        <w:b w:val="0"/>
        <w:color w:val="FFFFFF" w:themeColor="background1"/>
        <w:sz w:val="22"/>
      </w:rPr>
    </w:tblStylePr>
  </w:style>
  <w:style w:type="paragraph" w:customStyle="1" w:styleId="Note">
    <w:name w:val="Note"/>
    <w:uiPriority w:val="2"/>
    <w:qFormat/>
    <w:rsid w:val="009617DE"/>
    <w:pPr>
      <w:spacing w:before="120" w:after="120"/>
      <w:ind w:left="284" w:right="284"/>
    </w:pPr>
    <w:rPr>
      <w:sz w:val="14"/>
    </w:rPr>
  </w:style>
  <w:style w:type="paragraph" w:customStyle="1" w:styleId="ArrowBullet">
    <w:name w:val="Arrow Bullet"/>
    <w:uiPriority w:val="1"/>
    <w:qFormat/>
    <w:rsid w:val="004C44CE"/>
    <w:pPr>
      <w:numPr>
        <w:numId w:val="6"/>
      </w:numPr>
      <w:spacing w:before="0" w:after="0"/>
    </w:pPr>
    <w:rPr>
      <w:sz w:val="20"/>
    </w:rPr>
  </w:style>
  <w:style w:type="paragraph" w:customStyle="1" w:styleId="Line">
    <w:name w:val="Line"/>
    <w:uiPriority w:val="1"/>
    <w:qFormat/>
    <w:rsid w:val="00435CE3"/>
    <w:pPr>
      <w:spacing w:before="0" w:after="0"/>
    </w:pPr>
    <w:rPr>
      <w:sz w:val="8"/>
      <w:szCs w:val="8"/>
    </w:rPr>
  </w:style>
  <w:style w:type="character" w:styleId="Hyperlink">
    <w:name w:val="Hyperlink"/>
    <w:basedOn w:val="DefaultParagraphFont"/>
    <w:uiPriority w:val="99"/>
    <w:unhideWhenUsed/>
    <w:rsid w:val="00435CE3"/>
    <w:rPr>
      <w:color w:val="0067A0" w:themeColor="hyperlink"/>
      <w:u w:val="single"/>
    </w:rPr>
  </w:style>
  <w:style w:type="character" w:styleId="UnresolvedMention">
    <w:name w:val="Unresolved Mention"/>
    <w:basedOn w:val="DefaultParagraphFont"/>
    <w:uiPriority w:val="99"/>
    <w:semiHidden/>
    <w:unhideWhenUsed/>
    <w:rsid w:val="00435CE3"/>
    <w:rPr>
      <w:color w:val="605E5C"/>
      <w:shd w:val="clear" w:color="auto" w:fill="E1DFDD"/>
    </w:rPr>
  </w:style>
  <w:style w:type="paragraph" w:styleId="Revision">
    <w:name w:val="Revision"/>
    <w:hidden/>
    <w:uiPriority w:val="99"/>
    <w:semiHidden/>
    <w:rsid w:val="00691CF6"/>
    <w:pPr>
      <w:spacing w:before="0" w:after="0"/>
    </w:pPr>
    <w:rPr>
      <w:rFonts w:asciiTheme="minorHAnsi" w:hAnsiTheme="minorHAns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skai.org.au"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5" Type="http://schemas.openxmlformats.org/officeDocument/2006/relationships/image" Target="media/image5.sv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health.gov.au/immunis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skai.org.a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y.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health.gov.au/immunisation" TargetMode="External"/><Relationship Id="rId27"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shneen\OneDrive\IdeaSeed\2026\NCIRS\06082026\Templates-20260806T071122Z-1-001\Templates\National%20Immuniation%20Program%20Fact%20Sheet_Information%20for%20consumers_Two%20Column.dotx" TargetMode="External"/></Relationships>
</file>

<file path=word/theme/theme1.xml><?xml version="1.0" encoding="utf-8"?>
<a:theme xmlns:a="http://schemas.openxmlformats.org/drawingml/2006/main" name="Office Theme">
  <a:themeElements>
    <a:clrScheme name="NCIRS_NIP">
      <a:dk1>
        <a:sysClr val="windowText" lastClr="000000"/>
      </a:dk1>
      <a:lt1>
        <a:sysClr val="window" lastClr="FFFFFF"/>
      </a:lt1>
      <a:dk2>
        <a:srgbClr val="BFD9E7"/>
      </a:dk2>
      <a:lt2>
        <a:srgbClr val="D9C9DC"/>
      </a:lt2>
      <a:accent1>
        <a:srgbClr val="0067A0"/>
      </a:accent1>
      <a:accent2>
        <a:srgbClr val="408DB8"/>
      </a:accent2>
      <a:accent3>
        <a:srgbClr val="80B3CF"/>
      </a:accent3>
      <a:accent4>
        <a:srgbClr val="692874"/>
      </a:accent4>
      <a:accent5>
        <a:srgbClr val="8E5E97"/>
      </a:accent5>
      <a:accent6>
        <a:srgbClr val="B493B9"/>
      </a:accent6>
      <a:hlink>
        <a:srgbClr val="0067A0"/>
      </a:hlink>
      <a:folHlink>
        <a:srgbClr val="692874"/>
      </a:folHlink>
    </a:clrScheme>
    <a:fontScheme name="Custom 502">
      <a:majorFont>
        <a:latin typeface="Aptos Black"/>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03B259C6ACD8488970F765B6A2731A" ma:contentTypeVersion="11" ma:contentTypeDescription="Create a new document." ma:contentTypeScope="" ma:versionID="7c785493b87aff052fa8723cf13d9ea5">
  <xsd:schema xmlns:xsd="http://www.w3.org/2001/XMLSchema" xmlns:xs="http://www.w3.org/2001/XMLSchema" xmlns:p="http://schemas.microsoft.com/office/2006/metadata/properties" xmlns:ns2="cbaeff8c-61d2-4527-ac26-d920da01938e" xmlns:ns3="ff9e73cf-1701-4d26-ad63-b3728242dab4" targetNamespace="http://schemas.microsoft.com/office/2006/metadata/properties" ma:root="true" ma:fieldsID="dfb4fb6c15f39c5337bf5a0b4c7f1a77" ns2:_="" ns3:_="">
    <xsd:import namespace="cbaeff8c-61d2-4527-ac26-d920da01938e"/>
    <xsd:import namespace="ff9e73cf-1701-4d26-ad63-b3728242da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eff8c-61d2-4527-ac26-d920da019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9e73cf-1701-4d26-ad63-b3728242dab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619130-ae7f-4ba2-b99d-ee0a3498fd93}" ma:internalName="TaxCatchAll" ma:showField="CatchAllData" ma:web="ff9e73cf-1701-4d26-ad63-b3728242d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aeff8c-61d2-4527-ac26-d920da01938e">
      <Terms xmlns="http://schemas.microsoft.com/office/infopath/2007/PartnerControls"/>
    </lcf76f155ced4ddcb4097134ff3c332f>
    <TaxCatchAll xmlns="ff9e73cf-1701-4d26-ad63-b3728242dab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5DE1D-64AD-4383-ABBD-B84E87058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eff8c-61d2-4527-ac26-d920da01938e"/>
    <ds:schemaRef ds:uri="ff9e73cf-1701-4d26-ad63-b3728242d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0E505-53C0-44E5-B170-68A8A392D99A}">
  <ds:schemaRefs>
    <ds:schemaRef ds:uri="http://schemas.microsoft.com/sharepoint/v3/contenttype/forms"/>
  </ds:schemaRefs>
</ds:datastoreItem>
</file>

<file path=customXml/itemProps3.xml><?xml version="1.0" encoding="utf-8"?>
<ds:datastoreItem xmlns:ds="http://schemas.openxmlformats.org/officeDocument/2006/customXml" ds:itemID="{B4669EB8-1872-42DD-BD10-5210EE33417D}">
  <ds:schemaRefs>
    <ds:schemaRef ds:uri="http://schemas.microsoft.com/office/2006/metadata/properties"/>
    <ds:schemaRef ds:uri="http://schemas.microsoft.com/office/infopath/2007/PartnerControls"/>
    <ds:schemaRef ds:uri="cbaeff8c-61d2-4527-ac26-d920da01938e"/>
    <ds:schemaRef ds:uri="ff9e73cf-1701-4d26-ad63-b3728242dab4"/>
  </ds:schemaRefs>
</ds:datastoreItem>
</file>

<file path=customXml/itemProps4.xml><?xml version="1.0" encoding="utf-8"?>
<ds:datastoreItem xmlns:ds="http://schemas.openxmlformats.org/officeDocument/2006/customXml" ds:itemID="{5708BA43-9D1A-41FC-B801-B751AF98C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National Immuniation Program Fact Sheet_Information for consumers_Two Column.dotx</Template>
  <TotalTime>15</TotalTime>
  <Pages>2</Pages>
  <Words>755</Words>
  <Characters>3987</Characters>
  <Application>Microsoft Office Word</Application>
  <DocSecurity>0</DocSecurity>
  <Lines>128</Lines>
  <Paragraphs>43</Paragraphs>
  <ScaleCrop>false</ScaleCrop>
  <HeadingPairs>
    <vt:vector size="2" baseType="variant">
      <vt:variant>
        <vt:lpstr>Title</vt:lpstr>
      </vt:variant>
      <vt:variant>
        <vt:i4>1</vt:i4>
      </vt:variant>
    </vt:vector>
  </HeadingPairs>
  <TitlesOfParts>
    <vt:vector size="1" baseType="lpstr">
      <vt:lpstr>COVID-19 vaccine NIP transition - Consumer factsheet</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vaccine NIP transition - Consumer factsheet</dc:title>
  <dc:subject>Consumer fact sheet</dc:subject>
  <dc:creator>Australian Department of Health</dc:creator>
  <cp:keywords>COVID-19, COVID-19 vaccine, National Immunisation Program, NIP, immunisation, vaccination</cp:keywords>
  <dc:description/>
  <cp:lastModifiedBy>NEWBERRY, Jacqui</cp:lastModifiedBy>
  <cp:revision>10</cp:revision>
  <cp:lastPrinted>2026-09-02T23:25:00Z</cp:lastPrinted>
  <dcterms:created xsi:type="dcterms:W3CDTF">2026-09-02T03:40:00Z</dcterms:created>
  <dcterms:modified xsi:type="dcterms:W3CDTF">2026-09-03T23:47:00Z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30421-7766-42c6-b167-b4a273574e25_Enabled">
    <vt:lpwstr>true</vt:lpwstr>
  </property>
  <property fmtid="{D5CDD505-2E9C-101B-9397-08002B2CF9AE}" pid="3" name="MSIP_Label_00f30421-7766-42c6-b167-b4a273574e25_SetDate">
    <vt:lpwstr>2026-08-21T05:58:10Z</vt:lpwstr>
  </property>
  <property fmtid="{D5CDD505-2E9C-101B-9397-08002B2CF9AE}" pid="4" name="MSIP_Label_00f30421-7766-42c6-b167-b4a273574e25_Method">
    <vt:lpwstr>Privileged</vt:lpwstr>
  </property>
  <property fmtid="{D5CDD505-2E9C-101B-9397-08002B2CF9AE}" pid="5" name="MSIP_Label_00f30421-7766-42c6-b167-b4a273574e25_Name">
    <vt:lpwstr>UNOFFICIAL</vt:lpwstr>
  </property>
  <property fmtid="{D5CDD505-2E9C-101B-9397-08002B2CF9AE}" pid="6" name="MSIP_Label_00f30421-7766-42c6-b167-b4a273574e25_SiteId">
    <vt:lpwstr>a687a7bf-02db-43df-bcbb-e7a8bda611a2</vt:lpwstr>
  </property>
  <property fmtid="{D5CDD505-2E9C-101B-9397-08002B2CF9AE}" pid="7" name="MSIP_Label_00f30421-7766-42c6-b167-b4a273574e25_ActionId">
    <vt:lpwstr>9a6350c1-c842-499d-9550-f4e739159dd0</vt:lpwstr>
  </property>
  <property fmtid="{D5CDD505-2E9C-101B-9397-08002B2CF9AE}" pid="8" name="MSIP_Label_00f30421-7766-42c6-b167-b4a273574e25_ContentBits">
    <vt:lpwstr>0</vt:lpwstr>
  </property>
  <property fmtid="{D5CDD505-2E9C-101B-9397-08002B2CF9AE}" pid="9" name="MSIP_Label_00f30421-7766-42c6-b167-b4a273574e25_Tag">
    <vt:lpwstr>10, 0, 1, 1</vt:lpwstr>
  </property>
  <property fmtid="{D5CDD505-2E9C-101B-9397-08002B2CF9AE}" pid="10" name="ContentTypeId">
    <vt:lpwstr>0x010100C003B259C6ACD8488970F765B6A2731A</vt:lpwstr>
  </property>
  <property fmtid="{D5CDD505-2E9C-101B-9397-08002B2CF9AE}" pid="11" name="ClassificationContentMarkingHeaderShapeIds">
    <vt:lpwstr>4335098e,1d4bc1e3,507f1e51,43cd211f</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ead2bde,33301756,4adb13b8,1f1cb2f2</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2026-08-30T22:48:15Z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d111d9f6-4134-4a45-aa14-d8c936ac84d8</vt:lpwstr>
  </property>
  <property fmtid="{D5CDD505-2E9C-101B-9397-08002B2CF9AE}" pid="23" name="MSIP_Label_7cd3e8b9-ffed-43a8-b7f4-cc2fa0382d36_ContentBits">
    <vt:lpwstr>3</vt:lpwstr>
  </property>
  <property fmtid="{D5CDD505-2E9C-101B-9397-08002B2CF9AE}" pid="24" name="MSIP_Label_7cd3e8b9-ffed-43a8-b7f4-cc2fa0382d36_Tag">
    <vt:lpwstr>10, 0, 1, 1</vt:lpwstr>
  </property>
  <property fmtid="{D5CDD505-2E9C-101B-9397-08002B2CF9AE}" pid="25" name="MediaServiceImageTags">
    <vt:lpwstr/>
  </property>
  <property fmtid="{D5CDD505-2E9C-101B-9397-08002B2CF9AE}" pid="26" name="docLang">
    <vt:lpwstr>en</vt:lpwstr>
  </property>
</Properties>
</file>