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B8B3" w14:textId="6C2D62A3" w:rsidR="00282735" w:rsidRPr="007828BA" w:rsidRDefault="00657E35" w:rsidP="00E02E44">
      <w:pPr>
        <w:pStyle w:val="NoSpacing"/>
        <w:spacing w:after="240"/>
        <w:rPr>
          <w:rFonts w:ascii="Arial" w:hAnsi="Arial" w:cs="Arial"/>
        </w:rPr>
        <w:sectPr w:rsidR="00282735" w:rsidRPr="007828BA" w:rsidSect="003324AA">
          <w:headerReference w:type="even" r:id="rId11"/>
          <w:headerReference w:type="default" r:id="rId12"/>
          <w:footerReference w:type="even" r:id="rId13"/>
          <w:footerReference w:type="default" r:id="rId14"/>
          <w:footerReference w:type="first" r:id="rId15"/>
          <w:pgSz w:w="11906" w:h="16838"/>
          <w:pgMar w:top="567" w:right="567" w:bottom="567" w:left="567" w:header="567" w:footer="397" w:gutter="0"/>
          <w:cols w:space="708"/>
          <w:titlePg/>
          <w:docGrid w:linePitch="360"/>
        </w:sectPr>
      </w:pPr>
      <w:r w:rsidRPr="007828BA">
        <w:rPr>
          <w:rFonts w:ascii="Arial" w:hAnsi="Arial" w:cs="Arial"/>
          <w:noProof/>
        </w:rPr>
        <mc:AlternateContent>
          <mc:Choice Requires="wps">
            <w:drawing>
              <wp:anchor distT="0" distB="0" distL="114300" distR="114300" simplePos="0" relativeHeight="251658242" behindDoc="0" locked="0" layoutInCell="1" allowOverlap="1" wp14:anchorId="4450F08E" wp14:editId="3763B408">
                <wp:simplePos x="0" y="0"/>
                <wp:positionH relativeFrom="column">
                  <wp:posOffset>570230</wp:posOffset>
                </wp:positionH>
                <wp:positionV relativeFrom="paragraph">
                  <wp:posOffset>1405499</wp:posOffset>
                </wp:positionV>
                <wp:extent cx="2159000" cy="300990"/>
                <wp:effectExtent l="0" t="0" r="31750" b="41910"/>
                <wp:wrapNone/>
                <wp:docPr id="308005271" name="Rectangle: Rounded Corners 1525067255" descr="health.gov.au/immunisation">
                  <a:extLst xmlns:a="http://schemas.openxmlformats.org/drawingml/2006/main">
                    <a:ext uri="{FF2B5EF4-FFF2-40B4-BE49-F238E27FC236}">
                      <a16:creationId xmlns:a16="http://schemas.microsoft.com/office/drawing/2014/main" id="{46B96240-1679-C3D5-27EF-50A9D8FE558C}"/>
                    </a:ext>
                  </a:extLst>
                </wp:docPr>
                <wp:cNvGraphicFramePr/>
                <a:graphic xmlns:a="http://schemas.openxmlformats.org/drawingml/2006/main">
                  <a:graphicData uri="http://schemas.microsoft.com/office/word/2010/wordprocessingShape">
                    <wps:wsp>
                      <wps:cNvSpPr/>
                      <wps:spPr>
                        <a:xfrm>
                          <a:off x="0" y="0"/>
                          <a:ext cx="2159000" cy="300990"/>
                        </a:xfrm>
                        <a:prstGeom prst="roundRect">
                          <a:avLst/>
                        </a:prstGeom>
                        <a:solidFill>
                          <a:schemeClr val="accent4"/>
                        </a:solidFill>
                        <a:ln>
                          <a:noFill/>
                        </a:ln>
                        <a:effectLst>
                          <a:outerShdw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A836388" w14:textId="77777777" w:rsidR="006E327E" w:rsidRPr="007828BA" w:rsidRDefault="006E327E" w:rsidP="006E327E">
                            <w:pPr>
                              <w:pStyle w:val="Subtitle"/>
                              <w:rPr>
                                <w:rFonts w:ascii="Arial" w:hAnsi="Arial" w:cs="Arial"/>
                                <w:lang w:val="en-AU"/>
                              </w:rPr>
                            </w:pPr>
                            <w:r w:rsidRPr="007828BA">
                              <w:rPr>
                                <w:rFonts w:ascii="Arial" w:hAnsi="Arial" w:cs="Arial"/>
                                <w:lang w:val="en-AU"/>
                              </w:rPr>
                              <w:t>health.gov.au/immunisation</w:t>
                            </w:r>
                          </w:p>
                        </w:txbxContent>
                      </wps:txbx>
                      <wps:bodyPr lIns="0" tIns="0" rIns="0" bIns="0" rtlCol="0" anchor="ctr" anchorCtr="1"/>
                    </wps:wsp>
                  </a:graphicData>
                </a:graphic>
              </wp:anchor>
            </w:drawing>
          </mc:Choice>
          <mc:Fallback>
            <w:pict>
              <v:roundrect w14:anchorId="4450F08E" id="Rectangle: Rounded Corners 1525067255" o:spid="_x0000_s1026" alt="health.gov.au/immunisation" style="position:absolute;margin-left:44.9pt;margin-top:110.65pt;width:170pt;height:23.7pt;z-index:251658242;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" fillcolor="#692874 [3207]" stroked="f" strokeweight="1pt">
                <v:stroke joinstyle="miter"/>
                <v:shadow on="t" color="black" opacity="26214f" origin="-.5,-.5" offset=".74836mm,.74836mm"/>
                <v:textbox inset="0,0,0,0">
                  <w:txbxContent>
                    <w:p w14:paraId="7A836388" w14:textId="77777777" w:rsidR="006E327E" w:rsidRPr="007828BA" w:rsidRDefault="006E327E" w:rsidP="006E327E">
                      <w:pPr>
                        <w:pStyle w:val="Subtitle"/>
                        <w:rPr>
                          <w:rFonts w:ascii="Arial" w:hAnsi="Arial" w:cs="Arial"/>
                          <w:lang w:val="en-AU"/>
                        </w:rPr>
                      </w:pPr>
                      <w:r w:rsidRPr="007828BA">
                        <w:rPr>
                          <w:rFonts w:ascii="Arial" w:hAnsi="Arial" w:cs="Arial"/>
                          <w:lang w:val="en-AU"/>
                        </w:rPr>
                        <w:t>health.gov.au/immunisation</w:t>
                      </w:r>
                    </w:p>
                  </w:txbxContent>
                </v:textbox>
              </v:roundrect>
            </w:pict>
          </mc:Fallback>
        </mc:AlternateContent>
      </w:r>
      <w:r w:rsidR="003324AA" w:rsidRPr="007828BA">
        <w:rPr>
          <w:rFonts w:ascii="Arial" w:hAnsi="Arial" w:cs="Arial"/>
          <w:noProof/>
        </w:rPr>
        <mc:AlternateContent>
          <mc:Choice Requires="wpg">
            <w:drawing>
              <wp:anchor distT="0" distB="0" distL="114300" distR="114300" simplePos="0" relativeHeight="251658243" behindDoc="0" locked="0" layoutInCell="1" allowOverlap="1" wp14:anchorId="0BB2B95D" wp14:editId="242E02B3">
                <wp:simplePos x="0" y="0"/>
                <wp:positionH relativeFrom="column">
                  <wp:posOffset>4144645</wp:posOffset>
                </wp:positionH>
                <wp:positionV relativeFrom="paragraph">
                  <wp:posOffset>649975</wp:posOffset>
                </wp:positionV>
                <wp:extent cx="2674633" cy="1169709"/>
                <wp:effectExtent l="0" t="0" r="0" b="0"/>
                <wp:wrapNone/>
                <wp:docPr id="418172091" name="Group 3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74633" cy="1169709"/>
                          <a:chOff x="0" y="0"/>
                          <a:chExt cx="3391961" cy="1483774"/>
                        </a:xfrm>
                      </wpg:grpSpPr>
                      <pic:pic xmlns:pic="http://schemas.openxmlformats.org/drawingml/2006/picture">
                        <pic:nvPicPr>
                          <pic:cNvPr id="760428313" name="Graphic 83">
                            <a:extLst>
                              <a:ext uri="{FF2B5EF4-FFF2-40B4-BE49-F238E27FC236}">
                                <a16:creationId xmlns:a16="http://schemas.microsoft.com/office/drawing/2014/main" id="{87AF8226-CE87-39AC-B036-D300032249CE}"/>
                              </a:ext>
                              <a:ext uri="{C183D7F6-B498-43B3-948B-1728B52AA6E4}">
                                <adec:decorative xmlns:adec="http://schemas.microsoft.com/office/drawing/2017/decorative" val="1"/>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1643806" y="0"/>
                            <a:ext cx="1748155" cy="1481455"/>
                          </a:xfrm>
                          <a:prstGeom prst="rect">
                            <a:avLst/>
                          </a:prstGeom>
                        </pic:spPr>
                      </pic:pic>
                      <wps:wsp>
                        <wps:cNvPr id="2027174793" name="Freeform: Shape 3">
                          <a:extLst>
                            <a:ext uri="{FF2B5EF4-FFF2-40B4-BE49-F238E27FC236}">
                              <a16:creationId xmlns:a16="http://schemas.microsoft.com/office/drawing/2014/main" id="{ED7D1D4C-51B7-A526-47ED-DF4612AB12D3}"/>
                            </a:ext>
                            <a:ext uri="{C183D7F6-B498-43B3-948B-1728B52AA6E4}">
                              <adec:decorative xmlns:adec="http://schemas.microsoft.com/office/drawing/2017/decorative" val="1"/>
                            </a:ext>
                          </a:extLst>
                        </wps:cNvPr>
                        <wps:cNvSpPr/>
                        <wps:spPr>
                          <a:xfrm>
                            <a:off x="169138" y="89855"/>
                            <a:ext cx="1241970" cy="996860"/>
                          </a:xfrm>
                          <a:custGeom>
                            <a:avLst/>
                            <a:gdLst>
                              <a:gd name="csX0" fmla="*/ 24971 w 936799"/>
                              <a:gd name="csY0" fmla="*/ 495272 h 752035"/>
                              <a:gd name="csX1" fmla="*/ 219662 w 936799"/>
                              <a:gd name="csY1" fmla="*/ 262672 h 752035"/>
                              <a:gd name="csX2" fmla="*/ 219662 w 936799"/>
                              <a:gd name="csY2" fmla="*/ 262672 h 752035"/>
                              <a:gd name="csX3" fmla="*/ 936799 w 936799"/>
                              <a:gd name="csY3" fmla="*/ 353 h 752035"/>
                              <a:gd name="csX4" fmla="*/ 763825 w 936799"/>
                              <a:gd name="csY4" fmla="*/ 164469 h 752035"/>
                              <a:gd name="csX5" fmla="*/ 927941 w 936799"/>
                              <a:gd name="csY5" fmla="*/ 337443 h 752035"/>
                              <a:gd name="csX6" fmla="*/ 443976 w 936799"/>
                              <a:gd name="csY6" fmla="*/ 514418 h 752035"/>
                              <a:gd name="csX7" fmla="*/ 312245 w 936799"/>
                              <a:gd name="csY7" fmla="*/ 671675 h 752035"/>
                              <a:gd name="csX8" fmla="*/ 164036 w 936799"/>
                              <a:gd name="csY8" fmla="*/ 751971 h 752035"/>
                              <a:gd name="csX9" fmla="*/ 80406 w 936799"/>
                              <a:gd name="csY9" fmla="*/ 727111 h 752035"/>
                              <a:gd name="csX10" fmla="*/ 24971 w 936799"/>
                              <a:gd name="csY10" fmla="*/ 495272 h 7520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36799" h="752035">
                                <a:moveTo>
                                  <a:pt x="24971" y="495272"/>
                                </a:moveTo>
                                <a:cubicBezTo>
                                  <a:pt x="78120" y="408690"/>
                                  <a:pt x="143652" y="330395"/>
                                  <a:pt x="219662" y="262672"/>
                                </a:cubicBezTo>
                                <a:lnTo>
                                  <a:pt x="219662" y="262672"/>
                                </a:lnTo>
                                <a:cubicBezTo>
                                  <a:pt x="417306" y="86650"/>
                                  <a:pt x="672004" y="-6505"/>
                                  <a:pt x="936799" y="353"/>
                                </a:cubicBezTo>
                                <a:cubicBezTo>
                                  <a:pt x="843740" y="-2123"/>
                                  <a:pt x="766302" y="71410"/>
                                  <a:pt x="763825" y="164469"/>
                                </a:cubicBezTo>
                                <a:cubicBezTo>
                                  <a:pt x="761444" y="257528"/>
                                  <a:pt x="834882" y="334967"/>
                                  <a:pt x="927941" y="337443"/>
                                </a:cubicBezTo>
                                <a:cubicBezTo>
                                  <a:pt x="749252" y="332776"/>
                                  <a:pt x="577326" y="395641"/>
                                  <a:pt x="443976" y="514418"/>
                                </a:cubicBezTo>
                                <a:cubicBezTo>
                                  <a:pt x="392541" y="560233"/>
                                  <a:pt x="348249" y="613192"/>
                                  <a:pt x="312245" y="671675"/>
                                </a:cubicBezTo>
                                <a:cubicBezTo>
                                  <a:pt x="279574" y="724825"/>
                                  <a:pt x="222234" y="753590"/>
                                  <a:pt x="164036" y="751971"/>
                                </a:cubicBezTo>
                                <a:cubicBezTo>
                                  <a:pt x="135366" y="751209"/>
                                  <a:pt x="106600" y="743113"/>
                                  <a:pt x="80406" y="727111"/>
                                </a:cubicBezTo>
                                <a:cubicBezTo>
                                  <a:pt x="1063" y="678343"/>
                                  <a:pt x="-23797" y="574616"/>
                                  <a:pt x="24971" y="495272"/>
                                </a:cubicBezTo>
                              </a:path>
                            </a:pathLst>
                          </a:custGeom>
                          <a:solidFill>
                            <a:srgbClr val="784082"/>
                          </a:solidFill>
                          <a:ln w="9525" cap="flat">
                            <a:noFill/>
                            <a:prstDash val="solid"/>
                            <a:miter/>
                          </a:ln>
                        </wps:spPr>
                        <wps:bodyPr/>
                      </wps:wsp>
                      <wps:wsp>
                        <wps:cNvPr id="675750218" name="Freeform: Shape 4">
                          <a:extLst>
                            <a:ext uri="{FF2B5EF4-FFF2-40B4-BE49-F238E27FC236}">
                              <a16:creationId xmlns:a16="http://schemas.microsoft.com/office/drawing/2014/main" id="{DF5A2B86-DF81-E51D-0443-467E0A401B92}"/>
                            </a:ext>
                            <a:ext uri="{C183D7F6-B498-43B3-948B-1728B52AA6E4}">
                              <adec:decorative xmlns:adec="http://schemas.microsoft.com/office/drawing/2017/decorative" val="1"/>
                            </a:ext>
                          </a:extLst>
                        </wps:cNvPr>
                        <wps:cNvSpPr/>
                        <wps:spPr>
                          <a:xfrm>
                            <a:off x="1183963" y="89855"/>
                            <a:ext cx="1402277" cy="931995"/>
                          </a:xfrm>
                          <a:custGeom>
                            <a:avLst/>
                            <a:gdLst>
                              <a:gd name="csX0" fmla="*/ 173035 w 1057716"/>
                              <a:gd name="csY0" fmla="*/ 61 h 703101"/>
                              <a:gd name="csX1" fmla="*/ 1057717 w 1057716"/>
                              <a:gd name="csY1" fmla="*/ 541938 h 703101"/>
                              <a:gd name="csX2" fmla="*/ 829022 w 1057716"/>
                              <a:gd name="csY2" fmla="*/ 474406 h 703101"/>
                              <a:gd name="csX3" fmla="*/ 761489 w 1057716"/>
                              <a:gd name="csY3" fmla="*/ 703101 h 703101"/>
                              <a:gd name="csX4" fmla="*/ 164177 w 1057716"/>
                              <a:gd name="csY4" fmla="*/ 337151 h 703101"/>
                              <a:gd name="csX5" fmla="*/ 61 w 1057716"/>
                              <a:gd name="csY5" fmla="*/ 164177 h 703101"/>
                              <a:gd name="csX6" fmla="*/ 173035 w 1057716"/>
                              <a:gd name="csY6" fmla="*/ 61 h 70310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57716" h="703101">
                                <a:moveTo>
                                  <a:pt x="173035" y="61"/>
                                </a:moveTo>
                                <a:cubicBezTo>
                                  <a:pt x="542129" y="9776"/>
                                  <a:pt x="881123" y="217326"/>
                                  <a:pt x="1057717" y="541938"/>
                                </a:cubicBezTo>
                                <a:cubicBezTo>
                                  <a:pt x="1013235" y="460118"/>
                                  <a:pt x="910746" y="429924"/>
                                  <a:pt x="829022" y="474406"/>
                                </a:cubicBezTo>
                                <a:cubicBezTo>
                                  <a:pt x="747202" y="518887"/>
                                  <a:pt x="717008" y="621281"/>
                                  <a:pt x="761489" y="703101"/>
                                </a:cubicBezTo>
                                <a:cubicBezTo>
                                  <a:pt x="642236" y="483931"/>
                                  <a:pt x="413351" y="343628"/>
                                  <a:pt x="164177" y="337151"/>
                                </a:cubicBezTo>
                                <a:cubicBezTo>
                                  <a:pt x="71117" y="334674"/>
                                  <a:pt x="-2416" y="257331"/>
                                  <a:pt x="61" y="164177"/>
                                </a:cubicBezTo>
                                <a:cubicBezTo>
                                  <a:pt x="2537" y="71117"/>
                                  <a:pt x="79880" y="-2416"/>
                                  <a:pt x="173035" y="61"/>
                                </a:cubicBezTo>
                              </a:path>
                            </a:pathLst>
                          </a:custGeom>
                          <a:solidFill>
                            <a:srgbClr val="8A5991"/>
                          </a:solidFill>
                          <a:ln w="9525" cap="flat">
                            <a:noFill/>
                            <a:prstDash val="solid"/>
                            <a:miter/>
                          </a:ln>
                        </wps:spPr>
                        <wps:bodyPr/>
                      </wps:wsp>
                      <wps:wsp>
                        <wps:cNvPr id="36836544" name="Freeform: Shape 5">
                          <a:extLst>
                            <a:ext uri="{FF2B5EF4-FFF2-40B4-BE49-F238E27FC236}">
                              <a16:creationId xmlns:a16="http://schemas.microsoft.com/office/drawing/2014/main" id="{8FB536DC-888D-98A3-B7B5-845ECF96FC88}"/>
                            </a:ext>
                            <a:ext uri="{C183D7F6-B498-43B3-948B-1728B52AA6E4}">
                              <adec:decorative xmlns:adec="http://schemas.microsoft.com/office/drawing/2017/decorative" val="1"/>
                            </a:ext>
                          </a:extLst>
                        </wps:cNvPr>
                        <wps:cNvSpPr/>
                        <wps:spPr>
                          <a:xfrm>
                            <a:off x="2167075" y="692407"/>
                            <a:ext cx="585422" cy="791367"/>
                          </a:xfrm>
                          <a:custGeom>
                            <a:avLst/>
                            <a:gdLst>
                              <a:gd name="csX0" fmla="*/ 244724 w 585455"/>
                              <a:gd name="csY0" fmla="*/ 1027 h 791536"/>
                              <a:gd name="csX1" fmla="*/ 419965 w 585455"/>
                              <a:gd name="csY1" fmla="*/ 116754 h 791536"/>
                              <a:gd name="csX2" fmla="*/ 579032 w 585455"/>
                              <a:gd name="csY2" fmla="*/ 628850 h 791536"/>
                              <a:gd name="csX3" fmla="*/ 585455 w 585455"/>
                              <a:gd name="csY3" fmla="*/ 791536 h 791536"/>
                              <a:gd name="csX4" fmla="*/ 138865 w 585455"/>
                              <a:gd name="csY4" fmla="*/ 791536 h 791536"/>
                              <a:gd name="csX5" fmla="*/ 134321 w 585455"/>
                              <a:gd name="csY5" fmla="*/ 675822 h 791536"/>
                              <a:gd name="csX6" fmla="*/ 27216 w 585455"/>
                              <a:gd name="csY6" fmla="*/ 330429 h 791536"/>
                              <a:gd name="csX7" fmla="*/ 116754 w 585455"/>
                              <a:gd name="csY7" fmla="*/ 27216 h 791536"/>
                              <a:gd name="csX8" fmla="*/ 244724 w 585455"/>
                              <a:gd name="csY8" fmla="*/ 1027 h 7915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85455" h="791536">
                                <a:moveTo>
                                  <a:pt x="244724" y="1027"/>
                                </a:moveTo>
                                <a:cubicBezTo>
                                  <a:pt x="316145" y="7892"/>
                                  <a:pt x="383027" y="48954"/>
                                  <a:pt x="419965" y="116754"/>
                                </a:cubicBezTo>
                                <a:cubicBezTo>
                                  <a:pt x="506250" y="275305"/>
                                  <a:pt x="560142" y="449626"/>
                                  <a:pt x="579032" y="628850"/>
                                </a:cubicBezTo>
                                <a:lnTo>
                                  <a:pt x="585455" y="791536"/>
                                </a:lnTo>
                                <a:lnTo>
                                  <a:pt x="138865" y="791536"/>
                                </a:lnTo>
                                <a:lnTo>
                                  <a:pt x="134321" y="675822"/>
                                </a:lnTo>
                                <a:cubicBezTo>
                                  <a:pt x="121599" y="554830"/>
                                  <a:pt x="85276" y="437267"/>
                                  <a:pt x="27216" y="330429"/>
                                </a:cubicBezTo>
                                <a:cubicBezTo>
                                  <a:pt x="-31758" y="221950"/>
                                  <a:pt x="8274" y="86192"/>
                                  <a:pt x="116754" y="27216"/>
                                </a:cubicBezTo>
                                <a:cubicBezTo>
                                  <a:pt x="157386" y="5101"/>
                                  <a:pt x="201872" y="-3092"/>
                                  <a:pt x="244724" y="1027"/>
                                </a:cubicBezTo>
                                <a:close/>
                              </a:path>
                            </a:pathLst>
                          </a:custGeom>
                          <a:solidFill>
                            <a:srgbClr val="9C70A3"/>
                          </a:solidFill>
                          <a:ln w="9525" cap="flat">
                            <a:noFill/>
                            <a:prstDash val="solid"/>
                            <a:miter/>
                          </a:ln>
                        </wps:spPr>
                        <wps:bodyPr/>
                      </wps:wsp>
                      <wps:wsp>
                        <wps:cNvPr id="691638152" name="Freeform: Shape 6">
                          <a:extLst>
                            <a:ext uri="{FF2B5EF4-FFF2-40B4-BE49-F238E27FC236}">
                              <a16:creationId xmlns:a16="http://schemas.microsoft.com/office/drawing/2014/main" id="{F6C95E32-2D93-78A1-C1D6-EFD7F2F46AB1}"/>
                            </a:ext>
                            <a:ext uri="{C183D7F6-B498-43B3-948B-1728B52AA6E4}">
                              <adec:decorative xmlns:adec="http://schemas.microsoft.com/office/drawing/2017/decorative" val="1"/>
                            </a:ext>
                          </a:extLst>
                        </wps:cNvPr>
                        <wps:cNvSpPr/>
                        <wps:spPr>
                          <a:xfrm>
                            <a:off x="0" y="745263"/>
                            <a:ext cx="583282" cy="737009"/>
                          </a:xfrm>
                          <a:custGeom>
                            <a:avLst/>
                            <a:gdLst>
                              <a:gd name="csX0" fmla="*/ 202183 w 583314"/>
                              <a:gd name="csY0" fmla="*/ 0 h 737167"/>
                              <a:gd name="csX1" fmla="*/ 202436 w 583314"/>
                              <a:gd name="csY1" fmla="*/ 126 h 737167"/>
                              <a:gd name="csX2" fmla="*/ 275934 w 583314"/>
                              <a:gd name="csY2" fmla="*/ 307506 h 737167"/>
                              <a:gd name="csX3" fmla="*/ 386813 w 583314"/>
                              <a:gd name="csY3" fmla="*/ 340466 h 737167"/>
                              <a:gd name="csX4" fmla="*/ 583314 w 583314"/>
                              <a:gd name="csY4" fmla="*/ 234007 h 737167"/>
                              <a:gd name="csX5" fmla="*/ 447051 w 583314"/>
                              <a:gd name="csY5" fmla="*/ 694697 h 737167"/>
                              <a:gd name="csX6" fmla="*/ 448719 w 583314"/>
                              <a:gd name="csY6" fmla="*/ 737167 h 737167"/>
                              <a:gd name="csX7" fmla="*/ 2141 w 583314"/>
                              <a:gd name="csY7" fmla="*/ 737167 h 737167"/>
                              <a:gd name="csX8" fmla="*/ 0 w 583314"/>
                              <a:gd name="csY8" fmla="*/ 682953 h 737167"/>
                              <a:gd name="csX9" fmla="*/ 202183 w 583314"/>
                              <a:gd name="csY9" fmla="*/ 0 h 7371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83314" h="737167">
                                <a:moveTo>
                                  <a:pt x="202183" y="0"/>
                                </a:moveTo>
                                <a:lnTo>
                                  <a:pt x="202436" y="126"/>
                                </a:lnTo>
                                <a:cubicBezTo>
                                  <a:pt x="137778" y="105322"/>
                                  <a:pt x="170738" y="242974"/>
                                  <a:pt x="275934" y="307506"/>
                                </a:cubicBezTo>
                                <a:cubicBezTo>
                                  <a:pt x="310663" y="328848"/>
                                  <a:pt x="348802" y="339456"/>
                                  <a:pt x="386813" y="340466"/>
                                </a:cubicBezTo>
                                <a:cubicBezTo>
                                  <a:pt x="463974" y="342487"/>
                                  <a:pt x="539997" y="304475"/>
                                  <a:pt x="583314" y="234007"/>
                                </a:cubicBezTo>
                                <a:cubicBezTo>
                                  <a:pt x="498450" y="372164"/>
                                  <a:pt x="451346" y="531536"/>
                                  <a:pt x="447051" y="694697"/>
                                </a:cubicBezTo>
                                <a:lnTo>
                                  <a:pt x="448719" y="737167"/>
                                </a:lnTo>
                                <a:lnTo>
                                  <a:pt x="2141" y="737167"/>
                                </a:lnTo>
                                <a:lnTo>
                                  <a:pt x="0" y="682953"/>
                                </a:lnTo>
                                <a:cubicBezTo>
                                  <a:pt x="6315" y="441243"/>
                                  <a:pt x="76277" y="205088"/>
                                  <a:pt x="202183" y="0"/>
                                </a:cubicBezTo>
                                <a:close/>
                              </a:path>
                            </a:pathLst>
                          </a:custGeom>
                          <a:solidFill>
                            <a:srgbClr val="692973"/>
                          </a:solidFill>
                          <a:ln w="9525" cap="flat">
                            <a:noFill/>
                            <a:prstDash val="solid"/>
                            <a:miter/>
                          </a:ln>
                        </wps:spPr>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AB9C38C" id="Group 376" o:spid="_x0000_s1026" alt="&quot;&quot;" style="position:absolute;margin-left:326.35pt;margin-top:51.2pt;width:210.6pt;height:92.1pt;z-index:251658243;mso-width-relative:margin;mso-height-relative:margin" coordsize="33919,148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3" o:spid="_x0000_s1027" type="#_x0000_t75" alt="&quot;&quot;" style="position:absolute;left:16438;width:17481;height:1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">
                  <v:imagedata r:id="rId18" o:title=""/>
                </v:shape>
                <v:shape id="Freeform: Shape 3" o:spid="_x0000_s1028" alt="&quot;&quot;" style="position:absolute;left:1691;top:898;width:12420;height:9969;visibility:visible;mso-wrap-style:square;v-text-anchor:top" coordsize="936799,75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" path="m24971,495272c78120,408690,143652,330395,219662,262672r,c417306,86650,672004,-6505,936799,353,843740,-2123,766302,71410,763825,164469v-2381,93059,71057,170498,164116,172974c749252,332776,577326,395641,443976,514418v-51435,45815,-95727,98774,-131731,157257c279574,724825,222234,753590,164036,751971v-28670,-762,-57436,-8858,-83630,-24860c1063,678343,-23797,574616,24971,495272e" fillcolor="#784082" stroked="f">
                  <v:stroke joinstyle="miter"/>
                  <v:path arrowok="t" o:connecttype="custom" o:connectlocs="33106,656508;291219,348185;291219,348185;1241970,468;1012648,218012;1230226,447298;588605,681887;413962,890339;217472,996775;106599,963822;33106,656508" o:connectangles="0,0,0,0,0,0,0,0,0,0,0"/>
                </v:shape>
                <v:shape id="Freeform: Shape 4" o:spid="_x0000_s1029" alt="&quot;&quot;" style="position:absolute;left:11839;top:898;width:14023;height:9320;visibility:visible;mso-wrap-style:square;v-text-anchor:top" coordsize="1057716,70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" path="m173035,61v369094,9715,708088,217265,884682,541877c1013235,460118,910746,429924,829022,474406,747202,518887,717008,621281,761489,703101,642236,483931,413351,343628,164177,337151,71117,334674,-2416,257331,61,164177,2537,71117,79880,-2416,173035,61e" fillcolor="#8a5991" stroked="f">
                  <v:stroke joinstyle="miter"/>
                  <v:path arrowok="t" o:connecttype="custom" o:connectlocs="229403,81;1402278,718366;1099084,628849;1009551,931995;217659,446910;81,217625;229403,81" o:connectangles="0,0,0,0,0,0,0"/>
                </v:shape>
                <v:shape id="Freeform: Shape 5" o:spid="_x0000_s1030" alt="&quot;&quot;" style="position:absolute;left:21670;top:6924;width:5854;height:7913;visibility:visible;mso-wrap-style:square;v-text-anchor:top" coordsize="585455,79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" path="m244724,1027v71421,6865,138303,47927,175241,115727c506250,275305,560142,449626,579032,628850r6423,162686l138865,791536,134321,675822c121599,554830,85276,437267,27216,330429,-31758,221950,8274,86192,116754,27216,157386,5101,201872,-3092,244724,1027xe" fillcolor="#9c70a3" stroked="f">
                  <v:stroke joinstyle="miter"/>
                  <v:path arrowok="t" o:connecttype="custom" o:connectlocs="244710,1027;419941,116729;578999,628716;585422,791367;138857,791367;134313,675678;27214,330358;116747,27210;244710,1027" o:connectangles="0,0,0,0,0,0,0,0,0"/>
                </v:shape>
                <v:shape id="Freeform: Shape 6" o:spid="_x0000_s1031" alt="&quot;&quot;" style="position:absolute;top:7452;width:5832;height:7370;visibility:visible;mso-wrap-style:square;v-text-anchor:top" coordsize="583314,73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" path="m202183,r253,126c137778,105322,170738,242974,275934,307506v34729,21342,72868,31950,110879,32960c463974,342487,539997,304475,583314,234007,498450,372164,451346,531536,447051,694697r1668,42470l2141,737167,,682953c6315,441243,76277,205088,202183,xe" fillcolor="#692973" stroked="f">
                  <v:stroke joinstyle="miter"/>
                  <v:path arrowok="t" o:connecttype="custom" o:connectlocs="202172,0;202425,126;275919,307440;386792,340393;583282,233957;447026,694548;448694,737009;2141,737009;0,682807;202172,0" o:connectangles="0,0,0,0,0,0,0,0,0,0"/>
                </v:shape>
              </v:group>
            </w:pict>
          </mc:Fallback>
        </mc:AlternateContent>
      </w:r>
      <w:r w:rsidR="00E02E44" w:rsidRPr="007828BA">
        <w:rPr>
          <w:rFonts w:ascii="Arial" w:hAnsi="Arial" w:cs="Arial"/>
          <w:noProof/>
        </w:rPr>
        <mc:AlternateContent>
          <mc:Choice Requires="wps">
            <w:drawing>
              <wp:anchor distT="0" distB="0" distL="114300" distR="114300" simplePos="0" relativeHeight="251658241" behindDoc="0" locked="0" layoutInCell="1" allowOverlap="1" wp14:anchorId="1C0E32E1" wp14:editId="2682210D">
                <wp:simplePos x="0" y="0"/>
                <wp:positionH relativeFrom="column">
                  <wp:posOffset>0</wp:posOffset>
                </wp:positionH>
                <wp:positionV relativeFrom="paragraph">
                  <wp:posOffset>311150</wp:posOffset>
                </wp:positionV>
                <wp:extent cx="377112" cy="754233"/>
                <wp:effectExtent l="0" t="0" r="0" b="0"/>
                <wp:wrapNone/>
                <wp:docPr id="208748756" name="Freeform: Shape 2">
                  <a:extLst xmlns:a="http://schemas.openxmlformats.org/drawingml/2006/main">
                    <a:ext uri="{FF2B5EF4-FFF2-40B4-BE49-F238E27FC236}">
                      <a16:creationId xmlns:a16="http://schemas.microsoft.com/office/drawing/2014/main" id="{55ED00D9-5671-6DD8-7A16-CAB222C34CF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7112" cy="75423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rgbClr val="692973"/>
                        </a:solidFill>
                        <a:ln w="9525" cap="flat">
                          <a:noFill/>
                          <a:prstDash val="solid"/>
                          <a:miter/>
                        </a:ln>
                      </wps:spPr>
                      <wps:bodyPr/>
                    </wps:wsp>
                  </a:graphicData>
                </a:graphic>
              </wp:anchor>
            </w:drawing>
          </mc:Choice>
          <mc:Fallback>
            <w:pict>
              <v:shape w14:anchorId="298F6E7F" id="Freeform: Shape 2" o:spid="_x0000_s1026" alt="&quot;&quot;" style="position:absolute;margin-left:0;margin-top:24.5pt;width:29.7pt;height:59.4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280130,56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" path="m280130,280130c280130,125444,154781,,,l,560356v154686,,280130,-125445,280130,-280130e" fillcolor="#692973" stroked="f">
                <v:stroke joinstyle="miter"/>
                <v:path arrowok="t" o:connecttype="custom" o:connectlocs="377112,377053;0,0;0,754234;377112,377182" o:connectangles="0,0,0,0"/>
              </v:shape>
            </w:pict>
          </mc:Fallback>
        </mc:AlternateContent>
      </w:r>
      <w:r w:rsidR="006E327E" w:rsidRPr="007828BA">
        <w:rPr>
          <w:rFonts w:ascii="Arial" w:hAnsi="Arial" w:cs="Arial"/>
          <w:noProof/>
        </w:rPr>
        <mc:AlternateContent>
          <mc:Choice Requires="wps">
            <w:drawing>
              <wp:inline distT="0" distB="0" distL="0" distR="0" wp14:anchorId="67BA1896" wp14:editId="0E12734E">
                <wp:extent cx="6839966" cy="1818209"/>
                <wp:effectExtent l="0" t="0" r="0" b="0"/>
                <wp:docPr id="277867764" name="Rectangle: Rounded Corners 1672880611">
                  <a:extLst xmlns:a="http://schemas.openxmlformats.org/drawingml/2006/main">
                    <a:ext uri="{FF2B5EF4-FFF2-40B4-BE49-F238E27FC236}">
                      <a16:creationId xmlns:a16="http://schemas.microsoft.com/office/drawing/2014/main" id="{A9008D4A-2E6D-1291-1E2C-CBDE4E8A81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966" cy="1818209"/>
                        </a:xfrm>
                        <a:prstGeom prst="roundRect">
                          <a:avLst>
                            <a:gd name="adj" fmla="val 3030"/>
                          </a:avLst>
                        </a:prstGeom>
                        <a:gradFill flip="none" rotWithShape="1">
                          <a:gsLst>
                            <a:gs pos="0">
                              <a:schemeClr val="accent1"/>
                            </a:gs>
                            <a:gs pos="100000">
                              <a:schemeClr val="accent2"/>
                            </a:gs>
                          </a:gsLst>
                          <a:lin ang="10800000" scaled="1"/>
                          <a:tileRect/>
                        </a:gradFill>
                        <a:ln w="9525" cap="flat">
                          <a:noFill/>
                          <a:prstDash val="solid"/>
                          <a:miter/>
                        </a:ln>
                      </wps:spPr>
                      <wps:txbx>
                        <w:txbxContent>
                          <w:p w14:paraId="7A8817CB" w14:textId="4EB83C50" w:rsidR="006E327E" w:rsidRPr="007828BA" w:rsidRDefault="008F7BCF" w:rsidP="006E327E">
                            <w:pPr>
                              <w:pStyle w:val="Title"/>
                              <w:ind w:right="5439"/>
                              <w:rPr>
                                <w:rFonts w:ascii="Arial Black" w:hAnsi="Arial Black"/>
                                <w:sz w:val="48"/>
                                <w:szCs w:val="48"/>
                              </w:rPr>
                            </w:pPr>
                            <w:r w:rsidRPr="007828BA">
                              <w:rPr>
                                <w:rFonts w:ascii="Arial Black" w:hAnsi="Arial Black"/>
                                <w:sz w:val="48"/>
                                <w:szCs w:val="48"/>
                              </w:rPr>
                              <w:t xml:space="preserve">COVID-19 </w:t>
                            </w:r>
                            <w:r w:rsidR="00190082" w:rsidRPr="007828BA">
                              <w:rPr>
                                <w:rFonts w:ascii="Arial Black" w:hAnsi="Arial Black"/>
                                <w:sz w:val="48"/>
                                <w:szCs w:val="48"/>
                              </w:rPr>
                              <w:t>v</w:t>
                            </w:r>
                            <w:r w:rsidRPr="007828BA">
                              <w:rPr>
                                <w:rFonts w:ascii="Arial Black" w:hAnsi="Arial Black"/>
                                <w:sz w:val="48"/>
                                <w:szCs w:val="48"/>
                              </w:rPr>
                              <w:t xml:space="preserve">accine NIP </w:t>
                            </w:r>
                            <w:r w:rsidR="00190082" w:rsidRPr="007828BA">
                              <w:rPr>
                                <w:rFonts w:ascii="Arial Black" w:hAnsi="Arial Black"/>
                                <w:sz w:val="48"/>
                                <w:szCs w:val="48"/>
                              </w:rPr>
                              <w:t>t</w:t>
                            </w:r>
                            <w:r w:rsidRPr="007828BA">
                              <w:rPr>
                                <w:rFonts w:ascii="Arial Black" w:hAnsi="Arial Black"/>
                                <w:sz w:val="48"/>
                                <w:szCs w:val="48"/>
                              </w:rPr>
                              <w:t>ransition</w:t>
                            </w:r>
                          </w:p>
                        </w:txbxContent>
                      </wps:txbx>
                      <wps:bodyPr lIns="540000" tIns="216000"/>
                    </wps:wsp>
                  </a:graphicData>
                </a:graphic>
              </wp:inline>
            </w:drawing>
          </mc:Choice>
          <mc:Fallback>
            <w:pict>
              <v:roundrect w14:anchorId="67BA1896" id="Rectangle: Rounded Corners 1672880611" o:spid="_x0000_s1027" alt="&quot;&quot;" style="width:538.6pt;height:143.15pt;visibility:visible;mso-wrap-style:square;mso-left-percent:-10001;mso-top-percent:-10001;mso-position-horizontal:absolute;mso-position-horizontal-relative:char;mso-position-vertical:absolute;mso-position-vertical-relative:line;mso-left-percent:-10001;mso-top-percent:-10001;v-text-anchor:top" arcsize="19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" fillcolor="#0067a0 [3204]" stroked="f">
                <v:fill color2="#408db8 [3205]" rotate="t" angle="270" focus="100%" type="gradient"/>
                <v:stroke joinstyle="miter"/>
                <v:textbox inset="15mm,6mm">
                  <w:txbxContent>
                    <w:p w14:paraId="7A8817CB" w14:textId="4EB83C50" w:rsidR="006E327E" w:rsidRPr="007828BA" w:rsidRDefault="008F7BCF" w:rsidP="006E327E">
                      <w:pPr>
                        <w:pStyle w:val="Title"/>
                        <w:ind w:right="5439"/>
                        <w:rPr>
                          <w:rFonts w:ascii="Arial Black" w:hAnsi="Arial Black"/>
                          <w:sz w:val="48"/>
                          <w:szCs w:val="48"/>
                        </w:rPr>
                      </w:pPr>
                      <w:r w:rsidRPr="007828BA">
                        <w:rPr>
                          <w:rFonts w:ascii="Arial Black" w:hAnsi="Arial Black"/>
                          <w:sz w:val="48"/>
                          <w:szCs w:val="48"/>
                        </w:rPr>
                        <w:t xml:space="preserve">COVID-19 </w:t>
                      </w:r>
                      <w:r w:rsidR="00190082" w:rsidRPr="007828BA">
                        <w:rPr>
                          <w:rFonts w:ascii="Arial Black" w:hAnsi="Arial Black"/>
                          <w:sz w:val="48"/>
                          <w:szCs w:val="48"/>
                        </w:rPr>
                        <w:t>v</w:t>
                      </w:r>
                      <w:r w:rsidRPr="007828BA">
                        <w:rPr>
                          <w:rFonts w:ascii="Arial Black" w:hAnsi="Arial Black"/>
                          <w:sz w:val="48"/>
                          <w:szCs w:val="48"/>
                        </w:rPr>
                        <w:t xml:space="preserve">accine NIP </w:t>
                      </w:r>
                      <w:r w:rsidR="00190082" w:rsidRPr="007828BA">
                        <w:rPr>
                          <w:rFonts w:ascii="Arial Black" w:hAnsi="Arial Black"/>
                          <w:sz w:val="48"/>
                          <w:szCs w:val="48"/>
                        </w:rPr>
                        <w:t>t</w:t>
                      </w:r>
                      <w:r w:rsidRPr="007828BA">
                        <w:rPr>
                          <w:rFonts w:ascii="Arial Black" w:hAnsi="Arial Black"/>
                          <w:sz w:val="48"/>
                          <w:szCs w:val="48"/>
                        </w:rPr>
                        <w:t>ransition</w:t>
                      </w:r>
                    </w:p>
                  </w:txbxContent>
                </v:textbox>
                <w10:anchorlock/>
              </v:roundrect>
            </w:pict>
          </mc:Fallback>
        </mc:AlternateContent>
      </w:r>
    </w:p>
    <w:p w14:paraId="26B9BA70" w14:textId="68C3CCE7" w:rsidR="00C5513D" w:rsidRPr="007828BA" w:rsidRDefault="006E327E" w:rsidP="00282735">
      <w:pPr>
        <w:pStyle w:val="NoSpacing"/>
        <w:rPr>
          <w:rFonts w:ascii="Arial" w:hAnsi="Arial" w:cs="Arial"/>
        </w:rPr>
      </w:pPr>
      <w:r w:rsidRPr="007828BA">
        <w:rPr>
          <w:rFonts w:ascii="Arial" w:hAnsi="Arial" w:cs="Arial"/>
          <w:noProof/>
        </w:rPr>
        <mc:AlternateContent>
          <mc:Choice Requires="wps">
            <w:drawing>
              <wp:anchor distT="0" distB="0" distL="114300" distR="114300" simplePos="0" relativeHeight="251658240" behindDoc="0" locked="1" layoutInCell="1" allowOverlap="1" wp14:anchorId="735273C2" wp14:editId="06D3D01A">
                <wp:simplePos x="0" y="0"/>
                <wp:positionH relativeFrom="margin">
                  <wp:posOffset>3604260</wp:posOffset>
                </wp:positionH>
                <wp:positionV relativeFrom="page">
                  <wp:posOffset>364490</wp:posOffset>
                </wp:positionV>
                <wp:extent cx="2976880" cy="402590"/>
                <wp:effectExtent l="0" t="0" r="0" b="0"/>
                <wp:wrapNone/>
                <wp:docPr id="1976101177" name="Graphic 55" descr="Program advice for health professionals">
                  <a:extLst xmlns:a="http://schemas.openxmlformats.org/drawingml/2006/main">
                    <a:ext uri="{FF2B5EF4-FFF2-40B4-BE49-F238E27FC236}">
                      <a16:creationId xmlns:a16="http://schemas.microsoft.com/office/drawing/2014/main" id="{1EA3A4B7-9696-54CF-58F8-9129050F6564}"/>
                    </a:ext>
                  </a:extLst>
                </wp:docPr>
                <wp:cNvGraphicFramePr/>
                <a:graphic xmlns:a="http://schemas.openxmlformats.org/drawingml/2006/main">
                  <a:graphicData uri="http://schemas.microsoft.com/office/word/2010/wordprocessingShape">
                    <wps:wsp>
                      <wps:cNvSpPr/>
                      <wps:spPr>
                        <a:xfrm>
                          <a:off x="0" y="0"/>
                          <a:ext cx="2976880" cy="402590"/>
                        </a:xfrm>
                        <a:custGeom>
                          <a:avLst/>
                          <a:gdLst>
                            <a:gd name="csX0" fmla="*/ 0 w 2978550"/>
                            <a:gd name="csY0" fmla="*/ 0 h 404060"/>
                            <a:gd name="csX1" fmla="*/ 0 w 2978550"/>
                            <a:gd name="csY1" fmla="*/ 331435 h 404060"/>
                            <a:gd name="csX2" fmla="*/ 72626 w 2978550"/>
                            <a:gd name="csY2" fmla="*/ 404060 h 404060"/>
                            <a:gd name="csX3" fmla="*/ 2905925 w 2978550"/>
                            <a:gd name="csY3" fmla="*/ 404060 h 404060"/>
                            <a:gd name="csX4" fmla="*/ 2978550 w 2978550"/>
                            <a:gd name="csY4" fmla="*/ 331435 h 404060"/>
                            <a:gd name="csX5" fmla="*/ 2978550 w 2978550"/>
                            <a:gd name="csY5" fmla="*/ 0 h 404060"/>
                            <a:gd name="csX6" fmla="*/ 0 w 2978550"/>
                            <a:gd name="csY6" fmla="*/ 0 h 40406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978550" h="404060">
                              <a:moveTo>
                                <a:pt x="0" y="0"/>
                              </a:moveTo>
                              <a:lnTo>
                                <a:pt x="0" y="331435"/>
                              </a:lnTo>
                              <a:cubicBezTo>
                                <a:pt x="0" y="371597"/>
                                <a:pt x="32463" y="404060"/>
                                <a:pt x="72626" y="404060"/>
                              </a:cubicBezTo>
                              <a:lnTo>
                                <a:pt x="2905925" y="404060"/>
                              </a:lnTo>
                              <a:cubicBezTo>
                                <a:pt x="2946087" y="404060"/>
                                <a:pt x="2978550" y="371597"/>
                                <a:pt x="2978550" y="331435"/>
                              </a:cubicBezTo>
                              <a:lnTo>
                                <a:pt x="2978550" y="0"/>
                              </a:lnTo>
                              <a:lnTo>
                                <a:pt x="0" y="0"/>
                              </a:lnTo>
                              <a:close/>
                            </a:path>
                          </a:pathLst>
                        </a:custGeom>
                        <a:solidFill>
                          <a:schemeClr val="accent4"/>
                        </a:solidFill>
                        <a:ln w="12809" cap="flat">
                          <a:noFill/>
                          <a:prstDash val="solid"/>
                          <a:miter/>
                        </a:ln>
                      </wps:spPr>
                      <wps:txbx>
                        <w:txbxContent>
                          <w:p w14:paraId="40F65DE3" w14:textId="77777777" w:rsidR="006E327E" w:rsidRPr="007828BA" w:rsidRDefault="006E327E" w:rsidP="006E327E">
                            <w:pPr>
                              <w:pStyle w:val="Subtitle"/>
                              <w:rPr>
                                <w:rFonts w:ascii="Arial" w:hAnsi="Arial" w:cs="Arial"/>
                                <w:lang w:val="en-AU"/>
                              </w:rPr>
                            </w:pPr>
                            <w:r w:rsidRPr="007828BA">
                              <w:rPr>
                                <w:rFonts w:ascii="Arial" w:hAnsi="Arial" w:cs="Arial"/>
                                <w:lang w:val="en-AU"/>
                              </w:rPr>
                              <w:t>Program advice for health professionals</w:t>
                            </w:r>
                          </w:p>
                        </w:txbxContent>
                      </wps:txbx>
                      <wps:bodyPr lIns="0" tIns="0" rIns="0" bIns="0" anchor="ctr" anchorCtr="1"/>
                    </wps:wsp>
                  </a:graphicData>
                </a:graphic>
                <wp14:sizeRelH relativeFrom="margin">
                  <wp14:pctWidth>0</wp14:pctWidth>
                </wp14:sizeRelH>
                <wp14:sizeRelV relativeFrom="margin">
                  <wp14:pctHeight>0</wp14:pctHeight>
                </wp14:sizeRelV>
              </wp:anchor>
            </w:drawing>
          </mc:Choice>
          <mc:Fallback>
            <w:pict>
              <v:shape w14:anchorId="735273C2" id="Graphic 55" o:spid="_x0000_s1028" alt="Program advice for health professionals" style="position:absolute;margin-left:283.8pt;margin-top:28.7pt;width:234.4pt;height:3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center" coordsize="2978550,404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" adj="-11796480,,5400" path="m,l,331435v,40162,32463,72625,72626,72625l2905925,404060v40162,,72625,-32463,72625,-72625l2978550,,,xe" fillcolor="#692874 [3207]" stroked="f" strokeweight=".35581mm">
                <v:stroke joinstyle="miter"/>
                <v:formulas/>
                <v:path arrowok="t" o:connecttype="custom" o:connectlocs="0,0;0,330229;72585,402590;2904296,402590;2976880,330229;2976880,0;0,0" o:connectangles="0,0,0,0,0,0,0" textboxrect="0,0,2978550,404060"/>
                <v:textbox inset="0,0,0,0">
                  <w:txbxContent>
                    <w:p w14:paraId="40F65DE3" w14:textId="77777777" w:rsidR="006E327E" w:rsidRPr="007828BA" w:rsidRDefault="006E327E" w:rsidP="006E327E">
                      <w:pPr>
                        <w:pStyle w:val="Subtitle"/>
                        <w:rPr>
                          <w:rFonts w:ascii="Arial" w:hAnsi="Arial" w:cs="Arial"/>
                          <w:lang w:val="en-AU"/>
                        </w:rPr>
                      </w:pPr>
                      <w:r w:rsidRPr="007828BA">
                        <w:rPr>
                          <w:rFonts w:ascii="Arial" w:hAnsi="Arial" w:cs="Arial"/>
                          <w:lang w:val="en-AU"/>
                        </w:rPr>
                        <w:t>Program advice for health professionals</w:t>
                      </w:r>
                    </w:p>
                  </w:txbxContent>
                </v:textbox>
                <w10:wrap anchorx="margin" anchory="page"/>
                <w10:anchorlock/>
              </v:shape>
            </w:pict>
          </mc:Fallback>
        </mc:AlternateContent>
      </w:r>
      <w:r w:rsidR="00A42357" w:rsidRPr="007828BA">
        <w:rPr>
          <w:rFonts w:ascii="Arial" w:hAnsi="Arial" w:cs="Arial"/>
          <w:noProof/>
        </w:rPr>
        <mc:AlternateContent>
          <mc:Choice Requires="wps">
            <w:drawing>
              <wp:inline distT="0" distB="0" distL="0" distR="0" wp14:anchorId="7D7D7CC1" wp14:editId="261E7B44">
                <wp:extent cx="6839585" cy="2773278"/>
                <wp:effectExtent l="0" t="0" r="0" b="2540"/>
                <wp:docPr id="1312132239" name="Rectangle: Rounded Corners 1"/>
                <wp:cNvGraphicFramePr/>
                <a:graphic xmlns:a="http://schemas.openxmlformats.org/drawingml/2006/main">
                  <a:graphicData uri="http://schemas.microsoft.com/office/word/2010/wordprocessingShape">
                    <wps:wsp>
                      <wps:cNvSpPr/>
                      <wps:spPr>
                        <a:xfrm>
                          <a:off x="0" y="0"/>
                          <a:ext cx="6839585" cy="2773278"/>
                        </a:xfrm>
                        <a:prstGeom prst="roundRect">
                          <a:avLst>
                            <a:gd name="adj" fmla="val 4320"/>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F1DB1B" w14:textId="1FC16552" w:rsidR="00FC2145" w:rsidRPr="007828BA" w:rsidRDefault="00FC2145" w:rsidP="00282735">
                            <w:pPr>
                              <w:pStyle w:val="Heading1"/>
                              <w:spacing w:after="120"/>
                              <w:rPr>
                                <w:rFonts w:ascii="Arial" w:hAnsi="Arial" w:cs="Arial"/>
                              </w:rPr>
                            </w:pPr>
                            <w:r w:rsidRPr="007828BA">
                              <w:rPr>
                                <w:rFonts w:ascii="Arial" w:hAnsi="Arial" w:cs="Arial"/>
                              </w:rPr>
                              <w:t xml:space="preserve">Key points and updates </w:t>
                            </w:r>
                          </w:p>
                          <w:p w14:paraId="41649909" w14:textId="5293D2B2" w:rsidR="003B72F2" w:rsidRPr="007828BA" w:rsidRDefault="003B72F2" w:rsidP="004C3796">
                            <w:pPr>
                              <w:pStyle w:val="ListBullet"/>
                              <w:spacing w:before="120" w:after="120"/>
                              <w:rPr>
                                <w:rFonts w:ascii="Arial" w:hAnsi="Arial" w:cs="Arial"/>
                                <w:szCs w:val="20"/>
                              </w:rPr>
                            </w:pPr>
                            <w:r w:rsidRPr="007828BA">
                              <w:rPr>
                                <w:rFonts w:ascii="Arial" w:hAnsi="Arial" w:cs="Arial"/>
                                <w:szCs w:val="20"/>
                              </w:rPr>
                              <w:t xml:space="preserve">From 1 October 2026, COVID-19 vaccines will be funded under the National Immunisation Program (NIP). This will replace the stand-alone </w:t>
                            </w:r>
                            <w:hyperlink r:id="rId19" w:history="1">
                              <w:r w:rsidRPr="007828BA">
                                <w:rPr>
                                  <w:rStyle w:val="Hyperlink"/>
                                  <w:rFonts w:ascii="Arial" w:hAnsi="Arial" w:cs="Arial"/>
                                  <w:szCs w:val="20"/>
                                </w:rPr>
                                <w:t>National COVID-19 Vaccine Program</w:t>
                              </w:r>
                            </w:hyperlink>
                            <w:r w:rsidRPr="007828BA">
                              <w:rPr>
                                <w:rFonts w:ascii="Arial" w:hAnsi="Arial" w:cs="Arial"/>
                                <w:szCs w:val="20"/>
                              </w:rPr>
                              <w:t xml:space="preserve"> established during Australia’s COVID-19 pandemic response.</w:t>
                            </w:r>
                          </w:p>
                          <w:p w14:paraId="4B4FCCFB" w14:textId="6169A621" w:rsidR="003B72F2" w:rsidRPr="007828BA" w:rsidRDefault="00044132" w:rsidP="004C3796">
                            <w:pPr>
                              <w:pStyle w:val="ListBullet"/>
                              <w:spacing w:before="120" w:after="120"/>
                              <w:rPr>
                                <w:rFonts w:ascii="Arial" w:hAnsi="Arial" w:cs="Arial"/>
                                <w:szCs w:val="20"/>
                              </w:rPr>
                            </w:pPr>
                            <w:r w:rsidRPr="007828BA">
                              <w:rPr>
                                <w:rFonts w:ascii="Arial" w:hAnsi="Arial" w:cs="Arial"/>
                                <w:szCs w:val="20"/>
                              </w:rPr>
                              <w:t>Under</w:t>
                            </w:r>
                            <w:r w:rsidR="003B72F2" w:rsidRPr="007828BA">
                              <w:rPr>
                                <w:rFonts w:ascii="Arial" w:hAnsi="Arial" w:cs="Arial"/>
                                <w:szCs w:val="20"/>
                              </w:rPr>
                              <w:t xml:space="preserve"> the NIP, </w:t>
                            </w:r>
                            <w:r w:rsidRPr="007828BA">
                              <w:rPr>
                                <w:rFonts w:ascii="Arial" w:hAnsi="Arial" w:cs="Arial"/>
                                <w:szCs w:val="20"/>
                              </w:rPr>
                              <w:t>funded</w:t>
                            </w:r>
                            <w:r w:rsidR="003B72F2" w:rsidRPr="007828BA">
                              <w:rPr>
                                <w:rFonts w:ascii="Arial" w:hAnsi="Arial" w:cs="Arial"/>
                                <w:szCs w:val="20"/>
                              </w:rPr>
                              <w:t xml:space="preserve"> COVID-19 vaccines will no longer be available as a universal program. </w:t>
                            </w:r>
                            <w:r w:rsidR="00553BD8" w:rsidRPr="007828BA">
                              <w:rPr>
                                <w:rFonts w:ascii="Arial" w:hAnsi="Arial" w:cs="Arial"/>
                                <w:szCs w:val="20"/>
                              </w:rPr>
                              <w:t>Instead, f</w:t>
                            </w:r>
                            <w:r w:rsidR="003B72F2" w:rsidRPr="007828BA">
                              <w:rPr>
                                <w:rFonts w:ascii="Arial" w:hAnsi="Arial" w:cs="Arial"/>
                                <w:szCs w:val="20"/>
                              </w:rPr>
                              <w:t xml:space="preserve">unded access will </w:t>
                            </w:r>
                            <w:r w:rsidR="00553BD8" w:rsidRPr="007828BA">
                              <w:rPr>
                                <w:rFonts w:ascii="Arial" w:hAnsi="Arial" w:cs="Arial"/>
                                <w:szCs w:val="20"/>
                              </w:rPr>
                              <w:t xml:space="preserve">only </w:t>
                            </w:r>
                            <w:r w:rsidR="003B72F2" w:rsidRPr="007828BA">
                              <w:rPr>
                                <w:rFonts w:ascii="Arial" w:hAnsi="Arial" w:cs="Arial"/>
                                <w:szCs w:val="20"/>
                              </w:rPr>
                              <w:t xml:space="preserve">be available for eligible groups at highest risk of severe disease, </w:t>
                            </w:r>
                            <w:r w:rsidR="00BD0D3F" w:rsidRPr="007828BA">
                              <w:rPr>
                                <w:rFonts w:ascii="Arial" w:hAnsi="Arial" w:cs="Arial"/>
                                <w:szCs w:val="20"/>
                              </w:rPr>
                              <w:t xml:space="preserve">including: </w:t>
                            </w:r>
                          </w:p>
                          <w:p w14:paraId="36FA39C1" w14:textId="1FFA77F1"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all adults aged 75 years and over (</w:t>
                            </w:r>
                            <w:r w:rsidR="00DA0A3F" w:rsidRPr="007828BA">
                              <w:rPr>
                                <w:rFonts w:ascii="Arial" w:hAnsi="Arial" w:cs="Arial"/>
                                <w:szCs w:val="20"/>
                              </w:rPr>
                              <w:t>two</w:t>
                            </w:r>
                            <w:r w:rsidRPr="007828BA">
                              <w:rPr>
                                <w:rFonts w:ascii="Arial" w:hAnsi="Arial" w:cs="Arial"/>
                                <w:szCs w:val="20"/>
                              </w:rPr>
                              <w:t xml:space="preserve"> funded doses per year</w:t>
                            </w:r>
                            <w:r w:rsidR="00DA0A3F" w:rsidRPr="007828BA">
                              <w:rPr>
                                <w:rFonts w:ascii="Arial" w:hAnsi="Arial" w:cs="Arial"/>
                                <w:szCs w:val="20"/>
                              </w:rPr>
                              <w:t>, given approximately six months apart</w:t>
                            </w:r>
                            <w:r w:rsidRPr="007828BA">
                              <w:rPr>
                                <w:rFonts w:ascii="Arial" w:hAnsi="Arial" w:cs="Arial"/>
                                <w:szCs w:val="20"/>
                              </w:rPr>
                              <w:t>)</w:t>
                            </w:r>
                          </w:p>
                          <w:p w14:paraId="38866154" w14:textId="77777777"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adults aged 65–74 years (one funded dose per year)</w:t>
                            </w:r>
                          </w:p>
                          <w:p w14:paraId="1650A08B" w14:textId="77777777"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 xml:space="preserve">Aboriginal and Torres Strait Islander people aged 50–74 years (one funded dose per year) </w:t>
                            </w:r>
                          </w:p>
                          <w:p w14:paraId="2E2BC3D9" w14:textId="10479B7A"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adults aged 18</w:t>
                            </w:r>
                            <w:r w:rsidR="008A4097" w:rsidRPr="007828BA">
                              <w:rPr>
                                <w:rFonts w:ascii="Arial" w:hAnsi="Arial" w:cs="Arial"/>
                                <w:szCs w:val="20"/>
                              </w:rPr>
                              <w:t>–64</w:t>
                            </w:r>
                            <w:r w:rsidRPr="007828BA">
                              <w:rPr>
                                <w:rFonts w:ascii="Arial" w:hAnsi="Arial" w:cs="Arial"/>
                                <w:szCs w:val="20"/>
                              </w:rPr>
                              <w:t xml:space="preserve"> years with severe immunocompromise (one funded dose per year).</w:t>
                            </w:r>
                          </w:p>
                          <w:p w14:paraId="60051D05" w14:textId="77777777" w:rsidR="003B72F2" w:rsidRPr="007828BA" w:rsidRDefault="003B72F2" w:rsidP="004C3796">
                            <w:pPr>
                              <w:pStyle w:val="ListBullet"/>
                              <w:spacing w:before="120" w:after="120"/>
                              <w:rPr>
                                <w:rFonts w:ascii="Arial" w:hAnsi="Arial" w:cs="Arial"/>
                                <w:szCs w:val="20"/>
                              </w:rPr>
                            </w:pPr>
                            <w:r w:rsidRPr="007828BA">
                              <w:rPr>
                                <w:rFonts w:ascii="Arial" w:hAnsi="Arial" w:cs="Arial"/>
                                <w:szCs w:val="20"/>
                              </w:rPr>
                              <w:t>People who are not eligible for a free COVID-19 vaccine through the NIP may choose to purchase the vaccine privately after an individual benefit-risk discussion with their health professional.</w:t>
                            </w:r>
                          </w:p>
                          <w:p w14:paraId="5B19A36A" w14:textId="0C17E6AA" w:rsidR="00C5513D" w:rsidRPr="00DB3238" w:rsidRDefault="003B72F2" w:rsidP="004C3796">
                            <w:pPr>
                              <w:pStyle w:val="ListBullet"/>
                              <w:spacing w:before="120" w:after="120"/>
                              <w:rPr>
                                <w:szCs w:val="20"/>
                              </w:rPr>
                            </w:pPr>
                            <w:r w:rsidRPr="007828BA">
                              <w:rPr>
                                <w:rFonts w:ascii="Arial" w:hAnsi="Arial" w:cs="Arial"/>
                                <w:szCs w:val="20"/>
                              </w:rPr>
                              <w:t>States and territories will manage ordering, distribution, reporting and program support for COVID-19 vaccines in line with routine processes used for other NIP vaccines.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7D7D7CC1" id="Rectangle: Rounded Corners 1" o:spid="_x0000_s1029" style="width:538.55pt;height:218.35pt;visibility:visible;mso-wrap-style:square;mso-left-percent:-10001;mso-top-percent:-10001;mso-position-horizontal:absolute;mso-position-horizontal-relative:char;mso-position-vertical:absolute;mso-position-vertical-relative:line;mso-left-percent:-10001;mso-top-percent:-10001;v-text-anchor:top" arcsize="28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" fillcolor="#e5eff5 [662]" stroked="f" strokeweight="1pt">
                <v:stroke joinstyle="miter"/>
                <v:textbox style="mso-fit-shape-to-text:t">
                  <w:txbxContent>
                    <w:p w14:paraId="35F1DB1B" w14:textId="1FC16552" w:rsidR="00FC2145" w:rsidRPr="007828BA" w:rsidRDefault="00FC2145" w:rsidP="00282735">
                      <w:pPr>
                        <w:pStyle w:val="Heading1"/>
                        <w:spacing w:after="120"/>
                        <w:rPr>
                          <w:rFonts w:ascii="Arial" w:hAnsi="Arial" w:cs="Arial"/>
                        </w:rPr>
                      </w:pPr>
                      <w:r w:rsidRPr="007828BA">
                        <w:rPr>
                          <w:rFonts w:ascii="Arial" w:hAnsi="Arial" w:cs="Arial"/>
                        </w:rPr>
                        <w:t xml:space="preserve">Key points and updates </w:t>
                      </w:r>
                    </w:p>
                    <w:p w14:paraId="41649909" w14:textId="5293D2B2" w:rsidR="003B72F2" w:rsidRPr="007828BA" w:rsidRDefault="003B72F2" w:rsidP="004C3796">
                      <w:pPr>
                        <w:pStyle w:val="ListBullet"/>
                        <w:spacing w:before="120" w:after="120"/>
                        <w:rPr>
                          <w:rFonts w:ascii="Arial" w:hAnsi="Arial" w:cs="Arial"/>
                          <w:szCs w:val="20"/>
                        </w:rPr>
                      </w:pPr>
                      <w:r w:rsidRPr="007828BA">
                        <w:rPr>
                          <w:rFonts w:ascii="Arial" w:hAnsi="Arial" w:cs="Arial"/>
                          <w:szCs w:val="20"/>
                        </w:rPr>
                        <w:t xml:space="preserve">From 1 October 2026, COVID-19 vaccines will be funded under the National Immunisation Program (NIP). This will replace the stand-alone </w:t>
                      </w:r>
                      <w:hyperlink r:id="rId20" w:history="1">
                        <w:r w:rsidRPr="007828BA">
                          <w:rPr>
                            <w:rStyle w:val="Hyperlink"/>
                            <w:rFonts w:ascii="Arial" w:hAnsi="Arial" w:cs="Arial"/>
                            <w:szCs w:val="20"/>
                          </w:rPr>
                          <w:t>National COVID-19 Vaccine Program</w:t>
                        </w:r>
                      </w:hyperlink>
                      <w:r w:rsidRPr="007828BA">
                        <w:rPr>
                          <w:rFonts w:ascii="Arial" w:hAnsi="Arial" w:cs="Arial"/>
                          <w:szCs w:val="20"/>
                        </w:rPr>
                        <w:t xml:space="preserve"> established during Australia’s COVID-19 pandemic response.</w:t>
                      </w:r>
                    </w:p>
                    <w:p w14:paraId="4B4FCCFB" w14:textId="6169A621" w:rsidR="003B72F2" w:rsidRPr="007828BA" w:rsidRDefault="00044132" w:rsidP="004C3796">
                      <w:pPr>
                        <w:pStyle w:val="ListBullet"/>
                        <w:spacing w:before="120" w:after="120"/>
                        <w:rPr>
                          <w:rFonts w:ascii="Arial" w:hAnsi="Arial" w:cs="Arial"/>
                          <w:szCs w:val="20"/>
                        </w:rPr>
                      </w:pPr>
                      <w:r w:rsidRPr="007828BA">
                        <w:rPr>
                          <w:rFonts w:ascii="Arial" w:hAnsi="Arial" w:cs="Arial"/>
                          <w:szCs w:val="20"/>
                        </w:rPr>
                        <w:t>Under</w:t>
                      </w:r>
                      <w:r w:rsidR="003B72F2" w:rsidRPr="007828BA">
                        <w:rPr>
                          <w:rFonts w:ascii="Arial" w:hAnsi="Arial" w:cs="Arial"/>
                          <w:szCs w:val="20"/>
                        </w:rPr>
                        <w:t xml:space="preserve"> the NIP, </w:t>
                      </w:r>
                      <w:r w:rsidRPr="007828BA">
                        <w:rPr>
                          <w:rFonts w:ascii="Arial" w:hAnsi="Arial" w:cs="Arial"/>
                          <w:szCs w:val="20"/>
                        </w:rPr>
                        <w:t>funded</w:t>
                      </w:r>
                      <w:r w:rsidR="003B72F2" w:rsidRPr="007828BA">
                        <w:rPr>
                          <w:rFonts w:ascii="Arial" w:hAnsi="Arial" w:cs="Arial"/>
                          <w:szCs w:val="20"/>
                        </w:rPr>
                        <w:t xml:space="preserve"> COVID-19 vaccines will no longer be available as a universal program. </w:t>
                      </w:r>
                      <w:r w:rsidR="00553BD8" w:rsidRPr="007828BA">
                        <w:rPr>
                          <w:rFonts w:ascii="Arial" w:hAnsi="Arial" w:cs="Arial"/>
                          <w:szCs w:val="20"/>
                        </w:rPr>
                        <w:t>Instead, f</w:t>
                      </w:r>
                      <w:r w:rsidR="003B72F2" w:rsidRPr="007828BA">
                        <w:rPr>
                          <w:rFonts w:ascii="Arial" w:hAnsi="Arial" w:cs="Arial"/>
                          <w:szCs w:val="20"/>
                        </w:rPr>
                        <w:t xml:space="preserve">unded access will </w:t>
                      </w:r>
                      <w:r w:rsidR="00553BD8" w:rsidRPr="007828BA">
                        <w:rPr>
                          <w:rFonts w:ascii="Arial" w:hAnsi="Arial" w:cs="Arial"/>
                          <w:szCs w:val="20"/>
                        </w:rPr>
                        <w:t xml:space="preserve">only </w:t>
                      </w:r>
                      <w:r w:rsidR="003B72F2" w:rsidRPr="007828BA">
                        <w:rPr>
                          <w:rFonts w:ascii="Arial" w:hAnsi="Arial" w:cs="Arial"/>
                          <w:szCs w:val="20"/>
                        </w:rPr>
                        <w:t xml:space="preserve">be available for eligible groups at highest risk of severe disease, </w:t>
                      </w:r>
                      <w:r w:rsidR="00BD0D3F" w:rsidRPr="007828BA">
                        <w:rPr>
                          <w:rFonts w:ascii="Arial" w:hAnsi="Arial" w:cs="Arial"/>
                          <w:szCs w:val="20"/>
                        </w:rPr>
                        <w:t xml:space="preserve">including: </w:t>
                      </w:r>
                    </w:p>
                    <w:p w14:paraId="36FA39C1" w14:textId="1FFA77F1"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all adults aged 75 years and over (</w:t>
                      </w:r>
                      <w:r w:rsidR="00DA0A3F" w:rsidRPr="007828BA">
                        <w:rPr>
                          <w:rFonts w:ascii="Arial" w:hAnsi="Arial" w:cs="Arial"/>
                          <w:szCs w:val="20"/>
                        </w:rPr>
                        <w:t>two</w:t>
                      </w:r>
                      <w:r w:rsidRPr="007828BA">
                        <w:rPr>
                          <w:rFonts w:ascii="Arial" w:hAnsi="Arial" w:cs="Arial"/>
                          <w:szCs w:val="20"/>
                        </w:rPr>
                        <w:t xml:space="preserve"> funded doses per year</w:t>
                      </w:r>
                      <w:r w:rsidR="00DA0A3F" w:rsidRPr="007828BA">
                        <w:rPr>
                          <w:rFonts w:ascii="Arial" w:hAnsi="Arial" w:cs="Arial"/>
                          <w:szCs w:val="20"/>
                        </w:rPr>
                        <w:t>, given approximately six months apart</w:t>
                      </w:r>
                      <w:r w:rsidRPr="007828BA">
                        <w:rPr>
                          <w:rFonts w:ascii="Arial" w:hAnsi="Arial" w:cs="Arial"/>
                          <w:szCs w:val="20"/>
                        </w:rPr>
                        <w:t>)</w:t>
                      </w:r>
                    </w:p>
                    <w:p w14:paraId="38866154" w14:textId="77777777"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adults aged 65–74 years (one funded dose per year)</w:t>
                      </w:r>
                    </w:p>
                    <w:p w14:paraId="1650A08B" w14:textId="77777777"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 xml:space="preserve">Aboriginal and Torres Strait Islander people aged 50–74 years (one funded dose per year) </w:t>
                      </w:r>
                    </w:p>
                    <w:p w14:paraId="2E2BC3D9" w14:textId="10479B7A" w:rsidR="003B72F2" w:rsidRPr="007828BA" w:rsidRDefault="003B72F2" w:rsidP="004C3796">
                      <w:pPr>
                        <w:pStyle w:val="ListBullet2"/>
                        <w:spacing w:before="120" w:after="120"/>
                        <w:ind w:left="567" w:hanging="283"/>
                        <w:rPr>
                          <w:rFonts w:ascii="Arial" w:hAnsi="Arial" w:cs="Arial"/>
                          <w:szCs w:val="20"/>
                        </w:rPr>
                      </w:pPr>
                      <w:r w:rsidRPr="007828BA">
                        <w:rPr>
                          <w:rFonts w:ascii="Arial" w:hAnsi="Arial" w:cs="Arial"/>
                          <w:szCs w:val="20"/>
                        </w:rPr>
                        <w:t>adults aged 18</w:t>
                      </w:r>
                      <w:r w:rsidR="008A4097" w:rsidRPr="007828BA">
                        <w:rPr>
                          <w:rFonts w:ascii="Arial" w:hAnsi="Arial" w:cs="Arial"/>
                          <w:szCs w:val="20"/>
                        </w:rPr>
                        <w:t>–64</w:t>
                      </w:r>
                      <w:r w:rsidRPr="007828BA">
                        <w:rPr>
                          <w:rFonts w:ascii="Arial" w:hAnsi="Arial" w:cs="Arial"/>
                          <w:szCs w:val="20"/>
                        </w:rPr>
                        <w:t xml:space="preserve"> years with severe immunocompromise (one funded dose per year).</w:t>
                      </w:r>
                    </w:p>
                    <w:p w14:paraId="60051D05" w14:textId="77777777" w:rsidR="003B72F2" w:rsidRPr="007828BA" w:rsidRDefault="003B72F2" w:rsidP="004C3796">
                      <w:pPr>
                        <w:pStyle w:val="ListBullet"/>
                        <w:spacing w:before="120" w:after="120"/>
                        <w:rPr>
                          <w:rFonts w:ascii="Arial" w:hAnsi="Arial" w:cs="Arial"/>
                          <w:szCs w:val="20"/>
                        </w:rPr>
                      </w:pPr>
                      <w:r w:rsidRPr="007828BA">
                        <w:rPr>
                          <w:rFonts w:ascii="Arial" w:hAnsi="Arial" w:cs="Arial"/>
                          <w:szCs w:val="20"/>
                        </w:rPr>
                        <w:t>People who are not eligible for a free COVID-19 vaccine through the NIP may choose to purchase the vaccine privately after an individual benefit-risk discussion with their health professional.</w:t>
                      </w:r>
                    </w:p>
                    <w:p w14:paraId="5B19A36A" w14:textId="0C17E6AA" w:rsidR="00C5513D" w:rsidRPr="00DB3238" w:rsidRDefault="003B72F2" w:rsidP="004C3796">
                      <w:pPr>
                        <w:pStyle w:val="ListBullet"/>
                        <w:spacing w:before="120" w:after="120"/>
                        <w:rPr>
                          <w:szCs w:val="20"/>
                        </w:rPr>
                      </w:pPr>
                      <w:r w:rsidRPr="007828BA">
                        <w:rPr>
                          <w:rFonts w:ascii="Arial" w:hAnsi="Arial" w:cs="Arial"/>
                          <w:szCs w:val="20"/>
                        </w:rPr>
                        <w:t>States and territories will manage ordering, distribution, reporting and program support for COVID-19 vaccines in line with routine processes used for other NIP vaccines.</w:t>
                      </w:r>
                    </w:p>
                  </w:txbxContent>
                </v:textbox>
                <w10:anchorlock/>
              </v:roundrect>
            </w:pict>
          </mc:Fallback>
        </mc:AlternateContent>
      </w:r>
    </w:p>
    <w:p w14:paraId="43D91213" w14:textId="3B30BE3C" w:rsidR="00892FDA" w:rsidRPr="007828BA" w:rsidRDefault="009E2FDA" w:rsidP="00CB2836">
      <w:pPr>
        <w:spacing w:before="240"/>
        <w:rPr>
          <w:rFonts w:ascii="Arial" w:hAnsi="Arial" w:cs="Arial"/>
          <w:b/>
          <w:bCs/>
          <w:vertAlign w:val="superscript"/>
        </w:rPr>
      </w:pPr>
      <w:r w:rsidRPr="007828BA">
        <w:rPr>
          <w:rFonts w:ascii="Arial" w:hAnsi="Arial" w:cs="Arial"/>
          <w:b/>
          <w:bCs/>
        </w:rPr>
        <w:t>Table: COVID-19 vaccine recommendations for NIP-funded doses from 1 October 2026</w:t>
      </w:r>
      <w:r w:rsidRPr="007828BA">
        <w:rPr>
          <w:rFonts w:ascii="Arial" w:hAnsi="Arial" w:cs="Arial"/>
          <w:b/>
          <w:bCs/>
          <w:vertAlign w:val="superscript"/>
        </w:rPr>
        <w:t>#</w:t>
      </w:r>
    </w:p>
    <w:tbl>
      <w:tblPr>
        <w:tblStyle w:val="NCIRSTable"/>
        <w:tblW w:w="5000" w:type="pct"/>
        <w:tblBorders>
          <w:bottom w:val="none" w:sz="0" w:space="0" w:color="auto"/>
          <w:insideH w:val="single" w:sz="8" w:space="0" w:color="FFFFFF" w:themeColor="background1"/>
        </w:tblBorders>
        <w:tblLook w:val="0620" w:firstRow="1" w:lastRow="0" w:firstColumn="0" w:lastColumn="0" w:noHBand="1" w:noVBand="1"/>
      </w:tblPr>
      <w:tblGrid>
        <w:gridCol w:w="2269"/>
        <w:gridCol w:w="8503"/>
      </w:tblGrid>
      <w:tr w:rsidR="008E033D" w:rsidRPr="007828BA" w14:paraId="3E61EA4E" w14:textId="77777777" w:rsidTr="00167406">
        <w:trPr>
          <w:cnfStyle w:val="100000000000" w:firstRow="1" w:lastRow="0" w:firstColumn="0" w:lastColumn="0" w:oddVBand="0" w:evenVBand="0" w:oddHBand="0" w:evenHBand="0" w:firstRowFirstColumn="0" w:firstRowLastColumn="0" w:lastRowFirstColumn="0" w:lastRowLastColumn="0"/>
        </w:trPr>
        <w:tc>
          <w:tcPr>
            <w:tcW w:w="1053" w:type="pct"/>
            <w:shd w:val="clear" w:color="auto" w:fill="E8DEEA" w:themeFill="accent5" w:themeFillTint="33"/>
          </w:tcPr>
          <w:p w14:paraId="24900907" w14:textId="77777777" w:rsidR="008E033D" w:rsidRPr="007828BA" w:rsidRDefault="008E033D" w:rsidP="00167406">
            <w:pPr>
              <w:spacing w:before="60" w:after="60"/>
              <w:rPr>
                <w:rFonts w:ascii="Arial" w:hAnsi="Arial" w:cs="Arial"/>
                <w:b/>
                <w:bCs/>
                <w:color w:val="692874" w:themeColor="accent4"/>
                <w:szCs w:val="20"/>
              </w:rPr>
            </w:pPr>
            <w:r w:rsidRPr="007828BA">
              <w:rPr>
                <w:rFonts w:ascii="Arial" w:hAnsi="Arial" w:cs="Arial"/>
                <w:b/>
                <w:bCs/>
                <w:color w:val="692874" w:themeColor="accent4"/>
                <w:szCs w:val="20"/>
              </w:rPr>
              <w:t>Recommended</w:t>
            </w:r>
          </w:p>
        </w:tc>
        <w:tc>
          <w:tcPr>
            <w:tcW w:w="3947" w:type="pct"/>
            <w:shd w:val="clear" w:color="auto" w:fill="E8DEEA" w:themeFill="accent5" w:themeFillTint="33"/>
          </w:tcPr>
          <w:p w14:paraId="44B71308"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color w:val="692874" w:themeColor="accent4"/>
                <w:szCs w:val="20"/>
              </w:rPr>
              <w:t>All recommended doses are funded under the NIP for eligible people.</w:t>
            </w:r>
          </w:p>
        </w:tc>
      </w:tr>
      <w:tr w:rsidR="008E033D" w:rsidRPr="007828BA" w14:paraId="4F61BCC8" w14:textId="77777777" w:rsidTr="00167406">
        <w:tc>
          <w:tcPr>
            <w:tcW w:w="1053" w:type="pct"/>
            <w:shd w:val="clear" w:color="auto" w:fill="E5EFF5" w:themeFill="accent3" w:themeFillTint="33"/>
          </w:tcPr>
          <w:p w14:paraId="4D66885A" w14:textId="77777777" w:rsidR="008E033D" w:rsidRPr="007828BA" w:rsidRDefault="008E033D" w:rsidP="00167406">
            <w:pPr>
              <w:spacing w:before="60" w:after="60"/>
              <w:rPr>
                <w:rFonts w:ascii="Arial" w:hAnsi="Arial" w:cs="Arial"/>
                <w:b/>
                <w:bCs/>
                <w:color w:val="0067A0" w:themeColor="accent1"/>
                <w:szCs w:val="20"/>
              </w:rPr>
            </w:pPr>
            <w:r w:rsidRPr="007828BA">
              <w:rPr>
                <w:rFonts w:ascii="Arial" w:hAnsi="Arial" w:cs="Arial"/>
                <w:b/>
                <w:bCs/>
                <w:color w:val="0067A0" w:themeColor="accent1"/>
                <w:szCs w:val="20"/>
              </w:rPr>
              <w:t>Consider</w:t>
            </w:r>
          </w:p>
        </w:tc>
        <w:tc>
          <w:tcPr>
            <w:tcW w:w="3947" w:type="pct"/>
            <w:shd w:val="clear" w:color="auto" w:fill="E5EFF5" w:themeFill="accent3" w:themeFillTint="33"/>
          </w:tcPr>
          <w:p w14:paraId="7189D29D"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color w:val="0067A0" w:themeColor="accent1"/>
                <w:szCs w:val="20"/>
              </w:rPr>
              <w:t>Where a vaccine dose is listed as ‘consider’, this is not funded under the NIP but can be purchased privately.</w:t>
            </w:r>
          </w:p>
        </w:tc>
      </w:tr>
    </w:tbl>
    <w:p w14:paraId="73942649" w14:textId="77777777" w:rsidR="008E033D" w:rsidRPr="007828BA" w:rsidRDefault="008E033D" w:rsidP="008E033D">
      <w:pPr>
        <w:spacing w:before="0" w:after="0"/>
        <w:rPr>
          <w:rFonts w:ascii="Arial" w:hAnsi="Arial" w:cs="Arial"/>
          <w:sz w:val="10"/>
          <w:szCs w:val="10"/>
        </w:rPr>
      </w:pPr>
    </w:p>
    <w:tbl>
      <w:tblPr>
        <w:tblStyle w:val="NCIRSTable"/>
        <w:tblW w:w="5000" w:type="pct"/>
        <w:tblLook w:val="0620" w:firstRow="1" w:lastRow="0" w:firstColumn="0" w:lastColumn="0" w:noHBand="1" w:noVBand="1"/>
      </w:tblPr>
      <w:tblGrid>
        <w:gridCol w:w="2127"/>
        <w:gridCol w:w="2977"/>
        <w:gridCol w:w="2833"/>
        <w:gridCol w:w="2835"/>
      </w:tblGrid>
      <w:tr w:rsidR="008E033D" w:rsidRPr="007828BA" w14:paraId="0D5D0300" w14:textId="77777777" w:rsidTr="00C05884">
        <w:trPr>
          <w:cnfStyle w:val="100000000000" w:firstRow="1" w:lastRow="0" w:firstColumn="0" w:lastColumn="0" w:oddVBand="0" w:evenVBand="0" w:oddHBand="0" w:evenHBand="0" w:firstRowFirstColumn="0" w:firstRowLastColumn="0" w:lastRowFirstColumn="0" w:lastRowLastColumn="0"/>
        </w:trPr>
        <w:tc>
          <w:tcPr>
            <w:tcW w:w="987" w:type="pct"/>
            <w:tcBorders>
              <w:top w:val="nil"/>
              <w:bottom w:val="single" w:sz="6" w:space="0" w:color="408DB8" w:themeColor="accent2"/>
              <w:right w:val="single" w:sz="8" w:space="0" w:color="FFFFFF" w:themeColor="background1"/>
            </w:tcBorders>
          </w:tcPr>
          <w:p w14:paraId="158DB25D" w14:textId="7B411AC3" w:rsidR="008E033D" w:rsidRPr="007828BA" w:rsidRDefault="008E033D" w:rsidP="00167406">
            <w:pPr>
              <w:spacing w:before="60" w:after="60"/>
              <w:rPr>
                <w:rFonts w:ascii="Arial" w:hAnsi="Arial" w:cs="Arial"/>
                <w:b/>
                <w:bCs/>
                <w:szCs w:val="20"/>
              </w:rPr>
            </w:pPr>
            <w:r w:rsidRPr="007828BA">
              <w:rPr>
                <w:rFonts w:ascii="Arial" w:hAnsi="Arial" w:cs="Arial"/>
                <w:szCs w:val="20"/>
              </w:rPr>
              <w:t xml:space="preserve">Age </w:t>
            </w:r>
            <w:r w:rsidR="00C05884" w:rsidRPr="007828BA">
              <w:rPr>
                <w:rFonts w:ascii="Arial" w:hAnsi="Arial" w:cs="Arial"/>
                <w:szCs w:val="20"/>
              </w:rPr>
              <w:t>g</w:t>
            </w:r>
            <w:r w:rsidRPr="007828BA">
              <w:rPr>
                <w:rFonts w:ascii="Arial" w:hAnsi="Arial" w:cs="Arial"/>
                <w:szCs w:val="20"/>
              </w:rPr>
              <w:t>roup</w:t>
            </w:r>
          </w:p>
        </w:tc>
        <w:tc>
          <w:tcPr>
            <w:tcW w:w="1382" w:type="pct"/>
            <w:tcBorders>
              <w:top w:val="nil"/>
              <w:left w:val="single" w:sz="8" w:space="0" w:color="FFFFFF" w:themeColor="background1"/>
              <w:bottom w:val="single" w:sz="6" w:space="0" w:color="408DB8" w:themeColor="accent2"/>
              <w:right w:val="single" w:sz="8" w:space="0" w:color="FFFFFF" w:themeColor="background1"/>
            </w:tcBorders>
          </w:tcPr>
          <w:p w14:paraId="7800465D"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szCs w:val="20"/>
              </w:rPr>
              <w:t>No medical risk conditions</w:t>
            </w:r>
          </w:p>
        </w:tc>
        <w:tc>
          <w:tcPr>
            <w:tcW w:w="1315" w:type="pct"/>
            <w:tcBorders>
              <w:top w:val="nil"/>
              <w:left w:val="single" w:sz="8" w:space="0" w:color="FFFFFF" w:themeColor="background1"/>
              <w:bottom w:val="single" w:sz="6" w:space="0" w:color="408DB8" w:themeColor="accent2"/>
              <w:right w:val="single" w:sz="8" w:space="0" w:color="FFFFFF" w:themeColor="background1"/>
            </w:tcBorders>
          </w:tcPr>
          <w:p w14:paraId="3D9860E9"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szCs w:val="20"/>
              </w:rPr>
              <w:t>Medical risk conditions*</w:t>
            </w:r>
          </w:p>
        </w:tc>
        <w:tc>
          <w:tcPr>
            <w:tcW w:w="1316" w:type="pct"/>
            <w:tcBorders>
              <w:top w:val="nil"/>
              <w:left w:val="single" w:sz="8" w:space="0" w:color="FFFFFF" w:themeColor="background1"/>
              <w:bottom w:val="single" w:sz="6" w:space="0" w:color="408DB8" w:themeColor="accent2"/>
            </w:tcBorders>
          </w:tcPr>
          <w:p w14:paraId="19CA9FB1"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szCs w:val="20"/>
              </w:rPr>
              <w:t>Severe immunocompromise</w:t>
            </w:r>
            <w:r w:rsidRPr="007828BA">
              <w:rPr>
                <w:rFonts w:ascii="Arial" w:hAnsi="Arial" w:cs="Arial"/>
                <w:szCs w:val="20"/>
                <w:vertAlign w:val="superscript"/>
              </w:rPr>
              <w:t>†</w:t>
            </w:r>
          </w:p>
        </w:tc>
      </w:tr>
      <w:tr w:rsidR="008E033D" w:rsidRPr="007828BA" w14:paraId="557DCE9E" w14:textId="77777777" w:rsidTr="00C05884">
        <w:tc>
          <w:tcPr>
            <w:tcW w:w="987" w:type="pct"/>
            <w:tcBorders>
              <w:top w:val="single" w:sz="6" w:space="0" w:color="408DB8" w:themeColor="accent2"/>
              <w:bottom w:val="single" w:sz="8" w:space="0" w:color="0067A0" w:themeColor="accent1"/>
            </w:tcBorders>
          </w:tcPr>
          <w:p w14:paraId="4448C53B" w14:textId="77777777" w:rsidR="008E033D" w:rsidRPr="007828BA" w:rsidRDefault="008E033D" w:rsidP="00167406">
            <w:pPr>
              <w:spacing w:before="60" w:after="60"/>
              <w:rPr>
                <w:rFonts w:ascii="Arial" w:hAnsi="Arial" w:cs="Arial"/>
                <w:b/>
                <w:bCs/>
                <w:szCs w:val="20"/>
              </w:rPr>
            </w:pPr>
            <w:r w:rsidRPr="007828BA">
              <w:rPr>
                <w:rFonts w:ascii="Arial" w:hAnsi="Arial" w:cs="Arial"/>
                <w:b/>
                <w:bCs/>
                <w:szCs w:val="20"/>
              </w:rPr>
              <w:t>≥75 years</w:t>
            </w:r>
          </w:p>
        </w:tc>
        <w:tc>
          <w:tcPr>
            <w:tcW w:w="1382" w:type="pct"/>
            <w:tcBorders>
              <w:top w:val="single" w:sz="6" w:space="0" w:color="408DB8" w:themeColor="accent2"/>
              <w:bottom w:val="single" w:sz="8" w:space="0" w:color="FFFFFF" w:themeColor="background1"/>
              <w:right w:val="nil"/>
            </w:tcBorders>
            <w:shd w:val="clear" w:color="auto" w:fill="E8DEEA" w:themeFill="accent5" w:themeFillTint="33"/>
            <w:vAlign w:val="center"/>
          </w:tcPr>
          <w:p w14:paraId="36C3450C" w14:textId="57EF3062"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2 annual doses</w:t>
            </w:r>
            <w:r w:rsidRPr="007828BA">
              <w:rPr>
                <w:rFonts w:ascii="Arial" w:hAnsi="Arial" w:cs="Arial"/>
                <w:color w:val="692874" w:themeColor="accent4"/>
                <w:szCs w:val="20"/>
                <w:vertAlign w:val="superscript"/>
              </w:rPr>
              <w:t>‡</w:t>
            </w:r>
            <w:r w:rsidR="00C05884" w:rsidRPr="007828BA">
              <w:rPr>
                <w:rFonts w:ascii="Arial" w:hAnsi="Arial" w:cs="Arial"/>
                <w:color w:val="692874" w:themeColor="accent4"/>
                <w:szCs w:val="20"/>
                <w:vertAlign w:val="superscript"/>
              </w:rPr>
              <w:br/>
            </w:r>
          </w:p>
        </w:tc>
        <w:tc>
          <w:tcPr>
            <w:tcW w:w="1315" w:type="pct"/>
            <w:tcBorders>
              <w:top w:val="single" w:sz="6" w:space="0" w:color="408DB8" w:themeColor="accent2"/>
              <w:left w:val="nil"/>
              <w:bottom w:val="single" w:sz="8" w:space="0" w:color="FFFFFF" w:themeColor="background1"/>
              <w:right w:val="nil"/>
            </w:tcBorders>
            <w:shd w:val="clear" w:color="auto" w:fill="E8DEEA" w:themeFill="accent5" w:themeFillTint="33"/>
          </w:tcPr>
          <w:p w14:paraId="7C3CA450" w14:textId="77777777" w:rsidR="008E033D" w:rsidRPr="007828BA" w:rsidRDefault="008E033D" w:rsidP="00167406">
            <w:pPr>
              <w:spacing w:before="60" w:after="60"/>
              <w:rPr>
                <w:rFonts w:ascii="Arial" w:hAnsi="Arial" w:cs="Arial"/>
                <w:color w:val="692874" w:themeColor="accent4"/>
                <w:szCs w:val="20"/>
              </w:rPr>
            </w:pPr>
          </w:p>
        </w:tc>
        <w:tc>
          <w:tcPr>
            <w:tcW w:w="1316" w:type="pct"/>
            <w:tcBorders>
              <w:top w:val="single" w:sz="6" w:space="0" w:color="408DB8" w:themeColor="accent2"/>
              <w:left w:val="nil"/>
              <w:bottom w:val="single" w:sz="8" w:space="0" w:color="FFFFFF" w:themeColor="background1"/>
            </w:tcBorders>
            <w:shd w:val="clear" w:color="auto" w:fill="E8DEEA" w:themeFill="accent5" w:themeFillTint="33"/>
          </w:tcPr>
          <w:p w14:paraId="3D7891CA" w14:textId="77777777" w:rsidR="008E033D" w:rsidRPr="007828BA" w:rsidRDefault="008E033D" w:rsidP="00167406">
            <w:pPr>
              <w:spacing w:before="60" w:after="60"/>
              <w:rPr>
                <w:rFonts w:ascii="Arial" w:hAnsi="Arial" w:cs="Arial"/>
                <w:color w:val="692874" w:themeColor="accent4"/>
                <w:szCs w:val="20"/>
              </w:rPr>
            </w:pPr>
          </w:p>
        </w:tc>
      </w:tr>
      <w:tr w:rsidR="008E033D" w:rsidRPr="007828BA" w14:paraId="39523EC8" w14:textId="77777777" w:rsidTr="00C05884">
        <w:tc>
          <w:tcPr>
            <w:tcW w:w="987" w:type="pct"/>
            <w:vMerge w:val="restart"/>
            <w:tcBorders>
              <w:top w:val="single" w:sz="8" w:space="0" w:color="0067A0" w:themeColor="accent1"/>
              <w:bottom w:val="single" w:sz="8" w:space="0" w:color="0067A0" w:themeColor="accent1"/>
            </w:tcBorders>
          </w:tcPr>
          <w:p w14:paraId="566C743D" w14:textId="77777777" w:rsidR="008E033D" w:rsidRPr="007828BA" w:rsidRDefault="008E033D" w:rsidP="00167406">
            <w:pPr>
              <w:spacing w:before="60" w:after="60"/>
              <w:rPr>
                <w:rFonts w:ascii="Arial" w:hAnsi="Arial" w:cs="Arial"/>
                <w:b/>
                <w:bCs/>
                <w:szCs w:val="20"/>
              </w:rPr>
            </w:pPr>
            <w:r w:rsidRPr="007828BA">
              <w:rPr>
                <w:rFonts w:ascii="Arial" w:hAnsi="Arial" w:cs="Arial"/>
                <w:b/>
                <w:bCs/>
                <w:szCs w:val="20"/>
              </w:rPr>
              <w:t>65–74 years</w:t>
            </w:r>
          </w:p>
        </w:tc>
        <w:tc>
          <w:tcPr>
            <w:tcW w:w="1382" w:type="pct"/>
            <w:tcBorders>
              <w:top w:val="single" w:sz="8" w:space="0" w:color="FFFFFF" w:themeColor="background1"/>
              <w:bottom w:val="nil"/>
              <w:right w:val="single" w:sz="8" w:space="0" w:color="FFFFFF" w:themeColor="background1"/>
            </w:tcBorders>
            <w:shd w:val="clear" w:color="auto" w:fill="E8DEEA" w:themeFill="accent5" w:themeFillTint="33"/>
            <w:vAlign w:val="center"/>
          </w:tcPr>
          <w:p w14:paraId="19B43722"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1 annual dose</w:t>
            </w:r>
          </w:p>
        </w:tc>
        <w:tc>
          <w:tcPr>
            <w:tcW w:w="1315" w:type="pct"/>
            <w:tcBorders>
              <w:top w:val="single" w:sz="8" w:space="0" w:color="FFFFFF" w:themeColor="background1"/>
              <w:left w:val="single" w:sz="8" w:space="0" w:color="FFFFFF" w:themeColor="background1"/>
              <w:bottom w:val="single" w:sz="8" w:space="0" w:color="FFFFFF" w:themeColor="background1"/>
              <w:right w:val="nil"/>
            </w:tcBorders>
            <w:shd w:val="clear" w:color="auto" w:fill="E8DEEA" w:themeFill="accent5" w:themeFillTint="33"/>
          </w:tcPr>
          <w:p w14:paraId="31B3C734"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1 annual dose</w:t>
            </w:r>
          </w:p>
        </w:tc>
        <w:tc>
          <w:tcPr>
            <w:tcW w:w="1316" w:type="pct"/>
            <w:tcBorders>
              <w:top w:val="single" w:sz="8" w:space="0" w:color="FFFFFF" w:themeColor="background1"/>
              <w:left w:val="nil"/>
              <w:bottom w:val="single" w:sz="8" w:space="0" w:color="FFFFFF" w:themeColor="background1"/>
            </w:tcBorders>
            <w:shd w:val="clear" w:color="auto" w:fill="E8DEEA" w:themeFill="accent5" w:themeFillTint="33"/>
          </w:tcPr>
          <w:p w14:paraId="58EDE40A" w14:textId="77777777" w:rsidR="008E033D" w:rsidRPr="007828BA" w:rsidRDefault="008E033D" w:rsidP="00167406">
            <w:pPr>
              <w:spacing w:before="60" w:after="60"/>
              <w:rPr>
                <w:rFonts w:ascii="Arial" w:hAnsi="Arial" w:cs="Arial"/>
                <w:color w:val="0067A0" w:themeColor="accent1"/>
                <w:szCs w:val="20"/>
              </w:rPr>
            </w:pPr>
          </w:p>
        </w:tc>
      </w:tr>
      <w:tr w:rsidR="008E033D" w:rsidRPr="007828BA" w14:paraId="3D59496A" w14:textId="77777777" w:rsidTr="00C05884">
        <w:tc>
          <w:tcPr>
            <w:tcW w:w="987" w:type="pct"/>
            <w:vMerge/>
            <w:tcBorders>
              <w:top w:val="single" w:sz="8" w:space="0" w:color="0067A0" w:themeColor="accent1"/>
              <w:bottom w:val="single" w:sz="8" w:space="0" w:color="0067A0" w:themeColor="accent1"/>
            </w:tcBorders>
          </w:tcPr>
          <w:p w14:paraId="233F4EC2" w14:textId="77777777" w:rsidR="008E033D" w:rsidRPr="007828BA" w:rsidRDefault="008E033D" w:rsidP="00167406">
            <w:pPr>
              <w:spacing w:before="60" w:after="60"/>
              <w:rPr>
                <w:rFonts w:ascii="Arial" w:hAnsi="Arial" w:cs="Arial"/>
                <w:b/>
                <w:bCs/>
                <w:szCs w:val="20"/>
              </w:rPr>
            </w:pPr>
          </w:p>
        </w:tc>
        <w:tc>
          <w:tcPr>
            <w:tcW w:w="1382" w:type="pct"/>
            <w:tcBorders>
              <w:top w:val="nil"/>
              <w:bottom w:val="single" w:sz="8" w:space="0" w:color="FFFFFF" w:themeColor="background1"/>
              <w:right w:val="single" w:sz="8" w:space="0" w:color="FFFFFF" w:themeColor="background1"/>
            </w:tcBorders>
            <w:shd w:val="clear" w:color="auto" w:fill="E8DEEA" w:themeFill="accent5" w:themeFillTint="33"/>
            <w:vAlign w:val="center"/>
          </w:tcPr>
          <w:p w14:paraId="4EBD229F" w14:textId="77777777" w:rsidR="008E033D" w:rsidRPr="007828BA" w:rsidRDefault="008E033D" w:rsidP="00167406">
            <w:pPr>
              <w:spacing w:before="60" w:after="60"/>
              <w:rPr>
                <w:rFonts w:ascii="Arial" w:hAnsi="Arial" w:cs="Arial"/>
                <w:color w:val="692874" w:themeColor="accent4"/>
                <w:szCs w:val="20"/>
              </w:rPr>
            </w:pPr>
          </w:p>
        </w:tc>
        <w:tc>
          <w:tcPr>
            <w:tcW w:w="1315" w:type="pct"/>
            <w:tcBorders>
              <w:top w:val="single" w:sz="8" w:space="0" w:color="FFFFFF" w:themeColor="background1"/>
              <w:left w:val="single" w:sz="8" w:space="0" w:color="FFFFFF" w:themeColor="background1"/>
              <w:bottom w:val="single" w:sz="8" w:space="0" w:color="FFFFFF" w:themeColor="background1"/>
              <w:right w:val="nil"/>
            </w:tcBorders>
            <w:shd w:val="clear" w:color="auto" w:fill="E5EFF5" w:themeFill="accent3" w:themeFillTint="33"/>
          </w:tcPr>
          <w:p w14:paraId="48E605CD"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color w:val="0067A0" w:themeColor="accent1"/>
                <w:szCs w:val="20"/>
              </w:rPr>
              <w:t>Consider 2nd annual dose</w:t>
            </w:r>
            <w:r w:rsidRPr="007828BA">
              <w:rPr>
                <w:rFonts w:ascii="Arial" w:hAnsi="Arial" w:cs="Arial"/>
                <w:color w:val="0067A0" w:themeColor="accent1"/>
                <w:szCs w:val="20"/>
                <w:vertAlign w:val="superscript"/>
              </w:rPr>
              <w:t>‡</w:t>
            </w:r>
          </w:p>
        </w:tc>
        <w:tc>
          <w:tcPr>
            <w:tcW w:w="1316" w:type="pct"/>
            <w:tcBorders>
              <w:top w:val="single" w:sz="8" w:space="0" w:color="FFFFFF" w:themeColor="background1"/>
              <w:left w:val="nil"/>
              <w:bottom w:val="single" w:sz="8" w:space="0" w:color="FFFFFF" w:themeColor="background1"/>
            </w:tcBorders>
            <w:shd w:val="clear" w:color="auto" w:fill="E5EFF5" w:themeFill="accent3" w:themeFillTint="33"/>
          </w:tcPr>
          <w:p w14:paraId="3B7973B9" w14:textId="77777777" w:rsidR="008E033D" w:rsidRPr="007828BA" w:rsidRDefault="008E033D" w:rsidP="00167406">
            <w:pPr>
              <w:spacing w:before="60" w:after="60"/>
              <w:rPr>
                <w:rFonts w:ascii="Arial" w:hAnsi="Arial" w:cs="Arial"/>
                <w:color w:val="0067A0" w:themeColor="accent1"/>
                <w:szCs w:val="20"/>
              </w:rPr>
            </w:pPr>
          </w:p>
        </w:tc>
      </w:tr>
      <w:tr w:rsidR="008E033D" w:rsidRPr="007828BA" w14:paraId="3EAF1CE2" w14:textId="77777777" w:rsidTr="00C05884">
        <w:tc>
          <w:tcPr>
            <w:tcW w:w="987" w:type="pct"/>
            <w:vMerge w:val="restart"/>
            <w:tcBorders>
              <w:top w:val="single" w:sz="8" w:space="0" w:color="0067A0" w:themeColor="accent1"/>
              <w:bottom w:val="single" w:sz="8" w:space="0" w:color="0067A0" w:themeColor="accent1"/>
            </w:tcBorders>
          </w:tcPr>
          <w:p w14:paraId="25622CBE" w14:textId="77777777" w:rsidR="008E033D" w:rsidRPr="007828BA" w:rsidRDefault="008E033D" w:rsidP="00167406">
            <w:pPr>
              <w:spacing w:before="60" w:after="60"/>
              <w:rPr>
                <w:rFonts w:ascii="Arial" w:hAnsi="Arial" w:cs="Arial"/>
                <w:b/>
                <w:bCs/>
                <w:szCs w:val="20"/>
              </w:rPr>
            </w:pPr>
            <w:r w:rsidRPr="007828BA">
              <w:rPr>
                <w:rFonts w:ascii="Arial" w:hAnsi="Arial" w:cs="Arial"/>
                <w:b/>
                <w:bCs/>
                <w:szCs w:val="20"/>
              </w:rPr>
              <w:t xml:space="preserve">Aboriginal and </w:t>
            </w:r>
            <w:r w:rsidRPr="007828BA">
              <w:rPr>
                <w:rFonts w:ascii="Arial" w:hAnsi="Arial" w:cs="Arial"/>
                <w:b/>
                <w:bCs/>
                <w:szCs w:val="20"/>
              </w:rPr>
              <w:br/>
              <w:t>Torres Strait Islander people aged 50–74 years</w:t>
            </w:r>
          </w:p>
        </w:tc>
        <w:tc>
          <w:tcPr>
            <w:tcW w:w="1382" w:type="pct"/>
            <w:tcBorders>
              <w:top w:val="single" w:sz="8" w:space="0" w:color="FFFFFF" w:themeColor="background1"/>
              <w:bottom w:val="nil"/>
              <w:right w:val="single" w:sz="8" w:space="0" w:color="FFFFFF" w:themeColor="background1"/>
            </w:tcBorders>
            <w:shd w:val="clear" w:color="auto" w:fill="E8DEEA" w:themeFill="accent5" w:themeFillTint="33"/>
            <w:vAlign w:val="center"/>
          </w:tcPr>
          <w:p w14:paraId="425B4892"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1 annual dose</w:t>
            </w:r>
          </w:p>
        </w:tc>
        <w:tc>
          <w:tcPr>
            <w:tcW w:w="1315" w:type="pct"/>
            <w:tcBorders>
              <w:top w:val="single" w:sz="8" w:space="0" w:color="FFFFFF" w:themeColor="background1"/>
              <w:left w:val="single" w:sz="8" w:space="0" w:color="FFFFFF" w:themeColor="background1"/>
              <w:bottom w:val="single" w:sz="8" w:space="0" w:color="FFFFFF" w:themeColor="background1"/>
              <w:right w:val="nil"/>
            </w:tcBorders>
            <w:shd w:val="clear" w:color="auto" w:fill="E8DEEA" w:themeFill="accent5" w:themeFillTint="33"/>
          </w:tcPr>
          <w:p w14:paraId="42FBD0D2"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1 annual dose</w:t>
            </w:r>
          </w:p>
        </w:tc>
        <w:tc>
          <w:tcPr>
            <w:tcW w:w="1316" w:type="pct"/>
            <w:tcBorders>
              <w:top w:val="single" w:sz="8" w:space="0" w:color="FFFFFF" w:themeColor="background1"/>
              <w:left w:val="nil"/>
              <w:bottom w:val="single" w:sz="8" w:space="0" w:color="FFFFFF" w:themeColor="background1"/>
            </w:tcBorders>
            <w:shd w:val="clear" w:color="auto" w:fill="E8DEEA" w:themeFill="accent5" w:themeFillTint="33"/>
          </w:tcPr>
          <w:p w14:paraId="5186E294" w14:textId="77777777" w:rsidR="008E033D" w:rsidRPr="007828BA" w:rsidRDefault="008E033D" w:rsidP="00167406">
            <w:pPr>
              <w:spacing w:before="60" w:after="60"/>
              <w:rPr>
                <w:rFonts w:ascii="Arial" w:hAnsi="Arial" w:cs="Arial"/>
                <w:color w:val="0067A0" w:themeColor="accent1"/>
                <w:szCs w:val="20"/>
              </w:rPr>
            </w:pPr>
          </w:p>
        </w:tc>
      </w:tr>
      <w:tr w:rsidR="008E033D" w:rsidRPr="007828BA" w14:paraId="635B6E65" w14:textId="77777777" w:rsidTr="00C05884">
        <w:tc>
          <w:tcPr>
            <w:tcW w:w="987" w:type="pct"/>
            <w:vMerge/>
            <w:tcBorders>
              <w:top w:val="single" w:sz="8" w:space="0" w:color="0067A0" w:themeColor="accent1"/>
              <w:bottom w:val="single" w:sz="8" w:space="0" w:color="0067A0" w:themeColor="accent1"/>
            </w:tcBorders>
          </w:tcPr>
          <w:p w14:paraId="5EF3F120" w14:textId="77777777" w:rsidR="008E033D" w:rsidRPr="007828BA" w:rsidRDefault="008E033D" w:rsidP="00167406">
            <w:pPr>
              <w:spacing w:before="60" w:after="60"/>
              <w:rPr>
                <w:rFonts w:ascii="Arial" w:hAnsi="Arial" w:cs="Arial"/>
                <w:b/>
                <w:bCs/>
                <w:szCs w:val="20"/>
              </w:rPr>
            </w:pPr>
          </w:p>
        </w:tc>
        <w:tc>
          <w:tcPr>
            <w:tcW w:w="1382" w:type="pct"/>
            <w:tcBorders>
              <w:top w:val="nil"/>
              <w:bottom w:val="single" w:sz="8" w:space="0" w:color="FFFFFF" w:themeColor="background1"/>
              <w:right w:val="single" w:sz="8" w:space="0" w:color="FFFFFF" w:themeColor="background1"/>
            </w:tcBorders>
            <w:shd w:val="clear" w:color="auto" w:fill="E8DEEA" w:themeFill="accent5" w:themeFillTint="33"/>
          </w:tcPr>
          <w:p w14:paraId="4F764F76" w14:textId="77777777" w:rsidR="008E033D" w:rsidRPr="007828BA" w:rsidRDefault="008E033D" w:rsidP="00167406">
            <w:pPr>
              <w:spacing w:before="60" w:after="60"/>
              <w:rPr>
                <w:rFonts w:ascii="Arial" w:hAnsi="Arial" w:cs="Arial"/>
                <w:color w:val="692874" w:themeColor="accent4"/>
                <w:szCs w:val="20"/>
              </w:rPr>
            </w:pPr>
          </w:p>
        </w:tc>
        <w:tc>
          <w:tcPr>
            <w:tcW w:w="1315" w:type="pct"/>
            <w:tcBorders>
              <w:top w:val="single" w:sz="8" w:space="0" w:color="FFFFFF" w:themeColor="background1"/>
              <w:left w:val="single" w:sz="8" w:space="0" w:color="FFFFFF" w:themeColor="background1"/>
              <w:bottom w:val="single" w:sz="8" w:space="0" w:color="FFFFFF" w:themeColor="background1"/>
              <w:right w:val="nil"/>
            </w:tcBorders>
            <w:shd w:val="clear" w:color="auto" w:fill="E5EFF5" w:themeFill="accent3" w:themeFillTint="33"/>
          </w:tcPr>
          <w:p w14:paraId="08D33EDB"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color w:val="0067A0" w:themeColor="accent1"/>
                <w:szCs w:val="20"/>
              </w:rPr>
              <w:t>Consider 2nd annual dose</w:t>
            </w:r>
            <w:r w:rsidRPr="007828BA">
              <w:rPr>
                <w:rFonts w:ascii="Arial" w:hAnsi="Arial" w:cs="Arial"/>
                <w:color w:val="0067A0" w:themeColor="accent1"/>
                <w:szCs w:val="20"/>
                <w:vertAlign w:val="superscript"/>
              </w:rPr>
              <w:t>‡</w:t>
            </w:r>
          </w:p>
        </w:tc>
        <w:tc>
          <w:tcPr>
            <w:tcW w:w="1316" w:type="pct"/>
            <w:tcBorders>
              <w:top w:val="single" w:sz="8" w:space="0" w:color="FFFFFF" w:themeColor="background1"/>
              <w:left w:val="nil"/>
              <w:bottom w:val="single" w:sz="8" w:space="0" w:color="FFFFFF" w:themeColor="background1"/>
            </w:tcBorders>
            <w:shd w:val="clear" w:color="auto" w:fill="E5EFF5" w:themeFill="accent3" w:themeFillTint="33"/>
          </w:tcPr>
          <w:p w14:paraId="2B1F1AFF" w14:textId="77777777" w:rsidR="008E033D" w:rsidRPr="007828BA" w:rsidRDefault="008E033D" w:rsidP="00167406">
            <w:pPr>
              <w:spacing w:before="60" w:after="60"/>
              <w:rPr>
                <w:rFonts w:ascii="Arial" w:hAnsi="Arial" w:cs="Arial"/>
                <w:color w:val="0067A0" w:themeColor="accent1"/>
                <w:szCs w:val="20"/>
              </w:rPr>
            </w:pPr>
          </w:p>
        </w:tc>
      </w:tr>
      <w:tr w:rsidR="008E033D" w:rsidRPr="007828BA" w14:paraId="6AC34D06" w14:textId="77777777" w:rsidTr="00C05884">
        <w:tc>
          <w:tcPr>
            <w:tcW w:w="987" w:type="pct"/>
            <w:tcBorders>
              <w:top w:val="single" w:sz="8" w:space="0" w:color="0067A0" w:themeColor="accent1"/>
              <w:bottom w:val="single" w:sz="8" w:space="0" w:color="FFFFFF" w:themeColor="background1"/>
            </w:tcBorders>
          </w:tcPr>
          <w:p w14:paraId="45A6F6A7" w14:textId="77777777" w:rsidR="008E033D" w:rsidRPr="007828BA" w:rsidRDefault="008E033D" w:rsidP="00167406">
            <w:pPr>
              <w:spacing w:before="60" w:after="60"/>
              <w:rPr>
                <w:rFonts w:ascii="Arial" w:hAnsi="Arial" w:cs="Arial"/>
                <w:b/>
                <w:bCs/>
                <w:szCs w:val="20"/>
              </w:rPr>
            </w:pPr>
            <w:r w:rsidRPr="007828BA">
              <w:rPr>
                <w:rFonts w:ascii="Arial" w:hAnsi="Arial" w:cs="Arial"/>
                <w:b/>
                <w:bCs/>
                <w:szCs w:val="20"/>
              </w:rPr>
              <w:t>18–64 years</w:t>
            </w:r>
          </w:p>
        </w:tc>
        <w:tc>
          <w:tcPr>
            <w:tcW w:w="1382" w:type="pct"/>
            <w:tcBorders>
              <w:top w:val="single" w:sz="8" w:space="0" w:color="FFFFFF" w:themeColor="background1"/>
              <w:bottom w:val="nil"/>
              <w:right w:val="nil"/>
            </w:tcBorders>
            <w:shd w:val="clear" w:color="auto" w:fill="E5EFF5" w:themeFill="accent3" w:themeFillTint="33"/>
            <w:vAlign w:val="center"/>
          </w:tcPr>
          <w:p w14:paraId="315135F7"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color w:val="0067A0" w:themeColor="accent1"/>
                <w:szCs w:val="20"/>
              </w:rPr>
              <w:t>Consider 1 annual dose</w:t>
            </w:r>
          </w:p>
        </w:tc>
        <w:tc>
          <w:tcPr>
            <w:tcW w:w="1315" w:type="pct"/>
            <w:tcBorders>
              <w:top w:val="single" w:sz="8" w:space="0" w:color="FFFFFF" w:themeColor="background1"/>
              <w:left w:val="nil"/>
              <w:bottom w:val="nil"/>
              <w:right w:val="single" w:sz="8" w:space="0" w:color="FFFFFF" w:themeColor="background1"/>
            </w:tcBorders>
            <w:shd w:val="clear" w:color="auto" w:fill="E5EFF5" w:themeFill="accent3" w:themeFillTint="33"/>
          </w:tcPr>
          <w:p w14:paraId="139021A5" w14:textId="77777777" w:rsidR="008E033D" w:rsidRPr="007828BA" w:rsidRDefault="008E033D" w:rsidP="00167406">
            <w:pPr>
              <w:spacing w:before="60" w:after="60"/>
              <w:rPr>
                <w:rFonts w:ascii="Arial" w:hAnsi="Arial" w:cs="Arial"/>
                <w:color w:val="0067A0" w:themeColor="accent1"/>
                <w:szCs w:val="20"/>
              </w:rPr>
            </w:pPr>
          </w:p>
        </w:tc>
        <w:tc>
          <w:tcPr>
            <w:tcW w:w="1316" w:type="pct"/>
            <w:tcBorders>
              <w:top w:val="single" w:sz="8" w:space="0" w:color="FFFFFF" w:themeColor="background1"/>
              <w:left w:val="single" w:sz="8" w:space="0" w:color="FFFFFF" w:themeColor="background1"/>
              <w:bottom w:val="single" w:sz="8" w:space="0" w:color="FFFFFF" w:themeColor="background1"/>
            </w:tcBorders>
            <w:shd w:val="clear" w:color="auto" w:fill="E8DEEA" w:themeFill="accent5" w:themeFillTint="33"/>
          </w:tcPr>
          <w:p w14:paraId="1B677369" w14:textId="77777777" w:rsidR="008E033D" w:rsidRPr="007828BA" w:rsidRDefault="008E033D" w:rsidP="00167406">
            <w:pPr>
              <w:spacing w:before="60" w:after="60"/>
              <w:rPr>
                <w:rFonts w:ascii="Arial" w:hAnsi="Arial" w:cs="Arial"/>
                <w:color w:val="692874" w:themeColor="accent4"/>
                <w:szCs w:val="20"/>
              </w:rPr>
            </w:pPr>
            <w:r w:rsidRPr="007828BA">
              <w:rPr>
                <w:rFonts w:ascii="Arial" w:hAnsi="Arial" w:cs="Arial"/>
                <w:b/>
                <w:bCs/>
                <w:color w:val="692874" w:themeColor="accent4"/>
                <w:szCs w:val="20"/>
              </w:rPr>
              <w:t>Recommended</w:t>
            </w:r>
            <w:r w:rsidRPr="007828BA">
              <w:rPr>
                <w:rFonts w:ascii="Arial" w:hAnsi="Arial" w:cs="Arial"/>
                <w:color w:val="692874" w:themeColor="accent4"/>
                <w:szCs w:val="20"/>
              </w:rPr>
              <w:t xml:space="preserve"> 1 annual dose</w:t>
            </w:r>
          </w:p>
        </w:tc>
      </w:tr>
      <w:tr w:rsidR="008E033D" w:rsidRPr="007828BA" w14:paraId="1EB74F1A" w14:textId="77777777" w:rsidTr="00C05884">
        <w:tc>
          <w:tcPr>
            <w:tcW w:w="987" w:type="pct"/>
            <w:tcBorders>
              <w:top w:val="single" w:sz="8" w:space="0" w:color="FFFFFF" w:themeColor="background1"/>
              <w:bottom w:val="single" w:sz="12" w:space="0" w:color="408DB8" w:themeColor="accent2"/>
            </w:tcBorders>
            <w:vAlign w:val="center"/>
          </w:tcPr>
          <w:p w14:paraId="616EBCC3" w14:textId="77777777" w:rsidR="008E033D" w:rsidRPr="007828BA" w:rsidRDefault="008E033D" w:rsidP="00167406">
            <w:pPr>
              <w:spacing w:before="60" w:after="60"/>
              <w:rPr>
                <w:rFonts w:ascii="Arial" w:hAnsi="Arial" w:cs="Arial"/>
                <w:b/>
                <w:bCs/>
                <w:szCs w:val="20"/>
              </w:rPr>
            </w:pPr>
          </w:p>
        </w:tc>
        <w:tc>
          <w:tcPr>
            <w:tcW w:w="1382" w:type="pct"/>
            <w:tcBorders>
              <w:top w:val="nil"/>
              <w:bottom w:val="single" w:sz="12" w:space="0" w:color="408DB8" w:themeColor="accent2"/>
              <w:right w:val="nil"/>
            </w:tcBorders>
            <w:shd w:val="clear" w:color="auto" w:fill="E5EFF5" w:themeFill="accent3" w:themeFillTint="33"/>
            <w:vAlign w:val="center"/>
          </w:tcPr>
          <w:p w14:paraId="704C8005" w14:textId="77777777" w:rsidR="008E033D" w:rsidRPr="007828BA" w:rsidRDefault="008E033D" w:rsidP="00167406">
            <w:pPr>
              <w:spacing w:before="60" w:after="60"/>
              <w:rPr>
                <w:rFonts w:ascii="Arial" w:hAnsi="Arial" w:cs="Arial"/>
                <w:color w:val="0067A0" w:themeColor="accent1"/>
                <w:szCs w:val="20"/>
              </w:rPr>
            </w:pPr>
          </w:p>
        </w:tc>
        <w:tc>
          <w:tcPr>
            <w:tcW w:w="1315" w:type="pct"/>
            <w:tcBorders>
              <w:top w:val="nil"/>
              <w:left w:val="nil"/>
              <w:bottom w:val="single" w:sz="12" w:space="0" w:color="408DB8" w:themeColor="accent2"/>
              <w:right w:val="single" w:sz="8" w:space="0" w:color="FFFFFF" w:themeColor="background1"/>
            </w:tcBorders>
            <w:shd w:val="clear" w:color="auto" w:fill="E5EFF5" w:themeFill="accent3" w:themeFillTint="33"/>
          </w:tcPr>
          <w:p w14:paraId="41D83155" w14:textId="77777777" w:rsidR="008E033D" w:rsidRPr="007828BA" w:rsidRDefault="008E033D" w:rsidP="00167406">
            <w:pPr>
              <w:spacing w:before="60" w:after="60"/>
              <w:rPr>
                <w:rFonts w:ascii="Arial" w:hAnsi="Arial" w:cs="Arial"/>
                <w:color w:val="0067A0" w:themeColor="accent1"/>
                <w:szCs w:val="20"/>
              </w:rPr>
            </w:pPr>
          </w:p>
        </w:tc>
        <w:tc>
          <w:tcPr>
            <w:tcW w:w="1316" w:type="pct"/>
            <w:tcBorders>
              <w:top w:val="single" w:sz="8" w:space="0" w:color="FFFFFF" w:themeColor="background1"/>
              <w:left w:val="single" w:sz="8" w:space="0" w:color="FFFFFF" w:themeColor="background1"/>
              <w:bottom w:val="single" w:sz="12" w:space="0" w:color="408DB8" w:themeColor="accent2"/>
            </w:tcBorders>
            <w:shd w:val="clear" w:color="auto" w:fill="E5EFF5" w:themeFill="accent3" w:themeFillTint="33"/>
          </w:tcPr>
          <w:p w14:paraId="1DE96AEA" w14:textId="77777777" w:rsidR="008E033D" w:rsidRPr="007828BA" w:rsidRDefault="008E033D" w:rsidP="00167406">
            <w:pPr>
              <w:spacing w:before="60" w:after="60"/>
              <w:rPr>
                <w:rFonts w:ascii="Arial" w:hAnsi="Arial" w:cs="Arial"/>
                <w:color w:val="0067A0" w:themeColor="accent1"/>
                <w:szCs w:val="20"/>
              </w:rPr>
            </w:pPr>
            <w:r w:rsidRPr="007828BA">
              <w:rPr>
                <w:rFonts w:ascii="Arial" w:hAnsi="Arial" w:cs="Arial"/>
                <w:color w:val="0067A0" w:themeColor="accent1"/>
                <w:szCs w:val="20"/>
              </w:rPr>
              <w:t>Consider 2nd annual dose</w:t>
            </w:r>
            <w:r w:rsidRPr="007828BA">
              <w:rPr>
                <w:rFonts w:ascii="Arial" w:hAnsi="Arial" w:cs="Arial"/>
                <w:color w:val="0067A0" w:themeColor="accent1"/>
                <w:szCs w:val="20"/>
                <w:vertAlign w:val="superscript"/>
              </w:rPr>
              <w:t>‡</w:t>
            </w:r>
          </w:p>
        </w:tc>
      </w:tr>
    </w:tbl>
    <w:p w14:paraId="4CF7C936" w14:textId="77777777" w:rsidR="004754EF" w:rsidRPr="007828BA" w:rsidRDefault="004754EF" w:rsidP="004754EF">
      <w:pPr>
        <w:spacing w:before="0" w:after="0"/>
        <w:rPr>
          <w:rFonts w:ascii="Arial" w:hAnsi="Arial" w:cs="Arial"/>
          <w:color w:val="196B24"/>
          <w:sz w:val="10"/>
          <w:szCs w:val="10"/>
        </w:rPr>
      </w:pPr>
    </w:p>
    <w:p w14:paraId="4442D4D6" w14:textId="77777777" w:rsidR="004754EF" w:rsidRPr="007828BA" w:rsidRDefault="004754EF" w:rsidP="008B611A">
      <w:pPr>
        <w:pStyle w:val="Note"/>
        <w:spacing w:before="60" w:after="0"/>
        <w:ind w:left="168" w:hanging="168"/>
        <w:jc w:val="both"/>
        <w:rPr>
          <w:rFonts w:ascii="Arial" w:hAnsi="Arial" w:cs="Arial"/>
        </w:rPr>
      </w:pPr>
      <w:r w:rsidRPr="007828BA">
        <w:rPr>
          <w:rFonts w:ascii="Arial" w:hAnsi="Arial" w:cs="Arial"/>
        </w:rPr>
        <w:t xml:space="preserve"># </w:t>
      </w:r>
      <w:r w:rsidRPr="007828BA">
        <w:rPr>
          <w:rFonts w:ascii="Arial" w:hAnsi="Arial" w:cs="Arial"/>
        </w:rPr>
        <w:tab/>
        <w:t>COVID-19 vaccine recommendations for people who are not eligible for NIP-funded vaccination are available in the Australian Immunisation Handbook</w:t>
      </w:r>
    </w:p>
    <w:p w14:paraId="371538EC" w14:textId="530AC4F9" w:rsidR="005F5DEF" w:rsidRPr="007828BA" w:rsidRDefault="005F5DEF" w:rsidP="005F5DEF">
      <w:pPr>
        <w:pStyle w:val="Note"/>
        <w:spacing w:before="0" w:after="0"/>
        <w:ind w:left="168" w:hanging="168"/>
        <w:jc w:val="both"/>
        <w:rPr>
          <w:rFonts w:ascii="Arial" w:hAnsi="Arial" w:cs="Arial"/>
        </w:rPr>
      </w:pPr>
      <w:r w:rsidRPr="007828BA">
        <w:rPr>
          <w:rFonts w:ascii="Arial" w:hAnsi="Arial" w:cs="Arial"/>
        </w:rPr>
        <w:t xml:space="preserve">* </w:t>
      </w:r>
      <w:r w:rsidRPr="007828BA">
        <w:rPr>
          <w:rFonts w:ascii="Arial" w:hAnsi="Arial" w:cs="Arial"/>
        </w:rPr>
        <w:tab/>
      </w:r>
      <w:r w:rsidR="00CA4B5D" w:rsidRPr="007828BA">
        <w:rPr>
          <w:rFonts w:ascii="Arial" w:hAnsi="Arial" w:cs="Arial"/>
        </w:rPr>
        <w:t>See the Australian Immunisation Handbook for e</w:t>
      </w:r>
      <w:r w:rsidRPr="007828BA">
        <w:rPr>
          <w:rFonts w:ascii="Arial" w:hAnsi="Arial" w:cs="Arial"/>
        </w:rPr>
        <w:t>xamples of medical risk conditions</w:t>
      </w:r>
    </w:p>
    <w:p w14:paraId="3E9B2C97" w14:textId="297B7276" w:rsidR="004754EF" w:rsidRPr="007828BA" w:rsidRDefault="004754EF" w:rsidP="008B611A">
      <w:pPr>
        <w:pStyle w:val="Note"/>
        <w:spacing w:before="0" w:after="0"/>
        <w:ind w:left="168" w:hanging="168"/>
        <w:jc w:val="both"/>
        <w:rPr>
          <w:rFonts w:ascii="Arial" w:hAnsi="Arial" w:cs="Arial"/>
        </w:rPr>
      </w:pPr>
      <w:r w:rsidRPr="007828BA">
        <w:rPr>
          <w:rFonts w:ascii="Arial" w:hAnsi="Arial" w:cs="Arial"/>
        </w:rPr>
        <w:t xml:space="preserve">† </w:t>
      </w:r>
      <w:r w:rsidRPr="007828BA">
        <w:rPr>
          <w:rFonts w:ascii="Arial" w:hAnsi="Arial" w:cs="Arial"/>
        </w:rPr>
        <w:tab/>
        <w:t>View the Table. Types of medical conditions and immunosuppressive therapy and associated levels of immunocompromise in the Vaccination for people who are immunocompromised chapter in the Australian Immunisation Handbook.</w:t>
      </w:r>
    </w:p>
    <w:p w14:paraId="757BFD9C" w14:textId="39506EB7" w:rsidR="00E6261D" w:rsidRPr="007828BA" w:rsidRDefault="004754EF" w:rsidP="008E033D">
      <w:pPr>
        <w:pStyle w:val="Note"/>
        <w:spacing w:before="0" w:after="0"/>
        <w:ind w:left="168" w:hanging="168"/>
        <w:jc w:val="both"/>
        <w:rPr>
          <w:rFonts w:ascii="Arial" w:hAnsi="Arial" w:cs="Arial"/>
        </w:rPr>
      </w:pPr>
      <w:r w:rsidRPr="007828BA">
        <w:rPr>
          <w:rFonts w:ascii="Arial" w:hAnsi="Arial" w:cs="Arial"/>
        </w:rPr>
        <w:t xml:space="preserve">‡ </w:t>
      </w:r>
      <w:r w:rsidRPr="007828BA">
        <w:rPr>
          <w:rFonts w:ascii="Arial" w:hAnsi="Arial" w:cs="Arial"/>
        </w:rPr>
        <w:tab/>
        <w:t>The recommended intervals between doses are approximately 6 months, allowing shorter intervals when clinically appropriate.</w:t>
      </w:r>
      <w:r w:rsidR="00E6261D" w:rsidRPr="007828BA">
        <w:rPr>
          <w:rFonts w:ascii="Arial" w:hAnsi="Arial" w:cs="Arial"/>
        </w:rPr>
        <w:br w:type="page"/>
      </w:r>
    </w:p>
    <w:p w14:paraId="0AD1E5CA" w14:textId="77777777" w:rsidR="009A2CFB" w:rsidRPr="007828BA" w:rsidRDefault="009A2CFB" w:rsidP="00CB2836">
      <w:pPr>
        <w:spacing w:before="240"/>
        <w:rPr>
          <w:rFonts w:ascii="Arial" w:hAnsi="Arial" w:cs="Arial"/>
        </w:rPr>
        <w:sectPr w:rsidR="009A2CFB" w:rsidRPr="007828BA" w:rsidSect="009A2CFB">
          <w:headerReference w:type="default" r:id="rId21"/>
          <w:footerReference w:type="default" r:id="rId22"/>
          <w:type w:val="continuous"/>
          <w:pgSz w:w="11906" w:h="16838"/>
          <w:pgMar w:top="567" w:right="567" w:bottom="567" w:left="567" w:header="567" w:footer="397" w:gutter="0"/>
          <w:cols w:space="708"/>
          <w:docGrid w:linePitch="360"/>
        </w:sectPr>
      </w:pPr>
    </w:p>
    <w:p w14:paraId="58B42867" w14:textId="77777777" w:rsidR="00E6261D" w:rsidRPr="007828BA" w:rsidRDefault="00E6261D" w:rsidP="00E6261D">
      <w:pPr>
        <w:rPr>
          <w:rFonts w:ascii="Arial" w:hAnsi="Arial" w:cs="Arial"/>
        </w:rPr>
      </w:pPr>
      <w:r w:rsidRPr="007828BA">
        <w:rPr>
          <w:rFonts w:ascii="Arial" w:hAnsi="Arial" w:cs="Arial"/>
          <w:noProof/>
        </w:rPr>
        <w:lastRenderedPageBreak/>
        <mc:AlternateContent>
          <mc:Choice Requires="wps">
            <w:drawing>
              <wp:inline distT="0" distB="0" distL="0" distR="0" wp14:anchorId="23F43559" wp14:editId="6AAF50F3">
                <wp:extent cx="3240000" cy="288000"/>
                <wp:effectExtent l="0" t="0" r="17780" b="17145"/>
                <wp:docPr id="1376262413"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9AA625" w14:textId="77777777" w:rsidR="00E6261D" w:rsidRPr="007828BA" w:rsidRDefault="00E6261D" w:rsidP="00E6261D">
                            <w:pPr>
                              <w:pStyle w:val="Heading2"/>
                              <w:rPr>
                                <w:rFonts w:ascii="Arial" w:hAnsi="Arial" w:cs="Arial"/>
                              </w:rPr>
                            </w:pPr>
                            <w:r w:rsidRPr="007828BA">
                              <w:rPr>
                                <w:rFonts w:ascii="Arial" w:hAnsi="Arial" w:cs="Arial"/>
                              </w:rPr>
                              <w:t>Why vaccinate against COVID-19</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23F43559" id="_x0000_s1030"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" fillcolor="white [3212]" strokecolor="#80b3cf [3206]" strokeweight="1pt">
                <v:stroke joinstyle="miter"/>
                <v:textbox inset="2mm,0,,0">
                  <w:txbxContent>
                    <w:p w14:paraId="1B9AA625" w14:textId="77777777" w:rsidR="00E6261D" w:rsidRPr="007828BA" w:rsidRDefault="00E6261D" w:rsidP="00E6261D">
                      <w:pPr>
                        <w:pStyle w:val="Heading2"/>
                        <w:rPr>
                          <w:rFonts w:ascii="Arial" w:hAnsi="Arial" w:cs="Arial"/>
                        </w:rPr>
                      </w:pPr>
                      <w:r w:rsidRPr="007828BA">
                        <w:rPr>
                          <w:rFonts w:ascii="Arial" w:hAnsi="Arial" w:cs="Arial"/>
                        </w:rPr>
                        <w:t>Why vaccinate against COVID-19</w:t>
                      </w:r>
                    </w:p>
                  </w:txbxContent>
                </v:textbox>
                <w10:anchorlock/>
              </v:roundrect>
            </w:pict>
          </mc:Fallback>
        </mc:AlternateContent>
      </w:r>
    </w:p>
    <w:p w14:paraId="127EEF3B" w14:textId="77777777" w:rsidR="00E6261D" w:rsidRPr="007828BA" w:rsidRDefault="00E6261D" w:rsidP="003A25C4">
      <w:pPr>
        <w:rPr>
          <w:rFonts w:ascii="Arial" w:hAnsi="Arial" w:cs="Arial"/>
        </w:rPr>
      </w:pPr>
      <w:r w:rsidRPr="007828BA">
        <w:rPr>
          <w:rFonts w:ascii="Arial" w:hAnsi="Arial" w:cs="Arial"/>
        </w:rPr>
        <w:t xml:space="preserve">COVID 19 is a contagious infection caused by the SARS-CoV-2 virus. Symptoms can range from a mild respiratory illness to severe pneumonia, sepsis and/or multi-organ failure, leading to hospitalisation and death. </w:t>
      </w:r>
    </w:p>
    <w:p w14:paraId="2AAC6EEB" w14:textId="3C1F0E1F" w:rsidR="00E6261D" w:rsidRPr="007828BA" w:rsidRDefault="00E6261D" w:rsidP="003A25C4">
      <w:pPr>
        <w:rPr>
          <w:rFonts w:ascii="Arial" w:hAnsi="Arial" w:cs="Arial"/>
        </w:rPr>
      </w:pPr>
      <w:r w:rsidRPr="007828BA">
        <w:rPr>
          <w:rFonts w:ascii="Arial" w:hAnsi="Arial" w:cs="Arial"/>
        </w:rPr>
        <w:t xml:space="preserve">COVID-19 affects people of all ages, but older adults, older Aboriginal and Torres Strait Islander people, and people with severe immunocompromise or certain medical conditions, are at the highest risk of severe disease or death. See the Australian </w:t>
      </w:r>
      <w:r w:rsidRPr="007828BA">
        <w:rPr>
          <w:rFonts w:ascii="Arial" w:eastAsia="Aptos" w:hAnsi="Arial" w:cs="Arial"/>
        </w:rPr>
        <w:t>Immunisation Handbook for examples of risk conditions.</w:t>
      </w:r>
      <w:r w:rsidRPr="007828BA">
        <w:rPr>
          <w:rFonts w:ascii="Arial" w:hAnsi="Arial" w:cs="Arial"/>
        </w:rPr>
        <w:t xml:space="preserve"> </w:t>
      </w:r>
    </w:p>
    <w:p w14:paraId="342807F6" w14:textId="77777777" w:rsidR="00E6261D" w:rsidRPr="007828BA" w:rsidRDefault="00E6261D" w:rsidP="003A25C4">
      <w:pPr>
        <w:rPr>
          <w:rFonts w:ascii="Arial" w:hAnsi="Arial" w:cs="Arial"/>
        </w:rPr>
      </w:pPr>
      <w:r w:rsidRPr="007828BA">
        <w:rPr>
          <w:rFonts w:ascii="Arial" w:hAnsi="Arial" w:cs="Arial"/>
        </w:rPr>
        <w:t>COVID-19 is now endemic in Australia and vaccination reduces the risk of severe disease and death from COVID-19.</w:t>
      </w:r>
    </w:p>
    <w:p w14:paraId="7EC632FE" w14:textId="77777777" w:rsidR="00E6261D" w:rsidRPr="007828BA" w:rsidRDefault="00E6261D" w:rsidP="00E6261D">
      <w:pPr>
        <w:spacing w:before="240"/>
        <w:rPr>
          <w:rFonts w:ascii="Arial" w:hAnsi="Arial" w:cs="Arial"/>
        </w:rPr>
      </w:pPr>
      <w:r w:rsidRPr="007828BA">
        <w:rPr>
          <w:rFonts w:ascii="Arial" w:hAnsi="Arial" w:cs="Arial"/>
          <w:noProof/>
        </w:rPr>
        <mc:AlternateContent>
          <mc:Choice Requires="wps">
            <w:drawing>
              <wp:inline distT="0" distB="0" distL="0" distR="0" wp14:anchorId="62C16E44" wp14:editId="31B00770">
                <wp:extent cx="3240000" cy="288000"/>
                <wp:effectExtent l="0" t="0" r="17780" b="17145"/>
                <wp:docPr id="915447238"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E48AF9" w14:textId="77777777" w:rsidR="00E6261D" w:rsidRPr="007828BA" w:rsidRDefault="00E6261D" w:rsidP="00E6261D">
                            <w:pPr>
                              <w:pStyle w:val="Heading2"/>
                              <w:rPr>
                                <w:rFonts w:ascii="Arial" w:hAnsi="Arial" w:cs="Arial"/>
                              </w:rPr>
                            </w:pPr>
                            <w:r w:rsidRPr="007828BA">
                              <w:rPr>
                                <w:rFonts w:ascii="Arial" w:hAnsi="Arial" w:cs="Arial"/>
                              </w:rPr>
                              <w:t>Who should receive a COVID-19 vaccine</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62C16E44" id="_x0000_s1031"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" fillcolor="white [3212]" strokecolor="#80b3cf [3206]" strokeweight="1pt">
                <v:stroke joinstyle="miter"/>
                <v:textbox inset="2mm,0,,0">
                  <w:txbxContent>
                    <w:p w14:paraId="16E48AF9" w14:textId="77777777" w:rsidR="00E6261D" w:rsidRPr="007828BA" w:rsidRDefault="00E6261D" w:rsidP="00E6261D">
                      <w:pPr>
                        <w:pStyle w:val="Heading2"/>
                        <w:rPr>
                          <w:rFonts w:ascii="Arial" w:hAnsi="Arial" w:cs="Arial"/>
                        </w:rPr>
                      </w:pPr>
                      <w:r w:rsidRPr="007828BA">
                        <w:rPr>
                          <w:rFonts w:ascii="Arial" w:hAnsi="Arial" w:cs="Arial"/>
                        </w:rPr>
                        <w:t>Who should receive a COVID-19 vaccine</w:t>
                      </w:r>
                    </w:p>
                  </w:txbxContent>
                </v:textbox>
                <w10:anchorlock/>
              </v:roundrect>
            </w:pict>
          </mc:Fallback>
        </mc:AlternateContent>
      </w:r>
    </w:p>
    <w:p w14:paraId="149F372F" w14:textId="77777777" w:rsidR="00E6261D" w:rsidRPr="007828BA" w:rsidRDefault="00E6261D" w:rsidP="003A25C4">
      <w:pPr>
        <w:rPr>
          <w:rFonts w:ascii="Arial" w:hAnsi="Arial" w:cs="Arial"/>
        </w:rPr>
      </w:pPr>
      <w:r w:rsidRPr="007828BA">
        <w:rPr>
          <w:rFonts w:ascii="Arial" w:hAnsi="Arial" w:cs="Arial"/>
        </w:rPr>
        <w:t>From 1 October 2026, eligible people will be able to access vaccines for free through the NIP.</w:t>
      </w:r>
    </w:p>
    <w:p w14:paraId="3B14B1C2" w14:textId="77777777" w:rsidR="00E6261D" w:rsidRPr="007828BA" w:rsidRDefault="00E6261D" w:rsidP="003A25C4">
      <w:pPr>
        <w:rPr>
          <w:rFonts w:ascii="Arial" w:hAnsi="Arial" w:cs="Arial"/>
        </w:rPr>
      </w:pPr>
      <w:r w:rsidRPr="007828BA">
        <w:rPr>
          <w:rFonts w:ascii="Arial" w:hAnsi="Arial" w:cs="Arial"/>
        </w:rPr>
        <w:t>People who are not eligible for a NIP-funded COVID-19 vaccine may choose to purchase the vaccine privately based on an individual benefit-risk discussion with their health professional.</w:t>
      </w:r>
    </w:p>
    <w:p w14:paraId="1834B26A" w14:textId="7723A5B4" w:rsidR="008F769F" w:rsidRPr="007828BA" w:rsidRDefault="008F769F" w:rsidP="003A25C4">
      <w:pPr>
        <w:rPr>
          <w:rFonts w:ascii="Arial" w:hAnsi="Arial" w:cs="Arial"/>
          <w:b/>
          <w:bCs/>
          <w:i/>
          <w:iCs/>
        </w:rPr>
      </w:pPr>
      <w:r w:rsidRPr="007828BA">
        <w:rPr>
          <w:rFonts w:ascii="Arial" w:hAnsi="Arial" w:cs="Arial"/>
          <w:b/>
          <w:bCs/>
        </w:rPr>
        <w:t>See the</w:t>
      </w:r>
      <w:r w:rsidRPr="007828BA">
        <w:rPr>
          <w:rFonts w:ascii="Arial" w:hAnsi="Arial" w:cs="Arial"/>
          <w:b/>
          <w:bCs/>
          <w:i/>
          <w:iCs/>
        </w:rPr>
        <w:t xml:space="preserve"> COVID-19 vaccine recommendations for NIP-funded doses from 1 October 2026 table on page one</w:t>
      </w:r>
      <w:r w:rsidR="003A25C4" w:rsidRPr="007828BA">
        <w:rPr>
          <w:rFonts w:ascii="Arial" w:hAnsi="Arial" w:cs="Arial"/>
          <w:b/>
          <w:bCs/>
          <w:i/>
          <w:iCs/>
        </w:rPr>
        <w:t>.</w:t>
      </w:r>
    </w:p>
    <w:p w14:paraId="30DB0533" w14:textId="79974129" w:rsidR="00C5513D" w:rsidRPr="007828BA" w:rsidRDefault="00C5513D" w:rsidP="009A2CFB">
      <w:pPr>
        <w:rPr>
          <w:rFonts w:ascii="Arial" w:hAnsi="Arial" w:cs="Arial"/>
        </w:rPr>
      </w:pPr>
      <w:r w:rsidRPr="007828BA">
        <w:rPr>
          <w:rFonts w:ascii="Arial" w:hAnsi="Arial" w:cs="Arial"/>
          <w:noProof/>
        </w:rPr>
        <mc:AlternateContent>
          <mc:Choice Requires="wps">
            <w:drawing>
              <wp:inline distT="0" distB="0" distL="0" distR="0" wp14:anchorId="10151480" wp14:editId="1024E96F">
                <wp:extent cx="3240000" cy="288000"/>
                <wp:effectExtent l="0" t="0" r="17780" b="17145"/>
                <wp:docPr id="1935163991"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6F5550" w14:textId="250BC56F" w:rsidR="00C5513D" w:rsidRPr="007828BA" w:rsidRDefault="00EE50A1" w:rsidP="00C93FD7">
                            <w:pPr>
                              <w:pStyle w:val="Heading2"/>
                              <w:rPr>
                                <w:rFonts w:ascii="Arial" w:hAnsi="Arial" w:cs="Arial"/>
                              </w:rPr>
                            </w:pPr>
                            <w:r w:rsidRPr="007828BA">
                              <w:rPr>
                                <w:rFonts w:ascii="Arial" w:hAnsi="Arial" w:cs="Arial"/>
                              </w:rPr>
                              <w:t>Contraindications and precautions</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10151480" id="_x0000_s1032"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" fillcolor="white [3212]" strokecolor="#80b3cf [3206]" strokeweight="1pt">
                <v:stroke joinstyle="miter"/>
                <v:textbox inset="2mm,0,,0">
                  <w:txbxContent>
                    <w:p w14:paraId="6B6F5550" w14:textId="250BC56F" w:rsidR="00C5513D" w:rsidRPr="007828BA" w:rsidRDefault="00EE50A1" w:rsidP="00C93FD7">
                      <w:pPr>
                        <w:pStyle w:val="Heading2"/>
                        <w:rPr>
                          <w:rFonts w:ascii="Arial" w:hAnsi="Arial" w:cs="Arial"/>
                        </w:rPr>
                      </w:pPr>
                      <w:r w:rsidRPr="007828BA">
                        <w:rPr>
                          <w:rFonts w:ascii="Arial" w:hAnsi="Arial" w:cs="Arial"/>
                        </w:rPr>
                        <w:t>Contraindications and precautions</w:t>
                      </w:r>
                    </w:p>
                  </w:txbxContent>
                </v:textbox>
                <w10:anchorlock/>
              </v:roundrect>
            </w:pict>
          </mc:Fallback>
        </mc:AlternateContent>
      </w:r>
    </w:p>
    <w:p w14:paraId="39D421A5" w14:textId="077A9BA5" w:rsidR="00BF18E4" w:rsidRPr="007828BA" w:rsidRDefault="00BF18E4" w:rsidP="003A25C4">
      <w:pPr>
        <w:rPr>
          <w:rFonts w:ascii="Arial" w:hAnsi="Arial" w:cs="Arial"/>
          <w:b/>
          <w:bCs/>
          <w:color w:val="0067A0" w:themeColor="accent1"/>
        </w:rPr>
      </w:pPr>
      <w:r w:rsidRPr="007828BA">
        <w:rPr>
          <w:rFonts w:ascii="Arial" w:hAnsi="Arial" w:cs="Arial"/>
          <w:b/>
          <w:bCs/>
          <w:color w:val="0067A0" w:themeColor="accent1"/>
        </w:rPr>
        <w:t>Individuals should not receive a COVID-19 vaccine if they have a history of anaphylaxis:</w:t>
      </w:r>
    </w:p>
    <w:p w14:paraId="47F3C2F8" w14:textId="77777777" w:rsidR="004474A0" w:rsidRPr="007828BA" w:rsidRDefault="004474A0" w:rsidP="004474A0">
      <w:pPr>
        <w:pStyle w:val="ListBullet"/>
        <w:rPr>
          <w:rFonts w:ascii="Arial" w:hAnsi="Arial" w:cs="Arial"/>
        </w:rPr>
      </w:pPr>
      <w:r w:rsidRPr="007828BA">
        <w:rPr>
          <w:rFonts w:ascii="Arial" w:hAnsi="Arial" w:cs="Arial"/>
        </w:rPr>
        <w:t>after a previous dose of a COVID-19 vaccine from the same class (anaphylaxis after one mRNA COVID-19 vaccine is a contraindication to all mRNA COVID-19 vaccines)</w:t>
      </w:r>
    </w:p>
    <w:p w14:paraId="6BB9A3EF" w14:textId="63CA8D2B" w:rsidR="004474A0" w:rsidRPr="007828BA" w:rsidRDefault="004474A0" w:rsidP="004474A0">
      <w:pPr>
        <w:pStyle w:val="ListBullet"/>
        <w:rPr>
          <w:rFonts w:ascii="Arial" w:hAnsi="Arial" w:cs="Arial"/>
        </w:rPr>
      </w:pPr>
      <w:r w:rsidRPr="007828BA">
        <w:rPr>
          <w:rFonts w:ascii="Arial" w:hAnsi="Arial" w:cs="Arial"/>
        </w:rPr>
        <w:t>to any component of the specific COVID</w:t>
      </w:r>
      <w:r w:rsidRPr="007828BA">
        <w:rPr>
          <w:rFonts w:ascii="Cambria Math" w:hAnsi="Cambria Math" w:cs="Cambria Math"/>
        </w:rPr>
        <w:t>‑</w:t>
      </w:r>
      <w:r w:rsidRPr="007828BA">
        <w:rPr>
          <w:rFonts w:ascii="Arial" w:hAnsi="Arial" w:cs="Arial"/>
        </w:rPr>
        <w:t>19 vaccine.</w:t>
      </w:r>
    </w:p>
    <w:p w14:paraId="500732F3" w14:textId="32A506D9" w:rsidR="005B2F77" w:rsidRPr="007828BA" w:rsidRDefault="005B2F77" w:rsidP="004474A0">
      <w:pPr>
        <w:rPr>
          <w:rFonts w:ascii="Arial" w:hAnsi="Arial" w:cs="Arial"/>
          <w:b/>
          <w:bCs/>
          <w:color w:val="0067A0" w:themeColor="accent1"/>
        </w:rPr>
      </w:pPr>
      <w:r w:rsidRPr="007828BA">
        <w:rPr>
          <w:rFonts w:ascii="Arial" w:hAnsi="Arial" w:cs="Arial"/>
          <w:b/>
          <w:bCs/>
          <w:color w:val="0067A0" w:themeColor="accent1"/>
        </w:rPr>
        <w:t>The following groups can receive a COVID-19 vaccine with caution:</w:t>
      </w:r>
    </w:p>
    <w:p w14:paraId="1DD173D4" w14:textId="77777777" w:rsidR="00094CF5" w:rsidRPr="007828BA" w:rsidRDefault="00094CF5" w:rsidP="00094CF5">
      <w:pPr>
        <w:pStyle w:val="ListBullet"/>
        <w:rPr>
          <w:rFonts w:ascii="Arial" w:hAnsi="Arial" w:cs="Arial"/>
        </w:rPr>
      </w:pPr>
      <w:r w:rsidRPr="007828BA">
        <w:rPr>
          <w:rFonts w:ascii="Arial" w:hAnsi="Arial" w:cs="Arial"/>
        </w:rPr>
        <w:t>individuals who have had recent myocarditis or pericarditis (within the last 3 months)</w:t>
      </w:r>
    </w:p>
    <w:p w14:paraId="6C96F4C3" w14:textId="6639F737" w:rsidR="00094CF5" w:rsidRPr="007828BA" w:rsidRDefault="00094CF5" w:rsidP="00094CF5">
      <w:pPr>
        <w:pStyle w:val="ListBullet"/>
        <w:rPr>
          <w:rFonts w:ascii="Arial" w:hAnsi="Arial" w:cs="Arial"/>
        </w:rPr>
      </w:pPr>
      <w:r w:rsidRPr="007828BA">
        <w:rPr>
          <w:rFonts w:ascii="Arial" w:hAnsi="Arial" w:cs="Arial"/>
        </w:rPr>
        <w:t>those with acute rheumatic fever or acute rheumatic heart disease with active myocardial inflammation, and people with acute decompensated heart failure</w:t>
      </w:r>
      <w:r w:rsidR="002F77D5" w:rsidRPr="007828BA">
        <w:rPr>
          <w:rFonts w:ascii="Arial" w:hAnsi="Arial" w:cs="Arial"/>
        </w:rPr>
        <w:t>.</w:t>
      </w:r>
      <w:r w:rsidRPr="007828BA">
        <w:rPr>
          <w:rFonts w:ascii="Arial" w:hAnsi="Arial" w:cs="Arial"/>
        </w:rPr>
        <w:t xml:space="preserve"> </w:t>
      </w:r>
    </w:p>
    <w:p w14:paraId="7638CD61" w14:textId="77777777" w:rsidR="00094CF5" w:rsidRPr="007828BA" w:rsidRDefault="00094CF5" w:rsidP="00094CF5">
      <w:pPr>
        <w:rPr>
          <w:rFonts w:ascii="Arial" w:hAnsi="Arial" w:cs="Arial"/>
        </w:rPr>
      </w:pPr>
      <w:r w:rsidRPr="007828BA">
        <w:rPr>
          <w:rFonts w:ascii="Arial" w:hAnsi="Arial" w:cs="Arial"/>
        </w:rPr>
        <w:t>These individuals should seek specialist advice on timing, precautions and future vaccination options.</w:t>
      </w:r>
    </w:p>
    <w:p w14:paraId="6474F2AD" w14:textId="1872B44A" w:rsidR="00E761DD" w:rsidRPr="007828BA" w:rsidRDefault="00E761DD" w:rsidP="00C8005D">
      <w:pPr>
        <w:spacing w:before="0"/>
        <w:rPr>
          <w:rFonts w:ascii="Arial" w:hAnsi="Arial" w:cs="Arial"/>
        </w:rPr>
      </w:pPr>
      <w:r w:rsidRPr="007828BA">
        <w:rPr>
          <w:rFonts w:ascii="Arial" w:hAnsi="Arial" w:cs="Arial"/>
          <w:noProof/>
        </w:rPr>
        <mc:AlternateContent>
          <mc:Choice Requires="wps">
            <w:drawing>
              <wp:inline distT="0" distB="0" distL="0" distR="0" wp14:anchorId="67B52C6B" wp14:editId="731C037D">
                <wp:extent cx="3240000" cy="288000"/>
                <wp:effectExtent l="0" t="0" r="17780" b="17145"/>
                <wp:docPr id="676347803"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D03459" w14:textId="5CF4B712" w:rsidR="00E761DD" w:rsidRPr="001208A6" w:rsidRDefault="00C05884" w:rsidP="00E761DD">
                            <w:pPr>
                              <w:pStyle w:val="Heading2"/>
                            </w:pPr>
                            <w:r w:rsidRPr="00630A3F">
                              <w:t>Co-administration of COVID-19 vaccines</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67B52C6B" id="_x0000_s1033"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" fillcolor="white [3212]" strokecolor="#80b3cf [3206]" strokeweight="1pt">
                <v:stroke joinstyle="miter"/>
                <v:textbox inset="2mm,0,0,0">
                  <w:txbxContent>
                    <w:p w14:paraId="0ED03459" w14:textId="5CF4B712" w:rsidR="00E761DD" w:rsidRPr="001208A6" w:rsidRDefault="00C05884" w:rsidP="00E761DD">
                      <w:pPr>
                        <w:pStyle w:val="Heading2"/>
                      </w:pPr>
                      <w:r w:rsidRPr="00630A3F">
                        <w:t>Co-administration of COVID-19 vaccines</w:t>
                      </w:r>
                    </w:p>
                  </w:txbxContent>
                </v:textbox>
                <w10:anchorlock/>
              </v:roundrect>
            </w:pict>
          </mc:Fallback>
        </mc:AlternateContent>
      </w:r>
    </w:p>
    <w:p w14:paraId="72FAF58A" w14:textId="77777777" w:rsidR="00C05884" w:rsidRPr="007828BA" w:rsidRDefault="00C05884" w:rsidP="00C05884">
      <w:pPr>
        <w:rPr>
          <w:rFonts w:ascii="Arial" w:hAnsi="Arial" w:cs="Arial"/>
        </w:rPr>
      </w:pPr>
      <w:r w:rsidRPr="007828BA">
        <w:rPr>
          <w:rFonts w:ascii="Arial" w:hAnsi="Arial" w:cs="Arial"/>
        </w:rPr>
        <w:t>Co-administration of COVID-19 vaccines with other vaccines, including influenza, pneumococcal, RSV and shingles, is safe and recommended where clinically appropriate. Encouraging co-administration can improve uptake and reduce missed opportunities for vaccination.</w:t>
      </w:r>
    </w:p>
    <w:p w14:paraId="32647B08" w14:textId="77777777" w:rsidR="00D7351D" w:rsidRPr="007828BA" w:rsidRDefault="00D7351D" w:rsidP="00280297">
      <w:pPr>
        <w:spacing w:before="240"/>
        <w:rPr>
          <w:rFonts w:ascii="Arial" w:hAnsi="Arial" w:cs="Arial"/>
        </w:rPr>
      </w:pPr>
      <w:r w:rsidRPr="007828BA">
        <w:rPr>
          <w:rFonts w:ascii="Arial" w:hAnsi="Arial" w:cs="Arial"/>
          <w:noProof/>
        </w:rPr>
        <mc:AlternateContent>
          <mc:Choice Requires="wps">
            <w:drawing>
              <wp:inline distT="0" distB="0" distL="0" distR="0" wp14:anchorId="58BD9FF4" wp14:editId="0232C533">
                <wp:extent cx="3240000" cy="288000"/>
                <wp:effectExtent l="0" t="0" r="17780" b="17145"/>
                <wp:docPr id="752266667"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078330" w14:textId="5160790B" w:rsidR="00D7351D" w:rsidRPr="007828BA" w:rsidRDefault="00C05884" w:rsidP="00C05884">
                            <w:pPr>
                              <w:pStyle w:val="Heading2"/>
                              <w:ind w:right="-222"/>
                              <w:rPr>
                                <w:rFonts w:ascii="Arial" w:hAnsi="Arial" w:cs="Arial"/>
                              </w:rPr>
                            </w:pPr>
                            <w:r w:rsidRPr="007828BA">
                              <w:rPr>
                                <w:rFonts w:ascii="Arial" w:hAnsi="Arial" w:cs="Arial"/>
                              </w:rPr>
                              <w:t>COVID-19 vaccine safety and adverse events</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58BD9FF4" id="_x0000_s1034"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" fillcolor="white [3212]" strokecolor="#80b3cf [3206]" strokeweight="1pt">
                <v:stroke joinstyle="miter"/>
                <v:textbox inset="2mm,0,,0">
                  <w:txbxContent>
                    <w:p w14:paraId="3F078330" w14:textId="5160790B" w:rsidR="00D7351D" w:rsidRPr="007828BA" w:rsidRDefault="00C05884" w:rsidP="00C05884">
                      <w:pPr>
                        <w:pStyle w:val="Heading2"/>
                        <w:ind w:right="-222"/>
                        <w:rPr>
                          <w:rFonts w:ascii="Arial" w:hAnsi="Arial" w:cs="Arial"/>
                        </w:rPr>
                      </w:pPr>
                      <w:r w:rsidRPr="007828BA">
                        <w:rPr>
                          <w:rFonts w:ascii="Arial" w:hAnsi="Arial" w:cs="Arial"/>
                        </w:rPr>
                        <w:t>COVID-19 vaccine safety and adverse events</w:t>
                      </w:r>
                    </w:p>
                  </w:txbxContent>
                </v:textbox>
                <w10:anchorlock/>
              </v:roundrect>
            </w:pict>
          </mc:Fallback>
        </mc:AlternateContent>
      </w:r>
    </w:p>
    <w:p w14:paraId="5CCEFBCB" w14:textId="77777777" w:rsidR="00C05884" w:rsidRPr="007828BA" w:rsidRDefault="00C05884" w:rsidP="00C05884">
      <w:pPr>
        <w:rPr>
          <w:rFonts w:ascii="Arial" w:hAnsi="Arial" w:cs="Arial"/>
        </w:rPr>
      </w:pPr>
      <w:r w:rsidRPr="007828BA">
        <w:rPr>
          <w:rFonts w:ascii="Arial" w:hAnsi="Arial" w:cs="Arial"/>
        </w:rPr>
        <w:t>COVID</w:t>
      </w:r>
      <w:r w:rsidRPr="007828BA">
        <w:rPr>
          <w:rFonts w:ascii="Arial" w:hAnsi="Arial" w:cs="Arial"/>
        </w:rPr>
        <w:noBreakHyphen/>
        <w:t>19 vaccines used in Australia are safe and continue to be monitored through safety surveillance. Common adverse events include injection site pain, fatigue and headache. These usually last no more than a few days and resolve without any treatment.</w:t>
      </w:r>
    </w:p>
    <w:p w14:paraId="0B9E80BA" w14:textId="77777777" w:rsidR="00C05884" w:rsidRPr="007828BA" w:rsidRDefault="00C05884" w:rsidP="00C05884">
      <w:pPr>
        <w:spacing w:line="278" w:lineRule="auto"/>
        <w:rPr>
          <w:rFonts w:ascii="Arial" w:hAnsi="Arial" w:cs="Arial"/>
        </w:rPr>
      </w:pPr>
      <w:r w:rsidRPr="007828BA">
        <w:rPr>
          <w:rFonts w:ascii="Arial" w:eastAsia="Aptos" w:hAnsi="Arial" w:cs="Arial"/>
        </w:rPr>
        <w:t xml:space="preserve">Serious adverse events after COVID-19 vaccination are very rare. </w:t>
      </w:r>
      <w:r w:rsidRPr="007828BA">
        <w:rPr>
          <w:rFonts w:ascii="Arial" w:hAnsi="Arial" w:cs="Arial"/>
        </w:rPr>
        <w:t>These can include anaphylaxis, myocarditis and/or pericarditis. Myocarditis and pericarditis cases associated with mRNA COVID-19 vaccination are generally less severe and have fewer complications than those from other causes (such as from COVID-19 infection).</w:t>
      </w:r>
    </w:p>
    <w:p w14:paraId="5ABD1B36" w14:textId="1D935165" w:rsidR="00C05884" w:rsidRPr="007828BA" w:rsidRDefault="00C05884" w:rsidP="00C05884">
      <w:pPr>
        <w:spacing w:line="278" w:lineRule="auto"/>
        <w:rPr>
          <w:rFonts w:ascii="Arial" w:hAnsi="Arial" w:cs="Arial"/>
        </w:rPr>
      </w:pPr>
      <w:r w:rsidRPr="007828BA">
        <w:rPr>
          <w:rFonts w:ascii="Arial" w:hAnsi="Arial" w:cs="Arial"/>
        </w:rPr>
        <w:t>The benefits of COVID-19 vaccination in preventing severe illness and death, particularly in people at higher risk, far outweigh the very rare risk of serious adverse events. </w:t>
      </w:r>
      <w:r w:rsidRPr="007828BA">
        <w:rPr>
          <w:rFonts w:ascii="Arial" w:eastAsia="Aptos" w:hAnsi="Arial" w:cs="Arial"/>
        </w:rPr>
        <w:t>See the</w:t>
      </w:r>
      <w:r w:rsidRPr="007828BA">
        <w:rPr>
          <w:rFonts w:ascii="Arial" w:hAnsi="Arial" w:cs="Arial"/>
        </w:rPr>
        <w:t xml:space="preserve"> Australian Immunisation Handbook for further information.</w:t>
      </w:r>
    </w:p>
    <w:p w14:paraId="23C9D6F0" w14:textId="77777777" w:rsidR="00C05884" w:rsidRPr="007828BA" w:rsidRDefault="00C05884" w:rsidP="00C05884">
      <w:pPr>
        <w:rPr>
          <w:rFonts w:ascii="Arial" w:hAnsi="Arial" w:cs="Arial"/>
        </w:rPr>
      </w:pPr>
      <w:r w:rsidRPr="007828BA">
        <w:rPr>
          <w:rFonts w:ascii="Arial" w:hAnsi="Arial" w:cs="Arial"/>
        </w:rPr>
        <w:t xml:space="preserve">Providers should </w:t>
      </w:r>
      <w:hyperlink r:id="rId23" w:anchor="when-to-report-aefis:~:text=Information%20for%20more.-,How%20to%20report%20an%20AEFI,-Vaccination%20providers%20can" w:history="1">
        <w:r w:rsidRPr="007828BA">
          <w:rPr>
            <w:rStyle w:val="Hyperlink"/>
            <w:rFonts w:ascii="Arial" w:hAnsi="Arial" w:cs="Arial"/>
          </w:rPr>
          <w:t>report unexpected or serious adverse events following immunisation (AEFIs) to their state and territory health departments</w:t>
        </w:r>
      </w:hyperlink>
      <w:r w:rsidRPr="007828BA">
        <w:rPr>
          <w:rFonts w:ascii="Arial" w:hAnsi="Arial" w:cs="Arial"/>
        </w:rPr>
        <w:t>.</w:t>
      </w:r>
    </w:p>
    <w:p w14:paraId="2E128EF6" w14:textId="092AC2A4" w:rsidR="00E02E44" w:rsidRPr="007828BA" w:rsidRDefault="00E02E44" w:rsidP="00E02E44">
      <w:pPr>
        <w:rPr>
          <w:rFonts w:ascii="Arial" w:hAnsi="Arial" w:cs="Arial"/>
        </w:rPr>
      </w:pPr>
      <w:r w:rsidRPr="007828BA">
        <w:rPr>
          <w:rFonts w:ascii="Arial" w:hAnsi="Arial" w:cs="Arial"/>
          <w:noProof/>
        </w:rPr>
        <mc:AlternateContent>
          <mc:Choice Requires="wps">
            <w:drawing>
              <wp:inline distT="0" distB="0" distL="0" distR="0" wp14:anchorId="1058250E" wp14:editId="5706D459">
                <wp:extent cx="3240000" cy="469900"/>
                <wp:effectExtent l="0" t="0" r="17780" b="25400"/>
                <wp:docPr id="1544757281" name="Rectangle: Rounded Corners 1"/>
                <wp:cNvGraphicFramePr/>
                <a:graphic xmlns:a="http://schemas.openxmlformats.org/drawingml/2006/main">
                  <a:graphicData uri="http://schemas.microsoft.com/office/word/2010/wordprocessingShape">
                    <wps:wsp>
                      <wps:cNvSpPr/>
                      <wps:spPr>
                        <a:xfrm>
                          <a:off x="0" y="0"/>
                          <a:ext cx="3240000" cy="4699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4C2E86" w14:textId="77777777" w:rsidR="00E02E44" w:rsidRPr="00DC4E94" w:rsidRDefault="00E02E44" w:rsidP="009A2CFB">
                            <w:pPr>
                              <w:pStyle w:val="Heading2"/>
                              <w:rPr>
                                <w:rFonts w:ascii="Arial" w:hAnsi="Arial" w:cs="Arial"/>
                              </w:rPr>
                            </w:pPr>
                            <w:r w:rsidRPr="00DC4E94">
                              <w:rPr>
                                <w:rFonts w:ascii="Arial" w:hAnsi="Arial" w:cs="Arial"/>
                              </w:rPr>
                              <w:t>Ordering, reporting and program operations</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1058250E" id="_x0000_s1035" style="width:255.1pt;height:3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" fillcolor="white [3212]" strokecolor="#80b3cf [3206]" strokeweight="1pt">
                <v:stroke joinstyle="miter"/>
                <v:textbox inset="2mm,0,2mm,0">
                  <w:txbxContent>
                    <w:p w14:paraId="1E4C2E86" w14:textId="77777777" w:rsidR="00E02E44" w:rsidRPr="00DC4E94" w:rsidRDefault="00E02E44" w:rsidP="009A2CFB">
                      <w:pPr>
                        <w:pStyle w:val="Heading2"/>
                        <w:rPr>
                          <w:rFonts w:ascii="Arial" w:hAnsi="Arial" w:cs="Arial"/>
                        </w:rPr>
                      </w:pPr>
                      <w:r w:rsidRPr="00DC4E94">
                        <w:rPr>
                          <w:rFonts w:ascii="Arial" w:hAnsi="Arial" w:cs="Arial"/>
                        </w:rPr>
                        <w:t>Ordering, reporting and program operations</w:t>
                      </w:r>
                    </w:p>
                  </w:txbxContent>
                </v:textbox>
                <w10:anchorlock/>
              </v:roundrect>
            </w:pict>
          </mc:Fallback>
        </mc:AlternateContent>
      </w:r>
    </w:p>
    <w:p w14:paraId="19034C4F" w14:textId="77777777" w:rsidR="00E02E44" w:rsidRPr="007828BA" w:rsidRDefault="00E02E44" w:rsidP="003A25C4">
      <w:pPr>
        <w:rPr>
          <w:rFonts w:ascii="Arial" w:hAnsi="Arial" w:cs="Arial"/>
          <w:b/>
          <w:bCs/>
          <w:color w:val="0067A0" w:themeColor="accent1"/>
        </w:rPr>
      </w:pPr>
      <w:r w:rsidRPr="007828BA">
        <w:rPr>
          <w:rFonts w:ascii="Arial" w:hAnsi="Arial" w:cs="Arial"/>
          <w:b/>
          <w:bCs/>
          <w:color w:val="0067A0" w:themeColor="accent1"/>
        </w:rPr>
        <w:t>From 1 October 2026:</w:t>
      </w:r>
    </w:p>
    <w:p w14:paraId="2E933D7B" w14:textId="77777777" w:rsidR="00E02E44" w:rsidRPr="007828BA" w:rsidRDefault="00E02E44" w:rsidP="00E02E44">
      <w:pPr>
        <w:pStyle w:val="ListBullet"/>
        <w:rPr>
          <w:rFonts w:ascii="Arial" w:hAnsi="Arial" w:cs="Arial"/>
        </w:rPr>
      </w:pPr>
      <w:r w:rsidRPr="007828BA">
        <w:rPr>
          <w:rFonts w:ascii="Arial" w:hAnsi="Arial" w:cs="Arial"/>
        </w:rPr>
        <w:t>COVID 19 vaccines will be ordered through state and territory systems, using the same processes as other NIP vaccines</w:t>
      </w:r>
    </w:p>
    <w:p w14:paraId="61AA55CC" w14:textId="77777777" w:rsidR="00E02E44" w:rsidRPr="007828BA" w:rsidRDefault="00E02E44" w:rsidP="00E02E44">
      <w:pPr>
        <w:pStyle w:val="ListBullet"/>
        <w:rPr>
          <w:rFonts w:ascii="Arial" w:hAnsi="Arial" w:cs="Arial"/>
        </w:rPr>
      </w:pPr>
      <w:r w:rsidRPr="007828BA">
        <w:rPr>
          <w:rFonts w:ascii="Arial" w:hAnsi="Arial" w:cs="Arial"/>
        </w:rPr>
        <w:t>vaccination providers must meet jurisdictional requirements for NIP vaccine access</w:t>
      </w:r>
    </w:p>
    <w:p w14:paraId="5EAA6333" w14:textId="77777777" w:rsidR="00E02E44" w:rsidRPr="007828BA" w:rsidRDefault="00E02E44" w:rsidP="00E02E44">
      <w:pPr>
        <w:pStyle w:val="ListBullet"/>
        <w:rPr>
          <w:rFonts w:ascii="Arial" w:hAnsi="Arial" w:cs="Arial"/>
        </w:rPr>
      </w:pPr>
      <w:r w:rsidRPr="007828BA">
        <w:rPr>
          <w:rFonts w:ascii="Arial" w:hAnsi="Arial" w:cs="Arial"/>
        </w:rPr>
        <w:t>cold chain breaches, vaccine errors and discards must be reported via state or territory processes.</w:t>
      </w:r>
    </w:p>
    <w:p w14:paraId="49AC918A" w14:textId="7638F1ED" w:rsidR="00E02E44" w:rsidRPr="007828BA" w:rsidRDefault="00E02E44" w:rsidP="00E02E44">
      <w:pPr>
        <w:rPr>
          <w:rFonts w:ascii="Arial" w:hAnsi="Arial" w:cs="Arial"/>
        </w:rPr>
      </w:pPr>
      <w:r w:rsidRPr="007828BA">
        <w:rPr>
          <w:rFonts w:ascii="Arial" w:hAnsi="Arial" w:cs="Arial"/>
        </w:rPr>
        <w:t>View the Australian Immunisation Handbook for advice on transporting, storing and handling COVID-19 vaccines.</w:t>
      </w:r>
    </w:p>
    <w:p w14:paraId="7C583831" w14:textId="00F5B69B" w:rsidR="00E02E44" w:rsidRPr="007828BA" w:rsidRDefault="00E02E44" w:rsidP="00280297">
      <w:pPr>
        <w:spacing w:before="240"/>
        <w:rPr>
          <w:rFonts w:ascii="Arial" w:hAnsi="Arial" w:cs="Arial"/>
        </w:rPr>
      </w:pPr>
      <w:r w:rsidRPr="007828BA">
        <w:rPr>
          <w:rFonts w:ascii="Arial" w:hAnsi="Arial" w:cs="Arial"/>
          <w:noProof/>
        </w:rPr>
        <mc:AlternateContent>
          <mc:Choice Requires="wps">
            <w:drawing>
              <wp:inline distT="0" distB="0" distL="0" distR="0" wp14:anchorId="28A368B5" wp14:editId="14BECD25">
                <wp:extent cx="3240000" cy="288000"/>
                <wp:effectExtent l="0" t="0" r="17780" b="17145"/>
                <wp:docPr id="1397751799" name="Rectangle: Rounded Corners 1"/>
                <wp:cNvGraphicFramePr/>
                <a:graphic xmlns:a="http://schemas.openxmlformats.org/drawingml/2006/main">
                  <a:graphicData uri="http://schemas.microsoft.com/office/word/2010/wordprocessingShape">
                    <wps:wsp>
                      <wps:cNvSpPr/>
                      <wps:spPr>
                        <a:xfrm>
                          <a:off x="0" y="0"/>
                          <a:ext cx="3240000"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A18259" w14:textId="77777777" w:rsidR="00E02E44" w:rsidRPr="00DC4E94" w:rsidRDefault="00E02E44" w:rsidP="00E02E44">
                            <w:pPr>
                              <w:pStyle w:val="Heading2"/>
                              <w:rPr>
                                <w:rFonts w:ascii="Arial" w:hAnsi="Arial" w:cs="Arial"/>
                              </w:rPr>
                            </w:pPr>
                            <w:r w:rsidRPr="00DC4E94">
                              <w:rPr>
                                <w:rFonts w:ascii="Arial" w:hAnsi="Arial" w:cs="Arial"/>
                              </w:rPr>
                              <w:t>Australian Immunisation Register</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28A368B5" id="_x0000_s1036" style="width:255.1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" fillcolor="white [3212]" strokecolor="#80b3cf [3206]" strokeweight="1pt">
                <v:stroke joinstyle="miter"/>
                <v:textbox inset="2mm,0,,0">
                  <w:txbxContent>
                    <w:p w14:paraId="6BA18259" w14:textId="77777777" w:rsidR="00E02E44" w:rsidRPr="00DC4E94" w:rsidRDefault="00E02E44" w:rsidP="00E02E44">
                      <w:pPr>
                        <w:pStyle w:val="Heading2"/>
                        <w:rPr>
                          <w:rFonts w:ascii="Arial" w:hAnsi="Arial" w:cs="Arial"/>
                        </w:rPr>
                      </w:pPr>
                      <w:r w:rsidRPr="00DC4E94">
                        <w:rPr>
                          <w:rFonts w:ascii="Arial" w:hAnsi="Arial" w:cs="Arial"/>
                        </w:rPr>
                        <w:t>Australian Immunisation Register</w:t>
                      </w:r>
                    </w:p>
                  </w:txbxContent>
                </v:textbox>
                <w10:anchorlock/>
              </v:roundrect>
            </w:pict>
          </mc:Fallback>
        </mc:AlternateContent>
      </w:r>
    </w:p>
    <w:p w14:paraId="5F70A091" w14:textId="1969307F" w:rsidR="00E02E44" w:rsidRPr="007828BA" w:rsidRDefault="00E02E44" w:rsidP="003A25C4">
      <w:pPr>
        <w:rPr>
          <w:rFonts w:ascii="Arial" w:hAnsi="Arial" w:cs="Arial"/>
        </w:rPr>
      </w:pPr>
      <w:r w:rsidRPr="007828BA">
        <w:rPr>
          <w:rFonts w:ascii="Arial" w:hAnsi="Arial" w:cs="Arial"/>
        </w:rPr>
        <w:t>It is mandatory to report administration of all COVID-19 vaccines to the Australian Immunisation Register</w:t>
      </w:r>
      <w:r w:rsidR="007A6296" w:rsidRPr="007828BA">
        <w:rPr>
          <w:rFonts w:ascii="Arial" w:hAnsi="Arial" w:cs="Arial"/>
        </w:rPr>
        <w:t xml:space="preserve"> (AIR)</w:t>
      </w:r>
      <w:r w:rsidRPr="007828BA">
        <w:rPr>
          <w:rFonts w:ascii="Arial" w:hAnsi="Arial" w:cs="Arial"/>
        </w:rPr>
        <w:t xml:space="preserve">, including free NIP vaccines and those purchased privately. This ensures that individuals have a complete and accurate record of their vaccinations. </w:t>
      </w:r>
    </w:p>
    <w:p w14:paraId="7ECCC2BF" w14:textId="77777777" w:rsidR="00E02E44" w:rsidRPr="007828BA" w:rsidRDefault="00E02E44" w:rsidP="003A25C4">
      <w:pPr>
        <w:rPr>
          <w:rFonts w:ascii="Arial" w:hAnsi="Arial" w:cs="Arial"/>
        </w:rPr>
      </w:pPr>
      <w:r w:rsidRPr="007828BA">
        <w:rPr>
          <w:rFonts w:ascii="Arial" w:hAnsi="Arial" w:cs="Arial"/>
        </w:rPr>
        <w:t xml:space="preserve">For information on how to record vaccinations on the AIR, visit </w:t>
      </w:r>
      <w:hyperlink r:id="rId24" w:history="1">
        <w:r w:rsidRPr="007828BA">
          <w:rPr>
            <w:rStyle w:val="Hyperlink"/>
            <w:rFonts w:ascii="Arial" w:hAnsi="Arial" w:cs="Arial"/>
          </w:rPr>
          <w:t>Services Australia</w:t>
        </w:r>
      </w:hyperlink>
      <w:r w:rsidRPr="007828BA">
        <w:rPr>
          <w:rFonts w:ascii="Arial" w:hAnsi="Arial" w:cs="Arial"/>
        </w:rPr>
        <w:t>.</w:t>
      </w:r>
    </w:p>
    <w:p w14:paraId="1F69BE5B" w14:textId="77777777" w:rsidR="005E257E" w:rsidRPr="007828BA" w:rsidRDefault="005E257E" w:rsidP="000644E0">
      <w:pPr>
        <w:keepNext/>
        <w:spacing w:before="0" w:after="0"/>
        <w:rPr>
          <w:rFonts w:ascii="Arial" w:hAnsi="Arial" w:cs="Arial"/>
        </w:rPr>
      </w:pPr>
      <w:r w:rsidRPr="007828BA">
        <w:rPr>
          <w:rFonts w:ascii="Arial" w:hAnsi="Arial" w:cs="Arial"/>
          <w:noProof/>
        </w:rPr>
        <w:lastRenderedPageBreak/>
        <mc:AlternateContent>
          <mc:Choice Requires="wps">
            <w:drawing>
              <wp:inline distT="0" distB="0" distL="0" distR="0" wp14:anchorId="3D212AD4" wp14:editId="2C23BF76">
                <wp:extent cx="3239770" cy="719455"/>
                <wp:effectExtent l="0" t="0" r="0" b="4445"/>
                <wp:docPr id="1802076263"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719455"/>
                        </a:xfrm>
                        <a:prstGeom prst="round2SameRect">
                          <a:avLst>
                            <a:gd name="adj1" fmla="val 12701"/>
                            <a:gd name="adj2" fmla="val 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539EE5" w14:textId="7BD7BC24" w:rsidR="005E257E" w:rsidRPr="00DC4E94" w:rsidRDefault="005E257E" w:rsidP="005E257E">
                            <w:pPr>
                              <w:spacing w:before="0" w:after="0"/>
                              <w:rPr>
                                <w:rFonts w:ascii="Arial" w:hAnsi="Arial" w:cs="Arial"/>
                                <w:color w:val="FFFFFF" w:themeColor="background1"/>
                                <w:sz w:val="36"/>
                                <w:szCs w:val="36"/>
                              </w:rPr>
                            </w:pPr>
                            <w:r w:rsidRPr="00DC4E94">
                              <w:rPr>
                                <w:rFonts w:ascii="Arial" w:hAnsi="Arial" w:cs="Arial"/>
                                <w:color w:val="FFFFFF" w:themeColor="background1"/>
                                <w:sz w:val="36"/>
                                <w:szCs w:val="36"/>
                              </w:rPr>
                              <w:t>Keep up to date</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noAutofit/>
                      </wps:bodyPr>
                    </wps:wsp>
                  </a:graphicData>
                </a:graphic>
              </wp:inline>
            </w:drawing>
          </mc:Choice>
          <mc:Fallback>
            <w:pict>
              <v:shape w14:anchorId="3D212AD4" id="Rectangle: Rounded Corners 17" o:spid="_x0000_s1037" alt="&quot;&quot;" style="width:255.1pt;height:56.65pt;visibility:visible;mso-wrap-style:square;mso-left-percent:-10001;mso-top-percent:-10001;mso-position-horizontal:absolute;mso-position-horizontal-relative:char;mso-position-vertical:absolute;mso-position-vertical-relative:line;mso-left-percent:-10001;mso-top-percent:-10001;v-text-anchor:middle" coordsize="3239770,719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" adj="-11796480,,5400" path="m91378,l3148392,v50467,,91378,40911,91378,91378l3239770,719455r,l,719455r,l,91378c,40911,40911,,91378,xe" fillcolor="#0067a0 [3204]" stroked="f" strokeweight="1pt">
                <v:stroke joinstyle="miter"/>
                <v:formulas/>
                <v:path arrowok="t" o:connecttype="custom" o:connectlocs="91378,0;3148392,0;3239770,91378;3239770,719455;3239770,719455;0,719455;0,719455;0,91378;91378,0" o:connectangles="0,0,0,0,0,0,0,0,0" textboxrect="0,0,3239770,719455"/>
                <v:textbox inset="5mm,0,5mm,0">
                  <w:txbxContent>
                    <w:p w14:paraId="18539EE5" w14:textId="7BD7BC24" w:rsidR="005E257E" w:rsidRPr="00DC4E94" w:rsidRDefault="005E257E" w:rsidP="005E257E">
                      <w:pPr>
                        <w:spacing w:before="0" w:after="0"/>
                        <w:rPr>
                          <w:rFonts w:ascii="Arial" w:hAnsi="Arial" w:cs="Arial"/>
                          <w:color w:val="FFFFFF" w:themeColor="background1"/>
                          <w:sz w:val="36"/>
                          <w:szCs w:val="36"/>
                        </w:rPr>
                      </w:pPr>
                      <w:r w:rsidRPr="00DC4E94">
                        <w:rPr>
                          <w:rFonts w:ascii="Arial" w:hAnsi="Arial" w:cs="Arial"/>
                          <w:color w:val="FFFFFF" w:themeColor="background1"/>
                          <w:sz w:val="36"/>
                          <w:szCs w:val="36"/>
                        </w:rPr>
                        <w:t>Keep up to date</w:t>
                      </w:r>
                    </w:p>
                  </w:txbxContent>
                </v:textbox>
                <w10:anchorlock/>
              </v:shape>
            </w:pict>
          </mc:Fallback>
        </mc:AlternateContent>
      </w:r>
    </w:p>
    <w:p w14:paraId="36B87184" w14:textId="77777777" w:rsidR="005E257E" w:rsidRPr="007828BA" w:rsidRDefault="005E257E" w:rsidP="005E257E">
      <w:pPr>
        <w:spacing w:before="0" w:after="0"/>
        <w:rPr>
          <w:rFonts w:ascii="Arial" w:hAnsi="Arial" w:cs="Arial"/>
        </w:rPr>
      </w:pPr>
      <w:r w:rsidRPr="007828BA">
        <w:rPr>
          <w:rFonts w:ascii="Arial" w:hAnsi="Arial" w:cs="Arial"/>
          <w:noProof/>
        </w:rPr>
        <mc:AlternateContent>
          <mc:Choice Requires="wps">
            <w:drawing>
              <wp:inline distT="0" distB="0" distL="0" distR="0" wp14:anchorId="679E88DD" wp14:editId="47F569A4">
                <wp:extent cx="3239770" cy="2355963"/>
                <wp:effectExtent l="0" t="0" r="0" b="0"/>
                <wp:docPr id="705810407"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2355963"/>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036AE4" w14:textId="2DD0AFA6" w:rsidR="005E257E" w:rsidRPr="00DC4E94" w:rsidRDefault="005E257E" w:rsidP="005E257E">
                            <w:pPr>
                              <w:pStyle w:val="Heading2"/>
                              <w:rPr>
                                <w:rFonts w:ascii="Arial" w:hAnsi="Arial" w:cs="Arial"/>
                                <w:color w:val="E5EFF5" w:themeColor="accent3" w:themeTint="33"/>
                              </w:rPr>
                            </w:pPr>
                            <w:r w:rsidRPr="00DC4E94">
                              <w:rPr>
                                <w:rFonts w:ascii="Arial" w:hAnsi="Arial" w:cs="Arial"/>
                              </w:rPr>
                              <w:t>Read the advice in this fact sheet in conjunction with:</w:t>
                            </w:r>
                          </w:p>
                          <w:p w14:paraId="2D289368" w14:textId="77777777" w:rsidR="005E257E" w:rsidRPr="00435CE3" w:rsidRDefault="005E257E" w:rsidP="005E257E">
                            <w:pPr>
                              <w:pStyle w:val="Line"/>
                              <w:pBdr>
                                <w:bottom w:val="single" w:sz="8" w:space="1" w:color="FFFFFF" w:themeColor="background1"/>
                              </w:pBdr>
                            </w:pPr>
                          </w:p>
                          <w:p w14:paraId="08ABC9D0" w14:textId="77777777" w:rsidR="005E257E" w:rsidRPr="00435CE3" w:rsidRDefault="005E257E" w:rsidP="005E257E">
                            <w:pPr>
                              <w:pStyle w:val="Line"/>
                            </w:pPr>
                          </w:p>
                          <w:p w14:paraId="4169D98C" w14:textId="4EFBEACE" w:rsidR="005E257E" w:rsidRPr="00DC4E94" w:rsidRDefault="005E257E" w:rsidP="000E1231">
                            <w:pPr>
                              <w:spacing w:before="0" w:after="0"/>
                              <w:rPr>
                                <w:rFonts w:ascii="Arial" w:hAnsi="Arial" w:cs="Arial"/>
                                <w:szCs w:val="20"/>
                              </w:rPr>
                            </w:pPr>
                            <w:r w:rsidRPr="00DC4E94">
                              <w:rPr>
                                <w:rFonts w:ascii="Arial" w:hAnsi="Arial" w:cs="Arial"/>
                                <w:szCs w:val="20"/>
                              </w:rPr>
                              <w:t>The Australian Immunisation Handbook</w:t>
                            </w:r>
                            <w:r w:rsidR="00B2327C" w:rsidRPr="00DC4E94">
                              <w:rPr>
                                <w:rFonts w:ascii="Arial" w:hAnsi="Arial" w:cs="Arial"/>
                                <w:szCs w:val="20"/>
                              </w:rPr>
                              <w:t>*</w:t>
                            </w:r>
                            <w:r w:rsidRPr="00DC4E94">
                              <w:rPr>
                                <w:rFonts w:ascii="Arial" w:hAnsi="Arial" w:cs="Arial"/>
                                <w:szCs w:val="20"/>
                              </w:rPr>
                              <w:t xml:space="preserve"> available at </w:t>
                            </w:r>
                            <w:hyperlink r:id="rId25" w:history="1">
                              <w:r w:rsidRPr="00DC4E94">
                                <w:rPr>
                                  <w:rStyle w:val="Hyperlink"/>
                                  <w:rFonts w:ascii="Arial" w:hAnsi="Arial" w:cs="Arial"/>
                                  <w:szCs w:val="20"/>
                                </w:rPr>
                                <w:t>immunisationhandbook.health.gov.au</w:t>
                              </w:r>
                            </w:hyperlink>
                          </w:p>
                          <w:p w14:paraId="4F47AF82" w14:textId="77777777" w:rsidR="003B71D1" w:rsidRPr="00DC4E94" w:rsidRDefault="003B71D1" w:rsidP="000E1231">
                            <w:pPr>
                              <w:spacing w:before="0" w:after="0"/>
                              <w:rPr>
                                <w:rFonts w:ascii="Arial" w:hAnsi="Arial" w:cs="Arial"/>
                                <w:szCs w:val="20"/>
                              </w:rPr>
                            </w:pPr>
                          </w:p>
                          <w:p w14:paraId="1DFBFA0A" w14:textId="10CACDD9" w:rsidR="003B71D1" w:rsidRPr="00DC4E94" w:rsidRDefault="003B71D1" w:rsidP="000E1231">
                            <w:pPr>
                              <w:spacing w:before="0" w:after="0"/>
                              <w:rPr>
                                <w:rFonts w:ascii="Arial" w:hAnsi="Arial" w:cs="Arial"/>
                                <w:szCs w:val="20"/>
                              </w:rPr>
                            </w:pPr>
                            <w:r w:rsidRPr="00DC4E94">
                              <w:rPr>
                                <w:rFonts w:ascii="Arial" w:hAnsi="Arial" w:cs="Arial"/>
                                <w:szCs w:val="20"/>
                              </w:rPr>
                              <w:t xml:space="preserve">* </w:t>
                            </w:r>
                            <w:r w:rsidRPr="00DC4E94">
                              <w:rPr>
                                <w:rFonts w:ascii="Arial" w:hAnsi="Arial" w:cs="Arial"/>
                                <w:i/>
                                <w:iCs/>
                                <w:szCs w:val="20"/>
                              </w:rPr>
                              <w:t>Updates to take effect 1 October 2026</w:t>
                            </w:r>
                          </w:p>
                          <w:p w14:paraId="14CBB76A" w14:textId="77777777" w:rsidR="005E257E" w:rsidRPr="00435CE3" w:rsidRDefault="005E257E" w:rsidP="005E257E">
                            <w:pPr>
                              <w:pStyle w:val="Line"/>
                              <w:pBdr>
                                <w:bottom w:val="single" w:sz="8" w:space="1" w:color="FFFFFF" w:themeColor="background1"/>
                              </w:pBdr>
                            </w:pPr>
                          </w:p>
                          <w:p w14:paraId="66481208" w14:textId="77777777" w:rsidR="005E257E" w:rsidRPr="00435CE3" w:rsidRDefault="005E257E" w:rsidP="005E257E">
                            <w:pPr>
                              <w:pStyle w:val="Line"/>
                            </w:pPr>
                          </w:p>
                          <w:p w14:paraId="0C4AF102" w14:textId="77777777" w:rsidR="00A9454A" w:rsidRPr="00DC4E94" w:rsidRDefault="00A9454A" w:rsidP="000E1231">
                            <w:pPr>
                              <w:spacing w:before="0" w:after="0"/>
                              <w:rPr>
                                <w:rFonts w:ascii="Arial" w:hAnsi="Arial" w:cs="Arial"/>
                                <w:color w:val="000000" w:themeColor="text1"/>
                              </w:rPr>
                            </w:pPr>
                            <w:r w:rsidRPr="00DC4E94">
                              <w:rPr>
                                <w:rFonts w:ascii="Arial" w:hAnsi="Arial" w:cs="Arial"/>
                                <w:color w:val="000000" w:themeColor="text1"/>
                              </w:rPr>
                              <w:t xml:space="preserve">Subscribe to the NIP Update email update service. Search ‘NIP Updates’ on </w:t>
                            </w:r>
                            <w:hyperlink r:id="rId26" w:history="1">
                              <w:r w:rsidRPr="00DC4E94">
                                <w:rPr>
                                  <w:rStyle w:val="Hyperlink"/>
                                  <w:rFonts w:ascii="Arial" w:hAnsi="Arial" w:cs="Arial"/>
                                  <w:color w:val="0067A0" w:themeColor="accent1"/>
                                </w:rPr>
                                <w:t>health.gov.au</w:t>
                              </w:r>
                            </w:hyperlink>
                            <w:r w:rsidRPr="00DC4E94">
                              <w:rPr>
                                <w:rFonts w:ascii="Arial" w:hAnsi="Arial" w:cs="Arial"/>
                                <w:color w:val="000000" w:themeColor="text1"/>
                              </w:rPr>
                              <w:t>.</w:t>
                            </w:r>
                          </w:p>
                          <w:p w14:paraId="14239B76" w14:textId="77777777" w:rsidR="00A9454A" w:rsidRPr="00435CE3" w:rsidRDefault="00A9454A" w:rsidP="00A9454A">
                            <w:pPr>
                              <w:pStyle w:val="Line"/>
                              <w:pBdr>
                                <w:bottom w:val="single" w:sz="8" w:space="1" w:color="FFFFFF" w:themeColor="background1"/>
                              </w:pBdr>
                            </w:pPr>
                          </w:p>
                          <w:p w14:paraId="350FC14E" w14:textId="77777777" w:rsidR="00A9454A" w:rsidRPr="00435CE3" w:rsidRDefault="00A9454A" w:rsidP="00A9454A">
                            <w:pPr>
                              <w:pStyle w:val="Line"/>
                            </w:pPr>
                          </w:p>
                          <w:p w14:paraId="75E8A368" w14:textId="1D66218C" w:rsidR="005E257E" w:rsidRPr="00DC4E94" w:rsidRDefault="005E257E" w:rsidP="000E1231">
                            <w:pPr>
                              <w:spacing w:before="0" w:after="0"/>
                              <w:rPr>
                                <w:rFonts w:ascii="Arial" w:hAnsi="Arial" w:cs="Arial"/>
                              </w:rPr>
                            </w:pPr>
                            <w:r w:rsidRPr="00DC4E94">
                              <w:rPr>
                                <w:rFonts w:ascii="Arial" w:hAnsi="Arial" w:cs="Arial"/>
                              </w:rPr>
                              <w:t>COVID-19 vaccine information for immunisation professionals</w:t>
                            </w:r>
                            <w:r w:rsidR="00985F2E" w:rsidRPr="00DC4E94">
                              <w:rPr>
                                <w:rFonts w:ascii="Arial" w:hAnsi="Arial" w:cs="Arial"/>
                              </w:rPr>
                              <w:t xml:space="preserve"> </w:t>
                            </w:r>
                            <w:r w:rsidR="001D5F2E" w:rsidRPr="00DC4E94">
                              <w:rPr>
                                <w:rFonts w:ascii="Arial" w:hAnsi="Arial" w:cs="Arial"/>
                              </w:rPr>
                              <w:t xml:space="preserve">available at </w:t>
                            </w:r>
                            <w:hyperlink r:id="rId27" w:history="1">
                              <w:r w:rsidR="001D5F2E" w:rsidRPr="00DC4E94">
                                <w:rPr>
                                  <w:rStyle w:val="Hyperlink"/>
                                  <w:rFonts w:ascii="Arial" w:hAnsi="Arial" w:cs="Arial"/>
                                </w:rPr>
                                <w:t>health.gov.au/topics/immunisation/vaccines/covid-19-vaccine</w:t>
                              </w:r>
                            </w:hyperlink>
                          </w:p>
                          <w:p w14:paraId="78D1B933" w14:textId="77777777" w:rsidR="005E257E" w:rsidRPr="00435CE3" w:rsidRDefault="005E257E" w:rsidP="005E257E">
                            <w:pPr>
                              <w:pStyle w:val="Line"/>
                              <w:pBdr>
                                <w:bottom w:val="single" w:sz="8" w:space="1" w:color="FFFFFF" w:themeColor="background1"/>
                              </w:pBdr>
                            </w:pPr>
                          </w:p>
                          <w:p w14:paraId="20BAD370" w14:textId="77777777" w:rsidR="005E257E" w:rsidRPr="00435CE3" w:rsidRDefault="005E257E" w:rsidP="005E257E">
                            <w:pPr>
                              <w:pStyle w:val="Line"/>
                            </w:pPr>
                          </w:p>
                          <w:p w14:paraId="3A4E378B" w14:textId="2CDFF17E" w:rsidR="005E257E" w:rsidRPr="00DC4E94" w:rsidRDefault="005E257E" w:rsidP="000E1231">
                            <w:pPr>
                              <w:spacing w:before="0" w:after="0"/>
                              <w:rPr>
                                <w:rFonts w:ascii="Arial" w:hAnsi="Arial" w:cs="Arial"/>
                              </w:rPr>
                            </w:pPr>
                            <w:r w:rsidRPr="00DC4E94">
                              <w:rPr>
                                <w:rFonts w:ascii="Arial" w:hAnsi="Arial" w:cs="Arial"/>
                              </w:rPr>
                              <w:t>COVID-19 vaccine NIP transition – Information for consumers resource</w:t>
                            </w:r>
                            <w:r w:rsidR="001D5F2E" w:rsidRPr="00DC4E94">
                              <w:rPr>
                                <w:rFonts w:ascii="Arial" w:hAnsi="Arial" w:cs="Arial"/>
                              </w:rPr>
                              <w:t xml:space="preserve"> available at </w:t>
                            </w:r>
                            <w:hyperlink r:id="rId28" w:history="1">
                              <w:r w:rsidR="001D5F2E" w:rsidRPr="00DC4E94">
                                <w:rPr>
                                  <w:rStyle w:val="Hyperlink"/>
                                  <w:rFonts w:ascii="Arial" w:hAnsi="Arial" w:cs="Arial"/>
                                </w:rPr>
                                <w:t>health.gov.au/topics/immunisation/vaccines/covid-19-vaccine</w:t>
                              </w:r>
                            </w:hyperlink>
                          </w:p>
                        </w:txbxContent>
                      </wps:txbx>
                      <wps:bodyPr rot="0" spcFirstLastPara="0" vertOverflow="overflow" horzOverflow="overflow" vert="horz" wrap="square" lIns="180000" tIns="144000" rIns="180000" bIns="144000" numCol="1" spcCol="0" rtlCol="0" fromWordArt="0" anchor="t" anchorCtr="0" forceAA="0" compatLnSpc="1">
                        <a:prstTxWarp prst="textNoShape">
                          <a:avLst/>
                        </a:prstTxWarp>
                        <a:spAutoFit/>
                      </wps:bodyPr>
                    </wps:wsp>
                  </a:graphicData>
                </a:graphic>
              </wp:inline>
            </w:drawing>
          </mc:Choice>
          <mc:Fallback>
            <w:pict>
              <v:rect w14:anchorId="679E88DD" id="_x0000_s1038" alt="&quot;&quot;" style="width:255.1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" fillcolor="#e5eff5 [662]" stroked="f" strokeweight="1pt">
                <v:textbox style="mso-fit-shape-to-text:t" inset="5mm,4mm,5mm,4mm">
                  <w:txbxContent>
                    <w:p w14:paraId="5B036AE4" w14:textId="2DD0AFA6" w:rsidR="005E257E" w:rsidRPr="00DC4E94" w:rsidRDefault="005E257E" w:rsidP="005E257E">
                      <w:pPr>
                        <w:pStyle w:val="Heading2"/>
                        <w:rPr>
                          <w:rFonts w:ascii="Arial" w:hAnsi="Arial" w:cs="Arial"/>
                          <w:color w:val="E5EFF5" w:themeColor="accent3" w:themeTint="33"/>
                        </w:rPr>
                      </w:pPr>
                      <w:r w:rsidRPr="00DC4E94">
                        <w:rPr>
                          <w:rFonts w:ascii="Arial" w:hAnsi="Arial" w:cs="Arial"/>
                        </w:rPr>
                        <w:t>Read the advice in this fact sheet in conjunction with:</w:t>
                      </w:r>
                    </w:p>
                    <w:p w14:paraId="2D289368" w14:textId="77777777" w:rsidR="005E257E" w:rsidRPr="00435CE3" w:rsidRDefault="005E257E" w:rsidP="005E257E">
                      <w:pPr>
                        <w:pStyle w:val="Line"/>
                        <w:pBdr>
                          <w:bottom w:val="single" w:sz="8" w:space="1" w:color="FFFFFF" w:themeColor="background1"/>
                        </w:pBdr>
                      </w:pPr>
                    </w:p>
                    <w:p w14:paraId="08ABC9D0" w14:textId="77777777" w:rsidR="005E257E" w:rsidRPr="00435CE3" w:rsidRDefault="005E257E" w:rsidP="005E257E">
                      <w:pPr>
                        <w:pStyle w:val="Line"/>
                      </w:pPr>
                    </w:p>
                    <w:p w14:paraId="4169D98C" w14:textId="4EFBEACE" w:rsidR="005E257E" w:rsidRPr="00DC4E94" w:rsidRDefault="005E257E" w:rsidP="000E1231">
                      <w:pPr>
                        <w:spacing w:before="0" w:after="0"/>
                        <w:rPr>
                          <w:rFonts w:ascii="Arial" w:hAnsi="Arial" w:cs="Arial"/>
                          <w:szCs w:val="20"/>
                        </w:rPr>
                      </w:pPr>
                      <w:r w:rsidRPr="00DC4E94">
                        <w:rPr>
                          <w:rFonts w:ascii="Arial" w:hAnsi="Arial" w:cs="Arial"/>
                          <w:szCs w:val="20"/>
                        </w:rPr>
                        <w:t>The Australian Immunisation Handbook</w:t>
                      </w:r>
                      <w:r w:rsidR="00B2327C" w:rsidRPr="00DC4E94">
                        <w:rPr>
                          <w:rFonts w:ascii="Arial" w:hAnsi="Arial" w:cs="Arial"/>
                          <w:szCs w:val="20"/>
                        </w:rPr>
                        <w:t>*</w:t>
                      </w:r>
                      <w:r w:rsidRPr="00DC4E94">
                        <w:rPr>
                          <w:rFonts w:ascii="Arial" w:hAnsi="Arial" w:cs="Arial"/>
                          <w:szCs w:val="20"/>
                        </w:rPr>
                        <w:t xml:space="preserve"> available at </w:t>
                      </w:r>
                      <w:hyperlink r:id="rId29" w:history="1">
                        <w:r w:rsidRPr="00DC4E94">
                          <w:rPr>
                            <w:rStyle w:val="Hyperlink"/>
                            <w:rFonts w:ascii="Arial" w:hAnsi="Arial" w:cs="Arial"/>
                            <w:szCs w:val="20"/>
                          </w:rPr>
                          <w:t>immunisationhandbook.health.gov.au</w:t>
                        </w:r>
                      </w:hyperlink>
                    </w:p>
                    <w:p w14:paraId="4F47AF82" w14:textId="77777777" w:rsidR="003B71D1" w:rsidRPr="00DC4E94" w:rsidRDefault="003B71D1" w:rsidP="000E1231">
                      <w:pPr>
                        <w:spacing w:before="0" w:after="0"/>
                        <w:rPr>
                          <w:rFonts w:ascii="Arial" w:hAnsi="Arial" w:cs="Arial"/>
                          <w:szCs w:val="20"/>
                        </w:rPr>
                      </w:pPr>
                    </w:p>
                    <w:p w14:paraId="1DFBFA0A" w14:textId="10CACDD9" w:rsidR="003B71D1" w:rsidRPr="00DC4E94" w:rsidRDefault="003B71D1" w:rsidP="000E1231">
                      <w:pPr>
                        <w:spacing w:before="0" w:after="0"/>
                        <w:rPr>
                          <w:rFonts w:ascii="Arial" w:hAnsi="Arial" w:cs="Arial"/>
                          <w:szCs w:val="20"/>
                        </w:rPr>
                      </w:pPr>
                      <w:r w:rsidRPr="00DC4E94">
                        <w:rPr>
                          <w:rFonts w:ascii="Arial" w:hAnsi="Arial" w:cs="Arial"/>
                          <w:szCs w:val="20"/>
                        </w:rPr>
                        <w:t xml:space="preserve">* </w:t>
                      </w:r>
                      <w:r w:rsidRPr="00DC4E94">
                        <w:rPr>
                          <w:rFonts w:ascii="Arial" w:hAnsi="Arial" w:cs="Arial"/>
                          <w:i/>
                          <w:iCs/>
                          <w:szCs w:val="20"/>
                        </w:rPr>
                        <w:t>Updates to take effect 1 October 2026</w:t>
                      </w:r>
                    </w:p>
                    <w:p w14:paraId="14CBB76A" w14:textId="77777777" w:rsidR="005E257E" w:rsidRPr="00435CE3" w:rsidRDefault="005E257E" w:rsidP="005E257E">
                      <w:pPr>
                        <w:pStyle w:val="Line"/>
                        <w:pBdr>
                          <w:bottom w:val="single" w:sz="8" w:space="1" w:color="FFFFFF" w:themeColor="background1"/>
                        </w:pBdr>
                      </w:pPr>
                    </w:p>
                    <w:p w14:paraId="66481208" w14:textId="77777777" w:rsidR="005E257E" w:rsidRPr="00435CE3" w:rsidRDefault="005E257E" w:rsidP="005E257E">
                      <w:pPr>
                        <w:pStyle w:val="Line"/>
                      </w:pPr>
                    </w:p>
                    <w:p w14:paraId="0C4AF102" w14:textId="77777777" w:rsidR="00A9454A" w:rsidRPr="00DC4E94" w:rsidRDefault="00A9454A" w:rsidP="000E1231">
                      <w:pPr>
                        <w:spacing w:before="0" w:after="0"/>
                        <w:rPr>
                          <w:rFonts w:ascii="Arial" w:hAnsi="Arial" w:cs="Arial"/>
                          <w:color w:val="000000" w:themeColor="text1"/>
                        </w:rPr>
                      </w:pPr>
                      <w:r w:rsidRPr="00DC4E94">
                        <w:rPr>
                          <w:rFonts w:ascii="Arial" w:hAnsi="Arial" w:cs="Arial"/>
                          <w:color w:val="000000" w:themeColor="text1"/>
                        </w:rPr>
                        <w:t xml:space="preserve">Subscribe to the NIP Update email update service. Search ‘NIP Updates’ on </w:t>
                      </w:r>
                      <w:hyperlink r:id="rId30" w:history="1">
                        <w:r w:rsidRPr="00DC4E94">
                          <w:rPr>
                            <w:rStyle w:val="Hyperlink"/>
                            <w:rFonts w:ascii="Arial" w:hAnsi="Arial" w:cs="Arial"/>
                            <w:color w:val="0067A0" w:themeColor="accent1"/>
                          </w:rPr>
                          <w:t>health.gov.au</w:t>
                        </w:r>
                      </w:hyperlink>
                      <w:r w:rsidRPr="00DC4E94">
                        <w:rPr>
                          <w:rFonts w:ascii="Arial" w:hAnsi="Arial" w:cs="Arial"/>
                          <w:color w:val="000000" w:themeColor="text1"/>
                        </w:rPr>
                        <w:t>.</w:t>
                      </w:r>
                    </w:p>
                    <w:p w14:paraId="14239B76" w14:textId="77777777" w:rsidR="00A9454A" w:rsidRPr="00435CE3" w:rsidRDefault="00A9454A" w:rsidP="00A9454A">
                      <w:pPr>
                        <w:pStyle w:val="Line"/>
                        <w:pBdr>
                          <w:bottom w:val="single" w:sz="8" w:space="1" w:color="FFFFFF" w:themeColor="background1"/>
                        </w:pBdr>
                      </w:pPr>
                    </w:p>
                    <w:p w14:paraId="350FC14E" w14:textId="77777777" w:rsidR="00A9454A" w:rsidRPr="00435CE3" w:rsidRDefault="00A9454A" w:rsidP="00A9454A">
                      <w:pPr>
                        <w:pStyle w:val="Line"/>
                      </w:pPr>
                    </w:p>
                    <w:p w14:paraId="75E8A368" w14:textId="1D66218C" w:rsidR="005E257E" w:rsidRPr="00DC4E94" w:rsidRDefault="005E257E" w:rsidP="000E1231">
                      <w:pPr>
                        <w:spacing w:before="0" w:after="0"/>
                        <w:rPr>
                          <w:rFonts w:ascii="Arial" w:hAnsi="Arial" w:cs="Arial"/>
                        </w:rPr>
                      </w:pPr>
                      <w:r w:rsidRPr="00DC4E94">
                        <w:rPr>
                          <w:rFonts w:ascii="Arial" w:hAnsi="Arial" w:cs="Arial"/>
                        </w:rPr>
                        <w:t>COVID-19 vaccine information for immunisation professionals</w:t>
                      </w:r>
                      <w:r w:rsidR="00985F2E" w:rsidRPr="00DC4E94">
                        <w:rPr>
                          <w:rFonts w:ascii="Arial" w:hAnsi="Arial" w:cs="Arial"/>
                        </w:rPr>
                        <w:t xml:space="preserve"> </w:t>
                      </w:r>
                      <w:r w:rsidR="001D5F2E" w:rsidRPr="00DC4E94">
                        <w:rPr>
                          <w:rFonts w:ascii="Arial" w:hAnsi="Arial" w:cs="Arial"/>
                        </w:rPr>
                        <w:t xml:space="preserve">available at </w:t>
                      </w:r>
                      <w:hyperlink r:id="rId31" w:history="1">
                        <w:r w:rsidR="001D5F2E" w:rsidRPr="00DC4E94">
                          <w:rPr>
                            <w:rStyle w:val="Hyperlink"/>
                            <w:rFonts w:ascii="Arial" w:hAnsi="Arial" w:cs="Arial"/>
                          </w:rPr>
                          <w:t>health.gov.au/topics/immunisation/vaccines/covid-19-vaccine</w:t>
                        </w:r>
                      </w:hyperlink>
                    </w:p>
                    <w:p w14:paraId="78D1B933" w14:textId="77777777" w:rsidR="005E257E" w:rsidRPr="00435CE3" w:rsidRDefault="005E257E" w:rsidP="005E257E">
                      <w:pPr>
                        <w:pStyle w:val="Line"/>
                        <w:pBdr>
                          <w:bottom w:val="single" w:sz="8" w:space="1" w:color="FFFFFF" w:themeColor="background1"/>
                        </w:pBdr>
                      </w:pPr>
                    </w:p>
                    <w:p w14:paraId="20BAD370" w14:textId="77777777" w:rsidR="005E257E" w:rsidRPr="00435CE3" w:rsidRDefault="005E257E" w:rsidP="005E257E">
                      <w:pPr>
                        <w:pStyle w:val="Line"/>
                      </w:pPr>
                    </w:p>
                    <w:p w14:paraId="3A4E378B" w14:textId="2CDFF17E" w:rsidR="005E257E" w:rsidRPr="00DC4E94" w:rsidRDefault="005E257E" w:rsidP="000E1231">
                      <w:pPr>
                        <w:spacing w:before="0" w:after="0"/>
                        <w:rPr>
                          <w:rFonts w:ascii="Arial" w:hAnsi="Arial" w:cs="Arial"/>
                        </w:rPr>
                      </w:pPr>
                      <w:r w:rsidRPr="00DC4E94">
                        <w:rPr>
                          <w:rFonts w:ascii="Arial" w:hAnsi="Arial" w:cs="Arial"/>
                        </w:rPr>
                        <w:t>COVID-19 vaccine NIP transition – Information for consumers resource</w:t>
                      </w:r>
                      <w:r w:rsidR="001D5F2E" w:rsidRPr="00DC4E94">
                        <w:rPr>
                          <w:rFonts w:ascii="Arial" w:hAnsi="Arial" w:cs="Arial"/>
                        </w:rPr>
                        <w:t xml:space="preserve"> available at </w:t>
                      </w:r>
                      <w:hyperlink r:id="rId32" w:history="1">
                        <w:r w:rsidR="001D5F2E" w:rsidRPr="00DC4E94">
                          <w:rPr>
                            <w:rStyle w:val="Hyperlink"/>
                            <w:rFonts w:ascii="Arial" w:hAnsi="Arial" w:cs="Arial"/>
                          </w:rPr>
                          <w:t>health.gov.au/topics/immunisation/vaccines/covid-19-vaccine</w:t>
                        </w:r>
                      </w:hyperlink>
                    </w:p>
                  </w:txbxContent>
                </v:textbox>
                <w10:anchorlock/>
              </v:rect>
            </w:pict>
          </mc:Fallback>
        </mc:AlternateContent>
      </w:r>
    </w:p>
    <w:p w14:paraId="5CE7A13B" w14:textId="77777777" w:rsidR="005E257E" w:rsidRPr="007828BA" w:rsidRDefault="005E257E" w:rsidP="005E257E">
      <w:pPr>
        <w:spacing w:before="0" w:after="0"/>
        <w:rPr>
          <w:rFonts w:ascii="Arial" w:hAnsi="Arial" w:cs="Arial"/>
        </w:rPr>
      </w:pPr>
      <w:r w:rsidRPr="007828BA">
        <w:rPr>
          <w:rFonts w:ascii="Arial" w:hAnsi="Arial" w:cs="Arial"/>
          <w:noProof/>
        </w:rPr>
        <mc:AlternateContent>
          <mc:Choice Requires="wps">
            <w:drawing>
              <wp:inline distT="0" distB="0" distL="0" distR="0" wp14:anchorId="2CE28CE0" wp14:editId="0A432E1E">
                <wp:extent cx="3239770" cy="936000"/>
                <wp:effectExtent l="0" t="0" r="0" b="635"/>
                <wp:docPr id="474664830"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9360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4AAD1D" w14:textId="1AF8D71B" w:rsidR="005E257E" w:rsidRPr="00DC4E94" w:rsidRDefault="000E1231" w:rsidP="005E257E">
                            <w:pPr>
                              <w:rPr>
                                <w:rFonts w:ascii="Arial" w:hAnsi="Arial" w:cs="Arial"/>
                                <w:color w:val="000000" w:themeColor="text1"/>
                              </w:rPr>
                            </w:pPr>
                            <w:r w:rsidRPr="00DC4E94">
                              <w:rPr>
                                <w:rFonts w:ascii="Arial" w:hAnsi="Arial" w:cs="Arial"/>
                              </w:rPr>
                              <w:t xml:space="preserve">All information in this fact sheet is correct as of </w:t>
                            </w:r>
                            <w:r w:rsidR="003309FE" w:rsidRPr="00DC4E94">
                              <w:rPr>
                                <w:rFonts w:ascii="Arial" w:hAnsi="Arial" w:cs="Arial"/>
                              </w:rPr>
                              <w:t>September</w:t>
                            </w:r>
                            <w:r w:rsidR="00A9454A" w:rsidRPr="00DC4E94">
                              <w:rPr>
                                <w:rFonts w:ascii="Arial" w:hAnsi="Arial" w:cs="Arial"/>
                              </w:rPr>
                              <w:t xml:space="preserve"> 2026</w:t>
                            </w:r>
                          </w:p>
                        </w:txbxContent>
                      </wps:txbx>
                      <wps:bodyPr rot="0" spcFirstLastPara="0" vertOverflow="overflow" horzOverflow="overflow" vert="horz" wrap="square" lIns="180000" tIns="0" rIns="180000" bIns="0" numCol="1" spcCol="0" rtlCol="0" fromWordArt="0" anchor="t" anchorCtr="0" forceAA="0" compatLnSpc="1">
                        <a:prstTxWarp prst="textNoShape">
                          <a:avLst/>
                        </a:prstTxWarp>
                        <a:spAutoFit/>
                      </wps:bodyPr>
                    </wps:wsp>
                  </a:graphicData>
                </a:graphic>
              </wp:inline>
            </w:drawing>
          </mc:Choice>
          <mc:Fallback>
            <w:pict>
              <v:rect w14:anchorId="2CE28CE0" id="_x0000_s1039" alt="&quot;&quot;" style="width:255.1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" fillcolor="#80b3cf [3206]" stroked="f" strokeweight="1pt">
                <v:textbox style="mso-fit-shape-to-text:t" inset="5mm,0,5mm,0">
                  <w:txbxContent>
                    <w:p w14:paraId="064AAD1D" w14:textId="1AF8D71B" w:rsidR="005E257E" w:rsidRPr="00DC4E94" w:rsidRDefault="000E1231" w:rsidP="005E257E">
                      <w:pPr>
                        <w:rPr>
                          <w:rFonts w:ascii="Arial" w:hAnsi="Arial" w:cs="Arial"/>
                          <w:color w:val="000000" w:themeColor="text1"/>
                        </w:rPr>
                      </w:pPr>
                      <w:r w:rsidRPr="00DC4E94">
                        <w:rPr>
                          <w:rFonts w:ascii="Arial" w:hAnsi="Arial" w:cs="Arial"/>
                        </w:rPr>
                        <w:t xml:space="preserve">All information in this fact sheet is correct as of </w:t>
                      </w:r>
                      <w:r w:rsidR="003309FE" w:rsidRPr="00DC4E94">
                        <w:rPr>
                          <w:rFonts w:ascii="Arial" w:hAnsi="Arial" w:cs="Arial"/>
                        </w:rPr>
                        <w:t>September</w:t>
                      </w:r>
                      <w:r w:rsidR="00A9454A" w:rsidRPr="00DC4E94">
                        <w:rPr>
                          <w:rFonts w:ascii="Arial" w:hAnsi="Arial" w:cs="Arial"/>
                        </w:rPr>
                        <w:t xml:space="preserve"> 2026</w:t>
                      </w:r>
                    </w:p>
                  </w:txbxContent>
                </v:textbox>
                <w10:anchorlock/>
              </v:rect>
            </w:pict>
          </mc:Fallback>
        </mc:AlternateContent>
      </w:r>
    </w:p>
    <w:p w14:paraId="3AE21280" w14:textId="77777777" w:rsidR="00812E96" w:rsidRPr="007828BA" w:rsidRDefault="00812E96" w:rsidP="00E63A3F">
      <w:pPr>
        <w:spacing w:before="60" w:after="60"/>
        <w:rPr>
          <w:rFonts w:ascii="Arial" w:hAnsi="Arial" w:cs="Arial"/>
        </w:rPr>
      </w:pPr>
    </w:p>
    <w:p w14:paraId="6716D1D1" w14:textId="17B45C91" w:rsidR="00812E96" w:rsidRPr="007828BA" w:rsidRDefault="003A25C4" w:rsidP="00812E96">
      <w:pPr>
        <w:spacing w:before="0" w:after="0"/>
        <w:rPr>
          <w:rFonts w:ascii="Arial" w:hAnsi="Arial" w:cs="Arial"/>
        </w:rPr>
      </w:pPr>
      <w:r w:rsidRPr="007828BA">
        <w:rPr>
          <w:rFonts w:ascii="Arial" w:hAnsi="Arial" w:cs="Arial"/>
        </w:rPr>
        <w:br w:type="column"/>
      </w:r>
      <w:r w:rsidR="00812E96" w:rsidRPr="007828BA">
        <w:rPr>
          <w:rFonts w:ascii="Arial" w:hAnsi="Arial" w:cs="Arial"/>
          <w:noProof/>
        </w:rPr>
        <mc:AlternateContent>
          <mc:Choice Requires="wps">
            <w:drawing>
              <wp:inline distT="0" distB="0" distL="0" distR="0" wp14:anchorId="4113E5C5" wp14:editId="0485E653">
                <wp:extent cx="3239770" cy="850900"/>
                <wp:effectExtent l="0" t="0" r="0" b="6350"/>
                <wp:docPr id="1167658528"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850900"/>
                        </a:xfrm>
                        <a:prstGeom prst="round2SameRect">
                          <a:avLst>
                            <a:gd name="adj1" fmla="val 9776"/>
                            <a:gd name="adj2" fmla="val 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EC84DB" w14:textId="77777777" w:rsidR="00812E96" w:rsidRPr="00DC4E94" w:rsidRDefault="00812E96" w:rsidP="00812E96">
                            <w:pPr>
                              <w:spacing w:before="0" w:after="0"/>
                              <w:rPr>
                                <w:rFonts w:ascii="Arial" w:hAnsi="Arial" w:cs="Arial"/>
                                <w:color w:val="FFFFFF" w:themeColor="background1"/>
                                <w:sz w:val="36"/>
                                <w:szCs w:val="36"/>
                              </w:rPr>
                            </w:pPr>
                            <w:r w:rsidRPr="00DC4E94">
                              <w:rPr>
                                <w:rFonts w:ascii="Arial" w:hAnsi="Arial" w:cs="Arial"/>
                                <w:color w:val="FFFFFF" w:themeColor="background1"/>
                                <w:sz w:val="36"/>
                                <w:szCs w:val="36"/>
                              </w:rPr>
                              <w:t>State and territory health department contact numbers:</w:t>
                            </w:r>
                          </w:p>
                        </w:txbxContent>
                      </wps:txbx>
                      <wps:bodyPr rot="0" spcFirstLastPara="0" vertOverflow="overflow" horzOverflow="overflow" vert="horz" wrap="square" lIns="144000" tIns="0" rIns="72000" bIns="0" numCol="1" spcCol="0" rtlCol="0" fromWordArt="0" anchor="ctr" anchorCtr="0" forceAA="0" compatLnSpc="1">
                        <a:prstTxWarp prst="textNoShape">
                          <a:avLst/>
                        </a:prstTxWarp>
                        <a:noAutofit/>
                      </wps:bodyPr>
                    </wps:wsp>
                  </a:graphicData>
                </a:graphic>
              </wp:inline>
            </w:drawing>
          </mc:Choice>
          <mc:Fallback>
            <w:pict>
              <v:shape w14:anchorId="4113E5C5" id="_x0000_s1040" alt="&quot;&quot;" style="width:255.1pt;height:67pt;visibility:visible;mso-wrap-style:square;mso-left-percent:-10001;mso-top-percent:-10001;mso-position-horizontal:absolute;mso-position-horizontal-relative:char;mso-position-vertical:absolute;mso-position-vertical-relative:line;mso-left-percent:-10001;mso-top-percent:-10001;v-text-anchor:middle" coordsize="3239770,850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" adj="-11796480,,5400" path="m83184,l3156586,v45941,,83184,37243,83184,83184l3239770,850900r,l,850900r,l,83184c,37243,37243,,83184,xe" fillcolor="#0067a0 [3204]" stroked="f" strokeweight="1pt">
                <v:stroke joinstyle="miter"/>
                <v:formulas/>
                <v:path arrowok="t" o:connecttype="custom" o:connectlocs="83184,0;3156586,0;3239770,83184;3239770,850900;3239770,850900;0,850900;0,850900;0,83184;83184,0" o:connectangles="0,0,0,0,0,0,0,0,0" textboxrect="0,0,3239770,850900"/>
                <v:textbox inset="4mm,0,2mm,0">
                  <w:txbxContent>
                    <w:p w14:paraId="0DEC84DB" w14:textId="77777777" w:rsidR="00812E96" w:rsidRPr="00DC4E94" w:rsidRDefault="00812E96" w:rsidP="00812E96">
                      <w:pPr>
                        <w:spacing w:before="0" w:after="0"/>
                        <w:rPr>
                          <w:rFonts w:ascii="Arial" w:hAnsi="Arial" w:cs="Arial"/>
                          <w:color w:val="FFFFFF" w:themeColor="background1"/>
                          <w:sz w:val="36"/>
                          <w:szCs w:val="36"/>
                        </w:rPr>
                      </w:pPr>
                      <w:r w:rsidRPr="00DC4E94">
                        <w:rPr>
                          <w:rFonts w:ascii="Arial" w:hAnsi="Arial" w:cs="Arial"/>
                          <w:color w:val="FFFFFF" w:themeColor="background1"/>
                          <w:sz w:val="36"/>
                          <w:szCs w:val="36"/>
                        </w:rPr>
                        <w:t>State and territory health department contact numbers:</w:t>
                      </w:r>
                    </w:p>
                  </w:txbxContent>
                </v:textbox>
                <w10:anchorlock/>
              </v:shape>
            </w:pict>
          </mc:Fallback>
        </mc:AlternateContent>
      </w:r>
    </w:p>
    <w:p w14:paraId="717C1A8F" w14:textId="77777777" w:rsidR="00812E96" w:rsidRPr="007828BA" w:rsidRDefault="00812E96" w:rsidP="00812E96">
      <w:pPr>
        <w:spacing w:before="0" w:after="0"/>
        <w:rPr>
          <w:rFonts w:ascii="Arial" w:hAnsi="Arial" w:cs="Arial"/>
        </w:rPr>
      </w:pPr>
      <w:r w:rsidRPr="007828BA">
        <w:rPr>
          <w:rFonts w:ascii="Arial" w:hAnsi="Arial" w:cs="Arial"/>
          <w:noProof/>
        </w:rPr>
        <w:drawing>
          <wp:anchor distT="0" distB="0" distL="114300" distR="114300" simplePos="0" relativeHeight="251658244" behindDoc="0" locked="1" layoutInCell="1" allowOverlap="1" wp14:anchorId="69AC1C09" wp14:editId="4D986D4E">
            <wp:simplePos x="0" y="0"/>
            <wp:positionH relativeFrom="column">
              <wp:posOffset>2275205</wp:posOffset>
            </wp:positionH>
            <wp:positionV relativeFrom="paragraph">
              <wp:posOffset>2263775</wp:posOffset>
            </wp:positionV>
            <wp:extent cx="968375" cy="719455"/>
            <wp:effectExtent l="0" t="0" r="3175" b="4445"/>
            <wp:wrapNone/>
            <wp:docPr id="21521599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15999" name="Graphic 1">
                      <a:extLst>
                        <a:ext uri="{C183D7F6-B498-43B3-948B-1728B52AA6E4}">
                          <adec:decorative xmlns:adec="http://schemas.microsoft.com/office/drawing/2017/decorative" val="1"/>
                        </a:ext>
                      </a:extLst>
                    </pic:cNvPr>
                    <pic:cNvPicPr/>
                  </pic:nvPicPr>
                  <pic:blipFill rotWithShape="1">
                    <a:blip r:embed="rId33">
                      <a:extLst>
                        <a:ext uri="{96DAC541-7B7A-43D3-8B79-37D633B846F1}">
                          <asvg:svgBlip xmlns:asvg="http://schemas.microsoft.com/office/drawing/2016/SVG/main" r:embed="rId34"/>
                        </a:ext>
                      </a:extLst>
                    </a:blip>
                    <a:srcRect r="32110"/>
                    <a:stretch>
                      <a:fillRect/>
                    </a:stretch>
                  </pic:blipFill>
                  <pic:spPr bwMode="auto">
                    <a:xfrm>
                      <a:off x="0" y="0"/>
                      <a:ext cx="968375"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28BA">
        <w:rPr>
          <w:rFonts w:ascii="Arial" w:hAnsi="Arial" w:cs="Arial"/>
          <w:noProof/>
        </w:rPr>
        <mc:AlternateContent>
          <mc:Choice Requires="wps">
            <w:drawing>
              <wp:inline distT="0" distB="0" distL="0" distR="0" wp14:anchorId="78D5B89D" wp14:editId="3730AB52">
                <wp:extent cx="3239770" cy="2983565"/>
                <wp:effectExtent l="0" t="0" r="0" b="7620"/>
                <wp:docPr id="279559901"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2983565"/>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0439DD"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ACT</w:t>
                            </w:r>
                            <w:r w:rsidRPr="00DC4E94">
                              <w:rPr>
                                <w:rFonts w:ascii="Arial" w:hAnsi="Arial" w:cs="Arial"/>
                              </w:rPr>
                              <w:tab/>
                              <w:t>02 5124 9800</w:t>
                            </w:r>
                          </w:p>
                          <w:p w14:paraId="4E2CAACD"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SA</w:t>
                            </w:r>
                            <w:r w:rsidRPr="00DC4E94">
                              <w:rPr>
                                <w:rFonts w:ascii="Arial" w:hAnsi="Arial" w:cs="Arial"/>
                              </w:rPr>
                              <w:tab/>
                              <w:t>1300 232 272</w:t>
                            </w:r>
                          </w:p>
                          <w:p w14:paraId="22A15A4F" w14:textId="77777777" w:rsidR="00812E96" w:rsidRPr="00DC4E94" w:rsidRDefault="00812E96" w:rsidP="000E1231">
                            <w:pPr>
                              <w:tabs>
                                <w:tab w:val="left" w:pos="493"/>
                                <w:tab w:val="left" w:pos="709"/>
                              </w:tabs>
                              <w:spacing w:before="160" w:after="160"/>
                              <w:rPr>
                                <w:rFonts w:ascii="Arial" w:hAnsi="Arial" w:cs="Arial"/>
                              </w:rPr>
                            </w:pPr>
                            <w:r w:rsidRPr="00DC4E94">
                              <w:rPr>
                                <w:rFonts w:ascii="Arial" w:hAnsi="Arial" w:cs="Arial"/>
                                <w:b/>
                                <w:bCs/>
                              </w:rPr>
                              <w:t>NSW</w:t>
                            </w:r>
                            <w:r w:rsidRPr="00DC4E94">
                              <w:rPr>
                                <w:rFonts w:ascii="Arial" w:hAnsi="Arial" w:cs="Arial"/>
                              </w:rPr>
                              <w:tab/>
                            </w:r>
                            <w:r w:rsidRPr="00DC4E94">
                              <w:rPr>
                                <w:rFonts w:ascii="Arial" w:hAnsi="Arial" w:cs="Arial"/>
                              </w:rPr>
                              <w:tab/>
                              <w:t>1300 066 055</w:t>
                            </w:r>
                          </w:p>
                          <w:p w14:paraId="23124864"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TAS</w:t>
                            </w:r>
                            <w:r w:rsidRPr="00DC4E94">
                              <w:rPr>
                                <w:rFonts w:ascii="Arial" w:hAnsi="Arial" w:cs="Arial"/>
                              </w:rPr>
                              <w:tab/>
                              <w:t>1800 671 738</w:t>
                            </w:r>
                          </w:p>
                          <w:p w14:paraId="0F6FE6F1" w14:textId="77777777" w:rsidR="00812E96" w:rsidRPr="00DC4E94" w:rsidRDefault="00812E96" w:rsidP="000E1231">
                            <w:pPr>
                              <w:tabs>
                                <w:tab w:val="left" w:pos="485"/>
                                <w:tab w:val="left" w:pos="709"/>
                              </w:tabs>
                              <w:spacing w:before="160" w:after="160"/>
                              <w:rPr>
                                <w:rFonts w:ascii="Arial" w:hAnsi="Arial" w:cs="Arial"/>
                              </w:rPr>
                            </w:pPr>
                            <w:r w:rsidRPr="00DC4E94">
                              <w:rPr>
                                <w:rFonts w:ascii="Arial" w:hAnsi="Arial" w:cs="Arial"/>
                                <w:b/>
                                <w:bCs/>
                              </w:rPr>
                              <w:t>NT</w:t>
                            </w:r>
                            <w:r w:rsidRPr="00DC4E94">
                              <w:rPr>
                                <w:rFonts w:ascii="Arial" w:hAnsi="Arial" w:cs="Arial"/>
                              </w:rPr>
                              <w:tab/>
                            </w:r>
                            <w:r w:rsidRPr="00DC4E94">
                              <w:rPr>
                                <w:rFonts w:ascii="Arial" w:hAnsi="Arial" w:cs="Arial"/>
                              </w:rPr>
                              <w:tab/>
                              <w:t>08 8922 8044</w:t>
                            </w:r>
                          </w:p>
                          <w:p w14:paraId="52FB7162"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VIC</w:t>
                            </w:r>
                            <w:r w:rsidRPr="00DC4E94">
                              <w:rPr>
                                <w:rFonts w:ascii="Arial" w:hAnsi="Arial" w:cs="Arial"/>
                              </w:rPr>
                              <w:tab/>
                              <w:t>immunisation@health.vic.gov.au</w:t>
                            </w:r>
                          </w:p>
                          <w:p w14:paraId="1339A188" w14:textId="77777777" w:rsidR="00812E96" w:rsidRPr="00DC4E94" w:rsidRDefault="00812E96" w:rsidP="000E1231">
                            <w:pPr>
                              <w:tabs>
                                <w:tab w:val="left" w:pos="483"/>
                                <w:tab w:val="left" w:pos="709"/>
                              </w:tabs>
                              <w:spacing w:before="160" w:after="160"/>
                              <w:rPr>
                                <w:rFonts w:ascii="Arial" w:hAnsi="Arial" w:cs="Arial"/>
                              </w:rPr>
                            </w:pPr>
                            <w:r w:rsidRPr="00DC4E94">
                              <w:rPr>
                                <w:rFonts w:ascii="Arial" w:hAnsi="Arial" w:cs="Arial"/>
                                <w:b/>
                                <w:bCs/>
                              </w:rPr>
                              <w:t>WA</w:t>
                            </w:r>
                            <w:r w:rsidRPr="00DC4E94">
                              <w:rPr>
                                <w:rFonts w:ascii="Arial" w:hAnsi="Arial" w:cs="Arial"/>
                              </w:rPr>
                              <w:tab/>
                            </w:r>
                            <w:r w:rsidRPr="00DC4E94">
                              <w:rPr>
                                <w:rFonts w:ascii="Arial" w:hAnsi="Arial" w:cs="Arial"/>
                              </w:rPr>
                              <w:tab/>
                              <w:t>08 9321 1312</w:t>
                            </w:r>
                          </w:p>
                          <w:p w14:paraId="24F6AB96"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QLD</w:t>
                            </w:r>
                            <w:r w:rsidRPr="00DC4E94">
                              <w:rPr>
                                <w:rFonts w:ascii="Arial" w:hAnsi="Arial" w:cs="Arial"/>
                              </w:rPr>
                              <w:tab/>
                              <w:t>Contact your local Public Health Unit</w:t>
                            </w:r>
                          </w:p>
                        </w:txbxContent>
                      </wps:txbx>
                      <wps:bodyPr rot="0" spcFirstLastPara="0" vertOverflow="overflow" horzOverflow="overflow" vert="horz" wrap="square" lIns="180000" tIns="72000" rIns="180000" bIns="576000" numCol="1" spcCol="0" rtlCol="0" fromWordArt="0" anchor="t" anchorCtr="0" forceAA="0" compatLnSpc="1">
                        <a:prstTxWarp prst="textNoShape">
                          <a:avLst/>
                        </a:prstTxWarp>
                        <a:noAutofit/>
                      </wps:bodyPr>
                    </wps:wsp>
                  </a:graphicData>
                </a:graphic>
              </wp:inline>
            </w:drawing>
          </mc:Choice>
          <mc:Fallback>
            <w:pict>
              <v:rect w14:anchorId="78D5B89D" id="_x0000_s1041" alt="&quot;&quot;" style="width:255.1pt;height:2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" fillcolor="#e5eff5 [662]" stroked="f" strokeweight="1pt">
                <v:textbox inset="5mm,2mm,5mm,16mm">
                  <w:txbxContent>
                    <w:p w14:paraId="450439DD"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ACT</w:t>
                      </w:r>
                      <w:r w:rsidRPr="00DC4E94">
                        <w:rPr>
                          <w:rFonts w:ascii="Arial" w:hAnsi="Arial" w:cs="Arial"/>
                        </w:rPr>
                        <w:tab/>
                        <w:t>02 5124 9800</w:t>
                      </w:r>
                    </w:p>
                    <w:p w14:paraId="4E2CAACD"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SA</w:t>
                      </w:r>
                      <w:r w:rsidRPr="00DC4E94">
                        <w:rPr>
                          <w:rFonts w:ascii="Arial" w:hAnsi="Arial" w:cs="Arial"/>
                        </w:rPr>
                        <w:tab/>
                        <w:t>1300 232 272</w:t>
                      </w:r>
                    </w:p>
                    <w:p w14:paraId="22A15A4F" w14:textId="77777777" w:rsidR="00812E96" w:rsidRPr="00DC4E94" w:rsidRDefault="00812E96" w:rsidP="000E1231">
                      <w:pPr>
                        <w:tabs>
                          <w:tab w:val="left" w:pos="493"/>
                          <w:tab w:val="left" w:pos="709"/>
                        </w:tabs>
                        <w:spacing w:before="160" w:after="160"/>
                        <w:rPr>
                          <w:rFonts w:ascii="Arial" w:hAnsi="Arial" w:cs="Arial"/>
                        </w:rPr>
                      </w:pPr>
                      <w:r w:rsidRPr="00DC4E94">
                        <w:rPr>
                          <w:rFonts w:ascii="Arial" w:hAnsi="Arial" w:cs="Arial"/>
                          <w:b/>
                          <w:bCs/>
                        </w:rPr>
                        <w:t>NSW</w:t>
                      </w:r>
                      <w:r w:rsidRPr="00DC4E94">
                        <w:rPr>
                          <w:rFonts w:ascii="Arial" w:hAnsi="Arial" w:cs="Arial"/>
                        </w:rPr>
                        <w:tab/>
                      </w:r>
                      <w:r w:rsidRPr="00DC4E94">
                        <w:rPr>
                          <w:rFonts w:ascii="Arial" w:hAnsi="Arial" w:cs="Arial"/>
                        </w:rPr>
                        <w:tab/>
                        <w:t>1300 066 055</w:t>
                      </w:r>
                    </w:p>
                    <w:p w14:paraId="23124864"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TAS</w:t>
                      </w:r>
                      <w:r w:rsidRPr="00DC4E94">
                        <w:rPr>
                          <w:rFonts w:ascii="Arial" w:hAnsi="Arial" w:cs="Arial"/>
                        </w:rPr>
                        <w:tab/>
                        <w:t>1800 671 738</w:t>
                      </w:r>
                    </w:p>
                    <w:p w14:paraId="0F6FE6F1" w14:textId="77777777" w:rsidR="00812E96" w:rsidRPr="00DC4E94" w:rsidRDefault="00812E96" w:rsidP="000E1231">
                      <w:pPr>
                        <w:tabs>
                          <w:tab w:val="left" w:pos="485"/>
                          <w:tab w:val="left" w:pos="709"/>
                        </w:tabs>
                        <w:spacing w:before="160" w:after="160"/>
                        <w:rPr>
                          <w:rFonts w:ascii="Arial" w:hAnsi="Arial" w:cs="Arial"/>
                        </w:rPr>
                      </w:pPr>
                      <w:r w:rsidRPr="00DC4E94">
                        <w:rPr>
                          <w:rFonts w:ascii="Arial" w:hAnsi="Arial" w:cs="Arial"/>
                          <w:b/>
                          <w:bCs/>
                        </w:rPr>
                        <w:t>NT</w:t>
                      </w:r>
                      <w:r w:rsidRPr="00DC4E94">
                        <w:rPr>
                          <w:rFonts w:ascii="Arial" w:hAnsi="Arial" w:cs="Arial"/>
                        </w:rPr>
                        <w:tab/>
                      </w:r>
                      <w:r w:rsidRPr="00DC4E94">
                        <w:rPr>
                          <w:rFonts w:ascii="Arial" w:hAnsi="Arial" w:cs="Arial"/>
                        </w:rPr>
                        <w:tab/>
                        <w:t>08 8922 8044</w:t>
                      </w:r>
                    </w:p>
                    <w:p w14:paraId="52FB7162"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VIC</w:t>
                      </w:r>
                      <w:r w:rsidRPr="00DC4E94">
                        <w:rPr>
                          <w:rFonts w:ascii="Arial" w:hAnsi="Arial" w:cs="Arial"/>
                        </w:rPr>
                        <w:tab/>
                        <w:t>immunisation@health.vic.gov.au</w:t>
                      </w:r>
                    </w:p>
                    <w:p w14:paraId="1339A188" w14:textId="77777777" w:rsidR="00812E96" w:rsidRPr="00DC4E94" w:rsidRDefault="00812E96" w:rsidP="000E1231">
                      <w:pPr>
                        <w:tabs>
                          <w:tab w:val="left" w:pos="483"/>
                          <w:tab w:val="left" w:pos="709"/>
                        </w:tabs>
                        <w:spacing w:before="160" w:after="160"/>
                        <w:rPr>
                          <w:rFonts w:ascii="Arial" w:hAnsi="Arial" w:cs="Arial"/>
                        </w:rPr>
                      </w:pPr>
                      <w:r w:rsidRPr="00DC4E94">
                        <w:rPr>
                          <w:rFonts w:ascii="Arial" w:hAnsi="Arial" w:cs="Arial"/>
                          <w:b/>
                          <w:bCs/>
                        </w:rPr>
                        <w:t>WA</w:t>
                      </w:r>
                      <w:r w:rsidRPr="00DC4E94">
                        <w:rPr>
                          <w:rFonts w:ascii="Arial" w:hAnsi="Arial" w:cs="Arial"/>
                        </w:rPr>
                        <w:tab/>
                      </w:r>
                      <w:r w:rsidRPr="00DC4E94">
                        <w:rPr>
                          <w:rFonts w:ascii="Arial" w:hAnsi="Arial" w:cs="Arial"/>
                        </w:rPr>
                        <w:tab/>
                        <w:t>08 9321 1312</w:t>
                      </w:r>
                    </w:p>
                    <w:p w14:paraId="24F6AB96" w14:textId="77777777" w:rsidR="00812E96" w:rsidRPr="00DC4E94" w:rsidRDefault="00812E96" w:rsidP="000E1231">
                      <w:pPr>
                        <w:tabs>
                          <w:tab w:val="left" w:pos="709"/>
                        </w:tabs>
                        <w:spacing w:before="160" w:after="160"/>
                        <w:rPr>
                          <w:rFonts w:ascii="Arial" w:hAnsi="Arial" w:cs="Arial"/>
                        </w:rPr>
                      </w:pPr>
                      <w:r w:rsidRPr="00DC4E94">
                        <w:rPr>
                          <w:rFonts w:ascii="Arial" w:hAnsi="Arial" w:cs="Arial"/>
                          <w:b/>
                          <w:bCs/>
                        </w:rPr>
                        <w:t>QLD</w:t>
                      </w:r>
                      <w:r w:rsidRPr="00DC4E94">
                        <w:rPr>
                          <w:rFonts w:ascii="Arial" w:hAnsi="Arial" w:cs="Arial"/>
                        </w:rPr>
                        <w:tab/>
                        <w:t>Contact your local Public Health Unit</w:t>
                      </w:r>
                    </w:p>
                  </w:txbxContent>
                </v:textbox>
                <w10:anchorlock/>
              </v:rect>
            </w:pict>
          </mc:Fallback>
        </mc:AlternateContent>
      </w:r>
    </w:p>
    <w:p w14:paraId="30BD34F8" w14:textId="197ECEE8" w:rsidR="00812E96" w:rsidRPr="007828BA" w:rsidRDefault="00812E96" w:rsidP="00E02E44">
      <w:pPr>
        <w:spacing w:before="0" w:after="0"/>
        <w:rPr>
          <w:rFonts w:ascii="Arial" w:hAnsi="Arial" w:cs="Arial"/>
        </w:rPr>
        <w:sectPr w:rsidR="00812E96" w:rsidRPr="007828BA" w:rsidSect="00C8005D">
          <w:type w:val="continuous"/>
          <w:pgSz w:w="11906" w:h="16838"/>
          <w:pgMar w:top="567" w:right="567" w:bottom="567" w:left="567" w:header="567" w:footer="397" w:gutter="0"/>
          <w:cols w:num="2" w:space="340"/>
          <w:docGrid w:linePitch="360"/>
        </w:sectPr>
      </w:pPr>
    </w:p>
    <w:p w14:paraId="68514527" w14:textId="77777777" w:rsidR="00C83210" w:rsidRPr="007828BA" w:rsidRDefault="00C83210" w:rsidP="00C83210">
      <w:pPr>
        <w:rPr>
          <w:rFonts w:ascii="Arial" w:hAnsi="Arial" w:cs="Arial"/>
        </w:rPr>
      </w:pPr>
      <w:r w:rsidRPr="007828BA">
        <w:rPr>
          <w:rFonts w:ascii="Arial" w:hAnsi="Arial" w:cs="Arial"/>
          <w:noProof/>
        </w:rPr>
        <w:drawing>
          <wp:anchor distT="0" distB="0" distL="114300" distR="114300" simplePos="0" relativeHeight="251658245" behindDoc="0" locked="1" layoutInCell="1" allowOverlap="1" wp14:anchorId="10D6CCC0" wp14:editId="47A6FF1F">
            <wp:simplePos x="0" y="0"/>
            <wp:positionH relativeFrom="margin">
              <wp:posOffset>5426710</wp:posOffset>
            </wp:positionH>
            <wp:positionV relativeFrom="page">
              <wp:align>bottom</wp:align>
            </wp:positionV>
            <wp:extent cx="1529715" cy="766445"/>
            <wp:effectExtent l="0" t="0" r="0" b="0"/>
            <wp:wrapNone/>
            <wp:docPr id="17388685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3358" name="Graphic 1">
                      <a:extLst>
                        <a:ext uri="{C183D7F6-B498-43B3-948B-1728B52AA6E4}">
                          <adec:decorative xmlns:adec="http://schemas.microsoft.com/office/drawing/2017/decorative" val="1"/>
                        </a:ext>
                      </a:extLst>
                    </pic:cNvPr>
                    <pic:cNvPicPr/>
                  </pic:nvPicPr>
                  <pic:blipFill rotWithShape="1">
                    <a:blip r:embed="rId35">
                      <a:extLst>
                        <a:ext uri="{96DAC541-7B7A-43D3-8B79-37D633B846F1}">
                          <asvg:svgBlip xmlns:asvg="http://schemas.microsoft.com/office/drawing/2016/SVG/main" r:embed="rId36"/>
                        </a:ext>
                      </a:extLst>
                    </a:blip>
                    <a:srcRect b="36411"/>
                    <a:stretch>
                      <a:fillRect/>
                    </a:stretch>
                  </pic:blipFill>
                  <pic:spPr bwMode="auto">
                    <a:xfrm>
                      <a:off x="0" y="0"/>
                      <a:ext cx="1529715" cy="766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FFDC2" w14:textId="28D89FFF" w:rsidR="003324AA" w:rsidRPr="007828BA" w:rsidRDefault="003324AA" w:rsidP="00C83210">
      <w:pPr>
        <w:rPr>
          <w:rFonts w:ascii="Arial" w:hAnsi="Arial" w:cs="Arial"/>
        </w:rPr>
      </w:pPr>
    </w:p>
    <w:sectPr w:rsidR="003324AA" w:rsidRPr="007828BA" w:rsidSect="00C83210">
      <w:headerReference w:type="default" r:id="rId37"/>
      <w:footerReference w:type="default" r:id="rId38"/>
      <w:footerReference w:type="first" r:id="rId39"/>
      <w:type w:val="continuous"/>
      <w:pgSz w:w="11906" w:h="16838"/>
      <w:pgMar w:top="567" w:right="567" w:bottom="567" w:left="567"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5152D" w14:textId="77777777" w:rsidR="007736F6" w:rsidRPr="001208A6" w:rsidRDefault="007736F6" w:rsidP="00A42357">
      <w:r w:rsidRPr="001208A6">
        <w:separator/>
      </w:r>
    </w:p>
  </w:endnote>
  <w:endnote w:type="continuationSeparator" w:id="0">
    <w:p w14:paraId="0AC8BC23" w14:textId="77777777" w:rsidR="007736F6" w:rsidRPr="001208A6" w:rsidRDefault="007736F6" w:rsidP="00A42357">
      <w:r w:rsidRPr="00120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Rounded MT">
    <w:altName w:val="Arial"/>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DDE6" w14:textId="4AF0F61C" w:rsidR="00161906" w:rsidRDefault="00161906">
    <w:pPr>
      <w:pStyle w:val="Footer"/>
    </w:pPr>
    <w:r>
      <w:rPr>
        <w:noProof/>
      </w:rPr>
      <mc:AlternateContent>
        <mc:Choice Requires="wps">
          <w:drawing>
            <wp:anchor distT="0" distB="0" distL="0" distR="0" simplePos="0" relativeHeight="251658243" behindDoc="0" locked="0" layoutInCell="1" allowOverlap="1" wp14:anchorId="191E61EC" wp14:editId="3A4413E3">
              <wp:simplePos x="635" y="635"/>
              <wp:positionH relativeFrom="page">
                <wp:align>center</wp:align>
              </wp:positionH>
              <wp:positionV relativeFrom="page">
                <wp:align>bottom</wp:align>
              </wp:positionV>
              <wp:extent cx="819150" cy="457200"/>
              <wp:effectExtent l="0" t="0" r="0" b="0"/>
              <wp:wrapNone/>
              <wp:docPr id="502150363" name="Text Box 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36DECFC3" w14:textId="1CD5344C"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E61EC" id="_x0000_t202" coordsize="21600,21600" o:spt="202" path="m,l,21600r21600,l21600,xe">
              <v:stroke joinstyle="miter"/>
              <v:path gradientshapeok="t" o:connecttype="rect"/>
            </v:shapetype>
            <v:shape id="Text Box 7" o:spid="_x0000_s1044" type="#_x0000_t202" alt="UNOFFICIAL" style="position:absolute;margin-left:0;margin-top:0;width:64.5pt;height:36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PpFkCUNAgAAHAQA&#10;AA4AAAAAAAAAAAAAAAAALgIAAGRycy9lMm9Eb2MueG1sUEsBAi0AFAAGAAgAAAAhAIZ3unraAAAA&#10;BAEAAA8AAAAAAAAAAAAAAAAAZwQAAGRycy9kb3ducmV2LnhtbFBLBQYAAAAABAAEAPMAAABuBQAA&#10;AAA=&#10;" filled="f" stroked="f">
              <v:textbox style="mso-fit-shape-to-text:t" inset="0,0,0,15pt">
                <w:txbxContent>
                  <w:p w14:paraId="36DECFC3" w14:textId="1CD5344C"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6DF8" w14:textId="1E08D8F6" w:rsidR="003324AA" w:rsidRPr="003324AA" w:rsidRDefault="00161906" w:rsidP="003324AA">
    <w:pPr>
      <w:pStyle w:val="Footer"/>
      <w:tabs>
        <w:tab w:val="clear" w:pos="4513"/>
        <w:tab w:val="clear" w:pos="9026"/>
        <w:tab w:val="right" w:pos="10772"/>
      </w:tabs>
      <w:spacing w:before="120"/>
      <w:rPr>
        <w:color w:val="692874" w:themeColor="accent4"/>
      </w:rPr>
    </w:pPr>
    <w:r>
      <w:rPr>
        <w:noProof/>
        <w:color w:val="692874" w:themeColor="accent4"/>
      </w:rPr>
      <mc:AlternateContent>
        <mc:Choice Requires="wps">
          <w:drawing>
            <wp:anchor distT="0" distB="0" distL="0" distR="0" simplePos="0" relativeHeight="251658244" behindDoc="0" locked="0" layoutInCell="1" allowOverlap="1" wp14:anchorId="54780625" wp14:editId="63695C57">
              <wp:simplePos x="635" y="635"/>
              <wp:positionH relativeFrom="page">
                <wp:align>center</wp:align>
              </wp:positionH>
              <wp:positionV relativeFrom="page">
                <wp:align>bottom</wp:align>
              </wp:positionV>
              <wp:extent cx="819150" cy="457200"/>
              <wp:effectExtent l="0" t="0" r="0" b="0"/>
              <wp:wrapNone/>
              <wp:docPr id="7833248" name="Text Box 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36BAE085" w14:textId="3A4425C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80625" id="_x0000_t202" coordsize="21600,21600" o:spt="202" path="m,l,21600r21600,l21600,xe">
              <v:stroke joinstyle="miter"/>
              <v:path gradientshapeok="t" o:connecttype="rect"/>
            </v:shapetype>
            <v:shape id="Text Box 8" o:spid="_x0000_s1045" type="#_x0000_t202" alt="UNOFFICIAL" style="position:absolute;margin-left:0;margin-top:0;width:64.5pt;height:36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Jf6IhgNAgAAHAQA&#10;AA4AAAAAAAAAAAAAAAAALgIAAGRycy9lMm9Eb2MueG1sUEsBAi0AFAAGAAgAAAAhAIZ3unraAAAA&#10;BAEAAA8AAAAAAAAAAAAAAAAAZwQAAGRycy9kb3ducmV2LnhtbFBLBQYAAAAABAAEAPMAAABuBQAA&#10;AAA=&#10;" filled="f" stroked="f">
              <v:textbox style="mso-fit-shape-to-text:t" inset="0,0,0,15pt">
                <w:txbxContent>
                  <w:p w14:paraId="36BAE085" w14:textId="3A4425C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3324AA" w:rsidRPr="001208A6">
      <w:rPr>
        <w:color w:val="692874" w:themeColor="accent4"/>
      </w:rPr>
      <w:fldChar w:fldCharType="begin"/>
    </w:r>
    <w:r w:rsidR="003324AA" w:rsidRPr="001208A6">
      <w:rPr>
        <w:color w:val="692874" w:themeColor="accent4"/>
      </w:rPr>
      <w:instrText xml:space="preserve"> PAGE   \* MERGEFORMAT </w:instrText>
    </w:r>
    <w:r w:rsidR="003324AA" w:rsidRPr="001208A6">
      <w:rPr>
        <w:color w:val="692874" w:themeColor="accent4"/>
      </w:rPr>
      <w:fldChar w:fldCharType="separate"/>
    </w:r>
    <w:r w:rsidR="003324AA">
      <w:rPr>
        <w:color w:val="692874" w:themeColor="accent4"/>
      </w:rPr>
      <w:t>1</w:t>
    </w:r>
    <w:r w:rsidR="003324AA" w:rsidRPr="001208A6">
      <w:rPr>
        <w:color w:val="692874" w:themeColor="accent4"/>
      </w:rPr>
      <w:fldChar w:fldCharType="end"/>
    </w:r>
    <w:r w:rsidR="003324AA" w:rsidRPr="001208A6">
      <w:t xml:space="preserve"> </w:t>
    </w:r>
    <w:r w:rsidR="003324AA" w:rsidRPr="001208A6">
      <w:tab/>
    </w:r>
    <w:r w:rsidR="003324AA" w:rsidRPr="001208A6">
      <w:rPr>
        <w:noProof/>
      </w:rPr>
      <w:drawing>
        <wp:inline distT="0" distB="0" distL="0" distR="0" wp14:anchorId="6569AA42" wp14:editId="5F8E3A88">
          <wp:extent cx="1616270" cy="432258"/>
          <wp:effectExtent l="0" t="0" r="3175" b="6350"/>
          <wp:docPr id="1608747810" name="Graphic 1" descr="Australian Government logo and 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3820" name="Graphic 1" descr="Australian Government logo and National Immunisation Program logo"/>
                  <pic:cNvPicPr/>
                </pic:nvPicPr>
                <pic:blipFill>
                  <a:blip r:embed="rId1">
                    <a:extLst>
                      <a:ext uri="{96DAC541-7B7A-43D3-8B79-37D633B846F1}">
                        <asvg:svgBlip xmlns:asvg="http://schemas.microsoft.com/office/drawing/2016/SVG/main" r:embed="rId2"/>
                      </a:ext>
                    </a:extLst>
                  </a:blip>
                  <a:stretch>
                    <a:fillRect/>
                  </a:stretch>
                </pic:blipFill>
                <pic:spPr>
                  <a:xfrm>
                    <a:off x="0" y="0"/>
                    <a:ext cx="1636266" cy="4376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0951" w14:textId="572D3CE7" w:rsidR="00A67EA9" w:rsidRPr="008B611A" w:rsidRDefault="008B611A" w:rsidP="008B611A">
    <w:pPr>
      <w:pStyle w:val="Footer"/>
      <w:tabs>
        <w:tab w:val="clear" w:pos="4513"/>
        <w:tab w:val="clear" w:pos="9026"/>
        <w:tab w:val="right" w:pos="10772"/>
      </w:tabs>
      <w:rPr>
        <w:color w:val="692874" w:themeColor="accent4"/>
      </w:rPr>
    </w:pPr>
    <w:r w:rsidRPr="001208A6">
      <w:rPr>
        <w:color w:val="692874" w:themeColor="accent4"/>
      </w:rPr>
      <w:fldChar w:fldCharType="begin"/>
    </w:r>
    <w:r w:rsidRPr="001208A6">
      <w:rPr>
        <w:color w:val="692874" w:themeColor="accent4"/>
      </w:rPr>
      <w:instrText xml:space="preserve"> PAGE   \* MERGEFORMAT </w:instrText>
    </w:r>
    <w:r w:rsidRPr="001208A6">
      <w:rPr>
        <w:color w:val="692874" w:themeColor="accent4"/>
      </w:rPr>
      <w:fldChar w:fldCharType="separate"/>
    </w:r>
    <w:r>
      <w:rPr>
        <w:color w:val="692874" w:themeColor="accent4"/>
      </w:rPr>
      <w:t>2</w:t>
    </w:r>
    <w:r w:rsidRPr="001208A6">
      <w:rPr>
        <w:color w:val="692874" w:themeColor="accent4"/>
      </w:rPr>
      <w:fldChar w:fldCharType="end"/>
    </w:r>
    <w:r w:rsidRPr="001208A6">
      <w:tab/>
    </w:r>
    <w:r w:rsidRPr="001D1F43">
      <w:rPr>
        <w:noProof/>
      </w:rPr>
      <mc:AlternateContent>
        <mc:Choice Requires="wpg">
          <w:drawing>
            <wp:inline distT="0" distB="0" distL="0" distR="0" wp14:anchorId="3BA37686" wp14:editId="0906D48A">
              <wp:extent cx="1448913" cy="379826"/>
              <wp:effectExtent l="0" t="0" r="0" b="20320"/>
              <wp:docPr id="1887447222" name="Group 450"/>
              <wp:cNvGraphicFramePr/>
              <a:graphic xmlns:a="http://schemas.openxmlformats.org/drawingml/2006/main">
                <a:graphicData uri="http://schemas.microsoft.com/office/word/2010/wordprocessingGroup">
                  <wpg:wgp>
                    <wpg:cNvGrpSpPr/>
                    <wpg:grpSpPr>
                      <a:xfrm>
                        <a:off x="0" y="0"/>
                        <a:ext cx="1448913" cy="379826"/>
                        <a:chOff x="0" y="0"/>
                        <a:chExt cx="1448935" cy="379822"/>
                      </a:xfrm>
                    </wpg:grpSpPr>
                    <wps:wsp>
                      <wps:cNvPr id="1102021472" name="Freeform: Shape 1102021472"/>
                      <wps:cNvSpPr/>
                      <wps:spPr>
                        <a:xfrm>
                          <a:off x="899064" y="38199"/>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1954665862" name="Graphic 1"/>
                      <wpg:cNvGrpSpPr/>
                      <wpg:grpSpPr>
                        <a:xfrm>
                          <a:off x="958235" y="37565"/>
                          <a:ext cx="226796" cy="62564"/>
                          <a:chOff x="958239" y="37564"/>
                          <a:chExt cx="226801" cy="62568"/>
                        </a:xfrm>
                        <a:solidFill>
                          <a:srgbClr val="231F20"/>
                        </a:solidFill>
                      </wpg:grpSpPr>
                      <wps:wsp>
                        <wps:cNvPr id="2027282850" name="Freeform: Shape 2027282850"/>
                        <wps:cNvSpPr/>
                        <wps:spPr>
                          <a:xfrm>
                            <a:off x="958239" y="53936"/>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468649128" name="Freeform: Shape 468649128"/>
                        <wps:cNvSpPr/>
                        <wps:spPr>
                          <a:xfrm>
                            <a:off x="1001288" y="42895"/>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1321578874" name="Freeform: Shape 1321578874"/>
                        <wps:cNvSpPr/>
                        <wps:spPr>
                          <a:xfrm>
                            <a:off x="1033162" y="37564"/>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1558148584" name="Freeform: Shape 1558148584"/>
                        <wps:cNvSpPr/>
                        <wps:spPr>
                          <a:xfrm>
                            <a:off x="1050559" y="53809"/>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609867243" name="Freeform: Shape 609867243"/>
                        <wps:cNvSpPr/>
                        <wps:spPr>
                          <a:xfrm>
                            <a:off x="1102117" y="53936"/>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2037899788" name="Freeform: Shape 2037899788"/>
                        <wps:cNvSpPr/>
                        <wps:spPr>
                          <a:xfrm>
                            <a:off x="1147070" y="53936"/>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405840090" name="Rectangle 405840090"/>
                      <wps:cNvSpPr/>
                      <wps:spPr>
                        <a:xfrm>
                          <a:off x="1194052" y="38199"/>
                          <a:ext cx="8254" cy="60787"/>
                        </a:xfrm>
                        <a:prstGeom prst="rect">
                          <a:avLst/>
                        </a:prstGeom>
                        <a:solidFill>
                          <a:srgbClr val="231F20"/>
                        </a:solidFill>
                        <a:ln w="12688" cap="flat">
                          <a:noFill/>
                          <a:prstDash val="solid"/>
                          <a:miter/>
                        </a:ln>
                      </wps:spPr>
                      <wps:bodyPr/>
                    </wps:wsp>
                    <wps:wsp>
                      <wps:cNvPr id="121617556" name="Rectangle 121617556"/>
                      <wps:cNvSpPr/>
                      <wps:spPr>
                        <a:xfrm>
                          <a:off x="899064" y="120941"/>
                          <a:ext cx="15746" cy="60787"/>
                        </a:xfrm>
                        <a:prstGeom prst="rect">
                          <a:avLst/>
                        </a:prstGeom>
                        <a:solidFill>
                          <a:srgbClr val="231F20"/>
                        </a:solidFill>
                        <a:ln w="12688" cap="flat">
                          <a:noFill/>
                          <a:prstDash val="solid"/>
                          <a:miter/>
                        </a:ln>
                      </wps:spPr>
                      <wps:bodyPr/>
                    </wps:wsp>
                    <wpg:grpSp>
                      <wpg:cNvPr id="2129269324" name="Graphic 1"/>
                      <wpg:cNvGrpSpPr/>
                      <wpg:grpSpPr>
                        <a:xfrm>
                          <a:off x="899064" y="117261"/>
                          <a:ext cx="549214" cy="165102"/>
                          <a:chOff x="899064" y="117261"/>
                          <a:chExt cx="549223" cy="165112"/>
                        </a:xfrm>
                        <a:solidFill>
                          <a:srgbClr val="231F20"/>
                        </a:solidFill>
                      </wpg:grpSpPr>
                      <wps:wsp>
                        <wps:cNvPr id="1662747680" name="Freeform: Shape 1662747680"/>
                        <wps:cNvSpPr/>
                        <wps:spPr>
                          <a:xfrm>
                            <a:off x="923445"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635517285" name="Freeform: Shape 1635517285"/>
                        <wps:cNvSpPr/>
                        <wps:spPr>
                          <a:xfrm>
                            <a:off x="1001416"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776883833" name="Freeform: Shape 1776883833"/>
                        <wps:cNvSpPr/>
                        <wps:spPr>
                          <a:xfrm>
                            <a:off x="1079514" y="137821"/>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1131033689" name="Freeform: Shape 1131033689"/>
                        <wps:cNvSpPr/>
                        <wps:spPr>
                          <a:xfrm>
                            <a:off x="1131579" y="136678"/>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1216898612" name="Freeform: Shape 1216898612"/>
                        <wps:cNvSpPr/>
                        <wps:spPr>
                          <a:xfrm>
                            <a:off x="1182628" y="117261"/>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952057298" name="Freeform: Shape 1952057298"/>
                        <wps:cNvSpPr/>
                        <wps:spPr>
                          <a:xfrm>
                            <a:off x="1202819" y="136678"/>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1146117617" name="Freeform: Shape 1146117617"/>
                        <wps:cNvSpPr/>
                        <wps:spPr>
                          <a:xfrm>
                            <a:off x="1247900" y="136678"/>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2050041028" name="Freeform: Shape 2050041028"/>
                        <wps:cNvSpPr/>
                        <wps:spPr>
                          <a:xfrm>
                            <a:off x="1294886" y="125764"/>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1259630038" name="Freeform: Shape 1259630038"/>
                        <wps:cNvSpPr/>
                        <wps:spPr>
                          <a:xfrm>
                            <a:off x="1331078" y="117261"/>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389455314" name="Freeform: Shape 1389455314"/>
                        <wps:cNvSpPr/>
                        <wps:spPr>
                          <a:xfrm>
                            <a:off x="1351396" y="136551"/>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12682348" name="Freeform: Shape 12682348"/>
                        <wps:cNvSpPr/>
                        <wps:spPr>
                          <a:xfrm>
                            <a:off x="1404349" y="136678"/>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396310600" name="Freeform: Shape 1396310600"/>
                        <wps:cNvSpPr/>
                        <wps:spPr>
                          <a:xfrm>
                            <a:off x="899064" y="203815"/>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258234625" name="Freeform: Shape 1258234625"/>
                        <wps:cNvSpPr/>
                        <wps:spPr>
                          <a:xfrm>
                            <a:off x="950748"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257946443" name="Freeform: Shape 1257946443"/>
                        <wps:cNvSpPr/>
                        <wps:spPr>
                          <a:xfrm>
                            <a:off x="976526" y="219425"/>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1697859261" name="Freeform: Shape 1697859261"/>
                        <wps:cNvSpPr/>
                        <wps:spPr>
                          <a:xfrm>
                            <a:off x="1026687" y="219425"/>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1055790032" name="Freeform: Shape 1055790032"/>
                        <wps:cNvSpPr/>
                        <wps:spPr>
                          <a:xfrm>
                            <a:off x="1079133"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217842840" name="Freeform: Shape 217842840"/>
                        <wps:cNvSpPr/>
                        <wps:spPr>
                          <a:xfrm>
                            <a:off x="1105800" y="21955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2054626315" name="Freeform: Shape 2054626315"/>
                        <wps:cNvSpPr/>
                        <wps:spPr>
                          <a:xfrm>
                            <a:off x="1153675" y="219299"/>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321388769" name="Freeform: Shape 1321388769"/>
                      <wps:cNvSpPr/>
                      <wps:spPr>
                        <a:xfrm>
                          <a:off x="603566" y="330969"/>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815463309" name="Graphic 1"/>
                      <wpg:cNvGrpSpPr/>
                      <wpg:grpSpPr>
                        <a:xfrm>
                          <a:off x="632275" y="331096"/>
                          <a:ext cx="61970" cy="30076"/>
                          <a:chOff x="632265" y="331096"/>
                          <a:chExt cx="61970" cy="30078"/>
                        </a:xfrm>
                        <a:solidFill>
                          <a:srgbClr val="231F20"/>
                        </a:solidFill>
                      </wpg:grpSpPr>
                      <wps:wsp>
                        <wps:cNvPr id="1286850229" name="Freeform: Shape 1286850229"/>
                        <wps:cNvSpPr/>
                        <wps:spPr>
                          <a:xfrm>
                            <a:off x="632265" y="331096"/>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1018598915" name="Freeform: Shape 1018598915"/>
                        <wps:cNvSpPr/>
                        <wps:spPr>
                          <a:xfrm>
                            <a:off x="642297" y="336934"/>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445791373" name="Freeform: Shape 445791373"/>
                        <wps:cNvSpPr/>
                        <wps:spPr>
                          <a:xfrm>
                            <a:off x="661473"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609111725" name="Freeform: Shape 1609111725"/>
                        <wps:cNvSpPr/>
                        <wps:spPr>
                          <a:xfrm>
                            <a:off x="668203" y="336934"/>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683104681" name="Freeform: Shape 1683104681"/>
                        <wps:cNvSpPr/>
                        <wps:spPr>
                          <a:xfrm>
                            <a:off x="68445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85926185" name="Freeform: Shape 185926185"/>
                      <wps:cNvSpPr/>
                      <wps:spPr>
                        <a:xfrm>
                          <a:off x="702489" y="330969"/>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711981134" name="Graphic 1"/>
                      <wpg:cNvGrpSpPr/>
                      <wpg:grpSpPr>
                        <a:xfrm>
                          <a:off x="726500" y="332746"/>
                          <a:ext cx="68191" cy="22081"/>
                          <a:chOff x="726489" y="332746"/>
                          <a:chExt cx="68191" cy="22082"/>
                        </a:xfrm>
                        <a:solidFill>
                          <a:srgbClr val="231F20"/>
                        </a:solidFill>
                      </wpg:grpSpPr>
                      <wps:wsp>
                        <wps:cNvPr id="1035139241" name="Freeform: Shape 1035139241"/>
                        <wps:cNvSpPr/>
                        <wps:spPr>
                          <a:xfrm>
                            <a:off x="726489" y="337314"/>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692622841" name="Freeform: Shape 692622841"/>
                        <wps:cNvSpPr/>
                        <wps:spPr>
                          <a:xfrm>
                            <a:off x="743759" y="336934"/>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1488368498" name="Freeform: Shape 1488368498"/>
                        <wps:cNvSpPr/>
                        <wps:spPr>
                          <a:xfrm>
                            <a:off x="758617"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291359455" name="Freeform: Shape 1291359455"/>
                        <wps:cNvSpPr/>
                        <wps:spPr>
                          <a:xfrm>
                            <a:off x="770807"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944564969" name="Freeform: Shape 1944564969"/>
                        <wps:cNvSpPr/>
                        <wps:spPr>
                          <a:xfrm>
                            <a:off x="780585"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1034513151" name="Rectangle 1034513151"/>
                      <wps:cNvSpPr/>
                      <wps:spPr>
                        <a:xfrm>
                          <a:off x="798998" y="330969"/>
                          <a:ext cx="2666" cy="23350"/>
                        </a:xfrm>
                        <a:prstGeom prst="rect">
                          <a:avLst/>
                        </a:prstGeom>
                        <a:solidFill>
                          <a:srgbClr val="231F20"/>
                        </a:solidFill>
                        <a:ln w="12688" cap="flat">
                          <a:noFill/>
                          <a:prstDash val="solid"/>
                          <a:miter/>
                        </a:ln>
                      </wps:spPr>
                      <wps:bodyPr/>
                    </wps:wsp>
                    <wpg:grpSp>
                      <wpg:cNvPr id="1528035320" name="Graphic 1"/>
                      <wpg:cNvGrpSpPr/>
                      <wpg:grpSpPr>
                        <a:xfrm>
                          <a:off x="805740" y="330588"/>
                          <a:ext cx="195054" cy="28045"/>
                          <a:chOff x="805728" y="330588"/>
                          <a:chExt cx="195054" cy="28047"/>
                        </a:xfrm>
                        <a:solidFill>
                          <a:srgbClr val="231F20"/>
                        </a:solidFill>
                      </wpg:grpSpPr>
                      <wps:wsp>
                        <wps:cNvPr id="648138021" name="Freeform: Shape 648138021"/>
                        <wps:cNvSpPr/>
                        <wps:spPr>
                          <a:xfrm>
                            <a:off x="805728"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1118847732" name="Freeform: Shape 1118847732"/>
                        <wps:cNvSpPr/>
                        <wps:spPr>
                          <a:xfrm>
                            <a:off x="812331"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671629663" name="Freeform: Shape 1671629663"/>
                        <wps:cNvSpPr/>
                        <wps:spPr>
                          <a:xfrm>
                            <a:off x="830872"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81382490" name="Freeform: Shape 881382490"/>
                        <wps:cNvSpPr/>
                        <wps:spPr>
                          <a:xfrm>
                            <a:off x="848904" y="350640"/>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174264397" name="Freeform: Shape 174264397"/>
                        <wps:cNvSpPr/>
                        <wps:spPr>
                          <a:xfrm>
                            <a:off x="863889" y="330588"/>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654738782" name="Freeform: Shape 654738782"/>
                        <wps:cNvSpPr/>
                        <wps:spPr>
                          <a:xfrm>
                            <a:off x="882429"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326873853" name="Freeform: Shape 1326873853"/>
                        <wps:cNvSpPr/>
                        <wps:spPr>
                          <a:xfrm>
                            <a:off x="893604"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842149345" name="Freeform: Shape 1842149345"/>
                        <wps:cNvSpPr/>
                        <wps:spPr>
                          <a:xfrm>
                            <a:off x="910112"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33915028" name="Freeform: Shape 233915028"/>
                        <wps:cNvSpPr/>
                        <wps:spPr>
                          <a:xfrm>
                            <a:off x="920907" y="336807"/>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439636114" name="Freeform: Shape 439636114"/>
                        <wps:cNvSpPr/>
                        <wps:spPr>
                          <a:xfrm>
                            <a:off x="948463"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51778336" name="Freeform: Shape 151778336"/>
                        <wps:cNvSpPr/>
                        <wps:spPr>
                          <a:xfrm>
                            <a:off x="967130"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6152423" name="Freeform: Shape 86152423"/>
                        <wps:cNvSpPr/>
                        <wps:spPr>
                          <a:xfrm>
                            <a:off x="984909" y="330842"/>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523350733" name="Freeform: Shape 523350733"/>
                      <wps:cNvSpPr/>
                      <wps:spPr>
                        <a:xfrm>
                          <a:off x="1012081" y="330969"/>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340453728" name="Graphic 1"/>
                      <wpg:cNvGrpSpPr/>
                      <wpg:grpSpPr>
                        <a:xfrm>
                          <a:off x="1027206" y="330471"/>
                          <a:ext cx="154797" cy="30838"/>
                          <a:chOff x="1027193" y="330461"/>
                          <a:chExt cx="154797" cy="30839"/>
                        </a:xfrm>
                        <a:solidFill>
                          <a:srgbClr val="231F20"/>
                        </a:solidFill>
                      </wpg:grpSpPr>
                      <wps:wsp>
                        <wps:cNvPr id="120171326" name="Freeform: Shape 120171326"/>
                        <wps:cNvSpPr/>
                        <wps:spPr>
                          <a:xfrm>
                            <a:off x="1027193" y="336807"/>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19389888" name="Freeform: Shape 119389888"/>
                        <wps:cNvSpPr/>
                        <wps:spPr>
                          <a:xfrm>
                            <a:off x="1047003"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471466360" name="Freeform: Shape 471466360"/>
                        <wps:cNvSpPr/>
                        <wps:spPr>
                          <a:xfrm>
                            <a:off x="1057924"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613264141" name="Freeform: Shape 613264141"/>
                        <wps:cNvSpPr/>
                        <wps:spPr>
                          <a:xfrm>
                            <a:off x="1068464"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998665967" name="Freeform: Shape 998665967"/>
                        <wps:cNvSpPr/>
                        <wps:spPr>
                          <a:xfrm>
                            <a:off x="107417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1043941276" name="Freeform: Shape 1043941276"/>
                        <wps:cNvSpPr/>
                        <wps:spPr>
                          <a:xfrm>
                            <a:off x="1085353" y="336934"/>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307042611" name="Freeform: Shape 1307042611"/>
                        <wps:cNvSpPr/>
                        <wps:spPr>
                          <a:xfrm>
                            <a:off x="1104909"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751979144" name="Freeform: Shape 751979144"/>
                        <wps:cNvSpPr/>
                        <wps:spPr>
                          <a:xfrm>
                            <a:off x="1114434" y="337441"/>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220761795" name="Freeform: Shape 220761795"/>
                        <wps:cNvSpPr/>
                        <wps:spPr>
                          <a:xfrm>
                            <a:off x="1140847" y="330461"/>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1399790459" name="Freeform: Shape 1399790459"/>
                        <wps:cNvSpPr/>
                        <wps:spPr>
                          <a:xfrm>
                            <a:off x="1165229" y="336934"/>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105867162" name="Freeform: Shape 105867162"/>
                      <wps:cNvSpPr/>
                      <wps:spPr>
                        <a:xfrm>
                          <a:off x="1182623" y="337440"/>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844162643" name="Graphic 1"/>
                      <wpg:cNvGrpSpPr/>
                      <wpg:grpSpPr>
                        <a:xfrm>
                          <a:off x="1200294" y="332746"/>
                          <a:ext cx="121400" cy="21954"/>
                          <a:chOff x="1200274" y="332746"/>
                          <a:chExt cx="121400" cy="21955"/>
                        </a:xfrm>
                        <a:solidFill>
                          <a:srgbClr val="231F20"/>
                        </a:solidFill>
                      </wpg:grpSpPr>
                      <wps:wsp>
                        <wps:cNvPr id="653524184" name="Freeform: Shape 653524184"/>
                        <wps:cNvSpPr/>
                        <wps:spPr>
                          <a:xfrm>
                            <a:off x="1200274"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559505670" name="Freeform: Shape 559505670"/>
                        <wps:cNvSpPr/>
                        <wps:spPr>
                          <a:xfrm>
                            <a:off x="1219958" y="337188"/>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691321766" name="Freeform: Shape 691321766"/>
                        <wps:cNvSpPr/>
                        <wps:spPr>
                          <a:xfrm>
                            <a:off x="1231259"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71939362" name="Freeform: Shape 871939362"/>
                        <wps:cNvSpPr/>
                        <wps:spPr>
                          <a:xfrm>
                            <a:off x="1249038" y="336680"/>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1275668026" name="Freeform: Shape 1275668026"/>
                        <wps:cNvSpPr/>
                        <wps:spPr>
                          <a:xfrm>
                            <a:off x="1275705"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21787465" name="Freeform: Shape 121787465"/>
                        <wps:cNvSpPr/>
                        <wps:spPr>
                          <a:xfrm>
                            <a:off x="1295643"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093963333" name="Freeform: Shape 1093963333"/>
                        <wps:cNvSpPr/>
                        <wps:spPr>
                          <a:xfrm>
                            <a:off x="1311897" y="332746"/>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1735728560" name="Rectangle 1735728560"/>
                      <wps:cNvSpPr/>
                      <wps:spPr>
                        <a:xfrm>
                          <a:off x="1332340" y="330969"/>
                          <a:ext cx="2920" cy="23350"/>
                        </a:xfrm>
                        <a:prstGeom prst="rect">
                          <a:avLst/>
                        </a:prstGeom>
                        <a:solidFill>
                          <a:srgbClr val="231F20"/>
                        </a:solidFill>
                        <a:ln w="12688" cap="flat">
                          <a:noFill/>
                          <a:prstDash val="solid"/>
                          <a:miter/>
                        </a:ln>
                      </wps:spPr>
                      <wps:bodyPr/>
                    </wps:wsp>
                    <wpg:grpSp>
                      <wpg:cNvPr id="1889259584" name="Graphic 1"/>
                      <wpg:cNvGrpSpPr/>
                      <wpg:grpSpPr>
                        <a:xfrm>
                          <a:off x="1339597" y="331096"/>
                          <a:ext cx="73018" cy="23731"/>
                          <a:chOff x="1339579" y="331096"/>
                          <a:chExt cx="73018" cy="23732"/>
                        </a:xfrm>
                        <a:solidFill>
                          <a:srgbClr val="231F20"/>
                        </a:solidFill>
                      </wpg:grpSpPr>
                      <wps:wsp>
                        <wps:cNvPr id="1868567380" name="Freeform: Shape 1868567380"/>
                        <wps:cNvSpPr/>
                        <wps:spPr>
                          <a:xfrm>
                            <a:off x="1339579"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450866834" name="Freeform: Shape 450866834"/>
                        <wps:cNvSpPr/>
                        <wps:spPr>
                          <a:xfrm>
                            <a:off x="1356849"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542395750" name="Freeform: Shape 1542395750"/>
                        <wps:cNvSpPr/>
                        <wps:spPr>
                          <a:xfrm>
                            <a:off x="1362944" y="332746"/>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1410732305" name="Freeform: Shape 1410732305"/>
                        <wps:cNvSpPr/>
                        <wps:spPr>
                          <a:xfrm>
                            <a:off x="1374628"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688312315" name="Freeform: Shape 688312315"/>
                        <wps:cNvSpPr/>
                        <wps:spPr>
                          <a:xfrm>
                            <a:off x="1381104" y="337188"/>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1533208057" name="Freeform: Shape 1533208057"/>
                        <wps:cNvSpPr/>
                        <wps:spPr>
                          <a:xfrm>
                            <a:off x="1397485" y="332746"/>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653923626" name="Freeform: Shape 1653923626"/>
                        <wps:cNvSpPr/>
                        <wps:spPr>
                          <a:xfrm>
                            <a:off x="1409041"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308294933" name="Freeform: Shape 308294933"/>
                      <wps:cNvSpPr/>
                      <wps:spPr>
                        <a:xfrm>
                          <a:off x="1415009" y="337440"/>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179220167" name="Graphic 1"/>
                      <wpg:cNvGrpSpPr/>
                      <wpg:grpSpPr>
                        <a:xfrm>
                          <a:off x="0" y="14213"/>
                          <a:ext cx="1448935" cy="359143"/>
                          <a:chOff x="0" y="14213"/>
                          <a:chExt cx="1448935" cy="359163"/>
                        </a:xfrm>
                      </wpg:grpSpPr>
                      <wps:wsp>
                        <wps:cNvPr id="478156830" name="Freeform: Shape 478156830"/>
                        <wps:cNvSpPr/>
                        <wps:spPr>
                          <a:xfrm>
                            <a:off x="1432427" y="336826"/>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995697127" name="Freeform: Shape 1995697127"/>
                        <wps:cNvSpPr/>
                        <wps:spPr>
                          <a:xfrm>
                            <a:off x="616654" y="181104"/>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907745243" name="Freeform: Shape 1907745243"/>
                        <wps:cNvSpPr/>
                        <wps:spPr>
                          <a:xfrm>
                            <a:off x="719769" y="35027"/>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877432065" name="Freeform: Shape 877432065"/>
                        <wps:cNvSpPr/>
                        <wps:spPr>
                          <a:xfrm>
                            <a:off x="619068" y="35154"/>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1622149518" name="Freeform: Shape 1622149518"/>
                        <wps:cNvSpPr/>
                        <wps:spPr>
                          <a:xfrm>
                            <a:off x="785295" y="93153"/>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1899393177" name="Freeform: Shape 1899393177"/>
                        <wps:cNvSpPr/>
                        <wps:spPr>
                          <a:xfrm>
                            <a:off x="700975" y="190622"/>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723985549" name="Freeform: Shape 723985549"/>
                        <wps:cNvSpPr/>
                        <wps:spPr>
                          <a:xfrm>
                            <a:off x="603448" y="83761"/>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1476955813" name="Freeform: Shape 1476955813"/>
                        <wps:cNvSpPr/>
                        <wps:spPr>
                          <a:xfrm>
                            <a:off x="532716" y="14213"/>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4851363" name="Freeform: Shape 24851363"/>
                        <wps:cNvSpPr/>
                        <wps:spPr>
                          <a:xfrm>
                            <a:off x="0" y="206613"/>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1809249837" name="Freeform: Shape 1809249837"/>
                        <wps:cNvSpPr/>
                        <wps:spPr>
                          <a:xfrm>
                            <a:off x="34160" y="217528"/>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870315899" name="Freeform: Shape 870315899"/>
                        <wps:cNvSpPr/>
                        <wps:spPr>
                          <a:xfrm>
                            <a:off x="60827" y="217147"/>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1998343673" name="Freeform: Shape 1998343673"/>
                        <wps:cNvSpPr/>
                        <wps:spPr>
                          <a:xfrm>
                            <a:off x="77971" y="209151"/>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244068910" name="Freeform: Shape 1244068910"/>
                        <wps:cNvSpPr/>
                        <wps:spPr>
                          <a:xfrm>
                            <a:off x="95622" y="217147"/>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165398890" name="Freeform: Shape 1165398890"/>
                        <wps:cNvSpPr/>
                        <wps:spPr>
                          <a:xfrm>
                            <a:off x="116194"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026237536" name="Freeform: Shape 2026237536"/>
                        <wps:cNvSpPr/>
                        <wps:spPr>
                          <a:xfrm>
                            <a:off x="138798" y="207248"/>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1518710359" name="Freeform: Shape 1518710359"/>
                        <wps:cNvSpPr/>
                        <wps:spPr>
                          <a:xfrm>
                            <a:off x="153148" y="206486"/>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433533697" name="Freeform: Shape 433533697"/>
                        <wps:cNvSpPr/>
                        <wps:spPr>
                          <a:xfrm>
                            <a:off x="167243"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694417500" name="Freeform: Shape 1694417500"/>
                        <wps:cNvSpPr/>
                        <wps:spPr>
                          <a:xfrm>
                            <a:off x="190101"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532573199" name="Freeform: Shape 532573199"/>
                        <wps:cNvSpPr/>
                        <wps:spPr>
                          <a:xfrm>
                            <a:off x="228198" y="206486"/>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816802766" name="Freeform: Shape 816802766"/>
                        <wps:cNvSpPr/>
                        <wps:spPr>
                          <a:xfrm>
                            <a:off x="266802" y="216893"/>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431359148" name="Freeform: Shape 1431359148"/>
                        <wps:cNvSpPr/>
                        <wps:spPr>
                          <a:xfrm>
                            <a:off x="287882" y="217528"/>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2034934426" name="Freeform: Shape 2034934426"/>
                        <wps:cNvSpPr/>
                        <wps:spPr>
                          <a:xfrm>
                            <a:off x="311248" y="217020"/>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418639418" name="Freeform: Shape 1418639418"/>
                        <wps:cNvSpPr/>
                        <wps:spPr>
                          <a:xfrm>
                            <a:off x="332582" y="217147"/>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896386621" name="Freeform: Shape 896386621"/>
                        <wps:cNvSpPr/>
                        <wps:spPr>
                          <a:xfrm>
                            <a:off x="353916" y="217147"/>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937840191" name="Freeform: Shape 937840191"/>
                        <wps:cNvSpPr/>
                        <wps:spPr>
                          <a:xfrm>
                            <a:off x="380965" y="216893"/>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967579759" name="Freeform: Shape 967579759"/>
                        <wps:cNvSpPr/>
                        <wps:spPr>
                          <a:xfrm>
                            <a:off x="421728" y="217020"/>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890706166" name="Freeform: Shape 1890706166"/>
                        <wps:cNvSpPr/>
                        <wps:spPr>
                          <a:xfrm>
                            <a:off x="442173"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46623550" name="Freeform: Shape 146623550"/>
                        <wps:cNvSpPr/>
                        <wps:spPr>
                          <a:xfrm>
                            <a:off x="467189" y="209151"/>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233706389" name="Freeform: Shape 1233706389"/>
                        <wps:cNvSpPr/>
                        <wps:spPr>
                          <a:xfrm>
                            <a:off x="200260" y="146837"/>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1089465597" name="Freeform: Shape 1089465597"/>
                        <wps:cNvSpPr/>
                        <wps:spPr>
                          <a:xfrm>
                            <a:off x="205467" y="98484"/>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425300971" name="Freeform: Shape 425300971"/>
                        <wps:cNvSpPr/>
                        <wps:spPr>
                          <a:xfrm>
                            <a:off x="219436" y="49368"/>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019751498" name="Freeform: Shape 1019751498"/>
                        <wps:cNvSpPr/>
                        <wps:spPr>
                          <a:xfrm>
                            <a:off x="221467" y="76655"/>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19102956" name="Freeform: Shape 19102956"/>
                        <wps:cNvSpPr/>
                        <wps:spPr>
                          <a:xfrm>
                            <a:off x="278993" y="9036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994999228" name="Freeform: Shape 994999228"/>
                        <wps:cNvSpPr/>
                        <wps:spPr>
                          <a:xfrm>
                            <a:off x="273152" y="93788"/>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128991731" name="Freeform: Shape 2128991731"/>
                        <wps:cNvSpPr/>
                        <wps:spPr>
                          <a:xfrm>
                            <a:off x="203435" y="101910"/>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515397418" name="Freeform: Shape 1515397418"/>
                        <wps:cNvSpPr/>
                        <wps:spPr>
                          <a:xfrm>
                            <a:off x="207880" y="10229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149912829" name="Freeform: Shape 1149912829"/>
                        <wps:cNvSpPr/>
                        <wps:spPr>
                          <a:xfrm>
                            <a:off x="332996" y="42134"/>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437080831" name="Freeform: Shape 1437080831"/>
                        <wps:cNvSpPr/>
                        <wps:spPr>
                          <a:xfrm>
                            <a:off x="147687" y="43701"/>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219920611" name="Freeform: Shape 219920611"/>
                        <wps:cNvSpPr/>
                        <wps:spPr>
                          <a:xfrm>
                            <a:off x="338484" y="46957"/>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249306836" name="Freeform: Shape 249306836"/>
                        <wps:cNvSpPr/>
                        <wps:spPr>
                          <a:xfrm>
                            <a:off x="143203" y="50130"/>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572595568" name="Freeform: Shape 572595568"/>
                        <wps:cNvSpPr/>
                        <wps:spPr>
                          <a:xfrm>
                            <a:off x="341471" y="51653"/>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596041775" name="Freeform: Shape 596041775"/>
                        <wps:cNvSpPr/>
                        <wps:spPr>
                          <a:xfrm>
                            <a:off x="337408" y="52127"/>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720667872" name="Freeform: Shape 720667872"/>
                        <wps:cNvSpPr/>
                        <wps:spPr>
                          <a:xfrm>
                            <a:off x="331820" y="52795"/>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1993078958" name="Freeform: Shape 1993078958"/>
                        <wps:cNvSpPr/>
                        <wps:spPr>
                          <a:xfrm>
                            <a:off x="151684" y="52959"/>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692784770" name="Freeform: Shape 692784770"/>
                        <wps:cNvSpPr/>
                        <wps:spPr>
                          <a:xfrm>
                            <a:off x="147157" y="53252"/>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70149169" name="Freeform: Shape 70149169"/>
                        <wps:cNvSpPr/>
                        <wps:spPr>
                          <a:xfrm>
                            <a:off x="313910" y="53633"/>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495006452" name="Freeform: Shape 495006452"/>
                        <wps:cNvSpPr/>
                        <wps:spPr>
                          <a:xfrm>
                            <a:off x="143243" y="54572"/>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850590714" name="Freeform: Shape 850590714"/>
                        <wps:cNvSpPr/>
                        <wps:spPr>
                          <a:xfrm>
                            <a:off x="324709" y="54798"/>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585846385" name="Freeform: Shape 585846385"/>
                        <wps:cNvSpPr/>
                        <wps:spPr>
                          <a:xfrm>
                            <a:off x="334674" y="55294"/>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12689004" name="Freeform: Shape 12689004"/>
                        <wps:cNvSpPr/>
                        <wps:spPr>
                          <a:xfrm>
                            <a:off x="146812" y="57364"/>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927357278" name="Freeform: Shape 1927357278"/>
                        <wps:cNvSpPr/>
                        <wps:spPr>
                          <a:xfrm>
                            <a:off x="150584" y="57180"/>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382750461" name="Freeform: Shape 382750461"/>
                        <wps:cNvSpPr/>
                        <wps:spPr>
                          <a:xfrm>
                            <a:off x="331431" y="58125"/>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947767368" name="Freeform: Shape 947767368"/>
                        <wps:cNvSpPr/>
                        <wps:spPr>
                          <a:xfrm>
                            <a:off x="142862" y="58576"/>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478305536" name="Freeform: Shape 478305536"/>
                        <wps:cNvSpPr/>
                        <wps:spPr>
                          <a:xfrm>
                            <a:off x="333344" y="62567"/>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1953535823" name="Freeform: Shape 1953535823"/>
                        <wps:cNvSpPr/>
                        <wps:spPr>
                          <a:xfrm>
                            <a:off x="323058" y="63836"/>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981136022" name="Freeform: Shape 981136022"/>
                        <wps:cNvSpPr/>
                        <wps:spPr>
                          <a:xfrm>
                            <a:off x="137782" y="64457"/>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291257593" name="Freeform: Shape 291257593"/>
                        <wps:cNvSpPr/>
                        <wps:spPr>
                          <a:xfrm>
                            <a:off x="127764" y="15044"/>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2035661751" name="Freeform: Shape 2035661751"/>
                        <wps:cNvSpPr/>
                        <wps:spPr>
                          <a:xfrm>
                            <a:off x="233277" y="45307"/>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1493802417" name="Freeform: Shape 1493802417"/>
                        <wps:cNvSpPr/>
                        <wps:spPr>
                          <a:xfrm>
                            <a:off x="163638" y="65994"/>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258194362" name="Freeform: Shape 258194362"/>
                        <wps:cNvSpPr/>
                        <wps:spPr>
                          <a:xfrm>
                            <a:off x="159088" y="66586"/>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2058186794" name="Freeform: Shape 2058186794"/>
                        <wps:cNvSpPr/>
                        <wps:spPr>
                          <a:xfrm>
                            <a:off x="268326" y="67644"/>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184357488" name="Freeform: Shape 184357488"/>
                        <wps:cNvSpPr/>
                        <wps:spPr>
                          <a:xfrm>
                            <a:off x="324074" y="68211"/>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2133609627" name="Freeform: Shape 2133609627"/>
                        <wps:cNvSpPr/>
                        <wps:spPr>
                          <a:xfrm>
                            <a:off x="328502" y="68380"/>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303293839" name="Freeform: Shape 303293839"/>
                        <wps:cNvSpPr/>
                        <wps:spPr>
                          <a:xfrm>
                            <a:off x="139306" y="68532"/>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482676838" name="Freeform: Shape 482676838"/>
                        <wps:cNvSpPr/>
                        <wps:spPr>
                          <a:xfrm>
                            <a:off x="164958" y="69863"/>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671250270" name="Freeform: Shape 671250270"/>
                        <wps:cNvSpPr/>
                        <wps:spPr>
                          <a:xfrm>
                            <a:off x="160747" y="70030"/>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1128992768" name="Freeform: Shape 1128992768"/>
                        <wps:cNvSpPr/>
                        <wps:spPr>
                          <a:xfrm>
                            <a:off x="339757" y="70436"/>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1045022375" name="Freeform: Shape 1045022375"/>
                        <wps:cNvSpPr/>
                        <wps:spPr>
                          <a:xfrm>
                            <a:off x="345013" y="71302"/>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121104727" name="Freeform: Shape 121104727"/>
                        <wps:cNvSpPr/>
                        <wps:spPr>
                          <a:xfrm>
                            <a:off x="147966" y="72340"/>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1909545408" name="Freeform: Shape 1909545408"/>
                        <wps:cNvSpPr/>
                        <wps:spPr>
                          <a:xfrm>
                            <a:off x="151564" y="72866"/>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288482545" name="Freeform: Shape 1288482545"/>
                        <wps:cNvSpPr/>
                        <wps:spPr>
                          <a:xfrm>
                            <a:off x="335503" y="72974"/>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644290462" name="Freeform: Shape 1644290462"/>
                        <wps:cNvSpPr/>
                        <wps:spPr>
                          <a:xfrm>
                            <a:off x="341305" y="73965"/>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1368152925" name="Freeform: Shape 1368152925"/>
                        <wps:cNvSpPr/>
                        <wps:spPr>
                          <a:xfrm>
                            <a:off x="145338" y="75261"/>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1847461925" name="Freeform: Shape 1847461925"/>
                        <wps:cNvSpPr/>
                        <wps:spPr>
                          <a:xfrm>
                            <a:off x="330423" y="75639"/>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505007037" name="Freeform: Shape 1505007037"/>
                        <wps:cNvSpPr/>
                        <wps:spPr>
                          <a:xfrm>
                            <a:off x="148976" y="76190"/>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1733557098" name="Freeform: Shape 1733557098"/>
                        <wps:cNvSpPr/>
                        <wps:spPr>
                          <a:xfrm>
                            <a:off x="155291" y="76666"/>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704533444" name="Freeform: Shape 1704533444"/>
                        <wps:cNvSpPr/>
                        <wps:spPr>
                          <a:xfrm>
                            <a:off x="235944" y="79472"/>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564843305" name="Freeform: Shape 564843305"/>
                        <wps:cNvSpPr/>
                        <wps:spPr>
                          <a:xfrm>
                            <a:off x="162604" y="79700"/>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554861791" name="Freeform: Shape 554861791"/>
                        <wps:cNvSpPr/>
                        <wps:spPr>
                          <a:xfrm>
                            <a:off x="209914" y="80764"/>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110971598" name="Freeform: Shape 1110971598"/>
                        <wps:cNvSpPr/>
                        <wps:spPr>
                          <a:xfrm>
                            <a:off x="275945" y="81066"/>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959651789" name="Freeform: Shape 959651789"/>
                        <wps:cNvSpPr/>
                        <wps:spPr>
                          <a:xfrm>
                            <a:off x="161529" y="82688"/>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1748642775" name="Freeform: Shape 1748642775"/>
                        <wps:cNvSpPr/>
                        <wps:spPr>
                          <a:xfrm>
                            <a:off x="138665" y="86300"/>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199807110" name="Freeform: Shape 199807110"/>
                        <wps:cNvSpPr/>
                        <wps:spPr>
                          <a:xfrm>
                            <a:off x="272701" y="88004"/>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1199611819" name="Freeform: Shape 1199611819"/>
                        <wps:cNvSpPr/>
                        <wps:spPr>
                          <a:xfrm>
                            <a:off x="265532" y="21762"/>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1207004082" name="Freeform: Shape 1207004082"/>
                        <wps:cNvSpPr/>
                        <wps:spPr>
                          <a:xfrm>
                            <a:off x="335376" y="89692"/>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423616117" name="Freeform: Shape 423616117"/>
                        <wps:cNvSpPr/>
                        <wps:spPr>
                          <a:xfrm>
                            <a:off x="133109" y="92519"/>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2101019888" name="Freeform: Shape 2101019888"/>
                        <wps:cNvSpPr/>
                        <wps:spPr>
                          <a:xfrm>
                            <a:off x="147941" y="92519"/>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1349929467" name="Freeform: Shape 1349929467"/>
                        <wps:cNvSpPr/>
                        <wps:spPr>
                          <a:xfrm>
                            <a:off x="137020" y="93026"/>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597332097" name="Freeform: Shape 597332097"/>
                        <wps:cNvSpPr/>
                        <wps:spPr>
                          <a:xfrm>
                            <a:off x="209304" y="93363"/>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1241703091" name="Freeform: Shape 1241703091"/>
                        <wps:cNvSpPr/>
                        <wps:spPr>
                          <a:xfrm>
                            <a:off x="345641" y="93630"/>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159380069" name="Freeform: Shape 159380069"/>
                        <wps:cNvSpPr/>
                        <wps:spPr>
                          <a:xfrm>
                            <a:off x="350742" y="93609"/>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476002924" name="Freeform: Shape 476002924"/>
                        <wps:cNvSpPr/>
                        <wps:spPr>
                          <a:xfrm>
                            <a:off x="129528" y="95057"/>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1893108110" name="Freeform: Shape 1893108110"/>
                        <wps:cNvSpPr/>
                        <wps:spPr>
                          <a:xfrm>
                            <a:off x="291624" y="95669"/>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124999644" name="Freeform: Shape 1124999644"/>
                        <wps:cNvSpPr/>
                        <wps:spPr>
                          <a:xfrm>
                            <a:off x="142354" y="95896"/>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1006549016" name="Freeform: Shape 1006549016"/>
                        <wps:cNvSpPr/>
                        <wps:spPr>
                          <a:xfrm>
                            <a:off x="134607" y="96580"/>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1922606755" name="Freeform: Shape 1922606755"/>
                        <wps:cNvSpPr/>
                        <wps:spPr>
                          <a:xfrm>
                            <a:off x="296517" y="96580"/>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572160711" name="Freeform: Shape 572160711"/>
                        <wps:cNvSpPr/>
                        <wps:spPr>
                          <a:xfrm>
                            <a:off x="138544" y="96580"/>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1151236819" name="Freeform: Shape 1151236819"/>
                        <wps:cNvSpPr/>
                        <wps:spPr>
                          <a:xfrm>
                            <a:off x="341358" y="97003"/>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335082844" name="Freeform: Shape 335082844"/>
                        <wps:cNvSpPr/>
                        <wps:spPr>
                          <a:xfrm>
                            <a:off x="347130" y="97411"/>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1268123005" name="Freeform: Shape 1268123005"/>
                        <wps:cNvSpPr/>
                        <wps:spPr>
                          <a:xfrm>
                            <a:off x="310970" y="98357"/>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2114865862" name="Freeform: Shape 2114865862"/>
                        <wps:cNvSpPr/>
                        <wps:spPr>
                          <a:xfrm>
                            <a:off x="290017" y="99594"/>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262374278" name="Freeform: Shape 262374278"/>
                        <wps:cNvSpPr/>
                        <wps:spPr>
                          <a:xfrm>
                            <a:off x="294339" y="100006"/>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1805267407" name="Freeform: Shape 1805267407"/>
                        <wps:cNvSpPr/>
                        <wps:spPr>
                          <a:xfrm>
                            <a:off x="163592" y="100133"/>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988437967" name="Freeform: Shape 988437967"/>
                        <wps:cNvSpPr/>
                        <wps:spPr>
                          <a:xfrm>
                            <a:off x="318867" y="100094"/>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818204210" name="Freeform: Shape 818204210"/>
                        <wps:cNvSpPr/>
                        <wps:spPr>
                          <a:xfrm>
                            <a:off x="314804" y="100260"/>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625066166" name="Freeform: Shape 625066166"/>
                        <wps:cNvSpPr/>
                        <wps:spPr>
                          <a:xfrm>
                            <a:off x="340201" y="100364"/>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713431323" name="Freeform: Shape 1713431323"/>
                        <wps:cNvSpPr/>
                        <wps:spPr>
                          <a:xfrm>
                            <a:off x="131306" y="100659"/>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1276011024" name="Freeform: Shape 1276011024"/>
                        <wps:cNvSpPr/>
                        <wps:spPr>
                          <a:xfrm>
                            <a:off x="326810" y="100768"/>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1711868197" name="Freeform: Shape 1711868197"/>
                        <wps:cNvSpPr/>
                        <wps:spPr>
                          <a:xfrm>
                            <a:off x="152709" y="100856"/>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1951333743" name="Freeform: Shape 1951333743"/>
                        <wps:cNvSpPr/>
                        <wps:spPr>
                          <a:xfrm>
                            <a:off x="147286" y="101149"/>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2094185629" name="Freeform: Shape 2094185629"/>
                        <wps:cNvSpPr/>
                        <wps:spPr>
                          <a:xfrm>
                            <a:off x="332069" y="102926"/>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92971987" name="Freeform: Shape 92971987"/>
                        <wps:cNvSpPr/>
                        <wps:spPr>
                          <a:xfrm>
                            <a:off x="136639" y="103052"/>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1978349617" name="Freeform: Shape 1978349617"/>
                        <wps:cNvSpPr/>
                        <wps:spPr>
                          <a:xfrm>
                            <a:off x="328468" y="104048"/>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624043585" name="Freeform: Shape 1624043585"/>
                        <wps:cNvSpPr/>
                        <wps:spPr>
                          <a:xfrm>
                            <a:off x="150640" y="104322"/>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1435165870" name="Freeform: Shape 1435165870"/>
                        <wps:cNvSpPr/>
                        <wps:spPr>
                          <a:xfrm>
                            <a:off x="339799" y="104188"/>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513174778" name="Freeform: Shape 513174778"/>
                        <wps:cNvSpPr/>
                        <wps:spPr>
                          <a:xfrm>
                            <a:off x="349828" y="104415"/>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970274356" name="Freeform: Shape 1970274356"/>
                        <wps:cNvSpPr/>
                        <wps:spPr>
                          <a:xfrm>
                            <a:off x="318089" y="104765"/>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266134223" name="Freeform: Shape 266134223"/>
                        <wps:cNvSpPr/>
                        <wps:spPr>
                          <a:xfrm>
                            <a:off x="146280" y="105210"/>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803742426" name="Freeform: Shape 1803742426"/>
                        <wps:cNvSpPr/>
                        <wps:spPr>
                          <a:xfrm>
                            <a:off x="331690" y="107005"/>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070943112" name="Freeform: Shape 1070943112"/>
                        <wps:cNvSpPr/>
                        <wps:spPr>
                          <a:xfrm>
                            <a:off x="350318" y="107974"/>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494202229" name="Freeform: Shape 494202229"/>
                        <wps:cNvSpPr/>
                        <wps:spPr>
                          <a:xfrm>
                            <a:off x="289787" y="119135"/>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1881957751" name="Freeform: Shape 1881957751"/>
                        <wps:cNvSpPr/>
                        <wps:spPr>
                          <a:xfrm>
                            <a:off x="185733" y="121962"/>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770376521" name="Freeform: Shape 770376521"/>
                        <wps:cNvSpPr/>
                        <wps:spPr>
                          <a:xfrm>
                            <a:off x="296010" y="122819"/>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1507321406" name="Freeform: Shape 1507321406"/>
                        <wps:cNvSpPr/>
                        <wps:spPr>
                          <a:xfrm>
                            <a:off x="303248" y="123638"/>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669323764" name="Freeform: Shape 669323764"/>
                        <wps:cNvSpPr/>
                        <wps:spPr>
                          <a:xfrm>
                            <a:off x="164352" y="124858"/>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2065778547" name="Freeform: Shape 2065778547"/>
                        <wps:cNvSpPr/>
                        <wps:spPr>
                          <a:xfrm>
                            <a:off x="168595" y="125770"/>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786792479" name="Freeform: Shape 786792479"/>
                        <wps:cNvSpPr/>
                        <wps:spPr>
                          <a:xfrm>
                            <a:off x="133338" y="127279"/>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515308523" name="Freeform: Shape 515308523"/>
                        <wps:cNvSpPr/>
                        <wps:spPr>
                          <a:xfrm>
                            <a:off x="116251" y="72081"/>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975525944" name="Freeform: Shape 975525944"/>
                        <wps:cNvSpPr/>
                        <wps:spPr>
                          <a:xfrm>
                            <a:off x="315609" y="128184"/>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682584236" name="Freeform: Shape 1682584236"/>
                        <wps:cNvSpPr/>
                        <wps:spPr>
                          <a:xfrm>
                            <a:off x="311433" y="128770"/>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2098147895" name="Freeform: Shape 2098147895"/>
                        <wps:cNvSpPr/>
                        <wps:spPr>
                          <a:xfrm>
                            <a:off x="165466" y="129070"/>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535693149" name="Freeform: Shape 535693149"/>
                        <wps:cNvSpPr/>
                        <wps:spPr>
                          <a:xfrm>
                            <a:off x="145176" y="129577"/>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477907451" name="Freeform: Shape 1477907451"/>
                        <wps:cNvSpPr/>
                        <wps:spPr>
                          <a:xfrm>
                            <a:off x="330550" y="129577"/>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655289654" name="Freeform: Shape 1655289654"/>
                        <wps:cNvSpPr/>
                        <wps:spPr>
                          <a:xfrm>
                            <a:off x="170233" y="129680"/>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908418571" name="Freeform: Shape 908418571"/>
                        <wps:cNvSpPr/>
                        <wps:spPr>
                          <a:xfrm>
                            <a:off x="341632" y="130466"/>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647467474" name="Freeform: Shape 647467474"/>
                        <wps:cNvSpPr/>
                        <wps:spPr>
                          <a:xfrm>
                            <a:off x="128161" y="130992"/>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91290327" name="Freeform: Shape 191290327"/>
                        <wps:cNvSpPr/>
                        <wps:spPr>
                          <a:xfrm>
                            <a:off x="123559" y="131891"/>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677590139" name="Freeform: Shape 1677590139"/>
                        <wps:cNvSpPr/>
                        <wps:spPr>
                          <a:xfrm>
                            <a:off x="132449" y="132623"/>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797995728" name="Freeform: Shape 797995728"/>
                        <wps:cNvSpPr/>
                        <wps:spPr>
                          <a:xfrm>
                            <a:off x="145373" y="133511"/>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522979219" name="Freeform: Shape 1522979219"/>
                        <wps:cNvSpPr/>
                        <wps:spPr>
                          <a:xfrm>
                            <a:off x="352589" y="133511"/>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637804211" name="Freeform: Shape 1637804211"/>
                        <wps:cNvSpPr/>
                        <wps:spPr>
                          <a:xfrm>
                            <a:off x="338169" y="133765"/>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651406289" name="Freeform: Shape 651406289"/>
                        <wps:cNvSpPr/>
                        <wps:spPr>
                          <a:xfrm>
                            <a:off x="348154" y="134071"/>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391935827" name="Freeform: Shape 391935827"/>
                        <wps:cNvSpPr/>
                        <wps:spPr>
                          <a:xfrm>
                            <a:off x="126099" y="135221"/>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820578281" name="Freeform: Shape 820578281"/>
                        <wps:cNvSpPr/>
                        <wps:spPr>
                          <a:xfrm>
                            <a:off x="334719" y="136228"/>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696617369" name="Freeform: Shape 696617369"/>
                        <wps:cNvSpPr/>
                        <wps:spPr>
                          <a:xfrm>
                            <a:off x="167302" y="137015"/>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842868449" name="Freeform: Shape 1842868449"/>
                        <wps:cNvSpPr/>
                        <wps:spPr>
                          <a:xfrm>
                            <a:off x="351249" y="137319"/>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2123329139" name="Freeform: Shape 2123329139"/>
                        <wps:cNvSpPr/>
                        <wps:spPr>
                          <a:xfrm>
                            <a:off x="342614" y="137552"/>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1536211479" name="Freeform: Shape 1536211479"/>
                        <wps:cNvSpPr/>
                        <wps:spPr>
                          <a:xfrm>
                            <a:off x="315126" y="137721"/>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1724118238" name="Freeform: Shape 1724118238"/>
                        <wps:cNvSpPr/>
                        <wps:spPr>
                          <a:xfrm>
                            <a:off x="143370" y="140313"/>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132461972" name="Freeform: Shape 132461972"/>
                        <wps:cNvSpPr/>
                        <wps:spPr>
                          <a:xfrm>
                            <a:off x="144479" y="140365"/>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657759750" name="Freeform: Shape 1657759750"/>
                        <wps:cNvSpPr/>
                        <wps:spPr>
                          <a:xfrm>
                            <a:off x="312805" y="140345"/>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478279516" name="Freeform: Shape 478279516"/>
                        <wps:cNvSpPr/>
                        <wps:spPr>
                          <a:xfrm>
                            <a:off x="317725" y="141126"/>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1392492305" name="Freeform: Shape 1392492305"/>
                        <wps:cNvSpPr/>
                        <wps:spPr>
                          <a:xfrm>
                            <a:off x="161639" y="141195"/>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2064511580" name="Freeform: Shape 2064511580"/>
                        <wps:cNvSpPr/>
                        <wps:spPr>
                          <a:xfrm>
                            <a:off x="166481" y="141126"/>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257851696" name="Freeform: Shape 257851696"/>
                        <wps:cNvSpPr/>
                        <wps:spPr>
                          <a:xfrm>
                            <a:off x="330804" y="141387"/>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561736762" name="Freeform: Shape 1561736762"/>
                        <wps:cNvSpPr/>
                        <wps:spPr>
                          <a:xfrm>
                            <a:off x="337290" y="141634"/>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1668468339" name="Freeform: Shape 1668468339"/>
                        <wps:cNvSpPr/>
                        <wps:spPr>
                          <a:xfrm>
                            <a:off x="174008" y="143758"/>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1914794609" name="Freeform: Shape 1914794609"/>
                        <wps:cNvSpPr/>
                        <wps:spPr>
                          <a:xfrm>
                            <a:off x="316532" y="145991"/>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17621118" name="Freeform: Shape 17621118"/>
                        <wps:cNvSpPr/>
                        <wps:spPr>
                          <a:xfrm>
                            <a:off x="175625" y="145909"/>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527964161" name="Freeform: Shape 527964161"/>
                        <wps:cNvSpPr/>
                        <wps:spPr>
                          <a:xfrm>
                            <a:off x="158989" y="146457"/>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734853621" name="Freeform: Shape 734853621"/>
                        <wps:cNvSpPr/>
                        <wps:spPr>
                          <a:xfrm>
                            <a:off x="313280" y="149883"/>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48233014" name="Freeform: Shape 248233014"/>
                        <wps:cNvSpPr/>
                        <wps:spPr>
                          <a:xfrm>
                            <a:off x="299565" y="150729"/>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1476218996" name="Freeform: Shape 1476218996"/>
                        <wps:cNvSpPr/>
                        <wps:spPr>
                          <a:xfrm>
                            <a:off x="166215" y="152041"/>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765014456" name="Freeform: Shape 1765014456"/>
                        <wps:cNvSpPr/>
                        <wps:spPr>
                          <a:xfrm>
                            <a:off x="170567" y="152802"/>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423912406" name="Freeform: Shape 423912406"/>
                        <wps:cNvSpPr/>
                        <wps:spPr>
                          <a:xfrm>
                            <a:off x="311458" y="153455"/>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1517624276" name="Freeform: Shape 1517624276"/>
                        <wps:cNvSpPr/>
                        <wps:spPr>
                          <a:xfrm>
                            <a:off x="315599" y="153886"/>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1039055225" name="Freeform: Shape 1039055225"/>
                        <wps:cNvSpPr/>
                        <wps:spPr>
                          <a:xfrm>
                            <a:off x="167751" y="155848"/>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29659391" name="Freeform: Shape 29659391"/>
                        <wps:cNvSpPr/>
                        <wps:spPr>
                          <a:xfrm>
                            <a:off x="168640" y="156483"/>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416173654" name="Freeform: Shape 416173654"/>
                        <wps:cNvSpPr/>
                        <wps:spPr>
                          <a:xfrm>
                            <a:off x="299692" y="157117"/>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313226371" name="Freeform: Shape 313226371"/>
                        <wps:cNvSpPr/>
                        <wps:spPr>
                          <a:xfrm>
                            <a:off x="178926" y="157542"/>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380389830" name="Freeform: Shape 1380389830"/>
                        <wps:cNvSpPr/>
                        <wps:spPr>
                          <a:xfrm>
                            <a:off x="303824" y="157912"/>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659707044" name="Freeform: Shape 659707044"/>
                        <wps:cNvSpPr/>
                        <wps:spPr>
                          <a:xfrm>
                            <a:off x="310594" y="158894"/>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270794186" name="Freeform: Shape 270794186"/>
                        <wps:cNvSpPr/>
                        <wps:spPr>
                          <a:xfrm>
                            <a:off x="306803" y="162263"/>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866326905" name="Freeform: Shape 866326905"/>
                        <wps:cNvSpPr/>
                        <wps:spPr>
                          <a:xfrm>
                            <a:off x="298549" y="163336"/>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2124168272" name="Freeform: Shape 2124168272"/>
                        <wps:cNvSpPr/>
                        <wps:spPr>
                          <a:xfrm>
                            <a:off x="307692" y="166358"/>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1563854137" name="Freeform: Shape 1563854137"/>
                        <wps:cNvSpPr/>
                        <wps:spPr>
                          <a:xfrm>
                            <a:off x="228579" y="26651"/>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542223489" name="Freeform: Shape 1542223489"/>
                        <wps:cNvSpPr/>
                        <wps:spPr>
                          <a:xfrm>
                            <a:off x="249659" y="52795"/>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937729747" name="Freeform: Shape 1937729747"/>
                      <wps:cNvSpPr/>
                      <wps:spPr>
                        <a:xfrm>
                          <a:off x="240386" y="59391"/>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044705128" name="Freeform: Shape 2044705128"/>
                      <wps:cNvSpPr/>
                      <wps:spPr>
                        <a:xfrm>
                          <a:off x="236957" y="63706"/>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935020252" name="Freeform: Shape 935020252"/>
                      <wps:cNvSpPr/>
                      <wps:spPr>
                        <a:xfrm>
                          <a:off x="242671" y="63199"/>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1559330565" name="Freeform: Shape 1559330565"/>
                      <wps:cNvSpPr/>
                      <wps:spPr>
                        <a:xfrm>
                          <a:off x="243687" y="67641"/>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617293029" name="Freeform: Shape 617293029"/>
                      <wps:cNvSpPr/>
                      <wps:spPr>
                        <a:xfrm>
                          <a:off x="237592" y="68021"/>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116163522" name="Freeform: Shape 1116163522"/>
                      <wps:cNvSpPr/>
                      <wps:spPr>
                        <a:xfrm>
                          <a:off x="229592" y="0"/>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651843139" name="Graphic 1"/>
                      <wpg:cNvGrpSpPr/>
                      <wpg:grpSpPr>
                        <a:xfrm>
                          <a:off x="130290" y="45176"/>
                          <a:ext cx="166773" cy="137791"/>
                          <a:chOff x="130288" y="45178"/>
                          <a:chExt cx="166773" cy="137799"/>
                        </a:xfrm>
                        <a:solidFill>
                          <a:srgbClr val="000000"/>
                        </a:solidFill>
                      </wpg:grpSpPr>
                      <wps:wsp>
                        <wps:cNvPr id="1358906696" name="Freeform: Shape 1358906696"/>
                        <wps:cNvSpPr/>
                        <wps:spPr>
                          <a:xfrm>
                            <a:off x="206227" y="148866"/>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2079227575" name="Freeform: Shape 2079227575"/>
                        <wps:cNvSpPr/>
                        <wps:spPr>
                          <a:xfrm>
                            <a:off x="218132" y="147470"/>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546772" name="Freeform: Shape 546772"/>
                        <wps:cNvSpPr/>
                        <wps:spPr>
                          <a:xfrm>
                            <a:off x="226037" y="146201"/>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361826079" name="Freeform: Shape 361826079"/>
                        <wps:cNvSpPr/>
                        <wps:spPr>
                          <a:xfrm>
                            <a:off x="236704" y="146201"/>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42765625" name="Freeform: Shape 42765625"/>
                        <wps:cNvSpPr/>
                        <wps:spPr>
                          <a:xfrm>
                            <a:off x="247117" y="147216"/>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2109116916" name="Freeform: Shape 2109116916"/>
                        <wps:cNvSpPr/>
                        <wps:spPr>
                          <a:xfrm>
                            <a:off x="258038" y="148104"/>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1716090968" name="Freeform: Shape 1716090968"/>
                        <wps:cNvSpPr/>
                        <wps:spPr>
                          <a:xfrm>
                            <a:off x="267562" y="150008"/>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760699306" name="Freeform: Shape 1760699306"/>
                        <wps:cNvSpPr/>
                        <wps:spPr>
                          <a:xfrm>
                            <a:off x="273150" y="151404"/>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449240028" name="Freeform: Shape 449240028"/>
                        <wps:cNvSpPr/>
                        <wps:spPr>
                          <a:xfrm>
                            <a:off x="238101" y="52031"/>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520314681" name="Freeform: Shape 1520314681"/>
                        <wps:cNvSpPr/>
                        <wps:spPr>
                          <a:xfrm>
                            <a:off x="269848" y="91248"/>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054810559" name="Freeform: Shape 1054810559"/>
                        <wps:cNvSpPr/>
                        <wps:spPr>
                          <a:xfrm>
                            <a:off x="263753" y="46955"/>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812909986" name="Freeform: Shape 812909986"/>
                        <wps:cNvSpPr/>
                        <wps:spPr>
                          <a:xfrm>
                            <a:off x="217275"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843258331" name="Freeform: Shape 1843258331"/>
                        <wps:cNvSpPr/>
                        <wps:spPr>
                          <a:xfrm>
                            <a:off x="228831"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342499571" name="Freeform: Shape 342499571"/>
                        <wps:cNvSpPr/>
                        <wps:spPr>
                          <a:xfrm>
                            <a:off x="240513" y="46955"/>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067914211" name="Freeform: Shape 1067914211"/>
                        <wps:cNvSpPr/>
                        <wps:spPr>
                          <a:xfrm>
                            <a:off x="252069"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491588322" name="Freeform: Shape 491588322"/>
                        <wps:cNvSpPr/>
                        <wps:spPr>
                          <a:xfrm>
                            <a:off x="217275" y="62946"/>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606350708" name="Freeform: Shape 606350708"/>
                        <wps:cNvSpPr/>
                        <wps:spPr>
                          <a:xfrm>
                            <a:off x="217275" y="78429"/>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95755278" name="Freeform: Shape 195755278"/>
                        <wps:cNvSpPr/>
                        <wps:spPr>
                          <a:xfrm>
                            <a:off x="219053" y="90613"/>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758446561" name="Freeform: Shape 758446561"/>
                        <wps:cNvSpPr/>
                        <wps:spPr>
                          <a:xfrm>
                            <a:off x="228831" y="97086"/>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470090929" name="Freeform: Shape 470090929"/>
                        <wps:cNvSpPr/>
                        <wps:spPr>
                          <a:xfrm>
                            <a:off x="264387" y="6294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51321953" name="Freeform: Shape 1651321953"/>
                        <wps:cNvSpPr/>
                        <wps:spPr>
                          <a:xfrm>
                            <a:off x="264387" y="78429"/>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361679116" name="Freeform: Shape 1361679116"/>
                        <wps:cNvSpPr/>
                        <wps:spPr>
                          <a:xfrm>
                            <a:off x="262483" y="90613"/>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2106448366" name="Freeform: Shape 2106448366"/>
                        <wps:cNvSpPr/>
                        <wps:spPr>
                          <a:xfrm>
                            <a:off x="252705" y="9708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32115468" name="Freeform: Shape 32115468"/>
                        <wps:cNvSpPr/>
                        <wps:spPr>
                          <a:xfrm>
                            <a:off x="240894" y="104066"/>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684597714" name="Freeform: Shape 684597714"/>
                        <wps:cNvSpPr/>
                        <wps:spPr>
                          <a:xfrm>
                            <a:off x="249276" y="78663"/>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1424744958" name="Freeform: Shape 1424744958"/>
                        <wps:cNvSpPr/>
                        <wps:spPr>
                          <a:xfrm>
                            <a:off x="205592" y="91755"/>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744329130" name="Freeform: Shape 1744329130"/>
                        <wps:cNvSpPr/>
                        <wps:spPr>
                          <a:xfrm>
                            <a:off x="130288" y="135540"/>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763517240" name="Freeform: Shape 763517240"/>
                        <wps:cNvSpPr/>
                        <wps:spPr>
                          <a:xfrm>
                            <a:off x="179305" y="148739"/>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435272750" name="Freeform: Shape 435272750"/>
                        <wps:cNvSpPr/>
                        <wps:spPr>
                          <a:xfrm>
                            <a:off x="179813" y="148866"/>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1456122236" name="Freeform: Shape 1456122236"/>
                        <wps:cNvSpPr/>
                        <wps:spPr>
                          <a:xfrm>
                            <a:off x="179940" y="148739"/>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2144361106" name="Freeform: Shape 2144361106"/>
                        <wps:cNvSpPr/>
                        <wps:spPr>
                          <a:xfrm>
                            <a:off x="180067" y="148739"/>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950615680" name="Freeform: Shape 1950615680"/>
                        <wps:cNvSpPr/>
                        <wps:spPr>
                          <a:xfrm>
                            <a:off x="180448" y="148739"/>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339644515" name="Freeform: Shape 339644515"/>
                        <wps:cNvSpPr/>
                        <wps:spPr>
                          <a:xfrm>
                            <a:off x="214608" y="45178"/>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832630866" name="Freeform: Shape 832630866"/>
                        <wps:cNvSpPr/>
                        <wps:spPr>
                          <a:xfrm>
                            <a:off x="248641" y="104573"/>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318580240" name="Freeform: Shape 318580240"/>
                        <wps:cNvSpPr/>
                        <wps:spPr>
                          <a:xfrm>
                            <a:off x="197592" y="152419"/>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562054864" name="Freeform: Shape 562054864"/>
                        <wps:cNvSpPr/>
                        <wps:spPr>
                          <a:xfrm>
                            <a:off x="178416" y="136475"/>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1071397625" name="Rectangle 1071397625"/>
                      <wps:cNvSpPr/>
                      <wps:spPr>
                        <a:xfrm>
                          <a:off x="127" y="264597"/>
                          <a:ext cx="482802" cy="2157"/>
                        </a:xfrm>
                        <a:prstGeom prst="rect">
                          <a:avLst/>
                        </a:prstGeom>
                        <a:solidFill>
                          <a:srgbClr val="000000"/>
                        </a:solidFill>
                        <a:ln w="12688" cap="flat">
                          <a:noFill/>
                          <a:prstDash val="solid"/>
                          <a:miter/>
                        </a:ln>
                      </wps:spPr>
                      <wps:bodyPr/>
                    </wps:wsp>
                    <wpg:grpSp>
                      <wpg:cNvPr id="791511685" name="Graphic 1"/>
                      <wpg:cNvGrpSpPr/>
                      <wpg:grpSpPr>
                        <a:xfrm>
                          <a:off x="20572" y="287944"/>
                          <a:ext cx="441792" cy="91878"/>
                          <a:chOff x="20572" y="287947"/>
                          <a:chExt cx="441792" cy="91885"/>
                        </a:xfrm>
                        <a:solidFill>
                          <a:srgbClr val="000000"/>
                        </a:solidFill>
                      </wpg:grpSpPr>
                      <wps:wsp>
                        <wps:cNvPr id="365733678" name="Freeform: Shape 365733678"/>
                        <wps:cNvSpPr/>
                        <wps:spPr>
                          <a:xfrm>
                            <a:off x="20572" y="288836"/>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983821406" name="Freeform: Shape 1983821406"/>
                        <wps:cNvSpPr/>
                        <wps:spPr>
                          <a:xfrm>
                            <a:off x="55494"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996453999" name="Freeform: Shape 996453999"/>
                        <wps:cNvSpPr/>
                        <wps:spPr>
                          <a:xfrm>
                            <a:off x="74796" y="297593"/>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60743444" name="Freeform: Shape 60743444"/>
                        <wps:cNvSpPr/>
                        <wps:spPr>
                          <a:xfrm>
                            <a:off x="101209" y="297720"/>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137341092" name="Freeform: Shape 1137341092"/>
                        <wps:cNvSpPr/>
                        <wps:spPr>
                          <a:xfrm>
                            <a:off x="123814" y="297593"/>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675344054" name="Freeform: Shape 675344054"/>
                        <wps:cNvSpPr/>
                        <wps:spPr>
                          <a:xfrm>
                            <a:off x="144386" y="290486"/>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732255059" name="Freeform: Shape 1732255059"/>
                        <wps:cNvSpPr/>
                        <wps:spPr>
                          <a:xfrm>
                            <a:off x="161021" y="297593"/>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439138796" name="Freeform: Shape 439138796"/>
                        <wps:cNvSpPr/>
                        <wps:spPr>
                          <a:xfrm>
                            <a:off x="199752" y="297593"/>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2061540288" name="Freeform: Shape 2061540288"/>
                        <wps:cNvSpPr/>
                        <wps:spPr>
                          <a:xfrm>
                            <a:off x="220071" y="29772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483948199" name="Freeform: Shape 1483948199"/>
                        <wps:cNvSpPr/>
                        <wps:spPr>
                          <a:xfrm>
                            <a:off x="243944" y="29048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45323017" name="Freeform: Shape 1345323017"/>
                        <wps:cNvSpPr/>
                        <wps:spPr>
                          <a:xfrm>
                            <a:off x="271501" y="297593"/>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262536684" name="Freeform: Shape 262536684"/>
                        <wps:cNvSpPr/>
                        <wps:spPr>
                          <a:xfrm>
                            <a:off x="293724" y="287947"/>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2002774672" name="Freeform: Shape 2002774672"/>
                        <wps:cNvSpPr/>
                        <wps:spPr>
                          <a:xfrm>
                            <a:off x="319883" y="288709"/>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493311306" name="Freeform: Shape 1493311306"/>
                        <wps:cNvSpPr/>
                        <wps:spPr>
                          <a:xfrm>
                            <a:off x="356202"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942853527" name="Freeform: Shape 942853527"/>
                        <wps:cNvSpPr/>
                        <wps:spPr>
                          <a:xfrm>
                            <a:off x="376901" y="297720"/>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188382913" name="Freeform: Shape 1188382913"/>
                        <wps:cNvSpPr/>
                        <wps:spPr>
                          <a:xfrm>
                            <a:off x="399124" y="28870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460757550" name="Freeform: Shape 1460757550"/>
                        <wps:cNvSpPr/>
                        <wps:spPr>
                          <a:xfrm>
                            <a:off x="411569" y="290486"/>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72570710" name="Freeform: Shape 772570710"/>
                        <wps:cNvSpPr/>
                        <wps:spPr>
                          <a:xfrm>
                            <a:off x="427569" y="288709"/>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510662810" name="Freeform: Shape 510662810"/>
                        <wps:cNvSpPr/>
                        <wps:spPr>
                          <a:xfrm>
                            <a:off x="453729" y="312441"/>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1695073113" name="Freeform: Shape 1695073113"/>
                        <wps:cNvSpPr/>
                        <wps:spPr>
                          <a:xfrm>
                            <a:off x="28191" y="339220"/>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105846719" name="Freeform: Shape 105846719"/>
                        <wps:cNvSpPr/>
                        <wps:spPr>
                          <a:xfrm>
                            <a:off x="62097"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163298110" name="Freeform: Shape 1163298110"/>
                        <wps:cNvSpPr/>
                        <wps:spPr>
                          <a:xfrm>
                            <a:off x="76066" y="347850"/>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1236161286" name="Freeform: Shape 1236161286"/>
                        <wps:cNvSpPr/>
                        <wps:spPr>
                          <a:xfrm>
                            <a:off x="94098" y="348231"/>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994825645" name="Freeform: Shape 994825645"/>
                        <wps:cNvSpPr/>
                        <wps:spPr>
                          <a:xfrm>
                            <a:off x="115686" y="339093"/>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1435514221" name="Freeform: Shape 1435514221"/>
                        <wps:cNvSpPr/>
                        <wps:spPr>
                          <a:xfrm>
                            <a:off x="141084"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40692622" name="Freeform: Shape 140692622"/>
                        <wps:cNvSpPr/>
                        <wps:spPr>
                          <a:xfrm>
                            <a:off x="154798" y="339093"/>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898358731" name="Freeform: Shape 1898358731"/>
                        <wps:cNvSpPr/>
                        <wps:spPr>
                          <a:xfrm>
                            <a:off x="168640" y="338459"/>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031439741" name="Freeform: Shape 1031439741"/>
                        <wps:cNvSpPr/>
                        <wps:spPr>
                          <a:xfrm>
                            <a:off x="181085" y="340870"/>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301330547" name="Freeform: Shape 301330547"/>
                        <wps:cNvSpPr/>
                        <wps:spPr>
                          <a:xfrm>
                            <a:off x="197467" y="348485"/>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187501446" name="Freeform: Shape 187501446"/>
                        <wps:cNvSpPr/>
                        <wps:spPr>
                          <a:xfrm>
                            <a:off x="233277" y="348231"/>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1099664280" name="Freeform: Shape 1099664280"/>
                        <wps:cNvSpPr/>
                        <wps:spPr>
                          <a:xfrm>
                            <a:off x="256262"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302595435" name="Freeform: Shape 302595435"/>
                        <wps:cNvSpPr/>
                        <wps:spPr>
                          <a:xfrm>
                            <a:off x="281533" y="339093"/>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2139123805" name="Freeform: Shape 2139123805"/>
                        <wps:cNvSpPr/>
                        <wps:spPr>
                          <a:xfrm>
                            <a:off x="317089" y="338586"/>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606392969" name="Freeform: Shape 606392969"/>
                        <wps:cNvSpPr/>
                        <wps:spPr>
                          <a:xfrm>
                            <a:off x="351884" y="348104"/>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1958718860" name="Freeform: Shape 1958718860"/>
                        <wps:cNvSpPr/>
                        <wps:spPr>
                          <a:xfrm>
                            <a:off x="374742" y="348104"/>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2062948813" name="Freeform: Shape 2062948813"/>
                        <wps:cNvSpPr/>
                        <wps:spPr>
                          <a:xfrm>
                            <a:off x="394171" y="338459"/>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839166868" name="Freeform: Shape 1839166868"/>
                        <wps:cNvSpPr/>
                        <wps:spPr>
                          <a:xfrm>
                            <a:off x="408648"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73081019" name="Freeform: Shape 1573081019"/>
                        <wps:cNvSpPr/>
                        <wps:spPr>
                          <a:xfrm>
                            <a:off x="433919" y="348104"/>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wgp>
                </a:graphicData>
              </a:graphic>
            </wp:inline>
          </w:drawing>
        </mc:Choice>
        <mc:Fallback>
          <w:pict>
            <v:group w14:anchorId="29F24D4C" id="Group 450" o:spid="_x0000_s1026" style="width:114.1pt;height:29.9pt;mso-position-horizontal-relative:char;mso-position-vertical-relative:line" coordsize="14489,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">
              <v:shape id="Freeform: Shape 1102021472" o:spid="_x0000_s1027" style="position:absolute;left:8990;top:381;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28" style="position:absolute;left:9582;top:375;width:2268;height:626" coordorigin="9582,375"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">
                <v:shape id="Freeform: Shape 2027282850" o:spid="_x0000_s1029" style="position:absolute;left:9582;top:539;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468649128" o:spid="_x0000_s1030" style="position:absolute;left:10012;top:428;width:266;height:572;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1321578874" o:spid="_x0000_s1031" style="position:absolute;left:10331;top:375;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1558148584" o:spid="_x0000_s1032" style="position:absolute;left:10505;top:538;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609867243" o:spid="_x0000_s1033" style="position:absolute;left:11021;top:539;width:379;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2037899788" o:spid="_x0000_s1034" style="position:absolute;left:11470;top:539;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405840090" o:spid="_x0000_s1035" style="position:absolute;left:11940;top:381;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" fillcolor="#231f20" stroked="f" strokeweight=".35244mm"/>
              <v:rect id="Rectangle 121617556" o:spid="_x0000_s1036" style="position:absolute;left:8990;top:1209;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" fillcolor="#231f20" stroked="f" strokeweight=".35244mm"/>
              <v:group id="Graphic 1" o:spid="_x0000_s1037" style="position:absolute;left:8990;top:1172;width:5492;height:1651" coordorigin="8990,1172"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">
                <v:shape id="Freeform: Shape 1662747680" o:spid="_x0000_s1038" style="position:absolute;left:9234;top:1365;width:695;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635517285" o:spid="_x0000_s1039" style="position:absolute;left:10014;top:1365;width:694;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776883833" o:spid="_x0000_s1040" style="position:absolute;left:10795;top:1378;width:438;height:450;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1131033689" o:spid="_x0000_s1041" style="position:absolute;left:11315;top:1366;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1216898612" o:spid="_x0000_s1042" style="position:absolute;left:11826;top:1172;width:160;height:645;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952057298" o:spid="_x0000_s1043" style="position:absolute;left:12028;top:1366;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1146117617" o:spid="_x0000_s1044" style="position:absolute;left:12479;top:1366;width:427;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2050041028" o:spid="_x0000_s1045" style="position:absolute;left:12948;top:1257;width:317;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1259630038" o:spid="_x0000_s1046" style="position:absolute;left:13310;top:1172;width:160;height:645;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1389455314" o:spid="_x0000_s1047" style="position:absolute;left:13513;top:1365;width:482;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12682348" o:spid="_x0000_s1048" style="position:absolute;left:14043;top:1366;width:439;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396310600" o:spid="_x0000_s1049" style="position:absolute;left:8990;top:2038;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258234625" o:spid="_x0000_s1050" style="position:absolute;left:9507;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257946443" o:spid="_x0000_s1051" style="position:absolute;left:9765;top:2194;width:444;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1697859261" o:spid="_x0000_s1052" style="position:absolute;left:10266;top:2194;width:423;height:629;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1055790032" o:spid="_x0000_s1053" style="position:absolute;left:10791;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217842840" o:spid="_x0000_s1054" style="position:absolute;left:11058;top:2195;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2054626315" o:spid="_x0000_s1055" style="position:absolute;left:11536;top:2192;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321388769" o:spid="_x0000_s1056" style="position:absolute;left:6035;top:3309;width:224;height:234;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57" style="position:absolute;left:6322;top:3310;width:620;height:301" coordorigin="6322,3310"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">
                <v:shape id="Freeform: Shape 1286850229" o:spid="_x0000_s1058" style="position:absolute;left:6322;top:3310;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1018598915" o:spid="_x0000_s1059" style="position:absolute;left:6422;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445791373" o:spid="_x0000_s1060" style="position:absolute;left:661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609111725" o:spid="_x0000_s1061" style="position:absolute;left:6682;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683104681" o:spid="_x0000_s1062" style="position:absolute;left:684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85926185" o:spid="_x0000_s1063" style="position:absolute;left:7024;top:3309;width:224;height:234;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64" style="position:absolute;left:7265;top:3327;width:681;height:221" coordorigin="7264,3327"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">
                <v:shape id="Freeform: Shape 1035139241" o:spid="_x0000_s1065" style="position:absolute;left:7264;top:3373;width:143;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692622841" o:spid="_x0000_s1066" style="position:absolute;left:7437;top:3369;width:135;height:175;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1488368498" o:spid="_x0000_s1067" style="position:absolute;left:7586;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291359455" o:spid="_x0000_s1068" style="position:absolute;left:7708;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944564969" o:spid="_x0000_s1069" style="position:absolute;left:7805;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1034513151" o:spid="_x0000_s1070" style="position:absolute;left:7989;top:3309;width:2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" fillcolor="#231f20" stroked="f" strokeweight=".35244mm"/>
              <v:group id="Graphic 1" o:spid="_x0000_s1071" style="position:absolute;left:8057;top:3305;width:1950;height:281" coordorigin="8057,3305"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">
                <v:shape id="Freeform: Shape 648138021" o:spid="_x0000_s1072" style="position:absolute;left:8057;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1118847732" o:spid="_x0000_s1073" style="position:absolute;left:8123;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671629663" o:spid="_x0000_s1074" style="position:absolute;left:8308;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881382490" o:spid="_x0000_s1075" style="position:absolute;left:8489;top:3506;width:41;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174264397" o:spid="_x0000_s1076" style="position:absolute;left:8638;top:3305;width:177;height:242;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654738782" o:spid="_x0000_s1077" style="position:absolute;left:882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326873853" o:spid="_x0000_s1078" style="position:absolute;left:8936;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842149345" o:spid="_x0000_s1079" style="position:absolute;left:9101;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33915028" o:spid="_x0000_s1080" style="position:absolute;left:9209;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439636114" o:spid="_x0000_s1081" style="position:absolute;left:9484;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51778336" o:spid="_x0000_s1082" style="position:absolute;left:9671;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86152423" o:spid="_x0000_s1083" style="position:absolute;left:9849;top:3308;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523350733" o:spid="_x0000_s1084" style="position:absolute;left:10120;top:3309;width:178;height:234;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085" style="position:absolute;left:10272;top:3304;width:1548;height:309" coordorigin="10271,3304"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">
                <v:shape id="Freeform: Shape 120171326" o:spid="_x0000_s1086" style="position:absolute;left:10271;top:3368;width:166;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19389888" o:spid="_x0000_s1087" style="position:absolute;left:10470;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471466360" o:spid="_x0000_s1088" style="position:absolute;left:1057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613264141" o:spid="_x0000_s1089" style="position:absolute;left:1068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998665967" o:spid="_x0000_s1090" style="position:absolute;left:10741;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043941276" o:spid="_x0000_s1091" style="position:absolute;left:10853;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307042611" o:spid="_x0000_s1092" style="position:absolute;left:1104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751979144" o:spid="_x0000_s1093" style="position:absolute;left:11144;top:3374;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220761795" o:spid="_x0000_s1094" style="position:absolute;left:11408;top:3304;width:212;height:243;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1399790459" o:spid="_x0000_s1095" style="position:absolute;left:11652;top:3369;width:167;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105867162" o:spid="_x0000_s1096" style="position:absolute;left:11826;top:3374;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097" style="position:absolute;left:12002;top:3327;width:1214;height:220" coordorigin="12002,3327"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">
                <v:shape id="Freeform: Shape 653524184" o:spid="_x0000_s1098" style="position:absolute;left:12002;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559505670" o:spid="_x0000_s1099" style="position:absolute;left:12199;top:3371;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691321766" o:spid="_x0000_s1100" style="position:absolute;left:12312;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871939362" o:spid="_x0000_s1101" style="position:absolute;left:12490;top:3366;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1275668026" o:spid="_x0000_s1102" style="position:absolute;left:12757;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21787465" o:spid="_x0000_s1103" style="position:absolute;left:12956;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1093963333" o:spid="_x0000_s1104" style="position:absolute;left:13118;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1735728560" o:spid="_x0000_s1105" style="position:absolute;left:13323;top:3309;width:2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" fillcolor="#231f20" stroked="f" strokeweight=".35244mm"/>
              <v:group id="Graphic 1" o:spid="_x0000_s1106" style="position:absolute;left:13395;top:3310;width:731;height:238" coordorigin="13395,3310"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">
                <v:shape id="Freeform: Shape 1868567380" o:spid="_x0000_s1107" style="position:absolute;left:13395;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450866834" o:spid="_x0000_s1108" style="position:absolute;left:13568;top:3310;width:36;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542395750" o:spid="_x0000_s1109" style="position:absolute;left:13629;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1410732305" o:spid="_x0000_s1110" style="position:absolute;left:13746;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688312315" o:spid="_x0000_s1111" style="position:absolute;left:13811;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1533208057" o:spid="_x0000_s1112" style="position:absolute;left:13974;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653923626" o:spid="_x0000_s1113" style="position:absolute;left:14090;top:3310;width:35;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308294933" o:spid="_x0000_s1114" style="position:absolute;left:14150;top:3374;width:168;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15" style="position:absolute;top:142;width:14489;height:3591" coordorigin=",142"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">
                <v:shape id="Freeform: Shape 478156830" o:spid="_x0000_s1116" style="position:absolute;left:14324;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995697127" o:spid="_x0000_s1117" style="position:absolute;left:6166;top:1811;width:1032;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907745243" o:spid="_x0000_s1118" style="position:absolute;left:7197;top:350;width:1032;height:864;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877432065" o:spid="_x0000_s1119" style="position:absolute;left:6190;top:351;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1622149518" o:spid="_x0000_s1120" style="position:absolute;left:7852;top:93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1899393177" o:spid="_x0000_s1121" style="position:absolute;left:7009;top:1906;width:1196;height:770;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723985549" o:spid="_x0000_s1122" style="position:absolute;left:6034;top:837;width:508;height:1257;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1476955813" o:spid="_x0000_s1123" style="position:absolute;left:5327;top:142;width:127;height:3591;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" path="m,l,359163e" filled="f" strokecolor="#231f20" strokeweight=".17622mm">
                  <v:stroke joinstyle="miter"/>
                  <v:path arrowok="t" o:connecttype="custom" o:connectlocs="0,0;0,359163" o:connectangles="0,0"/>
                </v:shape>
                <v:shape id="Freeform: Shape 24851363" o:spid="_x0000_s1124" style="position:absolute;top:2066;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1809249837" o:spid="_x0000_s1125" style="position:absolute;left:341;top:217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870315899" o:spid="_x0000_s1126" style="position:absolute;left:608;top:2171;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1998343673" o:spid="_x0000_s1127" style="position:absolute;left:779;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244068910" o:spid="_x0000_s1128" style="position:absolute;left:956;top:2171;width:199;height:239;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1165398890" o:spid="_x0000_s1129" style="position:absolute;left:1161;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2026237536" o:spid="_x0000_s1130" style="position:absolute;left:1387;top:2072;width:127;height:339;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1518710359" o:spid="_x0000_s1131" style="position:absolute;left:1531;top:2064;width:127;height:347;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433533697" o:spid="_x0000_s1132" style="position:absolute;left:1672;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1694417500" o:spid="_x0000_s1133" style="position:absolute;left:1901;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532573199" o:spid="_x0000_s1134" style="position:absolute;left:2281;top:2064;width:373;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816802766" o:spid="_x0000_s1135" style="position:absolute;left:2668;top:2168;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431359148" o:spid="_x0000_s1136" style="position:absolute;left:2878;top:2175;width:244;height:242;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2034934426" o:spid="_x0000_s1137" style="position:absolute;left:3112;top:2170;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418639418" o:spid="_x0000_s1138" style="position:absolute;left:3325;top:2171;width:200;height:239;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896386621" o:spid="_x0000_s1139" style="position:absolute;left:3539;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937840191" o:spid="_x0000_s1140" style="position:absolute;left:3809;top:2168;width:395;height:242;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967579759" o:spid="_x0000_s1141" style="position:absolute;left:4217;top:2170;width:195;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1890706166" o:spid="_x0000_s1142" style="position:absolute;left:4421;top:2171;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46623550" o:spid="_x0000_s1143" style="position:absolute;left:4671;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1233706389" o:spid="_x0000_s1144" style="position:absolute;left:2002;top:1468;width:6;height:6;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" path="m635,c635,,254,508,,635e" fillcolor="black" stroked="f" strokeweight=".35244mm">
                  <v:stroke joinstyle="miter"/>
                  <v:path arrowok="t" o:connecttype="custom" o:connectlocs="635,0;0,635" o:connectangles="0,0"/>
                </v:shape>
                <v:shape id="Freeform: Shape 1089465597" o:spid="_x0000_s1145" style="position:absolute;left:2054;top:984;width:26;height:26;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425300971" o:spid="_x0000_s1146" style="position:absolute;left:2194;top:493;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019751498" o:spid="_x0000_s1147" style="position:absolute;left:2214;top:766;width:121;height:154;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19102956" o:spid="_x0000_s1148" style="position:absolute;left:2789;top:903;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994999228" o:spid="_x0000_s1149" style="position:absolute;left:2731;top:937;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128991731" o:spid="_x0000_s1150" style="position:absolute;left:2034;top:1019;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515397418" o:spid="_x0000_s1151" style="position:absolute;left:2078;top:102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149912829" o:spid="_x0000_s1152" style="position:absolute;left:3329;top:421;width:39;height:115;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437080831" o:spid="_x0000_s1153" style="position:absolute;left:1476;top:437;width:31;height:99;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219920611" o:spid="_x0000_s1154" style="position:absolute;left:3384;top:469;width:32;height:30;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249306836" o:spid="_x0000_s1155" style="position:absolute;left:1432;top:501;width:28;height:26;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572595568" o:spid="_x0000_s1156" style="position:absolute;left:3414;top:516;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596041775" o:spid="_x0000_s1157" style="position:absolute;left:3374;top:521;width:27;height:27;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720667872" o:spid="_x0000_s1158" style="position:absolute;left:3318;top:527;width:26;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1993078958" o:spid="_x0000_s1159" style="position:absolute;left:1516;top:529;width:28;height:28;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692784770" o:spid="_x0000_s1160" style="position:absolute;left:1471;top:532;width:26;height:27;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70149169" o:spid="_x0000_s1161" style="position:absolute;left:3139;top:536;width:34;height:109;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495006452" o:spid="_x0000_s1162" style="position:absolute;left:1432;top:545;width:30;height:30;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850590714" o:spid="_x0000_s1163" style="position:absolute;left:3247;top:547;width:41;height:109;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585846385" o:spid="_x0000_s1164" style="position:absolute;left:3346;top:552;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12689004" o:spid="_x0000_s1165" style="position:absolute;left:1468;top:573;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927357278" o:spid="_x0000_s1166" style="position:absolute;left:1505;top:571;width:28;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382750461" o:spid="_x0000_s1167" style="position:absolute;left:3314;top:581;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947767368" o:spid="_x0000_s1168" style="position:absolute;left:1428;top:585;width:86;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478305536" o:spid="_x0000_s1169" style="position:absolute;left:3333;top:625;width:75;height:92;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1953535823" o:spid="_x0000_s1170" style="position:absolute;left:3230;top:638;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981136022" o:spid="_x0000_s1171" style="position:absolute;left:1377;top:644;width:106;height:51;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291257593" o:spid="_x0000_s1172" style="position:absolute;left:1277;top:150;width:1064;height:996;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2035661751" o:spid="_x0000_s1173" style="position:absolute;left:2332;top:453;width:5;height:126;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" path="m,c,,381,,508,l,xe" fillcolor="black" stroked="f" strokeweight=".35244mm">
                  <v:stroke joinstyle="miter"/>
                  <v:path arrowok="t" o:connecttype="custom" o:connectlocs="0,0;508,0;0,0" o:connectangles="0,0,0"/>
                </v:shape>
                <v:shape id="Freeform: Shape 1493802417" o:spid="_x0000_s1174" style="position:absolute;left:1636;top:659;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258194362" o:spid="_x0000_s1175" style="position:absolute;left:1590;top:665;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2058186794" o:spid="_x0000_s1176" style="position:absolute;left:2683;top:676;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" path="m,c,,,,,e" fillcolor="black" stroked="f" strokeweight=".35244mm">
                  <v:stroke joinstyle="miter"/>
                  <v:path arrowok="t" o:connecttype="custom" o:connectlocs="0,0;0,0" o:connectangles="0,0"/>
                </v:shape>
                <v:shape id="Freeform: Shape 184357488" o:spid="_x0000_s1177" style="position:absolute;left:3240;top:682;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2133609627" o:spid="_x0000_s1178" style="position:absolute;left:3285;top:683;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303293839" o:spid="_x0000_s1179" style="position:absolute;left:1393;top:685;width:27;height:23;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482676838" o:spid="_x0000_s1180" style="position:absolute;left:1649;top:698;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671250270" o:spid="_x0000_s1181" style="position:absolute;left:1607;top:700;width:29;height:25;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1128992768" o:spid="_x0000_s1182" style="position:absolute;left:3397;top:704;width:30;height:26;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1045022375" o:spid="_x0000_s1183" style="position:absolute;left:3450;top:713;width:26;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121104727" o:spid="_x0000_s1184" style="position:absolute;left:1479;top:723;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1909545408" o:spid="_x0000_s1185" style="position:absolute;left:1515;top:728;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288482545" o:spid="_x0000_s1186" style="position:absolute;left:3355;top:729;width:26;height:25;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644290462" o:spid="_x0000_s1187" style="position:absolute;left:3413;top:739;width:32;height:29;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1368152925" o:spid="_x0000_s1188" style="position:absolute;left:1453;top:752;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1847461925" o:spid="_x0000_s1189" style="position:absolute;left:3304;top:756;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505007037" o:spid="_x0000_s1190" style="position:absolute;left:1489;top:761;width:25;height:26;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1733557098" o:spid="_x0000_s1191" style="position:absolute;left:1552;top:766;width:31;height:28;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704533444" o:spid="_x0000_s1192" style="position:absolute;left:2359;top:794;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564843305" o:spid="_x0000_s1193" style="position:absolute;left:1626;top:797;width:24;height:24;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554861791" o:spid="_x0000_s1194" style="position:absolute;left:2099;top:807;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110971598" o:spid="_x0000_s1195" style="position:absolute;left:2759;top:810;width:31;height:96;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959651789" o:spid="_x0000_s1196" style="position:absolute;left:1615;top:826;width:95;height:41;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1748642775" o:spid="_x0000_s1197" style="position:absolute;left:1386;top:863;width:69;height:87;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199807110" o:spid="_x0000_s1198" style="position:absolute;left:2727;top:880;width:26;height:25;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1199611819" o:spid="_x0000_s1199" style="position:absolute;left:2655;top:217;width:585;height:917;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1207004082" o:spid="_x0000_s1200" style="position:absolute;left:3353;top:896;width:102;height:89;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423616117" o:spid="_x0000_s1201" style="position:absolute;left:1331;top:925;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2101019888" o:spid="_x0000_s1202" style="position:absolute;left:1479;top:925;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1349929467" o:spid="_x0000_s1203" style="position:absolute;left:1370;top:930;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597332097" o:spid="_x0000_s1204" style="position:absolute;left:2093;top:933;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1241703091" o:spid="_x0000_s1205" style="position:absolute;left:3456;top:936;width:29;height:25;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159380069" o:spid="_x0000_s1206" style="position:absolute;left:3507;top:936;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476002924" o:spid="_x0000_s1207" style="position:absolute;left:1295;top:950;width:29;height:29;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1893108110" o:spid="_x0000_s1208" style="position:absolute;left:2916;top:956;width:27;height:26;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124999644" o:spid="_x0000_s1209" style="position:absolute;left:1423;top:958;width:24;height:28;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1006549016" o:spid="_x0000_s1210" style="position:absolute;left:1346;top:965;width:29;height:29;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1922606755" o:spid="_x0000_s1211" style="position:absolute;left:2965;top:965;width:29;height:29;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572160711" o:spid="_x0000_s1212" style="position:absolute;left:1385;top:965;width:25;height:28;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1151236819" o:spid="_x0000_s1213" style="position:absolute;left:3413;top:970;width:30;height:27;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335082844" o:spid="_x0000_s1214" style="position:absolute;left:3471;top:974;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1268123005" o:spid="_x0000_s1215" style="position:absolute;left:3109;top:983;width:27;height:27;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2114865862" o:spid="_x0000_s1216" style="position:absolute;left:2900;top:995;width:26;height:24;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262374278" o:spid="_x0000_s1217" style="position:absolute;left:2943;top:1000;width:25;height:22;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1805267407" o:spid="_x0000_s1218" style="position:absolute;left:1635;top:1001;width:28;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988437967" o:spid="_x0000_s1219" style="position:absolute;left:3188;top:1000;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818204210" o:spid="_x0000_s1220" style="position:absolute;left:3148;top:1002;width:29;height:26;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625066166" o:spid="_x0000_s1221" style="position:absolute;left:3402;top:1003;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713431323" o:spid="_x0000_s1222" style="position:absolute;left:1313;top:1006;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1276011024" o:spid="_x0000_s1223" style="position:absolute;left:3268;top:1007;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1711868197" o:spid="_x0000_s1224" style="position:absolute;left:1527;top:1008;width:28;height:28;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1951333743" o:spid="_x0000_s1225" style="position:absolute;left:1472;top:1011;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2094185629" o:spid="_x0000_s1226" style="position:absolute;left:3320;top:1029;width:29;height:26;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92971987" o:spid="_x0000_s1227" style="position:absolute;left:1366;top:1030;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1978349617" o:spid="_x0000_s1228" style="position:absolute;left:3284;top:1040;width:27;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624043585" o:spid="_x0000_s1229" style="position:absolute;left:1506;top:1043;width:29;height:25;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1435165870" o:spid="_x0000_s1230" style="position:absolute;left:3397;top:1041;width:94;height:70;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513174778" o:spid="_x0000_s1231" style="position:absolute;left:3498;top:1044;width:30;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970274356" o:spid="_x0000_s1232" style="position:absolute;left:3180;top:1047;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266134223" o:spid="_x0000_s1233" style="position:absolute;left:1462;top:1052;width:28;height:25;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803742426" o:spid="_x0000_s1234" style="position:absolute;left:3316;top:1070;width:30;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&#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070943112" o:spid="_x0000_s1235" style="position:absolute;left:3503;top:1079;width:32;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494202229" o:spid="_x0000_s1236" style="position:absolute;left:2897;top:1191;width:106;height:31;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1881957751" o:spid="_x0000_s1237" style="position:absolute;left:1857;top:1219;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770376521" o:spid="_x0000_s1238" style="position:absolute;left:2960;top:1228;width:30;height:28;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1507321406" o:spid="_x0000_s1239" style="position:absolute;left:3032;top:1236;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669323764" o:spid="_x0000_s1240" style="position:absolute;left:1643;top:1248;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2065778547" o:spid="_x0000_s1241" style="position:absolute;left:1685;top:1257;width:24;height:23;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786792479" o:spid="_x0000_s1242" style="position:absolute;left:1333;top:1272;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515308523" o:spid="_x0000_s1243" style="position:absolute;left:1162;top:720;width:2498;height:874;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975525944" o:spid="_x0000_s1244" style="position:absolute;left:3156;top:1281;width:115;height:45;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682584236" o:spid="_x0000_s1245" style="position:absolute;left:3114;top:1287;width:30;height:30;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2098147895" o:spid="_x0000_s1246" style="position:absolute;left:1654;top:1290;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535693149" o:spid="_x0000_s1247" style="position:absolute;left:1451;top:1295;width:94;height:59;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477907451" o:spid="_x0000_s1248" style="position:absolute;left:3305;top:1295;width:80;height:76;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655289654" o:spid="_x0000_s1249" style="position:absolute;left:1702;top:1296;width:25;height:25;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908418571" o:spid="_x0000_s1250" style="position:absolute;left:3416;top:1304;width:66;height:83;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647467474" o:spid="_x0000_s1251" style="position:absolute;left:1281;top:1309;width:27;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91290327" o:spid="_x0000_s1252" style="position:absolute;left:1235;top:1318;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677590139" o:spid="_x0000_s1253" style="position:absolute;left:1324;top:1326;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" path="m2920,508v,,255,1649,-634,1903c1143,2919,635,2157,,1523,,761,381,254,889,v762,,1397,,2031,635e" fillcolor="black" stroked="f" strokeweight=".35244mm">
                  <v:stroke joinstyle="miter"/>
                  <v:path arrowok="t" o:connecttype="custom" o:connectlocs="2920,508;2286,2411;0,1523;889,0;2920,635" o:connectangles="0,0,0,0,0"/>
                </v:shape>
                <v:shape id="Freeform: Shape 797995728" o:spid="_x0000_s1254" style="position:absolute;left:1453;top:1335;width:28;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522979219" o:spid="_x0000_s1255" style="position:absolute;left:3525;top:1335;width:30;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637804211" o:spid="_x0000_s1256" style="position:absolute;left:3381;top:1337;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651406289" o:spid="_x0000_s1257" style="position:absolute;left:3481;top:1340;width:28;height:23;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391935827" o:spid="_x0000_s1258" style="position:absolute;left:1260;top:1352;width:27;height:28;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820578281" o:spid="_x0000_s1259" style="position:absolute;left:3347;top:1362;width:30;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696617369" o:spid="_x0000_s1260" style="position:absolute;left:1673;top:1370;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842868449" o:spid="_x0000_s1261" style="position:absolute;left:3512;top:1373;width:29;height:26;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2123329139" o:spid="_x0000_s1262" style="position:absolute;left:3426;top:1375;width:96;height:78;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&#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1536211479" o:spid="_x0000_s1263" style="position:absolute;left:3151;top:1377;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1724118238" o:spid="_x0000_s1264" style="position:absolute;left:1433;top:1403;width:27;height:24;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132461972" o:spid="_x0000_s1265" style="position:absolute;left:1444;top:1403;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657759750" o:spid="_x0000_s1266" style="position:absolute;left:3128;top:1403;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478279516" o:spid="_x0000_s1267" style="position:absolute;left:3177;top:1411;width:31;height:26;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1392492305" o:spid="_x0000_s1268" style="position:absolute;left:1616;top:1411;width:25;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2064511580" o:spid="_x0000_s1269" style="position:absolute;left:1664;top:1411;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257851696" o:spid="_x0000_s1270" style="position:absolute;left:3308;top:1413;width:75;height:78;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561736762" o:spid="_x0000_s1271" style="position:absolute;left:3372;top:1416;width:31;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1668468339" o:spid="_x0000_s1272" style="position:absolute;left:1740;top:1437;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1914794609" o:spid="_x0000_s1273" style="position:absolute;left:3165;top:1459;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17621118" o:spid="_x0000_s1274" style="position:absolute;left:1756;top:1459;width:109;height:33;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527964161" o:spid="_x0000_s1275" style="position:absolute;left:1589;top:1464;width:101;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734853621" o:spid="_x0000_s1276" style="position:absolute;left:3132;top:1498;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48233014" o:spid="_x0000_s1277" style="position:absolute;left:2995;top:1507;width:102;height:26;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1476218996" o:spid="_x0000_s1278" style="position:absolute;left:1662;top:1520;width:29;height:26;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765014456" o:spid="_x0000_s1279" style="position:absolute;left:1705;top:1528;width:30;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423912406" o:spid="_x0000_s1280" style="position:absolute;left:3114;top:1534;width:34;height:33;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1517624276" o:spid="_x0000_s1281" style="position:absolute;left:3155;top:1538;width:27;height:30;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1039055225" o:spid="_x0000_s1282" style="position:absolute;left:1677;top:1558;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29659391" o:spid="_x0000_s1283" style="position:absolute;left:1686;top:1564;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416173654" o:spid="_x0000_s1284" style="position:absolute;left:2996;top:1571;width:30;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313226371" o:spid="_x0000_s1285" style="position:absolute;left:1789;top:1575;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380389830" o:spid="_x0000_s1286" style="position:absolute;left:3038;top:1579;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659707044" o:spid="_x0000_s1287" style="position:absolute;left:3105;top:1588;width:50;height:75;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270794186" o:spid="_x0000_s1288" style="position:absolute;left:3068;top:1622;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866326905" o:spid="_x0000_s1289" style="position:absolute;left:2985;top:1633;width:67;height:81;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2124168272" o:spid="_x0000_s1290" style="position:absolute;left:3076;top:1663;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1563854137" o:spid="_x0000_s1291" style="position:absolute;left:2285;top:266;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542223489" o:spid="_x0000_s1292" style="position:absolute;left:2496;top:527;width:121;height:195;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937729747" o:spid="_x0000_s1293" style="position:absolute;left:2403;top:593;width:28;height:30;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044705128" o:spid="_x0000_s1294" style="position:absolute;left:2369;top:637;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935020252" o:spid="_x0000_s1295" style="position:absolute;left:2426;top:631;width:29;height:30;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1559330565" o:spid="_x0000_s1296" style="position:absolute;left:2436;top:676;width:17;height:16;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617293029" o:spid="_x0000_s1297" style="position:absolute;left:2375;top:680;width:49;height:50;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116163522" o:spid="_x0000_s1298" style="position:absolute;left:2295;width:239;height:234;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299" style="position:absolute;left:1302;top:451;width:1668;height:1378" coordorigin="130288,45178" coordsize="166773,13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">
                <v:shape id="Freeform: Shape 1358906696" o:spid="_x0000_s1300" style="position:absolute;left:206227;top:148866;width:10653;height:10481;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2079227575" o:spid="_x0000_s1301" style="position:absolute;left:218132;top:147470;width:7829;height:10279;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546772" o:spid="_x0000_s1302" style="position:absolute;left:226037;top:146201;width:9651;height:9518;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361826079" o:spid="_x0000_s1303" style="position:absolute;left:236704;top:146201;width:10794;height:9137;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42765625" o:spid="_x0000_s1304" style="position:absolute;left:247117;top:147216;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2109116916" o:spid="_x0000_s1305" style="position:absolute;left:258038;top:148104;width:10032;height:10533;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1716090968" o:spid="_x0000_s1306" style="position:absolute;left:267562;top:150008;width:7111;height:9772;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760699306" o:spid="_x0000_s1307" style="position:absolute;left:273150;top:151404;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449240028" o:spid="_x0000_s1308" style="position:absolute;left:238101;top:52031;width:5587;height:5837;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520314681" o:spid="_x0000_s1309" style="position:absolute;left:269848;top:91248;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1054810559" o:spid="_x0000_s1310" style="position:absolute;left:263753;top:46955;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" path="m635,c635,,,1142,,1396v,381,254,762,762,762c1270,2158,1397,1777,1397,1396,1397,1396,762,,762,e" fillcolor="black" stroked="f" strokeweight=".35244mm">
                  <v:stroke joinstyle="miter"/>
                  <v:path arrowok="t" o:connecttype="custom" o:connectlocs="635,0;0,1396;762,2158;1397,1396;762,0" o:connectangles="0,0,0,0,0"/>
                </v:shape>
                <v:shape id="Freeform: Shape 812909986" o:spid="_x0000_s1311" style="position:absolute;left:217275;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843258331" o:spid="_x0000_s1312" style="position:absolute;left:228831;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342499571" o:spid="_x0000_s1313" style="position:absolute;left:240513;top:46955;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" path="m635,c635,,,1142,,1396v,381,254,762,762,762c1270,2158,1397,1777,1397,1396,1397,1396,762,,762,e" fillcolor="black" stroked="f" strokeweight=".35244mm">
                  <v:stroke joinstyle="miter"/>
                  <v:path arrowok="t" o:connecttype="custom" o:connectlocs="635,0;0,1396;762,2158;1397,1396;762,0" o:connectangles="0,0,0,0,0"/>
                </v:shape>
                <v:shape id="Freeform: Shape 1067914211" o:spid="_x0000_s1314" style="position:absolute;left:252069;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491588322" o:spid="_x0000_s1315" style="position:absolute;left:217275;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" path="m635,v,,635,1142,635,1396c1270,1777,1016,2158,635,2158,254,2158,,1777,,1396,,1396,762,,762,e" fillcolor="black" stroked="f" strokeweight=".35244mm">
                  <v:stroke joinstyle="miter"/>
                  <v:path arrowok="t" o:connecttype="custom" o:connectlocs="635,0;1270,1396;635,2158;0,1396;762,0" o:connectangles="0,0,0,0,0"/>
                </v:shape>
                <v:shape id="Freeform: Shape 606350708" o:spid="_x0000_s1316" style="position:absolute;left:217275;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" path="m635,v,,635,1142,635,1396c1270,1777,1016,2158,635,2158,254,2158,,1777,,1396,,1396,762,,762,e" fillcolor="black" stroked="f" strokeweight=".35244mm">
                  <v:stroke joinstyle="miter"/>
                  <v:path arrowok="t" o:connecttype="custom" o:connectlocs="635,0;1270,1396;635,2158;0,1396;762,0" o:connectangles="0,0,0,0,0"/>
                </v:shape>
                <v:shape id="Freeform: Shape 195755278" o:spid="_x0000_s1317" style="position:absolute;left:219053;top:90613;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" path="m762,v,,635,1142,635,1396c1397,1777,1143,2158,635,2158,127,2158,,1777,,1396,,1396,762,,762,e" fillcolor="black" stroked="f" strokeweight=".35244mm">
                  <v:stroke joinstyle="miter"/>
                  <v:path arrowok="t" o:connecttype="custom" o:connectlocs="762,0;1397,1396;635,2158;0,1396;762,0" o:connectangles="0,0,0,0,0"/>
                </v:shape>
                <v:shape id="Freeform: Shape 758446561" o:spid="_x0000_s1318" style="position:absolute;left:228831;top:97086;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" path="m762,v,,635,1142,635,1396c1397,1777,1143,2158,635,2158,127,2158,,1777,,1396,,1396,762,,762,e" fillcolor="black" stroked="f" strokeweight=".35244mm">
                  <v:stroke joinstyle="miter"/>
                  <v:path arrowok="t" o:connecttype="custom" o:connectlocs="762,0;1397,1396;635,2158;0,1396;762,0" o:connectangles="0,0,0,0,0"/>
                </v:shape>
                <v:shape id="Freeform: Shape 470090929" o:spid="_x0000_s1319" style="position:absolute;left:264387;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" path="m635,c635,,,1142,,1396v,381,254,762,635,762c1016,2158,1270,1777,1270,1396,1270,1396,635,,635,e" fillcolor="black" stroked="f" strokeweight=".35244mm">
                  <v:stroke joinstyle="miter"/>
                  <v:path arrowok="t" o:connecttype="custom" o:connectlocs="635,0;0,1396;635,2158;1270,1396;635,0" o:connectangles="0,0,0,0,0"/>
                </v:shape>
                <v:shape id="Freeform: Shape 1651321953" o:spid="_x0000_s1320" style="position:absolute;left:264387;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1361679116" o:spid="_x0000_s1321" style="position:absolute;left:262483;top:90613;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2106448366" o:spid="_x0000_s1322" style="position:absolute;left:252705;top:9708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32115468" o:spid="_x0000_s1323" style="position:absolute;left:240894;top:10406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" path="m635,c635,,,1142,,1396v,381,254,761,635,761c1016,2157,1270,1777,1270,1396,1270,1396,635,,635,e" fillcolor="black" stroked="f" strokeweight=".35244mm">
                  <v:stroke joinstyle="miter"/>
                  <v:path arrowok="t" o:connecttype="custom" o:connectlocs="635,0;0,1396;635,2157;1270,1396;635,0" o:connectangles="0,0,0,0,0"/>
                </v:shape>
                <v:shape id="Freeform: Shape 684597714" o:spid="_x0000_s1324" style="position:absolute;left:249276;top:78663;width:12572;height:12330;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1424744958" o:spid="_x0000_s1325" style="position:absolute;left:205592;top:91755;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744329130" o:spid="_x0000_s1326" style="position:absolute;left:130288;top:135540;width:2793;height:2792;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763517240" o:spid="_x0000_s1327" style="position:absolute;left:179305;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435272750" o:spid="_x0000_s1328" style="position:absolute;left:179813;top:148866;width:12698;height:12691;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" path="m,c,,,,,,,,,,,,,,,,,l,c,,,,,,,,,,,,,,,,,,,,,,,l,c,,,,,,,,,,,,,,,,,,,,,,,l,c,,,,,,,,,,,,,,,,,,,,,,,l,c,,,,,xe" fillcolor="black" stroked="f" strokeweight=".35244mm">
                  <v:stroke joinstyle="miter"/>
                  <v:path arrowok="t" o:connecttype="custom" o:connectlocs="0,0;0,0;0,0;0,0;0,0;0,0;0,0;0,0;0,0;0,0;0,0;0,0;0,0;0,0;0,0;0,0;0,0;0,0;0,0;0,0;0,0" o:connectangles="0,0,0,0,0,0,0,0,0,0,0,0,0,0,0,0,0,0,0,0,0"/>
                </v:shape>
                <v:shape id="Freeform: Shape 1456122236" o:spid="_x0000_s1329" style="position:absolute;left:179940;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2144361106" o:spid="_x0000_s1330" style="position:absolute;left:180067;top:148739;width:380;height:38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950615680" o:spid="_x0000_s1331" style="position:absolute;left:180448;top:148739;width:126;height:126;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339644515" o:spid="_x0000_s1332" style="position:absolute;left:214608;top:45178;width:53589;height:63837;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832630866" o:spid="_x0000_s1333" style="position:absolute;left:248641;top:104573;width:634;height:253;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" path="m,254l635,c635,,127,254,,254e" fillcolor="black" stroked="f" strokeweight=".35244mm">
                  <v:stroke joinstyle="miter"/>
                  <v:path arrowok="t" o:connecttype="custom" o:connectlocs="0,254;635,0;0,254" o:connectangles="0,0,0"/>
                </v:shape>
                <v:shape id="Freeform: Shape 318580240" o:spid="_x0000_s1334" style="position:absolute;left:197592;top:152419;width:10666;height:9645;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562054864" o:spid="_x0000_s1335" style="position:absolute;left:178416;top:136475;width:118645;height:46502;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1071397625" o:spid="_x0000_s1336" style="position:absolute;left:1;top:2645;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" fillcolor="black" stroked="f" strokeweight=".35244mm"/>
              <v:group id="Graphic 1" o:spid="_x0000_s1337" style="position:absolute;left:205;top:2879;width:4418;height:919" coordorigin="20572,287947" coordsize="441792,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">
                <v:shape id="Freeform: Shape 365733678" o:spid="_x0000_s1338" style="position:absolute;left:20572;top:288836;width:30985;height:30585;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983821406" o:spid="_x0000_s1339" style="position:absolute;left:55494;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996453999" o:spid="_x0000_s1340" style="position:absolute;left:74796;top:297593;width:22984;height:31728;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60743444" o:spid="_x0000_s1341" style="position:absolute;left:101209;top:297720;width:20191;height:21955;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137341092" o:spid="_x0000_s1342" style="position:absolute;left:123814;top:297593;width:18285;height:21702;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675344054" o:spid="_x0000_s1343" style="position:absolute;left:144386;top:290486;width:14349;height:29316;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732255059" o:spid="_x0000_s1344" style="position:absolute;left:161021;top:297593;width:36064;height:21702;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439138796" o:spid="_x0000_s1345" style="position:absolute;left:19975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2061540288" o:spid="_x0000_s1346" style="position:absolute;left:220071;top:297720;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483948199" o:spid="_x0000_s1347" style="position:absolute;left:243944;top:290486;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345323017" o:spid="_x0000_s1348" style="position:absolute;left:271501;top:297593;width:19810;height:22336;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262536684" o:spid="_x0000_s1349" style="position:absolute;left:293724;top:287947;width:17651;height:3147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2002774672" o:spid="_x0000_s1350" style="position:absolute;left:319883;top:288709;width:34159;height:31093;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493311306" o:spid="_x0000_s1351" style="position:absolute;left:35620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942853527" o:spid="_x0000_s1352" style="position:absolute;left:376901;top:297720;width:19937;height:21955;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1188382913" o:spid="_x0000_s1353" style="position:absolute;left:399124;top:288709;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460757550" o:spid="_x0000_s1354" style="position:absolute;left:411569;top:290486;width:14223;height:29316;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772570710" o:spid="_x0000_s1355" style="position:absolute;left:427569;top:288709;width:23111;height:3083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510662810" o:spid="_x0000_s1356" style="position:absolute;left:453729;top:312441;width:8635;height:15102;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1695073113" o:spid="_x0000_s1357" style="position:absolute;left:28191;top:339220;width:30985;height:30712;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105846719" o:spid="_x0000_s1358" style="position:absolute;left:62097;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163298110" o:spid="_x0000_s1359" style="position:absolute;left:76066;top:347850;width:14603;height:22590;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1236161286" o:spid="_x0000_s1360" style="position:absolute;left:94098;top:348231;width:19937;height:2182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994825645" o:spid="_x0000_s1361" style="position:absolute;left:115686;top:339093;width:22984;height:31474;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1435514221" o:spid="_x0000_s1362" style="position:absolute;left:141084;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40692622" o:spid="_x0000_s1363" style="position:absolute;left:154798;top:339093;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898358731" o:spid="_x0000_s1364" style="position:absolute;left:168640;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1031439741" o:spid="_x0000_s1365" style="position:absolute;left:181085;top:340870;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301330547" o:spid="_x0000_s1366" style="position:absolute;left:197467;top:348485;width:22350;height:31220;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187501446" o:spid="_x0000_s1367" style="position:absolute;left:233277;top:348231;width:20063;height:2182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1099664280" o:spid="_x0000_s1368" style="position:absolute;left:256262;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302595435" o:spid="_x0000_s1369" style="position:absolute;left:281533;top:339093;width:22857;height:31601;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2139123805" o:spid="_x0000_s1370" style="position:absolute;left:317089;top:338586;width:32382;height:31347;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606392969" o:spid="_x0000_s1371" style="position:absolute;left:351884;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1958718860" o:spid="_x0000_s1372" style="position:absolute;left:374742;top:348104;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2062948813" o:spid="_x0000_s1373" style="position:absolute;left:394171;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1839166868" o:spid="_x0000_s1374" style="position:absolute;left:408648;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573081019" o:spid="_x0000_s1375" style="position:absolute;left:433919;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F127" w14:textId="30DDACE8" w:rsidR="00E02E44" w:rsidRPr="000644E0" w:rsidRDefault="008B611A" w:rsidP="008B611A">
    <w:pPr>
      <w:pStyle w:val="Footer"/>
      <w:tabs>
        <w:tab w:val="clear" w:pos="4513"/>
        <w:tab w:val="clear" w:pos="9026"/>
        <w:tab w:val="right" w:pos="10772"/>
      </w:tabs>
      <w:rPr>
        <w:color w:val="692874" w:themeColor="accent4"/>
        <w:sz w:val="22"/>
        <w:szCs w:val="20"/>
      </w:rPr>
    </w:pPr>
    <w:r w:rsidRPr="001208A6">
      <w:rPr>
        <w:color w:val="692874" w:themeColor="accent4"/>
      </w:rPr>
      <w:fldChar w:fldCharType="begin"/>
    </w:r>
    <w:r w:rsidRPr="001208A6">
      <w:rPr>
        <w:color w:val="692874" w:themeColor="accent4"/>
      </w:rPr>
      <w:instrText xml:space="preserve"> PAGE   \* MERGEFORMAT </w:instrText>
    </w:r>
    <w:r w:rsidRPr="001208A6">
      <w:rPr>
        <w:color w:val="692874" w:themeColor="accent4"/>
      </w:rPr>
      <w:fldChar w:fldCharType="separate"/>
    </w:r>
    <w:r>
      <w:rPr>
        <w:color w:val="692874" w:themeColor="accent4"/>
      </w:rPr>
      <w:t>2</w:t>
    </w:r>
    <w:r w:rsidRPr="001208A6">
      <w:rPr>
        <w:color w:val="692874" w:themeColor="accent4"/>
      </w:rPr>
      <w:fldChar w:fldCharType="end"/>
    </w:r>
    <w:r w:rsidRPr="001208A6">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A9B" w14:textId="790B61F8" w:rsidR="003E5927" w:rsidRPr="004A2556" w:rsidRDefault="00161906" w:rsidP="004A2556">
    <w:pPr>
      <w:pStyle w:val="Footer"/>
      <w:tabs>
        <w:tab w:val="left" w:pos="284"/>
      </w:tabs>
      <w:rPr>
        <w:color w:val="692874" w:themeColor="accent4"/>
        <w:sz w:val="18"/>
      </w:rPr>
    </w:pPr>
    <w:r>
      <w:rPr>
        <w:noProof/>
        <w:color w:val="692874" w:themeColor="accent4"/>
        <w:sz w:val="18"/>
      </w:rPr>
      <mc:AlternateContent>
        <mc:Choice Requires="wps">
          <w:drawing>
            <wp:anchor distT="0" distB="0" distL="0" distR="0" simplePos="0" relativeHeight="251658246" behindDoc="0" locked="0" layoutInCell="1" allowOverlap="1" wp14:anchorId="32B177C9" wp14:editId="5B480036">
              <wp:simplePos x="635" y="635"/>
              <wp:positionH relativeFrom="page">
                <wp:align>center</wp:align>
              </wp:positionH>
              <wp:positionV relativeFrom="page">
                <wp:align>bottom</wp:align>
              </wp:positionV>
              <wp:extent cx="819150" cy="457200"/>
              <wp:effectExtent l="0" t="0" r="0" b="0"/>
              <wp:wrapNone/>
              <wp:docPr id="791834043" name="Text Box 1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65032C01" w14:textId="45BC1394"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177C9" id="_x0000_t202" coordsize="21600,21600" o:spt="202" path="m,l,21600r21600,l21600,xe">
              <v:stroke joinstyle="miter"/>
              <v:path gradientshapeok="t" o:connecttype="rect"/>
            </v:shapetype>
            <v:shape id="Text Box 11" o:spid="_x0000_s1753" type="#_x0000_t202" alt="UNOFFICIAL" style="position:absolute;margin-left:0;margin-top:0;width:64.5pt;height:36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CMH6O4NAgAAHAQA&#10;AA4AAAAAAAAAAAAAAAAALgIAAGRycy9lMm9Eb2MueG1sUEsBAi0AFAAGAAgAAAAhAIZ3unraAAAA&#10;BAEAAA8AAAAAAAAAAAAAAAAAZwQAAGRycy9kb3ducmV2LnhtbFBLBQYAAAAABAAEAPMAAABuBQAA&#10;AAA=&#10;" filled="f" stroked="f">
              <v:textbox style="mso-fit-shape-to-text:t" inset="0,0,0,15pt">
                <w:txbxContent>
                  <w:p w14:paraId="65032C01" w14:textId="45BC1394"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945492" w:rsidRPr="004A2556">
      <w:rPr>
        <w:color w:val="692874" w:themeColor="accent4"/>
        <w:sz w:val="18"/>
      </w:rPr>
      <w:fldChar w:fldCharType="begin"/>
    </w:r>
    <w:r w:rsidR="00945492" w:rsidRPr="004A2556">
      <w:rPr>
        <w:color w:val="692874" w:themeColor="accent4"/>
        <w:sz w:val="18"/>
      </w:rPr>
      <w:instrText xml:space="preserve"> PAGE   \* MERGEFORMAT </w:instrText>
    </w:r>
    <w:r w:rsidR="00945492" w:rsidRPr="004A2556">
      <w:rPr>
        <w:color w:val="692874" w:themeColor="accent4"/>
        <w:sz w:val="18"/>
      </w:rPr>
      <w:fldChar w:fldCharType="separate"/>
    </w:r>
    <w:r w:rsidR="00945492" w:rsidRPr="004A2556">
      <w:rPr>
        <w:color w:val="692874" w:themeColor="accent4"/>
        <w:sz w:val="18"/>
      </w:rPr>
      <w:t>1</w:t>
    </w:r>
    <w:r w:rsidR="00945492" w:rsidRPr="004A2556">
      <w:rPr>
        <w:color w:val="692874" w:themeColor="accent4"/>
        <w:sz w:val="18"/>
      </w:rPr>
      <w:fldChar w:fldCharType="end"/>
    </w:r>
    <w:r w:rsidR="00945492" w:rsidRPr="004A2556">
      <w:rPr>
        <w:sz w:val="18"/>
      </w:rPr>
      <w:tab/>
    </w:r>
    <w:sdt>
      <w:sdtPr>
        <w:rPr>
          <w:sz w:val="18"/>
        </w:rPr>
        <w:alias w:val="Footer"/>
        <w:tag w:val=""/>
        <w:id w:val="-849330576"/>
        <w:dataBinding w:prefixMappings="xmlns:ns0='http://purl.org/dc/elements/1.1/' xmlns:ns1='http://schemas.openxmlformats.org/package/2006/metadata/core-properties' " w:xpath="/ns1:coreProperties[1]/ns1:keywords[1]" w:storeItemID="{6C3C8BC8-F283-45AE-878A-BAB7291924A1}"/>
        <w:text/>
      </w:sdtPr>
      <w:sdtEndPr/>
      <w:sdtContent>
        <w:r w:rsidR="00210883">
          <w:rPr>
            <w:sz w:val="18"/>
          </w:rPr>
          <w:t>COVID-19, COVID-19 vaccine, National Immunisation Program, NIP, immunisation, vaccination</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A25E" w14:textId="3D282B38" w:rsidR="00A67EA9" w:rsidRPr="001208A6" w:rsidRDefault="00161906" w:rsidP="004A2556">
    <w:pPr>
      <w:pStyle w:val="Footer"/>
      <w:tabs>
        <w:tab w:val="clear" w:pos="4513"/>
        <w:tab w:val="clear" w:pos="9026"/>
        <w:tab w:val="left" w:pos="284"/>
        <w:tab w:val="right" w:pos="10772"/>
      </w:tabs>
      <w:rPr>
        <w:color w:val="692874" w:themeColor="accent4"/>
      </w:rPr>
    </w:pPr>
    <w:r>
      <w:rPr>
        <w:noProof/>
        <w:color w:val="692874" w:themeColor="accent4"/>
      </w:rPr>
      <mc:AlternateContent>
        <mc:Choice Requires="wps">
          <w:drawing>
            <wp:anchor distT="0" distB="0" distL="0" distR="0" simplePos="0" relativeHeight="251658245" behindDoc="0" locked="0" layoutInCell="1" allowOverlap="1" wp14:anchorId="0ADEE1F0" wp14:editId="6F63F4C6">
              <wp:simplePos x="635" y="635"/>
              <wp:positionH relativeFrom="page">
                <wp:align>center</wp:align>
              </wp:positionH>
              <wp:positionV relativeFrom="page">
                <wp:align>bottom</wp:align>
              </wp:positionV>
              <wp:extent cx="819150" cy="457200"/>
              <wp:effectExtent l="0" t="0" r="0" b="0"/>
              <wp:wrapNone/>
              <wp:docPr id="1912793563" name="Text Box 10"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5FCE9899" w14:textId="13C10831"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DEE1F0" id="_x0000_t202" coordsize="21600,21600" o:spt="202" path="m,l,21600r21600,l21600,xe">
              <v:stroke joinstyle="miter"/>
              <v:path gradientshapeok="t" o:connecttype="rect"/>
            </v:shapetype>
            <v:shape id="Text Box 10" o:spid="_x0000_s1754" type="#_x0000_t202" alt="UNOFFICIAL" style="position:absolute;margin-left:0;margin-top:0;width:64.5pt;height:36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AnGEWgNAgAAHAQA&#10;AA4AAAAAAAAAAAAAAAAALgIAAGRycy9lMm9Eb2MueG1sUEsBAi0AFAAGAAgAAAAhAIZ3unraAAAA&#10;BAEAAA8AAAAAAAAAAAAAAAAAZwQAAGRycy9kb3ducmV2LnhtbFBLBQYAAAAABAAEAPMAAABuBQAA&#10;AAA=&#10;" filled="f" stroked="f">
              <v:textbox style="mso-fit-shape-to-text:t" inset="0,0,0,15pt">
                <w:txbxContent>
                  <w:p w14:paraId="5FCE9899" w14:textId="13C10831"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A67EA9" w:rsidRPr="001208A6">
      <w:rPr>
        <w:color w:val="692874" w:themeColor="accent4"/>
      </w:rPr>
      <w:fldChar w:fldCharType="begin"/>
    </w:r>
    <w:r w:rsidR="00A67EA9" w:rsidRPr="001208A6">
      <w:rPr>
        <w:color w:val="692874" w:themeColor="accent4"/>
      </w:rPr>
      <w:instrText xml:space="preserve"> PAGE   \* MERGEFORMAT </w:instrText>
    </w:r>
    <w:r w:rsidR="00A67EA9" w:rsidRPr="001208A6">
      <w:rPr>
        <w:color w:val="692874" w:themeColor="accent4"/>
      </w:rPr>
      <w:fldChar w:fldCharType="separate"/>
    </w:r>
    <w:r w:rsidR="00A67EA9" w:rsidRPr="001208A6">
      <w:rPr>
        <w:color w:val="692874" w:themeColor="accent4"/>
      </w:rPr>
      <w:t>2</w:t>
    </w:r>
    <w:r w:rsidR="00A67EA9" w:rsidRPr="001208A6">
      <w:rPr>
        <w:color w:val="692874" w:themeColor="accent4"/>
      </w:rPr>
      <w:fldChar w:fldCharType="end"/>
    </w:r>
    <w:r w:rsidR="00A67EA9">
      <w:rPr>
        <w:color w:val="692874" w:themeColor="accent4"/>
      </w:rPr>
      <w:tab/>
    </w:r>
    <w:sdt>
      <w:sdtPr>
        <w:alias w:val="Footer"/>
        <w:tag w:val=""/>
        <w:id w:val="1093979307"/>
        <w:dataBinding w:prefixMappings="xmlns:ns0='http://purl.org/dc/elements/1.1/' xmlns:ns1='http://schemas.openxmlformats.org/package/2006/metadata/core-properties' " w:xpath="/ns1:coreProperties[1]/ns1:keywords[1]" w:storeItemID="{6C3C8BC8-F283-45AE-878A-BAB7291924A1}"/>
        <w:text/>
      </w:sdtPr>
      <w:sdtEndPr/>
      <w:sdtContent>
        <w:r w:rsidR="00210883">
          <w:t>COVID-19, COVID-19 vaccine, National Immunisation Program, NIP, immunisation, vaccination</w:t>
        </w:r>
      </w:sdtContent>
    </w:sdt>
    <w:r w:rsidR="00A67EA9" w:rsidRPr="001208A6">
      <w:tab/>
    </w:r>
    <w:r w:rsidR="00A67EA9" w:rsidRPr="001208A6">
      <w:rPr>
        <w:noProof/>
      </w:rPr>
      <w:drawing>
        <wp:inline distT="0" distB="0" distL="0" distR="0" wp14:anchorId="35DC035E" wp14:editId="5479FB39">
          <wp:extent cx="2136913" cy="571500"/>
          <wp:effectExtent l="0" t="0" r="0" b="0"/>
          <wp:docPr id="1609103820" name="Graphic 1" descr="Australian Government logo and 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3820" name="Graphic 1" descr="Australian Government logo and National Immunisation Program logo"/>
                  <pic:cNvPicPr/>
                </pic:nvPicPr>
                <pic:blipFill>
                  <a:blip r:embed="rId1">
                    <a:extLst>
                      <a:ext uri="{96DAC541-7B7A-43D3-8B79-37D633B846F1}">
                        <asvg:svgBlip xmlns:asvg="http://schemas.microsoft.com/office/drawing/2016/SVG/main" r:embed="rId2"/>
                      </a:ext>
                    </a:extLst>
                  </a:blip>
                  <a:stretch>
                    <a:fillRect/>
                  </a:stretch>
                </pic:blipFill>
                <pic:spPr>
                  <a:xfrm>
                    <a:off x="0" y="0"/>
                    <a:ext cx="2136913" cy="571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E1C7" w14:textId="77777777" w:rsidR="007736F6" w:rsidRPr="001208A6" w:rsidRDefault="007736F6" w:rsidP="00A42357">
      <w:r w:rsidRPr="001208A6">
        <w:separator/>
      </w:r>
    </w:p>
  </w:footnote>
  <w:footnote w:type="continuationSeparator" w:id="0">
    <w:p w14:paraId="2593660C" w14:textId="77777777" w:rsidR="007736F6" w:rsidRPr="001208A6" w:rsidRDefault="007736F6" w:rsidP="00A42357">
      <w:r w:rsidRPr="00120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EE9C" w14:textId="31CB1BDC" w:rsidR="00161906" w:rsidRDefault="00161906">
    <w:pPr>
      <w:pStyle w:val="Header"/>
    </w:pPr>
    <w:r>
      <w:rPr>
        <w:noProof/>
      </w:rPr>
      <mc:AlternateContent>
        <mc:Choice Requires="wps">
          <w:drawing>
            <wp:anchor distT="0" distB="0" distL="0" distR="0" simplePos="0" relativeHeight="251658240" behindDoc="0" locked="0" layoutInCell="1" allowOverlap="1" wp14:anchorId="57F89333" wp14:editId="7BD4AF76">
              <wp:simplePos x="635" y="635"/>
              <wp:positionH relativeFrom="page">
                <wp:align>center</wp:align>
              </wp:positionH>
              <wp:positionV relativeFrom="page">
                <wp:align>top</wp:align>
              </wp:positionV>
              <wp:extent cx="819150" cy="457200"/>
              <wp:effectExtent l="0" t="0" r="0" b="0"/>
              <wp:wrapNone/>
              <wp:docPr id="1607405387"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1B6502B6" w14:textId="0D25BD1D"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F89333" id="_x0000_t202" coordsize="21600,21600" o:spt="202" path="m,l,21600r21600,l21600,xe">
              <v:stroke joinstyle="miter"/>
              <v:path gradientshapeok="t" o:connecttype="rect"/>
            </v:shapetype>
            <v:shape id="Text Box 2" o:spid="_x0000_s1042" type="#_x0000_t202" alt="UNOFFICIAL" style="position:absolute;margin-left:0;margin-top:0;width:64.5pt;height:3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" filled="f" stroked="f">
              <v:textbox style="mso-fit-shape-to-text:t" inset="0,15pt,0,0">
                <w:txbxContent>
                  <w:p w14:paraId="1B6502B6" w14:textId="0D25BD1D"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FDB2" w14:textId="555C4752" w:rsidR="00161906" w:rsidRDefault="00161906">
    <w:pPr>
      <w:pStyle w:val="Header"/>
    </w:pPr>
    <w:r>
      <w:rPr>
        <w:noProof/>
      </w:rPr>
      <mc:AlternateContent>
        <mc:Choice Requires="wps">
          <w:drawing>
            <wp:anchor distT="0" distB="0" distL="0" distR="0" simplePos="0" relativeHeight="251658241" behindDoc="0" locked="0" layoutInCell="1" allowOverlap="1" wp14:anchorId="5028EDA7" wp14:editId="07BBB66D">
              <wp:simplePos x="635" y="635"/>
              <wp:positionH relativeFrom="page">
                <wp:align>center</wp:align>
              </wp:positionH>
              <wp:positionV relativeFrom="page">
                <wp:align>top</wp:align>
              </wp:positionV>
              <wp:extent cx="819150" cy="457200"/>
              <wp:effectExtent l="0" t="0" r="0" b="0"/>
              <wp:wrapNone/>
              <wp:docPr id="674829742"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713A9A1B" w14:textId="7036F757"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8EDA7" id="_x0000_t202" coordsize="21600,21600" o:spt="202" path="m,l,21600r21600,l21600,xe">
              <v:stroke joinstyle="miter"/>
              <v:path gradientshapeok="t" o:connecttype="rect"/>
            </v:shapetype>
            <v:shape id="Text Box 3" o:spid="_x0000_s1043" type="#_x0000_t202" alt="UNOFFICIAL" style="position:absolute;margin-left:0;margin-top:0;width:64.5pt;height:3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" filled="f" stroked="f">
              <v:textbox style="mso-fit-shape-to-text:t" inset="0,15pt,0,0">
                <w:txbxContent>
                  <w:p w14:paraId="713A9A1B" w14:textId="7036F757"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D11C" w14:textId="6BB78F48" w:rsidR="000830F3" w:rsidRPr="001208A6" w:rsidRDefault="000830F3" w:rsidP="000830F3">
    <w:pPr>
      <w:pStyle w:val="Header"/>
    </w:pPr>
    <w:r w:rsidRPr="001208A6">
      <w:rPr>
        <w:noProof/>
      </w:rPr>
      <mc:AlternateContent>
        <mc:Choice Requires="wpg">
          <w:drawing>
            <wp:inline distT="0" distB="0" distL="0" distR="0" wp14:anchorId="3B0064C1" wp14:editId="7C00A3CE">
              <wp:extent cx="6839730" cy="539600"/>
              <wp:effectExtent l="0" t="0" r="0" b="0"/>
              <wp:docPr id="459" name="Group 458">
                <a:extLst xmlns:a="http://schemas.openxmlformats.org/drawingml/2006/main">
                  <a:ext uri="{FF2B5EF4-FFF2-40B4-BE49-F238E27FC236}">
                    <a16:creationId xmlns:a16="http://schemas.microsoft.com/office/drawing/2014/main" id="{FE1A3705-DC48-C217-815E-6B44270A2C6E}"/>
                  </a:ext>
                </a:extLst>
              </wp:docPr>
              <wp:cNvGraphicFramePr/>
              <a:graphic xmlns:a="http://schemas.openxmlformats.org/drawingml/2006/main">
                <a:graphicData uri="http://schemas.microsoft.com/office/word/2010/wordprocessingGroup">
                  <wpg:wgp>
                    <wpg:cNvGrpSpPr/>
                    <wpg:grpSpPr>
                      <a:xfrm>
                        <a:off x="0" y="0"/>
                        <a:ext cx="6839730" cy="539600"/>
                        <a:chOff x="0" y="0"/>
                        <a:chExt cx="6839834" cy="539600"/>
                      </a:xfrm>
                    </wpg:grpSpPr>
                    <wps:wsp>
                      <wps:cNvPr id="411630147" name="Rectangle: Rounded Corners 411630147">
                        <a:extLst>
                          <a:ext uri="{FF2B5EF4-FFF2-40B4-BE49-F238E27FC236}">
                            <a16:creationId xmlns:a16="http://schemas.microsoft.com/office/drawing/2014/main" id="{5B8FA27E-BED0-A8D2-6AB7-D0E6E8D30066}"/>
                          </a:ext>
                        </a:extLst>
                      </wps:cNvPr>
                      <wps:cNvSpPr/>
                      <wps:spPr>
                        <a:xfrm>
                          <a:off x="0" y="0"/>
                          <a:ext cx="5201483" cy="539600"/>
                        </a:xfrm>
                        <a:prstGeom prst="roundRect">
                          <a:avLst>
                            <a:gd name="adj" fmla="val 13861"/>
                          </a:avLst>
                        </a:prstGeom>
                        <a:gradFill flip="none" rotWithShape="1">
                          <a:gsLst>
                            <a:gs pos="0">
                              <a:schemeClr val="accent1"/>
                            </a:gs>
                            <a:gs pos="0">
                              <a:schemeClr val="accent2"/>
                            </a:gs>
                            <a:gs pos="100000">
                              <a:schemeClr val="accent1"/>
                            </a:gs>
                          </a:gsLst>
                          <a:lin ang="0" scaled="1"/>
                          <a:tileRect/>
                        </a:gradFill>
                        <a:ln w="12688" cap="flat">
                          <a:noFill/>
                          <a:prstDash val="solid"/>
                          <a:miter/>
                        </a:ln>
                      </wps:spPr>
                      <wps:txbx>
                        <w:txbxContent>
                          <w:p w14:paraId="7E674DC0" w14:textId="0FC10195" w:rsidR="000830F3" w:rsidRPr="00DC4E94" w:rsidRDefault="000830F3" w:rsidP="000830F3">
                            <w:pPr>
                              <w:spacing w:before="0" w:after="0"/>
                              <w:rPr>
                                <w:rFonts w:ascii="Arial" w:eastAsia="Aptos" w:hAnsi="Arial" w:cs="Arial"/>
                                <w:color w:val="FFFFFF"/>
                                <w:sz w:val="28"/>
                                <w:szCs w:val="28"/>
                                <w14:ligatures w14:val="none"/>
                              </w:rPr>
                            </w:pPr>
                            <w:r w:rsidRPr="00DC4E94">
                              <w:rPr>
                                <w:rFonts w:ascii="Arial" w:eastAsia="Aptos" w:hAnsi="Arial" w:cs="Arial"/>
                                <w:color w:val="FFFFFF"/>
                                <w:sz w:val="28"/>
                                <w:szCs w:val="28"/>
                              </w:rPr>
                              <w:t>COVID-19 vaccine NIP transition</w:t>
                            </w:r>
                          </w:p>
                          <w:p w14:paraId="5C1ECC70" w14:textId="77777777" w:rsidR="000830F3" w:rsidRPr="00DC4E94" w:rsidRDefault="000830F3" w:rsidP="000830F3">
                            <w:pPr>
                              <w:spacing w:before="0" w:after="0"/>
                              <w:rPr>
                                <w:rFonts w:ascii="Arial" w:eastAsia="Aptos" w:hAnsi="Arial" w:cs="Arial"/>
                                <w:color w:val="FFFFFF"/>
                              </w:rPr>
                            </w:pPr>
                            <w:r w:rsidRPr="00DC4E94">
                              <w:rPr>
                                <w:rFonts w:ascii="Arial" w:eastAsia="Aptos" w:hAnsi="Arial" w:cs="Arial"/>
                                <w:color w:val="FFFFFF"/>
                              </w:rPr>
                              <w:t>Program advice for health professionals</w:t>
                            </w:r>
                          </w:p>
                        </w:txbxContent>
                      </wps:txbx>
                      <wps:bodyPr wrap="square" lIns="252000" tIns="0" rIns="0" bIns="0" anchor="ctr" anchorCtr="0">
                        <a:noAutofit/>
                      </wps:bodyPr>
                    </wps:wsp>
                    <wpg:grpSp>
                      <wpg:cNvPr id="1323689898" name="Group 1323689898">
                        <a:extLst>
                          <a:ext uri="{FF2B5EF4-FFF2-40B4-BE49-F238E27FC236}">
                            <a16:creationId xmlns:a16="http://schemas.microsoft.com/office/drawing/2014/main" id="{8FED7EE6-31EE-71EB-D943-406AABFC237D}"/>
                          </a:ext>
                        </a:extLst>
                      </wpg:cNvPr>
                      <wpg:cNvGrpSpPr/>
                      <wpg:grpSpPr>
                        <a:xfrm>
                          <a:off x="5390899" y="115356"/>
                          <a:ext cx="1448935" cy="379822"/>
                          <a:chOff x="5390899" y="115356"/>
                          <a:chExt cx="1448935" cy="379822"/>
                        </a:xfrm>
                      </wpg:grpSpPr>
                      <wps:wsp>
                        <wps:cNvPr id="1929685985" name="Freeform: Shape 1929685985">
                          <a:extLst>
                            <a:ext uri="{FF2B5EF4-FFF2-40B4-BE49-F238E27FC236}">
                              <a16:creationId xmlns:a16="http://schemas.microsoft.com/office/drawing/2014/main" id="{251C350C-E60D-A201-9ECD-D76E42EE6C43}"/>
                            </a:ext>
                          </a:extLst>
                        </wps:cNvPr>
                        <wps:cNvSpPr/>
                        <wps:spPr>
                          <a:xfrm>
                            <a:off x="6289881" y="153555"/>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60258940" name="Graphic 1">
                          <a:extLst>
                            <a:ext uri="{FF2B5EF4-FFF2-40B4-BE49-F238E27FC236}">
                              <a16:creationId xmlns:a16="http://schemas.microsoft.com/office/drawing/2014/main" id="{96130BFB-0B59-0838-399C-A5382EF4B873}"/>
                            </a:ext>
                          </a:extLst>
                        </wpg:cNvPr>
                        <wpg:cNvGrpSpPr/>
                        <wpg:grpSpPr>
                          <a:xfrm>
                            <a:off x="6349029" y="152920"/>
                            <a:ext cx="226796" cy="62564"/>
                            <a:chOff x="6349056" y="152920"/>
                            <a:chExt cx="226801" cy="62568"/>
                          </a:xfrm>
                          <a:solidFill>
                            <a:srgbClr val="231F20"/>
                          </a:solidFill>
                        </wpg:grpSpPr>
                        <wps:wsp>
                          <wps:cNvPr id="2076389410" name="Freeform: Shape 2076389410">
                            <a:extLst>
                              <a:ext uri="{FF2B5EF4-FFF2-40B4-BE49-F238E27FC236}">
                                <a16:creationId xmlns:a16="http://schemas.microsoft.com/office/drawing/2014/main" id="{915F145B-4732-1B25-DA01-96DC51766FAD}"/>
                              </a:ext>
                            </a:extLst>
                          </wps:cNvPr>
                          <wps:cNvSpPr/>
                          <wps:spPr>
                            <a:xfrm>
                              <a:off x="6349056" y="16929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905657094" name="Freeform: Shape 1905657094">
                            <a:extLst>
                              <a:ext uri="{FF2B5EF4-FFF2-40B4-BE49-F238E27FC236}">
                                <a16:creationId xmlns:a16="http://schemas.microsoft.com/office/drawing/2014/main" id="{33FE91C1-5A18-6978-F4AA-C5E11A0DAF1F}"/>
                              </a:ext>
                            </a:extLst>
                          </wps:cNvPr>
                          <wps:cNvSpPr/>
                          <wps:spPr>
                            <a:xfrm>
                              <a:off x="6392105" y="158251"/>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403318027" name="Freeform: Shape 403318027">
                            <a:extLst>
                              <a:ext uri="{FF2B5EF4-FFF2-40B4-BE49-F238E27FC236}">
                                <a16:creationId xmlns:a16="http://schemas.microsoft.com/office/drawing/2014/main" id="{B58C6A29-B0C0-65A7-8FA1-0593771DFE67}"/>
                              </a:ext>
                            </a:extLst>
                          </wps:cNvPr>
                          <wps:cNvSpPr/>
                          <wps:spPr>
                            <a:xfrm>
                              <a:off x="6423979" y="152920"/>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423335274" name="Freeform: Shape 423335274">
                            <a:extLst>
                              <a:ext uri="{FF2B5EF4-FFF2-40B4-BE49-F238E27FC236}">
                                <a16:creationId xmlns:a16="http://schemas.microsoft.com/office/drawing/2014/main" id="{F2C50F93-B318-CD95-434E-8C5F67057BF6}"/>
                              </a:ext>
                            </a:extLst>
                          </wps:cNvPr>
                          <wps:cNvSpPr/>
                          <wps:spPr>
                            <a:xfrm>
                              <a:off x="6441376" y="169165"/>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1823888625" name="Freeform: Shape 1823888625">
                            <a:extLst>
                              <a:ext uri="{FF2B5EF4-FFF2-40B4-BE49-F238E27FC236}">
                                <a16:creationId xmlns:a16="http://schemas.microsoft.com/office/drawing/2014/main" id="{089E0936-5526-7328-E1E6-461009253558}"/>
                              </a:ext>
                            </a:extLst>
                          </wps:cNvPr>
                          <wps:cNvSpPr/>
                          <wps:spPr>
                            <a:xfrm>
                              <a:off x="6492934" y="169292"/>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564475660" name="Freeform: Shape 564475660">
                            <a:extLst>
                              <a:ext uri="{FF2B5EF4-FFF2-40B4-BE49-F238E27FC236}">
                                <a16:creationId xmlns:a16="http://schemas.microsoft.com/office/drawing/2014/main" id="{4F36F62A-75F2-5EBD-5DD6-B7702843A7DB}"/>
                              </a:ext>
                            </a:extLst>
                          </wps:cNvPr>
                          <wps:cNvSpPr/>
                          <wps:spPr>
                            <a:xfrm>
                              <a:off x="6537887" y="169292"/>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1420700389" name="Rectangle 1420700389">
                          <a:extLst>
                            <a:ext uri="{FF2B5EF4-FFF2-40B4-BE49-F238E27FC236}">
                              <a16:creationId xmlns:a16="http://schemas.microsoft.com/office/drawing/2014/main" id="{422F4193-E3B4-3E45-1C6D-53DCFC468C05}"/>
                            </a:ext>
                          </a:extLst>
                        </wps:cNvPr>
                        <wps:cNvSpPr/>
                        <wps:spPr>
                          <a:xfrm>
                            <a:off x="6584869" y="153555"/>
                            <a:ext cx="8254" cy="60787"/>
                          </a:xfrm>
                          <a:prstGeom prst="rect">
                            <a:avLst/>
                          </a:prstGeom>
                          <a:solidFill>
                            <a:srgbClr val="231F20"/>
                          </a:solidFill>
                          <a:ln w="12688" cap="flat">
                            <a:noFill/>
                            <a:prstDash val="solid"/>
                            <a:miter/>
                          </a:ln>
                        </wps:spPr>
                        <wps:bodyPr/>
                      </wps:wsp>
                      <wps:wsp>
                        <wps:cNvPr id="554901923" name="Rectangle 554901923">
                          <a:extLst>
                            <a:ext uri="{FF2B5EF4-FFF2-40B4-BE49-F238E27FC236}">
                              <a16:creationId xmlns:a16="http://schemas.microsoft.com/office/drawing/2014/main" id="{3E038AE6-1A65-BC96-FAB2-AB6D55FAD900}"/>
                            </a:ext>
                          </a:extLst>
                        </wps:cNvPr>
                        <wps:cNvSpPr/>
                        <wps:spPr>
                          <a:xfrm>
                            <a:off x="6289881" y="236297"/>
                            <a:ext cx="15746" cy="60787"/>
                          </a:xfrm>
                          <a:prstGeom prst="rect">
                            <a:avLst/>
                          </a:prstGeom>
                          <a:solidFill>
                            <a:srgbClr val="231F20"/>
                          </a:solidFill>
                          <a:ln w="12688" cap="flat">
                            <a:noFill/>
                            <a:prstDash val="solid"/>
                            <a:miter/>
                          </a:ln>
                        </wps:spPr>
                        <wps:bodyPr/>
                      </wps:wsp>
                      <wpg:grpSp>
                        <wpg:cNvPr id="2092873030" name="Graphic 1">
                          <a:extLst>
                            <a:ext uri="{FF2B5EF4-FFF2-40B4-BE49-F238E27FC236}">
                              <a16:creationId xmlns:a16="http://schemas.microsoft.com/office/drawing/2014/main" id="{8EE0DC34-6F42-B013-D59D-3EB663602D09}"/>
                            </a:ext>
                          </a:extLst>
                        </wpg:cNvPr>
                        <wpg:cNvGrpSpPr/>
                        <wpg:grpSpPr>
                          <a:xfrm>
                            <a:off x="6289879" y="232616"/>
                            <a:ext cx="549214" cy="165102"/>
                            <a:chOff x="6289881" y="232617"/>
                            <a:chExt cx="549223" cy="165112"/>
                          </a:xfrm>
                          <a:solidFill>
                            <a:srgbClr val="231F20"/>
                          </a:solidFill>
                        </wpg:grpSpPr>
                        <wps:wsp>
                          <wps:cNvPr id="805430879" name="Freeform: Shape 805430879">
                            <a:extLst>
                              <a:ext uri="{FF2B5EF4-FFF2-40B4-BE49-F238E27FC236}">
                                <a16:creationId xmlns:a16="http://schemas.microsoft.com/office/drawing/2014/main" id="{B450F8FE-2F37-D989-BFD0-F02C71F5927C}"/>
                              </a:ext>
                            </a:extLst>
                          </wps:cNvPr>
                          <wps:cNvSpPr/>
                          <wps:spPr>
                            <a:xfrm>
                              <a:off x="6314262"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990141326" name="Freeform: Shape 990141326">
                            <a:extLst>
                              <a:ext uri="{FF2B5EF4-FFF2-40B4-BE49-F238E27FC236}">
                                <a16:creationId xmlns:a16="http://schemas.microsoft.com/office/drawing/2014/main" id="{5F6F2D66-D8DF-4BAC-B7DA-7B9EB0565835}"/>
                              </a:ext>
                            </a:extLst>
                          </wps:cNvPr>
                          <wps:cNvSpPr/>
                          <wps:spPr>
                            <a:xfrm>
                              <a:off x="6392233"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2100784568" name="Freeform: Shape 2100784568">
                            <a:extLst>
                              <a:ext uri="{FF2B5EF4-FFF2-40B4-BE49-F238E27FC236}">
                                <a16:creationId xmlns:a16="http://schemas.microsoft.com/office/drawing/2014/main" id="{3C09974F-15B2-A86A-0906-814A65958CE1}"/>
                              </a:ext>
                            </a:extLst>
                          </wps:cNvPr>
                          <wps:cNvSpPr/>
                          <wps:spPr>
                            <a:xfrm>
                              <a:off x="6470331" y="253177"/>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2100684222" name="Freeform: Shape 2100684222">
                            <a:extLst>
                              <a:ext uri="{FF2B5EF4-FFF2-40B4-BE49-F238E27FC236}">
                                <a16:creationId xmlns:a16="http://schemas.microsoft.com/office/drawing/2014/main" id="{37D1F0EB-BFA9-8224-4E04-2752BC32227C}"/>
                              </a:ext>
                            </a:extLst>
                          </wps:cNvPr>
                          <wps:cNvSpPr/>
                          <wps:spPr>
                            <a:xfrm>
                              <a:off x="6522396" y="252034"/>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55523868" name="Freeform: Shape 55523868">
                            <a:extLst>
                              <a:ext uri="{FF2B5EF4-FFF2-40B4-BE49-F238E27FC236}">
                                <a16:creationId xmlns:a16="http://schemas.microsoft.com/office/drawing/2014/main" id="{DEF27A7C-486B-F7E9-BA50-FAD28304062B}"/>
                              </a:ext>
                            </a:extLst>
                          </wps:cNvPr>
                          <wps:cNvSpPr/>
                          <wps:spPr>
                            <a:xfrm>
                              <a:off x="6573445" y="232617"/>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886433917" name="Freeform: Shape 1886433917">
                            <a:extLst>
                              <a:ext uri="{FF2B5EF4-FFF2-40B4-BE49-F238E27FC236}">
                                <a16:creationId xmlns:a16="http://schemas.microsoft.com/office/drawing/2014/main" id="{8C00ED1C-BEAC-A9D3-118E-3054954F827D}"/>
                              </a:ext>
                            </a:extLst>
                          </wps:cNvPr>
                          <wps:cNvSpPr/>
                          <wps:spPr>
                            <a:xfrm>
                              <a:off x="6593636" y="252034"/>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2065562826" name="Freeform: Shape 2065562826">
                            <a:extLst>
                              <a:ext uri="{FF2B5EF4-FFF2-40B4-BE49-F238E27FC236}">
                                <a16:creationId xmlns:a16="http://schemas.microsoft.com/office/drawing/2014/main" id="{4B6E738E-B0C0-2ED0-FF72-807B7423A77F}"/>
                              </a:ext>
                            </a:extLst>
                          </wps:cNvPr>
                          <wps:cNvSpPr/>
                          <wps:spPr>
                            <a:xfrm>
                              <a:off x="6638717" y="252034"/>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707369659" name="Freeform: Shape 707369659">
                            <a:extLst>
                              <a:ext uri="{FF2B5EF4-FFF2-40B4-BE49-F238E27FC236}">
                                <a16:creationId xmlns:a16="http://schemas.microsoft.com/office/drawing/2014/main" id="{20A5A80A-36AB-EB1D-D643-5EACB8E725B8}"/>
                              </a:ext>
                            </a:extLst>
                          </wps:cNvPr>
                          <wps:cNvSpPr/>
                          <wps:spPr>
                            <a:xfrm>
                              <a:off x="6685703" y="241120"/>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848064932" name="Freeform: Shape 848064932">
                            <a:extLst>
                              <a:ext uri="{FF2B5EF4-FFF2-40B4-BE49-F238E27FC236}">
                                <a16:creationId xmlns:a16="http://schemas.microsoft.com/office/drawing/2014/main" id="{B8C48E1B-76C5-C942-D7BA-72CC6B398B30}"/>
                              </a:ext>
                            </a:extLst>
                          </wps:cNvPr>
                          <wps:cNvSpPr/>
                          <wps:spPr>
                            <a:xfrm>
                              <a:off x="6721895" y="232617"/>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300811658" name="Freeform: Shape 1300811658">
                            <a:extLst>
                              <a:ext uri="{FF2B5EF4-FFF2-40B4-BE49-F238E27FC236}">
                                <a16:creationId xmlns:a16="http://schemas.microsoft.com/office/drawing/2014/main" id="{6420A367-6AEE-D918-D132-0B86C2F32575}"/>
                              </a:ext>
                            </a:extLst>
                          </wps:cNvPr>
                          <wps:cNvSpPr/>
                          <wps:spPr>
                            <a:xfrm>
                              <a:off x="6742213" y="251907"/>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79042969" name="Freeform: Shape 79042969">
                            <a:extLst>
                              <a:ext uri="{FF2B5EF4-FFF2-40B4-BE49-F238E27FC236}">
                                <a16:creationId xmlns:a16="http://schemas.microsoft.com/office/drawing/2014/main" id="{BE5E8B19-BB6E-5167-5A24-989E910B5075}"/>
                              </a:ext>
                            </a:extLst>
                          </wps:cNvPr>
                          <wps:cNvSpPr/>
                          <wps:spPr>
                            <a:xfrm>
                              <a:off x="6795166" y="252034"/>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754615489" name="Freeform: Shape 1754615489">
                            <a:extLst>
                              <a:ext uri="{FF2B5EF4-FFF2-40B4-BE49-F238E27FC236}">
                                <a16:creationId xmlns:a16="http://schemas.microsoft.com/office/drawing/2014/main" id="{7B888ECD-25FA-4EED-CB7A-CE30BB965FDA}"/>
                              </a:ext>
                            </a:extLst>
                          </wps:cNvPr>
                          <wps:cNvSpPr/>
                          <wps:spPr>
                            <a:xfrm>
                              <a:off x="6289881" y="319171"/>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185339256" name="Freeform: Shape 1185339256">
                            <a:extLst>
                              <a:ext uri="{FF2B5EF4-FFF2-40B4-BE49-F238E27FC236}">
                                <a16:creationId xmlns:a16="http://schemas.microsoft.com/office/drawing/2014/main" id="{EBB3EDD1-193A-5BB5-9131-E9180A28C486}"/>
                              </a:ext>
                            </a:extLst>
                          </wps:cNvPr>
                          <wps:cNvSpPr/>
                          <wps:spPr>
                            <a:xfrm>
                              <a:off x="6341565"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249755015" name="Freeform: Shape 249755015">
                            <a:extLst>
                              <a:ext uri="{FF2B5EF4-FFF2-40B4-BE49-F238E27FC236}">
                                <a16:creationId xmlns:a16="http://schemas.microsoft.com/office/drawing/2014/main" id="{4E27B8AF-C285-D4B9-ED69-E84E4ACD4593}"/>
                              </a:ext>
                            </a:extLst>
                          </wps:cNvPr>
                          <wps:cNvSpPr/>
                          <wps:spPr>
                            <a:xfrm>
                              <a:off x="6367343" y="334781"/>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2144939446" name="Freeform: Shape 2144939446">
                            <a:extLst>
                              <a:ext uri="{FF2B5EF4-FFF2-40B4-BE49-F238E27FC236}">
                                <a16:creationId xmlns:a16="http://schemas.microsoft.com/office/drawing/2014/main" id="{51FE9A13-59EF-C1BE-C1A3-9D3AC90D0F48}"/>
                              </a:ext>
                            </a:extLst>
                          </wps:cNvPr>
                          <wps:cNvSpPr/>
                          <wps:spPr>
                            <a:xfrm>
                              <a:off x="6417504" y="334781"/>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893093490" name="Freeform: Shape 893093490">
                            <a:extLst>
                              <a:ext uri="{FF2B5EF4-FFF2-40B4-BE49-F238E27FC236}">
                                <a16:creationId xmlns:a16="http://schemas.microsoft.com/office/drawing/2014/main" id="{82146D32-8AE7-9706-414E-6B0C55A96D90}"/>
                              </a:ext>
                            </a:extLst>
                          </wps:cNvPr>
                          <wps:cNvSpPr/>
                          <wps:spPr>
                            <a:xfrm>
                              <a:off x="6469950"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57578384" name="Freeform: Shape 157578384">
                            <a:extLst>
                              <a:ext uri="{FF2B5EF4-FFF2-40B4-BE49-F238E27FC236}">
                                <a16:creationId xmlns:a16="http://schemas.microsoft.com/office/drawing/2014/main" id="{9E8EE931-FF80-98D3-4016-E626FA0833A5}"/>
                              </a:ext>
                            </a:extLst>
                          </wps:cNvPr>
                          <wps:cNvSpPr/>
                          <wps:spPr>
                            <a:xfrm>
                              <a:off x="6496617" y="334908"/>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1944182430" name="Freeform: Shape 1944182430">
                            <a:extLst>
                              <a:ext uri="{FF2B5EF4-FFF2-40B4-BE49-F238E27FC236}">
                                <a16:creationId xmlns:a16="http://schemas.microsoft.com/office/drawing/2014/main" id="{2A497326-F776-0681-8759-3053C6CCC685}"/>
                              </a:ext>
                            </a:extLst>
                          </wps:cNvPr>
                          <wps:cNvSpPr/>
                          <wps:spPr>
                            <a:xfrm>
                              <a:off x="6544492" y="334655"/>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639533148" name="Freeform: Shape 639533148">
                          <a:extLst>
                            <a:ext uri="{FF2B5EF4-FFF2-40B4-BE49-F238E27FC236}">
                              <a16:creationId xmlns:a16="http://schemas.microsoft.com/office/drawing/2014/main" id="{86D1F885-50E1-E9EC-9D75-9D0E0989FD1B}"/>
                            </a:ext>
                          </a:extLst>
                        </wps:cNvPr>
                        <wps:cNvSpPr/>
                        <wps:spPr>
                          <a:xfrm>
                            <a:off x="5994383" y="446325"/>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636404617" name="Graphic 1">
                          <a:extLst>
                            <a:ext uri="{FF2B5EF4-FFF2-40B4-BE49-F238E27FC236}">
                              <a16:creationId xmlns:a16="http://schemas.microsoft.com/office/drawing/2014/main" id="{B24D3C60-BFD4-C2A9-140E-DF16F70BAC3E}"/>
                            </a:ext>
                          </a:extLst>
                        </wpg:cNvPr>
                        <wpg:cNvGrpSpPr/>
                        <wpg:grpSpPr>
                          <a:xfrm>
                            <a:off x="6023179" y="446452"/>
                            <a:ext cx="61970" cy="30076"/>
                            <a:chOff x="6023082" y="446452"/>
                            <a:chExt cx="61970" cy="30078"/>
                          </a:xfrm>
                          <a:solidFill>
                            <a:srgbClr val="231F20"/>
                          </a:solidFill>
                        </wpg:grpSpPr>
                        <wps:wsp>
                          <wps:cNvPr id="1619822743" name="Freeform: Shape 1619822743">
                            <a:extLst>
                              <a:ext uri="{FF2B5EF4-FFF2-40B4-BE49-F238E27FC236}">
                                <a16:creationId xmlns:a16="http://schemas.microsoft.com/office/drawing/2014/main" id="{2760CBBF-E0BE-5791-F5DF-4E280EF327AF}"/>
                              </a:ext>
                            </a:extLst>
                          </wps:cNvPr>
                          <wps:cNvSpPr/>
                          <wps:spPr>
                            <a:xfrm>
                              <a:off x="6023082" y="446452"/>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1374645303" name="Freeform: Shape 1374645303">
                            <a:extLst>
                              <a:ext uri="{FF2B5EF4-FFF2-40B4-BE49-F238E27FC236}">
                                <a16:creationId xmlns:a16="http://schemas.microsoft.com/office/drawing/2014/main" id="{F9435E83-79D1-0971-BFD5-04A01BAEFCB5}"/>
                              </a:ext>
                            </a:extLst>
                          </wps:cNvPr>
                          <wps:cNvSpPr/>
                          <wps:spPr>
                            <a:xfrm>
                              <a:off x="6033114" y="452290"/>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280293337" name="Freeform: Shape 280293337">
                            <a:extLst>
                              <a:ext uri="{FF2B5EF4-FFF2-40B4-BE49-F238E27FC236}">
                                <a16:creationId xmlns:a16="http://schemas.microsoft.com/office/drawing/2014/main" id="{8D18806B-2E61-8EA5-406F-92FC7B2CD310}"/>
                              </a:ext>
                            </a:extLst>
                          </wps:cNvPr>
                          <wps:cNvSpPr/>
                          <wps:spPr>
                            <a:xfrm>
                              <a:off x="6052290"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678606941" name="Freeform: Shape 1678606941">
                            <a:extLst>
                              <a:ext uri="{FF2B5EF4-FFF2-40B4-BE49-F238E27FC236}">
                                <a16:creationId xmlns:a16="http://schemas.microsoft.com/office/drawing/2014/main" id="{AE435FBF-F477-17F4-696A-5AEDEE393B0C}"/>
                              </a:ext>
                            </a:extLst>
                          </wps:cNvPr>
                          <wps:cNvSpPr/>
                          <wps:spPr>
                            <a:xfrm>
                              <a:off x="6059020" y="452290"/>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359444700" name="Freeform: Shape 359444700">
                            <a:extLst>
                              <a:ext uri="{FF2B5EF4-FFF2-40B4-BE49-F238E27FC236}">
                                <a16:creationId xmlns:a16="http://schemas.microsoft.com/office/drawing/2014/main" id="{38D3F7E5-1652-405F-2891-83114C6042D7}"/>
                              </a:ext>
                            </a:extLst>
                          </wps:cNvPr>
                          <wps:cNvSpPr/>
                          <wps:spPr>
                            <a:xfrm>
                              <a:off x="607527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71867486" name="Freeform: Shape 71867486">
                          <a:extLst>
                            <a:ext uri="{FF2B5EF4-FFF2-40B4-BE49-F238E27FC236}">
                              <a16:creationId xmlns:a16="http://schemas.microsoft.com/office/drawing/2014/main" id="{728818B6-D9D3-9781-6694-CB27DB048E41}"/>
                            </a:ext>
                          </a:extLst>
                        </wps:cNvPr>
                        <wps:cNvSpPr/>
                        <wps:spPr>
                          <a:xfrm>
                            <a:off x="6093306" y="446325"/>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823217210" name="Graphic 1">
                          <a:extLst>
                            <a:ext uri="{FF2B5EF4-FFF2-40B4-BE49-F238E27FC236}">
                              <a16:creationId xmlns:a16="http://schemas.microsoft.com/office/drawing/2014/main" id="{150FF3BE-DDBA-0DDB-2118-5A5231C80AE7}"/>
                            </a:ext>
                          </a:extLst>
                        </wpg:cNvPr>
                        <wpg:cNvGrpSpPr/>
                        <wpg:grpSpPr>
                          <a:xfrm>
                            <a:off x="6117396" y="448102"/>
                            <a:ext cx="68191" cy="22081"/>
                            <a:chOff x="6117306" y="448102"/>
                            <a:chExt cx="68191" cy="22082"/>
                          </a:xfrm>
                          <a:solidFill>
                            <a:srgbClr val="231F20"/>
                          </a:solidFill>
                        </wpg:grpSpPr>
                        <wps:wsp>
                          <wps:cNvPr id="333654022" name="Freeform: Shape 333654022">
                            <a:extLst>
                              <a:ext uri="{FF2B5EF4-FFF2-40B4-BE49-F238E27FC236}">
                                <a16:creationId xmlns:a16="http://schemas.microsoft.com/office/drawing/2014/main" id="{1F7C15EC-1F2F-2F16-06A4-F5AF7B3A41CE}"/>
                              </a:ext>
                            </a:extLst>
                          </wps:cNvPr>
                          <wps:cNvSpPr/>
                          <wps:spPr>
                            <a:xfrm>
                              <a:off x="6117306" y="452670"/>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1130424913" name="Freeform: Shape 1130424913">
                            <a:extLst>
                              <a:ext uri="{FF2B5EF4-FFF2-40B4-BE49-F238E27FC236}">
                                <a16:creationId xmlns:a16="http://schemas.microsoft.com/office/drawing/2014/main" id="{7005478E-FD73-25A4-F8B4-42413A24B103}"/>
                              </a:ext>
                            </a:extLst>
                          </wps:cNvPr>
                          <wps:cNvSpPr/>
                          <wps:spPr>
                            <a:xfrm>
                              <a:off x="6134576" y="452290"/>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967798521" name="Freeform: Shape 967798521">
                            <a:extLst>
                              <a:ext uri="{FF2B5EF4-FFF2-40B4-BE49-F238E27FC236}">
                                <a16:creationId xmlns:a16="http://schemas.microsoft.com/office/drawing/2014/main" id="{61A16301-752C-FBAE-78CE-6B4172B856D9}"/>
                              </a:ext>
                            </a:extLst>
                          </wps:cNvPr>
                          <wps:cNvSpPr/>
                          <wps:spPr>
                            <a:xfrm>
                              <a:off x="6149434"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117845307" name="Freeform: Shape 2117845307">
                            <a:extLst>
                              <a:ext uri="{FF2B5EF4-FFF2-40B4-BE49-F238E27FC236}">
                                <a16:creationId xmlns:a16="http://schemas.microsoft.com/office/drawing/2014/main" id="{2CA7FF33-73AC-1AA2-D487-08D18FF1C354}"/>
                              </a:ext>
                            </a:extLst>
                          </wps:cNvPr>
                          <wps:cNvSpPr/>
                          <wps:spPr>
                            <a:xfrm>
                              <a:off x="6161624"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30561595" name="Freeform: Shape 2130561595">
                            <a:extLst>
                              <a:ext uri="{FF2B5EF4-FFF2-40B4-BE49-F238E27FC236}">
                                <a16:creationId xmlns:a16="http://schemas.microsoft.com/office/drawing/2014/main" id="{E6E977E1-216B-0468-6165-30B35775A3DF}"/>
                              </a:ext>
                            </a:extLst>
                          </wps:cNvPr>
                          <wps:cNvSpPr/>
                          <wps:spPr>
                            <a:xfrm>
                              <a:off x="6171402"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397850163" name="Rectangle 397850163">
                          <a:extLst>
                            <a:ext uri="{FF2B5EF4-FFF2-40B4-BE49-F238E27FC236}">
                              <a16:creationId xmlns:a16="http://schemas.microsoft.com/office/drawing/2014/main" id="{805584BC-7D0F-1360-4A36-9C719C09FDB3}"/>
                            </a:ext>
                          </a:extLst>
                        </wps:cNvPr>
                        <wps:cNvSpPr/>
                        <wps:spPr>
                          <a:xfrm>
                            <a:off x="6189815" y="446325"/>
                            <a:ext cx="2666" cy="23350"/>
                          </a:xfrm>
                          <a:prstGeom prst="rect">
                            <a:avLst/>
                          </a:prstGeom>
                          <a:solidFill>
                            <a:srgbClr val="231F20"/>
                          </a:solidFill>
                          <a:ln w="12688" cap="flat">
                            <a:noFill/>
                            <a:prstDash val="solid"/>
                            <a:miter/>
                          </a:ln>
                        </wps:spPr>
                        <wps:bodyPr/>
                      </wps:wsp>
                      <wpg:grpSp>
                        <wpg:cNvPr id="679760655" name="Graphic 1">
                          <a:extLst>
                            <a:ext uri="{FF2B5EF4-FFF2-40B4-BE49-F238E27FC236}">
                              <a16:creationId xmlns:a16="http://schemas.microsoft.com/office/drawing/2014/main" id="{3BA5D3D9-8F5C-F436-8FB9-F40C918CB817}"/>
                            </a:ext>
                          </a:extLst>
                        </wpg:cNvPr>
                        <wpg:cNvGrpSpPr/>
                        <wpg:grpSpPr>
                          <a:xfrm>
                            <a:off x="6196640" y="445944"/>
                            <a:ext cx="195054" cy="28045"/>
                            <a:chOff x="6196545" y="445944"/>
                            <a:chExt cx="195054" cy="28047"/>
                          </a:xfrm>
                          <a:solidFill>
                            <a:srgbClr val="231F20"/>
                          </a:solidFill>
                        </wpg:grpSpPr>
                        <wps:wsp>
                          <wps:cNvPr id="1478986109" name="Freeform: Shape 1478986109">
                            <a:extLst>
                              <a:ext uri="{FF2B5EF4-FFF2-40B4-BE49-F238E27FC236}">
                                <a16:creationId xmlns:a16="http://schemas.microsoft.com/office/drawing/2014/main" id="{D3633C56-6C2D-E975-5BEF-416E0E34CC0B}"/>
                              </a:ext>
                            </a:extLst>
                          </wps:cNvPr>
                          <wps:cNvSpPr/>
                          <wps:spPr>
                            <a:xfrm>
                              <a:off x="6196545"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232130915" name="Freeform: Shape 232130915">
                            <a:extLst>
                              <a:ext uri="{FF2B5EF4-FFF2-40B4-BE49-F238E27FC236}">
                                <a16:creationId xmlns:a16="http://schemas.microsoft.com/office/drawing/2014/main" id="{7E0CE5BC-76D2-1181-E050-31CE3B49FF61}"/>
                              </a:ext>
                            </a:extLst>
                          </wps:cNvPr>
                          <wps:cNvSpPr/>
                          <wps:spPr>
                            <a:xfrm>
                              <a:off x="6203148"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8893166" name="Freeform: Shape 108893166">
                            <a:extLst>
                              <a:ext uri="{FF2B5EF4-FFF2-40B4-BE49-F238E27FC236}">
                                <a16:creationId xmlns:a16="http://schemas.microsoft.com/office/drawing/2014/main" id="{40F24091-4831-E087-BD85-DEDEB6B35E9D}"/>
                              </a:ext>
                            </a:extLst>
                          </wps:cNvPr>
                          <wps:cNvSpPr/>
                          <wps:spPr>
                            <a:xfrm>
                              <a:off x="6221689"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555320713" name="Freeform: Shape 1555320713">
                            <a:extLst>
                              <a:ext uri="{FF2B5EF4-FFF2-40B4-BE49-F238E27FC236}">
                                <a16:creationId xmlns:a16="http://schemas.microsoft.com/office/drawing/2014/main" id="{C9E7A55F-4752-0522-6258-769A0FF24017}"/>
                              </a:ext>
                            </a:extLst>
                          </wps:cNvPr>
                          <wps:cNvSpPr/>
                          <wps:spPr>
                            <a:xfrm>
                              <a:off x="6239721" y="465996"/>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282587121" name="Freeform: Shape 282587121">
                            <a:extLst>
                              <a:ext uri="{FF2B5EF4-FFF2-40B4-BE49-F238E27FC236}">
                                <a16:creationId xmlns:a16="http://schemas.microsoft.com/office/drawing/2014/main" id="{74F30130-F2C7-E3DA-3495-A22D55646A1C}"/>
                              </a:ext>
                            </a:extLst>
                          </wps:cNvPr>
                          <wps:cNvSpPr/>
                          <wps:spPr>
                            <a:xfrm>
                              <a:off x="6254706" y="445944"/>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1759578830" name="Freeform: Shape 1759578830">
                            <a:extLst>
                              <a:ext uri="{FF2B5EF4-FFF2-40B4-BE49-F238E27FC236}">
                                <a16:creationId xmlns:a16="http://schemas.microsoft.com/office/drawing/2014/main" id="{70C77F5F-56E7-E432-1A52-27E92505CE4C}"/>
                              </a:ext>
                            </a:extLst>
                          </wps:cNvPr>
                          <wps:cNvSpPr/>
                          <wps:spPr>
                            <a:xfrm>
                              <a:off x="6273246"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151281186" name="Freeform: Shape 1151281186">
                            <a:extLst>
                              <a:ext uri="{FF2B5EF4-FFF2-40B4-BE49-F238E27FC236}">
                                <a16:creationId xmlns:a16="http://schemas.microsoft.com/office/drawing/2014/main" id="{F58BD1CC-138E-AAD2-773F-BE967AAB34EA}"/>
                              </a:ext>
                            </a:extLst>
                          </wps:cNvPr>
                          <wps:cNvSpPr/>
                          <wps:spPr>
                            <a:xfrm>
                              <a:off x="6284421"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87325729" name="Freeform: Shape 1087325729">
                            <a:extLst>
                              <a:ext uri="{FF2B5EF4-FFF2-40B4-BE49-F238E27FC236}">
                                <a16:creationId xmlns:a16="http://schemas.microsoft.com/office/drawing/2014/main" id="{D99EFD97-F3EE-EEA1-909C-AC45A8540ECD}"/>
                              </a:ext>
                            </a:extLst>
                          </wps:cNvPr>
                          <wps:cNvSpPr/>
                          <wps:spPr>
                            <a:xfrm>
                              <a:off x="6300929"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546629557" name="Freeform: Shape 1546629557">
                            <a:extLst>
                              <a:ext uri="{FF2B5EF4-FFF2-40B4-BE49-F238E27FC236}">
                                <a16:creationId xmlns:a16="http://schemas.microsoft.com/office/drawing/2014/main" id="{DD5BB073-2746-D5FB-DAB4-4A9459782806}"/>
                              </a:ext>
                            </a:extLst>
                          </wps:cNvPr>
                          <wps:cNvSpPr/>
                          <wps:spPr>
                            <a:xfrm>
                              <a:off x="6311724" y="452163"/>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8551054" name="Freeform: Shape 18551054">
                            <a:extLst>
                              <a:ext uri="{FF2B5EF4-FFF2-40B4-BE49-F238E27FC236}">
                                <a16:creationId xmlns:a16="http://schemas.microsoft.com/office/drawing/2014/main" id="{55FCDEDB-C1AE-0805-0899-1DDD095012A7}"/>
                              </a:ext>
                            </a:extLst>
                          </wps:cNvPr>
                          <wps:cNvSpPr/>
                          <wps:spPr>
                            <a:xfrm>
                              <a:off x="6339280"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244326985" name="Freeform: Shape 1244326985">
                            <a:extLst>
                              <a:ext uri="{FF2B5EF4-FFF2-40B4-BE49-F238E27FC236}">
                                <a16:creationId xmlns:a16="http://schemas.microsoft.com/office/drawing/2014/main" id="{3A275679-BD6F-DC51-2FEF-13A92557EFD1}"/>
                              </a:ext>
                            </a:extLst>
                          </wps:cNvPr>
                          <wps:cNvSpPr/>
                          <wps:spPr>
                            <a:xfrm>
                              <a:off x="6357947"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078266329" name="Freeform: Shape 2078266329">
                            <a:extLst>
                              <a:ext uri="{FF2B5EF4-FFF2-40B4-BE49-F238E27FC236}">
                                <a16:creationId xmlns:a16="http://schemas.microsoft.com/office/drawing/2014/main" id="{38F5D726-AC57-3F1A-693F-0932D222FA8C}"/>
                              </a:ext>
                            </a:extLst>
                          </wps:cNvPr>
                          <wps:cNvSpPr/>
                          <wps:spPr>
                            <a:xfrm>
                              <a:off x="6375726" y="446198"/>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491331638" name="Freeform: Shape 491331638">
                          <a:extLst>
                            <a:ext uri="{FF2B5EF4-FFF2-40B4-BE49-F238E27FC236}">
                              <a16:creationId xmlns:a16="http://schemas.microsoft.com/office/drawing/2014/main" id="{6C196B7B-AE45-C821-7A1A-BC8D38759459}"/>
                            </a:ext>
                          </a:extLst>
                        </wps:cNvPr>
                        <wps:cNvSpPr/>
                        <wps:spPr>
                          <a:xfrm>
                            <a:off x="6402898" y="446325"/>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791379990" name="Graphic 1">
                          <a:extLst>
                            <a:ext uri="{FF2B5EF4-FFF2-40B4-BE49-F238E27FC236}">
                              <a16:creationId xmlns:a16="http://schemas.microsoft.com/office/drawing/2014/main" id="{A176A3F1-AF14-72E2-E165-95566ECC85E8}"/>
                            </a:ext>
                          </a:extLst>
                        </wpg:cNvPr>
                        <wpg:cNvGrpSpPr/>
                        <wpg:grpSpPr>
                          <a:xfrm>
                            <a:off x="6418093" y="445830"/>
                            <a:ext cx="154797" cy="30838"/>
                            <a:chOff x="6418010" y="445817"/>
                            <a:chExt cx="154797" cy="30839"/>
                          </a:xfrm>
                          <a:solidFill>
                            <a:srgbClr val="231F20"/>
                          </a:solidFill>
                        </wpg:grpSpPr>
                        <wps:wsp>
                          <wps:cNvPr id="1370400904" name="Freeform: Shape 1370400904">
                            <a:extLst>
                              <a:ext uri="{FF2B5EF4-FFF2-40B4-BE49-F238E27FC236}">
                                <a16:creationId xmlns:a16="http://schemas.microsoft.com/office/drawing/2014/main" id="{38EFC794-40EE-140D-B835-C435E9B7BFED}"/>
                              </a:ext>
                            </a:extLst>
                          </wps:cNvPr>
                          <wps:cNvSpPr/>
                          <wps:spPr>
                            <a:xfrm>
                              <a:off x="6418010" y="452163"/>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771474822" name="Freeform: Shape 771474822">
                            <a:extLst>
                              <a:ext uri="{FF2B5EF4-FFF2-40B4-BE49-F238E27FC236}">
                                <a16:creationId xmlns:a16="http://schemas.microsoft.com/office/drawing/2014/main" id="{238B2CC5-5509-1A90-F65F-C4719C425C41}"/>
                              </a:ext>
                            </a:extLst>
                          </wps:cNvPr>
                          <wps:cNvSpPr/>
                          <wps:spPr>
                            <a:xfrm>
                              <a:off x="6437820"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682750097" name="Freeform: Shape 682750097">
                            <a:extLst>
                              <a:ext uri="{FF2B5EF4-FFF2-40B4-BE49-F238E27FC236}">
                                <a16:creationId xmlns:a16="http://schemas.microsoft.com/office/drawing/2014/main" id="{384B725B-0A12-670F-DAD7-CEE2EF995E36}"/>
                              </a:ext>
                            </a:extLst>
                          </wps:cNvPr>
                          <wps:cNvSpPr/>
                          <wps:spPr>
                            <a:xfrm>
                              <a:off x="6448741"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78830400" name="Freeform: Shape 278830400">
                            <a:extLst>
                              <a:ext uri="{FF2B5EF4-FFF2-40B4-BE49-F238E27FC236}">
                                <a16:creationId xmlns:a16="http://schemas.microsoft.com/office/drawing/2014/main" id="{2EADC3C0-4DA9-5524-CAE6-005A168947FA}"/>
                              </a:ext>
                            </a:extLst>
                          </wps:cNvPr>
                          <wps:cNvSpPr/>
                          <wps:spPr>
                            <a:xfrm>
                              <a:off x="6459281"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618970237" name="Freeform: Shape 618970237">
                            <a:extLst>
                              <a:ext uri="{FF2B5EF4-FFF2-40B4-BE49-F238E27FC236}">
                                <a16:creationId xmlns:a16="http://schemas.microsoft.com/office/drawing/2014/main" id="{7B939F70-6F79-3218-DC5C-09BA4E1E050B}"/>
                              </a:ext>
                            </a:extLst>
                          </wps:cNvPr>
                          <wps:cNvSpPr/>
                          <wps:spPr>
                            <a:xfrm>
                              <a:off x="646499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2025878979" name="Freeform: Shape 2025878979">
                            <a:extLst>
                              <a:ext uri="{FF2B5EF4-FFF2-40B4-BE49-F238E27FC236}">
                                <a16:creationId xmlns:a16="http://schemas.microsoft.com/office/drawing/2014/main" id="{51E7E471-1A00-0292-468B-863D78285751}"/>
                              </a:ext>
                            </a:extLst>
                          </wps:cNvPr>
                          <wps:cNvSpPr/>
                          <wps:spPr>
                            <a:xfrm>
                              <a:off x="6476170" y="452290"/>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683359523" name="Freeform: Shape 1683359523">
                            <a:extLst>
                              <a:ext uri="{FF2B5EF4-FFF2-40B4-BE49-F238E27FC236}">
                                <a16:creationId xmlns:a16="http://schemas.microsoft.com/office/drawing/2014/main" id="{323A12E4-FDED-BCE7-5DC1-79D0612C95B3}"/>
                              </a:ext>
                            </a:extLst>
                          </wps:cNvPr>
                          <wps:cNvSpPr/>
                          <wps:spPr>
                            <a:xfrm>
                              <a:off x="6495726"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055902756" name="Freeform: Shape 2055902756">
                            <a:extLst>
                              <a:ext uri="{FF2B5EF4-FFF2-40B4-BE49-F238E27FC236}">
                                <a16:creationId xmlns:a16="http://schemas.microsoft.com/office/drawing/2014/main" id="{E5B14CDC-A01D-CB2E-29C9-FD8314CED814}"/>
                              </a:ext>
                            </a:extLst>
                          </wps:cNvPr>
                          <wps:cNvSpPr/>
                          <wps:spPr>
                            <a:xfrm>
                              <a:off x="6505251" y="452797"/>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505864568" name="Freeform: Shape 1505864568">
                            <a:extLst>
                              <a:ext uri="{FF2B5EF4-FFF2-40B4-BE49-F238E27FC236}">
                                <a16:creationId xmlns:a16="http://schemas.microsoft.com/office/drawing/2014/main" id="{5DF85945-A736-2AD5-B3FE-3CB9F087A4B7}"/>
                              </a:ext>
                            </a:extLst>
                          </wps:cNvPr>
                          <wps:cNvSpPr/>
                          <wps:spPr>
                            <a:xfrm>
                              <a:off x="6531664" y="445817"/>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435520807" name="Freeform: Shape 435520807">
                            <a:extLst>
                              <a:ext uri="{FF2B5EF4-FFF2-40B4-BE49-F238E27FC236}">
                                <a16:creationId xmlns:a16="http://schemas.microsoft.com/office/drawing/2014/main" id="{3F30AEC6-7E6D-82D6-BF17-D37F9FA44F17}"/>
                              </a:ext>
                            </a:extLst>
                          </wps:cNvPr>
                          <wps:cNvSpPr/>
                          <wps:spPr>
                            <a:xfrm>
                              <a:off x="6556046" y="452290"/>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929155139" name="Freeform: Shape 929155139">
                          <a:extLst>
                            <a:ext uri="{FF2B5EF4-FFF2-40B4-BE49-F238E27FC236}">
                              <a16:creationId xmlns:a16="http://schemas.microsoft.com/office/drawing/2014/main" id="{0C07C9B9-DAC7-5CBE-BD8C-1425A52A8786}"/>
                            </a:ext>
                          </a:extLst>
                        </wps:cNvPr>
                        <wps:cNvSpPr/>
                        <wps:spPr>
                          <a:xfrm>
                            <a:off x="6573440" y="452796"/>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2116124249" name="Graphic 1">
                          <a:extLst>
                            <a:ext uri="{FF2B5EF4-FFF2-40B4-BE49-F238E27FC236}">
                              <a16:creationId xmlns:a16="http://schemas.microsoft.com/office/drawing/2014/main" id="{C2DA88CA-3570-BDEB-BA37-6A153F2AB7F7}"/>
                            </a:ext>
                          </a:extLst>
                        </wpg:cNvPr>
                        <wpg:cNvGrpSpPr/>
                        <wpg:grpSpPr>
                          <a:xfrm>
                            <a:off x="6591200" y="448102"/>
                            <a:ext cx="121400" cy="21954"/>
                            <a:chOff x="6591091" y="448102"/>
                            <a:chExt cx="121400" cy="21955"/>
                          </a:xfrm>
                          <a:solidFill>
                            <a:srgbClr val="231F20"/>
                          </a:solidFill>
                        </wpg:grpSpPr>
                        <wps:wsp>
                          <wps:cNvPr id="1567788520" name="Freeform: Shape 1567788520">
                            <a:extLst>
                              <a:ext uri="{FF2B5EF4-FFF2-40B4-BE49-F238E27FC236}">
                                <a16:creationId xmlns:a16="http://schemas.microsoft.com/office/drawing/2014/main" id="{EAE7B508-5E8B-8EFF-7091-55092482BD3A}"/>
                              </a:ext>
                            </a:extLst>
                          </wps:cNvPr>
                          <wps:cNvSpPr/>
                          <wps:spPr>
                            <a:xfrm>
                              <a:off x="6591091"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870560427" name="Freeform: Shape 1870560427">
                            <a:extLst>
                              <a:ext uri="{FF2B5EF4-FFF2-40B4-BE49-F238E27FC236}">
                                <a16:creationId xmlns:a16="http://schemas.microsoft.com/office/drawing/2014/main" id="{011CD288-A9A8-3CDC-0549-5BD714F969F3}"/>
                              </a:ext>
                            </a:extLst>
                          </wps:cNvPr>
                          <wps:cNvSpPr/>
                          <wps:spPr>
                            <a:xfrm>
                              <a:off x="6610775" y="452544"/>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289577146" name="Freeform: Shape 289577146">
                            <a:extLst>
                              <a:ext uri="{FF2B5EF4-FFF2-40B4-BE49-F238E27FC236}">
                                <a16:creationId xmlns:a16="http://schemas.microsoft.com/office/drawing/2014/main" id="{841DEEFB-69A9-BE15-5A8B-22F694283D4E}"/>
                              </a:ext>
                            </a:extLst>
                          </wps:cNvPr>
                          <wps:cNvSpPr/>
                          <wps:spPr>
                            <a:xfrm>
                              <a:off x="6622076"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440113715" name="Freeform: Shape 440113715">
                            <a:extLst>
                              <a:ext uri="{FF2B5EF4-FFF2-40B4-BE49-F238E27FC236}">
                                <a16:creationId xmlns:a16="http://schemas.microsoft.com/office/drawing/2014/main" id="{19C80C8B-1384-2D7C-1002-A74B714C9F05}"/>
                              </a:ext>
                            </a:extLst>
                          </wps:cNvPr>
                          <wps:cNvSpPr/>
                          <wps:spPr>
                            <a:xfrm>
                              <a:off x="6639855" y="452036"/>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1423360301" name="Freeform: Shape 1423360301">
                            <a:extLst>
                              <a:ext uri="{FF2B5EF4-FFF2-40B4-BE49-F238E27FC236}">
                                <a16:creationId xmlns:a16="http://schemas.microsoft.com/office/drawing/2014/main" id="{4C5B40DC-5D42-682C-BF83-439BB2E5C64D}"/>
                              </a:ext>
                            </a:extLst>
                          </wps:cNvPr>
                          <wps:cNvSpPr/>
                          <wps:spPr>
                            <a:xfrm>
                              <a:off x="6666522"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943793364" name="Freeform: Shape 943793364">
                            <a:extLst>
                              <a:ext uri="{FF2B5EF4-FFF2-40B4-BE49-F238E27FC236}">
                                <a16:creationId xmlns:a16="http://schemas.microsoft.com/office/drawing/2014/main" id="{44677511-739B-F5CF-BEF5-8FB1A30BE04C}"/>
                              </a:ext>
                            </a:extLst>
                          </wps:cNvPr>
                          <wps:cNvSpPr/>
                          <wps:spPr>
                            <a:xfrm>
                              <a:off x="6686460"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63357579" name="Freeform: Shape 863357579">
                            <a:extLst>
                              <a:ext uri="{FF2B5EF4-FFF2-40B4-BE49-F238E27FC236}">
                                <a16:creationId xmlns:a16="http://schemas.microsoft.com/office/drawing/2014/main" id="{FC496D56-E3BA-7BB5-6D2C-9874E2C4A21C}"/>
                              </a:ext>
                            </a:extLst>
                          </wps:cNvPr>
                          <wps:cNvSpPr/>
                          <wps:spPr>
                            <a:xfrm>
                              <a:off x="6702714" y="448102"/>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740956166" name="Rectangle 740956166">
                          <a:extLst>
                            <a:ext uri="{FF2B5EF4-FFF2-40B4-BE49-F238E27FC236}">
                              <a16:creationId xmlns:a16="http://schemas.microsoft.com/office/drawing/2014/main" id="{7EB529E8-C238-21A4-AB49-29E83E73D306}"/>
                            </a:ext>
                          </a:extLst>
                        </wps:cNvPr>
                        <wps:cNvSpPr/>
                        <wps:spPr>
                          <a:xfrm>
                            <a:off x="6723157" y="446325"/>
                            <a:ext cx="2920" cy="23350"/>
                          </a:xfrm>
                          <a:prstGeom prst="rect">
                            <a:avLst/>
                          </a:prstGeom>
                          <a:solidFill>
                            <a:srgbClr val="231F20"/>
                          </a:solidFill>
                          <a:ln w="12688" cap="flat">
                            <a:noFill/>
                            <a:prstDash val="solid"/>
                            <a:miter/>
                          </a:ln>
                        </wps:spPr>
                        <wps:bodyPr/>
                      </wps:wsp>
                      <wpg:grpSp>
                        <wpg:cNvPr id="2146998223" name="Graphic 1">
                          <a:extLst>
                            <a:ext uri="{FF2B5EF4-FFF2-40B4-BE49-F238E27FC236}">
                              <a16:creationId xmlns:a16="http://schemas.microsoft.com/office/drawing/2014/main" id="{6EB6AC4E-75EB-AA91-A163-E58DB269936C}"/>
                            </a:ext>
                          </a:extLst>
                        </wpg:cNvPr>
                        <wpg:cNvGrpSpPr/>
                        <wpg:grpSpPr>
                          <a:xfrm>
                            <a:off x="6730488" y="446452"/>
                            <a:ext cx="73018" cy="23731"/>
                            <a:chOff x="6730396" y="446452"/>
                            <a:chExt cx="73018" cy="23732"/>
                          </a:xfrm>
                          <a:solidFill>
                            <a:srgbClr val="231F20"/>
                          </a:solidFill>
                        </wpg:grpSpPr>
                        <wps:wsp>
                          <wps:cNvPr id="1373843859" name="Freeform: Shape 1373843859">
                            <a:extLst>
                              <a:ext uri="{FF2B5EF4-FFF2-40B4-BE49-F238E27FC236}">
                                <a16:creationId xmlns:a16="http://schemas.microsoft.com/office/drawing/2014/main" id="{B9F15CA5-37B3-912F-6184-CB1D9A756E20}"/>
                              </a:ext>
                            </a:extLst>
                          </wps:cNvPr>
                          <wps:cNvSpPr/>
                          <wps:spPr>
                            <a:xfrm>
                              <a:off x="6730396"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448862910" name="Freeform: Shape 1448862910">
                            <a:extLst>
                              <a:ext uri="{FF2B5EF4-FFF2-40B4-BE49-F238E27FC236}">
                                <a16:creationId xmlns:a16="http://schemas.microsoft.com/office/drawing/2014/main" id="{4C89CC44-DA50-1EDD-40C7-A44821C2856F}"/>
                              </a:ext>
                            </a:extLst>
                          </wps:cNvPr>
                          <wps:cNvSpPr/>
                          <wps:spPr>
                            <a:xfrm>
                              <a:off x="6747666"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133346076" name="Freeform: Shape 1133346076">
                            <a:extLst>
                              <a:ext uri="{FF2B5EF4-FFF2-40B4-BE49-F238E27FC236}">
                                <a16:creationId xmlns:a16="http://schemas.microsoft.com/office/drawing/2014/main" id="{69DAD61C-D5CF-7CD0-CC64-61C01BD1E58B}"/>
                              </a:ext>
                            </a:extLst>
                          </wps:cNvPr>
                          <wps:cNvSpPr/>
                          <wps:spPr>
                            <a:xfrm>
                              <a:off x="6753761" y="448102"/>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79298889" name="Freeform: Shape 79298889">
                            <a:extLst>
                              <a:ext uri="{FF2B5EF4-FFF2-40B4-BE49-F238E27FC236}">
                                <a16:creationId xmlns:a16="http://schemas.microsoft.com/office/drawing/2014/main" id="{C97B19DF-6825-BD54-51E1-6C5C2C1B5597}"/>
                              </a:ext>
                            </a:extLst>
                          </wps:cNvPr>
                          <wps:cNvSpPr/>
                          <wps:spPr>
                            <a:xfrm>
                              <a:off x="6765445"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1244569425" name="Freeform: Shape 1244569425">
                            <a:extLst>
                              <a:ext uri="{FF2B5EF4-FFF2-40B4-BE49-F238E27FC236}">
                                <a16:creationId xmlns:a16="http://schemas.microsoft.com/office/drawing/2014/main" id="{5D7EF06A-5D67-F6A0-3679-B4DE8D00A36E}"/>
                              </a:ext>
                            </a:extLst>
                          </wps:cNvPr>
                          <wps:cNvSpPr/>
                          <wps:spPr>
                            <a:xfrm>
                              <a:off x="6771921" y="452544"/>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538815292" name="Freeform: Shape 538815292">
                            <a:extLst>
                              <a:ext uri="{FF2B5EF4-FFF2-40B4-BE49-F238E27FC236}">
                                <a16:creationId xmlns:a16="http://schemas.microsoft.com/office/drawing/2014/main" id="{303D367E-DA5F-1E72-9771-9ABB9EE77BD3}"/>
                              </a:ext>
                            </a:extLst>
                          </wps:cNvPr>
                          <wps:cNvSpPr/>
                          <wps:spPr>
                            <a:xfrm>
                              <a:off x="6788302" y="448102"/>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551981822" name="Freeform: Shape 1551981822">
                            <a:extLst>
                              <a:ext uri="{FF2B5EF4-FFF2-40B4-BE49-F238E27FC236}">
                                <a16:creationId xmlns:a16="http://schemas.microsoft.com/office/drawing/2014/main" id="{F5C8269B-95D1-3FE5-29E6-8057C0A6A32F}"/>
                              </a:ext>
                            </a:extLst>
                          </wps:cNvPr>
                          <wps:cNvSpPr/>
                          <wps:spPr>
                            <a:xfrm>
                              <a:off x="6799858"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954483729" name="Freeform: Shape 954483729">
                          <a:extLst>
                            <a:ext uri="{FF2B5EF4-FFF2-40B4-BE49-F238E27FC236}">
                              <a16:creationId xmlns:a16="http://schemas.microsoft.com/office/drawing/2014/main" id="{5DD85B67-1357-D9C3-CDFC-AAB135FAFC26}"/>
                            </a:ext>
                          </a:extLst>
                        </wps:cNvPr>
                        <wps:cNvSpPr/>
                        <wps:spPr>
                          <a:xfrm>
                            <a:off x="6805826" y="452796"/>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188446729" name="Graphic 1">
                          <a:extLst>
                            <a:ext uri="{FF2B5EF4-FFF2-40B4-BE49-F238E27FC236}">
                              <a16:creationId xmlns:a16="http://schemas.microsoft.com/office/drawing/2014/main" id="{82CFB5CC-C267-52A2-0933-1E9FCE55AD8C}"/>
                            </a:ext>
                          </a:extLst>
                        </wpg:cNvPr>
                        <wpg:cNvGrpSpPr/>
                        <wpg:grpSpPr>
                          <a:xfrm>
                            <a:off x="5390899" y="129569"/>
                            <a:ext cx="1448935" cy="359143"/>
                            <a:chOff x="5390817" y="129569"/>
                            <a:chExt cx="1448935" cy="359163"/>
                          </a:xfrm>
                        </wpg:grpSpPr>
                        <wps:wsp>
                          <wps:cNvPr id="1099632985" name="Freeform: Shape 1099632985">
                            <a:extLst>
                              <a:ext uri="{FF2B5EF4-FFF2-40B4-BE49-F238E27FC236}">
                                <a16:creationId xmlns:a16="http://schemas.microsoft.com/office/drawing/2014/main" id="{A9286442-755F-8868-96C4-6ADEA5D113CD}"/>
                              </a:ext>
                            </a:extLst>
                          </wps:cNvPr>
                          <wps:cNvSpPr/>
                          <wps:spPr>
                            <a:xfrm>
                              <a:off x="6823244" y="452182"/>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711087362" name="Freeform: Shape 1711087362">
                            <a:extLst>
                              <a:ext uri="{FF2B5EF4-FFF2-40B4-BE49-F238E27FC236}">
                                <a16:creationId xmlns:a16="http://schemas.microsoft.com/office/drawing/2014/main" id="{2F0A0A57-14DF-6804-D117-0F9859FFE75D}"/>
                              </a:ext>
                            </a:extLst>
                          </wps:cNvPr>
                          <wps:cNvSpPr/>
                          <wps:spPr>
                            <a:xfrm>
                              <a:off x="6007471" y="296460"/>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879193583" name="Freeform: Shape 1879193583">
                            <a:extLst>
                              <a:ext uri="{FF2B5EF4-FFF2-40B4-BE49-F238E27FC236}">
                                <a16:creationId xmlns:a16="http://schemas.microsoft.com/office/drawing/2014/main" id="{3AD6032E-9920-D666-2EBB-1B596293F33B}"/>
                              </a:ext>
                            </a:extLst>
                          </wps:cNvPr>
                          <wps:cNvSpPr/>
                          <wps:spPr>
                            <a:xfrm>
                              <a:off x="6110586" y="150383"/>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160764600" name="Freeform: Shape 160764600">
                            <a:extLst>
                              <a:ext uri="{FF2B5EF4-FFF2-40B4-BE49-F238E27FC236}">
                                <a16:creationId xmlns:a16="http://schemas.microsoft.com/office/drawing/2014/main" id="{71916E14-0756-769D-6FBF-F7F848C68E97}"/>
                              </a:ext>
                            </a:extLst>
                          </wps:cNvPr>
                          <wps:cNvSpPr/>
                          <wps:spPr>
                            <a:xfrm>
                              <a:off x="6009885" y="150510"/>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303350652" name="Freeform: Shape 303350652">
                            <a:extLst>
                              <a:ext uri="{FF2B5EF4-FFF2-40B4-BE49-F238E27FC236}">
                                <a16:creationId xmlns:a16="http://schemas.microsoft.com/office/drawing/2014/main" id="{248BAA4E-EF26-B6DC-D15D-8C50BB6C2E97}"/>
                              </a:ext>
                            </a:extLst>
                          </wps:cNvPr>
                          <wps:cNvSpPr/>
                          <wps:spPr>
                            <a:xfrm>
                              <a:off x="6176112" y="208509"/>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339976954" name="Freeform: Shape 339976954">
                            <a:extLst>
                              <a:ext uri="{FF2B5EF4-FFF2-40B4-BE49-F238E27FC236}">
                                <a16:creationId xmlns:a16="http://schemas.microsoft.com/office/drawing/2014/main" id="{5CFCE33B-E2FA-7907-4159-45BA20E280BE}"/>
                              </a:ext>
                            </a:extLst>
                          </wps:cNvPr>
                          <wps:cNvSpPr/>
                          <wps:spPr>
                            <a:xfrm>
                              <a:off x="6091792" y="305978"/>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1772111822" name="Freeform: Shape 1772111822">
                            <a:extLst>
                              <a:ext uri="{FF2B5EF4-FFF2-40B4-BE49-F238E27FC236}">
                                <a16:creationId xmlns:a16="http://schemas.microsoft.com/office/drawing/2014/main" id="{0A549038-FC8F-2EC9-4EBE-03C4071F16B6}"/>
                              </a:ext>
                            </a:extLst>
                          </wps:cNvPr>
                          <wps:cNvSpPr/>
                          <wps:spPr>
                            <a:xfrm>
                              <a:off x="5994265" y="199117"/>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212685126" name="Freeform: Shape 212685126">
                            <a:extLst>
                              <a:ext uri="{FF2B5EF4-FFF2-40B4-BE49-F238E27FC236}">
                                <a16:creationId xmlns:a16="http://schemas.microsoft.com/office/drawing/2014/main" id="{5C758A69-D8E2-2CF6-8D6F-F411DF8280D2}"/>
                              </a:ext>
                            </a:extLst>
                          </wps:cNvPr>
                          <wps:cNvSpPr/>
                          <wps:spPr>
                            <a:xfrm>
                              <a:off x="5923533" y="129569"/>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03123103" name="Freeform: Shape 203123103">
                            <a:extLst>
                              <a:ext uri="{FF2B5EF4-FFF2-40B4-BE49-F238E27FC236}">
                                <a16:creationId xmlns:a16="http://schemas.microsoft.com/office/drawing/2014/main" id="{008D550A-3BB9-F12A-4FB2-B22D5BDBDEFC}"/>
                              </a:ext>
                            </a:extLst>
                          </wps:cNvPr>
                          <wps:cNvSpPr/>
                          <wps:spPr>
                            <a:xfrm>
                              <a:off x="5390817" y="321969"/>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1791385478" name="Freeform: Shape 1791385478">
                            <a:extLst>
                              <a:ext uri="{FF2B5EF4-FFF2-40B4-BE49-F238E27FC236}">
                                <a16:creationId xmlns:a16="http://schemas.microsoft.com/office/drawing/2014/main" id="{659170C3-0C6E-708E-3525-00F50516ED97}"/>
                              </a:ext>
                            </a:extLst>
                          </wps:cNvPr>
                          <wps:cNvSpPr/>
                          <wps:spPr>
                            <a:xfrm>
                              <a:off x="5424977" y="332884"/>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264643205" name="Freeform: Shape 264643205">
                            <a:extLst>
                              <a:ext uri="{FF2B5EF4-FFF2-40B4-BE49-F238E27FC236}">
                                <a16:creationId xmlns:a16="http://schemas.microsoft.com/office/drawing/2014/main" id="{87C8D3C9-E438-B6E0-0A7B-D4688E5F99A4}"/>
                              </a:ext>
                            </a:extLst>
                          </wps:cNvPr>
                          <wps:cNvSpPr/>
                          <wps:spPr>
                            <a:xfrm>
                              <a:off x="5451644" y="332503"/>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582107832" name="Freeform: Shape 582107832">
                            <a:extLst>
                              <a:ext uri="{FF2B5EF4-FFF2-40B4-BE49-F238E27FC236}">
                                <a16:creationId xmlns:a16="http://schemas.microsoft.com/office/drawing/2014/main" id="{0A9A7FBD-C790-2161-0055-E8B5E906C61D}"/>
                              </a:ext>
                            </a:extLst>
                          </wps:cNvPr>
                          <wps:cNvSpPr/>
                          <wps:spPr>
                            <a:xfrm>
                              <a:off x="5468788" y="324507"/>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156095287" name="Freeform: Shape 1156095287">
                            <a:extLst>
                              <a:ext uri="{FF2B5EF4-FFF2-40B4-BE49-F238E27FC236}">
                                <a16:creationId xmlns:a16="http://schemas.microsoft.com/office/drawing/2014/main" id="{AFF01B12-4AD7-2039-641B-508D76D13456}"/>
                              </a:ext>
                            </a:extLst>
                          </wps:cNvPr>
                          <wps:cNvSpPr/>
                          <wps:spPr>
                            <a:xfrm>
                              <a:off x="5486439" y="332503"/>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306606576" name="Freeform: Shape 306606576">
                            <a:extLst>
                              <a:ext uri="{FF2B5EF4-FFF2-40B4-BE49-F238E27FC236}">
                                <a16:creationId xmlns:a16="http://schemas.microsoft.com/office/drawing/2014/main" id="{937CC6A7-8413-746B-015B-7BE1CD3BDF22}"/>
                              </a:ext>
                            </a:extLst>
                          </wps:cNvPr>
                          <wps:cNvSpPr/>
                          <wps:spPr>
                            <a:xfrm>
                              <a:off x="5507011"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805153602" name="Freeform: Shape 1805153602">
                            <a:extLst>
                              <a:ext uri="{FF2B5EF4-FFF2-40B4-BE49-F238E27FC236}">
                                <a16:creationId xmlns:a16="http://schemas.microsoft.com/office/drawing/2014/main" id="{D49F8BEB-9938-E930-B4C1-C0F49BB32DF7}"/>
                              </a:ext>
                            </a:extLst>
                          </wps:cNvPr>
                          <wps:cNvSpPr/>
                          <wps:spPr>
                            <a:xfrm>
                              <a:off x="5529615" y="322604"/>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904250445" name="Freeform: Shape 904250445">
                            <a:extLst>
                              <a:ext uri="{FF2B5EF4-FFF2-40B4-BE49-F238E27FC236}">
                                <a16:creationId xmlns:a16="http://schemas.microsoft.com/office/drawing/2014/main" id="{0E6C8174-0FE0-F34C-BF1B-809E59CA4743}"/>
                              </a:ext>
                            </a:extLst>
                          </wps:cNvPr>
                          <wps:cNvSpPr/>
                          <wps:spPr>
                            <a:xfrm>
                              <a:off x="5543965" y="321842"/>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1289581715" name="Freeform: Shape 1289581715">
                            <a:extLst>
                              <a:ext uri="{FF2B5EF4-FFF2-40B4-BE49-F238E27FC236}">
                                <a16:creationId xmlns:a16="http://schemas.microsoft.com/office/drawing/2014/main" id="{A1F822AA-27B1-F85E-09E6-23084DCED828}"/>
                              </a:ext>
                            </a:extLst>
                          </wps:cNvPr>
                          <wps:cNvSpPr/>
                          <wps:spPr>
                            <a:xfrm>
                              <a:off x="5558060"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61655057" name="Freeform: Shape 261655057">
                            <a:extLst>
                              <a:ext uri="{FF2B5EF4-FFF2-40B4-BE49-F238E27FC236}">
                                <a16:creationId xmlns:a16="http://schemas.microsoft.com/office/drawing/2014/main" id="{8A4AAF57-A3BD-E90B-5D0B-570B0AF4FA1B}"/>
                              </a:ext>
                            </a:extLst>
                          </wps:cNvPr>
                          <wps:cNvSpPr/>
                          <wps:spPr>
                            <a:xfrm>
                              <a:off x="5580918"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937056172" name="Freeform: Shape 937056172">
                            <a:extLst>
                              <a:ext uri="{FF2B5EF4-FFF2-40B4-BE49-F238E27FC236}">
                                <a16:creationId xmlns:a16="http://schemas.microsoft.com/office/drawing/2014/main" id="{3B5597D2-D297-5FF4-BD7B-3869AECF6AED}"/>
                              </a:ext>
                            </a:extLst>
                          </wps:cNvPr>
                          <wps:cNvSpPr/>
                          <wps:spPr>
                            <a:xfrm>
                              <a:off x="5619015" y="321842"/>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919926235" name="Freeform: Shape 919926235">
                            <a:extLst>
                              <a:ext uri="{FF2B5EF4-FFF2-40B4-BE49-F238E27FC236}">
                                <a16:creationId xmlns:a16="http://schemas.microsoft.com/office/drawing/2014/main" id="{1A4C473F-CF48-2485-2F5A-3E53A9E52D77}"/>
                              </a:ext>
                            </a:extLst>
                          </wps:cNvPr>
                          <wps:cNvSpPr/>
                          <wps:spPr>
                            <a:xfrm>
                              <a:off x="5657619" y="332249"/>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762126264" name="Freeform: Shape 1762126264">
                            <a:extLst>
                              <a:ext uri="{FF2B5EF4-FFF2-40B4-BE49-F238E27FC236}">
                                <a16:creationId xmlns:a16="http://schemas.microsoft.com/office/drawing/2014/main" id="{1F5B4CA9-7A74-9C35-7FE5-29A5ED804F7B}"/>
                              </a:ext>
                            </a:extLst>
                          </wps:cNvPr>
                          <wps:cNvSpPr/>
                          <wps:spPr>
                            <a:xfrm>
                              <a:off x="5678699" y="332884"/>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1876325181" name="Freeform: Shape 1876325181">
                            <a:extLst>
                              <a:ext uri="{FF2B5EF4-FFF2-40B4-BE49-F238E27FC236}">
                                <a16:creationId xmlns:a16="http://schemas.microsoft.com/office/drawing/2014/main" id="{44BEBF20-A141-D774-315F-6EC92B4CECF5}"/>
                              </a:ext>
                            </a:extLst>
                          </wps:cNvPr>
                          <wps:cNvSpPr/>
                          <wps:spPr>
                            <a:xfrm>
                              <a:off x="5702065" y="332376"/>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412770713" name="Freeform: Shape 412770713">
                            <a:extLst>
                              <a:ext uri="{FF2B5EF4-FFF2-40B4-BE49-F238E27FC236}">
                                <a16:creationId xmlns:a16="http://schemas.microsoft.com/office/drawing/2014/main" id="{07411A34-0A90-7DA8-1F8A-9C91E834CC53}"/>
                              </a:ext>
                            </a:extLst>
                          </wps:cNvPr>
                          <wps:cNvSpPr/>
                          <wps:spPr>
                            <a:xfrm>
                              <a:off x="5723399" y="332503"/>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662235063" name="Freeform: Shape 662235063">
                            <a:extLst>
                              <a:ext uri="{FF2B5EF4-FFF2-40B4-BE49-F238E27FC236}">
                                <a16:creationId xmlns:a16="http://schemas.microsoft.com/office/drawing/2014/main" id="{3230678C-2D62-CE3D-7516-28365E74B003}"/>
                              </a:ext>
                            </a:extLst>
                          </wps:cNvPr>
                          <wps:cNvSpPr/>
                          <wps:spPr>
                            <a:xfrm>
                              <a:off x="5744733" y="332503"/>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280291086" name="Freeform: Shape 1280291086">
                            <a:extLst>
                              <a:ext uri="{FF2B5EF4-FFF2-40B4-BE49-F238E27FC236}">
                                <a16:creationId xmlns:a16="http://schemas.microsoft.com/office/drawing/2014/main" id="{E39BCA14-21D1-1A08-2205-96C70BBDAD79}"/>
                              </a:ext>
                            </a:extLst>
                          </wps:cNvPr>
                          <wps:cNvSpPr/>
                          <wps:spPr>
                            <a:xfrm>
                              <a:off x="5771782" y="332249"/>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1179107953" name="Freeform: Shape 1179107953">
                            <a:extLst>
                              <a:ext uri="{FF2B5EF4-FFF2-40B4-BE49-F238E27FC236}">
                                <a16:creationId xmlns:a16="http://schemas.microsoft.com/office/drawing/2014/main" id="{B8727652-EE73-98A2-2497-26C92ACA73AF}"/>
                              </a:ext>
                            </a:extLst>
                          </wps:cNvPr>
                          <wps:cNvSpPr/>
                          <wps:spPr>
                            <a:xfrm>
                              <a:off x="5812545" y="332376"/>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306200372" name="Freeform: Shape 306200372">
                            <a:extLst>
                              <a:ext uri="{FF2B5EF4-FFF2-40B4-BE49-F238E27FC236}">
                                <a16:creationId xmlns:a16="http://schemas.microsoft.com/office/drawing/2014/main" id="{A9DA5665-EF4C-3189-7AB5-4A46D491A242}"/>
                              </a:ext>
                            </a:extLst>
                          </wps:cNvPr>
                          <wps:cNvSpPr/>
                          <wps:spPr>
                            <a:xfrm>
                              <a:off x="5832990"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441698499" name="Freeform: Shape 1441698499">
                            <a:extLst>
                              <a:ext uri="{FF2B5EF4-FFF2-40B4-BE49-F238E27FC236}">
                                <a16:creationId xmlns:a16="http://schemas.microsoft.com/office/drawing/2014/main" id="{9D2B1CD7-24DD-0733-FBB3-ED75C1540952}"/>
                              </a:ext>
                            </a:extLst>
                          </wps:cNvPr>
                          <wps:cNvSpPr/>
                          <wps:spPr>
                            <a:xfrm>
                              <a:off x="5858006" y="324507"/>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774715182" name="Freeform: Shape 774715182">
                            <a:extLst>
                              <a:ext uri="{FF2B5EF4-FFF2-40B4-BE49-F238E27FC236}">
                                <a16:creationId xmlns:a16="http://schemas.microsoft.com/office/drawing/2014/main" id="{9DDA84D6-B68F-0545-E2DC-A417BE389B1B}"/>
                              </a:ext>
                            </a:extLst>
                          </wps:cNvPr>
                          <wps:cNvSpPr/>
                          <wps:spPr>
                            <a:xfrm>
                              <a:off x="5591077" y="262193"/>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473755646" name="Freeform: Shape 473755646">
                            <a:extLst>
                              <a:ext uri="{FF2B5EF4-FFF2-40B4-BE49-F238E27FC236}">
                                <a16:creationId xmlns:a16="http://schemas.microsoft.com/office/drawing/2014/main" id="{383ADD7E-DF1D-9810-2211-A08BB49DC363}"/>
                              </a:ext>
                            </a:extLst>
                          </wps:cNvPr>
                          <wps:cNvSpPr/>
                          <wps:spPr>
                            <a:xfrm>
                              <a:off x="5596284" y="213840"/>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820349839" name="Freeform: Shape 820349839">
                            <a:extLst>
                              <a:ext uri="{FF2B5EF4-FFF2-40B4-BE49-F238E27FC236}">
                                <a16:creationId xmlns:a16="http://schemas.microsoft.com/office/drawing/2014/main" id="{C68F538D-52E8-2F3F-3BB6-42672995CA2E}"/>
                              </a:ext>
                            </a:extLst>
                          </wps:cNvPr>
                          <wps:cNvSpPr/>
                          <wps:spPr>
                            <a:xfrm>
                              <a:off x="5610253" y="164724"/>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993975404" name="Freeform: Shape 1993975404">
                            <a:extLst>
                              <a:ext uri="{FF2B5EF4-FFF2-40B4-BE49-F238E27FC236}">
                                <a16:creationId xmlns:a16="http://schemas.microsoft.com/office/drawing/2014/main" id="{324570B4-414B-C424-9958-9EFB25A57874}"/>
                              </a:ext>
                            </a:extLst>
                          </wps:cNvPr>
                          <wps:cNvSpPr/>
                          <wps:spPr>
                            <a:xfrm>
                              <a:off x="5612284" y="192011"/>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22273162" name="Freeform: Shape 22273162">
                            <a:extLst>
                              <a:ext uri="{FF2B5EF4-FFF2-40B4-BE49-F238E27FC236}">
                                <a16:creationId xmlns:a16="http://schemas.microsoft.com/office/drawing/2014/main" id="{C31F5BF8-76B5-A5E8-04EA-56373908968A}"/>
                              </a:ext>
                            </a:extLst>
                          </wps:cNvPr>
                          <wps:cNvSpPr/>
                          <wps:spPr>
                            <a:xfrm>
                              <a:off x="5669810" y="20571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53992608" name="Freeform: Shape 253992608">
                            <a:extLst>
                              <a:ext uri="{FF2B5EF4-FFF2-40B4-BE49-F238E27FC236}">
                                <a16:creationId xmlns:a16="http://schemas.microsoft.com/office/drawing/2014/main" id="{8CE4D8DA-C482-A86D-EA1F-C1374E2E1D42}"/>
                              </a:ext>
                            </a:extLst>
                          </wps:cNvPr>
                          <wps:cNvSpPr/>
                          <wps:spPr>
                            <a:xfrm>
                              <a:off x="5663969" y="209144"/>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467406320" name="Freeform: Shape 1467406320">
                            <a:extLst>
                              <a:ext uri="{FF2B5EF4-FFF2-40B4-BE49-F238E27FC236}">
                                <a16:creationId xmlns:a16="http://schemas.microsoft.com/office/drawing/2014/main" id="{FF13009C-1941-4C25-AD68-0899FEAF5247}"/>
                              </a:ext>
                            </a:extLst>
                          </wps:cNvPr>
                          <wps:cNvSpPr/>
                          <wps:spPr>
                            <a:xfrm>
                              <a:off x="5594252" y="217266"/>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689616967" name="Freeform: Shape 689616967">
                            <a:extLst>
                              <a:ext uri="{FF2B5EF4-FFF2-40B4-BE49-F238E27FC236}">
                                <a16:creationId xmlns:a16="http://schemas.microsoft.com/office/drawing/2014/main" id="{6C575982-C436-820D-47C4-1DF1EB91335B}"/>
                              </a:ext>
                            </a:extLst>
                          </wps:cNvPr>
                          <wps:cNvSpPr/>
                          <wps:spPr>
                            <a:xfrm>
                              <a:off x="5598697" y="21764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608144761" name="Freeform: Shape 1608144761">
                            <a:extLst>
                              <a:ext uri="{FF2B5EF4-FFF2-40B4-BE49-F238E27FC236}">
                                <a16:creationId xmlns:a16="http://schemas.microsoft.com/office/drawing/2014/main" id="{760E79DB-6FDB-F648-E8A7-0C7F5AB809A4}"/>
                              </a:ext>
                            </a:extLst>
                          </wps:cNvPr>
                          <wps:cNvSpPr/>
                          <wps:spPr>
                            <a:xfrm>
                              <a:off x="5723813" y="157490"/>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449948756" name="Freeform: Shape 1449948756">
                            <a:extLst>
                              <a:ext uri="{FF2B5EF4-FFF2-40B4-BE49-F238E27FC236}">
                                <a16:creationId xmlns:a16="http://schemas.microsoft.com/office/drawing/2014/main" id="{1F35D07D-F965-B622-EEC0-B685BA9E9743}"/>
                              </a:ext>
                            </a:extLst>
                          </wps:cNvPr>
                          <wps:cNvSpPr/>
                          <wps:spPr>
                            <a:xfrm>
                              <a:off x="5538504" y="159057"/>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342429223" name="Freeform: Shape 1342429223">
                            <a:extLst>
                              <a:ext uri="{FF2B5EF4-FFF2-40B4-BE49-F238E27FC236}">
                                <a16:creationId xmlns:a16="http://schemas.microsoft.com/office/drawing/2014/main" id="{82F31B84-88B4-50CD-2F82-8909403CAA94}"/>
                              </a:ext>
                            </a:extLst>
                          </wps:cNvPr>
                          <wps:cNvSpPr/>
                          <wps:spPr>
                            <a:xfrm>
                              <a:off x="5729301" y="162313"/>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753036311" name="Freeform: Shape 753036311">
                            <a:extLst>
                              <a:ext uri="{FF2B5EF4-FFF2-40B4-BE49-F238E27FC236}">
                                <a16:creationId xmlns:a16="http://schemas.microsoft.com/office/drawing/2014/main" id="{D0B1F779-CEE1-03F4-864F-06F6E11A3ABC}"/>
                              </a:ext>
                            </a:extLst>
                          </wps:cNvPr>
                          <wps:cNvSpPr/>
                          <wps:spPr>
                            <a:xfrm>
                              <a:off x="5534020" y="165486"/>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49695803" name="Freeform: Shape 49695803">
                            <a:extLst>
                              <a:ext uri="{FF2B5EF4-FFF2-40B4-BE49-F238E27FC236}">
                                <a16:creationId xmlns:a16="http://schemas.microsoft.com/office/drawing/2014/main" id="{094DADBB-B990-2161-AE86-5D752178795F}"/>
                              </a:ext>
                            </a:extLst>
                          </wps:cNvPr>
                          <wps:cNvSpPr/>
                          <wps:spPr>
                            <a:xfrm>
                              <a:off x="5732288" y="167009"/>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1005012975" name="Freeform: Shape 1005012975">
                            <a:extLst>
                              <a:ext uri="{FF2B5EF4-FFF2-40B4-BE49-F238E27FC236}">
                                <a16:creationId xmlns:a16="http://schemas.microsoft.com/office/drawing/2014/main" id="{6B8A7944-F881-4F4C-36B3-3528BEDC37B2}"/>
                              </a:ext>
                            </a:extLst>
                          </wps:cNvPr>
                          <wps:cNvSpPr/>
                          <wps:spPr>
                            <a:xfrm>
                              <a:off x="5728225" y="167483"/>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1444546654" name="Freeform: Shape 1444546654">
                            <a:extLst>
                              <a:ext uri="{FF2B5EF4-FFF2-40B4-BE49-F238E27FC236}">
                                <a16:creationId xmlns:a16="http://schemas.microsoft.com/office/drawing/2014/main" id="{2EE3F95A-AA96-745D-E07D-C04CFFA01EC8}"/>
                              </a:ext>
                            </a:extLst>
                          </wps:cNvPr>
                          <wps:cNvSpPr/>
                          <wps:spPr>
                            <a:xfrm>
                              <a:off x="5722637" y="168151"/>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654691462" name="Freeform: Shape 654691462">
                            <a:extLst>
                              <a:ext uri="{FF2B5EF4-FFF2-40B4-BE49-F238E27FC236}">
                                <a16:creationId xmlns:a16="http://schemas.microsoft.com/office/drawing/2014/main" id="{9AD25F0E-DCCD-C061-B0DC-42E6A188E3BF}"/>
                              </a:ext>
                            </a:extLst>
                          </wps:cNvPr>
                          <wps:cNvSpPr/>
                          <wps:spPr>
                            <a:xfrm>
                              <a:off x="5542501" y="168315"/>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667951562" name="Freeform: Shape 667951562">
                            <a:extLst>
                              <a:ext uri="{FF2B5EF4-FFF2-40B4-BE49-F238E27FC236}">
                                <a16:creationId xmlns:a16="http://schemas.microsoft.com/office/drawing/2014/main" id="{6FA6F5D9-64E3-8722-A87A-E46F5EA95F5A}"/>
                              </a:ext>
                            </a:extLst>
                          </wps:cNvPr>
                          <wps:cNvSpPr/>
                          <wps:spPr>
                            <a:xfrm>
                              <a:off x="5537974" y="168608"/>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1379579030" name="Freeform: Shape 1379579030">
                            <a:extLst>
                              <a:ext uri="{FF2B5EF4-FFF2-40B4-BE49-F238E27FC236}">
                                <a16:creationId xmlns:a16="http://schemas.microsoft.com/office/drawing/2014/main" id="{0276160D-C4AD-2A18-4A9F-3F82052501DF}"/>
                              </a:ext>
                            </a:extLst>
                          </wps:cNvPr>
                          <wps:cNvSpPr/>
                          <wps:spPr>
                            <a:xfrm>
                              <a:off x="5704727" y="168989"/>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1808508188" name="Freeform: Shape 1808508188">
                            <a:extLst>
                              <a:ext uri="{FF2B5EF4-FFF2-40B4-BE49-F238E27FC236}">
                                <a16:creationId xmlns:a16="http://schemas.microsoft.com/office/drawing/2014/main" id="{8353F786-88FF-1622-FC89-55968B9B475E}"/>
                              </a:ext>
                            </a:extLst>
                          </wps:cNvPr>
                          <wps:cNvSpPr/>
                          <wps:spPr>
                            <a:xfrm>
                              <a:off x="5534060" y="169928"/>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1794887493" name="Freeform: Shape 1794887493">
                            <a:extLst>
                              <a:ext uri="{FF2B5EF4-FFF2-40B4-BE49-F238E27FC236}">
                                <a16:creationId xmlns:a16="http://schemas.microsoft.com/office/drawing/2014/main" id="{5F7213EC-03CB-11EA-7008-C574F18CA0BF}"/>
                              </a:ext>
                            </a:extLst>
                          </wps:cNvPr>
                          <wps:cNvSpPr/>
                          <wps:spPr>
                            <a:xfrm>
                              <a:off x="5715526" y="170154"/>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196031451" name="Freeform: Shape 196031451">
                            <a:extLst>
                              <a:ext uri="{FF2B5EF4-FFF2-40B4-BE49-F238E27FC236}">
                                <a16:creationId xmlns:a16="http://schemas.microsoft.com/office/drawing/2014/main" id="{74D671E3-2E30-94B0-1838-B8E61FD8DEAA}"/>
                              </a:ext>
                            </a:extLst>
                          </wps:cNvPr>
                          <wps:cNvSpPr/>
                          <wps:spPr>
                            <a:xfrm>
                              <a:off x="5725491" y="170650"/>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790947805" name="Freeform: Shape 790947805">
                            <a:extLst>
                              <a:ext uri="{FF2B5EF4-FFF2-40B4-BE49-F238E27FC236}">
                                <a16:creationId xmlns:a16="http://schemas.microsoft.com/office/drawing/2014/main" id="{F0BC93AA-4FA1-1082-B54D-39D204480FD9}"/>
                              </a:ext>
                            </a:extLst>
                          </wps:cNvPr>
                          <wps:cNvSpPr/>
                          <wps:spPr>
                            <a:xfrm>
                              <a:off x="5537629" y="172720"/>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041591403" name="Freeform: Shape 1041591403">
                            <a:extLst>
                              <a:ext uri="{FF2B5EF4-FFF2-40B4-BE49-F238E27FC236}">
                                <a16:creationId xmlns:a16="http://schemas.microsoft.com/office/drawing/2014/main" id="{BB6E4957-1962-1088-8ABD-16B9E98737EC}"/>
                              </a:ext>
                            </a:extLst>
                          </wps:cNvPr>
                          <wps:cNvSpPr/>
                          <wps:spPr>
                            <a:xfrm>
                              <a:off x="5541401" y="172536"/>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508399497" name="Freeform: Shape 508399497">
                            <a:extLst>
                              <a:ext uri="{FF2B5EF4-FFF2-40B4-BE49-F238E27FC236}">
                                <a16:creationId xmlns:a16="http://schemas.microsoft.com/office/drawing/2014/main" id="{E9E7C188-0F5E-2FCA-1F35-01C8D13B5BF8}"/>
                              </a:ext>
                            </a:extLst>
                          </wps:cNvPr>
                          <wps:cNvSpPr/>
                          <wps:spPr>
                            <a:xfrm>
                              <a:off x="5722248" y="173481"/>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2112101590" name="Freeform: Shape 2112101590">
                            <a:extLst>
                              <a:ext uri="{FF2B5EF4-FFF2-40B4-BE49-F238E27FC236}">
                                <a16:creationId xmlns:a16="http://schemas.microsoft.com/office/drawing/2014/main" id="{59DDC45F-F6E4-F5F7-5739-1A39F9B346C4}"/>
                              </a:ext>
                            </a:extLst>
                          </wps:cNvPr>
                          <wps:cNvSpPr/>
                          <wps:spPr>
                            <a:xfrm>
                              <a:off x="5533679" y="173932"/>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1706748810" name="Freeform: Shape 1706748810">
                            <a:extLst>
                              <a:ext uri="{FF2B5EF4-FFF2-40B4-BE49-F238E27FC236}">
                                <a16:creationId xmlns:a16="http://schemas.microsoft.com/office/drawing/2014/main" id="{6FF62709-02B2-6D03-FE01-98030AADF686}"/>
                              </a:ext>
                            </a:extLst>
                          </wps:cNvPr>
                          <wps:cNvSpPr/>
                          <wps:spPr>
                            <a:xfrm>
                              <a:off x="5724161" y="177923"/>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420304188" name="Freeform: Shape 420304188">
                            <a:extLst>
                              <a:ext uri="{FF2B5EF4-FFF2-40B4-BE49-F238E27FC236}">
                                <a16:creationId xmlns:a16="http://schemas.microsoft.com/office/drawing/2014/main" id="{03122876-29F9-06AC-2AF9-D09836A5F5A4}"/>
                              </a:ext>
                            </a:extLst>
                          </wps:cNvPr>
                          <wps:cNvSpPr/>
                          <wps:spPr>
                            <a:xfrm>
                              <a:off x="5713875" y="179192"/>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655210575" name="Freeform: Shape 655210575">
                            <a:extLst>
                              <a:ext uri="{FF2B5EF4-FFF2-40B4-BE49-F238E27FC236}">
                                <a16:creationId xmlns:a16="http://schemas.microsoft.com/office/drawing/2014/main" id="{68D7690A-EE86-0A97-26B6-00C879314725}"/>
                              </a:ext>
                            </a:extLst>
                          </wps:cNvPr>
                          <wps:cNvSpPr/>
                          <wps:spPr>
                            <a:xfrm>
                              <a:off x="5528599" y="179813"/>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966470004" name="Freeform: Shape 966470004">
                            <a:extLst>
                              <a:ext uri="{FF2B5EF4-FFF2-40B4-BE49-F238E27FC236}">
                                <a16:creationId xmlns:a16="http://schemas.microsoft.com/office/drawing/2014/main" id="{3AD3438E-92EF-6339-AFFC-974D19EED9A4}"/>
                              </a:ext>
                            </a:extLst>
                          </wps:cNvPr>
                          <wps:cNvSpPr/>
                          <wps:spPr>
                            <a:xfrm>
                              <a:off x="5518581" y="130400"/>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1579648639" name="Freeform: Shape 1579648639">
                            <a:extLst>
                              <a:ext uri="{FF2B5EF4-FFF2-40B4-BE49-F238E27FC236}">
                                <a16:creationId xmlns:a16="http://schemas.microsoft.com/office/drawing/2014/main" id="{9A7E0178-F3AF-9488-C4DA-F9C3BEF30A00}"/>
                              </a:ext>
                            </a:extLst>
                          </wps:cNvPr>
                          <wps:cNvSpPr/>
                          <wps:spPr>
                            <a:xfrm>
                              <a:off x="5624094" y="160663"/>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1376849936" name="Freeform: Shape 1376849936">
                            <a:extLst>
                              <a:ext uri="{FF2B5EF4-FFF2-40B4-BE49-F238E27FC236}">
                                <a16:creationId xmlns:a16="http://schemas.microsoft.com/office/drawing/2014/main" id="{F0F4BB6E-1514-0DEF-3252-AF31944D53A0}"/>
                              </a:ext>
                            </a:extLst>
                          </wps:cNvPr>
                          <wps:cNvSpPr/>
                          <wps:spPr>
                            <a:xfrm>
                              <a:off x="5554455" y="181350"/>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656206501" name="Freeform: Shape 656206501">
                            <a:extLst>
                              <a:ext uri="{FF2B5EF4-FFF2-40B4-BE49-F238E27FC236}">
                                <a16:creationId xmlns:a16="http://schemas.microsoft.com/office/drawing/2014/main" id="{956DD7D4-03E4-130B-BDE9-DD32B8472165}"/>
                              </a:ext>
                            </a:extLst>
                          </wps:cNvPr>
                          <wps:cNvSpPr/>
                          <wps:spPr>
                            <a:xfrm>
                              <a:off x="5549905" y="181942"/>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501759473" name="Freeform: Shape 1501759473">
                            <a:extLst>
                              <a:ext uri="{FF2B5EF4-FFF2-40B4-BE49-F238E27FC236}">
                                <a16:creationId xmlns:a16="http://schemas.microsoft.com/office/drawing/2014/main" id="{D230BA55-431A-5740-CF77-DE5AA37F4FC6}"/>
                              </a:ext>
                            </a:extLst>
                          </wps:cNvPr>
                          <wps:cNvSpPr/>
                          <wps:spPr>
                            <a:xfrm>
                              <a:off x="5659143" y="183000"/>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650028878" name="Freeform: Shape 650028878">
                            <a:extLst>
                              <a:ext uri="{FF2B5EF4-FFF2-40B4-BE49-F238E27FC236}">
                                <a16:creationId xmlns:a16="http://schemas.microsoft.com/office/drawing/2014/main" id="{A1E7F114-6273-D390-63FA-C60C69686511}"/>
                              </a:ext>
                            </a:extLst>
                          </wps:cNvPr>
                          <wps:cNvSpPr/>
                          <wps:spPr>
                            <a:xfrm>
                              <a:off x="5714891" y="183567"/>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307138671" name="Freeform: Shape 307138671">
                            <a:extLst>
                              <a:ext uri="{FF2B5EF4-FFF2-40B4-BE49-F238E27FC236}">
                                <a16:creationId xmlns:a16="http://schemas.microsoft.com/office/drawing/2014/main" id="{B1505712-99CF-0507-EDB5-0740DA6E6DF9}"/>
                              </a:ext>
                            </a:extLst>
                          </wps:cNvPr>
                          <wps:cNvSpPr/>
                          <wps:spPr>
                            <a:xfrm>
                              <a:off x="5719319" y="183736"/>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427627030" name="Freeform: Shape 427627030">
                            <a:extLst>
                              <a:ext uri="{FF2B5EF4-FFF2-40B4-BE49-F238E27FC236}">
                                <a16:creationId xmlns:a16="http://schemas.microsoft.com/office/drawing/2014/main" id="{FAAE6B40-7A18-AA2F-9F24-9982AD179EBA}"/>
                              </a:ext>
                            </a:extLst>
                          </wps:cNvPr>
                          <wps:cNvSpPr/>
                          <wps:spPr>
                            <a:xfrm>
                              <a:off x="5530123" y="183888"/>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436194549" name="Freeform: Shape 436194549">
                            <a:extLst>
                              <a:ext uri="{FF2B5EF4-FFF2-40B4-BE49-F238E27FC236}">
                                <a16:creationId xmlns:a16="http://schemas.microsoft.com/office/drawing/2014/main" id="{E11B0FB5-0D33-1340-3FAE-5DB7F4244686}"/>
                              </a:ext>
                            </a:extLst>
                          </wps:cNvPr>
                          <wps:cNvSpPr/>
                          <wps:spPr>
                            <a:xfrm>
                              <a:off x="5555775" y="185219"/>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264883091" name="Freeform: Shape 264883091">
                            <a:extLst>
                              <a:ext uri="{FF2B5EF4-FFF2-40B4-BE49-F238E27FC236}">
                                <a16:creationId xmlns:a16="http://schemas.microsoft.com/office/drawing/2014/main" id="{795423E9-7548-5C29-631B-8244F34D27BB}"/>
                              </a:ext>
                            </a:extLst>
                          </wps:cNvPr>
                          <wps:cNvSpPr/>
                          <wps:spPr>
                            <a:xfrm>
                              <a:off x="5551564" y="185386"/>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848679291" name="Freeform: Shape 848679291">
                            <a:extLst>
                              <a:ext uri="{FF2B5EF4-FFF2-40B4-BE49-F238E27FC236}">
                                <a16:creationId xmlns:a16="http://schemas.microsoft.com/office/drawing/2014/main" id="{117A6D7D-599D-BA72-4F34-6E65294BF2CD}"/>
                              </a:ext>
                            </a:extLst>
                          </wps:cNvPr>
                          <wps:cNvSpPr/>
                          <wps:spPr>
                            <a:xfrm>
                              <a:off x="5730574" y="185792"/>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1081508610" name="Freeform: Shape 1081508610">
                            <a:extLst>
                              <a:ext uri="{FF2B5EF4-FFF2-40B4-BE49-F238E27FC236}">
                                <a16:creationId xmlns:a16="http://schemas.microsoft.com/office/drawing/2014/main" id="{B1D44D58-51E8-B102-34E0-3BFDBC132C72}"/>
                              </a:ext>
                            </a:extLst>
                          </wps:cNvPr>
                          <wps:cNvSpPr/>
                          <wps:spPr>
                            <a:xfrm>
                              <a:off x="5735830" y="186658"/>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348577895" name="Freeform: Shape 348577895">
                            <a:extLst>
                              <a:ext uri="{FF2B5EF4-FFF2-40B4-BE49-F238E27FC236}">
                                <a16:creationId xmlns:a16="http://schemas.microsoft.com/office/drawing/2014/main" id="{72B12CE9-95F5-76D0-30B7-10CD7983D5FF}"/>
                              </a:ext>
                            </a:extLst>
                          </wps:cNvPr>
                          <wps:cNvSpPr/>
                          <wps:spPr>
                            <a:xfrm>
                              <a:off x="5538783" y="187696"/>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880671228" name="Freeform: Shape 880671228">
                            <a:extLst>
                              <a:ext uri="{FF2B5EF4-FFF2-40B4-BE49-F238E27FC236}">
                                <a16:creationId xmlns:a16="http://schemas.microsoft.com/office/drawing/2014/main" id="{446429D1-46C8-CCF3-F830-7F7B64F9A614}"/>
                              </a:ext>
                            </a:extLst>
                          </wps:cNvPr>
                          <wps:cNvSpPr/>
                          <wps:spPr>
                            <a:xfrm>
                              <a:off x="5542381" y="188222"/>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959398204" name="Freeform: Shape 959398204">
                            <a:extLst>
                              <a:ext uri="{FF2B5EF4-FFF2-40B4-BE49-F238E27FC236}">
                                <a16:creationId xmlns:a16="http://schemas.microsoft.com/office/drawing/2014/main" id="{911F827F-1E63-9148-1FD1-097CB3557153}"/>
                              </a:ext>
                            </a:extLst>
                          </wps:cNvPr>
                          <wps:cNvSpPr/>
                          <wps:spPr>
                            <a:xfrm>
                              <a:off x="5726320" y="188330"/>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683689686" name="Freeform: Shape 683689686">
                            <a:extLst>
                              <a:ext uri="{FF2B5EF4-FFF2-40B4-BE49-F238E27FC236}">
                                <a16:creationId xmlns:a16="http://schemas.microsoft.com/office/drawing/2014/main" id="{A546AD9E-E4C5-2D03-190E-8743C14AF20D}"/>
                              </a:ext>
                            </a:extLst>
                          </wps:cNvPr>
                          <wps:cNvSpPr/>
                          <wps:spPr>
                            <a:xfrm>
                              <a:off x="5732122" y="189321"/>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386256388" name="Freeform: Shape 386256388">
                            <a:extLst>
                              <a:ext uri="{FF2B5EF4-FFF2-40B4-BE49-F238E27FC236}">
                                <a16:creationId xmlns:a16="http://schemas.microsoft.com/office/drawing/2014/main" id="{79AC66FD-ED12-0C4D-690D-2C9FEDBF6081}"/>
                              </a:ext>
                            </a:extLst>
                          </wps:cNvPr>
                          <wps:cNvSpPr/>
                          <wps:spPr>
                            <a:xfrm>
                              <a:off x="5536155" y="190617"/>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642643744" name="Freeform: Shape 642643744">
                            <a:extLst>
                              <a:ext uri="{FF2B5EF4-FFF2-40B4-BE49-F238E27FC236}">
                                <a16:creationId xmlns:a16="http://schemas.microsoft.com/office/drawing/2014/main" id="{2FDE23D9-2895-0FEE-CDD6-07E184AE382B}"/>
                              </a:ext>
                            </a:extLst>
                          </wps:cNvPr>
                          <wps:cNvSpPr/>
                          <wps:spPr>
                            <a:xfrm>
                              <a:off x="5721240" y="190995"/>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141872855" name="Freeform: Shape 1141872855">
                            <a:extLst>
                              <a:ext uri="{FF2B5EF4-FFF2-40B4-BE49-F238E27FC236}">
                                <a16:creationId xmlns:a16="http://schemas.microsoft.com/office/drawing/2014/main" id="{95FA69F6-78B3-BA13-A46F-9CEBA531CED1}"/>
                              </a:ext>
                            </a:extLst>
                          </wps:cNvPr>
                          <wps:cNvSpPr/>
                          <wps:spPr>
                            <a:xfrm>
                              <a:off x="5539793" y="191546"/>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603804375" name="Freeform: Shape 603804375">
                            <a:extLst>
                              <a:ext uri="{FF2B5EF4-FFF2-40B4-BE49-F238E27FC236}">
                                <a16:creationId xmlns:a16="http://schemas.microsoft.com/office/drawing/2014/main" id="{EC865087-59F1-F344-CBB0-2F66870186FE}"/>
                              </a:ext>
                            </a:extLst>
                          </wps:cNvPr>
                          <wps:cNvSpPr/>
                          <wps:spPr>
                            <a:xfrm>
                              <a:off x="5546108" y="192022"/>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961770308" name="Freeform: Shape 1961770308">
                            <a:extLst>
                              <a:ext uri="{FF2B5EF4-FFF2-40B4-BE49-F238E27FC236}">
                                <a16:creationId xmlns:a16="http://schemas.microsoft.com/office/drawing/2014/main" id="{F4976FCD-4A5E-722A-10D3-F89897F988D3}"/>
                              </a:ext>
                            </a:extLst>
                          </wps:cNvPr>
                          <wps:cNvSpPr/>
                          <wps:spPr>
                            <a:xfrm>
                              <a:off x="5626761" y="194828"/>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1533495387" name="Freeform: Shape 1533495387">
                            <a:extLst>
                              <a:ext uri="{FF2B5EF4-FFF2-40B4-BE49-F238E27FC236}">
                                <a16:creationId xmlns:a16="http://schemas.microsoft.com/office/drawing/2014/main" id="{5A151E2B-A4F7-A4CB-895A-3785BB5A0594}"/>
                              </a:ext>
                            </a:extLst>
                          </wps:cNvPr>
                          <wps:cNvSpPr/>
                          <wps:spPr>
                            <a:xfrm>
                              <a:off x="5553421" y="195056"/>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532060910" name="Freeform: Shape 532060910">
                            <a:extLst>
                              <a:ext uri="{FF2B5EF4-FFF2-40B4-BE49-F238E27FC236}">
                                <a16:creationId xmlns:a16="http://schemas.microsoft.com/office/drawing/2014/main" id="{B091E890-534F-6187-2337-CC78FF295020}"/>
                              </a:ext>
                            </a:extLst>
                          </wps:cNvPr>
                          <wps:cNvSpPr/>
                          <wps:spPr>
                            <a:xfrm>
                              <a:off x="5600731" y="196120"/>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356125913" name="Freeform: Shape 356125913">
                            <a:extLst>
                              <a:ext uri="{FF2B5EF4-FFF2-40B4-BE49-F238E27FC236}">
                                <a16:creationId xmlns:a16="http://schemas.microsoft.com/office/drawing/2014/main" id="{39D3B1D8-5975-992A-9274-1B833EF0BD38}"/>
                              </a:ext>
                            </a:extLst>
                          </wps:cNvPr>
                          <wps:cNvSpPr/>
                          <wps:spPr>
                            <a:xfrm>
                              <a:off x="5666762" y="196422"/>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54365793" name="Freeform: Shape 154365793">
                            <a:extLst>
                              <a:ext uri="{FF2B5EF4-FFF2-40B4-BE49-F238E27FC236}">
                                <a16:creationId xmlns:a16="http://schemas.microsoft.com/office/drawing/2014/main" id="{DE1F5EB6-8BE6-8DE6-81A7-5CEB4D7416F1}"/>
                              </a:ext>
                            </a:extLst>
                          </wps:cNvPr>
                          <wps:cNvSpPr/>
                          <wps:spPr>
                            <a:xfrm>
                              <a:off x="5552346" y="198044"/>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641200821" name="Freeform: Shape 641200821">
                            <a:extLst>
                              <a:ext uri="{FF2B5EF4-FFF2-40B4-BE49-F238E27FC236}">
                                <a16:creationId xmlns:a16="http://schemas.microsoft.com/office/drawing/2014/main" id="{6D569AF5-F5AF-0D6A-119E-BE0C1037B2B9}"/>
                              </a:ext>
                            </a:extLst>
                          </wps:cNvPr>
                          <wps:cNvSpPr/>
                          <wps:spPr>
                            <a:xfrm>
                              <a:off x="5529482" y="201656"/>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1908874678" name="Freeform: Shape 1908874678">
                            <a:extLst>
                              <a:ext uri="{FF2B5EF4-FFF2-40B4-BE49-F238E27FC236}">
                                <a16:creationId xmlns:a16="http://schemas.microsoft.com/office/drawing/2014/main" id="{62D1BFFB-1BB1-29FD-8C8C-88D421781578}"/>
                              </a:ext>
                            </a:extLst>
                          </wps:cNvPr>
                          <wps:cNvSpPr/>
                          <wps:spPr>
                            <a:xfrm>
                              <a:off x="5663518" y="203360"/>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534915196" name="Freeform: Shape 534915196">
                            <a:extLst>
                              <a:ext uri="{FF2B5EF4-FFF2-40B4-BE49-F238E27FC236}">
                                <a16:creationId xmlns:a16="http://schemas.microsoft.com/office/drawing/2014/main" id="{E934370D-969E-32A9-5C62-CB8B5ACFF16D}"/>
                              </a:ext>
                            </a:extLst>
                          </wps:cNvPr>
                          <wps:cNvSpPr/>
                          <wps:spPr>
                            <a:xfrm>
                              <a:off x="5656349" y="137118"/>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191277075" name="Freeform: Shape 191277075">
                            <a:extLst>
                              <a:ext uri="{FF2B5EF4-FFF2-40B4-BE49-F238E27FC236}">
                                <a16:creationId xmlns:a16="http://schemas.microsoft.com/office/drawing/2014/main" id="{A0CA6271-73B1-3CC9-0504-070586375603}"/>
                              </a:ext>
                            </a:extLst>
                          </wps:cNvPr>
                          <wps:cNvSpPr/>
                          <wps:spPr>
                            <a:xfrm>
                              <a:off x="5726193" y="205048"/>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992174125" name="Freeform: Shape 992174125">
                            <a:extLst>
                              <a:ext uri="{FF2B5EF4-FFF2-40B4-BE49-F238E27FC236}">
                                <a16:creationId xmlns:a16="http://schemas.microsoft.com/office/drawing/2014/main" id="{332FFF75-9D00-8795-17AF-B0E0973072FD}"/>
                              </a:ext>
                            </a:extLst>
                          </wps:cNvPr>
                          <wps:cNvSpPr/>
                          <wps:spPr>
                            <a:xfrm>
                              <a:off x="5523926" y="207875"/>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72419152" name="Freeform: Shape 72419152">
                            <a:extLst>
                              <a:ext uri="{FF2B5EF4-FFF2-40B4-BE49-F238E27FC236}">
                                <a16:creationId xmlns:a16="http://schemas.microsoft.com/office/drawing/2014/main" id="{3F7645BE-5E42-1474-8412-4BACA7B4CAD6}"/>
                              </a:ext>
                            </a:extLst>
                          </wps:cNvPr>
                          <wps:cNvSpPr/>
                          <wps:spPr>
                            <a:xfrm>
                              <a:off x="5538758" y="207875"/>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556113882" name="Freeform: Shape 556113882">
                            <a:extLst>
                              <a:ext uri="{FF2B5EF4-FFF2-40B4-BE49-F238E27FC236}">
                                <a16:creationId xmlns:a16="http://schemas.microsoft.com/office/drawing/2014/main" id="{A5E36BDC-9BF4-A86F-4A72-095892CC8FCB}"/>
                              </a:ext>
                            </a:extLst>
                          </wps:cNvPr>
                          <wps:cNvSpPr/>
                          <wps:spPr>
                            <a:xfrm>
                              <a:off x="5527837" y="208382"/>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280222901" name="Freeform: Shape 280222901">
                            <a:extLst>
                              <a:ext uri="{FF2B5EF4-FFF2-40B4-BE49-F238E27FC236}">
                                <a16:creationId xmlns:a16="http://schemas.microsoft.com/office/drawing/2014/main" id="{16D84DC9-5E6E-B7C4-6A1D-98DAED508198}"/>
                              </a:ext>
                            </a:extLst>
                          </wps:cNvPr>
                          <wps:cNvSpPr/>
                          <wps:spPr>
                            <a:xfrm>
                              <a:off x="5600121" y="208719"/>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873891854" name="Freeform: Shape 873891854">
                            <a:extLst>
                              <a:ext uri="{FF2B5EF4-FFF2-40B4-BE49-F238E27FC236}">
                                <a16:creationId xmlns:a16="http://schemas.microsoft.com/office/drawing/2014/main" id="{BE80B909-778A-14A3-125E-B14503F46609}"/>
                              </a:ext>
                            </a:extLst>
                          </wps:cNvPr>
                          <wps:cNvSpPr/>
                          <wps:spPr>
                            <a:xfrm>
                              <a:off x="5736458" y="208986"/>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290775881" name="Freeform: Shape 290775881">
                            <a:extLst>
                              <a:ext uri="{FF2B5EF4-FFF2-40B4-BE49-F238E27FC236}">
                                <a16:creationId xmlns:a16="http://schemas.microsoft.com/office/drawing/2014/main" id="{2A8F99DC-F55B-D6C5-8B45-2B7222C67C59}"/>
                              </a:ext>
                            </a:extLst>
                          </wps:cNvPr>
                          <wps:cNvSpPr/>
                          <wps:spPr>
                            <a:xfrm>
                              <a:off x="5741559" y="208965"/>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1728836066" name="Freeform: Shape 1728836066">
                            <a:extLst>
                              <a:ext uri="{FF2B5EF4-FFF2-40B4-BE49-F238E27FC236}">
                                <a16:creationId xmlns:a16="http://schemas.microsoft.com/office/drawing/2014/main" id="{64B066B4-9488-2C1C-46EF-0D74604DBB11}"/>
                              </a:ext>
                            </a:extLst>
                          </wps:cNvPr>
                          <wps:cNvSpPr/>
                          <wps:spPr>
                            <a:xfrm>
                              <a:off x="5520345" y="210413"/>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45261783" name="Freeform: Shape 45261783">
                            <a:extLst>
                              <a:ext uri="{FF2B5EF4-FFF2-40B4-BE49-F238E27FC236}">
                                <a16:creationId xmlns:a16="http://schemas.microsoft.com/office/drawing/2014/main" id="{A545B3B4-EA1C-52E2-0F49-31305AA72D7E}"/>
                              </a:ext>
                            </a:extLst>
                          </wps:cNvPr>
                          <wps:cNvSpPr/>
                          <wps:spPr>
                            <a:xfrm>
                              <a:off x="5682441" y="211025"/>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815106796" name="Freeform: Shape 1815106796">
                            <a:extLst>
                              <a:ext uri="{FF2B5EF4-FFF2-40B4-BE49-F238E27FC236}">
                                <a16:creationId xmlns:a16="http://schemas.microsoft.com/office/drawing/2014/main" id="{85161EB7-C9B8-62A9-276A-26AC6B864D1D}"/>
                              </a:ext>
                            </a:extLst>
                          </wps:cNvPr>
                          <wps:cNvSpPr/>
                          <wps:spPr>
                            <a:xfrm>
                              <a:off x="5533171" y="211252"/>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575045945" name="Freeform: Shape 575045945">
                            <a:extLst>
                              <a:ext uri="{FF2B5EF4-FFF2-40B4-BE49-F238E27FC236}">
                                <a16:creationId xmlns:a16="http://schemas.microsoft.com/office/drawing/2014/main" id="{7A671E77-B9A6-5AE2-460E-13294BBBB397}"/>
                              </a:ext>
                            </a:extLst>
                          </wps:cNvPr>
                          <wps:cNvSpPr/>
                          <wps:spPr>
                            <a:xfrm>
                              <a:off x="5525424" y="211936"/>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144663577" name="Freeform: Shape 144663577">
                            <a:extLst>
                              <a:ext uri="{FF2B5EF4-FFF2-40B4-BE49-F238E27FC236}">
                                <a16:creationId xmlns:a16="http://schemas.microsoft.com/office/drawing/2014/main" id="{5753FBD9-69D5-0515-A340-EBEEDC259A9F}"/>
                              </a:ext>
                            </a:extLst>
                          </wps:cNvPr>
                          <wps:cNvSpPr/>
                          <wps:spPr>
                            <a:xfrm>
                              <a:off x="5687334" y="211936"/>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1328527491" name="Freeform: Shape 1328527491">
                            <a:extLst>
                              <a:ext uri="{FF2B5EF4-FFF2-40B4-BE49-F238E27FC236}">
                                <a16:creationId xmlns:a16="http://schemas.microsoft.com/office/drawing/2014/main" id="{32DC475B-7C5B-D541-C6C7-C07C81E1E5D6}"/>
                              </a:ext>
                            </a:extLst>
                          </wps:cNvPr>
                          <wps:cNvSpPr/>
                          <wps:spPr>
                            <a:xfrm>
                              <a:off x="5529361" y="211936"/>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902927650" name="Freeform: Shape 902927650">
                            <a:extLst>
                              <a:ext uri="{FF2B5EF4-FFF2-40B4-BE49-F238E27FC236}">
                                <a16:creationId xmlns:a16="http://schemas.microsoft.com/office/drawing/2014/main" id="{72675D8F-69E7-0D63-EDD9-42AF6AE199BC}"/>
                              </a:ext>
                            </a:extLst>
                          </wps:cNvPr>
                          <wps:cNvSpPr/>
                          <wps:spPr>
                            <a:xfrm>
                              <a:off x="5732175" y="212359"/>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1541979748" name="Freeform: Shape 1541979748">
                            <a:extLst>
                              <a:ext uri="{FF2B5EF4-FFF2-40B4-BE49-F238E27FC236}">
                                <a16:creationId xmlns:a16="http://schemas.microsoft.com/office/drawing/2014/main" id="{A31A1361-1825-FA95-24D4-5E9D9BB31BAD}"/>
                              </a:ext>
                            </a:extLst>
                          </wps:cNvPr>
                          <wps:cNvSpPr/>
                          <wps:spPr>
                            <a:xfrm>
                              <a:off x="5737947" y="212767"/>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31144306" name="Freeform: Shape 31144306">
                            <a:extLst>
                              <a:ext uri="{FF2B5EF4-FFF2-40B4-BE49-F238E27FC236}">
                                <a16:creationId xmlns:a16="http://schemas.microsoft.com/office/drawing/2014/main" id="{963E7336-5E09-0A80-EAB9-DF4EBD548170}"/>
                              </a:ext>
                            </a:extLst>
                          </wps:cNvPr>
                          <wps:cNvSpPr/>
                          <wps:spPr>
                            <a:xfrm>
                              <a:off x="5701787" y="213713"/>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1340017105" name="Freeform: Shape 1340017105">
                            <a:extLst>
                              <a:ext uri="{FF2B5EF4-FFF2-40B4-BE49-F238E27FC236}">
                                <a16:creationId xmlns:a16="http://schemas.microsoft.com/office/drawing/2014/main" id="{BEBAF9CD-7846-2468-B998-030D280E97F8}"/>
                              </a:ext>
                            </a:extLst>
                          </wps:cNvPr>
                          <wps:cNvSpPr/>
                          <wps:spPr>
                            <a:xfrm>
                              <a:off x="5680834" y="214950"/>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2096571737" name="Freeform: Shape 2096571737">
                            <a:extLst>
                              <a:ext uri="{FF2B5EF4-FFF2-40B4-BE49-F238E27FC236}">
                                <a16:creationId xmlns:a16="http://schemas.microsoft.com/office/drawing/2014/main" id="{1C9EDE03-CFD2-8880-A81A-03AFA66D9D37}"/>
                              </a:ext>
                            </a:extLst>
                          </wps:cNvPr>
                          <wps:cNvSpPr/>
                          <wps:spPr>
                            <a:xfrm>
                              <a:off x="5685156" y="215362"/>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221965408" name="Freeform: Shape 221965408">
                            <a:extLst>
                              <a:ext uri="{FF2B5EF4-FFF2-40B4-BE49-F238E27FC236}">
                                <a16:creationId xmlns:a16="http://schemas.microsoft.com/office/drawing/2014/main" id="{2D39FE96-50C5-43F4-AFFA-AA877DE3E96B}"/>
                              </a:ext>
                            </a:extLst>
                          </wps:cNvPr>
                          <wps:cNvSpPr/>
                          <wps:spPr>
                            <a:xfrm>
                              <a:off x="5554409" y="215489"/>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1512006789" name="Freeform: Shape 1512006789">
                            <a:extLst>
                              <a:ext uri="{FF2B5EF4-FFF2-40B4-BE49-F238E27FC236}">
                                <a16:creationId xmlns:a16="http://schemas.microsoft.com/office/drawing/2014/main" id="{DE353E63-DB4B-4F57-4853-BF3D098E9913}"/>
                              </a:ext>
                            </a:extLst>
                          </wps:cNvPr>
                          <wps:cNvSpPr/>
                          <wps:spPr>
                            <a:xfrm>
                              <a:off x="5709684" y="215450"/>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1393000383" name="Freeform: Shape 1393000383">
                            <a:extLst>
                              <a:ext uri="{FF2B5EF4-FFF2-40B4-BE49-F238E27FC236}">
                                <a16:creationId xmlns:a16="http://schemas.microsoft.com/office/drawing/2014/main" id="{D8991078-599D-2459-1761-D1BE5A668095}"/>
                              </a:ext>
                            </a:extLst>
                          </wps:cNvPr>
                          <wps:cNvSpPr/>
                          <wps:spPr>
                            <a:xfrm>
                              <a:off x="5705621" y="215616"/>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652660466" name="Freeform: Shape 652660466">
                            <a:extLst>
                              <a:ext uri="{FF2B5EF4-FFF2-40B4-BE49-F238E27FC236}">
                                <a16:creationId xmlns:a16="http://schemas.microsoft.com/office/drawing/2014/main" id="{20A8AE05-BE78-BB2B-9643-DC8D64A379EC}"/>
                              </a:ext>
                            </a:extLst>
                          </wps:cNvPr>
                          <wps:cNvSpPr/>
                          <wps:spPr>
                            <a:xfrm>
                              <a:off x="5731018" y="215720"/>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637005809" name="Freeform: Shape 1637005809">
                            <a:extLst>
                              <a:ext uri="{FF2B5EF4-FFF2-40B4-BE49-F238E27FC236}">
                                <a16:creationId xmlns:a16="http://schemas.microsoft.com/office/drawing/2014/main" id="{8E05C952-07CE-C06F-F79B-812FDC448A41}"/>
                              </a:ext>
                            </a:extLst>
                          </wps:cNvPr>
                          <wps:cNvSpPr/>
                          <wps:spPr>
                            <a:xfrm>
                              <a:off x="5522123" y="216015"/>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252389370" name="Freeform: Shape 252389370">
                            <a:extLst>
                              <a:ext uri="{FF2B5EF4-FFF2-40B4-BE49-F238E27FC236}">
                                <a16:creationId xmlns:a16="http://schemas.microsoft.com/office/drawing/2014/main" id="{322C19A7-8096-913F-0259-2F84B7982542}"/>
                              </a:ext>
                            </a:extLst>
                          </wps:cNvPr>
                          <wps:cNvSpPr/>
                          <wps:spPr>
                            <a:xfrm>
                              <a:off x="5717627" y="216124"/>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1060247335" name="Freeform: Shape 1060247335">
                            <a:extLst>
                              <a:ext uri="{FF2B5EF4-FFF2-40B4-BE49-F238E27FC236}">
                                <a16:creationId xmlns:a16="http://schemas.microsoft.com/office/drawing/2014/main" id="{494B3937-5812-9DA1-E8D4-FD34F50658BD}"/>
                              </a:ext>
                            </a:extLst>
                          </wps:cNvPr>
                          <wps:cNvSpPr/>
                          <wps:spPr>
                            <a:xfrm>
                              <a:off x="5543526" y="216212"/>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464700730" name="Freeform: Shape 464700730">
                            <a:extLst>
                              <a:ext uri="{FF2B5EF4-FFF2-40B4-BE49-F238E27FC236}">
                                <a16:creationId xmlns:a16="http://schemas.microsoft.com/office/drawing/2014/main" id="{7AA23257-BA36-04A6-F7E9-8D1CA92E0246}"/>
                              </a:ext>
                            </a:extLst>
                          </wps:cNvPr>
                          <wps:cNvSpPr/>
                          <wps:spPr>
                            <a:xfrm>
                              <a:off x="5538103" y="216505"/>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1197251373" name="Freeform: Shape 1197251373">
                            <a:extLst>
                              <a:ext uri="{FF2B5EF4-FFF2-40B4-BE49-F238E27FC236}">
                                <a16:creationId xmlns:a16="http://schemas.microsoft.com/office/drawing/2014/main" id="{3292F7FA-3D9F-AA9A-DD56-2C68C0DD80DF}"/>
                              </a:ext>
                            </a:extLst>
                          </wps:cNvPr>
                          <wps:cNvSpPr/>
                          <wps:spPr>
                            <a:xfrm>
                              <a:off x="5722886" y="218282"/>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2072930662" name="Freeform: Shape 2072930662">
                            <a:extLst>
                              <a:ext uri="{FF2B5EF4-FFF2-40B4-BE49-F238E27FC236}">
                                <a16:creationId xmlns:a16="http://schemas.microsoft.com/office/drawing/2014/main" id="{0033F594-BE6F-4180-DCDA-ADDDFF822C28}"/>
                              </a:ext>
                            </a:extLst>
                          </wps:cNvPr>
                          <wps:cNvSpPr/>
                          <wps:spPr>
                            <a:xfrm>
                              <a:off x="5527456" y="218408"/>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995713682" name="Freeform: Shape 995713682">
                            <a:extLst>
                              <a:ext uri="{FF2B5EF4-FFF2-40B4-BE49-F238E27FC236}">
                                <a16:creationId xmlns:a16="http://schemas.microsoft.com/office/drawing/2014/main" id="{AB4ACCB0-A147-382E-F128-E9CA654E575C}"/>
                              </a:ext>
                            </a:extLst>
                          </wps:cNvPr>
                          <wps:cNvSpPr/>
                          <wps:spPr>
                            <a:xfrm>
                              <a:off x="5719285" y="219404"/>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314637892" name="Freeform: Shape 1314637892">
                            <a:extLst>
                              <a:ext uri="{FF2B5EF4-FFF2-40B4-BE49-F238E27FC236}">
                                <a16:creationId xmlns:a16="http://schemas.microsoft.com/office/drawing/2014/main" id="{2B965766-5CB5-C394-0422-4A5007912BA9}"/>
                              </a:ext>
                            </a:extLst>
                          </wps:cNvPr>
                          <wps:cNvSpPr/>
                          <wps:spPr>
                            <a:xfrm>
                              <a:off x="5541457" y="219678"/>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1410174629" name="Freeform: Shape 1410174629">
                            <a:extLst>
                              <a:ext uri="{FF2B5EF4-FFF2-40B4-BE49-F238E27FC236}">
                                <a16:creationId xmlns:a16="http://schemas.microsoft.com/office/drawing/2014/main" id="{07CAE86F-D974-9430-ADCB-CE6DD5957B2B}"/>
                              </a:ext>
                            </a:extLst>
                          </wps:cNvPr>
                          <wps:cNvSpPr/>
                          <wps:spPr>
                            <a:xfrm>
                              <a:off x="5730616" y="219544"/>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26876462" name="Freeform: Shape 26876462">
                            <a:extLst>
                              <a:ext uri="{FF2B5EF4-FFF2-40B4-BE49-F238E27FC236}">
                                <a16:creationId xmlns:a16="http://schemas.microsoft.com/office/drawing/2014/main" id="{9F70F2C0-0986-FA86-7078-E800AFFB194A}"/>
                              </a:ext>
                            </a:extLst>
                          </wps:cNvPr>
                          <wps:cNvSpPr/>
                          <wps:spPr>
                            <a:xfrm>
                              <a:off x="5740645" y="219771"/>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090070943" name="Freeform: Shape 1090070943">
                            <a:extLst>
                              <a:ext uri="{FF2B5EF4-FFF2-40B4-BE49-F238E27FC236}">
                                <a16:creationId xmlns:a16="http://schemas.microsoft.com/office/drawing/2014/main" id="{4060CD47-1C29-2777-69E2-0573B0846E6E}"/>
                              </a:ext>
                            </a:extLst>
                          </wps:cNvPr>
                          <wps:cNvSpPr/>
                          <wps:spPr>
                            <a:xfrm>
                              <a:off x="5708906" y="220121"/>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1099711412" name="Freeform: Shape 1099711412">
                            <a:extLst>
                              <a:ext uri="{FF2B5EF4-FFF2-40B4-BE49-F238E27FC236}">
                                <a16:creationId xmlns:a16="http://schemas.microsoft.com/office/drawing/2014/main" id="{AA79384D-728A-CF4B-D0C7-C9F2A155A7E1}"/>
                              </a:ext>
                            </a:extLst>
                          </wps:cNvPr>
                          <wps:cNvSpPr/>
                          <wps:spPr>
                            <a:xfrm>
                              <a:off x="5537097" y="220566"/>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275555589" name="Freeform: Shape 1275555589">
                            <a:extLst>
                              <a:ext uri="{FF2B5EF4-FFF2-40B4-BE49-F238E27FC236}">
                                <a16:creationId xmlns:a16="http://schemas.microsoft.com/office/drawing/2014/main" id="{B40ADC07-2B17-67BF-6156-3BED34628871}"/>
                              </a:ext>
                            </a:extLst>
                          </wps:cNvPr>
                          <wps:cNvSpPr/>
                          <wps:spPr>
                            <a:xfrm>
                              <a:off x="5722507" y="222361"/>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170817533" name="Freeform: Shape 1170817533">
                            <a:extLst>
                              <a:ext uri="{FF2B5EF4-FFF2-40B4-BE49-F238E27FC236}">
                                <a16:creationId xmlns:a16="http://schemas.microsoft.com/office/drawing/2014/main" id="{FED1FA6D-CFE1-B805-C4F3-0DA0DBE2D61C}"/>
                              </a:ext>
                            </a:extLst>
                          </wps:cNvPr>
                          <wps:cNvSpPr/>
                          <wps:spPr>
                            <a:xfrm>
                              <a:off x="5741135" y="223330"/>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1645299652" name="Freeform: Shape 1645299652">
                            <a:extLst>
                              <a:ext uri="{FF2B5EF4-FFF2-40B4-BE49-F238E27FC236}">
                                <a16:creationId xmlns:a16="http://schemas.microsoft.com/office/drawing/2014/main" id="{F55EB837-0A95-CFDC-4C62-E329FC923B55}"/>
                              </a:ext>
                            </a:extLst>
                          </wps:cNvPr>
                          <wps:cNvSpPr/>
                          <wps:spPr>
                            <a:xfrm>
                              <a:off x="5680604" y="234491"/>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244300714" name="Freeform: Shape 244300714">
                            <a:extLst>
                              <a:ext uri="{FF2B5EF4-FFF2-40B4-BE49-F238E27FC236}">
                                <a16:creationId xmlns:a16="http://schemas.microsoft.com/office/drawing/2014/main" id="{61CF6228-284A-BCA5-846C-83FF57D5C9C5}"/>
                              </a:ext>
                            </a:extLst>
                          </wps:cNvPr>
                          <wps:cNvSpPr/>
                          <wps:spPr>
                            <a:xfrm>
                              <a:off x="5576550" y="237318"/>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1038914300" name="Freeform: Shape 1038914300">
                            <a:extLst>
                              <a:ext uri="{FF2B5EF4-FFF2-40B4-BE49-F238E27FC236}">
                                <a16:creationId xmlns:a16="http://schemas.microsoft.com/office/drawing/2014/main" id="{79B8699B-18EA-F867-8C08-57DCED40CA46}"/>
                              </a:ext>
                            </a:extLst>
                          </wps:cNvPr>
                          <wps:cNvSpPr/>
                          <wps:spPr>
                            <a:xfrm>
                              <a:off x="5686827" y="238175"/>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931862364" name="Freeform: Shape 931862364">
                            <a:extLst>
                              <a:ext uri="{FF2B5EF4-FFF2-40B4-BE49-F238E27FC236}">
                                <a16:creationId xmlns:a16="http://schemas.microsoft.com/office/drawing/2014/main" id="{BD116104-9C6A-37B2-6F4A-780B5FE66F5B}"/>
                              </a:ext>
                            </a:extLst>
                          </wps:cNvPr>
                          <wps:cNvSpPr/>
                          <wps:spPr>
                            <a:xfrm>
                              <a:off x="5694065" y="238994"/>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773611291" name="Freeform: Shape 773611291">
                            <a:extLst>
                              <a:ext uri="{FF2B5EF4-FFF2-40B4-BE49-F238E27FC236}">
                                <a16:creationId xmlns:a16="http://schemas.microsoft.com/office/drawing/2014/main" id="{9597CA0A-7DBC-C785-68B2-CD7D527D49D7}"/>
                              </a:ext>
                            </a:extLst>
                          </wps:cNvPr>
                          <wps:cNvSpPr/>
                          <wps:spPr>
                            <a:xfrm>
                              <a:off x="5555169" y="240214"/>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902964210" name="Freeform: Shape 902964210">
                            <a:extLst>
                              <a:ext uri="{FF2B5EF4-FFF2-40B4-BE49-F238E27FC236}">
                                <a16:creationId xmlns:a16="http://schemas.microsoft.com/office/drawing/2014/main" id="{E9B56381-FFB3-73CA-B569-968E68025C9A}"/>
                              </a:ext>
                            </a:extLst>
                          </wps:cNvPr>
                          <wps:cNvSpPr/>
                          <wps:spPr>
                            <a:xfrm>
                              <a:off x="5559412" y="241126"/>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1260845606" name="Freeform: Shape 1260845606">
                            <a:extLst>
                              <a:ext uri="{FF2B5EF4-FFF2-40B4-BE49-F238E27FC236}">
                                <a16:creationId xmlns:a16="http://schemas.microsoft.com/office/drawing/2014/main" id="{8F4C2C5D-50C0-3041-B757-F2EE40E24503}"/>
                              </a:ext>
                            </a:extLst>
                          </wps:cNvPr>
                          <wps:cNvSpPr/>
                          <wps:spPr>
                            <a:xfrm>
                              <a:off x="5524155" y="242635"/>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174541779" name="Freeform: Shape 174541779">
                            <a:extLst>
                              <a:ext uri="{FF2B5EF4-FFF2-40B4-BE49-F238E27FC236}">
                                <a16:creationId xmlns:a16="http://schemas.microsoft.com/office/drawing/2014/main" id="{20925922-BE75-733E-F238-14D2551207DA}"/>
                              </a:ext>
                            </a:extLst>
                          </wps:cNvPr>
                          <wps:cNvSpPr/>
                          <wps:spPr>
                            <a:xfrm>
                              <a:off x="5507068" y="187437"/>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1758857853" name="Freeform: Shape 1758857853">
                            <a:extLst>
                              <a:ext uri="{FF2B5EF4-FFF2-40B4-BE49-F238E27FC236}">
                                <a16:creationId xmlns:a16="http://schemas.microsoft.com/office/drawing/2014/main" id="{8AA7E293-5687-FFCE-7739-6674057A1434}"/>
                              </a:ext>
                            </a:extLst>
                          </wps:cNvPr>
                          <wps:cNvSpPr/>
                          <wps:spPr>
                            <a:xfrm>
                              <a:off x="5706426" y="243540"/>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698814536" name="Freeform: Shape 1698814536">
                            <a:extLst>
                              <a:ext uri="{FF2B5EF4-FFF2-40B4-BE49-F238E27FC236}">
                                <a16:creationId xmlns:a16="http://schemas.microsoft.com/office/drawing/2014/main" id="{6D8DF29E-9D97-1482-78FA-7699B4ACA3CE}"/>
                              </a:ext>
                            </a:extLst>
                          </wps:cNvPr>
                          <wps:cNvSpPr/>
                          <wps:spPr>
                            <a:xfrm>
                              <a:off x="5702250" y="244126"/>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135766520" name="Freeform: Shape 135766520">
                            <a:extLst>
                              <a:ext uri="{FF2B5EF4-FFF2-40B4-BE49-F238E27FC236}">
                                <a16:creationId xmlns:a16="http://schemas.microsoft.com/office/drawing/2014/main" id="{B0B91424-AFBD-0CED-3DFB-BE9EBBDDCF89}"/>
                              </a:ext>
                            </a:extLst>
                          </wps:cNvPr>
                          <wps:cNvSpPr/>
                          <wps:spPr>
                            <a:xfrm>
                              <a:off x="5556283" y="244426"/>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755813201" name="Freeform: Shape 755813201">
                            <a:extLst>
                              <a:ext uri="{FF2B5EF4-FFF2-40B4-BE49-F238E27FC236}">
                                <a16:creationId xmlns:a16="http://schemas.microsoft.com/office/drawing/2014/main" id="{215B3912-D5A6-FA22-A5C3-6431A8E39180}"/>
                              </a:ext>
                            </a:extLst>
                          </wps:cNvPr>
                          <wps:cNvSpPr/>
                          <wps:spPr>
                            <a:xfrm>
                              <a:off x="5535993" y="244933"/>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866233374" name="Freeform: Shape 1866233374">
                            <a:extLst>
                              <a:ext uri="{FF2B5EF4-FFF2-40B4-BE49-F238E27FC236}">
                                <a16:creationId xmlns:a16="http://schemas.microsoft.com/office/drawing/2014/main" id="{FDD507A3-3954-CDA8-CA9D-94C8D33BEE4D}"/>
                              </a:ext>
                            </a:extLst>
                          </wps:cNvPr>
                          <wps:cNvSpPr/>
                          <wps:spPr>
                            <a:xfrm>
                              <a:off x="5721367" y="244933"/>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579848563" name="Freeform: Shape 1579848563">
                            <a:extLst>
                              <a:ext uri="{FF2B5EF4-FFF2-40B4-BE49-F238E27FC236}">
                                <a16:creationId xmlns:a16="http://schemas.microsoft.com/office/drawing/2014/main" id="{E585EC18-23D5-35B0-42C2-316A223D7B84}"/>
                              </a:ext>
                            </a:extLst>
                          </wps:cNvPr>
                          <wps:cNvSpPr/>
                          <wps:spPr>
                            <a:xfrm>
                              <a:off x="5561050" y="245036"/>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751244998" name="Freeform: Shape 751244998">
                            <a:extLst>
                              <a:ext uri="{FF2B5EF4-FFF2-40B4-BE49-F238E27FC236}">
                                <a16:creationId xmlns:a16="http://schemas.microsoft.com/office/drawing/2014/main" id="{CDB86FE8-2668-5EAB-66FF-2AB12555DE40}"/>
                              </a:ext>
                            </a:extLst>
                          </wps:cNvPr>
                          <wps:cNvSpPr/>
                          <wps:spPr>
                            <a:xfrm>
                              <a:off x="5732449" y="245822"/>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1465622698" name="Freeform: Shape 1465622698">
                            <a:extLst>
                              <a:ext uri="{FF2B5EF4-FFF2-40B4-BE49-F238E27FC236}">
                                <a16:creationId xmlns:a16="http://schemas.microsoft.com/office/drawing/2014/main" id="{C7E1F4B1-A59D-FF88-7BDB-4014C3232AF4}"/>
                              </a:ext>
                            </a:extLst>
                          </wps:cNvPr>
                          <wps:cNvSpPr/>
                          <wps:spPr>
                            <a:xfrm>
                              <a:off x="5518978" y="246348"/>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314748587" name="Freeform: Shape 1314748587">
                            <a:extLst>
                              <a:ext uri="{FF2B5EF4-FFF2-40B4-BE49-F238E27FC236}">
                                <a16:creationId xmlns:a16="http://schemas.microsoft.com/office/drawing/2014/main" id="{B1574D81-F53F-190D-E7A5-8DA62661E7E7}"/>
                              </a:ext>
                            </a:extLst>
                          </wps:cNvPr>
                          <wps:cNvSpPr/>
                          <wps:spPr>
                            <a:xfrm>
                              <a:off x="5514376" y="247247"/>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020051223" name="Freeform: Shape 1020051223">
                            <a:extLst>
                              <a:ext uri="{FF2B5EF4-FFF2-40B4-BE49-F238E27FC236}">
                                <a16:creationId xmlns:a16="http://schemas.microsoft.com/office/drawing/2014/main" id="{F66C029B-B798-1733-648A-DB0E4DFF9101}"/>
                              </a:ext>
                            </a:extLst>
                          </wps:cNvPr>
                          <wps:cNvSpPr/>
                          <wps:spPr>
                            <a:xfrm>
                              <a:off x="5523266" y="247979"/>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1856158223" name="Freeform: Shape 1856158223">
                            <a:extLst>
                              <a:ext uri="{FF2B5EF4-FFF2-40B4-BE49-F238E27FC236}">
                                <a16:creationId xmlns:a16="http://schemas.microsoft.com/office/drawing/2014/main" id="{DF687BA7-8A0B-344F-4B4F-27A68120EA74}"/>
                              </a:ext>
                            </a:extLst>
                          </wps:cNvPr>
                          <wps:cNvSpPr/>
                          <wps:spPr>
                            <a:xfrm>
                              <a:off x="5536190" y="248867"/>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965427538" name="Freeform: Shape 965427538">
                            <a:extLst>
                              <a:ext uri="{FF2B5EF4-FFF2-40B4-BE49-F238E27FC236}">
                                <a16:creationId xmlns:a16="http://schemas.microsoft.com/office/drawing/2014/main" id="{1A8133B8-B9C3-C459-7F58-CA9892C34804}"/>
                              </a:ext>
                            </a:extLst>
                          </wps:cNvPr>
                          <wps:cNvSpPr/>
                          <wps:spPr>
                            <a:xfrm>
                              <a:off x="5743406" y="248867"/>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559686678" name="Freeform: Shape 1559686678">
                            <a:extLst>
                              <a:ext uri="{FF2B5EF4-FFF2-40B4-BE49-F238E27FC236}">
                                <a16:creationId xmlns:a16="http://schemas.microsoft.com/office/drawing/2014/main" id="{017E9081-1F6A-9880-DFBF-1160F5FF9DED}"/>
                              </a:ext>
                            </a:extLst>
                          </wps:cNvPr>
                          <wps:cNvSpPr/>
                          <wps:spPr>
                            <a:xfrm>
                              <a:off x="5728986" y="249121"/>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939943881" name="Freeform: Shape 939943881">
                            <a:extLst>
                              <a:ext uri="{FF2B5EF4-FFF2-40B4-BE49-F238E27FC236}">
                                <a16:creationId xmlns:a16="http://schemas.microsoft.com/office/drawing/2014/main" id="{676E1EB4-F8F2-C93D-ACD3-EEF21A9A33BE}"/>
                              </a:ext>
                            </a:extLst>
                          </wps:cNvPr>
                          <wps:cNvSpPr/>
                          <wps:spPr>
                            <a:xfrm>
                              <a:off x="5738971" y="249427"/>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81895666" name="Freeform: Shape 81895666">
                            <a:extLst>
                              <a:ext uri="{FF2B5EF4-FFF2-40B4-BE49-F238E27FC236}">
                                <a16:creationId xmlns:a16="http://schemas.microsoft.com/office/drawing/2014/main" id="{831CD35F-C529-ADCA-272E-D4D859B31F39}"/>
                              </a:ext>
                            </a:extLst>
                          </wps:cNvPr>
                          <wps:cNvSpPr/>
                          <wps:spPr>
                            <a:xfrm>
                              <a:off x="5516916" y="250577"/>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40416447" name="Freeform: Shape 40416447">
                            <a:extLst>
                              <a:ext uri="{FF2B5EF4-FFF2-40B4-BE49-F238E27FC236}">
                                <a16:creationId xmlns:a16="http://schemas.microsoft.com/office/drawing/2014/main" id="{3511ED35-E982-BE70-6030-2AD5959876E5}"/>
                              </a:ext>
                            </a:extLst>
                          </wps:cNvPr>
                          <wps:cNvSpPr/>
                          <wps:spPr>
                            <a:xfrm>
                              <a:off x="5725536" y="251584"/>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820184828" name="Freeform: Shape 820184828">
                            <a:extLst>
                              <a:ext uri="{FF2B5EF4-FFF2-40B4-BE49-F238E27FC236}">
                                <a16:creationId xmlns:a16="http://schemas.microsoft.com/office/drawing/2014/main" id="{2B212FEE-F15A-F2D9-7B63-324CCF80491E}"/>
                              </a:ext>
                            </a:extLst>
                          </wps:cNvPr>
                          <wps:cNvSpPr/>
                          <wps:spPr>
                            <a:xfrm>
                              <a:off x="5558119" y="252371"/>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930625045" name="Freeform: Shape 1930625045">
                            <a:extLst>
                              <a:ext uri="{FF2B5EF4-FFF2-40B4-BE49-F238E27FC236}">
                                <a16:creationId xmlns:a16="http://schemas.microsoft.com/office/drawing/2014/main" id="{8DE4F988-374F-92F5-CC84-DC6F26F9FBC1}"/>
                              </a:ext>
                            </a:extLst>
                          </wps:cNvPr>
                          <wps:cNvSpPr/>
                          <wps:spPr>
                            <a:xfrm>
                              <a:off x="5742066" y="252675"/>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827744187" name="Freeform: Shape 827744187">
                            <a:extLst>
                              <a:ext uri="{FF2B5EF4-FFF2-40B4-BE49-F238E27FC236}">
                                <a16:creationId xmlns:a16="http://schemas.microsoft.com/office/drawing/2014/main" id="{ED052BAA-BE19-11FF-F193-DB4004C7F14E}"/>
                              </a:ext>
                            </a:extLst>
                          </wps:cNvPr>
                          <wps:cNvSpPr/>
                          <wps:spPr>
                            <a:xfrm>
                              <a:off x="5733431" y="252908"/>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230180971" name="Freeform: Shape 230180971">
                            <a:extLst>
                              <a:ext uri="{FF2B5EF4-FFF2-40B4-BE49-F238E27FC236}">
                                <a16:creationId xmlns:a16="http://schemas.microsoft.com/office/drawing/2014/main" id="{4F046B9E-0046-8AF4-869A-1148FF4BBB34}"/>
                              </a:ext>
                            </a:extLst>
                          </wps:cNvPr>
                          <wps:cNvSpPr/>
                          <wps:spPr>
                            <a:xfrm>
                              <a:off x="5705943" y="253077"/>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1157294817" name="Freeform: Shape 1157294817">
                            <a:extLst>
                              <a:ext uri="{FF2B5EF4-FFF2-40B4-BE49-F238E27FC236}">
                                <a16:creationId xmlns:a16="http://schemas.microsoft.com/office/drawing/2014/main" id="{A9F162E1-9F84-142C-9AE4-DB1ED9713624}"/>
                              </a:ext>
                            </a:extLst>
                          </wps:cNvPr>
                          <wps:cNvSpPr/>
                          <wps:spPr>
                            <a:xfrm>
                              <a:off x="5534187" y="255669"/>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835219973" name="Freeform: Shape 835219973">
                            <a:extLst>
                              <a:ext uri="{FF2B5EF4-FFF2-40B4-BE49-F238E27FC236}">
                                <a16:creationId xmlns:a16="http://schemas.microsoft.com/office/drawing/2014/main" id="{B0E5A5FF-F66A-1DDF-2EDA-A67C5B51CFAB}"/>
                              </a:ext>
                            </a:extLst>
                          </wps:cNvPr>
                          <wps:cNvSpPr/>
                          <wps:spPr>
                            <a:xfrm>
                              <a:off x="5535296" y="255721"/>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779516244" name="Freeform: Shape 1779516244">
                            <a:extLst>
                              <a:ext uri="{FF2B5EF4-FFF2-40B4-BE49-F238E27FC236}">
                                <a16:creationId xmlns:a16="http://schemas.microsoft.com/office/drawing/2014/main" id="{4B279C79-3744-187D-D143-20375A892CD2}"/>
                              </a:ext>
                            </a:extLst>
                          </wps:cNvPr>
                          <wps:cNvSpPr/>
                          <wps:spPr>
                            <a:xfrm>
                              <a:off x="5703622" y="255701"/>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1467291780" name="Freeform: Shape 1467291780">
                            <a:extLst>
                              <a:ext uri="{FF2B5EF4-FFF2-40B4-BE49-F238E27FC236}">
                                <a16:creationId xmlns:a16="http://schemas.microsoft.com/office/drawing/2014/main" id="{681AF707-AC53-C154-078E-AD200886673F}"/>
                              </a:ext>
                            </a:extLst>
                          </wps:cNvPr>
                          <wps:cNvSpPr/>
                          <wps:spPr>
                            <a:xfrm>
                              <a:off x="5708542" y="256482"/>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2034757699" name="Freeform: Shape 2034757699">
                            <a:extLst>
                              <a:ext uri="{FF2B5EF4-FFF2-40B4-BE49-F238E27FC236}">
                                <a16:creationId xmlns:a16="http://schemas.microsoft.com/office/drawing/2014/main" id="{309F8FC8-3864-377A-D23C-0499CA8FCF1A}"/>
                              </a:ext>
                            </a:extLst>
                          </wps:cNvPr>
                          <wps:cNvSpPr/>
                          <wps:spPr>
                            <a:xfrm>
                              <a:off x="5552456" y="256551"/>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697691265" name="Freeform: Shape 697691265">
                            <a:extLst>
                              <a:ext uri="{FF2B5EF4-FFF2-40B4-BE49-F238E27FC236}">
                                <a16:creationId xmlns:a16="http://schemas.microsoft.com/office/drawing/2014/main" id="{4FF2DD63-4F93-9CA1-7FDE-BF894F2EB7B9}"/>
                              </a:ext>
                            </a:extLst>
                          </wps:cNvPr>
                          <wps:cNvSpPr/>
                          <wps:spPr>
                            <a:xfrm>
                              <a:off x="5557298" y="256482"/>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308584415" name="Freeform: Shape 308584415">
                            <a:extLst>
                              <a:ext uri="{FF2B5EF4-FFF2-40B4-BE49-F238E27FC236}">
                                <a16:creationId xmlns:a16="http://schemas.microsoft.com/office/drawing/2014/main" id="{FAD91791-5DAF-EB64-85D7-E0A921DDEC32}"/>
                              </a:ext>
                            </a:extLst>
                          </wps:cNvPr>
                          <wps:cNvSpPr/>
                          <wps:spPr>
                            <a:xfrm>
                              <a:off x="5721621" y="256743"/>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705881523" name="Freeform: Shape 1705881523">
                            <a:extLst>
                              <a:ext uri="{FF2B5EF4-FFF2-40B4-BE49-F238E27FC236}">
                                <a16:creationId xmlns:a16="http://schemas.microsoft.com/office/drawing/2014/main" id="{FB0E59D7-6BEB-7FB0-D7E8-2744B71F46D6}"/>
                              </a:ext>
                            </a:extLst>
                          </wps:cNvPr>
                          <wps:cNvSpPr/>
                          <wps:spPr>
                            <a:xfrm>
                              <a:off x="5728107" y="256990"/>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685855033" name="Freeform: Shape 685855033">
                            <a:extLst>
                              <a:ext uri="{FF2B5EF4-FFF2-40B4-BE49-F238E27FC236}">
                                <a16:creationId xmlns:a16="http://schemas.microsoft.com/office/drawing/2014/main" id="{377A4CCB-B7E6-8EF0-2FFE-2961AA9E8A85}"/>
                              </a:ext>
                            </a:extLst>
                          </wps:cNvPr>
                          <wps:cNvSpPr/>
                          <wps:spPr>
                            <a:xfrm>
                              <a:off x="5564825" y="259114"/>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1901494034" name="Freeform: Shape 1901494034">
                            <a:extLst>
                              <a:ext uri="{FF2B5EF4-FFF2-40B4-BE49-F238E27FC236}">
                                <a16:creationId xmlns:a16="http://schemas.microsoft.com/office/drawing/2014/main" id="{987D2E96-FDED-076B-267E-A1B5C5F9BDBF}"/>
                              </a:ext>
                            </a:extLst>
                          </wps:cNvPr>
                          <wps:cNvSpPr/>
                          <wps:spPr>
                            <a:xfrm>
                              <a:off x="5707349" y="261347"/>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5947172" name="Freeform: Shape 5947172">
                            <a:extLst>
                              <a:ext uri="{FF2B5EF4-FFF2-40B4-BE49-F238E27FC236}">
                                <a16:creationId xmlns:a16="http://schemas.microsoft.com/office/drawing/2014/main" id="{F3A9C62E-ED9A-0FA0-EF01-FE21799174CD}"/>
                              </a:ext>
                            </a:extLst>
                          </wps:cNvPr>
                          <wps:cNvSpPr/>
                          <wps:spPr>
                            <a:xfrm>
                              <a:off x="5566442" y="261265"/>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451086037" name="Freeform: Shape 451086037">
                            <a:extLst>
                              <a:ext uri="{FF2B5EF4-FFF2-40B4-BE49-F238E27FC236}">
                                <a16:creationId xmlns:a16="http://schemas.microsoft.com/office/drawing/2014/main" id="{5C231FD6-C184-8BD4-9CF4-0FA21FC8B650}"/>
                              </a:ext>
                            </a:extLst>
                          </wps:cNvPr>
                          <wps:cNvSpPr/>
                          <wps:spPr>
                            <a:xfrm>
                              <a:off x="5549806" y="261813"/>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758153041" name="Freeform: Shape 758153041">
                            <a:extLst>
                              <a:ext uri="{FF2B5EF4-FFF2-40B4-BE49-F238E27FC236}">
                                <a16:creationId xmlns:a16="http://schemas.microsoft.com/office/drawing/2014/main" id="{5F821F16-4A21-4B2F-2617-205CAC9D98EB}"/>
                              </a:ext>
                            </a:extLst>
                          </wps:cNvPr>
                          <wps:cNvSpPr/>
                          <wps:spPr>
                            <a:xfrm>
                              <a:off x="5704097" y="265239"/>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118027511" name="Freeform: Shape 2118027511">
                            <a:extLst>
                              <a:ext uri="{FF2B5EF4-FFF2-40B4-BE49-F238E27FC236}">
                                <a16:creationId xmlns:a16="http://schemas.microsoft.com/office/drawing/2014/main" id="{955AFF43-55E2-207D-CAFD-04E2E87A9108}"/>
                              </a:ext>
                            </a:extLst>
                          </wps:cNvPr>
                          <wps:cNvSpPr/>
                          <wps:spPr>
                            <a:xfrm>
                              <a:off x="5690382" y="266085"/>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1246160329" name="Freeform: Shape 1246160329">
                            <a:extLst>
                              <a:ext uri="{FF2B5EF4-FFF2-40B4-BE49-F238E27FC236}">
                                <a16:creationId xmlns:a16="http://schemas.microsoft.com/office/drawing/2014/main" id="{6B61831F-531A-0455-245B-DF793141B102}"/>
                              </a:ext>
                            </a:extLst>
                          </wps:cNvPr>
                          <wps:cNvSpPr/>
                          <wps:spPr>
                            <a:xfrm>
                              <a:off x="5557032" y="267397"/>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956933138" name="Freeform: Shape 956933138">
                            <a:extLst>
                              <a:ext uri="{FF2B5EF4-FFF2-40B4-BE49-F238E27FC236}">
                                <a16:creationId xmlns:a16="http://schemas.microsoft.com/office/drawing/2014/main" id="{E6CC27A7-C952-9221-1369-F9AC714223BF}"/>
                              </a:ext>
                            </a:extLst>
                          </wps:cNvPr>
                          <wps:cNvSpPr/>
                          <wps:spPr>
                            <a:xfrm>
                              <a:off x="5561384" y="268158"/>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1263977852" name="Freeform: Shape 1263977852">
                            <a:extLst>
                              <a:ext uri="{FF2B5EF4-FFF2-40B4-BE49-F238E27FC236}">
                                <a16:creationId xmlns:a16="http://schemas.microsoft.com/office/drawing/2014/main" id="{595626F8-3B88-869A-443A-F3DAB5FF28F8}"/>
                              </a:ext>
                            </a:extLst>
                          </wps:cNvPr>
                          <wps:cNvSpPr/>
                          <wps:spPr>
                            <a:xfrm>
                              <a:off x="5702275" y="268811"/>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798190359" name="Freeform: Shape 798190359">
                            <a:extLst>
                              <a:ext uri="{FF2B5EF4-FFF2-40B4-BE49-F238E27FC236}">
                                <a16:creationId xmlns:a16="http://schemas.microsoft.com/office/drawing/2014/main" id="{04CEA90E-8E36-4EA3-C113-2DCC0A3391B5}"/>
                              </a:ext>
                            </a:extLst>
                          </wps:cNvPr>
                          <wps:cNvSpPr/>
                          <wps:spPr>
                            <a:xfrm>
                              <a:off x="5706416" y="269242"/>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346206052" name="Freeform: Shape 346206052">
                            <a:extLst>
                              <a:ext uri="{FF2B5EF4-FFF2-40B4-BE49-F238E27FC236}">
                                <a16:creationId xmlns:a16="http://schemas.microsoft.com/office/drawing/2014/main" id="{B1321B52-062D-DC67-F8B6-875DAF7BDB4C}"/>
                              </a:ext>
                            </a:extLst>
                          </wps:cNvPr>
                          <wps:cNvSpPr/>
                          <wps:spPr>
                            <a:xfrm>
                              <a:off x="5558568" y="271204"/>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474694749" name="Freeform: Shape 474694749">
                            <a:extLst>
                              <a:ext uri="{FF2B5EF4-FFF2-40B4-BE49-F238E27FC236}">
                                <a16:creationId xmlns:a16="http://schemas.microsoft.com/office/drawing/2014/main" id="{FB25A53A-D152-D26D-AE08-795CC35AE867}"/>
                              </a:ext>
                            </a:extLst>
                          </wps:cNvPr>
                          <wps:cNvSpPr/>
                          <wps:spPr>
                            <a:xfrm>
                              <a:off x="5559457" y="271839"/>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188533460" name="Freeform: Shape 188533460">
                            <a:extLst>
                              <a:ext uri="{FF2B5EF4-FFF2-40B4-BE49-F238E27FC236}">
                                <a16:creationId xmlns:a16="http://schemas.microsoft.com/office/drawing/2014/main" id="{BE5766DF-9F6F-9391-6128-52AB9122E748}"/>
                              </a:ext>
                            </a:extLst>
                          </wps:cNvPr>
                          <wps:cNvSpPr/>
                          <wps:spPr>
                            <a:xfrm>
                              <a:off x="5690509" y="272473"/>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1597076049" name="Freeform: Shape 1597076049">
                            <a:extLst>
                              <a:ext uri="{FF2B5EF4-FFF2-40B4-BE49-F238E27FC236}">
                                <a16:creationId xmlns:a16="http://schemas.microsoft.com/office/drawing/2014/main" id="{4449FC63-27AB-992D-5F8F-3C5615BDA8FC}"/>
                              </a:ext>
                            </a:extLst>
                          </wps:cNvPr>
                          <wps:cNvSpPr/>
                          <wps:spPr>
                            <a:xfrm>
                              <a:off x="5569743" y="272898"/>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029779056" name="Freeform: Shape 1029779056">
                            <a:extLst>
                              <a:ext uri="{FF2B5EF4-FFF2-40B4-BE49-F238E27FC236}">
                                <a16:creationId xmlns:a16="http://schemas.microsoft.com/office/drawing/2014/main" id="{54FE30D9-0018-248F-E71B-244CA8E68706}"/>
                              </a:ext>
                            </a:extLst>
                          </wps:cNvPr>
                          <wps:cNvSpPr/>
                          <wps:spPr>
                            <a:xfrm>
                              <a:off x="5694641" y="273268"/>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1892114295" name="Freeform: Shape 1892114295">
                            <a:extLst>
                              <a:ext uri="{FF2B5EF4-FFF2-40B4-BE49-F238E27FC236}">
                                <a16:creationId xmlns:a16="http://schemas.microsoft.com/office/drawing/2014/main" id="{F182921C-1DB8-333F-B813-99FD54CFF528}"/>
                              </a:ext>
                            </a:extLst>
                          </wps:cNvPr>
                          <wps:cNvSpPr/>
                          <wps:spPr>
                            <a:xfrm>
                              <a:off x="5701411" y="274250"/>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1071541387" name="Freeform: Shape 1071541387">
                            <a:extLst>
                              <a:ext uri="{FF2B5EF4-FFF2-40B4-BE49-F238E27FC236}">
                                <a16:creationId xmlns:a16="http://schemas.microsoft.com/office/drawing/2014/main" id="{4E4F4AF3-3542-9A99-5AB0-001BBD61B712}"/>
                              </a:ext>
                            </a:extLst>
                          </wps:cNvPr>
                          <wps:cNvSpPr/>
                          <wps:spPr>
                            <a:xfrm>
                              <a:off x="5697620" y="277619"/>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843546177" name="Freeform: Shape 843546177">
                            <a:extLst>
                              <a:ext uri="{FF2B5EF4-FFF2-40B4-BE49-F238E27FC236}">
                                <a16:creationId xmlns:a16="http://schemas.microsoft.com/office/drawing/2014/main" id="{29C6AF91-17DD-AFA8-9DA0-6C66794963C2}"/>
                              </a:ext>
                            </a:extLst>
                          </wps:cNvPr>
                          <wps:cNvSpPr/>
                          <wps:spPr>
                            <a:xfrm>
                              <a:off x="5689366" y="278692"/>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1119961354" name="Freeform: Shape 1119961354">
                            <a:extLst>
                              <a:ext uri="{FF2B5EF4-FFF2-40B4-BE49-F238E27FC236}">
                                <a16:creationId xmlns:a16="http://schemas.microsoft.com/office/drawing/2014/main" id="{F687ACC0-7693-EE0B-9562-391DC8AB538A}"/>
                              </a:ext>
                            </a:extLst>
                          </wps:cNvPr>
                          <wps:cNvSpPr/>
                          <wps:spPr>
                            <a:xfrm>
                              <a:off x="5698509" y="281714"/>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805061724" name="Freeform: Shape 805061724">
                            <a:extLst>
                              <a:ext uri="{FF2B5EF4-FFF2-40B4-BE49-F238E27FC236}">
                                <a16:creationId xmlns:a16="http://schemas.microsoft.com/office/drawing/2014/main" id="{07A448BD-9D5C-335E-5752-0842357F3570}"/>
                              </a:ext>
                            </a:extLst>
                          </wps:cNvPr>
                          <wps:cNvSpPr/>
                          <wps:spPr>
                            <a:xfrm>
                              <a:off x="5619396" y="142007"/>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639662188" name="Freeform: Shape 1639662188">
                            <a:extLst>
                              <a:ext uri="{FF2B5EF4-FFF2-40B4-BE49-F238E27FC236}">
                                <a16:creationId xmlns:a16="http://schemas.microsoft.com/office/drawing/2014/main" id="{BAFB07B8-2825-369A-EC4F-B111CD688C1F}"/>
                              </a:ext>
                            </a:extLst>
                          </wps:cNvPr>
                          <wps:cNvSpPr/>
                          <wps:spPr>
                            <a:xfrm>
                              <a:off x="5640476" y="168151"/>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529391385" name="Freeform: Shape 1529391385">
                          <a:extLst>
                            <a:ext uri="{FF2B5EF4-FFF2-40B4-BE49-F238E27FC236}">
                              <a16:creationId xmlns:a16="http://schemas.microsoft.com/office/drawing/2014/main" id="{5CF355B4-EE83-2A3F-A02C-0C39F15BEB90}"/>
                            </a:ext>
                          </a:extLst>
                        </wps:cNvPr>
                        <wps:cNvSpPr/>
                        <wps:spPr>
                          <a:xfrm>
                            <a:off x="5631203" y="174747"/>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035985984" name="Freeform: Shape 2035985984">
                          <a:extLst>
                            <a:ext uri="{FF2B5EF4-FFF2-40B4-BE49-F238E27FC236}">
                              <a16:creationId xmlns:a16="http://schemas.microsoft.com/office/drawing/2014/main" id="{E0D64799-8E56-6752-9DA1-04C83E4B51BE}"/>
                            </a:ext>
                          </a:extLst>
                        </wps:cNvPr>
                        <wps:cNvSpPr/>
                        <wps:spPr>
                          <a:xfrm>
                            <a:off x="5627774" y="179062"/>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1134584060" name="Freeform: Shape 1134584060">
                          <a:extLst>
                            <a:ext uri="{FF2B5EF4-FFF2-40B4-BE49-F238E27FC236}">
                              <a16:creationId xmlns:a16="http://schemas.microsoft.com/office/drawing/2014/main" id="{204923C4-31FF-5D34-7C71-0B2B8AAC9772}"/>
                            </a:ext>
                          </a:extLst>
                        </wps:cNvPr>
                        <wps:cNvSpPr/>
                        <wps:spPr>
                          <a:xfrm>
                            <a:off x="5633488" y="178555"/>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2135792665" name="Freeform: Shape 2135792665">
                          <a:extLst>
                            <a:ext uri="{FF2B5EF4-FFF2-40B4-BE49-F238E27FC236}">
                              <a16:creationId xmlns:a16="http://schemas.microsoft.com/office/drawing/2014/main" id="{D7409F45-FAAD-C9F6-960A-77F5517A819D}"/>
                            </a:ext>
                          </a:extLst>
                        </wps:cNvPr>
                        <wps:cNvSpPr/>
                        <wps:spPr>
                          <a:xfrm>
                            <a:off x="5634504" y="182997"/>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271248966" name="Freeform: Shape 271248966">
                          <a:extLst>
                            <a:ext uri="{FF2B5EF4-FFF2-40B4-BE49-F238E27FC236}">
                              <a16:creationId xmlns:a16="http://schemas.microsoft.com/office/drawing/2014/main" id="{178BE4E6-6F55-6C2F-6D39-931586E008B3}"/>
                            </a:ext>
                          </a:extLst>
                        </wps:cNvPr>
                        <wps:cNvSpPr/>
                        <wps:spPr>
                          <a:xfrm>
                            <a:off x="5628409" y="183377"/>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471779123" name="Freeform: Shape 1471779123">
                          <a:extLst>
                            <a:ext uri="{FF2B5EF4-FFF2-40B4-BE49-F238E27FC236}">
                              <a16:creationId xmlns:a16="http://schemas.microsoft.com/office/drawing/2014/main" id="{69B4AEF2-CC05-9A06-CE3E-4FDF544D82FD}"/>
                            </a:ext>
                          </a:extLst>
                        </wps:cNvPr>
                        <wps:cNvSpPr/>
                        <wps:spPr>
                          <a:xfrm>
                            <a:off x="5620409" y="115356"/>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644723345" name="Graphic 1">
                          <a:extLst>
                            <a:ext uri="{FF2B5EF4-FFF2-40B4-BE49-F238E27FC236}">
                              <a16:creationId xmlns:a16="http://schemas.microsoft.com/office/drawing/2014/main" id="{D2C0D3FE-9C69-2676-E73B-48ADC7DE6EF8}"/>
                            </a:ext>
                          </a:extLst>
                        </wpg:cNvPr>
                        <wpg:cNvGrpSpPr/>
                        <wpg:grpSpPr>
                          <a:xfrm>
                            <a:off x="5521204" y="160534"/>
                            <a:ext cx="166773" cy="137791"/>
                            <a:chOff x="5521105" y="160534"/>
                            <a:chExt cx="166773" cy="137799"/>
                          </a:xfrm>
                          <a:solidFill>
                            <a:srgbClr val="000000"/>
                          </a:solidFill>
                        </wpg:grpSpPr>
                        <wps:wsp>
                          <wps:cNvPr id="1197591823" name="Freeform: Shape 1197591823">
                            <a:extLst>
                              <a:ext uri="{FF2B5EF4-FFF2-40B4-BE49-F238E27FC236}">
                                <a16:creationId xmlns:a16="http://schemas.microsoft.com/office/drawing/2014/main" id="{4A2227C1-01BD-0990-0BE4-3785810D096C}"/>
                              </a:ext>
                            </a:extLst>
                          </wps:cNvPr>
                          <wps:cNvSpPr/>
                          <wps:spPr>
                            <a:xfrm>
                              <a:off x="5597044" y="264222"/>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1570005038" name="Freeform: Shape 1570005038">
                            <a:extLst>
                              <a:ext uri="{FF2B5EF4-FFF2-40B4-BE49-F238E27FC236}">
                                <a16:creationId xmlns:a16="http://schemas.microsoft.com/office/drawing/2014/main" id="{47A06EC5-899F-48F4-9F43-11DEFD79A9F5}"/>
                              </a:ext>
                            </a:extLst>
                          </wps:cNvPr>
                          <wps:cNvSpPr/>
                          <wps:spPr>
                            <a:xfrm>
                              <a:off x="5608949" y="262826"/>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287780387" name="Freeform: Shape 287780387">
                            <a:extLst>
                              <a:ext uri="{FF2B5EF4-FFF2-40B4-BE49-F238E27FC236}">
                                <a16:creationId xmlns:a16="http://schemas.microsoft.com/office/drawing/2014/main" id="{5335F751-061F-E4EB-2247-1FD4F3682663}"/>
                              </a:ext>
                            </a:extLst>
                          </wps:cNvPr>
                          <wps:cNvSpPr/>
                          <wps:spPr>
                            <a:xfrm>
                              <a:off x="5616854" y="261557"/>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31937601" name="Freeform: Shape 31937601">
                            <a:extLst>
                              <a:ext uri="{FF2B5EF4-FFF2-40B4-BE49-F238E27FC236}">
                                <a16:creationId xmlns:a16="http://schemas.microsoft.com/office/drawing/2014/main" id="{B184FD22-E0C8-ED7F-0296-901D604BE295}"/>
                              </a:ext>
                            </a:extLst>
                          </wps:cNvPr>
                          <wps:cNvSpPr/>
                          <wps:spPr>
                            <a:xfrm>
                              <a:off x="5627521" y="261557"/>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861078867" name="Freeform: Shape 861078867">
                            <a:extLst>
                              <a:ext uri="{FF2B5EF4-FFF2-40B4-BE49-F238E27FC236}">
                                <a16:creationId xmlns:a16="http://schemas.microsoft.com/office/drawing/2014/main" id="{1A91201F-29D1-6535-B887-2FDEB1C687B0}"/>
                              </a:ext>
                            </a:extLst>
                          </wps:cNvPr>
                          <wps:cNvSpPr/>
                          <wps:spPr>
                            <a:xfrm>
                              <a:off x="5637934" y="262572"/>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1566071164" name="Freeform: Shape 1566071164">
                            <a:extLst>
                              <a:ext uri="{FF2B5EF4-FFF2-40B4-BE49-F238E27FC236}">
                                <a16:creationId xmlns:a16="http://schemas.microsoft.com/office/drawing/2014/main" id="{4C73E10C-C586-8CF1-ACEB-B4F1E41AC7C7}"/>
                              </a:ext>
                            </a:extLst>
                          </wps:cNvPr>
                          <wps:cNvSpPr/>
                          <wps:spPr>
                            <a:xfrm>
                              <a:off x="5648855" y="263460"/>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147161588" name="Freeform: Shape 147161588">
                            <a:extLst>
                              <a:ext uri="{FF2B5EF4-FFF2-40B4-BE49-F238E27FC236}">
                                <a16:creationId xmlns:a16="http://schemas.microsoft.com/office/drawing/2014/main" id="{B1A9B794-0846-E579-83DF-12C8E13D9757}"/>
                              </a:ext>
                            </a:extLst>
                          </wps:cNvPr>
                          <wps:cNvSpPr/>
                          <wps:spPr>
                            <a:xfrm>
                              <a:off x="5658379" y="265364"/>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834890160" name="Freeform: Shape 1834890160">
                            <a:extLst>
                              <a:ext uri="{FF2B5EF4-FFF2-40B4-BE49-F238E27FC236}">
                                <a16:creationId xmlns:a16="http://schemas.microsoft.com/office/drawing/2014/main" id="{63E5864B-9958-A0BB-F82F-E31266BE5C80}"/>
                              </a:ext>
                            </a:extLst>
                          </wps:cNvPr>
                          <wps:cNvSpPr/>
                          <wps:spPr>
                            <a:xfrm>
                              <a:off x="5663967" y="266760"/>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111982837" name="Freeform: Shape 111982837">
                            <a:extLst>
                              <a:ext uri="{FF2B5EF4-FFF2-40B4-BE49-F238E27FC236}">
                                <a16:creationId xmlns:a16="http://schemas.microsoft.com/office/drawing/2014/main" id="{8320D845-CE0C-AFBD-F79F-37FF5117BE61}"/>
                              </a:ext>
                            </a:extLst>
                          </wps:cNvPr>
                          <wps:cNvSpPr/>
                          <wps:spPr>
                            <a:xfrm>
                              <a:off x="5628918" y="167387"/>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660566553" name="Freeform: Shape 1660566553">
                            <a:extLst>
                              <a:ext uri="{FF2B5EF4-FFF2-40B4-BE49-F238E27FC236}">
                                <a16:creationId xmlns:a16="http://schemas.microsoft.com/office/drawing/2014/main" id="{BC7265B8-3CE1-4E03-FC90-B62FF0765D63}"/>
                              </a:ext>
                            </a:extLst>
                          </wps:cNvPr>
                          <wps:cNvSpPr/>
                          <wps:spPr>
                            <a:xfrm>
                              <a:off x="5660665" y="206604"/>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521710604" name="Freeform: Shape 521710604">
                            <a:extLst>
                              <a:ext uri="{FF2B5EF4-FFF2-40B4-BE49-F238E27FC236}">
                                <a16:creationId xmlns:a16="http://schemas.microsoft.com/office/drawing/2014/main" id="{36A402CF-884F-C052-E035-5B122554DC4F}"/>
                              </a:ext>
                            </a:extLst>
                          </wps:cNvPr>
                          <wps:cNvSpPr/>
                          <wps:spPr>
                            <a:xfrm>
                              <a:off x="5654570" y="162311"/>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699687535" name="Freeform: Shape 699687535">
                            <a:extLst>
                              <a:ext uri="{FF2B5EF4-FFF2-40B4-BE49-F238E27FC236}">
                                <a16:creationId xmlns:a16="http://schemas.microsoft.com/office/drawing/2014/main" id="{438BC56B-E592-67C4-A2BA-A1300C7204D7}"/>
                              </a:ext>
                            </a:extLst>
                          </wps:cNvPr>
                          <wps:cNvSpPr/>
                          <wps:spPr>
                            <a:xfrm>
                              <a:off x="5608092"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66400746" name="Freeform: Shape 1666400746">
                            <a:extLst>
                              <a:ext uri="{FF2B5EF4-FFF2-40B4-BE49-F238E27FC236}">
                                <a16:creationId xmlns:a16="http://schemas.microsoft.com/office/drawing/2014/main" id="{8D462FFD-EB2E-C7DC-3277-50512B914228}"/>
                              </a:ext>
                            </a:extLst>
                          </wps:cNvPr>
                          <wps:cNvSpPr/>
                          <wps:spPr>
                            <a:xfrm>
                              <a:off x="5619648"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95156704" name="Freeform: Shape 695156704">
                            <a:extLst>
                              <a:ext uri="{FF2B5EF4-FFF2-40B4-BE49-F238E27FC236}">
                                <a16:creationId xmlns:a16="http://schemas.microsoft.com/office/drawing/2014/main" id="{9E42D9C9-D971-5DA6-BDFF-728775B16DFD}"/>
                              </a:ext>
                            </a:extLst>
                          </wps:cNvPr>
                          <wps:cNvSpPr/>
                          <wps:spPr>
                            <a:xfrm>
                              <a:off x="5631330" y="162311"/>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299601490" name="Freeform: Shape 1299601490">
                            <a:extLst>
                              <a:ext uri="{FF2B5EF4-FFF2-40B4-BE49-F238E27FC236}">
                                <a16:creationId xmlns:a16="http://schemas.microsoft.com/office/drawing/2014/main" id="{CFB09587-5525-C871-897C-AF0243862405}"/>
                              </a:ext>
                            </a:extLst>
                          </wps:cNvPr>
                          <wps:cNvSpPr/>
                          <wps:spPr>
                            <a:xfrm>
                              <a:off x="5642886"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35076741" name="Freeform: Shape 135076741">
                            <a:extLst>
                              <a:ext uri="{FF2B5EF4-FFF2-40B4-BE49-F238E27FC236}">
                                <a16:creationId xmlns:a16="http://schemas.microsoft.com/office/drawing/2014/main" id="{A297DE6E-53A9-76E1-DB5D-D34495636448}"/>
                              </a:ext>
                            </a:extLst>
                          </wps:cNvPr>
                          <wps:cNvSpPr/>
                          <wps:spPr>
                            <a:xfrm>
                              <a:off x="5608092" y="178302"/>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6398492" name="Freeform: Shape 116398492">
                            <a:extLst>
                              <a:ext uri="{FF2B5EF4-FFF2-40B4-BE49-F238E27FC236}">
                                <a16:creationId xmlns:a16="http://schemas.microsoft.com/office/drawing/2014/main" id="{AD26A8B0-5B18-02A1-3E07-FE734F68B35C}"/>
                              </a:ext>
                            </a:extLst>
                          </wps:cNvPr>
                          <wps:cNvSpPr/>
                          <wps:spPr>
                            <a:xfrm>
                              <a:off x="5608092" y="193785"/>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59449260" name="Freeform: Shape 1159449260">
                            <a:extLst>
                              <a:ext uri="{FF2B5EF4-FFF2-40B4-BE49-F238E27FC236}">
                                <a16:creationId xmlns:a16="http://schemas.microsoft.com/office/drawing/2014/main" id="{B2C291EC-5C27-5EDA-A3A0-A7355E96410D}"/>
                              </a:ext>
                            </a:extLst>
                          </wps:cNvPr>
                          <wps:cNvSpPr/>
                          <wps:spPr>
                            <a:xfrm>
                              <a:off x="5609870" y="205969"/>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2005575703" name="Freeform: Shape 2005575703">
                            <a:extLst>
                              <a:ext uri="{FF2B5EF4-FFF2-40B4-BE49-F238E27FC236}">
                                <a16:creationId xmlns:a16="http://schemas.microsoft.com/office/drawing/2014/main" id="{4678DA77-FC85-AB38-EED4-715E8AAFAD26}"/>
                              </a:ext>
                            </a:extLst>
                          </wps:cNvPr>
                          <wps:cNvSpPr/>
                          <wps:spPr>
                            <a:xfrm>
                              <a:off x="5619648" y="212442"/>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1105189152" name="Freeform: Shape 1105189152">
                            <a:extLst>
                              <a:ext uri="{FF2B5EF4-FFF2-40B4-BE49-F238E27FC236}">
                                <a16:creationId xmlns:a16="http://schemas.microsoft.com/office/drawing/2014/main" id="{6EFF0D23-2655-64C8-261F-AFA90B8A4C2A}"/>
                              </a:ext>
                            </a:extLst>
                          </wps:cNvPr>
                          <wps:cNvSpPr/>
                          <wps:spPr>
                            <a:xfrm>
                              <a:off x="5655204" y="17830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17086500" name="Freeform: Shape 617086500">
                            <a:extLst>
                              <a:ext uri="{FF2B5EF4-FFF2-40B4-BE49-F238E27FC236}">
                                <a16:creationId xmlns:a16="http://schemas.microsoft.com/office/drawing/2014/main" id="{25C5624A-D8A4-A84E-D8F0-7D7F6EF84E6C}"/>
                              </a:ext>
                            </a:extLst>
                          </wps:cNvPr>
                          <wps:cNvSpPr/>
                          <wps:spPr>
                            <a:xfrm>
                              <a:off x="5655204" y="19378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2026357137" name="Freeform: Shape 2026357137">
                            <a:extLst>
                              <a:ext uri="{FF2B5EF4-FFF2-40B4-BE49-F238E27FC236}">
                                <a16:creationId xmlns:a16="http://schemas.microsoft.com/office/drawing/2014/main" id="{B31AD41D-2198-486A-D0F3-B9864543FCDC}"/>
                              </a:ext>
                            </a:extLst>
                          </wps:cNvPr>
                          <wps:cNvSpPr/>
                          <wps:spPr>
                            <a:xfrm>
                              <a:off x="5653300" y="205969"/>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989611406" name="Freeform: Shape 989611406">
                            <a:extLst>
                              <a:ext uri="{FF2B5EF4-FFF2-40B4-BE49-F238E27FC236}">
                                <a16:creationId xmlns:a16="http://schemas.microsoft.com/office/drawing/2014/main" id="{42C88B9E-1DB9-8A8C-C127-9B6F686E5E3B}"/>
                              </a:ext>
                            </a:extLst>
                          </wps:cNvPr>
                          <wps:cNvSpPr/>
                          <wps:spPr>
                            <a:xfrm>
                              <a:off x="5643522" y="21244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526637650" name="Freeform: Shape 1526637650">
                            <a:extLst>
                              <a:ext uri="{FF2B5EF4-FFF2-40B4-BE49-F238E27FC236}">
                                <a16:creationId xmlns:a16="http://schemas.microsoft.com/office/drawing/2014/main" id="{3133670E-A087-BE16-8A18-5A1311EE06BB}"/>
                              </a:ext>
                            </a:extLst>
                          </wps:cNvPr>
                          <wps:cNvSpPr/>
                          <wps:spPr>
                            <a:xfrm>
                              <a:off x="5631711" y="219422"/>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989640525" name="Freeform: Shape 989640525">
                            <a:extLst>
                              <a:ext uri="{FF2B5EF4-FFF2-40B4-BE49-F238E27FC236}">
                                <a16:creationId xmlns:a16="http://schemas.microsoft.com/office/drawing/2014/main" id="{42190F25-208A-3B5E-7B42-4E6789790D85}"/>
                              </a:ext>
                            </a:extLst>
                          </wps:cNvPr>
                          <wps:cNvSpPr/>
                          <wps:spPr>
                            <a:xfrm>
                              <a:off x="5640093" y="194019"/>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2065775144" name="Freeform: Shape 2065775144">
                            <a:extLst>
                              <a:ext uri="{FF2B5EF4-FFF2-40B4-BE49-F238E27FC236}">
                                <a16:creationId xmlns:a16="http://schemas.microsoft.com/office/drawing/2014/main" id="{47D2A452-148F-05EB-224B-2440B0A78A56}"/>
                              </a:ext>
                            </a:extLst>
                          </wps:cNvPr>
                          <wps:cNvSpPr/>
                          <wps:spPr>
                            <a:xfrm>
                              <a:off x="5596409" y="20711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99120945" name="Freeform: Shape 299120945">
                            <a:extLst>
                              <a:ext uri="{FF2B5EF4-FFF2-40B4-BE49-F238E27FC236}">
                                <a16:creationId xmlns:a16="http://schemas.microsoft.com/office/drawing/2014/main" id="{8EC34F3E-C255-1131-A448-9D4617A664FE}"/>
                              </a:ext>
                            </a:extLst>
                          </wps:cNvPr>
                          <wps:cNvSpPr/>
                          <wps:spPr>
                            <a:xfrm>
                              <a:off x="5521105" y="250896"/>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260131542" name="Freeform: Shape 260131542">
                            <a:extLst>
                              <a:ext uri="{FF2B5EF4-FFF2-40B4-BE49-F238E27FC236}">
                                <a16:creationId xmlns:a16="http://schemas.microsoft.com/office/drawing/2014/main" id="{9596175D-5AC6-0CCC-67A0-D3570CC1FE98}"/>
                              </a:ext>
                            </a:extLst>
                          </wps:cNvPr>
                          <wps:cNvSpPr/>
                          <wps:spPr>
                            <a:xfrm>
                              <a:off x="5570122" y="264095"/>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171560611" name="Freeform: Shape 171560611">
                            <a:extLst>
                              <a:ext uri="{FF2B5EF4-FFF2-40B4-BE49-F238E27FC236}">
                                <a16:creationId xmlns:a16="http://schemas.microsoft.com/office/drawing/2014/main" id="{C81EC025-0560-668B-4D9D-885EC8F4F232}"/>
                              </a:ext>
                            </a:extLst>
                          </wps:cNvPr>
                          <wps:cNvSpPr/>
                          <wps:spPr>
                            <a:xfrm>
                              <a:off x="5570630" y="264222"/>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873937878" name="Freeform: Shape 873937878">
                            <a:extLst>
                              <a:ext uri="{FF2B5EF4-FFF2-40B4-BE49-F238E27FC236}">
                                <a16:creationId xmlns:a16="http://schemas.microsoft.com/office/drawing/2014/main" id="{81469911-F4B6-D42A-CB5F-CD6DBFA035C1}"/>
                              </a:ext>
                            </a:extLst>
                          </wps:cNvPr>
                          <wps:cNvSpPr/>
                          <wps:spPr>
                            <a:xfrm>
                              <a:off x="5570757" y="264095"/>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1225383901" name="Freeform: Shape 1225383901">
                            <a:extLst>
                              <a:ext uri="{FF2B5EF4-FFF2-40B4-BE49-F238E27FC236}">
                                <a16:creationId xmlns:a16="http://schemas.microsoft.com/office/drawing/2014/main" id="{C362265D-FAB0-5EF3-603B-344A0FF4C33D}"/>
                              </a:ext>
                            </a:extLst>
                          </wps:cNvPr>
                          <wps:cNvSpPr/>
                          <wps:spPr>
                            <a:xfrm>
                              <a:off x="5570884" y="264095"/>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542818668" name="Freeform: Shape 1542818668">
                            <a:extLst>
                              <a:ext uri="{FF2B5EF4-FFF2-40B4-BE49-F238E27FC236}">
                                <a16:creationId xmlns:a16="http://schemas.microsoft.com/office/drawing/2014/main" id="{7CABA32F-151B-517E-F335-B12FD8D05160}"/>
                              </a:ext>
                            </a:extLst>
                          </wps:cNvPr>
                          <wps:cNvSpPr/>
                          <wps:spPr>
                            <a:xfrm>
                              <a:off x="5571265" y="264095"/>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156394156" name="Freeform: Shape 1156394156">
                            <a:extLst>
                              <a:ext uri="{FF2B5EF4-FFF2-40B4-BE49-F238E27FC236}">
                                <a16:creationId xmlns:a16="http://schemas.microsoft.com/office/drawing/2014/main" id="{0DD12177-C7BD-75C3-1A36-424A3617DDBF}"/>
                              </a:ext>
                            </a:extLst>
                          </wps:cNvPr>
                          <wps:cNvSpPr/>
                          <wps:spPr>
                            <a:xfrm>
                              <a:off x="5605425" y="160534"/>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653811681" name="Freeform: Shape 1653811681">
                            <a:extLst>
                              <a:ext uri="{FF2B5EF4-FFF2-40B4-BE49-F238E27FC236}">
                                <a16:creationId xmlns:a16="http://schemas.microsoft.com/office/drawing/2014/main" id="{7FBCBA69-6F46-FCAB-89F0-7C186755E324}"/>
                              </a:ext>
                            </a:extLst>
                          </wps:cNvPr>
                          <wps:cNvSpPr/>
                          <wps:spPr>
                            <a:xfrm>
                              <a:off x="5639458" y="219929"/>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2065243246" name="Freeform: Shape 2065243246">
                            <a:extLst>
                              <a:ext uri="{FF2B5EF4-FFF2-40B4-BE49-F238E27FC236}">
                                <a16:creationId xmlns:a16="http://schemas.microsoft.com/office/drawing/2014/main" id="{A13096ED-5915-7B26-3F16-A0A90DD57932}"/>
                              </a:ext>
                            </a:extLst>
                          </wps:cNvPr>
                          <wps:cNvSpPr/>
                          <wps:spPr>
                            <a:xfrm>
                              <a:off x="5588409" y="267775"/>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221238507" name="Freeform: Shape 221238507">
                            <a:extLst>
                              <a:ext uri="{FF2B5EF4-FFF2-40B4-BE49-F238E27FC236}">
                                <a16:creationId xmlns:a16="http://schemas.microsoft.com/office/drawing/2014/main" id="{66E63173-A936-4FF1-32BF-DCEEE010B329}"/>
                              </a:ext>
                            </a:extLst>
                          </wps:cNvPr>
                          <wps:cNvSpPr/>
                          <wps:spPr>
                            <a:xfrm>
                              <a:off x="5569233" y="251831"/>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24098027" name="Rectangle 24098027">
                          <a:extLst>
                            <a:ext uri="{FF2B5EF4-FFF2-40B4-BE49-F238E27FC236}">
                              <a16:creationId xmlns:a16="http://schemas.microsoft.com/office/drawing/2014/main" id="{12E67405-6AB3-2FF9-B15C-CDD93AAE2A0C}"/>
                            </a:ext>
                          </a:extLst>
                        </wps:cNvPr>
                        <wps:cNvSpPr/>
                        <wps:spPr>
                          <a:xfrm>
                            <a:off x="5390944" y="379953"/>
                            <a:ext cx="482802" cy="2157"/>
                          </a:xfrm>
                          <a:prstGeom prst="rect">
                            <a:avLst/>
                          </a:prstGeom>
                          <a:solidFill>
                            <a:srgbClr val="000000"/>
                          </a:solidFill>
                          <a:ln w="12688" cap="flat">
                            <a:noFill/>
                            <a:prstDash val="solid"/>
                            <a:miter/>
                          </a:ln>
                        </wps:spPr>
                        <wps:bodyPr/>
                      </wps:wsp>
                      <wpg:grpSp>
                        <wpg:cNvPr id="1463613135" name="Graphic 1">
                          <a:extLst>
                            <a:ext uri="{FF2B5EF4-FFF2-40B4-BE49-F238E27FC236}">
                              <a16:creationId xmlns:a16="http://schemas.microsoft.com/office/drawing/2014/main" id="{021E00A1-1707-9043-BEE2-E8FCEC93036D}"/>
                            </a:ext>
                          </a:extLst>
                        </wpg:cNvPr>
                        <wpg:cNvGrpSpPr/>
                        <wpg:grpSpPr>
                          <a:xfrm>
                            <a:off x="5411475" y="403300"/>
                            <a:ext cx="441792" cy="91878"/>
                            <a:chOff x="5411389" y="403303"/>
                            <a:chExt cx="441792" cy="91885"/>
                          </a:xfrm>
                          <a:solidFill>
                            <a:srgbClr val="000000"/>
                          </a:solidFill>
                        </wpg:grpSpPr>
                        <wps:wsp>
                          <wps:cNvPr id="570052477" name="Freeform: Shape 570052477">
                            <a:extLst>
                              <a:ext uri="{FF2B5EF4-FFF2-40B4-BE49-F238E27FC236}">
                                <a16:creationId xmlns:a16="http://schemas.microsoft.com/office/drawing/2014/main" id="{50F9349D-3049-35BA-5ED3-FC3C7376D7CB}"/>
                              </a:ext>
                            </a:extLst>
                          </wps:cNvPr>
                          <wps:cNvSpPr/>
                          <wps:spPr>
                            <a:xfrm>
                              <a:off x="5411389" y="404192"/>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067158230" name="Freeform: Shape 1067158230">
                            <a:extLst>
                              <a:ext uri="{FF2B5EF4-FFF2-40B4-BE49-F238E27FC236}">
                                <a16:creationId xmlns:a16="http://schemas.microsoft.com/office/drawing/2014/main" id="{159023C5-2E8E-974E-EC9A-8438F1C89EF0}"/>
                              </a:ext>
                            </a:extLst>
                          </wps:cNvPr>
                          <wps:cNvSpPr/>
                          <wps:spPr>
                            <a:xfrm>
                              <a:off x="5446311"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168608022" name="Freeform: Shape 168608022">
                            <a:extLst>
                              <a:ext uri="{FF2B5EF4-FFF2-40B4-BE49-F238E27FC236}">
                                <a16:creationId xmlns:a16="http://schemas.microsoft.com/office/drawing/2014/main" id="{104A2093-45EF-98AA-3608-48A446B70756}"/>
                              </a:ext>
                            </a:extLst>
                          </wps:cNvPr>
                          <wps:cNvSpPr/>
                          <wps:spPr>
                            <a:xfrm>
                              <a:off x="5465613" y="412949"/>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874929347" name="Freeform: Shape 874929347">
                            <a:extLst>
                              <a:ext uri="{FF2B5EF4-FFF2-40B4-BE49-F238E27FC236}">
                                <a16:creationId xmlns:a16="http://schemas.microsoft.com/office/drawing/2014/main" id="{AADCD321-7F24-1A73-EFFE-DD9439B56919}"/>
                              </a:ext>
                            </a:extLst>
                          </wps:cNvPr>
                          <wps:cNvSpPr/>
                          <wps:spPr>
                            <a:xfrm>
                              <a:off x="5492026" y="413076"/>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769222162" name="Freeform: Shape 1769222162">
                            <a:extLst>
                              <a:ext uri="{FF2B5EF4-FFF2-40B4-BE49-F238E27FC236}">
                                <a16:creationId xmlns:a16="http://schemas.microsoft.com/office/drawing/2014/main" id="{B0E92CCD-5F49-1378-CFD3-44D3AA4E6E7C}"/>
                              </a:ext>
                            </a:extLst>
                          </wps:cNvPr>
                          <wps:cNvSpPr/>
                          <wps:spPr>
                            <a:xfrm>
                              <a:off x="5514631" y="412949"/>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1435679997" name="Freeform: Shape 1435679997">
                            <a:extLst>
                              <a:ext uri="{FF2B5EF4-FFF2-40B4-BE49-F238E27FC236}">
                                <a16:creationId xmlns:a16="http://schemas.microsoft.com/office/drawing/2014/main" id="{40C12060-BCC8-1E0E-BC15-F68A13E41BD7}"/>
                              </a:ext>
                            </a:extLst>
                          </wps:cNvPr>
                          <wps:cNvSpPr/>
                          <wps:spPr>
                            <a:xfrm>
                              <a:off x="5535203" y="405842"/>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92757548" name="Freeform: Shape 1392757548">
                            <a:extLst>
                              <a:ext uri="{FF2B5EF4-FFF2-40B4-BE49-F238E27FC236}">
                                <a16:creationId xmlns:a16="http://schemas.microsoft.com/office/drawing/2014/main" id="{32E77848-8CD3-B81E-086C-8F14A9F80667}"/>
                              </a:ext>
                            </a:extLst>
                          </wps:cNvPr>
                          <wps:cNvSpPr/>
                          <wps:spPr>
                            <a:xfrm>
                              <a:off x="5551838" y="412949"/>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2115447355" name="Freeform: Shape 2115447355">
                            <a:extLst>
                              <a:ext uri="{FF2B5EF4-FFF2-40B4-BE49-F238E27FC236}">
                                <a16:creationId xmlns:a16="http://schemas.microsoft.com/office/drawing/2014/main" id="{A0886567-3161-04EA-7982-6CDAB3F0DB04}"/>
                              </a:ext>
                            </a:extLst>
                          </wps:cNvPr>
                          <wps:cNvSpPr/>
                          <wps:spPr>
                            <a:xfrm>
                              <a:off x="5590569" y="412949"/>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495728466" name="Freeform: Shape 495728466">
                            <a:extLst>
                              <a:ext uri="{FF2B5EF4-FFF2-40B4-BE49-F238E27FC236}">
                                <a16:creationId xmlns:a16="http://schemas.microsoft.com/office/drawing/2014/main" id="{8255B137-0066-FC4D-2E19-D4E318D9971E}"/>
                              </a:ext>
                            </a:extLst>
                          </wps:cNvPr>
                          <wps:cNvSpPr/>
                          <wps:spPr>
                            <a:xfrm>
                              <a:off x="5610888" y="413076"/>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432189226" name="Freeform: Shape 1432189226">
                            <a:extLst>
                              <a:ext uri="{FF2B5EF4-FFF2-40B4-BE49-F238E27FC236}">
                                <a16:creationId xmlns:a16="http://schemas.microsoft.com/office/drawing/2014/main" id="{61624387-0297-C226-D181-545693F07481}"/>
                              </a:ext>
                            </a:extLst>
                          </wps:cNvPr>
                          <wps:cNvSpPr/>
                          <wps:spPr>
                            <a:xfrm>
                              <a:off x="5634761" y="405842"/>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182954553" name="Freeform: Shape 1182954553">
                            <a:extLst>
                              <a:ext uri="{FF2B5EF4-FFF2-40B4-BE49-F238E27FC236}">
                                <a16:creationId xmlns:a16="http://schemas.microsoft.com/office/drawing/2014/main" id="{CC317309-0FBC-5BE3-F447-A5606F302537}"/>
                              </a:ext>
                            </a:extLst>
                          </wps:cNvPr>
                          <wps:cNvSpPr/>
                          <wps:spPr>
                            <a:xfrm>
                              <a:off x="5662318" y="412949"/>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484289089" name="Freeform: Shape 484289089">
                            <a:extLst>
                              <a:ext uri="{FF2B5EF4-FFF2-40B4-BE49-F238E27FC236}">
                                <a16:creationId xmlns:a16="http://schemas.microsoft.com/office/drawing/2014/main" id="{B8962692-AE15-B86F-AAD2-17FF97D7DBE5}"/>
                              </a:ext>
                            </a:extLst>
                          </wps:cNvPr>
                          <wps:cNvSpPr/>
                          <wps:spPr>
                            <a:xfrm>
                              <a:off x="5684541" y="403303"/>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1475079962" name="Freeform: Shape 1475079962">
                            <a:extLst>
                              <a:ext uri="{FF2B5EF4-FFF2-40B4-BE49-F238E27FC236}">
                                <a16:creationId xmlns:a16="http://schemas.microsoft.com/office/drawing/2014/main" id="{2B42A3EE-1C1C-A4BA-5A33-D814616A5CAB}"/>
                              </a:ext>
                            </a:extLst>
                          </wps:cNvPr>
                          <wps:cNvSpPr/>
                          <wps:spPr>
                            <a:xfrm>
                              <a:off x="5710700" y="404065"/>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210574513" name="Freeform: Shape 1210574513">
                            <a:extLst>
                              <a:ext uri="{FF2B5EF4-FFF2-40B4-BE49-F238E27FC236}">
                                <a16:creationId xmlns:a16="http://schemas.microsoft.com/office/drawing/2014/main" id="{C61D0CB4-2EA7-9F28-A134-470FE97EDF1A}"/>
                              </a:ext>
                            </a:extLst>
                          </wps:cNvPr>
                          <wps:cNvSpPr/>
                          <wps:spPr>
                            <a:xfrm>
                              <a:off x="5747019"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883201558" name="Freeform: Shape 883201558">
                            <a:extLst>
                              <a:ext uri="{FF2B5EF4-FFF2-40B4-BE49-F238E27FC236}">
                                <a16:creationId xmlns:a16="http://schemas.microsoft.com/office/drawing/2014/main" id="{F40A22EC-70AD-AC93-57F4-F063B4A2AB58}"/>
                              </a:ext>
                            </a:extLst>
                          </wps:cNvPr>
                          <wps:cNvSpPr/>
                          <wps:spPr>
                            <a:xfrm>
                              <a:off x="5767718" y="413076"/>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439112400" name="Freeform: Shape 439112400">
                            <a:extLst>
                              <a:ext uri="{FF2B5EF4-FFF2-40B4-BE49-F238E27FC236}">
                                <a16:creationId xmlns:a16="http://schemas.microsoft.com/office/drawing/2014/main" id="{CBC22D05-535B-7F20-6C8F-3CBD43BBA513}"/>
                              </a:ext>
                            </a:extLst>
                          </wps:cNvPr>
                          <wps:cNvSpPr/>
                          <wps:spPr>
                            <a:xfrm>
                              <a:off x="5789941" y="404065"/>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978131561" name="Freeform: Shape 1978131561">
                            <a:extLst>
                              <a:ext uri="{FF2B5EF4-FFF2-40B4-BE49-F238E27FC236}">
                                <a16:creationId xmlns:a16="http://schemas.microsoft.com/office/drawing/2014/main" id="{F81580C0-E96F-DB01-6A13-5FDCCD0547E9}"/>
                              </a:ext>
                            </a:extLst>
                          </wps:cNvPr>
                          <wps:cNvSpPr/>
                          <wps:spPr>
                            <a:xfrm>
                              <a:off x="5802386" y="405842"/>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50080633" name="Freeform: Shape 150080633">
                            <a:extLst>
                              <a:ext uri="{FF2B5EF4-FFF2-40B4-BE49-F238E27FC236}">
                                <a16:creationId xmlns:a16="http://schemas.microsoft.com/office/drawing/2014/main" id="{3D2A4AA4-A309-BF5F-A708-9A5BF953B535}"/>
                              </a:ext>
                            </a:extLst>
                          </wps:cNvPr>
                          <wps:cNvSpPr/>
                          <wps:spPr>
                            <a:xfrm>
                              <a:off x="5818386" y="404065"/>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278303532" name="Freeform: Shape 278303532">
                            <a:extLst>
                              <a:ext uri="{FF2B5EF4-FFF2-40B4-BE49-F238E27FC236}">
                                <a16:creationId xmlns:a16="http://schemas.microsoft.com/office/drawing/2014/main" id="{BDA8FF25-429C-C2DF-9E75-7DD049708822}"/>
                              </a:ext>
                            </a:extLst>
                          </wps:cNvPr>
                          <wps:cNvSpPr/>
                          <wps:spPr>
                            <a:xfrm>
                              <a:off x="5844546" y="427797"/>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399542929" name="Freeform: Shape 399542929">
                            <a:extLst>
                              <a:ext uri="{FF2B5EF4-FFF2-40B4-BE49-F238E27FC236}">
                                <a16:creationId xmlns:a16="http://schemas.microsoft.com/office/drawing/2014/main" id="{336A3791-78A3-6DD0-B02E-85592D3A2298}"/>
                              </a:ext>
                            </a:extLst>
                          </wps:cNvPr>
                          <wps:cNvSpPr/>
                          <wps:spPr>
                            <a:xfrm>
                              <a:off x="5419008" y="454576"/>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1323369735" name="Freeform: Shape 1323369735">
                            <a:extLst>
                              <a:ext uri="{FF2B5EF4-FFF2-40B4-BE49-F238E27FC236}">
                                <a16:creationId xmlns:a16="http://schemas.microsoft.com/office/drawing/2014/main" id="{C95A44F9-C66A-A342-D6DC-164CED9EA8DF}"/>
                              </a:ext>
                            </a:extLst>
                          </wps:cNvPr>
                          <wps:cNvSpPr/>
                          <wps:spPr>
                            <a:xfrm>
                              <a:off x="5452914"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582713285" name="Freeform: Shape 582713285">
                            <a:extLst>
                              <a:ext uri="{FF2B5EF4-FFF2-40B4-BE49-F238E27FC236}">
                                <a16:creationId xmlns:a16="http://schemas.microsoft.com/office/drawing/2014/main" id="{566C92F7-060D-C840-119A-F003CFEAB974}"/>
                              </a:ext>
                            </a:extLst>
                          </wps:cNvPr>
                          <wps:cNvSpPr/>
                          <wps:spPr>
                            <a:xfrm>
                              <a:off x="5466883" y="463206"/>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752913072" name="Freeform: Shape 752913072">
                            <a:extLst>
                              <a:ext uri="{FF2B5EF4-FFF2-40B4-BE49-F238E27FC236}">
                                <a16:creationId xmlns:a16="http://schemas.microsoft.com/office/drawing/2014/main" id="{75B7D2A4-CF4B-8794-7336-D12ECD2719C4}"/>
                              </a:ext>
                            </a:extLst>
                          </wps:cNvPr>
                          <wps:cNvSpPr/>
                          <wps:spPr>
                            <a:xfrm>
                              <a:off x="5484915" y="463587"/>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462879851" name="Freeform: Shape 1462879851">
                            <a:extLst>
                              <a:ext uri="{FF2B5EF4-FFF2-40B4-BE49-F238E27FC236}">
                                <a16:creationId xmlns:a16="http://schemas.microsoft.com/office/drawing/2014/main" id="{1DD95C7F-E8BF-1F88-D60E-091951EC0693}"/>
                              </a:ext>
                            </a:extLst>
                          </wps:cNvPr>
                          <wps:cNvSpPr/>
                          <wps:spPr>
                            <a:xfrm>
                              <a:off x="5506503" y="454449"/>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901240095" name="Freeform: Shape 901240095">
                            <a:extLst>
                              <a:ext uri="{FF2B5EF4-FFF2-40B4-BE49-F238E27FC236}">
                                <a16:creationId xmlns:a16="http://schemas.microsoft.com/office/drawing/2014/main" id="{74AC2507-68F3-5AAE-BDB2-40070CD5E1A0}"/>
                              </a:ext>
                            </a:extLst>
                          </wps:cNvPr>
                          <wps:cNvSpPr/>
                          <wps:spPr>
                            <a:xfrm>
                              <a:off x="5531901"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2107356067" name="Freeform: Shape 2107356067">
                            <a:extLst>
                              <a:ext uri="{FF2B5EF4-FFF2-40B4-BE49-F238E27FC236}">
                                <a16:creationId xmlns:a16="http://schemas.microsoft.com/office/drawing/2014/main" id="{DA3C7E85-655F-F8F5-8B1C-20819B2AE2B8}"/>
                              </a:ext>
                            </a:extLst>
                          </wps:cNvPr>
                          <wps:cNvSpPr/>
                          <wps:spPr>
                            <a:xfrm>
                              <a:off x="5545615" y="45444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570793297" name="Freeform: Shape 1570793297">
                            <a:extLst>
                              <a:ext uri="{FF2B5EF4-FFF2-40B4-BE49-F238E27FC236}">
                                <a16:creationId xmlns:a16="http://schemas.microsoft.com/office/drawing/2014/main" id="{9FE95D6F-BCEF-E473-2276-332D0BE6FDBE}"/>
                              </a:ext>
                            </a:extLst>
                          </wps:cNvPr>
                          <wps:cNvSpPr/>
                          <wps:spPr>
                            <a:xfrm>
                              <a:off x="5559457" y="453815"/>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065936284" name="Freeform: Shape 1065936284">
                            <a:extLst>
                              <a:ext uri="{FF2B5EF4-FFF2-40B4-BE49-F238E27FC236}">
                                <a16:creationId xmlns:a16="http://schemas.microsoft.com/office/drawing/2014/main" id="{65E6BC17-471E-5DC6-247B-6C31D256463A}"/>
                              </a:ext>
                            </a:extLst>
                          </wps:cNvPr>
                          <wps:cNvSpPr/>
                          <wps:spPr>
                            <a:xfrm>
                              <a:off x="5571902" y="45622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226674778" name="Freeform: Shape 1226674778">
                            <a:extLst>
                              <a:ext uri="{FF2B5EF4-FFF2-40B4-BE49-F238E27FC236}">
                                <a16:creationId xmlns:a16="http://schemas.microsoft.com/office/drawing/2014/main" id="{711F3A6F-3AF5-6C8C-E785-41C0EA193C06}"/>
                              </a:ext>
                            </a:extLst>
                          </wps:cNvPr>
                          <wps:cNvSpPr/>
                          <wps:spPr>
                            <a:xfrm>
                              <a:off x="5588284" y="463841"/>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1141589897" name="Freeform: Shape 1141589897">
                            <a:extLst>
                              <a:ext uri="{FF2B5EF4-FFF2-40B4-BE49-F238E27FC236}">
                                <a16:creationId xmlns:a16="http://schemas.microsoft.com/office/drawing/2014/main" id="{7071D147-ED7A-6FE5-BE17-DCCF3548685A}"/>
                              </a:ext>
                            </a:extLst>
                          </wps:cNvPr>
                          <wps:cNvSpPr/>
                          <wps:spPr>
                            <a:xfrm>
                              <a:off x="5624094" y="463587"/>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334238269" name="Freeform: Shape 334238269">
                            <a:extLst>
                              <a:ext uri="{FF2B5EF4-FFF2-40B4-BE49-F238E27FC236}">
                                <a16:creationId xmlns:a16="http://schemas.microsoft.com/office/drawing/2014/main" id="{2F1091C0-5FDF-1959-E094-FC4C9615DB36}"/>
                              </a:ext>
                            </a:extLst>
                          </wps:cNvPr>
                          <wps:cNvSpPr/>
                          <wps:spPr>
                            <a:xfrm>
                              <a:off x="5647079"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912662797" name="Freeform: Shape 1912662797">
                            <a:extLst>
                              <a:ext uri="{FF2B5EF4-FFF2-40B4-BE49-F238E27FC236}">
                                <a16:creationId xmlns:a16="http://schemas.microsoft.com/office/drawing/2014/main" id="{F1C7AAEC-B52C-A188-73FA-5A28FA8ACDFC}"/>
                              </a:ext>
                            </a:extLst>
                          </wps:cNvPr>
                          <wps:cNvSpPr/>
                          <wps:spPr>
                            <a:xfrm>
                              <a:off x="5672350" y="454449"/>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1548220455" name="Freeform: Shape 1548220455">
                            <a:extLst>
                              <a:ext uri="{FF2B5EF4-FFF2-40B4-BE49-F238E27FC236}">
                                <a16:creationId xmlns:a16="http://schemas.microsoft.com/office/drawing/2014/main" id="{779061DC-85CA-23A2-ACC0-F99215F3CF1D}"/>
                              </a:ext>
                            </a:extLst>
                          </wps:cNvPr>
                          <wps:cNvSpPr/>
                          <wps:spPr>
                            <a:xfrm>
                              <a:off x="5707906" y="453942"/>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966991905" name="Freeform: Shape 966991905">
                            <a:extLst>
                              <a:ext uri="{FF2B5EF4-FFF2-40B4-BE49-F238E27FC236}">
                                <a16:creationId xmlns:a16="http://schemas.microsoft.com/office/drawing/2014/main" id="{9EE142F6-49CF-3EEF-3BB6-EF694E487EDB}"/>
                              </a:ext>
                            </a:extLst>
                          </wps:cNvPr>
                          <wps:cNvSpPr/>
                          <wps:spPr>
                            <a:xfrm>
                              <a:off x="5742701" y="463460"/>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251230337" name="Freeform: Shape 251230337">
                            <a:extLst>
                              <a:ext uri="{FF2B5EF4-FFF2-40B4-BE49-F238E27FC236}">
                                <a16:creationId xmlns:a16="http://schemas.microsoft.com/office/drawing/2014/main" id="{E82CD9ED-2EEB-81EF-1AD4-75D4CFF47BBA}"/>
                              </a:ext>
                            </a:extLst>
                          </wps:cNvPr>
                          <wps:cNvSpPr/>
                          <wps:spPr>
                            <a:xfrm>
                              <a:off x="5765559" y="463460"/>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886305284" name="Freeform: Shape 1886305284">
                            <a:extLst>
                              <a:ext uri="{FF2B5EF4-FFF2-40B4-BE49-F238E27FC236}">
                                <a16:creationId xmlns:a16="http://schemas.microsoft.com/office/drawing/2014/main" id="{30B8DD49-B861-B6FB-A272-5AD3E66FEEBE}"/>
                              </a:ext>
                            </a:extLst>
                          </wps:cNvPr>
                          <wps:cNvSpPr/>
                          <wps:spPr>
                            <a:xfrm>
                              <a:off x="5784988" y="453815"/>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773764511" name="Freeform: Shape 773764511">
                            <a:extLst>
                              <a:ext uri="{FF2B5EF4-FFF2-40B4-BE49-F238E27FC236}">
                                <a16:creationId xmlns:a16="http://schemas.microsoft.com/office/drawing/2014/main" id="{8CF5F671-14D6-DB4E-46DB-5503EA03AF64}"/>
                              </a:ext>
                            </a:extLst>
                          </wps:cNvPr>
                          <wps:cNvSpPr/>
                          <wps:spPr>
                            <a:xfrm>
                              <a:off x="5799465"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759723235" name="Freeform: Shape 1759723235">
                            <a:extLst>
                              <a:ext uri="{FF2B5EF4-FFF2-40B4-BE49-F238E27FC236}">
                                <a16:creationId xmlns:a16="http://schemas.microsoft.com/office/drawing/2014/main" id="{6E3A5CB7-006F-D3A8-03C9-E6A8E451DACC}"/>
                              </a:ext>
                            </a:extLst>
                          </wps:cNvPr>
                          <wps:cNvSpPr/>
                          <wps:spPr>
                            <a:xfrm>
                              <a:off x="5824736" y="463460"/>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grpSp>
                    <wps:wsp>
                      <wps:cNvPr id="428710941" name="Freeform: Shape 428710941">
                        <a:extLst>
                          <a:ext uri="{FF2B5EF4-FFF2-40B4-BE49-F238E27FC236}">
                            <a16:creationId xmlns:a16="http://schemas.microsoft.com/office/drawing/2014/main" id="{33E434EB-786C-A4A6-90B6-255F16B26939}"/>
                          </a:ext>
                        </a:extLst>
                      </wps:cNvPr>
                      <wps:cNvSpPr/>
                      <wps:spPr>
                        <a:xfrm>
                          <a:off x="0" y="84999"/>
                          <a:ext cx="184770" cy="36960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rgbClr val="692973"/>
                        </a:solidFill>
                        <a:ln w="9525" cap="flat">
                          <a:noFill/>
                          <a:prstDash val="solid"/>
                          <a:miter/>
                        </a:ln>
                      </wps:spPr>
                      <wps:bodyPr/>
                    </wps:wsp>
                  </wpg:wgp>
                </a:graphicData>
              </a:graphic>
            </wp:inline>
          </w:drawing>
        </mc:Choice>
        <mc:Fallback>
          <w:pict>
            <v:group w14:anchorId="3B0064C1" id="Group 458" o:spid="_x0000_s1046" style="width:538.55pt;height:42.5pt;mso-position-horizontal-relative:char;mso-position-vertical-relative:line" coordsize="68398,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">
              <v:roundrect id="Rectangle: Rounded Corners 411630147" o:spid="_x0000_s1047" style="position:absolute;width:52014;height:5396;visibility:visible;mso-wrap-style:square;v-text-anchor:middle" arcsize="90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" fillcolor="#0067a0 [3204]" stroked="f" strokeweight=".35244mm">
                <v:fill color2="#408db8 [3205]" rotate="t" angle="90" type="gradient"/>
                <v:stroke joinstyle="miter"/>
                <v:textbox inset="7mm,0,0,0">
                  <w:txbxContent>
                    <w:p w14:paraId="7E674DC0" w14:textId="0FC10195" w:rsidR="000830F3" w:rsidRPr="00DC4E94" w:rsidRDefault="000830F3" w:rsidP="000830F3">
                      <w:pPr>
                        <w:spacing w:before="0" w:after="0"/>
                        <w:rPr>
                          <w:rFonts w:ascii="Arial" w:eastAsia="Aptos" w:hAnsi="Arial" w:cs="Arial"/>
                          <w:color w:val="FFFFFF"/>
                          <w:sz w:val="28"/>
                          <w:szCs w:val="28"/>
                          <w14:ligatures w14:val="none"/>
                        </w:rPr>
                      </w:pPr>
                      <w:r w:rsidRPr="00DC4E94">
                        <w:rPr>
                          <w:rFonts w:ascii="Arial" w:eastAsia="Aptos" w:hAnsi="Arial" w:cs="Arial"/>
                          <w:color w:val="FFFFFF"/>
                          <w:sz w:val="28"/>
                          <w:szCs w:val="28"/>
                        </w:rPr>
                        <w:t>COVID-19 vaccine NIP transition</w:t>
                      </w:r>
                    </w:p>
                    <w:p w14:paraId="5C1ECC70" w14:textId="77777777" w:rsidR="000830F3" w:rsidRPr="00DC4E94" w:rsidRDefault="000830F3" w:rsidP="000830F3">
                      <w:pPr>
                        <w:spacing w:before="0" w:after="0"/>
                        <w:rPr>
                          <w:rFonts w:ascii="Arial" w:eastAsia="Aptos" w:hAnsi="Arial" w:cs="Arial"/>
                          <w:color w:val="FFFFFF"/>
                        </w:rPr>
                      </w:pPr>
                      <w:r w:rsidRPr="00DC4E94">
                        <w:rPr>
                          <w:rFonts w:ascii="Arial" w:eastAsia="Aptos" w:hAnsi="Arial" w:cs="Arial"/>
                          <w:color w:val="FFFFFF"/>
                        </w:rPr>
                        <w:t>Program advice for health professionals</w:t>
                      </w:r>
                    </w:p>
                  </w:txbxContent>
                </v:textbox>
              </v:roundrect>
              <v:group id="Group 1323689898" o:spid="_x0000_s1048" style="position:absolute;left:53908;top:1153;width:14490;height:3798" coordorigin="53908,1153" coordsize="14489,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">
                <v:shape id="Freeform: Shape 1929685985" o:spid="_x0000_s1049" style="position:absolute;left:62898;top:1535;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50" style="position:absolute;left:63490;top:1529;width:2268;height:625" coordorigin="63490,1529"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">
                  <v:shape id="Freeform: Shape 2076389410" o:spid="_x0000_s1051" style="position:absolute;left:63490;top:1692;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905657094" o:spid="_x0000_s1052" style="position:absolute;left:63921;top:1582;width:265;height:571;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403318027" o:spid="_x0000_s1053" style="position:absolute;left:64239;top:1529;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423335274" o:spid="_x0000_s1054" style="position:absolute;left:64413;top:1691;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1823888625" o:spid="_x0000_s1055" style="position:absolute;left:64929;top:1692;width:380;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564475660" o:spid="_x0000_s1056" style="position:absolute;left:65378;top:1692;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1420700389" o:spid="_x0000_s1057" style="position:absolute;left:65848;top:1535;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" fillcolor="#231f20" stroked="f" strokeweight=".35244mm"/>
                <v:rect id="Rectangle 554901923" o:spid="_x0000_s1058" style="position:absolute;left:62898;top:2362;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" fillcolor="#231f20" stroked="f" strokeweight=".35244mm"/>
                <v:group id="Graphic 1" o:spid="_x0000_s1059" style="position:absolute;left:62898;top:2326;width:5492;height:1651" coordorigin="62898,2326"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">
                  <v:shape id="Freeform: Shape 805430879" o:spid="_x0000_s1060" style="position:absolute;left:63142;top:2519;width:695;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990141326" o:spid="_x0000_s1061" style="position:absolute;left:63922;top:2519;width:694;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2100784568" o:spid="_x0000_s1062" style="position:absolute;left:64703;top:2531;width:438;height:451;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2100684222" o:spid="_x0000_s1063" style="position:absolute;left:65223;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55523868" o:spid="_x0000_s1064" style="position:absolute;left:65734;top:2326;width:160;height:644;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886433917" o:spid="_x0000_s1065" style="position:absolute;left:65936;top:2520;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2065562826" o:spid="_x0000_s1066" style="position:absolute;left:66387;top:2520;width:428;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707369659" o:spid="_x0000_s1067" style="position:absolute;left:66857;top:2411;width:316;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848064932" o:spid="_x0000_s1068" style="position:absolute;left:67218;top:2326;width:160;height:644;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1300811658" o:spid="_x0000_s1069" style="position:absolute;left:67422;top:2519;width:481;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79042969" o:spid="_x0000_s1070" style="position:absolute;left:67951;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754615489" o:spid="_x0000_s1071" style="position:absolute;left:62898;top:3191;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185339256" o:spid="_x0000_s1072" style="position:absolute;left:63415;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249755015" o:spid="_x0000_s1073" style="position:absolute;left:63673;top:3347;width:444;height:464;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2144939446" o:spid="_x0000_s1074" style="position:absolute;left:64175;top:3347;width:422;height:630;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893093490" o:spid="_x0000_s1075" style="position:absolute;left:64699;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57578384" o:spid="_x0000_s1076" style="position:absolute;left:64966;top:3349;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1944182430" o:spid="_x0000_s1077" style="position:absolute;left:65444;top:3346;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639533148" o:spid="_x0000_s1078" style="position:absolute;left:59943;top:4463;width:224;height:233;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79" style="position:absolute;left:60231;top:4464;width:620;height:301" coordorigin="60230,4464"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">
                  <v:shape id="Freeform: Shape 1619822743" o:spid="_x0000_s1080" style="position:absolute;left:60230;top:4464;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1374645303" o:spid="_x0000_s1081" style="position:absolute;left:60331;top:4522;width:167;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280293337" o:spid="_x0000_s1082" style="position:absolute;left:6052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678606941" o:spid="_x0000_s1083" style="position:absolute;left:60590;top:4522;width:139;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359444700" o:spid="_x0000_s1084" style="position:absolute;left:6075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71867486" o:spid="_x0000_s1085" style="position:absolute;left:60933;top:4463;width:223;height:233;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86" style="position:absolute;left:61173;top:4481;width:682;height:220" coordorigin="61173,4481"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">
                  <v:shape id="Freeform: Shape 333654022" o:spid="_x0000_s1087" style="position:absolute;left:61173;top:4526;width:142;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1130424913" o:spid="_x0000_s1088" style="position:absolute;left:61345;top:4522;width:135;height:176;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967798521" o:spid="_x0000_s1089" style="position:absolute;left:61494;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117845307" o:spid="_x0000_s1090" style="position:absolute;left:61616;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30561595" o:spid="_x0000_s1091" style="position:absolute;left:61714;top:4525;width:140;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&#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397850163" o:spid="_x0000_s1092" style="position:absolute;left:61898;top:4463;width:26;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" fillcolor="#231f20" stroked="f" strokeweight=".35244mm"/>
                <v:group id="Graphic 1" o:spid="_x0000_s1093" style="position:absolute;left:61966;top:4459;width:1950;height:280" coordorigin="61965,4459"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">
                  <v:shape id="Freeform: Shape 1478986109" o:spid="_x0000_s1094" style="position:absolute;left:61965;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232130915" o:spid="_x0000_s1095" style="position:absolute;left:62031;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08893166" o:spid="_x0000_s1096" style="position:absolute;left:62216;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555320713" o:spid="_x0000_s1097" style="position:absolute;left:62397;top:4659;width:42;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282587121" o:spid="_x0000_s1098" style="position:absolute;left:62547;top:4459;width:176;height:241;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1759578830" o:spid="_x0000_s1099" style="position:absolute;left:6273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151281186" o:spid="_x0000_s1100" style="position:absolute;left:62844;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087325729" o:spid="_x0000_s1101" style="position:absolute;left:6300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546629557" o:spid="_x0000_s1102" style="position:absolute;left:63117;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18551054" o:spid="_x0000_s1103" style="position:absolute;left:63392;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244326985" o:spid="_x0000_s1104" style="position:absolute;left:63579;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2078266329" o:spid="_x0000_s1105" style="position:absolute;left:63757;top:4461;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491331638" o:spid="_x0000_s1106" style="position:absolute;left:64028;top:4463;width:178;height:233;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107" style="position:absolute;left:64180;top:4458;width:1548;height:308" coordorigin="64180,4458"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">
                  <v:shape id="Freeform: Shape 1370400904" o:spid="_x0000_s1108" style="position:absolute;left:64180;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771474822" o:spid="_x0000_s1109" style="position:absolute;left:64378;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682750097" o:spid="_x0000_s1110" style="position:absolute;left:6448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78830400" o:spid="_x0000_s1111" style="position:absolute;left:6459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618970237" o:spid="_x0000_s1112" style="position:absolute;left:6464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025878979" o:spid="_x0000_s1113" style="position:absolute;left:64761;top:4522;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683359523" o:spid="_x0000_s1114" style="position:absolute;left:6495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055902756" o:spid="_x0000_s1115" style="position:absolute;left:65052;top:4527;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505864568" o:spid="_x0000_s1116" style="position:absolute;left:65316;top:4458;width:212;height:242;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435520807" o:spid="_x0000_s1117" style="position:absolute;left:65560;top:4522;width:168;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929155139" o:spid="_x0000_s1118" style="position:absolute;left:65734;top:4527;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119" style="position:absolute;left:65912;top:4481;width:1214;height:219" coordorigin="65910,4481"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">
                  <v:shape id="Freeform: Shape 1567788520" o:spid="_x0000_s1120" style="position:absolute;left:65910;top:4521;width:166;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870560427" o:spid="_x0000_s1121" style="position:absolute;left:66107;top:4525;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289577146" o:spid="_x0000_s1122" style="position:absolute;left:66220;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440113715" o:spid="_x0000_s1123" style="position:absolute;left:66398;top:4520;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1423360301" o:spid="_x0000_s1124" style="position:absolute;left:66665;top:4521;width:165;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943793364" o:spid="_x0000_s1125" style="position:absolute;left:66864;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863357579" o:spid="_x0000_s1126" style="position:absolute;left:67027;top:4481;width:97;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740956166" o:spid="_x0000_s1127" style="position:absolute;left:67231;top:4463;width:29;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" fillcolor="#231f20" stroked="f" strokeweight=".35244mm"/>
                <v:group id="Graphic 1" o:spid="_x0000_s1128" style="position:absolute;left:67304;top:4464;width:731;height:237" coordorigin="67303,4464"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">
                  <v:shape id="Freeform: Shape 1373843859" o:spid="_x0000_s1129" style="position:absolute;left:67303;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1448862910" o:spid="_x0000_s1130" style="position:absolute;left:67476;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133346076" o:spid="_x0000_s1131" style="position:absolute;left:67537;top:4481;width:98;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79298889" o:spid="_x0000_s1132" style="position:absolute;left:67654;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1244569425" o:spid="_x0000_s1133" style="position:absolute;left:67719;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538815292" o:spid="_x0000_s1134" style="position:absolute;left:67883;top:4481;width:97;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551981822" o:spid="_x0000_s1135" style="position:absolute;left:67998;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954483729" o:spid="_x0000_s1136" style="position:absolute;left:68058;top:4527;width:169;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37" style="position:absolute;left:53908;top:1295;width:14490;height:3592" coordorigin="53908,1295"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">
                  <v:shape id="Freeform: Shape 1099632985" o:spid="_x0000_s1138" style="position:absolute;left:68232;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711087362" o:spid="_x0000_s1139" style="position:absolute;left:60074;top:2964;width:1033;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879193583" o:spid="_x0000_s1140" style="position:absolute;left:61105;top:1503;width:1032;height:865;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160764600" o:spid="_x0000_s1141" style="position:absolute;left:60098;top:1505;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303350652" o:spid="_x0000_s1142" style="position:absolute;left:61761;top:2085;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339976954" o:spid="_x0000_s1143" style="position:absolute;left:60917;top:3059;width:1197;height:771;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1772111822" o:spid="_x0000_s1144" style="position:absolute;left:59942;top:199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212685126" o:spid="_x0000_s1145" style="position:absolute;left:59235;top:1295;width:127;height:3592;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" path="m,l,359163e" filled="f" strokecolor="#231f20" strokeweight=".17622mm">
                    <v:stroke joinstyle="miter"/>
                    <v:path arrowok="t" o:connecttype="custom" o:connectlocs="0,0;0,359163" o:connectangles="0,0"/>
                  </v:shape>
                  <v:shape id="Freeform: Shape 203123103" o:spid="_x0000_s1146" style="position:absolute;left:53908;top:3219;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1791385478" o:spid="_x0000_s1147" style="position:absolute;left:54249;top:3328;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264643205" o:spid="_x0000_s1148" style="position:absolute;left:54516;top:3325;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582107832" o:spid="_x0000_s1149" style="position:absolute;left:54687;top:3245;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156095287" o:spid="_x0000_s1150" style="position:absolute;left:54864;top:3325;width:199;height:238;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306606576" o:spid="_x0000_s1151" style="position:absolute;left:55070;top:3323;width:224;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1805153602" o:spid="_x0000_s1152" style="position:absolute;left:55296;top:3226;width:127;height:338;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904250445" o:spid="_x0000_s1153" style="position:absolute;left:55439;top:3218;width:127;height:346;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1289581715" o:spid="_x0000_s1154" style="position:absolute;left:55580;top:3323;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261655057" o:spid="_x0000_s1155" style="position:absolute;left:55809;top:3325;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937056172" o:spid="_x0000_s1156" style="position:absolute;left:56190;top:3218;width:372;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919926235" o:spid="_x0000_s1157" style="position:absolute;left:56576;top:3322;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762126264" o:spid="_x0000_s1158" style="position:absolute;left:56786;top:3328;width:244;height:243;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1876325181" o:spid="_x0000_s1159" style="position:absolute;left:57020;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412770713" o:spid="_x0000_s1160" style="position:absolute;left:57233;top:3325;width:200;height:238;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662235063" o:spid="_x0000_s1161" style="position:absolute;left:57447;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1280291086" o:spid="_x0000_s1162" style="position:absolute;left:57717;top:3322;width:395;height:241;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1179107953" o:spid="_x0000_s1163" style="position:absolute;left:58125;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306200372" o:spid="_x0000_s1164" style="position:absolute;left:58329;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441698499" o:spid="_x0000_s1165" style="position:absolute;left:58580;top:3245;width:157;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774715182" o:spid="_x0000_s1166" style="position:absolute;left:55910;top:2621;width:7;height:7;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" path="m635,c635,,254,508,,635e" fillcolor="black" stroked="f" strokeweight=".35244mm">
                    <v:stroke joinstyle="miter"/>
                    <v:path arrowok="t" o:connecttype="custom" o:connectlocs="635,0;0,635" o:connectangles="0,0"/>
                  </v:shape>
                  <v:shape id="Freeform: Shape 473755646" o:spid="_x0000_s1167" style="position:absolute;left:55962;top:2138;width:26;height:25;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820349839" o:spid="_x0000_s1168" style="position:absolute;left:56102;top:1647;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993975404" o:spid="_x0000_s1169" style="position:absolute;left:56122;top:1920;width:121;height:153;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22273162" o:spid="_x0000_s1170" style="position:absolute;left:56698;top:2057;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53992608" o:spid="_x0000_s1171" style="position:absolute;left:56639;top:209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467406320" o:spid="_x0000_s1172" style="position:absolute;left:55942;top:217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689616967" o:spid="_x0000_s1173" style="position:absolute;left:55986;top:217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608144761" o:spid="_x0000_s1174" style="position:absolute;left:57238;top:1574;width:38;height:116;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449948756" o:spid="_x0000_s1175" style="position:absolute;left:55385;top:1590;width:30;height:100;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342429223" o:spid="_x0000_s1176" style="position:absolute;left:57293;top:1623;width:31;height:29;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753036311" o:spid="_x0000_s1177" style="position:absolute;left:55340;top:1654;width:28;height:27;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49695803" o:spid="_x0000_s1178" style="position:absolute;left:57322;top:1670;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1005012975" o:spid="_x0000_s1179" style="position:absolute;left:57282;top:1674;width:27;height:28;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1444546654" o:spid="_x0000_s1180" style="position:absolute;left:57226;top:1681;width:27;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654691462" o:spid="_x0000_s1181" style="position:absolute;left:55425;top:1683;width:27;height:27;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667951562" o:spid="_x0000_s1182" style="position:absolute;left:55379;top:1686;width:26;height:26;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1379579030" o:spid="_x0000_s1183" style="position:absolute;left:57047;top:1689;width:34;height:110;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1808508188" o:spid="_x0000_s1184" style="position:absolute;left:55340;top:1699;width:30;height:29;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1794887493" o:spid="_x0000_s1185" style="position:absolute;left:57155;top:1701;width:41;height:108;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196031451" o:spid="_x0000_s1186" style="position:absolute;left:57254;top:1706;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790947805" o:spid="_x0000_s1187" style="position:absolute;left:55376;top:1727;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041591403" o:spid="_x0000_s1188" style="position:absolute;left:55414;top:1725;width:27;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508399497" o:spid="_x0000_s1189" style="position:absolute;left:57222;top:1734;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2112101590" o:spid="_x0000_s1190" style="position:absolute;left:55336;top:1739;width:87;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1706748810" o:spid="_x0000_s1191" style="position:absolute;left:57241;top:1779;width:75;height:91;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420304188" o:spid="_x0000_s1192" style="position:absolute;left:57138;top:1791;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655210575" o:spid="_x0000_s1193" style="position:absolute;left:55285;top:1798;width:106;height:50;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966470004" o:spid="_x0000_s1194" style="position:absolute;left:55185;top:1304;width:1064;height:995;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1579648639" o:spid="_x0000_s1195" style="position:absolute;left:56240;top:1606;width:6;height:127;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" path="m,c,,381,,508,l,xe" fillcolor="black" stroked="f" strokeweight=".35244mm">
                    <v:stroke joinstyle="miter"/>
                    <v:path arrowok="t" o:connecttype="custom" o:connectlocs="0,0;508,0;0,0" o:connectangles="0,0,0"/>
                  </v:shape>
                  <v:shape id="Freeform: Shape 1376849936" o:spid="_x0000_s1196" style="position:absolute;left:55544;top:1813;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656206501" o:spid="_x0000_s1197" style="position:absolute;left:55499;top:1819;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501759473" o:spid="_x0000_s1198" style="position:absolute;left:56591;top:1830;width:127;height:126;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" path="m,c,,,,,e" fillcolor="black" stroked="f" strokeweight=".35244mm">
                    <v:stroke joinstyle="miter"/>
                    <v:path arrowok="t" o:connecttype="custom" o:connectlocs="0,0;0,0" o:connectangles="0,0"/>
                  </v:shape>
                  <v:shape id="Freeform: Shape 650028878" o:spid="_x0000_s1199" style="position:absolute;left:57148;top:1835;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307138671" o:spid="_x0000_s1200" style="position:absolute;left:57193;top:1837;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427627030" o:spid="_x0000_s1201" style="position:absolute;left:55301;top:1838;width:28;height:24;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436194549" o:spid="_x0000_s1202" style="position:absolute;left:55557;top:1852;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264883091" o:spid="_x0000_s1203" style="position:absolute;left:55515;top:1853;width:29;height:26;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848679291" o:spid="_x0000_s1204" style="position:absolute;left:57305;top:1857;width:30;height:27;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1081508610" o:spid="_x0000_s1205" style="position:absolute;left:57358;top:1866;width:27;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348577895" o:spid="_x0000_s1206" style="position:absolute;left:55387;top:1876;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880671228" o:spid="_x0000_s1207" style="position:absolute;left:55423;top:1882;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959398204" o:spid="_x0000_s1208" style="position:absolute;left:57263;top:1883;width:26;height:24;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683689686" o:spid="_x0000_s1209" style="position:absolute;left:57321;top:1893;width:32;height:28;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386256388" o:spid="_x0000_s1210" style="position:absolute;left:55361;top:1906;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642643744" o:spid="_x0000_s1211" style="position:absolute;left:57212;top:1909;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141872855" o:spid="_x0000_s1212" style="position:absolute;left:55397;top:1915;width:26;height:25;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603804375" o:spid="_x0000_s1213" style="position:absolute;left:55461;top:1920;width:30;height:27;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961770308" o:spid="_x0000_s1214" style="position:absolute;left:56267;top:1948;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1533495387" o:spid="_x0000_s1215" style="position:absolute;left:55534;top:1950;width:24;height:25;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532060910" o:spid="_x0000_s1216" style="position:absolute;left:56007;top:1961;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356125913" o:spid="_x0000_s1217" style="position:absolute;left:56667;top:1964;width:31;height:95;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54365793" o:spid="_x0000_s1218" style="position:absolute;left:55523;top:1980;width:95;height:40;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641200821" o:spid="_x0000_s1219" style="position:absolute;left:55294;top:2016;width:69;height:88;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1908874678" o:spid="_x0000_s1220" style="position:absolute;left:56635;top:2033;width:26;height:26;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534915196" o:spid="_x0000_s1221" style="position:absolute;left:56563;top:1371;width:585;height:916;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191277075" o:spid="_x0000_s1222" style="position:absolute;left:57261;top:2050;width:102;height:88;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992174125" o:spid="_x0000_s1223" style="position:absolute;left:55239;top:2078;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72419152" o:spid="_x0000_s1224" style="position:absolute;left:55387;top:2078;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556113882" o:spid="_x0000_s1225" style="position:absolute;left:55278;top:2083;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280222901" o:spid="_x0000_s1226" style="position:absolute;left:56001;top:2087;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873891854" o:spid="_x0000_s1227" style="position:absolute;left:57364;top:2089;width:29;height:26;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290775881" o:spid="_x0000_s1228" style="position:absolute;left:57415;top:2089;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1728836066" o:spid="_x0000_s1229" style="position:absolute;left:55203;top:2104;width:29;height:28;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45261783" o:spid="_x0000_s1230" style="position:absolute;left:56824;top:2110;width:27;height:25;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815106796" o:spid="_x0000_s1231" style="position:absolute;left:55331;top:2112;width:24;height:27;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575045945" o:spid="_x0000_s1232" style="position:absolute;left:55254;top:2119;width:29;height:28;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144663577" o:spid="_x0000_s1233" style="position:absolute;left:56873;top:2119;width:29;height:28;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1328527491" o:spid="_x0000_s1234" style="position:absolute;left:55293;top:2119;width:26;height:27;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902927650" o:spid="_x0000_s1235" style="position:absolute;left:57321;top:2123;width:31;height:28;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1541979748" o:spid="_x0000_s1236" style="position:absolute;left:57379;top:2127;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31144306" o:spid="_x0000_s1237" style="position:absolute;left:57017;top:2137;width:27;height:26;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1340017105" o:spid="_x0000_s1238" style="position:absolute;left:56808;top:2149;width:26;height:23;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2096571737" o:spid="_x0000_s1239" style="position:absolute;left:56851;top:2153;width:26;height:23;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221965408" o:spid="_x0000_s1240" style="position:absolute;left:55544;top:2154;width:27;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1512006789" o:spid="_x0000_s1241" style="position:absolute;left:57096;top:2154;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1393000383" o:spid="_x0000_s1242" style="position:absolute;left:57056;top:2156;width:29;height:25;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652660466" o:spid="_x0000_s1243" style="position:absolute;left:57310;top:2157;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637005809" o:spid="_x0000_s1244" style="position:absolute;left:55221;top:2160;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252389370" o:spid="_x0000_s1245" style="position:absolute;left:57176;top:2161;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1060247335" o:spid="_x0000_s1246" style="position:absolute;left:55435;top:2162;width:28;height:27;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464700730" o:spid="_x0000_s1247" style="position:absolute;left:55381;top:2165;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1197251373" o:spid="_x0000_s1248" style="position:absolute;left:57228;top:2182;width:30;height:27;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2072930662" o:spid="_x0000_s1249" style="position:absolute;left:55274;top:2184;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995713682" o:spid="_x0000_s1250" style="position:absolute;left:57192;top:2194;width:28;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314637892" o:spid="_x0000_s1251" style="position:absolute;left:55414;top:2196;width:29;height:26;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1410174629" o:spid="_x0000_s1252" style="position:absolute;left:57306;top:2195;width:93;height:69;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26876462" o:spid="_x0000_s1253" style="position:absolute;left:57406;top:2197;width:31;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090070943" o:spid="_x0000_s1254" style="position:absolute;left:57089;top:2201;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1099711412" o:spid="_x0000_s1255" style="position:absolute;left:55370;top:2205;width:28;height:26;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275555589" o:spid="_x0000_s1256" style="position:absolute;left:57225;top:2223;width:29;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&#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170817533" o:spid="_x0000_s1257" style="position:absolute;left:57411;top:2233;width:33;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1645299652" o:spid="_x0000_s1258" style="position:absolute;left:56806;top:2344;width:105;height:32;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244300714" o:spid="_x0000_s1259" style="position:absolute;left:55765;top:2373;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1038914300" o:spid="_x0000_s1260" style="position:absolute;left:56868;top:2381;width:30;height:29;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931862364" o:spid="_x0000_s1261" style="position:absolute;left:56940;top:2389;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773611291" o:spid="_x0000_s1262" style="position:absolute;left:55551;top:2402;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902964210" o:spid="_x0000_s1263" style="position:absolute;left:55594;top:2411;width:23;height:22;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1260845606" o:spid="_x0000_s1264" style="position:absolute;left:55241;top:2426;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174541779" o:spid="_x0000_s1265" style="position:absolute;left:55070;top:1874;width:2499;height:873;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758857853" o:spid="_x0000_s1266" style="position:absolute;left:57064;top:2435;width:116;height:44;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698814536" o:spid="_x0000_s1267" style="position:absolute;left:57022;top:2441;width:30;height:29;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135766520" o:spid="_x0000_s1268" style="position:absolute;left:55562;top:2444;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755813201" o:spid="_x0000_s1269" style="position:absolute;left:55359;top:2449;width:94;height:58;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866233374" o:spid="_x0000_s1270" style="position:absolute;left:57213;top:2449;width:80;height:75;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579848563" o:spid="_x0000_s1271" style="position:absolute;left:55610;top:2450;width:25;height:24;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751244998" o:spid="_x0000_s1272" style="position:absolute;left:57324;top:2458;width:66;height:82;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1465622698" o:spid="_x0000_s1273" style="position:absolute;left:55189;top:2463;width:28;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314748587" o:spid="_x0000_s1274" style="position:absolute;left:55143;top:2472;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020051223" o:spid="_x0000_s1275" style="position:absolute;left:55232;top:2479;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" path="m2920,508v,,255,1649,-634,1903c1143,2919,635,2157,,1523,,761,381,254,889,v762,,1397,,2031,635e" fillcolor="black" stroked="f" strokeweight=".35244mm">
                    <v:stroke joinstyle="miter"/>
                    <v:path arrowok="t" o:connecttype="custom" o:connectlocs="2920,508;2286,2411;0,1523;889,0;2920,635" o:connectangles="0,0,0,0,0"/>
                  </v:shape>
                  <v:shape id="Freeform: Shape 1856158223" o:spid="_x0000_s1276" style="position:absolute;left:55361;top:2488;width:29;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965427538" o:spid="_x0000_s1277" style="position:absolute;left:57434;top:2488;width:29;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559686678" o:spid="_x0000_s1278" style="position:absolute;left:57289;top:2491;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939943881" o:spid="_x0000_s1279" style="position:absolute;left:57389;top:2494;width:29;height:22;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81895666" o:spid="_x0000_s1280" style="position:absolute;left:55169;top:2505;width:26;height:29;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40416447" o:spid="_x0000_s1281" style="position:absolute;left:57255;top:2515;width:31;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820184828" o:spid="_x0000_s1282" style="position:absolute;left:55581;top:2523;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930625045" o:spid="_x0000_s1283" style="position:absolute;left:57420;top:2526;width:29;height:27;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827744187" o:spid="_x0000_s1284" style="position:absolute;left:57334;top:2529;width:96;height:77;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&#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230180971" o:spid="_x0000_s1285" style="position:absolute;left:57059;top:2530;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1157294817" o:spid="_x0000_s1286" style="position:absolute;left:55341;top:2556;width:27;height:25;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835219973" o:spid="_x0000_s1287" style="position:absolute;left:55352;top:2557;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779516244" o:spid="_x0000_s1288" style="position:absolute;left:57036;top:2557;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1467291780" o:spid="_x0000_s1289" style="position:absolute;left:57085;top:2564;width:32;height:27;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2034757699" o:spid="_x0000_s1290" style="position:absolute;left:55524;top:2565;width:26;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697691265" o:spid="_x0000_s1291" style="position:absolute;left:55572;top:2564;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308584415" o:spid="_x0000_s1292" style="position:absolute;left:57216;top:2567;width:75;height:77;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705881523" o:spid="_x0000_s1293" style="position:absolute;left:57281;top:2569;width:30;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685855033" o:spid="_x0000_s1294" style="position:absolute;left:55648;top:2591;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1901494034" o:spid="_x0000_s1295" style="position:absolute;left:57073;top:2613;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5947172" o:spid="_x0000_s1296" style="position:absolute;left:55664;top:2612;width:109;height:34;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451086037" o:spid="_x0000_s1297" style="position:absolute;left:55498;top:2618;width:100;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758153041" o:spid="_x0000_s1298" style="position:absolute;left:57040;top:2652;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118027511" o:spid="_x0000_s1299" style="position:absolute;left:56903;top:2660;width:102;height:27;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1246160329" o:spid="_x0000_s1300" style="position:absolute;left:55570;top:2673;width:29;height:27;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956933138" o:spid="_x0000_s1301" style="position:absolute;left:55613;top:2681;width:31;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1263977852" o:spid="_x0000_s1302" style="position:absolute;left:57022;top:2688;width:34;height:32;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798190359" o:spid="_x0000_s1303" style="position:absolute;left:57064;top:2692;width:26;height:29;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346206052" o:spid="_x0000_s1304" style="position:absolute;left:55585;top:2712;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474694749" o:spid="_x0000_s1305" style="position:absolute;left:55594;top:2718;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188533460" o:spid="_x0000_s1306" style="position:absolute;left:56905;top:2724;width:29;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1597076049" o:spid="_x0000_s1307" style="position:absolute;left:55697;top:2728;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029779056" o:spid="_x0000_s1308" style="position:absolute;left:56946;top:2732;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1892114295" o:spid="_x0000_s1309" style="position:absolute;left:57014;top:2742;width:49;height:74;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1071541387" o:spid="_x0000_s1310" style="position:absolute;left:56976;top:2776;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843546177" o:spid="_x0000_s1311" style="position:absolute;left:56893;top:2786;width:67;height:82;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1119961354" o:spid="_x0000_s1312" style="position:absolute;left:56985;top:2817;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805061724" o:spid="_x0000_s1313" style="position:absolute;left:56193;top:1420;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639662188" o:spid="_x0000_s1314" style="position:absolute;left:56404;top:1681;width:121;height:194;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529391385" o:spid="_x0000_s1315" style="position:absolute;left:56312;top:1747;width:27;height:29;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035985984" o:spid="_x0000_s1316" style="position:absolute;left:56277;top:1790;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1134584060" o:spid="_x0000_s1317" style="position:absolute;left:56334;top:1785;width:30;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2135792665" o:spid="_x0000_s1318" style="position:absolute;left:56345;top:1829;width:16;height:17;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271248966" o:spid="_x0000_s1319" style="position:absolute;left:56284;top:1833;width:48;height:51;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471779123" o:spid="_x0000_s1320" style="position:absolute;left:56204;top:1153;width:238;height:235;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321" style="position:absolute;left:55212;top:1605;width:1667;height:1378" coordorigin="55211,1605" coordsize="1667,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">
                  <v:shape id="Freeform: Shape 1197591823" o:spid="_x0000_s1322" style="position:absolute;left:55970;top:2642;width:106;height:105;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1570005038" o:spid="_x0000_s1323" style="position:absolute;left:56089;top:2628;width:78;height:103;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287780387" o:spid="_x0000_s1324" style="position:absolute;left:56168;top:2615;width:97;height:95;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31937601" o:spid="_x0000_s1325" style="position:absolute;left:56275;top:2615;width:108;height:91;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861078867" o:spid="_x0000_s1326" style="position:absolute;left:56379;top:2625;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1566071164" o:spid="_x0000_s1327" style="position:absolute;left:56488;top:2634;width:100;height:105;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147161588" o:spid="_x0000_s1328" style="position:absolute;left:56583;top:2653;width:71;height:98;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834890160" o:spid="_x0000_s1329" style="position:absolute;left:56639;top:2667;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111982837" o:spid="_x0000_s1330" style="position:absolute;left:56289;top:1673;width:56;height:59;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660566553" o:spid="_x0000_s1331" style="position:absolute;left:56606;top:206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521710604" o:spid="_x0000_s1332" style="position:absolute;left:56545;top:1623;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" path="m635,c635,,,1142,,1396v,381,254,762,762,762c1270,2158,1397,1777,1397,1396,1397,1396,762,,762,e" fillcolor="black" stroked="f" strokeweight=".35244mm">
                    <v:stroke joinstyle="miter"/>
                    <v:path arrowok="t" o:connecttype="custom" o:connectlocs="635,0;0,1396;762,2158;1397,1396;762,0" o:connectangles="0,0,0,0,0"/>
                  </v:shape>
                  <v:shape id="Freeform: Shape 699687535" o:spid="_x0000_s1333" style="position:absolute;left:56080;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666400746" o:spid="_x0000_s1334" style="position:absolute;left:56196;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" path="m635,c635,,,1142,,1396v,381,254,762,635,762c1016,2158,1270,1777,1270,1396,1270,1396,635,,635,e" fillcolor="black" stroked="f" strokeweight=".35244mm">
                    <v:stroke joinstyle="miter"/>
                    <v:path arrowok="t" o:connecttype="custom" o:connectlocs="635,0;0,1396;635,2158;1270,1396;635,0" o:connectangles="0,0,0,0,0"/>
                  </v:shape>
                  <v:shape id="Freeform: Shape 695156704" o:spid="_x0000_s1335" style="position:absolute;left:56313;top:1623;width:14;height:21;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" path="m635,c635,,,1142,,1396v,381,254,762,762,762c1270,2158,1397,1777,1397,1396,1397,1396,762,,762,e" fillcolor="black" stroked="f" strokeweight=".35244mm">
                    <v:stroke joinstyle="miter"/>
                    <v:path arrowok="t" o:connecttype="custom" o:connectlocs="635,0;0,1396;762,2158;1397,1396;762,0" o:connectangles="0,0,0,0,0"/>
                  </v:shape>
                  <v:shape id="Freeform: Shape 1299601490" o:spid="_x0000_s1336" style="position:absolute;left:56428;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135076741" o:spid="_x0000_s1337" style="position:absolute;left:56080;top:178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" path="m635,v,,635,1142,635,1396c1270,1777,1016,2158,635,2158,254,2158,,1777,,1396,,1396,762,,762,e" fillcolor="black" stroked="f" strokeweight=".35244mm">
                    <v:stroke joinstyle="miter"/>
                    <v:path arrowok="t" o:connecttype="custom" o:connectlocs="635,0;1270,1396;635,2158;0,1396;762,0" o:connectangles="0,0,0,0,0"/>
                  </v:shape>
                  <v:shape id="Freeform: Shape 116398492" o:spid="_x0000_s1338" style="position:absolute;left:56080;top:1937;width:13;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" path="m635,v,,635,1142,635,1396c1270,1777,1016,2158,635,2158,254,2158,,1777,,1396,,1396,762,,762,e" fillcolor="black" stroked="f" strokeweight=".35244mm">
                    <v:stroke joinstyle="miter"/>
                    <v:path arrowok="t" o:connecttype="custom" o:connectlocs="635,0;1270,1396;635,2158;0,1396;762,0" o:connectangles="0,0,0,0,0"/>
                  </v:shape>
                  <v:shape id="Freeform: Shape 1159449260" o:spid="_x0000_s1339" style="position:absolute;left:56098;top:2059;width:14;height:22;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" path="m762,v,,635,1142,635,1396c1397,1777,1143,2158,635,2158,127,2158,,1777,,1396,,1396,762,,762,e" fillcolor="black" stroked="f" strokeweight=".35244mm">
                    <v:stroke joinstyle="miter"/>
                    <v:path arrowok="t" o:connecttype="custom" o:connectlocs="762,0;1397,1396;635,2158;0,1396;762,0" o:connectangles="0,0,0,0,0"/>
                  </v:shape>
                  <v:shape id="Freeform: Shape 2005575703" o:spid="_x0000_s1340" style="position:absolute;left:56196;top:2124;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" path="m762,v,,635,1142,635,1396c1397,1777,1143,2158,635,2158,127,2158,,1777,,1396,,1396,762,,762,e" fillcolor="black" stroked="f" strokeweight=".35244mm">
                    <v:stroke joinstyle="miter"/>
                    <v:path arrowok="t" o:connecttype="custom" o:connectlocs="762,0;1397,1396;635,2158;0,1396;762,0" o:connectangles="0,0,0,0,0"/>
                  </v:shape>
                  <v:shape id="Freeform: Shape 1105189152" o:spid="_x0000_s1341" style="position:absolute;left:56552;top:1783;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617086500" o:spid="_x0000_s1342" style="position:absolute;left:56552;top:1937;width:12;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2026357137" o:spid="_x0000_s1343" style="position:absolute;left:56533;top:2059;width:13;height:22;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" path="m635,c635,,,1142,,1396v,381,254,762,762,762c1270,2158,1397,1777,1397,1396,1397,1396,762,,762,e" fillcolor="black" stroked="f" strokeweight=".35244mm">
                    <v:stroke joinstyle="miter"/>
                    <v:path arrowok="t" o:connecttype="custom" o:connectlocs="635,0;0,1396;762,2158;1397,1396;762,0" o:connectangles="0,0,0,0,0"/>
                  </v:shape>
                  <v:shape id="Freeform: Shape 989611406" o:spid="_x0000_s1344" style="position:absolute;left:56435;top:212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526637650" o:spid="_x0000_s1345" style="position:absolute;left:56317;top:219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" path="m635,c635,,,1142,,1396v,381,254,761,635,761c1016,2157,1270,1777,1270,1396,1270,1396,635,,635,e" fillcolor="black" stroked="f" strokeweight=".35244mm">
                    <v:stroke joinstyle="miter"/>
                    <v:path arrowok="t" o:connecttype="custom" o:connectlocs="635,0;0,1396;635,2157;1270,1396;635,0" o:connectangles="0,0,0,0,0"/>
                  </v:shape>
                  <v:shape id="Freeform: Shape 989640525" o:spid="_x0000_s1346" style="position:absolute;left:56400;top:1940;width:126;height:123;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2065775144" o:spid="_x0000_s1347" style="position:absolute;left:55964;top:207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99120945" o:spid="_x0000_s1348" style="position:absolute;left:55211;top:2508;width:27;height:28;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260131542" o:spid="_x0000_s1349" style="position:absolute;left:55701;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171560611" o:spid="_x0000_s1350" style="position:absolute;left:55706;top:2642;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" path="m,c,,,,,,,,,,,,,,,,,l,c,,,,,,,,,,,,,,,,,,,,,,,l,c,,,,,,,,,,,,,,,,,,,,,,,l,c,,,,,,,,,,,,,,,,,,,,,,,l,c,,,,,xe" fillcolor="black" stroked="f" strokeweight=".35244mm">
                    <v:stroke joinstyle="miter"/>
                    <v:path arrowok="t" o:connecttype="custom" o:connectlocs="0,0;0,0;0,0;0,0;0,0;0,0;0,0;0,0;0,0;0,0;0,0;0,0;0,0;0,0;0,0;0,0;0,0;0,0;0,0;0,0;0,0" o:connectangles="0,0,0,0,0,0,0,0,0,0,0,0,0,0,0,0,0,0,0,0,0"/>
                  </v:shape>
                  <v:shape id="Freeform: Shape 873937878" o:spid="_x0000_s1351" style="position:absolute;left:55707;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1225383901" o:spid="_x0000_s1352" style="position:absolute;left:55708;top:2640;width:4;height:4;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542818668" o:spid="_x0000_s1353" style="position:absolute;left:55712;top:2640;width:1;height:2;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156394156" o:spid="_x0000_s1354" style="position:absolute;left:56054;top:1605;width:536;height:638;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653811681" o:spid="_x0000_s1355" style="position:absolute;left:56394;top:2199;width:6;height:2;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" path="m,254l635,c635,,127,254,,254e" fillcolor="black" stroked="f" strokeweight=".35244mm">
                    <v:stroke joinstyle="miter"/>
                    <v:path arrowok="t" o:connecttype="custom" o:connectlocs="0,254;635,0;0,254" o:connectangles="0,0,0"/>
                  </v:shape>
                  <v:shape id="Freeform: Shape 2065243246" o:spid="_x0000_s1356" style="position:absolute;left:55884;top:2677;width:106;height:97;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221238507" o:spid="_x0000_s1357" style="position:absolute;left:55692;top:2518;width:1186;height:465;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24098027" o:spid="_x0000_s1358" style="position:absolute;left:53909;top:3799;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" fillcolor="black" stroked="f" strokeweight=".35244mm"/>
                <v:group id="Graphic 1" o:spid="_x0000_s1359" style="position:absolute;left:54114;top:4033;width:4418;height:918" coordorigin="54113,4033" coordsize="44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">
                  <v:shape id="Freeform: Shape 570052477" o:spid="_x0000_s1360" style="position:absolute;left:54113;top:4041;width:310;height:306;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067158230" o:spid="_x0000_s1361" style="position:absolute;left:54463;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168608022" o:spid="_x0000_s1362" style="position:absolute;left:54656;top:4129;width:229;height:317;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874929347" o:spid="_x0000_s1363" style="position:absolute;left:54920;top:4130;width:202;height:220;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769222162" o:spid="_x0000_s1364" style="position:absolute;left:55146;top:4129;width:183;height:217;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1435679997" o:spid="_x0000_s1365" style="position:absolute;left:55352;top:4058;width:143;height:293;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392757548" o:spid="_x0000_s1366" style="position:absolute;left:55518;top:4129;width:361;height:217;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2115447355" o:spid="_x0000_s1367" style="position:absolute;left:55905;top:4129;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495728466" o:spid="_x0000_s1368" style="position:absolute;left:56108;top:4130;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432189226" o:spid="_x0000_s1369" style="position:absolute;left:56347;top:4058;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182954553" o:spid="_x0000_s1370" style="position:absolute;left:56623;top:4129;width:198;height:223;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484289089" o:spid="_x0000_s1371" style="position:absolute;left:56845;top:4033;width:176;height:31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1475079962" o:spid="_x0000_s1372" style="position:absolute;left:57107;top:4040;width:341;height:311;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210574513" o:spid="_x0000_s1373" style="position:absolute;left:57470;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883201558" o:spid="_x0000_s1374" style="position:absolute;left:57677;top:4130;width:199;height:220;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439112400" o:spid="_x0000_s1375" style="position:absolute;left:57899;top:4040;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978131561" o:spid="_x0000_s1376" style="position:absolute;left:58023;top:4058;width:143;height:293;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150080633" o:spid="_x0000_s1377" style="position:absolute;left:58183;top:4040;width:231;height:30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278303532" o:spid="_x0000_s1378" style="position:absolute;left:58445;top:4277;width:86;height:151;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399542929" o:spid="_x0000_s1379" style="position:absolute;left:54190;top:4545;width:309;height:307;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1323369735" o:spid="_x0000_s1380" style="position:absolute;left:5452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582713285" o:spid="_x0000_s1381" style="position:absolute;left:54668;top:4632;width:146;height:225;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752913072" o:spid="_x0000_s1382" style="position:absolute;left:54849;top:4635;width:199;height:21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1462879851" o:spid="_x0000_s1383" style="position:absolute;left:55065;top:4544;width:229;height:315;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901240095" o:spid="_x0000_s1384" style="position:absolute;left:5531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2107356067" o:spid="_x0000_s1385" style="position:absolute;left:55456;top:4544;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570793297" o:spid="_x0000_s1386" style="position:absolute;left:55594;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1065936284" o:spid="_x0000_s1387" style="position:absolute;left:55719;top:4562;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1226674778" o:spid="_x0000_s1388" style="position:absolute;left:55882;top:4638;width:224;height:312;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1141589897" o:spid="_x0000_s1389" style="position:absolute;left:56240;top:4635;width:201;height:21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334238269" o:spid="_x0000_s1390" style="position:absolute;left:56470;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912662797" o:spid="_x0000_s1391" style="position:absolute;left:56723;top:4544;width:229;height:316;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1548220455" o:spid="_x0000_s1392" style="position:absolute;left:57079;top:4539;width:323;height:313;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966991905" o:spid="_x0000_s1393" style="position:absolute;left:5742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251230337" o:spid="_x0000_s1394" style="position:absolute;left:57655;top:4634;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1886305284" o:spid="_x0000_s1395" style="position:absolute;left:57849;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773764511" o:spid="_x0000_s1396" style="position:absolute;left:57994;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759723235" o:spid="_x0000_s1397" style="position:absolute;left:5824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v:group>
              <v:shape id="Freeform: Shape 428710941" o:spid="_x0000_s1398" style="position:absolute;top:849;width:1847;height:3697;visibility:visible;mso-wrap-style:square;v-text-anchor:top" coordsize="280130,56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" path="m280130,280130c280130,125444,154781,,,l,560356v154686,,280130,-125445,280130,-280130e" fillcolor="#692973" stroked="f">
                <v:stroke joinstyle="miter"/>
                <v:path arrowok="t" o:connecttype="custom" o:connectlocs="184770,184770;0,0;0,369604;184770,184833" o:connectangles="0,0,0,0"/>
              </v:shape>
              <w10:anchorlock/>
            </v:group>
          </w:pict>
        </mc:Fallback>
      </mc:AlternateContent>
    </w:r>
  </w:p>
  <w:p w14:paraId="2283F2A5" w14:textId="77777777" w:rsidR="000830F3" w:rsidRPr="001208A6" w:rsidRDefault="000830F3" w:rsidP="000830F3">
    <w:pPr>
      <w:pStyle w:val="Header"/>
    </w:pPr>
  </w:p>
  <w:p w14:paraId="33A9A815" w14:textId="77777777" w:rsidR="008B611A" w:rsidRPr="000830F3" w:rsidRDefault="008B611A" w:rsidP="000830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EFC4" w14:textId="5FA5B39B" w:rsidR="003E5927" w:rsidRPr="001208A6" w:rsidRDefault="00161906" w:rsidP="00B70AD6">
    <w:pPr>
      <w:pStyle w:val="Header"/>
    </w:pPr>
    <w:r>
      <w:rPr>
        <w:noProof/>
      </w:rPr>
      <mc:AlternateContent>
        <mc:Choice Requires="wps">
          <w:drawing>
            <wp:anchor distT="0" distB="0" distL="0" distR="0" simplePos="0" relativeHeight="251658242" behindDoc="0" locked="0" layoutInCell="1" allowOverlap="1" wp14:anchorId="72E828A2" wp14:editId="3A866A7E">
              <wp:simplePos x="635" y="635"/>
              <wp:positionH relativeFrom="page">
                <wp:align>center</wp:align>
              </wp:positionH>
              <wp:positionV relativeFrom="page">
                <wp:align>top</wp:align>
              </wp:positionV>
              <wp:extent cx="819150" cy="457200"/>
              <wp:effectExtent l="0" t="0" r="0" b="0"/>
              <wp:wrapNone/>
              <wp:docPr id="1057476569"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63EB9794" w14:textId="6023051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E828A2" id="_x0000_t202" coordsize="21600,21600" o:spt="202" path="m,l,21600r21600,l21600,xe">
              <v:stroke joinstyle="miter"/>
              <v:path gradientshapeok="t" o:connecttype="rect"/>
            </v:shapetype>
            <v:shape id="Text Box 5" o:spid="_x0000_s1399" type="#_x0000_t202" alt="UNOFFICIAL" style="position:absolute;margin-left:0;margin-top:0;width:64.5pt;height:3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" filled="f" stroked="f">
              <v:textbox style="mso-fit-shape-to-text:t" inset="0,15pt,0,0">
                <w:txbxContent>
                  <w:p w14:paraId="63EB9794" w14:textId="6023051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945492" w:rsidRPr="001208A6">
      <w:rPr>
        <w:noProof/>
      </w:rPr>
      <mc:AlternateContent>
        <mc:Choice Requires="wpg">
          <w:drawing>
            <wp:inline distT="0" distB="0" distL="0" distR="0" wp14:anchorId="6B9E1DB2" wp14:editId="2BE61C64">
              <wp:extent cx="6839730" cy="539600"/>
              <wp:effectExtent l="0" t="0" r="0" b="0"/>
              <wp:docPr id="832318586" name="Group 4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39730" cy="539600"/>
                        <a:chOff x="0" y="0"/>
                        <a:chExt cx="6839834" cy="539600"/>
                      </a:xfrm>
                    </wpg:grpSpPr>
                    <wps:wsp>
                      <wps:cNvPr id="553902210" name="Rectangle: Rounded Corners 553902210"/>
                      <wps:cNvSpPr/>
                      <wps:spPr>
                        <a:xfrm>
                          <a:off x="0" y="0"/>
                          <a:ext cx="5201483" cy="539600"/>
                        </a:xfrm>
                        <a:prstGeom prst="roundRect">
                          <a:avLst>
                            <a:gd name="adj" fmla="val 13861"/>
                          </a:avLst>
                        </a:prstGeom>
                        <a:gradFill flip="none" rotWithShape="1">
                          <a:gsLst>
                            <a:gs pos="0">
                              <a:schemeClr val="accent1"/>
                            </a:gs>
                            <a:gs pos="0">
                              <a:schemeClr val="accent2"/>
                            </a:gs>
                            <a:gs pos="100000">
                              <a:schemeClr val="accent1"/>
                            </a:gs>
                          </a:gsLst>
                          <a:lin ang="0" scaled="1"/>
                          <a:tileRect/>
                        </a:gradFill>
                        <a:ln w="12688" cap="flat">
                          <a:noFill/>
                          <a:prstDash val="solid"/>
                          <a:miter/>
                        </a:ln>
                      </wps:spPr>
                      <wps:txbx>
                        <w:txbxContent>
                          <w:sdt>
                            <w:sdtPr>
                              <w:rPr>
                                <w:rFonts w:asciiTheme="minorHAnsi"/>
                                <w:b/>
                                <w:bCs/>
                                <w:lang w:val="en-US"/>
                              </w:rPr>
                              <w:alias w:val="Title"/>
                              <w:tag w:val=""/>
                              <w:id w:val="1339191853"/>
                              <w:placeholder>
                                <w:docPart w:val="2FFF06D6B02F41EE97C85B21B2815309"/>
                              </w:placeholder>
                              <w:dataBinding w:prefixMappings="xmlns:ns0='http://purl.org/dc/elements/1.1/' xmlns:ns1='http://schemas.openxmlformats.org/package/2006/metadata/core-properties' " w:xpath="/ns1:coreProperties[1]/ns0:title[1]" w:storeItemID="{6C3C8BC8-F283-45AE-878A-BAB7291924A1}"/>
                              <w:text/>
                            </w:sdtPr>
                            <w:sdtEndPr/>
                            <w:sdtContent>
                              <w:p w14:paraId="24ABE93B" w14:textId="290BCDCD" w:rsidR="003E5927" w:rsidRPr="00582E74" w:rsidRDefault="007F4C77" w:rsidP="00B70AD6">
                                <w:pPr>
                                  <w:spacing w:before="0" w:after="0"/>
                                  <w:rPr>
                                    <w:rFonts w:asciiTheme="minorHAnsi"/>
                                    <w:b/>
                                    <w:bCs/>
                                    <w:lang w:val="en-US"/>
                                  </w:rPr>
                                </w:pPr>
                                <w:r>
                                  <w:rPr>
                                    <w:rFonts w:asciiTheme="minorHAnsi"/>
                                    <w:b/>
                                    <w:bCs/>
                                    <w:lang w:val="en-US"/>
                                  </w:rPr>
                                  <w:t>COVID-19 NIP transition - Program advice for health professionals</w:t>
                                </w:r>
                              </w:p>
                            </w:sdtContent>
                          </w:sdt>
                          <w:sdt>
                            <w:sdtPr>
                              <w:rPr>
                                <w:b w:val="0"/>
                                <w:bCs w:val="0"/>
                                <w:sz w:val="18"/>
                                <w:szCs w:val="18"/>
                                <w:lang w:val="en-AU"/>
                              </w:rPr>
                              <w:alias w:val="Subtitle"/>
                              <w:tag w:val=""/>
                              <w:id w:val="-1852629689"/>
                              <w:placeholder>
                                <w:docPart w:val="85F418216F1F49E7BDCBEDFF169D5BA9"/>
                              </w:placeholder>
                              <w:dataBinding w:prefixMappings="xmlns:ns0='http://purl.org/dc/elements/1.1/' xmlns:ns1='http://schemas.openxmlformats.org/package/2006/metadata/core-properties' " w:xpath="/ns1:coreProperties[1]/ns0:subject[1]" w:storeItemID="{6C3C8BC8-F283-45AE-878A-BAB7291924A1}"/>
                              <w:text/>
                            </w:sdtPr>
                            <w:sdtEndPr/>
                            <w:sdtContent>
                              <w:p w14:paraId="721F54FF" w14:textId="4A37EE40" w:rsidR="003E5927" w:rsidRPr="00582E74" w:rsidRDefault="00D332C3" w:rsidP="00B70AD6">
                                <w:pPr>
                                  <w:pStyle w:val="Subtitle"/>
                                  <w:jc w:val="left"/>
                                  <w:rPr>
                                    <w:rFonts w:ascii="Aptos"/>
                                    <w:b w:val="0"/>
                                    <w:bCs w:val="0"/>
                                    <w:kern w:val="2"/>
                                    <w:sz w:val="18"/>
                                    <w:szCs w:val="18"/>
                                    <w:lang w:val="en-AU"/>
                                  </w:rPr>
                                </w:pPr>
                                <w:r>
                                  <w:rPr>
                                    <w:b w:val="0"/>
                                    <w:bCs w:val="0"/>
                                    <w:sz w:val="18"/>
                                    <w:szCs w:val="18"/>
                                    <w:lang w:val="en-AU"/>
                                  </w:rPr>
                                  <w:t>Program advice for health professionals</w:t>
                                </w:r>
                              </w:p>
                            </w:sdtContent>
                          </w:sdt>
                        </w:txbxContent>
                      </wps:txbx>
                      <wps:bodyPr wrap="square" lIns="252000" tIns="0" rIns="0" bIns="0" anchor="ctr" anchorCtr="0">
                        <a:noAutofit/>
                      </wps:bodyPr>
                    </wps:wsp>
                    <wpg:grpSp>
                      <wpg:cNvPr id="407356017" name="Group 407356017"/>
                      <wpg:cNvGrpSpPr/>
                      <wpg:grpSpPr>
                        <a:xfrm>
                          <a:off x="5390899" y="115356"/>
                          <a:ext cx="1448935" cy="379822"/>
                          <a:chOff x="5390899" y="115356"/>
                          <a:chExt cx="1448935" cy="379822"/>
                        </a:xfrm>
                      </wpg:grpSpPr>
                      <wps:wsp>
                        <wps:cNvPr id="685792971" name="Freeform: Shape 685792971"/>
                        <wps:cNvSpPr/>
                        <wps:spPr>
                          <a:xfrm>
                            <a:off x="6289881" y="153555"/>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570192877" name="Graphic 1"/>
                        <wpg:cNvGrpSpPr/>
                        <wpg:grpSpPr>
                          <a:xfrm>
                            <a:off x="6349029" y="152920"/>
                            <a:ext cx="226796" cy="62564"/>
                            <a:chOff x="6349056" y="152920"/>
                            <a:chExt cx="226801" cy="62568"/>
                          </a:xfrm>
                          <a:solidFill>
                            <a:srgbClr val="231F20"/>
                          </a:solidFill>
                        </wpg:grpSpPr>
                        <wps:wsp>
                          <wps:cNvPr id="1449170147" name="Freeform: Shape 1449170147"/>
                          <wps:cNvSpPr/>
                          <wps:spPr>
                            <a:xfrm>
                              <a:off x="6349056" y="16929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990256204" name="Freeform: Shape 1990256204"/>
                          <wps:cNvSpPr/>
                          <wps:spPr>
                            <a:xfrm>
                              <a:off x="6392105" y="158251"/>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1362351518" name="Freeform: Shape 1362351518"/>
                          <wps:cNvSpPr/>
                          <wps:spPr>
                            <a:xfrm>
                              <a:off x="6423979" y="152920"/>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627755772" name="Freeform: Shape 627755772"/>
                          <wps:cNvSpPr/>
                          <wps:spPr>
                            <a:xfrm>
                              <a:off x="6441376" y="169165"/>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569963936" name="Freeform: Shape 569963936"/>
                          <wps:cNvSpPr/>
                          <wps:spPr>
                            <a:xfrm>
                              <a:off x="6492934" y="169292"/>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309764170" name="Freeform: Shape 309764170"/>
                          <wps:cNvSpPr/>
                          <wps:spPr>
                            <a:xfrm>
                              <a:off x="6537887" y="169292"/>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1365381050" name="Rectangle 1365381050"/>
                        <wps:cNvSpPr/>
                        <wps:spPr>
                          <a:xfrm>
                            <a:off x="6584869" y="153555"/>
                            <a:ext cx="8254" cy="60787"/>
                          </a:xfrm>
                          <a:prstGeom prst="rect">
                            <a:avLst/>
                          </a:prstGeom>
                          <a:solidFill>
                            <a:srgbClr val="231F20"/>
                          </a:solidFill>
                          <a:ln w="12688" cap="flat">
                            <a:noFill/>
                            <a:prstDash val="solid"/>
                            <a:miter/>
                          </a:ln>
                        </wps:spPr>
                        <wps:bodyPr/>
                      </wps:wsp>
                      <wps:wsp>
                        <wps:cNvPr id="665796867" name="Rectangle 665796867"/>
                        <wps:cNvSpPr/>
                        <wps:spPr>
                          <a:xfrm>
                            <a:off x="6289881" y="236297"/>
                            <a:ext cx="15746" cy="60787"/>
                          </a:xfrm>
                          <a:prstGeom prst="rect">
                            <a:avLst/>
                          </a:prstGeom>
                          <a:solidFill>
                            <a:srgbClr val="231F20"/>
                          </a:solidFill>
                          <a:ln w="12688" cap="flat">
                            <a:noFill/>
                            <a:prstDash val="solid"/>
                            <a:miter/>
                          </a:ln>
                        </wps:spPr>
                        <wps:bodyPr/>
                      </wps:wsp>
                      <wpg:grpSp>
                        <wpg:cNvPr id="313863427" name="Graphic 1"/>
                        <wpg:cNvGrpSpPr/>
                        <wpg:grpSpPr>
                          <a:xfrm>
                            <a:off x="6289879" y="232616"/>
                            <a:ext cx="549214" cy="165102"/>
                            <a:chOff x="6289881" y="232617"/>
                            <a:chExt cx="549223" cy="165112"/>
                          </a:xfrm>
                          <a:solidFill>
                            <a:srgbClr val="231F20"/>
                          </a:solidFill>
                        </wpg:grpSpPr>
                        <wps:wsp>
                          <wps:cNvPr id="1700953288" name="Freeform: Shape 1700953288"/>
                          <wps:cNvSpPr/>
                          <wps:spPr>
                            <a:xfrm>
                              <a:off x="6314262"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682024618" name="Freeform: Shape 682024618"/>
                          <wps:cNvSpPr/>
                          <wps:spPr>
                            <a:xfrm>
                              <a:off x="6392233"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636872241" name="Freeform: Shape 636872241"/>
                          <wps:cNvSpPr/>
                          <wps:spPr>
                            <a:xfrm>
                              <a:off x="6470331" y="253177"/>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1507116738" name="Freeform: Shape 1507116738"/>
                          <wps:cNvSpPr/>
                          <wps:spPr>
                            <a:xfrm>
                              <a:off x="6522396" y="252034"/>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576051884" name="Freeform: Shape 576051884"/>
                          <wps:cNvSpPr/>
                          <wps:spPr>
                            <a:xfrm>
                              <a:off x="6573445" y="232617"/>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245494887" name="Freeform: Shape 1245494887"/>
                          <wps:cNvSpPr/>
                          <wps:spPr>
                            <a:xfrm>
                              <a:off x="6593636" y="252034"/>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359659442" name="Freeform: Shape 359659442"/>
                          <wps:cNvSpPr/>
                          <wps:spPr>
                            <a:xfrm>
                              <a:off x="6638717" y="252034"/>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2117435334" name="Freeform: Shape 2117435334"/>
                          <wps:cNvSpPr/>
                          <wps:spPr>
                            <a:xfrm>
                              <a:off x="6685703" y="241120"/>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1333695659" name="Freeform: Shape 1333695659"/>
                          <wps:cNvSpPr/>
                          <wps:spPr>
                            <a:xfrm>
                              <a:off x="6721895" y="232617"/>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694784130" name="Freeform: Shape 694784130"/>
                          <wps:cNvSpPr/>
                          <wps:spPr>
                            <a:xfrm>
                              <a:off x="6742213" y="251907"/>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347212968" name="Freeform: Shape 347212968"/>
                          <wps:cNvSpPr/>
                          <wps:spPr>
                            <a:xfrm>
                              <a:off x="6795166" y="252034"/>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3346247" name="Freeform: Shape 13346247"/>
                          <wps:cNvSpPr/>
                          <wps:spPr>
                            <a:xfrm>
                              <a:off x="6289881" y="319171"/>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403324214" name="Freeform: Shape 1403324214"/>
                          <wps:cNvSpPr/>
                          <wps:spPr>
                            <a:xfrm>
                              <a:off x="6341565"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609348400" name="Freeform: Shape 1609348400"/>
                          <wps:cNvSpPr/>
                          <wps:spPr>
                            <a:xfrm>
                              <a:off x="6367343" y="334781"/>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312191833" name="Freeform: Shape 312191833"/>
                          <wps:cNvSpPr/>
                          <wps:spPr>
                            <a:xfrm>
                              <a:off x="6417504" y="334781"/>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949988161" name="Freeform: Shape 949988161"/>
                          <wps:cNvSpPr/>
                          <wps:spPr>
                            <a:xfrm>
                              <a:off x="6469950"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675145932" name="Freeform: Shape 675145932"/>
                          <wps:cNvSpPr/>
                          <wps:spPr>
                            <a:xfrm>
                              <a:off x="6496617" y="334908"/>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265121455" name="Freeform: Shape 265121455"/>
                          <wps:cNvSpPr/>
                          <wps:spPr>
                            <a:xfrm>
                              <a:off x="6544492" y="334655"/>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182574156" name="Freeform: Shape 1182574156"/>
                        <wps:cNvSpPr/>
                        <wps:spPr>
                          <a:xfrm>
                            <a:off x="5994383" y="446325"/>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2033763362" name="Graphic 1"/>
                        <wpg:cNvGrpSpPr/>
                        <wpg:grpSpPr>
                          <a:xfrm>
                            <a:off x="6023179" y="446452"/>
                            <a:ext cx="61970" cy="30076"/>
                            <a:chOff x="6023082" y="446452"/>
                            <a:chExt cx="61970" cy="30078"/>
                          </a:xfrm>
                          <a:solidFill>
                            <a:srgbClr val="231F20"/>
                          </a:solidFill>
                        </wpg:grpSpPr>
                        <wps:wsp>
                          <wps:cNvPr id="352732903" name="Freeform: Shape 352732903"/>
                          <wps:cNvSpPr/>
                          <wps:spPr>
                            <a:xfrm>
                              <a:off x="6023082" y="446452"/>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971945783" name="Freeform: Shape 971945783"/>
                          <wps:cNvSpPr/>
                          <wps:spPr>
                            <a:xfrm>
                              <a:off x="6033114" y="452290"/>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28415608" name="Freeform: Shape 28415608"/>
                          <wps:cNvSpPr/>
                          <wps:spPr>
                            <a:xfrm>
                              <a:off x="6052290"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2001003276" name="Freeform: Shape 2001003276"/>
                          <wps:cNvSpPr/>
                          <wps:spPr>
                            <a:xfrm>
                              <a:off x="6059020" y="452290"/>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058422043" name="Freeform: Shape 1058422043"/>
                          <wps:cNvSpPr/>
                          <wps:spPr>
                            <a:xfrm>
                              <a:off x="607527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129070458" name="Freeform: Shape 1129070458"/>
                        <wps:cNvSpPr/>
                        <wps:spPr>
                          <a:xfrm>
                            <a:off x="6093306" y="446325"/>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662983018" name="Graphic 1"/>
                        <wpg:cNvGrpSpPr/>
                        <wpg:grpSpPr>
                          <a:xfrm>
                            <a:off x="6117396" y="448102"/>
                            <a:ext cx="68191" cy="22081"/>
                            <a:chOff x="6117306" y="448102"/>
                            <a:chExt cx="68191" cy="22082"/>
                          </a:xfrm>
                          <a:solidFill>
                            <a:srgbClr val="231F20"/>
                          </a:solidFill>
                        </wpg:grpSpPr>
                        <wps:wsp>
                          <wps:cNvPr id="1983933038" name="Freeform: Shape 1983933038"/>
                          <wps:cNvSpPr/>
                          <wps:spPr>
                            <a:xfrm>
                              <a:off x="6117306" y="452670"/>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1826613651" name="Freeform: Shape 1826613651"/>
                          <wps:cNvSpPr/>
                          <wps:spPr>
                            <a:xfrm>
                              <a:off x="6134576" y="452290"/>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1069911429" name="Freeform: Shape 1069911429"/>
                          <wps:cNvSpPr/>
                          <wps:spPr>
                            <a:xfrm>
                              <a:off x="6149434"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359683002" name="Freeform: Shape 359683002"/>
                          <wps:cNvSpPr/>
                          <wps:spPr>
                            <a:xfrm>
                              <a:off x="6161624"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149505001" name="Freeform: Shape 1149505001"/>
                          <wps:cNvSpPr/>
                          <wps:spPr>
                            <a:xfrm>
                              <a:off x="6171402"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1027996274" name="Rectangle 1027996274"/>
                        <wps:cNvSpPr/>
                        <wps:spPr>
                          <a:xfrm>
                            <a:off x="6189815" y="446325"/>
                            <a:ext cx="2666" cy="23350"/>
                          </a:xfrm>
                          <a:prstGeom prst="rect">
                            <a:avLst/>
                          </a:prstGeom>
                          <a:solidFill>
                            <a:srgbClr val="231F20"/>
                          </a:solidFill>
                          <a:ln w="12688" cap="flat">
                            <a:noFill/>
                            <a:prstDash val="solid"/>
                            <a:miter/>
                          </a:ln>
                        </wps:spPr>
                        <wps:bodyPr/>
                      </wps:wsp>
                      <wpg:grpSp>
                        <wpg:cNvPr id="728661478" name="Graphic 1"/>
                        <wpg:cNvGrpSpPr/>
                        <wpg:grpSpPr>
                          <a:xfrm>
                            <a:off x="6196640" y="445944"/>
                            <a:ext cx="195054" cy="28045"/>
                            <a:chOff x="6196545" y="445944"/>
                            <a:chExt cx="195054" cy="28047"/>
                          </a:xfrm>
                          <a:solidFill>
                            <a:srgbClr val="231F20"/>
                          </a:solidFill>
                        </wpg:grpSpPr>
                        <wps:wsp>
                          <wps:cNvPr id="64987340" name="Freeform: Shape 64987340"/>
                          <wps:cNvSpPr/>
                          <wps:spPr>
                            <a:xfrm>
                              <a:off x="6196545"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1539777384" name="Freeform: Shape 1539777384"/>
                          <wps:cNvSpPr/>
                          <wps:spPr>
                            <a:xfrm>
                              <a:off x="6203148"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795953261" name="Freeform: Shape 1795953261"/>
                          <wps:cNvSpPr/>
                          <wps:spPr>
                            <a:xfrm>
                              <a:off x="6221689"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233576059" name="Freeform: Shape 1233576059"/>
                          <wps:cNvSpPr/>
                          <wps:spPr>
                            <a:xfrm>
                              <a:off x="6239721" y="465996"/>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2032702226" name="Freeform: Shape 2032702226"/>
                          <wps:cNvSpPr/>
                          <wps:spPr>
                            <a:xfrm>
                              <a:off x="6254706" y="445944"/>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807277912" name="Freeform: Shape 807277912"/>
                          <wps:cNvSpPr/>
                          <wps:spPr>
                            <a:xfrm>
                              <a:off x="6273246"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499601301" name="Freeform: Shape 499601301"/>
                          <wps:cNvSpPr/>
                          <wps:spPr>
                            <a:xfrm>
                              <a:off x="6284421"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56771863" name="Freeform: Shape 1056771863"/>
                          <wps:cNvSpPr/>
                          <wps:spPr>
                            <a:xfrm>
                              <a:off x="6300929"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041488943" name="Freeform: Shape 1041488943"/>
                          <wps:cNvSpPr/>
                          <wps:spPr>
                            <a:xfrm>
                              <a:off x="6311724" y="452163"/>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227340918" name="Freeform: Shape 1227340918"/>
                          <wps:cNvSpPr/>
                          <wps:spPr>
                            <a:xfrm>
                              <a:off x="6339280"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627170545" name="Freeform: Shape 1627170545"/>
                          <wps:cNvSpPr/>
                          <wps:spPr>
                            <a:xfrm>
                              <a:off x="6357947"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853755726" name="Freeform: Shape 1853755726"/>
                          <wps:cNvSpPr/>
                          <wps:spPr>
                            <a:xfrm>
                              <a:off x="6375726" y="446198"/>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470085843" name="Freeform: Shape 470085843"/>
                        <wps:cNvSpPr/>
                        <wps:spPr>
                          <a:xfrm>
                            <a:off x="6402898" y="446325"/>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817389422" name="Graphic 1"/>
                        <wpg:cNvGrpSpPr/>
                        <wpg:grpSpPr>
                          <a:xfrm>
                            <a:off x="6418093" y="445830"/>
                            <a:ext cx="154797" cy="30838"/>
                            <a:chOff x="6418010" y="445817"/>
                            <a:chExt cx="154797" cy="30839"/>
                          </a:xfrm>
                          <a:solidFill>
                            <a:srgbClr val="231F20"/>
                          </a:solidFill>
                        </wpg:grpSpPr>
                        <wps:wsp>
                          <wps:cNvPr id="1455495849" name="Freeform: Shape 1455495849"/>
                          <wps:cNvSpPr/>
                          <wps:spPr>
                            <a:xfrm>
                              <a:off x="6418010" y="452163"/>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818824523" name="Freeform: Shape 1818824523"/>
                          <wps:cNvSpPr/>
                          <wps:spPr>
                            <a:xfrm>
                              <a:off x="6437820"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04386502" name="Freeform: Shape 2104386502"/>
                          <wps:cNvSpPr/>
                          <wps:spPr>
                            <a:xfrm>
                              <a:off x="6448741"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982390479" name="Freeform: Shape 982390479"/>
                          <wps:cNvSpPr/>
                          <wps:spPr>
                            <a:xfrm>
                              <a:off x="6459281"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398569880" name="Freeform: Shape 1398569880"/>
                          <wps:cNvSpPr/>
                          <wps:spPr>
                            <a:xfrm>
                              <a:off x="646499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838543957" name="Freeform: Shape 838543957"/>
                          <wps:cNvSpPr/>
                          <wps:spPr>
                            <a:xfrm>
                              <a:off x="6476170" y="452290"/>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913900238" name="Freeform: Shape 1913900238"/>
                          <wps:cNvSpPr/>
                          <wps:spPr>
                            <a:xfrm>
                              <a:off x="6495726"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07393914" name="Freeform: Shape 2107393914"/>
                          <wps:cNvSpPr/>
                          <wps:spPr>
                            <a:xfrm>
                              <a:off x="6505251" y="452797"/>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437722301" name="Freeform: Shape 1437722301"/>
                          <wps:cNvSpPr/>
                          <wps:spPr>
                            <a:xfrm>
                              <a:off x="6531664" y="445817"/>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401586168" name="Freeform: Shape 401586168"/>
                          <wps:cNvSpPr/>
                          <wps:spPr>
                            <a:xfrm>
                              <a:off x="6556046" y="452290"/>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1055863729" name="Freeform: Shape 1055863729"/>
                        <wps:cNvSpPr/>
                        <wps:spPr>
                          <a:xfrm>
                            <a:off x="6573440" y="452796"/>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1169049062" name="Graphic 1"/>
                        <wpg:cNvGrpSpPr/>
                        <wpg:grpSpPr>
                          <a:xfrm>
                            <a:off x="6591200" y="448102"/>
                            <a:ext cx="121400" cy="21954"/>
                            <a:chOff x="6591091" y="448102"/>
                            <a:chExt cx="121400" cy="21955"/>
                          </a:xfrm>
                          <a:solidFill>
                            <a:srgbClr val="231F20"/>
                          </a:solidFill>
                        </wpg:grpSpPr>
                        <wps:wsp>
                          <wps:cNvPr id="1848925907" name="Freeform: Shape 1848925907"/>
                          <wps:cNvSpPr/>
                          <wps:spPr>
                            <a:xfrm>
                              <a:off x="6591091"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939956635" name="Freeform: Shape 1939956635"/>
                          <wps:cNvSpPr/>
                          <wps:spPr>
                            <a:xfrm>
                              <a:off x="6610775" y="452544"/>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2033142050" name="Freeform: Shape 2033142050"/>
                          <wps:cNvSpPr/>
                          <wps:spPr>
                            <a:xfrm>
                              <a:off x="6622076"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751521170" name="Freeform: Shape 1751521170"/>
                          <wps:cNvSpPr/>
                          <wps:spPr>
                            <a:xfrm>
                              <a:off x="6639855" y="452036"/>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87234903" name="Freeform: Shape 87234903"/>
                          <wps:cNvSpPr/>
                          <wps:spPr>
                            <a:xfrm>
                              <a:off x="6666522"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88956733" name="Freeform: Shape 88956733"/>
                          <wps:cNvSpPr/>
                          <wps:spPr>
                            <a:xfrm>
                              <a:off x="6686460"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105001985" name="Freeform: Shape 2105001985"/>
                          <wps:cNvSpPr/>
                          <wps:spPr>
                            <a:xfrm>
                              <a:off x="6702714" y="448102"/>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276623521" name="Rectangle 276623521"/>
                        <wps:cNvSpPr/>
                        <wps:spPr>
                          <a:xfrm>
                            <a:off x="6723157" y="446325"/>
                            <a:ext cx="2920" cy="23350"/>
                          </a:xfrm>
                          <a:prstGeom prst="rect">
                            <a:avLst/>
                          </a:prstGeom>
                          <a:solidFill>
                            <a:srgbClr val="231F20"/>
                          </a:solidFill>
                          <a:ln w="12688" cap="flat">
                            <a:noFill/>
                            <a:prstDash val="solid"/>
                            <a:miter/>
                          </a:ln>
                        </wps:spPr>
                        <wps:bodyPr/>
                      </wps:wsp>
                      <wpg:grpSp>
                        <wpg:cNvPr id="1910060684" name="Graphic 1"/>
                        <wpg:cNvGrpSpPr/>
                        <wpg:grpSpPr>
                          <a:xfrm>
                            <a:off x="6730488" y="446452"/>
                            <a:ext cx="73018" cy="23731"/>
                            <a:chOff x="6730396" y="446452"/>
                            <a:chExt cx="73018" cy="23732"/>
                          </a:xfrm>
                          <a:solidFill>
                            <a:srgbClr val="231F20"/>
                          </a:solidFill>
                        </wpg:grpSpPr>
                        <wps:wsp>
                          <wps:cNvPr id="1290289176" name="Freeform: Shape 1290289176"/>
                          <wps:cNvSpPr/>
                          <wps:spPr>
                            <a:xfrm>
                              <a:off x="6730396"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533086339" name="Freeform: Shape 533086339"/>
                          <wps:cNvSpPr/>
                          <wps:spPr>
                            <a:xfrm>
                              <a:off x="6747666"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045091249" name="Freeform: Shape 1045091249"/>
                          <wps:cNvSpPr/>
                          <wps:spPr>
                            <a:xfrm>
                              <a:off x="6753761" y="448102"/>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520460660" name="Freeform: Shape 520460660"/>
                          <wps:cNvSpPr/>
                          <wps:spPr>
                            <a:xfrm>
                              <a:off x="6765445"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1241346067" name="Freeform: Shape 1241346067"/>
                          <wps:cNvSpPr/>
                          <wps:spPr>
                            <a:xfrm>
                              <a:off x="6771921" y="452544"/>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273415995" name="Freeform: Shape 273415995"/>
                          <wps:cNvSpPr/>
                          <wps:spPr>
                            <a:xfrm>
                              <a:off x="6788302" y="448102"/>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29902697" name="Freeform: Shape 129902697"/>
                          <wps:cNvSpPr/>
                          <wps:spPr>
                            <a:xfrm>
                              <a:off x="6799858"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750850678" name="Freeform: Shape 750850678"/>
                        <wps:cNvSpPr/>
                        <wps:spPr>
                          <a:xfrm>
                            <a:off x="6805826" y="452796"/>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453394749" name="Graphic 1"/>
                        <wpg:cNvGrpSpPr/>
                        <wpg:grpSpPr>
                          <a:xfrm>
                            <a:off x="5390899" y="129569"/>
                            <a:ext cx="1448935" cy="359143"/>
                            <a:chOff x="5390817" y="129569"/>
                            <a:chExt cx="1448935" cy="359163"/>
                          </a:xfrm>
                        </wpg:grpSpPr>
                        <wps:wsp>
                          <wps:cNvPr id="1284813555" name="Freeform: Shape 1284813555"/>
                          <wps:cNvSpPr/>
                          <wps:spPr>
                            <a:xfrm>
                              <a:off x="6823244" y="452182"/>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75655309" name="Freeform: Shape 175655309"/>
                          <wps:cNvSpPr/>
                          <wps:spPr>
                            <a:xfrm>
                              <a:off x="6007471" y="296460"/>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438120006" name="Freeform: Shape 1438120006"/>
                          <wps:cNvSpPr/>
                          <wps:spPr>
                            <a:xfrm>
                              <a:off x="6110586" y="150383"/>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403710534" name="Freeform: Shape 403710534"/>
                          <wps:cNvSpPr/>
                          <wps:spPr>
                            <a:xfrm>
                              <a:off x="6009885" y="150510"/>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167617606" name="Freeform: Shape 167617606"/>
                          <wps:cNvSpPr/>
                          <wps:spPr>
                            <a:xfrm>
                              <a:off x="6176112" y="208509"/>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519740935" name="Freeform: Shape 519740935"/>
                          <wps:cNvSpPr/>
                          <wps:spPr>
                            <a:xfrm>
                              <a:off x="6091792" y="305978"/>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1935295389" name="Freeform: Shape 1935295389"/>
                          <wps:cNvSpPr/>
                          <wps:spPr>
                            <a:xfrm>
                              <a:off x="5994265" y="199117"/>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1123843895" name="Freeform: Shape 1123843895"/>
                          <wps:cNvSpPr/>
                          <wps:spPr>
                            <a:xfrm>
                              <a:off x="5923533" y="129569"/>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074017870" name="Freeform: Shape 2074017870"/>
                          <wps:cNvSpPr/>
                          <wps:spPr>
                            <a:xfrm>
                              <a:off x="5390817" y="321969"/>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239736740" name="Freeform: Shape 239736740"/>
                          <wps:cNvSpPr/>
                          <wps:spPr>
                            <a:xfrm>
                              <a:off x="5424977" y="332884"/>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1810625125" name="Freeform: Shape 1810625125"/>
                          <wps:cNvSpPr/>
                          <wps:spPr>
                            <a:xfrm>
                              <a:off x="5451644" y="332503"/>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1639263330" name="Freeform: Shape 1639263330"/>
                          <wps:cNvSpPr/>
                          <wps:spPr>
                            <a:xfrm>
                              <a:off x="5468788" y="324507"/>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573661115" name="Freeform: Shape 1573661115"/>
                          <wps:cNvSpPr/>
                          <wps:spPr>
                            <a:xfrm>
                              <a:off x="5486439" y="332503"/>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712723735" name="Freeform: Shape 712723735"/>
                          <wps:cNvSpPr/>
                          <wps:spPr>
                            <a:xfrm>
                              <a:off x="5507011"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364828262" name="Freeform: Shape 1364828262"/>
                          <wps:cNvSpPr/>
                          <wps:spPr>
                            <a:xfrm>
                              <a:off x="5529615" y="322604"/>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934892933" name="Freeform: Shape 934892933"/>
                          <wps:cNvSpPr/>
                          <wps:spPr>
                            <a:xfrm>
                              <a:off x="5543965" y="321842"/>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1992805110" name="Freeform: Shape 1992805110"/>
                          <wps:cNvSpPr/>
                          <wps:spPr>
                            <a:xfrm>
                              <a:off x="5558060"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67598590" name="Freeform: Shape 267598590"/>
                          <wps:cNvSpPr/>
                          <wps:spPr>
                            <a:xfrm>
                              <a:off x="5580918"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726032852" name="Freeform: Shape 1726032852"/>
                          <wps:cNvSpPr/>
                          <wps:spPr>
                            <a:xfrm>
                              <a:off x="5619015" y="321842"/>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1259884462" name="Freeform: Shape 1259884462"/>
                          <wps:cNvSpPr/>
                          <wps:spPr>
                            <a:xfrm>
                              <a:off x="5657619" y="332249"/>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515987006" name="Freeform: Shape 515987006"/>
                          <wps:cNvSpPr/>
                          <wps:spPr>
                            <a:xfrm>
                              <a:off x="5678699" y="332884"/>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1580656780" name="Freeform: Shape 1580656780"/>
                          <wps:cNvSpPr/>
                          <wps:spPr>
                            <a:xfrm>
                              <a:off x="5702065" y="332376"/>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031131031" name="Freeform: Shape 1031131031"/>
                          <wps:cNvSpPr/>
                          <wps:spPr>
                            <a:xfrm>
                              <a:off x="5723399" y="332503"/>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430419041" name="Freeform: Shape 1430419041"/>
                          <wps:cNvSpPr/>
                          <wps:spPr>
                            <a:xfrm>
                              <a:off x="5744733" y="332503"/>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406793146" name="Freeform: Shape 406793146"/>
                          <wps:cNvSpPr/>
                          <wps:spPr>
                            <a:xfrm>
                              <a:off x="5771782" y="332249"/>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1811112279" name="Freeform: Shape 1811112279"/>
                          <wps:cNvSpPr/>
                          <wps:spPr>
                            <a:xfrm>
                              <a:off x="5812545" y="332376"/>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498768855" name="Freeform: Shape 498768855"/>
                          <wps:cNvSpPr/>
                          <wps:spPr>
                            <a:xfrm>
                              <a:off x="5832990"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842177750" name="Freeform: Shape 1842177750"/>
                          <wps:cNvSpPr/>
                          <wps:spPr>
                            <a:xfrm>
                              <a:off x="5858006" y="324507"/>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401586863" name="Freeform: Shape 401586863"/>
                          <wps:cNvSpPr/>
                          <wps:spPr>
                            <a:xfrm>
                              <a:off x="5591077" y="262193"/>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46103498" name="Freeform: Shape 46103498"/>
                          <wps:cNvSpPr/>
                          <wps:spPr>
                            <a:xfrm>
                              <a:off x="5596284" y="213840"/>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232323900" name="Freeform: Shape 232323900"/>
                          <wps:cNvSpPr/>
                          <wps:spPr>
                            <a:xfrm>
                              <a:off x="5610253" y="164724"/>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630198593" name="Freeform: Shape 630198593"/>
                          <wps:cNvSpPr/>
                          <wps:spPr>
                            <a:xfrm>
                              <a:off x="5612284" y="192011"/>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1068923066" name="Freeform: Shape 1068923066"/>
                          <wps:cNvSpPr/>
                          <wps:spPr>
                            <a:xfrm>
                              <a:off x="5669810" y="20571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285731794" name="Freeform: Shape 1285731794"/>
                          <wps:cNvSpPr/>
                          <wps:spPr>
                            <a:xfrm>
                              <a:off x="5663969" y="209144"/>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360507838" name="Freeform: Shape 360507838"/>
                          <wps:cNvSpPr/>
                          <wps:spPr>
                            <a:xfrm>
                              <a:off x="5594252" y="217266"/>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968518764" name="Freeform: Shape 1968518764"/>
                          <wps:cNvSpPr/>
                          <wps:spPr>
                            <a:xfrm>
                              <a:off x="5598697" y="21764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375517304" name="Freeform: Shape 375517304"/>
                          <wps:cNvSpPr/>
                          <wps:spPr>
                            <a:xfrm>
                              <a:off x="5723813" y="157490"/>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261523794" name="Freeform: Shape 1261523794"/>
                          <wps:cNvSpPr/>
                          <wps:spPr>
                            <a:xfrm>
                              <a:off x="5538504" y="159057"/>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046501227" name="Freeform: Shape 1046501227"/>
                          <wps:cNvSpPr/>
                          <wps:spPr>
                            <a:xfrm>
                              <a:off x="5729301" y="162313"/>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1923481247" name="Freeform: Shape 1923481247"/>
                          <wps:cNvSpPr/>
                          <wps:spPr>
                            <a:xfrm>
                              <a:off x="5534020" y="165486"/>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1499892762" name="Freeform: Shape 1499892762"/>
                          <wps:cNvSpPr/>
                          <wps:spPr>
                            <a:xfrm>
                              <a:off x="5732288" y="167009"/>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1535282509" name="Freeform: Shape 1535282509"/>
                          <wps:cNvSpPr/>
                          <wps:spPr>
                            <a:xfrm>
                              <a:off x="5728225" y="167483"/>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298855494" name="Freeform: Shape 298855494"/>
                          <wps:cNvSpPr/>
                          <wps:spPr>
                            <a:xfrm>
                              <a:off x="5722637" y="168151"/>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786360205" name="Freeform: Shape 786360205"/>
                          <wps:cNvSpPr/>
                          <wps:spPr>
                            <a:xfrm>
                              <a:off x="5542501" y="168315"/>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43961797" name="Freeform: Shape 43961797"/>
                          <wps:cNvSpPr/>
                          <wps:spPr>
                            <a:xfrm>
                              <a:off x="5537974" y="168608"/>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1506689364" name="Freeform: Shape 1506689364"/>
                          <wps:cNvSpPr/>
                          <wps:spPr>
                            <a:xfrm>
                              <a:off x="5704727" y="168989"/>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952197278" name="Freeform: Shape 952197278"/>
                          <wps:cNvSpPr/>
                          <wps:spPr>
                            <a:xfrm>
                              <a:off x="5534060" y="169928"/>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980947395" name="Freeform: Shape 980947395"/>
                          <wps:cNvSpPr/>
                          <wps:spPr>
                            <a:xfrm>
                              <a:off x="5715526" y="170154"/>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13217360" name="Freeform: Shape 13217360"/>
                          <wps:cNvSpPr/>
                          <wps:spPr>
                            <a:xfrm>
                              <a:off x="5725491" y="170650"/>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197341586" name="Freeform: Shape 197341586"/>
                          <wps:cNvSpPr/>
                          <wps:spPr>
                            <a:xfrm>
                              <a:off x="5537629" y="172720"/>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51102215" name="Freeform: Shape 51102215"/>
                          <wps:cNvSpPr/>
                          <wps:spPr>
                            <a:xfrm>
                              <a:off x="5541401" y="172536"/>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1075303577" name="Freeform: Shape 1075303577"/>
                          <wps:cNvSpPr/>
                          <wps:spPr>
                            <a:xfrm>
                              <a:off x="5722248" y="173481"/>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300743580" name="Freeform: Shape 300743580"/>
                          <wps:cNvSpPr/>
                          <wps:spPr>
                            <a:xfrm>
                              <a:off x="5533679" y="173932"/>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341505043" name="Freeform: Shape 341505043"/>
                          <wps:cNvSpPr/>
                          <wps:spPr>
                            <a:xfrm>
                              <a:off x="5724161" y="177923"/>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1430110012" name="Freeform: Shape 1430110012"/>
                          <wps:cNvSpPr/>
                          <wps:spPr>
                            <a:xfrm>
                              <a:off x="5713875" y="179192"/>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325212559" name="Freeform: Shape 325212559"/>
                          <wps:cNvSpPr/>
                          <wps:spPr>
                            <a:xfrm>
                              <a:off x="5528599" y="179813"/>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1732561587" name="Freeform: Shape 1732561587"/>
                          <wps:cNvSpPr/>
                          <wps:spPr>
                            <a:xfrm>
                              <a:off x="5518581" y="130400"/>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795476534" name="Freeform: Shape 795476534"/>
                          <wps:cNvSpPr/>
                          <wps:spPr>
                            <a:xfrm>
                              <a:off x="5624094" y="160663"/>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2106235032" name="Freeform: Shape 2106235032"/>
                          <wps:cNvSpPr/>
                          <wps:spPr>
                            <a:xfrm>
                              <a:off x="5554455" y="181350"/>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1566332766" name="Freeform: Shape 1566332766"/>
                          <wps:cNvSpPr/>
                          <wps:spPr>
                            <a:xfrm>
                              <a:off x="5549905" y="181942"/>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292071927" name="Freeform: Shape 1292071927"/>
                          <wps:cNvSpPr/>
                          <wps:spPr>
                            <a:xfrm>
                              <a:off x="5659143" y="183000"/>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1295642912" name="Freeform: Shape 1295642912"/>
                          <wps:cNvSpPr/>
                          <wps:spPr>
                            <a:xfrm>
                              <a:off x="5714891" y="183567"/>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1426536305" name="Freeform: Shape 1426536305"/>
                          <wps:cNvSpPr/>
                          <wps:spPr>
                            <a:xfrm>
                              <a:off x="5719319" y="183736"/>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2115367876" name="Freeform: Shape 2115367876"/>
                          <wps:cNvSpPr/>
                          <wps:spPr>
                            <a:xfrm>
                              <a:off x="5530123" y="183888"/>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1735277225" name="Freeform: Shape 1735277225"/>
                          <wps:cNvSpPr/>
                          <wps:spPr>
                            <a:xfrm>
                              <a:off x="5555775" y="185219"/>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896781219" name="Freeform: Shape 896781219"/>
                          <wps:cNvSpPr/>
                          <wps:spPr>
                            <a:xfrm>
                              <a:off x="5551564" y="185386"/>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1971315685" name="Freeform: Shape 1971315685"/>
                          <wps:cNvSpPr/>
                          <wps:spPr>
                            <a:xfrm>
                              <a:off x="5730574" y="185792"/>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623294300" name="Freeform: Shape 623294300"/>
                          <wps:cNvSpPr/>
                          <wps:spPr>
                            <a:xfrm>
                              <a:off x="5735830" y="186658"/>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2118451326" name="Freeform: Shape 2118451326"/>
                          <wps:cNvSpPr/>
                          <wps:spPr>
                            <a:xfrm>
                              <a:off x="5538783" y="187696"/>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339041468" name="Freeform: Shape 339041468"/>
                          <wps:cNvSpPr/>
                          <wps:spPr>
                            <a:xfrm>
                              <a:off x="5542381" y="188222"/>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79401111" name="Freeform: Shape 179401111"/>
                          <wps:cNvSpPr/>
                          <wps:spPr>
                            <a:xfrm>
                              <a:off x="5726320" y="188330"/>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31712915" name="Freeform: Shape 131712915"/>
                          <wps:cNvSpPr/>
                          <wps:spPr>
                            <a:xfrm>
                              <a:off x="5732122" y="189321"/>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1986855079" name="Freeform: Shape 1986855079"/>
                          <wps:cNvSpPr/>
                          <wps:spPr>
                            <a:xfrm>
                              <a:off x="5536155" y="190617"/>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156309585" name="Freeform: Shape 156309585"/>
                          <wps:cNvSpPr/>
                          <wps:spPr>
                            <a:xfrm>
                              <a:off x="5721240" y="190995"/>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454722469" name="Freeform: Shape 1454722469"/>
                          <wps:cNvSpPr/>
                          <wps:spPr>
                            <a:xfrm>
                              <a:off x="5539793" y="191546"/>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1031744892" name="Freeform: Shape 1031744892"/>
                          <wps:cNvSpPr/>
                          <wps:spPr>
                            <a:xfrm>
                              <a:off x="5546108" y="192022"/>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886768610" name="Freeform: Shape 1886768610"/>
                          <wps:cNvSpPr/>
                          <wps:spPr>
                            <a:xfrm>
                              <a:off x="5626761" y="194828"/>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809873118" name="Freeform: Shape 809873118"/>
                          <wps:cNvSpPr/>
                          <wps:spPr>
                            <a:xfrm>
                              <a:off x="5553421" y="195056"/>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1888701655" name="Freeform: Shape 1888701655"/>
                          <wps:cNvSpPr/>
                          <wps:spPr>
                            <a:xfrm>
                              <a:off x="5600731" y="196120"/>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217235414" name="Freeform: Shape 1217235414"/>
                          <wps:cNvSpPr/>
                          <wps:spPr>
                            <a:xfrm>
                              <a:off x="5666762" y="196422"/>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640435788" name="Freeform: Shape 1640435788"/>
                          <wps:cNvSpPr/>
                          <wps:spPr>
                            <a:xfrm>
                              <a:off x="5552346" y="198044"/>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1550093798" name="Freeform: Shape 1550093798"/>
                          <wps:cNvSpPr/>
                          <wps:spPr>
                            <a:xfrm>
                              <a:off x="5529482" y="201656"/>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378695680" name="Freeform: Shape 378695680"/>
                          <wps:cNvSpPr/>
                          <wps:spPr>
                            <a:xfrm>
                              <a:off x="5663518" y="203360"/>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694300385" name="Freeform: Shape 694300385"/>
                          <wps:cNvSpPr/>
                          <wps:spPr>
                            <a:xfrm>
                              <a:off x="5656349" y="137118"/>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52728035" name="Freeform: Shape 52728035"/>
                          <wps:cNvSpPr/>
                          <wps:spPr>
                            <a:xfrm>
                              <a:off x="5726193" y="205048"/>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110897217" name="Freeform: Shape 110897217"/>
                          <wps:cNvSpPr/>
                          <wps:spPr>
                            <a:xfrm>
                              <a:off x="5523926" y="207875"/>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1520984929" name="Freeform: Shape 1520984929"/>
                          <wps:cNvSpPr/>
                          <wps:spPr>
                            <a:xfrm>
                              <a:off x="5538758" y="207875"/>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2103770775" name="Freeform: Shape 2103770775"/>
                          <wps:cNvSpPr/>
                          <wps:spPr>
                            <a:xfrm>
                              <a:off x="5527837" y="208382"/>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1758224732" name="Freeform: Shape 1758224732"/>
                          <wps:cNvSpPr/>
                          <wps:spPr>
                            <a:xfrm>
                              <a:off x="5600121" y="208719"/>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1508032444" name="Freeform: Shape 1508032444"/>
                          <wps:cNvSpPr/>
                          <wps:spPr>
                            <a:xfrm>
                              <a:off x="5736458" y="208986"/>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1815024591" name="Freeform: Shape 1815024591"/>
                          <wps:cNvSpPr/>
                          <wps:spPr>
                            <a:xfrm>
                              <a:off x="5741559" y="208965"/>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47815239" name="Freeform: Shape 47815239"/>
                          <wps:cNvSpPr/>
                          <wps:spPr>
                            <a:xfrm>
                              <a:off x="5520345" y="210413"/>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2045366706" name="Freeform: Shape 2045366706"/>
                          <wps:cNvSpPr/>
                          <wps:spPr>
                            <a:xfrm>
                              <a:off x="5682441" y="211025"/>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475764992" name="Freeform: Shape 1475764992"/>
                          <wps:cNvSpPr/>
                          <wps:spPr>
                            <a:xfrm>
                              <a:off x="5533171" y="211252"/>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591427965" name="Freeform: Shape 591427965"/>
                          <wps:cNvSpPr/>
                          <wps:spPr>
                            <a:xfrm>
                              <a:off x="5525424" y="211936"/>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2069442148" name="Freeform: Shape 2069442148"/>
                          <wps:cNvSpPr/>
                          <wps:spPr>
                            <a:xfrm>
                              <a:off x="5687334" y="211936"/>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544160579" name="Freeform: Shape 544160579"/>
                          <wps:cNvSpPr/>
                          <wps:spPr>
                            <a:xfrm>
                              <a:off x="5529361" y="211936"/>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128294168" name="Freeform: Shape 128294168"/>
                          <wps:cNvSpPr/>
                          <wps:spPr>
                            <a:xfrm>
                              <a:off x="5732175" y="212359"/>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736169274" name="Freeform: Shape 736169274"/>
                          <wps:cNvSpPr/>
                          <wps:spPr>
                            <a:xfrm>
                              <a:off x="5737947" y="212767"/>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1959410887" name="Freeform: Shape 1959410887"/>
                          <wps:cNvSpPr/>
                          <wps:spPr>
                            <a:xfrm>
                              <a:off x="5701787" y="213713"/>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2059574114" name="Freeform: Shape 2059574114"/>
                          <wps:cNvSpPr/>
                          <wps:spPr>
                            <a:xfrm>
                              <a:off x="5680834" y="214950"/>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550201149" name="Freeform: Shape 550201149"/>
                          <wps:cNvSpPr/>
                          <wps:spPr>
                            <a:xfrm>
                              <a:off x="5685156" y="215362"/>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1522440260" name="Freeform: Shape 1522440260"/>
                          <wps:cNvSpPr/>
                          <wps:spPr>
                            <a:xfrm>
                              <a:off x="5554409" y="215489"/>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1070860032" name="Freeform: Shape 1070860032"/>
                          <wps:cNvSpPr/>
                          <wps:spPr>
                            <a:xfrm>
                              <a:off x="5709684" y="215450"/>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402061729" name="Freeform: Shape 402061729"/>
                          <wps:cNvSpPr/>
                          <wps:spPr>
                            <a:xfrm>
                              <a:off x="5705621" y="215616"/>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48917149" name="Freeform: Shape 48917149"/>
                          <wps:cNvSpPr/>
                          <wps:spPr>
                            <a:xfrm>
                              <a:off x="5731018" y="215720"/>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555474268" name="Freeform: Shape 555474268"/>
                          <wps:cNvSpPr/>
                          <wps:spPr>
                            <a:xfrm>
                              <a:off x="5522123" y="216015"/>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540047008" name="Freeform: Shape 540047008"/>
                          <wps:cNvSpPr/>
                          <wps:spPr>
                            <a:xfrm>
                              <a:off x="5717627" y="216124"/>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610430359" name="Freeform: Shape 610430359"/>
                          <wps:cNvSpPr/>
                          <wps:spPr>
                            <a:xfrm>
                              <a:off x="5543526" y="216212"/>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378287702" name="Freeform: Shape 378287702"/>
                          <wps:cNvSpPr/>
                          <wps:spPr>
                            <a:xfrm>
                              <a:off x="5538103" y="216505"/>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1765823423" name="Freeform: Shape 1765823423"/>
                          <wps:cNvSpPr/>
                          <wps:spPr>
                            <a:xfrm>
                              <a:off x="5722886" y="218282"/>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384581721" name="Freeform: Shape 384581721"/>
                          <wps:cNvSpPr/>
                          <wps:spPr>
                            <a:xfrm>
                              <a:off x="5527456" y="218408"/>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586251754" name="Freeform: Shape 586251754"/>
                          <wps:cNvSpPr/>
                          <wps:spPr>
                            <a:xfrm>
                              <a:off x="5719285" y="219404"/>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410616318" name="Freeform: Shape 1410616318"/>
                          <wps:cNvSpPr/>
                          <wps:spPr>
                            <a:xfrm>
                              <a:off x="5541457" y="219678"/>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320434194" name="Freeform: Shape 320434194"/>
                          <wps:cNvSpPr/>
                          <wps:spPr>
                            <a:xfrm>
                              <a:off x="5730616" y="219544"/>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2003714154" name="Freeform: Shape 2003714154"/>
                          <wps:cNvSpPr/>
                          <wps:spPr>
                            <a:xfrm>
                              <a:off x="5740645" y="219771"/>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881021599" name="Freeform: Shape 1881021599"/>
                          <wps:cNvSpPr/>
                          <wps:spPr>
                            <a:xfrm>
                              <a:off x="5708906" y="220121"/>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570257564" name="Freeform: Shape 570257564"/>
                          <wps:cNvSpPr/>
                          <wps:spPr>
                            <a:xfrm>
                              <a:off x="5537097" y="220566"/>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81635635" name="Freeform: Shape 181635635"/>
                          <wps:cNvSpPr/>
                          <wps:spPr>
                            <a:xfrm>
                              <a:off x="5722507" y="222361"/>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452006031" name="Freeform: Shape 1452006031"/>
                          <wps:cNvSpPr/>
                          <wps:spPr>
                            <a:xfrm>
                              <a:off x="5741135" y="223330"/>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1214394714" name="Freeform: Shape 1214394714"/>
                          <wps:cNvSpPr/>
                          <wps:spPr>
                            <a:xfrm>
                              <a:off x="5680604" y="234491"/>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2048750560" name="Freeform: Shape 2048750560"/>
                          <wps:cNvSpPr/>
                          <wps:spPr>
                            <a:xfrm>
                              <a:off x="5576550" y="237318"/>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2074535440" name="Freeform: Shape 2074535440"/>
                          <wps:cNvSpPr/>
                          <wps:spPr>
                            <a:xfrm>
                              <a:off x="5686827" y="238175"/>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908948046" name="Freeform: Shape 908948046"/>
                          <wps:cNvSpPr/>
                          <wps:spPr>
                            <a:xfrm>
                              <a:off x="5694065" y="238994"/>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1065016431" name="Freeform: Shape 1065016431"/>
                          <wps:cNvSpPr/>
                          <wps:spPr>
                            <a:xfrm>
                              <a:off x="5555169" y="240214"/>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348538428" name="Freeform: Shape 348538428"/>
                          <wps:cNvSpPr/>
                          <wps:spPr>
                            <a:xfrm>
                              <a:off x="5559412" y="241126"/>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321921038" name="Freeform: Shape 321921038"/>
                          <wps:cNvSpPr/>
                          <wps:spPr>
                            <a:xfrm>
                              <a:off x="5524155" y="242635"/>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2145454064" name="Freeform: Shape 2145454064"/>
                          <wps:cNvSpPr/>
                          <wps:spPr>
                            <a:xfrm>
                              <a:off x="5507068" y="187437"/>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1808252301" name="Freeform: Shape 1808252301"/>
                          <wps:cNvSpPr/>
                          <wps:spPr>
                            <a:xfrm>
                              <a:off x="5706426" y="243540"/>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2024706889" name="Freeform: Shape 2024706889"/>
                          <wps:cNvSpPr/>
                          <wps:spPr>
                            <a:xfrm>
                              <a:off x="5702250" y="244126"/>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2093264778" name="Freeform: Shape 2093264778"/>
                          <wps:cNvSpPr/>
                          <wps:spPr>
                            <a:xfrm>
                              <a:off x="5556283" y="244426"/>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79214603" name="Freeform: Shape 79214603"/>
                          <wps:cNvSpPr/>
                          <wps:spPr>
                            <a:xfrm>
                              <a:off x="5535993" y="244933"/>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031244529" name="Freeform: Shape 1031244529"/>
                          <wps:cNvSpPr/>
                          <wps:spPr>
                            <a:xfrm>
                              <a:off x="5721367" y="244933"/>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868461396" name="Freeform: Shape 1868461396"/>
                          <wps:cNvSpPr/>
                          <wps:spPr>
                            <a:xfrm>
                              <a:off x="5561050" y="245036"/>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307217896" name="Freeform: Shape 307217896"/>
                          <wps:cNvSpPr/>
                          <wps:spPr>
                            <a:xfrm>
                              <a:off x="5732449" y="245822"/>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970793522" name="Freeform: Shape 970793522"/>
                          <wps:cNvSpPr/>
                          <wps:spPr>
                            <a:xfrm>
                              <a:off x="5518978" y="246348"/>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12880468" name="Freeform: Shape 112880468"/>
                          <wps:cNvSpPr/>
                          <wps:spPr>
                            <a:xfrm>
                              <a:off x="5514376" y="247247"/>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736223158" name="Freeform: Shape 1736223158"/>
                          <wps:cNvSpPr/>
                          <wps:spPr>
                            <a:xfrm>
                              <a:off x="5523266" y="247979"/>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664880061" name="Freeform: Shape 664880061"/>
                          <wps:cNvSpPr/>
                          <wps:spPr>
                            <a:xfrm>
                              <a:off x="5536190" y="248867"/>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415545333" name="Freeform: Shape 1415545333"/>
                          <wps:cNvSpPr/>
                          <wps:spPr>
                            <a:xfrm>
                              <a:off x="5743406" y="248867"/>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201827770" name="Freeform: Shape 1201827770"/>
                          <wps:cNvSpPr/>
                          <wps:spPr>
                            <a:xfrm>
                              <a:off x="5728986" y="249121"/>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1517438740" name="Freeform: Shape 1517438740"/>
                          <wps:cNvSpPr/>
                          <wps:spPr>
                            <a:xfrm>
                              <a:off x="5738971" y="249427"/>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701351864" name="Freeform: Shape 701351864"/>
                          <wps:cNvSpPr/>
                          <wps:spPr>
                            <a:xfrm>
                              <a:off x="5516916" y="250577"/>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452327379" name="Freeform: Shape 452327379"/>
                          <wps:cNvSpPr/>
                          <wps:spPr>
                            <a:xfrm>
                              <a:off x="5725536" y="251584"/>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502374860" name="Freeform: Shape 502374860"/>
                          <wps:cNvSpPr/>
                          <wps:spPr>
                            <a:xfrm>
                              <a:off x="5558119" y="252371"/>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927632867" name="Freeform: Shape 1927632867"/>
                          <wps:cNvSpPr/>
                          <wps:spPr>
                            <a:xfrm>
                              <a:off x="5742066" y="252675"/>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471438467" name="Freeform: Shape 471438467"/>
                          <wps:cNvSpPr/>
                          <wps:spPr>
                            <a:xfrm>
                              <a:off x="5733431" y="252908"/>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1668835891" name="Freeform: Shape 1668835891"/>
                          <wps:cNvSpPr/>
                          <wps:spPr>
                            <a:xfrm>
                              <a:off x="5705943" y="253077"/>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236860218" name="Freeform: Shape 236860218"/>
                          <wps:cNvSpPr/>
                          <wps:spPr>
                            <a:xfrm>
                              <a:off x="5534187" y="255669"/>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291151155" name="Freeform: Shape 291151155"/>
                          <wps:cNvSpPr/>
                          <wps:spPr>
                            <a:xfrm>
                              <a:off x="5535296" y="255721"/>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755103744" name="Freeform: Shape 1755103744"/>
                          <wps:cNvSpPr/>
                          <wps:spPr>
                            <a:xfrm>
                              <a:off x="5703622" y="255701"/>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2139325168" name="Freeform: Shape 2139325168"/>
                          <wps:cNvSpPr/>
                          <wps:spPr>
                            <a:xfrm>
                              <a:off x="5708542" y="256482"/>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1436158999" name="Freeform: Shape 1436158999"/>
                          <wps:cNvSpPr/>
                          <wps:spPr>
                            <a:xfrm>
                              <a:off x="5552456" y="256551"/>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166736521" name="Freeform: Shape 166736521"/>
                          <wps:cNvSpPr/>
                          <wps:spPr>
                            <a:xfrm>
                              <a:off x="5557298" y="256482"/>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2123154414" name="Freeform: Shape 2123154414"/>
                          <wps:cNvSpPr/>
                          <wps:spPr>
                            <a:xfrm>
                              <a:off x="5721621" y="256743"/>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704334855" name="Freeform: Shape 1704334855"/>
                          <wps:cNvSpPr/>
                          <wps:spPr>
                            <a:xfrm>
                              <a:off x="5728107" y="256990"/>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606016448" name="Freeform: Shape 606016448"/>
                          <wps:cNvSpPr/>
                          <wps:spPr>
                            <a:xfrm>
                              <a:off x="5564825" y="259114"/>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802243842" name="Freeform: Shape 802243842"/>
                          <wps:cNvSpPr/>
                          <wps:spPr>
                            <a:xfrm>
                              <a:off x="5707349" y="261347"/>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326579266" name="Freeform: Shape 326579266"/>
                          <wps:cNvSpPr/>
                          <wps:spPr>
                            <a:xfrm>
                              <a:off x="5566442" y="261265"/>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2112603579" name="Freeform: Shape 2112603579"/>
                          <wps:cNvSpPr/>
                          <wps:spPr>
                            <a:xfrm>
                              <a:off x="5549806" y="261813"/>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309846891" name="Freeform: Shape 309846891"/>
                          <wps:cNvSpPr/>
                          <wps:spPr>
                            <a:xfrm>
                              <a:off x="5704097" y="265239"/>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485927775" name="Freeform: Shape 485927775"/>
                          <wps:cNvSpPr/>
                          <wps:spPr>
                            <a:xfrm>
                              <a:off x="5690382" y="266085"/>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695636242" name="Freeform: Shape 695636242"/>
                          <wps:cNvSpPr/>
                          <wps:spPr>
                            <a:xfrm>
                              <a:off x="5557032" y="267397"/>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457795185" name="Freeform: Shape 1457795185"/>
                          <wps:cNvSpPr/>
                          <wps:spPr>
                            <a:xfrm>
                              <a:off x="5561384" y="268158"/>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1888214967" name="Freeform: Shape 1888214967"/>
                          <wps:cNvSpPr/>
                          <wps:spPr>
                            <a:xfrm>
                              <a:off x="5702275" y="268811"/>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1423567655" name="Freeform: Shape 1423567655"/>
                          <wps:cNvSpPr/>
                          <wps:spPr>
                            <a:xfrm>
                              <a:off x="5706416" y="269242"/>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1722130253" name="Freeform: Shape 1722130253"/>
                          <wps:cNvSpPr/>
                          <wps:spPr>
                            <a:xfrm>
                              <a:off x="5558568" y="271204"/>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387210123" name="Freeform: Shape 387210123"/>
                          <wps:cNvSpPr/>
                          <wps:spPr>
                            <a:xfrm>
                              <a:off x="5559457" y="271839"/>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1262388404" name="Freeform: Shape 1262388404"/>
                          <wps:cNvSpPr/>
                          <wps:spPr>
                            <a:xfrm>
                              <a:off x="5690509" y="272473"/>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1211862254" name="Freeform: Shape 1211862254"/>
                          <wps:cNvSpPr/>
                          <wps:spPr>
                            <a:xfrm>
                              <a:off x="5569743" y="272898"/>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835694574" name="Freeform: Shape 1835694574"/>
                          <wps:cNvSpPr/>
                          <wps:spPr>
                            <a:xfrm>
                              <a:off x="5694641" y="273268"/>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597707151" name="Freeform: Shape 597707151"/>
                          <wps:cNvSpPr/>
                          <wps:spPr>
                            <a:xfrm>
                              <a:off x="5701411" y="274250"/>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515770070" name="Freeform: Shape 515770070"/>
                          <wps:cNvSpPr/>
                          <wps:spPr>
                            <a:xfrm>
                              <a:off x="5697620" y="277619"/>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487210563" name="Freeform: Shape 487210563"/>
                          <wps:cNvSpPr/>
                          <wps:spPr>
                            <a:xfrm>
                              <a:off x="5689366" y="278692"/>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286272709" name="Freeform: Shape 286272709"/>
                          <wps:cNvSpPr/>
                          <wps:spPr>
                            <a:xfrm>
                              <a:off x="5698509" y="281714"/>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966859803" name="Freeform: Shape 966859803"/>
                          <wps:cNvSpPr/>
                          <wps:spPr>
                            <a:xfrm>
                              <a:off x="5619396" y="142007"/>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253681001" name="Freeform: Shape 253681001"/>
                          <wps:cNvSpPr/>
                          <wps:spPr>
                            <a:xfrm>
                              <a:off x="5640476" y="168151"/>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14456140" name="Freeform: Shape 114456140"/>
                        <wps:cNvSpPr/>
                        <wps:spPr>
                          <a:xfrm>
                            <a:off x="5631203" y="174747"/>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134517707" name="Freeform: Shape 2134517707"/>
                        <wps:cNvSpPr/>
                        <wps:spPr>
                          <a:xfrm>
                            <a:off x="5627774" y="179062"/>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1752046850" name="Freeform: Shape 1752046850"/>
                        <wps:cNvSpPr/>
                        <wps:spPr>
                          <a:xfrm>
                            <a:off x="5633488" y="178555"/>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2116634871" name="Freeform: Shape 2116634871"/>
                        <wps:cNvSpPr/>
                        <wps:spPr>
                          <a:xfrm>
                            <a:off x="5634504" y="182997"/>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897745311" name="Freeform: Shape 897745311"/>
                        <wps:cNvSpPr/>
                        <wps:spPr>
                          <a:xfrm>
                            <a:off x="5628409" y="183377"/>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276750030" name="Freeform: Shape 1276750030"/>
                        <wps:cNvSpPr/>
                        <wps:spPr>
                          <a:xfrm>
                            <a:off x="5620409" y="115356"/>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450983137" name="Graphic 1"/>
                        <wpg:cNvGrpSpPr/>
                        <wpg:grpSpPr>
                          <a:xfrm>
                            <a:off x="5521204" y="160534"/>
                            <a:ext cx="166773" cy="137791"/>
                            <a:chOff x="5521105" y="160534"/>
                            <a:chExt cx="166773" cy="137799"/>
                          </a:xfrm>
                          <a:solidFill>
                            <a:srgbClr val="000000"/>
                          </a:solidFill>
                        </wpg:grpSpPr>
                        <wps:wsp>
                          <wps:cNvPr id="1054449274" name="Freeform: Shape 1054449274"/>
                          <wps:cNvSpPr/>
                          <wps:spPr>
                            <a:xfrm>
                              <a:off x="5597044" y="264222"/>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798665889" name="Freeform: Shape 798665889"/>
                          <wps:cNvSpPr/>
                          <wps:spPr>
                            <a:xfrm>
                              <a:off x="5608949" y="262826"/>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1945334284" name="Freeform: Shape 1945334284"/>
                          <wps:cNvSpPr/>
                          <wps:spPr>
                            <a:xfrm>
                              <a:off x="5616854" y="261557"/>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163176820" name="Freeform: Shape 163176820"/>
                          <wps:cNvSpPr/>
                          <wps:spPr>
                            <a:xfrm>
                              <a:off x="5627521" y="261557"/>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1364901039" name="Freeform: Shape 1364901039"/>
                          <wps:cNvSpPr/>
                          <wps:spPr>
                            <a:xfrm>
                              <a:off x="5637934" y="262572"/>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168488866" name="Freeform: Shape 168488866"/>
                          <wps:cNvSpPr/>
                          <wps:spPr>
                            <a:xfrm>
                              <a:off x="5648855" y="263460"/>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507089689" name="Freeform: Shape 507089689"/>
                          <wps:cNvSpPr/>
                          <wps:spPr>
                            <a:xfrm>
                              <a:off x="5658379" y="265364"/>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2019492313" name="Freeform: Shape 2019492313"/>
                          <wps:cNvSpPr/>
                          <wps:spPr>
                            <a:xfrm>
                              <a:off x="5663967" y="266760"/>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922998483" name="Freeform: Shape 922998483"/>
                          <wps:cNvSpPr/>
                          <wps:spPr>
                            <a:xfrm>
                              <a:off x="5628918" y="167387"/>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741128882" name="Freeform: Shape 741128882"/>
                          <wps:cNvSpPr/>
                          <wps:spPr>
                            <a:xfrm>
                              <a:off x="5660665" y="206604"/>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543941143" name="Freeform: Shape 1543941143"/>
                          <wps:cNvSpPr/>
                          <wps:spPr>
                            <a:xfrm>
                              <a:off x="5654570" y="162311"/>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925379569" name="Freeform: Shape 925379569"/>
                          <wps:cNvSpPr/>
                          <wps:spPr>
                            <a:xfrm>
                              <a:off x="5608092"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503013328" name="Freeform: Shape 503013328"/>
                          <wps:cNvSpPr/>
                          <wps:spPr>
                            <a:xfrm>
                              <a:off x="5619648"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951326375" name="Freeform: Shape 1951326375"/>
                          <wps:cNvSpPr/>
                          <wps:spPr>
                            <a:xfrm>
                              <a:off x="5631330" y="162311"/>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185553973" name="Freeform: Shape 1185553973"/>
                          <wps:cNvSpPr/>
                          <wps:spPr>
                            <a:xfrm>
                              <a:off x="5642886"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213764970" name="Freeform: Shape 213764970"/>
                          <wps:cNvSpPr/>
                          <wps:spPr>
                            <a:xfrm>
                              <a:off x="5608092" y="178302"/>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30383066" name="Freeform: Shape 1130383066"/>
                          <wps:cNvSpPr/>
                          <wps:spPr>
                            <a:xfrm>
                              <a:off x="5608092" y="193785"/>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519831254" name="Freeform: Shape 519831254"/>
                          <wps:cNvSpPr/>
                          <wps:spPr>
                            <a:xfrm>
                              <a:off x="5609870" y="205969"/>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407727112" name="Freeform: Shape 407727112"/>
                          <wps:cNvSpPr/>
                          <wps:spPr>
                            <a:xfrm>
                              <a:off x="5619648" y="212442"/>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801218597" name="Freeform: Shape 801218597"/>
                          <wps:cNvSpPr/>
                          <wps:spPr>
                            <a:xfrm>
                              <a:off x="5655204" y="17830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419299509" name="Freeform: Shape 419299509"/>
                          <wps:cNvSpPr/>
                          <wps:spPr>
                            <a:xfrm>
                              <a:off x="5655204" y="19378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29676084" name="Freeform: Shape 1629676084"/>
                          <wps:cNvSpPr/>
                          <wps:spPr>
                            <a:xfrm>
                              <a:off x="5653300" y="205969"/>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613748360" name="Freeform: Shape 613748360"/>
                          <wps:cNvSpPr/>
                          <wps:spPr>
                            <a:xfrm>
                              <a:off x="5643522" y="21244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37263318" name="Freeform: Shape 637263318"/>
                          <wps:cNvSpPr/>
                          <wps:spPr>
                            <a:xfrm>
                              <a:off x="5631711" y="219422"/>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1787736396" name="Freeform: Shape 1787736396"/>
                          <wps:cNvSpPr/>
                          <wps:spPr>
                            <a:xfrm>
                              <a:off x="5640093" y="194019"/>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234542302" name="Freeform: Shape 234542302"/>
                          <wps:cNvSpPr/>
                          <wps:spPr>
                            <a:xfrm>
                              <a:off x="5596409" y="20711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722109652" name="Freeform: Shape 1722109652"/>
                          <wps:cNvSpPr/>
                          <wps:spPr>
                            <a:xfrm>
                              <a:off x="5521105" y="250896"/>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1290991092" name="Freeform: Shape 1290991092"/>
                          <wps:cNvSpPr/>
                          <wps:spPr>
                            <a:xfrm>
                              <a:off x="5570122" y="264095"/>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1606351493" name="Freeform: Shape 1606351493"/>
                          <wps:cNvSpPr/>
                          <wps:spPr>
                            <a:xfrm>
                              <a:off x="5570630" y="264222"/>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1500710896" name="Freeform: Shape 1500710896"/>
                          <wps:cNvSpPr/>
                          <wps:spPr>
                            <a:xfrm>
                              <a:off x="5570757" y="264095"/>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2133785503" name="Freeform: Shape 2133785503"/>
                          <wps:cNvSpPr/>
                          <wps:spPr>
                            <a:xfrm>
                              <a:off x="5570884" y="264095"/>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71762783" name="Freeform: Shape 171762783"/>
                          <wps:cNvSpPr/>
                          <wps:spPr>
                            <a:xfrm>
                              <a:off x="5571265" y="264095"/>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826290062" name="Freeform: Shape 1826290062"/>
                          <wps:cNvSpPr/>
                          <wps:spPr>
                            <a:xfrm>
                              <a:off x="5605425" y="160534"/>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760986394" name="Freeform: Shape 1760986394"/>
                          <wps:cNvSpPr/>
                          <wps:spPr>
                            <a:xfrm>
                              <a:off x="5639458" y="219929"/>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1007247175" name="Freeform: Shape 1007247175"/>
                          <wps:cNvSpPr/>
                          <wps:spPr>
                            <a:xfrm>
                              <a:off x="5588409" y="267775"/>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844016352" name="Freeform: Shape 844016352"/>
                          <wps:cNvSpPr/>
                          <wps:spPr>
                            <a:xfrm>
                              <a:off x="5569233" y="251831"/>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118957230" name="Rectangle 118957230"/>
                        <wps:cNvSpPr/>
                        <wps:spPr>
                          <a:xfrm>
                            <a:off x="5390944" y="379953"/>
                            <a:ext cx="482802" cy="2157"/>
                          </a:xfrm>
                          <a:prstGeom prst="rect">
                            <a:avLst/>
                          </a:prstGeom>
                          <a:solidFill>
                            <a:srgbClr val="000000"/>
                          </a:solidFill>
                          <a:ln w="12688" cap="flat">
                            <a:noFill/>
                            <a:prstDash val="solid"/>
                            <a:miter/>
                          </a:ln>
                        </wps:spPr>
                        <wps:bodyPr/>
                      </wps:wsp>
                      <wpg:grpSp>
                        <wpg:cNvPr id="621867619" name="Graphic 1"/>
                        <wpg:cNvGrpSpPr/>
                        <wpg:grpSpPr>
                          <a:xfrm>
                            <a:off x="5411475" y="403300"/>
                            <a:ext cx="441792" cy="91878"/>
                            <a:chOff x="5411389" y="403303"/>
                            <a:chExt cx="441792" cy="91885"/>
                          </a:xfrm>
                          <a:solidFill>
                            <a:srgbClr val="000000"/>
                          </a:solidFill>
                        </wpg:grpSpPr>
                        <wps:wsp>
                          <wps:cNvPr id="1989345743" name="Freeform: Shape 1989345743"/>
                          <wps:cNvSpPr/>
                          <wps:spPr>
                            <a:xfrm>
                              <a:off x="5411389" y="404192"/>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773209959" name="Freeform: Shape 773209959"/>
                          <wps:cNvSpPr/>
                          <wps:spPr>
                            <a:xfrm>
                              <a:off x="5446311"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906585968" name="Freeform: Shape 906585968"/>
                          <wps:cNvSpPr/>
                          <wps:spPr>
                            <a:xfrm>
                              <a:off x="5465613" y="412949"/>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1099792511" name="Freeform: Shape 1099792511"/>
                          <wps:cNvSpPr/>
                          <wps:spPr>
                            <a:xfrm>
                              <a:off x="5492026" y="413076"/>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191735705" name="Freeform: Shape 1191735705"/>
                          <wps:cNvSpPr/>
                          <wps:spPr>
                            <a:xfrm>
                              <a:off x="5514631" y="412949"/>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152251752" name="Freeform: Shape 152251752"/>
                          <wps:cNvSpPr/>
                          <wps:spPr>
                            <a:xfrm>
                              <a:off x="5535203" y="405842"/>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131292801" name="Freeform: Shape 1131292801"/>
                          <wps:cNvSpPr/>
                          <wps:spPr>
                            <a:xfrm>
                              <a:off x="5551838" y="412949"/>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943755370" name="Freeform: Shape 943755370"/>
                          <wps:cNvSpPr/>
                          <wps:spPr>
                            <a:xfrm>
                              <a:off x="5590569" y="412949"/>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675962752" name="Freeform: Shape 1675962752"/>
                          <wps:cNvSpPr/>
                          <wps:spPr>
                            <a:xfrm>
                              <a:off x="5610888" y="413076"/>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130593546" name="Freeform: Shape 1130593546"/>
                          <wps:cNvSpPr/>
                          <wps:spPr>
                            <a:xfrm>
                              <a:off x="5634761" y="405842"/>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10191598" name="Freeform: Shape 1310191598"/>
                          <wps:cNvSpPr/>
                          <wps:spPr>
                            <a:xfrm>
                              <a:off x="5662318" y="412949"/>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2135697969" name="Freeform: Shape 2135697969"/>
                          <wps:cNvSpPr/>
                          <wps:spPr>
                            <a:xfrm>
                              <a:off x="5684541" y="403303"/>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1665651568" name="Freeform: Shape 1665651568"/>
                          <wps:cNvSpPr/>
                          <wps:spPr>
                            <a:xfrm>
                              <a:off x="5710700" y="404065"/>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044769536" name="Freeform: Shape 1044769536"/>
                          <wps:cNvSpPr/>
                          <wps:spPr>
                            <a:xfrm>
                              <a:off x="5747019"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1409197559" name="Freeform: Shape 1409197559"/>
                          <wps:cNvSpPr/>
                          <wps:spPr>
                            <a:xfrm>
                              <a:off x="5767718" y="413076"/>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547435417" name="Freeform: Shape 1547435417"/>
                          <wps:cNvSpPr/>
                          <wps:spPr>
                            <a:xfrm>
                              <a:off x="5789941" y="404065"/>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340048461" name="Freeform: Shape 1340048461"/>
                          <wps:cNvSpPr/>
                          <wps:spPr>
                            <a:xfrm>
                              <a:off x="5802386" y="405842"/>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867493852" name="Freeform: Shape 1867493852"/>
                          <wps:cNvSpPr/>
                          <wps:spPr>
                            <a:xfrm>
                              <a:off x="5818386" y="404065"/>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1155031179" name="Freeform: Shape 1155031179"/>
                          <wps:cNvSpPr/>
                          <wps:spPr>
                            <a:xfrm>
                              <a:off x="5844546" y="427797"/>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347460261" name="Freeform: Shape 347460261"/>
                          <wps:cNvSpPr/>
                          <wps:spPr>
                            <a:xfrm>
                              <a:off x="5419008" y="454576"/>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441556144" name="Freeform: Shape 441556144"/>
                          <wps:cNvSpPr/>
                          <wps:spPr>
                            <a:xfrm>
                              <a:off x="5452914"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322097269" name="Freeform: Shape 322097269"/>
                          <wps:cNvSpPr/>
                          <wps:spPr>
                            <a:xfrm>
                              <a:off x="5466883" y="463206"/>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643484777" name="Freeform: Shape 643484777"/>
                          <wps:cNvSpPr/>
                          <wps:spPr>
                            <a:xfrm>
                              <a:off x="5484915" y="463587"/>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762062259" name="Freeform: Shape 1762062259"/>
                          <wps:cNvSpPr/>
                          <wps:spPr>
                            <a:xfrm>
                              <a:off x="5506503" y="454449"/>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1610312610" name="Freeform: Shape 1610312610"/>
                          <wps:cNvSpPr/>
                          <wps:spPr>
                            <a:xfrm>
                              <a:off x="5531901"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744961276" name="Freeform: Shape 1744961276"/>
                          <wps:cNvSpPr/>
                          <wps:spPr>
                            <a:xfrm>
                              <a:off x="5545615" y="45444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489377290" name="Freeform: Shape 1489377290"/>
                          <wps:cNvSpPr/>
                          <wps:spPr>
                            <a:xfrm>
                              <a:off x="5559457" y="453815"/>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470423190" name="Freeform: Shape 470423190"/>
                          <wps:cNvSpPr/>
                          <wps:spPr>
                            <a:xfrm>
                              <a:off x="5571902" y="45622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97486984" name="Freeform: Shape 797486984"/>
                          <wps:cNvSpPr/>
                          <wps:spPr>
                            <a:xfrm>
                              <a:off x="5588284" y="463841"/>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230118720" name="Freeform: Shape 230118720"/>
                          <wps:cNvSpPr/>
                          <wps:spPr>
                            <a:xfrm>
                              <a:off x="5624094" y="463587"/>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483616830" name="Freeform: Shape 483616830"/>
                          <wps:cNvSpPr/>
                          <wps:spPr>
                            <a:xfrm>
                              <a:off x="5647079"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903899391" name="Freeform: Shape 1903899391"/>
                          <wps:cNvSpPr/>
                          <wps:spPr>
                            <a:xfrm>
                              <a:off x="5672350" y="454449"/>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1658892425" name="Freeform: Shape 1658892425"/>
                          <wps:cNvSpPr/>
                          <wps:spPr>
                            <a:xfrm>
                              <a:off x="5707906" y="453942"/>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201952255" name="Freeform: Shape 201952255"/>
                          <wps:cNvSpPr/>
                          <wps:spPr>
                            <a:xfrm>
                              <a:off x="5742701" y="463460"/>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1017400180" name="Freeform: Shape 1017400180"/>
                          <wps:cNvSpPr/>
                          <wps:spPr>
                            <a:xfrm>
                              <a:off x="5765559" y="463460"/>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496330942" name="Freeform: Shape 1496330942"/>
                          <wps:cNvSpPr/>
                          <wps:spPr>
                            <a:xfrm>
                              <a:off x="5784988" y="453815"/>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818119" name="Freeform: Shape 818119"/>
                          <wps:cNvSpPr/>
                          <wps:spPr>
                            <a:xfrm>
                              <a:off x="5799465"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759809481" name="Freeform: Shape 1759809481"/>
                          <wps:cNvSpPr/>
                          <wps:spPr>
                            <a:xfrm>
                              <a:off x="5824736" y="463460"/>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grpSp>
                    <wps:wsp>
                      <wps:cNvPr id="2141314037" name="Freeform: Shape 2141314037"/>
                      <wps:cNvSpPr/>
                      <wps:spPr>
                        <a:xfrm>
                          <a:off x="0" y="84999"/>
                          <a:ext cx="184770" cy="36960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rgbClr val="692973"/>
                        </a:solidFill>
                        <a:ln w="9525" cap="flat">
                          <a:noFill/>
                          <a:prstDash val="solid"/>
                          <a:miter/>
                        </a:ln>
                      </wps:spPr>
                      <wps:bodyPr/>
                    </wps:wsp>
                  </wpg:wgp>
                </a:graphicData>
              </a:graphic>
            </wp:inline>
          </w:drawing>
        </mc:Choice>
        <mc:Fallback>
          <w:pict>
            <v:group w14:anchorId="6B9E1DB2" id="_x0000_s1400" alt="&quot;&quot;" style="width:538.55pt;height:42.5pt;mso-position-horizontal-relative:char;mso-position-vertical-relative:line" coordsize="68398,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">
              <v:roundrect id="Rectangle: Rounded Corners 553902210" o:spid="_x0000_s1401" style="position:absolute;width:52014;height:5396;visibility:visible;mso-wrap-style:square;v-text-anchor:middle" arcsize="90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" fillcolor="#0067a0 [3204]" stroked="f" strokeweight=".35244mm">
                <v:fill color2="#408db8 [3205]" rotate="t" angle="90" type="gradient"/>
                <v:stroke joinstyle="miter"/>
                <v:textbox inset="7mm,0,0,0">
                  <w:txbxContent>
                    <w:sdt>
                      <w:sdtPr>
                        <w:rPr>
                          <w:rFonts w:asciiTheme="minorHAnsi"/>
                          <w:b/>
                          <w:bCs/>
                          <w:lang w:val="en-US"/>
                        </w:rPr>
                        <w:alias w:val="Title"/>
                        <w:tag w:val=""/>
                        <w:id w:val="1339191853"/>
                        <w:placeholder>
                          <w:docPart w:val="2FFF06D6B02F41EE97C85B21B2815309"/>
                        </w:placeholder>
                        <w:dataBinding w:prefixMappings="xmlns:ns0='http://purl.org/dc/elements/1.1/' xmlns:ns1='http://schemas.openxmlformats.org/package/2006/metadata/core-properties' " w:xpath="/ns1:coreProperties[1]/ns0:title[1]" w:storeItemID="{6C3C8BC8-F283-45AE-878A-BAB7291924A1}"/>
                        <w:text/>
                      </w:sdtPr>
                      <w:sdtEndPr/>
                      <w:sdtContent>
                        <w:p w14:paraId="24ABE93B" w14:textId="290BCDCD" w:rsidR="003E5927" w:rsidRPr="00582E74" w:rsidRDefault="007F4C77" w:rsidP="00B70AD6">
                          <w:pPr>
                            <w:spacing w:before="0" w:after="0"/>
                            <w:rPr>
                              <w:rFonts w:asciiTheme="minorHAnsi"/>
                              <w:b/>
                              <w:bCs/>
                              <w:lang w:val="en-US"/>
                            </w:rPr>
                          </w:pPr>
                          <w:r>
                            <w:rPr>
                              <w:rFonts w:asciiTheme="minorHAnsi"/>
                              <w:b/>
                              <w:bCs/>
                              <w:lang w:val="en-US"/>
                            </w:rPr>
                            <w:t>COVID-19 NIP transition - Program advice for health professionals</w:t>
                          </w:r>
                        </w:p>
                      </w:sdtContent>
                    </w:sdt>
                    <w:sdt>
                      <w:sdtPr>
                        <w:rPr>
                          <w:b w:val="0"/>
                          <w:bCs w:val="0"/>
                          <w:sz w:val="18"/>
                          <w:szCs w:val="18"/>
                          <w:lang w:val="en-AU"/>
                        </w:rPr>
                        <w:alias w:val="Subtitle"/>
                        <w:tag w:val=""/>
                        <w:id w:val="-1852629689"/>
                        <w:placeholder>
                          <w:docPart w:val="85F418216F1F49E7BDCBEDFF169D5BA9"/>
                        </w:placeholder>
                        <w:dataBinding w:prefixMappings="xmlns:ns0='http://purl.org/dc/elements/1.1/' xmlns:ns1='http://schemas.openxmlformats.org/package/2006/metadata/core-properties' " w:xpath="/ns1:coreProperties[1]/ns0:subject[1]" w:storeItemID="{6C3C8BC8-F283-45AE-878A-BAB7291924A1}"/>
                        <w:text/>
                      </w:sdtPr>
                      <w:sdtEndPr/>
                      <w:sdtContent>
                        <w:p w14:paraId="721F54FF" w14:textId="4A37EE40" w:rsidR="003E5927" w:rsidRPr="00582E74" w:rsidRDefault="00D332C3" w:rsidP="00B70AD6">
                          <w:pPr>
                            <w:pStyle w:val="Subtitle"/>
                            <w:jc w:val="left"/>
                            <w:rPr>
                              <w:rFonts w:ascii="Aptos"/>
                              <w:b w:val="0"/>
                              <w:bCs w:val="0"/>
                              <w:kern w:val="2"/>
                              <w:sz w:val="18"/>
                              <w:szCs w:val="18"/>
                              <w:lang w:val="en-AU"/>
                            </w:rPr>
                          </w:pPr>
                          <w:r>
                            <w:rPr>
                              <w:b w:val="0"/>
                              <w:bCs w:val="0"/>
                              <w:sz w:val="18"/>
                              <w:szCs w:val="18"/>
                              <w:lang w:val="en-AU"/>
                            </w:rPr>
                            <w:t>Program advice for health professionals</w:t>
                          </w:r>
                        </w:p>
                      </w:sdtContent>
                    </w:sdt>
                  </w:txbxContent>
                </v:textbox>
              </v:roundrect>
              <v:group id="Group 407356017" o:spid="_x0000_s1402" style="position:absolute;left:53908;top:1153;width:14490;height:3798" coordorigin="53908,1153" coordsize="14489,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">
                <v:shape id="Freeform: Shape 685792971" o:spid="_x0000_s1403" style="position:absolute;left:62898;top:1535;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404" style="position:absolute;left:63490;top:1529;width:2268;height:625" coordorigin="63490,1529"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">
                  <v:shape id="Freeform: Shape 1449170147" o:spid="_x0000_s1405" style="position:absolute;left:63490;top:1692;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990256204" o:spid="_x0000_s1406" style="position:absolute;left:63921;top:1582;width:265;height:571;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1362351518" o:spid="_x0000_s1407" style="position:absolute;left:64239;top:1529;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627755772" o:spid="_x0000_s1408" style="position:absolute;left:64413;top:1691;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569963936" o:spid="_x0000_s1409" style="position:absolute;left:64929;top:1692;width:380;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309764170" o:spid="_x0000_s1410" style="position:absolute;left:65378;top:1692;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1365381050" o:spid="_x0000_s1411" style="position:absolute;left:65848;top:1535;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" fillcolor="#231f20" stroked="f" strokeweight=".35244mm"/>
                <v:rect id="Rectangle 665796867" o:spid="_x0000_s1412" style="position:absolute;left:62898;top:2362;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" fillcolor="#231f20" stroked="f" strokeweight=".35244mm"/>
                <v:group id="Graphic 1" o:spid="_x0000_s1413" style="position:absolute;left:62898;top:2326;width:5492;height:1651" coordorigin="62898,2326"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">
                  <v:shape id="Freeform: Shape 1700953288" o:spid="_x0000_s1414" style="position:absolute;left:63142;top:2519;width:695;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682024618" o:spid="_x0000_s1415" style="position:absolute;left:63922;top:2519;width:694;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636872241" o:spid="_x0000_s1416" style="position:absolute;left:64703;top:2531;width:438;height:451;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1507116738" o:spid="_x0000_s1417" style="position:absolute;left:65223;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576051884" o:spid="_x0000_s1418" style="position:absolute;left:65734;top:2326;width:160;height:644;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245494887" o:spid="_x0000_s1419" style="position:absolute;left:65936;top:2520;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359659442" o:spid="_x0000_s1420" style="position:absolute;left:66387;top:2520;width:428;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2117435334" o:spid="_x0000_s1421" style="position:absolute;left:66857;top:2411;width:316;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1333695659" o:spid="_x0000_s1422" style="position:absolute;left:67218;top:2326;width:160;height:644;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694784130" o:spid="_x0000_s1423" style="position:absolute;left:67422;top:2519;width:481;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347212968" o:spid="_x0000_s1424" style="position:absolute;left:67951;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3346247" o:spid="_x0000_s1425" style="position:absolute;left:62898;top:3191;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403324214" o:spid="_x0000_s1426" style="position:absolute;left:63415;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609348400" o:spid="_x0000_s1427" style="position:absolute;left:63673;top:3347;width:444;height:464;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312191833" o:spid="_x0000_s1428" style="position:absolute;left:64175;top:3347;width:422;height:630;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949988161" o:spid="_x0000_s1429" style="position:absolute;left:64699;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675145932" o:spid="_x0000_s1430" style="position:absolute;left:64966;top:3349;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265121455" o:spid="_x0000_s1431" style="position:absolute;left:65444;top:3346;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182574156" o:spid="_x0000_s1432" style="position:absolute;left:59943;top:4463;width:224;height:233;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433" style="position:absolute;left:60231;top:4464;width:620;height:301" coordorigin="60230,4464"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">
                  <v:shape id="Freeform: Shape 352732903" o:spid="_x0000_s1434" style="position:absolute;left:60230;top:4464;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971945783" o:spid="_x0000_s1435" style="position:absolute;left:60331;top:4522;width:167;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28415608" o:spid="_x0000_s1436" style="position:absolute;left:6052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2001003276" o:spid="_x0000_s1437" style="position:absolute;left:60590;top:4522;width:139;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058422043" o:spid="_x0000_s1438" style="position:absolute;left:6075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129070458" o:spid="_x0000_s1439" style="position:absolute;left:60933;top:4463;width:223;height:233;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440" style="position:absolute;left:61173;top:4481;width:682;height:220" coordorigin="61173,4481"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">
                  <v:shape id="Freeform: Shape 1983933038" o:spid="_x0000_s1441" style="position:absolute;left:61173;top:4526;width:142;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1826613651" o:spid="_x0000_s1442" style="position:absolute;left:61345;top:4522;width:135;height:176;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1069911429" o:spid="_x0000_s1443" style="position:absolute;left:61494;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359683002" o:spid="_x0000_s1444" style="position:absolute;left:61616;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149505001" o:spid="_x0000_s1445" style="position:absolute;left:61714;top:4525;width:140;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1027996274" o:spid="_x0000_s1446" style="position:absolute;left:61898;top:4463;width:26;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" fillcolor="#231f20" stroked="f" strokeweight=".35244mm"/>
                <v:group id="Graphic 1" o:spid="_x0000_s1447" style="position:absolute;left:61966;top:4459;width:1950;height:280" coordorigin="61965,4459"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">
                  <v:shape id="Freeform: Shape 64987340" o:spid="_x0000_s1448" style="position:absolute;left:61965;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1539777384" o:spid="_x0000_s1449" style="position:absolute;left:62031;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795953261" o:spid="_x0000_s1450" style="position:absolute;left:62216;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233576059" o:spid="_x0000_s1451" style="position:absolute;left:62397;top:4659;width:42;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2032702226" o:spid="_x0000_s1452" style="position:absolute;left:62547;top:4459;width:176;height:241;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807277912" o:spid="_x0000_s1453" style="position:absolute;left:6273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499601301" o:spid="_x0000_s1454" style="position:absolute;left:62844;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056771863" o:spid="_x0000_s1455" style="position:absolute;left:6300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041488943" o:spid="_x0000_s1456" style="position:absolute;left:63117;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1227340918" o:spid="_x0000_s1457" style="position:absolute;left:63392;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627170545" o:spid="_x0000_s1458" style="position:absolute;left:63579;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853755726" o:spid="_x0000_s1459" style="position:absolute;left:63757;top:4461;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470085843" o:spid="_x0000_s1460" style="position:absolute;left:64028;top:4463;width:178;height:233;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461" style="position:absolute;left:64180;top:4458;width:1548;height:308" coordorigin="64180,4458"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">
                  <v:shape id="Freeform: Shape 1455495849" o:spid="_x0000_s1462" style="position:absolute;left:64180;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818824523" o:spid="_x0000_s1463" style="position:absolute;left:64378;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04386502" o:spid="_x0000_s1464" style="position:absolute;left:6448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982390479" o:spid="_x0000_s1465" style="position:absolute;left:6459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398569880" o:spid="_x0000_s1466" style="position:absolute;left:6464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838543957" o:spid="_x0000_s1467" style="position:absolute;left:64761;top:4522;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913900238" o:spid="_x0000_s1468" style="position:absolute;left:6495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07393914" o:spid="_x0000_s1469" style="position:absolute;left:65052;top:4527;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437722301" o:spid="_x0000_s1470" style="position:absolute;left:65316;top:4458;width:212;height:242;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401586168" o:spid="_x0000_s1471" style="position:absolute;left:65560;top:4522;width:168;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1055863729" o:spid="_x0000_s1472" style="position:absolute;left:65734;top:4527;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473" style="position:absolute;left:65912;top:4481;width:1214;height:219" coordorigin="65910,4481"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">
                  <v:shape id="Freeform: Shape 1848925907" o:spid="_x0000_s1474" style="position:absolute;left:65910;top:4521;width:166;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939956635" o:spid="_x0000_s1475" style="position:absolute;left:66107;top:4525;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2033142050" o:spid="_x0000_s1476" style="position:absolute;left:66220;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1751521170" o:spid="_x0000_s1477" style="position:absolute;left:66398;top:4520;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87234903" o:spid="_x0000_s1478" style="position:absolute;left:66665;top:4521;width:165;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88956733" o:spid="_x0000_s1479" style="position:absolute;left:66864;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2105001985" o:spid="_x0000_s1480" style="position:absolute;left:67027;top:4481;width:97;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276623521" o:spid="_x0000_s1481" style="position:absolute;left:67231;top:4463;width:29;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" fillcolor="#231f20" stroked="f" strokeweight=".35244mm"/>
                <v:group id="Graphic 1" o:spid="_x0000_s1482" style="position:absolute;left:67304;top:4464;width:731;height:237" coordorigin="67303,4464"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">
                  <v:shape id="Freeform: Shape 1290289176" o:spid="_x0000_s1483" style="position:absolute;left:67303;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533086339" o:spid="_x0000_s1484" style="position:absolute;left:67476;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045091249" o:spid="_x0000_s1485" style="position:absolute;left:67537;top:4481;width:98;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520460660" o:spid="_x0000_s1486" style="position:absolute;left:67654;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1241346067" o:spid="_x0000_s1487" style="position:absolute;left:67719;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273415995" o:spid="_x0000_s1488" style="position:absolute;left:67883;top:4481;width:97;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29902697" o:spid="_x0000_s1489" style="position:absolute;left:67998;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750850678" o:spid="_x0000_s1490" style="position:absolute;left:68058;top:4527;width:169;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491" style="position:absolute;left:53908;top:1295;width:14490;height:3592" coordorigin="53908,1295"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">
                  <v:shape id="Freeform: Shape 1284813555" o:spid="_x0000_s1492" style="position:absolute;left:68232;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75655309" o:spid="_x0000_s1493" style="position:absolute;left:60074;top:2964;width:1033;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438120006" o:spid="_x0000_s1494" style="position:absolute;left:61105;top:1503;width:1032;height:865;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403710534" o:spid="_x0000_s1495" style="position:absolute;left:60098;top:1505;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167617606" o:spid="_x0000_s1496" style="position:absolute;left:61761;top:2085;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519740935" o:spid="_x0000_s1497" style="position:absolute;left:60917;top:3059;width:1197;height:771;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1935295389" o:spid="_x0000_s1498" style="position:absolute;left:59942;top:199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1123843895" o:spid="_x0000_s1499" style="position:absolute;left:59235;top:1295;width:127;height:3592;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" path="m,l,359163e" filled="f" strokecolor="#231f20" strokeweight=".17622mm">
                    <v:stroke joinstyle="miter"/>
                    <v:path arrowok="t" o:connecttype="custom" o:connectlocs="0,0;0,359163" o:connectangles="0,0"/>
                  </v:shape>
                  <v:shape id="Freeform: Shape 2074017870" o:spid="_x0000_s1500" style="position:absolute;left:53908;top:3219;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239736740" o:spid="_x0000_s1501" style="position:absolute;left:54249;top:3328;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1810625125" o:spid="_x0000_s1502" style="position:absolute;left:54516;top:3325;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1639263330" o:spid="_x0000_s1503" style="position:absolute;left:54687;top:3245;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573661115" o:spid="_x0000_s1504" style="position:absolute;left:54864;top:3325;width:199;height:238;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712723735" o:spid="_x0000_s1505" style="position:absolute;left:55070;top:3323;width:224;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1364828262" o:spid="_x0000_s1506" style="position:absolute;left:55296;top:3226;width:127;height:338;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934892933" o:spid="_x0000_s1507" style="position:absolute;left:55439;top:3218;width:127;height:346;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1992805110" o:spid="_x0000_s1508" style="position:absolute;left:55580;top:3323;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267598590" o:spid="_x0000_s1509" style="position:absolute;left:55809;top:3325;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726032852" o:spid="_x0000_s1510" style="position:absolute;left:56190;top:3218;width:372;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1259884462" o:spid="_x0000_s1511" style="position:absolute;left:56576;top:3322;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515987006" o:spid="_x0000_s1512" style="position:absolute;left:56786;top:3328;width:244;height:243;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1580656780" o:spid="_x0000_s1513" style="position:absolute;left:57020;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031131031" o:spid="_x0000_s1514" style="position:absolute;left:57233;top:3325;width:200;height:238;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1430419041" o:spid="_x0000_s1515" style="position:absolute;left:57447;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406793146" o:spid="_x0000_s1516" style="position:absolute;left:57717;top:3322;width:395;height:241;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1811112279" o:spid="_x0000_s1517" style="position:absolute;left:58125;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498768855" o:spid="_x0000_s1518" style="position:absolute;left:58329;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842177750" o:spid="_x0000_s1519" style="position:absolute;left:58580;top:3245;width:157;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401586863" o:spid="_x0000_s1520" style="position:absolute;left:55910;top:2621;width:7;height:7;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" path="m635,c635,,254,508,,635e" fillcolor="black" stroked="f" strokeweight=".35244mm">
                    <v:stroke joinstyle="miter"/>
                    <v:path arrowok="t" o:connecttype="custom" o:connectlocs="635,0;0,635" o:connectangles="0,0"/>
                  </v:shape>
                  <v:shape id="Freeform: Shape 46103498" o:spid="_x0000_s1521" style="position:absolute;left:55962;top:2138;width:26;height:25;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232323900" o:spid="_x0000_s1522" style="position:absolute;left:56102;top:1647;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630198593" o:spid="_x0000_s1523" style="position:absolute;left:56122;top:1920;width:121;height:153;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1068923066" o:spid="_x0000_s1524" style="position:absolute;left:56698;top:2057;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285731794" o:spid="_x0000_s1525" style="position:absolute;left:56639;top:209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360507838" o:spid="_x0000_s1526" style="position:absolute;left:55942;top:217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968518764" o:spid="_x0000_s1527" style="position:absolute;left:55986;top:217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375517304" o:spid="_x0000_s1528" style="position:absolute;left:57238;top:1574;width:38;height:116;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261523794" o:spid="_x0000_s1529" style="position:absolute;left:55385;top:1590;width:30;height:100;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046501227" o:spid="_x0000_s1530" style="position:absolute;left:57293;top:1623;width:31;height:29;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1923481247" o:spid="_x0000_s1531" style="position:absolute;left:55340;top:1654;width:28;height:27;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1499892762" o:spid="_x0000_s1532" style="position:absolute;left:57322;top:1670;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1535282509" o:spid="_x0000_s1533" style="position:absolute;left:57282;top:1674;width:27;height:28;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298855494" o:spid="_x0000_s1534" style="position:absolute;left:57226;top:1681;width:27;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786360205" o:spid="_x0000_s1535" style="position:absolute;left:55425;top:1683;width:27;height:27;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43961797" o:spid="_x0000_s1536" style="position:absolute;left:55379;top:1686;width:26;height:26;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1506689364" o:spid="_x0000_s1537" style="position:absolute;left:57047;top:1689;width:34;height:110;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952197278" o:spid="_x0000_s1538" style="position:absolute;left:55340;top:1699;width:30;height:29;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980947395" o:spid="_x0000_s1539" style="position:absolute;left:57155;top:1701;width:41;height:108;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13217360" o:spid="_x0000_s1540" style="position:absolute;left:57254;top:1706;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197341586" o:spid="_x0000_s1541" style="position:absolute;left:55376;top:1727;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51102215" o:spid="_x0000_s1542" style="position:absolute;left:55414;top:1725;width:27;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1075303577" o:spid="_x0000_s1543" style="position:absolute;left:57222;top:1734;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300743580" o:spid="_x0000_s1544" style="position:absolute;left:55336;top:1739;width:87;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341505043" o:spid="_x0000_s1545" style="position:absolute;left:57241;top:1779;width:75;height:91;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1430110012" o:spid="_x0000_s1546" style="position:absolute;left:57138;top:1791;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325212559" o:spid="_x0000_s1547" style="position:absolute;left:55285;top:1798;width:106;height:50;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1732561587" o:spid="_x0000_s1548" style="position:absolute;left:55185;top:1304;width:1064;height:995;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795476534" o:spid="_x0000_s1549" style="position:absolute;left:56240;top:1606;width:6;height:127;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" path="m,c,,381,,508,l,xe" fillcolor="black" stroked="f" strokeweight=".35244mm">
                    <v:stroke joinstyle="miter"/>
                    <v:path arrowok="t" o:connecttype="custom" o:connectlocs="0,0;508,0;0,0" o:connectangles="0,0,0"/>
                  </v:shape>
                  <v:shape id="Freeform: Shape 2106235032" o:spid="_x0000_s1550" style="position:absolute;left:55544;top:1813;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1566332766" o:spid="_x0000_s1551" style="position:absolute;left:55499;top:1819;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292071927" o:spid="_x0000_s1552" style="position:absolute;left:56591;top:1830;width:127;height:126;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" path="m,c,,,,,e" fillcolor="black" stroked="f" strokeweight=".35244mm">
                    <v:stroke joinstyle="miter"/>
                    <v:path arrowok="t" o:connecttype="custom" o:connectlocs="0,0;0,0" o:connectangles="0,0"/>
                  </v:shape>
                  <v:shape id="Freeform: Shape 1295642912" o:spid="_x0000_s1553" style="position:absolute;left:57148;top:1835;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1426536305" o:spid="_x0000_s1554" style="position:absolute;left:57193;top:1837;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2115367876" o:spid="_x0000_s1555" style="position:absolute;left:55301;top:1838;width:28;height:24;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1735277225" o:spid="_x0000_s1556" style="position:absolute;left:55557;top:1852;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896781219" o:spid="_x0000_s1557" style="position:absolute;left:55515;top:1853;width:29;height:26;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1971315685" o:spid="_x0000_s1558" style="position:absolute;left:57305;top:1857;width:30;height:27;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623294300" o:spid="_x0000_s1559" style="position:absolute;left:57358;top:1866;width:27;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2118451326" o:spid="_x0000_s1560" style="position:absolute;left:55387;top:1876;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339041468" o:spid="_x0000_s1561" style="position:absolute;left:55423;top:1882;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79401111" o:spid="_x0000_s1562" style="position:absolute;left:57263;top:1883;width:26;height:24;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31712915" o:spid="_x0000_s1563" style="position:absolute;left:57321;top:1893;width:32;height:28;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1986855079" o:spid="_x0000_s1564" style="position:absolute;left:55361;top:1906;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156309585" o:spid="_x0000_s1565" style="position:absolute;left:57212;top:1909;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454722469" o:spid="_x0000_s1566" style="position:absolute;left:55397;top:1915;width:26;height:25;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1031744892" o:spid="_x0000_s1567" style="position:absolute;left:55461;top:1920;width:30;height:27;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886768610" o:spid="_x0000_s1568" style="position:absolute;left:56267;top:1948;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809873118" o:spid="_x0000_s1569" style="position:absolute;left:55534;top:1950;width:24;height:25;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1888701655" o:spid="_x0000_s1570" style="position:absolute;left:56007;top:1961;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217235414" o:spid="_x0000_s1571" style="position:absolute;left:56667;top:1964;width:31;height:95;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640435788" o:spid="_x0000_s1572" style="position:absolute;left:55523;top:1980;width:95;height:40;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1550093798" o:spid="_x0000_s1573" style="position:absolute;left:55294;top:2016;width:69;height:88;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378695680" o:spid="_x0000_s1574" style="position:absolute;left:56635;top:2033;width:26;height:26;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694300385" o:spid="_x0000_s1575" style="position:absolute;left:56563;top:1371;width:585;height:916;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52728035" o:spid="_x0000_s1576" style="position:absolute;left:57261;top:2050;width:102;height:88;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110897217" o:spid="_x0000_s1577" style="position:absolute;left:55239;top:2078;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1520984929" o:spid="_x0000_s1578" style="position:absolute;left:55387;top:2078;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2103770775" o:spid="_x0000_s1579" style="position:absolute;left:55278;top:2083;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1758224732" o:spid="_x0000_s1580" style="position:absolute;left:56001;top:2087;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1508032444" o:spid="_x0000_s1581" style="position:absolute;left:57364;top:2089;width:29;height:26;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1815024591" o:spid="_x0000_s1582" style="position:absolute;left:57415;top:2089;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47815239" o:spid="_x0000_s1583" style="position:absolute;left:55203;top:2104;width:29;height:28;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2045366706" o:spid="_x0000_s1584" style="position:absolute;left:56824;top:2110;width:27;height:25;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475764992" o:spid="_x0000_s1585" style="position:absolute;left:55331;top:2112;width:24;height:27;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591427965" o:spid="_x0000_s1586" style="position:absolute;left:55254;top:2119;width:29;height:28;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2069442148" o:spid="_x0000_s1587" style="position:absolute;left:56873;top:2119;width:29;height:28;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544160579" o:spid="_x0000_s1588" style="position:absolute;left:55293;top:2119;width:26;height:27;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128294168" o:spid="_x0000_s1589" style="position:absolute;left:57321;top:2123;width:31;height:28;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736169274" o:spid="_x0000_s1590" style="position:absolute;left:57379;top:2127;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1959410887" o:spid="_x0000_s1591" style="position:absolute;left:57017;top:2137;width:27;height:26;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2059574114" o:spid="_x0000_s1592" style="position:absolute;left:56808;top:2149;width:26;height:23;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550201149" o:spid="_x0000_s1593" style="position:absolute;left:56851;top:2153;width:26;height:23;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1522440260" o:spid="_x0000_s1594" style="position:absolute;left:55544;top:2154;width:27;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1070860032" o:spid="_x0000_s1595" style="position:absolute;left:57096;top:2154;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402061729" o:spid="_x0000_s1596" style="position:absolute;left:57056;top:2156;width:29;height:25;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48917149" o:spid="_x0000_s1597" style="position:absolute;left:57310;top:2157;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555474268" o:spid="_x0000_s1598" style="position:absolute;left:55221;top:2160;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540047008" o:spid="_x0000_s1599" style="position:absolute;left:57176;top:2161;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610430359" o:spid="_x0000_s1600" style="position:absolute;left:55435;top:2162;width:28;height:27;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378287702" o:spid="_x0000_s1601" style="position:absolute;left:55381;top:2165;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1765823423" o:spid="_x0000_s1602" style="position:absolute;left:57228;top:2182;width:30;height:27;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384581721" o:spid="_x0000_s1603" style="position:absolute;left:55274;top:2184;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586251754" o:spid="_x0000_s1604" style="position:absolute;left:57192;top:2194;width:28;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410616318" o:spid="_x0000_s1605" style="position:absolute;left:55414;top:2196;width:29;height:26;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320434194" o:spid="_x0000_s1606" style="position:absolute;left:57306;top:2195;width:93;height:69;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2003714154" o:spid="_x0000_s1607" style="position:absolute;left:57406;top:2197;width:31;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881021599" o:spid="_x0000_s1608" style="position:absolute;left:57089;top:2201;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570257564" o:spid="_x0000_s1609" style="position:absolute;left:55370;top:2205;width:28;height:26;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81635635" o:spid="_x0000_s1610" style="position:absolute;left:57225;top:2223;width:29;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&#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452006031" o:spid="_x0000_s1611" style="position:absolute;left:57411;top:2233;width:33;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1214394714" o:spid="_x0000_s1612" style="position:absolute;left:56806;top:2344;width:105;height:32;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2048750560" o:spid="_x0000_s1613" style="position:absolute;left:55765;top:2373;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2074535440" o:spid="_x0000_s1614" style="position:absolute;left:56868;top:2381;width:30;height:29;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908948046" o:spid="_x0000_s1615" style="position:absolute;left:56940;top:2389;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1065016431" o:spid="_x0000_s1616" style="position:absolute;left:55551;top:2402;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348538428" o:spid="_x0000_s1617" style="position:absolute;left:55594;top:2411;width:23;height:22;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321921038" o:spid="_x0000_s1618" style="position:absolute;left:55241;top:2426;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2145454064" o:spid="_x0000_s1619" style="position:absolute;left:55070;top:1874;width:2499;height:873;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08252301" o:spid="_x0000_s1620" style="position:absolute;left:57064;top:2435;width:116;height:44;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2024706889" o:spid="_x0000_s1621" style="position:absolute;left:57022;top:2441;width:30;height:29;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2093264778" o:spid="_x0000_s1622" style="position:absolute;left:55562;top:2444;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79214603" o:spid="_x0000_s1623" style="position:absolute;left:55359;top:2449;width:94;height:58;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031244529" o:spid="_x0000_s1624" style="position:absolute;left:57213;top:2449;width:80;height:75;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868461396" o:spid="_x0000_s1625" style="position:absolute;left:55610;top:2450;width:25;height:24;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307217896" o:spid="_x0000_s1626" style="position:absolute;left:57324;top:2458;width:66;height:82;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970793522" o:spid="_x0000_s1627" style="position:absolute;left:55189;top:2463;width:28;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12880468" o:spid="_x0000_s1628" style="position:absolute;left:55143;top:2472;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736223158" o:spid="_x0000_s1629" style="position:absolute;left:55232;top:2479;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" path="m2920,508v,,255,1649,-634,1903c1143,2919,635,2157,,1523,,761,381,254,889,v762,,1397,,2031,635e" fillcolor="black" stroked="f" strokeweight=".35244mm">
                    <v:stroke joinstyle="miter"/>
                    <v:path arrowok="t" o:connecttype="custom" o:connectlocs="2920,508;2286,2411;0,1523;889,0;2920,635" o:connectangles="0,0,0,0,0"/>
                  </v:shape>
                  <v:shape id="Freeform: Shape 664880061" o:spid="_x0000_s1630" style="position:absolute;left:55361;top:2488;width:29;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415545333" o:spid="_x0000_s1631" style="position:absolute;left:57434;top:2488;width:29;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201827770" o:spid="_x0000_s1632" style="position:absolute;left:57289;top:2491;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1517438740" o:spid="_x0000_s1633" style="position:absolute;left:57389;top:2494;width:29;height:22;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701351864" o:spid="_x0000_s1634" style="position:absolute;left:55169;top:2505;width:26;height:29;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452327379" o:spid="_x0000_s1635" style="position:absolute;left:57255;top:2515;width:31;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502374860" o:spid="_x0000_s1636" style="position:absolute;left:55581;top:2523;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927632867" o:spid="_x0000_s1637" style="position:absolute;left:57420;top:2526;width:29;height:27;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471438467" o:spid="_x0000_s1638" style="position:absolute;left:57334;top:2529;width:96;height:77;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&#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1668835891" o:spid="_x0000_s1639" style="position:absolute;left:57059;top:2530;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236860218" o:spid="_x0000_s1640" style="position:absolute;left:55341;top:2556;width:27;height:25;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291151155" o:spid="_x0000_s1641" style="position:absolute;left:55352;top:2557;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755103744" o:spid="_x0000_s1642" style="position:absolute;left:57036;top:2557;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2139325168" o:spid="_x0000_s1643" style="position:absolute;left:57085;top:2564;width:32;height:27;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1436158999" o:spid="_x0000_s1644" style="position:absolute;left:55524;top:2565;width:26;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166736521" o:spid="_x0000_s1645" style="position:absolute;left:55572;top:2564;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2123154414" o:spid="_x0000_s1646" style="position:absolute;left:57216;top:2567;width:75;height:77;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704334855" o:spid="_x0000_s1647" style="position:absolute;left:57281;top:2569;width:30;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606016448" o:spid="_x0000_s1648" style="position:absolute;left:55648;top:2591;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802243842" o:spid="_x0000_s1649" style="position:absolute;left:57073;top:2613;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326579266" o:spid="_x0000_s1650" style="position:absolute;left:55664;top:2612;width:109;height:34;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2112603579" o:spid="_x0000_s1651" style="position:absolute;left:55498;top:2618;width:100;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309846891" o:spid="_x0000_s1652" style="position:absolute;left:57040;top:2652;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485927775" o:spid="_x0000_s1653" style="position:absolute;left:56903;top:2660;width:102;height:27;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695636242" o:spid="_x0000_s1654" style="position:absolute;left:55570;top:2673;width:29;height:27;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457795185" o:spid="_x0000_s1655" style="position:absolute;left:55613;top:2681;width:31;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1888214967" o:spid="_x0000_s1656" style="position:absolute;left:57022;top:2688;width:34;height:32;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1423567655" o:spid="_x0000_s1657" style="position:absolute;left:57064;top:2692;width:26;height:29;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1722130253" o:spid="_x0000_s1658" style="position:absolute;left:55585;top:2712;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387210123" o:spid="_x0000_s1659" style="position:absolute;left:55594;top:2718;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1262388404" o:spid="_x0000_s1660" style="position:absolute;left:56905;top:2724;width:29;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1211862254" o:spid="_x0000_s1661" style="position:absolute;left:55697;top:2728;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835694574" o:spid="_x0000_s1662" style="position:absolute;left:56946;top:2732;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597707151" o:spid="_x0000_s1663" style="position:absolute;left:57014;top:2742;width:49;height:74;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515770070" o:spid="_x0000_s1664" style="position:absolute;left:56976;top:2776;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487210563" o:spid="_x0000_s1665" style="position:absolute;left:56893;top:2786;width:67;height:82;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286272709" o:spid="_x0000_s1666" style="position:absolute;left:56985;top:2817;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966859803" o:spid="_x0000_s1667" style="position:absolute;left:56193;top:1420;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253681001" o:spid="_x0000_s1668" style="position:absolute;left:56404;top:1681;width:121;height:194;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14456140" o:spid="_x0000_s1669" style="position:absolute;left:56312;top:1747;width:27;height:29;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134517707" o:spid="_x0000_s1670" style="position:absolute;left:56277;top:1790;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1752046850" o:spid="_x0000_s1671" style="position:absolute;left:56334;top:1785;width:30;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2116634871" o:spid="_x0000_s1672" style="position:absolute;left:56345;top:1829;width:16;height:17;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897745311" o:spid="_x0000_s1673" style="position:absolute;left:56284;top:1833;width:48;height:51;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276750030" o:spid="_x0000_s1674" style="position:absolute;left:56204;top:1153;width:238;height:235;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675" style="position:absolute;left:55212;top:1605;width:1667;height:1378" coordorigin="55211,1605" coordsize="1667,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">
                  <v:shape id="Freeform: Shape 1054449274" o:spid="_x0000_s1676" style="position:absolute;left:55970;top:2642;width:106;height:105;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798665889" o:spid="_x0000_s1677" style="position:absolute;left:56089;top:2628;width:78;height:103;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1945334284" o:spid="_x0000_s1678" style="position:absolute;left:56168;top:2615;width:97;height:95;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163176820" o:spid="_x0000_s1679" style="position:absolute;left:56275;top:2615;width:108;height:91;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1364901039" o:spid="_x0000_s1680" style="position:absolute;left:56379;top:2625;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168488866" o:spid="_x0000_s1681" style="position:absolute;left:56488;top:2634;width:100;height:105;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507089689" o:spid="_x0000_s1682" style="position:absolute;left:56583;top:2653;width:71;height:98;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2019492313" o:spid="_x0000_s1683" style="position:absolute;left:56639;top:2667;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922998483" o:spid="_x0000_s1684" style="position:absolute;left:56289;top:1673;width:56;height:59;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741128882" o:spid="_x0000_s1685" style="position:absolute;left:56606;top:206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1543941143" o:spid="_x0000_s1686" style="position:absolute;left:56545;top:1623;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" path="m635,c635,,,1142,,1396v,381,254,762,762,762c1270,2158,1397,1777,1397,1396,1397,1396,762,,762,e" fillcolor="black" stroked="f" strokeweight=".35244mm">
                    <v:stroke joinstyle="miter"/>
                    <v:path arrowok="t" o:connecttype="custom" o:connectlocs="635,0;0,1396;762,2158;1397,1396;762,0" o:connectangles="0,0,0,0,0"/>
                  </v:shape>
                  <v:shape id="Freeform: Shape 925379569" o:spid="_x0000_s1687" style="position:absolute;left:56080;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503013328" o:spid="_x0000_s1688" style="position:absolute;left:56196;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1951326375" o:spid="_x0000_s1689" style="position:absolute;left:56313;top:1623;width:14;height:21;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1185553973" o:spid="_x0000_s1690" style="position:absolute;left:56428;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213764970" o:spid="_x0000_s1691" style="position:absolute;left:56080;top:178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" path="m635,v,,635,1142,635,1396c1270,1777,1016,2158,635,2158,254,2158,,1777,,1396,,1396,762,,762,e" fillcolor="black" stroked="f" strokeweight=".35244mm">
                    <v:stroke joinstyle="miter"/>
                    <v:path arrowok="t" o:connecttype="custom" o:connectlocs="635,0;1270,1396;635,2158;0,1396;762,0" o:connectangles="0,0,0,0,0"/>
                  </v:shape>
                  <v:shape id="Freeform: Shape 1130383066" o:spid="_x0000_s1692" style="position:absolute;left:56080;top:1937;width:13;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" path="m635,v,,635,1142,635,1396c1270,1777,1016,2158,635,2158,254,2158,,1777,,1396,,1396,762,,762,e" fillcolor="black" stroked="f" strokeweight=".35244mm">
                    <v:stroke joinstyle="miter"/>
                    <v:path arrowok="t" o:connecttype="custom" o:connectlocs="635,0;1270,1396;635,2158;0,1396;762,0" o:connectangles="0,0,0,0,0"/>
                  </v:shape>
                  <v:shape id="Freeform: Shape 519831254" o:spid="_x0000_s1693" style="position:absolute;left:56098;top:2059;width:14;height:22;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" path="m762,v,,635,1142,635,1396c1397,1777,1143,2158,635,2158,127,2158,,1777,,1396,,1396,762,,762,e" fillcolor="black" stroked="f" strokeweight=".35244mm">
                    <v:stroke joinstyle="miter"/>
                    <v:path arrowok="t" o:connecttype="custom" o:connectlocs="762,0;1397,1396;635,2158;0,1396;762,0" o:connectangles="0,0,0,0,0"/>
                  </v:shape>
                  <v:shape id="Freeform: Shape 407727112" o:spid="_x0000_s1694" style="position:absolute;left:56196;top:2124;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" path="m762,v,,635,1142,635,1396c1397,1777,1143,2158,635,2158,127,2158,,1777,,1396,,1396,762,,762,e" fillcolor="black" stroked="f" strokeweight=".35244mm">
                    <v:stroke joinstyle="miter"/>
                    <v:path arrowok="t" o:connecttype="custom" o:connectlocs="762,0;1397,1396;635,2158;0,1396;762,0" o:connectangles="0,0,0,0,0"/>
                  </v:shape>
                  <v:shape id="Freeform: Shape 801218597" o:spid="_x0000_s1695" style="position:absolute;left:56552;top:1783;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419299509" o:spid="_x0000_s1696" style="position:absolute;left:56552;top:1937;width:12;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629676084" o:spid="_x0000_s1697" style="position:absolute;left:56533;top:2059;width:13;height:22;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613748360" o:spid="_x0000_s1698" style="position:absolute;left:56435;top:212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" path="m635,c635,,,1142,,1396v,381,254,762,635,762c1016,2158,1270,1777,1270,1396,1270,1396,635,,635,e" fillcolor="black" stroked="f" strokeweight=".35244mm">
                    <v:stroke joinstyle="miter"/>
                    <v:path arrowok="t" o:connecttype="custom" o:connectlocs="635,0;0,1396;635,2158;1270,1396;635,0" o:connectangles="0,0,0,0,0"/>
                  </v:shape>
                  <v:shape id="Freeform: Shape 637263318" o:spid="_x0000_s1699" style="position:absolute;left:56317;top:219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" path="m635,c635,,,1142,,1396v,381,254,761,635,761c1016,2157,1270,1777,1270,1396,1270,1396,635,,635,e" fillcolor="black" stroked="f" strokeweight=".35244mm">
                    <v:stroke joinstyle="miter"/>
                    <v:path arrowok="t" o:connecttype="custom" o:connectlocs="635,0;0,1396;635,2157;1270,1396;635,0" o:connectangles="0,0,0,0,0"/>
                  </v:shape>
                  <v:shape id="Freeform: Shape 1787736396" o:spid="_x0000_s1700" style="position:absolute;left:56400;top:1940;width:126;height:123;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234542302" o:spid="_x0000_s1701" style="position:absolute;left:55964;top:207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722109652" o:spid="_x0000_s1702" style="position:absolute;left:55211;top:2508;width:27;height:28;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1290991092" o:spid="_x0000_s1703" style="position:absolute;left:55701;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1606351493" o:spid="_x0000_s1704" style="position:absolute;left:55706;top:2642;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" path="m,c,,,,,,,,,,,,,,,,,l,c,,,,,,,,,,,,,,,,,,,,,,,l,c,,,,,,,,,,,,,,,,,,,,,,,l,c,,,,,,,,,,,,,,,,,,,,,,,l,c,,,,,xe" fillcolor="black" stroked="f" strokeweight=".35244mm">
                    <v:stroke joinstyle="miter"/>
                    <v:path arrowok="t" o:connecttype="custom" o:connectlocs="0,0;0,0;0,0;0,0;0,0;0,0;0,0;0,0;0,0;0,0;0,0;0,0;0,0;0,0;0,0;0,0;0,0;0,0;0,0;0,0;0,0" o:connectangles="0,0,0,0,0,0,0,0,0,0,0,0,0,0,0,0,0,0,0,0,0"/>
                  </v:shape>
                  <v:shape id="Freeform: Shape 1500710896" o:spid="_x0000_s1705" style="position:absolute;left:55707;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2133785503" o:spid="_x0000_s1706" style="position:absolute;left:55708;top:2640;width:4;height:4;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71762783" o:spid="_x0000_s1707" style="position:absolute;left:55712;top:2640;width:1;height:2;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826290062" o:spid="_x0000_s1708" style="position:absolute;left:56054;top:1605;width:536;height:638;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760986394" o:spid="_x0000_s1709" style="position:absolute;left:56394;top:2199;width:6;height:2;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" path="m,254l635,c635,,127,254,,254e" fillcolor="black" stroked="f" strokeweight=".35244mm">
                    <v:stroke joinstyle="miter"/>
                    <v:path arrowok="t" o:connecttype="custom" o:connectlocs="0,254;635,0;0,254" o:connectangles="0,0,0"/>
                  </v:shape>
                  <v:shape id="Freeform: Shape 1007247175" o:spid="_x0000_s1710" style="position:absolute;left:55884;top:2677;width:106;height:97;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844016352" o:spid="_x0000_s1711" style="position:absolute;left:55692;top:2518;width:1186;height:465;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118957230" o:spid="_x0000_s1712" style="position:absolute;left:53909;top:3799;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" fillcolor="black" stroked="f" strokeweight=".35244mm"/>
                <v:group id="Graphic 1" o:spid="_x0000_s1713" style="position:absolute;left:54114;top:4033;width:4418;height:918" coordorigin="54113,4033" coordsize="44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">
                  <v:shape id="Freeform: Shape 1989345743" o:spid="_x0000_s1714" style="position:absolute;left:54113;top:4041;width:310;height:306;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773209959" o:spid="_x0000_s1715" style="position:absolute;left:54463;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906585968" o:spid="_x0000_s1716" style="position:absolute;left:54656;top:4129;width:229;height:317;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1099792511" o:spid="_x0000_s1717" style="position:absolute;left:54920;top:4130;width:202;height:220;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191735705" o:spid="_x0000_s1718" style="position:absolute;left:55146;top:4129;width:183;height:217;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152251752" o:spid="_x0000_s1719" style="position:absolute;left:55352;top:4058;width:143;height:293;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131292801" o:spid="_x0000_s1720" style="position:absolute;left:55518;top:4129;width:361;height:217;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943755370" o:spid="_x0000_s1721" style="position:absolute;left:55905;top:4129;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1675962752" o:spid="_x0000_s1722" style="position:absolute;left:56108;top:4130;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130593546" o:spid="_x0000_s1723" style="position:absolute;left:56347;top:4058;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310191598" o:spid="_x0000_s1724" style="position:absolute;left:56623;top:4129;width:198;height:223;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2135697969" o:spid="_x0000_s1725" style="position:absolute;left:56845;top:4033;width:176;height:31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1665651568" o:spid="_x0000_s1726" style="position:absolute;left:57107;top:4040;width:341;height:311;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044769536" o:spid="_x0000_s1727" style="position:absolute;left:57470;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1409197559" o:spid="_x0000_s1728" style="position:absolute;left:57677;top:4130;width:199;height:220;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1547435417" o:spid="_x0000_s1729" style="position:absolute;left:57899;top:4040;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340048461" o:spid="_x0000_s1730" style="position:absolute;left:58023;top:4058;width:143;height:293;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1867493852" o:spid="_x0000_s1731" style="position:absolute;left:58183;top:4040;width:231;height:30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1155031179" o:spid="_x0000_s1732" style="position:absolute;left:58445;top:4277;width:86;height:151;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347460261" o:spid="_x0000_s1733" style="position:absolute;left:54190;top:4545;width:309;height:307;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441556144" o:spid="_x0000_s1734" style="position:absolute;left:5452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322097269" o:spid="_x0000_s1735" style="position:absolute;left:54668;top:4632;width:146;height:225;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643484777" o:spid="_x0000_s1736" style="position:absolute;left:54849;top:4635;width:199;height:21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1762062259" o:spid="_x0000_s1737" style="position:absolute;left:55065;top:4544;width:229;height:315;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1610312610" o:spid="_x0000_s1738" style="position:absolute;left:5531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744961276" o:spid="_x0000_s1739" style="position:absolute;left:55456;top:4544;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489377290" o:spid="_x0000_s1740" style="position:absolute;left:55594;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470423190" o:spid="_x0000_s1741" style="position:absolute;left:55719;top:4562;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797486984" o:spid="_x0000_s1742" style="position:absolute;left:55882;top:4638;width:224;height:312;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230118720" o:spid="_x0000_s1743" style="position:absolute;left:56240;top:4635;width:201;height:21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483616830" o:spid="_x0000_s1744" style="position:absolute;left:56470;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903899391" o:spid="_x0000_s1745" style="position:absolute;left:56723;top:4544;width:229;height:316;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1658892425" o:spid="_x0000_s1746" style="position:absolute;left:57079;top:4539;width:323;height:313;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201952255" o:spid="_x0000_s1747" style="position:absolute;left:5742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1017400180" o:spid="_x0000_s1748" style="position:absolute;left:57655;top:4634;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1496330942" o:spid="_x0000_s1749" style="position:absolute;left:57849;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818119" o:spid="_x0000_s1750" style="position:absolute;left:57994;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759809481" o:spid="_x0000_s1751" style="position:absolute;left:5824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v:group>
              <v:shape id="Freeform: Shape 2141314037" o:spid="_x0000_s1752" style="position:absolute;top:849;width:1847;height:3697;visibility:visible;mso-wrap-style:square;v-text-anchor:top" coordsize="280130,56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" path="m280130,280130c280130,125444,154781,,,l,560356v154686,,280130,-125445,280130,-280130e" fillcolor="#692973" stroked="f">
                <v:stroke joinstyle="miter"/>
                <v:path arrowok="t" o:connecttype="custom" o:connectlocs="184770,184770;0,0;0,369604;184770,184833" o:connectangles="0,0,0,0"/>
              </v:shape>
              <w10:anchorlock/>
            </v:group>
          </w:pict>
        </mc:Fallback>
      </mc:AlternateContent>
    </w:r>
  </w:p>
  <w:p w14:paraId="37D42764" w14:textId="77777777" w:rsidR="003E5927" w:rsidRPr="00B70AD6" w:rsidRDefault="003E5927" w:rsidP="00B70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8E757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3D4466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0747346"/>
    <w:multiLevelType w:val="hybridMultilevel"/>
    <w:tmpl w:val="329841E2"/>
    <w:lvl w:ilvl="0" w:tplc="FAD6A5A4">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2AE5A24"/>
    <w:multiLevelType w:val="multilevel"/>
    <w:tmpl w:val="E2A2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4219BF"/>
    <w:multiLevelType w:val="multilevel"/>
    <w:tmpl w:val="9B7A3AA8"/>
    <w:lvl w:ilvl="0">
      <w:start w:val="1"/>
      <w:numFmt w:val="bullet"/>
      <w:lvlText w:val=""/>
      <w:lvlJc w:val="left"/>
      <w:pPr>
        <w:tabs>
          <w:tab w:val="num" w:pos="284"/>
        </w:tabs>
        <w:ind w:left="284" w:hanging="284"/>
      </w:pPr>
      <w:rPr>
        <w:rFonts w:ascii="Symbol" w:hAnsi="Symbol" w:hint="default"/>
        <w:color w:val="408DB8" w:themeColor="accent2"/>
      </w:rPr>
    </w:lvl>
    <w:lvl w:ilvl="1">
      <w:start w:val="1"/>
      <w:numFmt w:val="bullet"/>
      <w:pStyle w:val="ListBullet2"/>
      <w:lvlText w:val=""/>
      <w:lvlJc w:val="left"/>
      <w:pPr>
        <w:ind w:left="644" w:hanging="360"/>
      </w:pPr>
      <w:rPr>
        <w:rFonts w:ascii="Symbol" w:hAnsi="Symbol" w:hint="default"/>
        <w:color w:val="000000" w:themeColor="text1"/>
      </w:rPr>
    </w:lvl>
    <w:lvl w:ilvl="2">
      <w:start w:val="1"/>
      <w:numFmt w:val="bullet"/>
      <w:lvlText w:val="─"/>
      <w:lvlJc w:val="left"/>
      <w:pPr>
        <w:ind w:left="927" w:hanging="360"/>
      </w:pPr>
      <w:rPr>
        <w:rFonts w:ascii="Aptos" w:hAnsi="Aptos" w:hint="default"/>
        <w:color w:val="408DB8" w:themeColor="accent2"/>
      </w:rPr>
    </w:lvl>
    <w:lvl w:ilvl="3">
      <w:start w:val="1"/>
      <w:numFmt w:val="bullet"/>
      <w:lvlText w:val="–"/>
      <w:lvlJc w:val="left"/>
      <w:pPr>
        <w:tabs>
          <w:tab w:val="num" w:pos="1700"/>
        </w:tabs>
        <w:ind w:left="1700" w:hanging="425"/>
      </w:pPr>
      <w:rPr>
        <w:rFonts w:ascii="Arial Rounded MT" w:hAnsi="Arial Rounded MT" w:hint="default"/>
        <w:color w:val="0067A0" w:themeColor="accent1"/>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226917318">
    <w:abstractNumId w:val="2"/>
  </w:num>
  <w:num w:numId="2" w16cid:durableId="900604328">
    <w:abstractNumId w:val="1"/>
  </w:num>
  <w:num w:numId="3" w16cid:durableId="275600104">
    <w:abstractNumId w:val="4"/>
  </w:num>
  <w:num w:numId="4" w16cid:durableId="1851750392">
    <w:abstractNumId w:val="0"/>
  </w:num>
  <w:num w:numId="5" w16cid:durableId="399601652">
    <w:abstractNumId w:val="4"/>
  </w:num>
  <w:num w:numId="6" w16cid:durableId="1280838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B9"/>
    <w:rsid w:val="000050A8"/>
    <w:rsid w:val="00011DDE"/>
    <w:rsid w:val="00013183"/>
    <w:rsid w:val="00013537"/>
    <w:rsid w:val="000170C6"/>
    <w:rsid w:val="00020516"/>
    <w:rsid w:val="0003139D"/>
    <w:rsid w:val="00041B28"/>
    <w:rsid w:val="00044132"/>
    <w:rsid w:val="00050CB2"/>
    <w:rsid w:val="00060A08"/>
    <w:rsid w:val="00063618"/>
    <w:rsid w:val="000644E0"/>
    <w:rsid w:val="00065C35"/>
    <w:rsid w:val="000828BB"/>
    <w:rsid w:val="000830F3"/>
    <w:rsid w:val="000908FB"/>
    <w:rsid w:val="00092A97"/>
    <w:rsid w:val="0009458F"/>
    <w:rsid w:val="00094CF5"/>
    <w:rsid w:val="00097D43"/>
    <w:rsid w:val="000A2C4D"/>
    <w:rsid w:val="000C4B61"/>
    <w:rsid w:val="000D6A1C"/>
    <w:rsid w:val="000E1231"/>
    <w:rsid w:val="000F4E4D"/>
    <w:rsid w:val="00102544"/>
    <w:rsid w:val="00113109"/>
    <w:rsid w:val="00116125"/>
    <w:rsid w:val="001208A6"/>
    <w:rsid w:val="001208EE"/>
    <w:rsid w:val="00136231"/>
    <w:rsid w:val="00145D78"/>
    <w:rsid w:val="001477CD"/>
    <w:rsid w:val="00161906"/>
    <w:rsid w:val="00165490"/>
    <w:rsid w:val="001730F6"/>
    <w:rsid w:val="00183E0D"/>
    <w:rsid w:val="00186B82"/>
    <w:rsid w:val="00190082"/>
    <w:rsid w:val="001A33BE"/>
    <w:rsid w:val="001A57E4"/>
    <w:rsid w:val="001A5A3F"/>
    <w:rsid w:val="001B54D7"/>
    <w:rsid w:val="001C3820"/>
    <w:rsid w:val="001C660F"/>
    <w:rsid w:val="001D5F2E"/>
    <w:rsid w:val="001D7CF5"/>
    <w:rsid w:val="00201741"/>
    <w:rsid w:val="00201E25"/>
    <w:rsid w:val="00210883"/>
    <w:rsid w:val="002203E0"/>
    <w:rsid w:val="0023672A"/>
    <w:rsid w:val="00237431"/>
    <w:rsid w:val="00244461"/>
    <w:rsid w:val="00244B33"/>
    <w:rsid w:val="00247DD7"/>
    <w:rsid w:val="00252926"/>
    <w:rsid w:val="00261A9F"/>
    <w:rsid w:val="00263A18"/>
    <w:rsid w:val="002744CA"/>
    <w:rsid w:val="002745F9"/>
    <w:rsid w:val="00275704"/>
    <w:rsid w:val="002767CE"/>
    <w:rsid w:val="00280297"/>
    <w:rsid w:val="00281122"/>
    <w:rsid w:val="00282735"/>
    <w:rsid w:val="0029046E"/>
    <w:rsid w:val="002A10C3"/>
    <w:rsid w:val="002A705F"/>
    <w:rsid w:val="002B473B"/>
    <w:rsid w:val="002B7E9A"/>
    <w:rsid w:val="002C2800"/>
    <w:rsid w:val="002C79D0"/>
    <w:rsid w:val="002D1F97"/>
    <w:rsid w:val="002E4C68"/>
    <w:rsid w:val="002F77D5"/>
    <w:rsid w:val="00310D31"/>
    <w:rsid w:val="00320BD4"/>
    <w:rsid w:val="00327831"/>
    <w:rsid w:val="003309FE"/>
    <w:rsid w:val="003324AA"/>
    <w:rsid w:val="00333754"/>
    <w:rsid w:val="00334B20"/>
    <w:rsid w:val="00340B4E"/>
    <w:rsid w:val="00353E3A"/>
    <w:rsid w:val="003777E8"/>
    <w:rsid w:val="00385C46"/>
    <w:rsid w:val="003939E9"/>
    <w:rsid w:val="00393D1C"/>
    <w:rsid w:val="0039467A"/>
    <w:rsid w:val="003973B3"/>
    <w:rsid w:val="003A1A53"/>
    <w:rsid w:val="003A25C4"/>
    <w:rsid w:val="003B71D1"/>
    <w:rsid w:val="003B72F2"/>
    <w:rsid w:val="003C42F6"/>
    <w:rsid w:val="003D6071"/>
    <w:rsid w:val="003E4A82"/>
    <w:rsid w:val="003E5927"/>
    <w:rsid w:val="003F1E8F"/>
    <w:rsid w:val="00401804"/>
    <w:rsid w:val="00404B20"/>
    <w:rsid w:val="00406470"/>
    <w:rsid w:val="004212DF"/>
    <w:rsid w:val="004220CF"/>
    <w:rsid w:val="00430D05"/>
    <w:rsid w:val="004311DF"/>
    <w:rsid w:val="00433342"/>
    <w:rsid w:val="004344CE"/>
    <w:rsid w:val="004474A0"/>
    <w:rsid w:val="00462216"/>
    <w:rsid w:val="00472D34"/>
    <w:rsid w:val="00472F28"/>
    <w:rsid w:val="00473DBB"/>
    <w:rsid w:val="004754EF"/>
    <w:rsid w:val="00484297"/>
    <w:rsid w:val="004A2CB9"/>
    <w:rsid w:val="004C340D"/>
    <w:rsid w:val="004C3796"/>
    <w:rsid w:val="004C46B2"/>
    <w:rsid w:val="004C4EA3"/>
    <w:rsid w:val="004D033E"/>
    <w:rsid w:val="004D18E6"/>
    <w:rsid w:val="004D6A4A"/>
    <w:rsid w:val="004E6FEE"/>
    <w:rsid w:val="004F0197"/>
    <w:rsid w:val="005027ED"/>
    <w:rsid w:val="00503607"/>
    <w:rsid w:val="00503EE6"/>
    <w:rsid w:val="0051508F"/>
    <w:rsid w:val="005240D4"/>
    <w:rsid w:val="00533538"/>
    <w:rsid w:val="00545689"/>
    <w:rsid w:val="00553BD8"/>
    <w:rsid w:val="00556B09"/>
    <w:rsid w:val="00564813"/>
    <w:rsid w:val="00564AEF"/>
    <w:rsid w:val="00586553"/>
    <w:rsid w:val="005B2489"/>
    <w:rsid w:val="005B25CF"/>
    <w:rsid w:val="005B2F77"/>
    <w:rsid w:val="005B55A8"/>
    <w:rsid w:val="005C069D"/>
    <w:rsid w:val="005C43EF"/>
    <w:rsid w:val="005C513B"/>
    <w:rsid w:val="005D3DFC"/>
    <w:rsid w:val="005D51FF"/>
    <w:rsid w:val="005E257E"/>
    <w:rsid w:val="005F038F"/>
    <w:rsid w:val="005F5DEF"/>
    <w:rsid w:val="005F7BC2"/>
    <w:rsid w:val="00601130"/>
    <w:rsid w:val="00611C44"/>
    <w:rsid w:val="00621FA2"/>
    <w:rsid w:val="00622498"/>
    <w:rsid w:val="006239E8"/>
    <w:rsid w:val="00630A3F"/>
    <w:rsid w:val="00632003"/>
    <w:rsid w:val="0063358D"/>
    <w:rsid w:val="00645B31"/>
    <w:rsid w:val="00645CB4"/>
    <w:rsid w:val="00653C56"/>
    <w:rsid w:val="00656A57"/>
    <w:rsid w:val="00657E35"/>
    <w:rsid w:val="006625FB"/>
    <w:rsid w:val="006670BD"/>
    <w:rsid w:val="00672773"/>
    <w:rsid w:val="006839B7"/>
    <w:rsid w:val="00692047"/>
    <w:rsid w:val="0069554F"/>
    <w:rsid w:val="006C1685"/>
    <w:rsid w:val="006D0B12"/>
    <w:rsid w:val="006E327E"/>
    <w:rsid w:val="006E4E80"/>
    <w:rsid w:val="006F42FA"/>
    <w:rsid w:val="006F577A"/>
    <w:rsid w:val="00715905"/>
    <w:rsid w:val="007164BD"/>
    <w:rsid w:val="00723F8C"/>
    <w:rsid w:val="007344D1"/>
    <w:rsid w:val="00744A53"/>
    <w:rsid w:val="007522EF"/>
    <w:rsid w:val="00755376"/>
    <w:rsid w:val="007736F6"/>
    <w:rsid w:val="007813BF"/>
    <w:rsid w:val="007828BA"/>
    <w:rsid w:val="00786E13"/>
    <w:rsid w:val="0079691D"/>
    <w:rsid w:val="007A3E52"/>
    <w:rsid w:val="007A6296"/>
    <w:rsid w:val="007C2624"/>
    <w:rsid w:val="007C436A"/>
    <w:rsid w:val="007D0972"/>
    <w:rsid w:val="007D2EB6"/>
    <w:rsid w:val="007E7887"/>
    <w:rsid w:val="007F4C77"/>
    <w:rsid w:val="00812E96"/>
    <w:rsid w:val="00813206"/>
    <w:rsid w:val="008143B9"/>
    <w:rsid w:val="008156FC"/>
    <w:rsid w:val="00816CB9"/>
    <w:rsid w:val="00822313"/>
    <w:rsid w:val="00833CB6"/>
    <w:rsid w:val="00834C83"/>
    <w:rsid w:val="0084323C"/>
    <w:rsid w:val="00850FBD"/>
    <w:rsid w:val="008610B0"/>
    <w:rsid w:val="008637E1"/>
    <w:rsid w:val="00865BE1"/>
    <w:rsid w:val="00867671"/>
    <w:rsid w:val="00885504"/>
    <w:rsid w:val="00892FDA"/>
    <w:rsid w:val="00893233"/>
    <w:rsid w:val="008A4097"/>
    <w:rsid w:val="008A5757"/>
    <w:rsid w:val="008B611A"/>
    <w:rsid w:val="008B702C"/>
    <w:rsid w:val="008C365D"/>
    <w:rsid w:val="008E033D"/>
    <w:rsid w:val="008E78A9"/>
    <w:rsid w:val="008F49D5"/>
    <w:rsid w:val="008F769F"/>
    <w:rsid w:val="008F7BCF"/>
    <w:rsid w:val="00900950"/>
    <w:rsid w:val="0091082E"/>
    <w:rsid w:val="009147BC"/>
    <w:rsid w:val="009266CC"/>
    <w:rsid w:val="009308BF"/>
    <w:rsid w:val="009347E0"/>
    <w:rsid w:val="00945492"/>
    <w:rsid w:val="00951C53"/>
    <w:rsid w:val="009617DE"/>
    <w:rsid w:val="009645B1"/>
    <w:rsid w:val="0096781E"/>
    <w:rsid w:val="00985F2E"/>
    <w:rsid w:val="00986816"/>
    <w:rsid w:val="009A1905"/>
    <w:rsid w:val="009A2CFB"/>
    <w:rsid w:val="009B3BD8"/>
    <w:rsid w:val="009C6A9A"/>
    <w:rsid w:val="009E1C0E"/>
    <w:rsid w:val="009E22F8"/>
    <w:rsid w:val="009E2FDA"/>
    <w:rsid w:val="009F29E4"/>
    <w:rsid w:val="00A04155"/>
    <w:rsid w:val="00A043C0"/>
    <w:rsid w:val="00A125DF"/>
    <w:rsid w:val="00A13234"/>
    <w:rsid w:val="00A148DC"/>
    <w:rsid w:val="00A15458"/>
    <w:rsid w:val="00A27DF8"/>
    <w:rsid w:val="00A334BE"/>
    <w:rsid w:val="00A42357"/>
    <w:rsid w:val="00A50B7A"/>
    <w:rsid w:val="00A50C9F"/>
    <w:rsid w:val="00A63575"/>
    <w:rsid w:val="00A67BE5"/>
    <w:rsid w:val="00A67EA9"/>
    <w:rsid w:val="00A74353"/>
    <w:rsid w:val="00A756EC"/>
    <w:rsid w:val="00A83F68"/>
    <w:rsid w:val="00A84379"/>
    <w:rsid w:val="00A900E9"/>
    <w:rsid w:val="00A9454A"/>
    <w:rsid w:val="00AA1BF3"/>
    <w:rsid w:val="00AA4744"/>
    <w:rsid w:val="00AA6DCE"/>
    <w:rsid w:val="00AB5C33"/>
    <w:rsid w:val="00AC1873"/>
    <w:rsid w:val="00AC5D29"/>
    <w:rsid w:val="00AD42E7"/>
    <w:rsid w:val="00AE1560"/>
    <w:rsid w:val="00AF2C97"/>
    <w:rsid w:val="00B04C21"/>
    <w:rsid w:val="00B2087C"/>
    <w:rsid w:val="00B21129"/>
    <w:rsid w:val="00B2327C"/>
    <w:rsid w:val="00B2374A"/>
    <w:rsid w:val="00B33F39"/>
    <w:rsid w:val="00B477EB"/>
    <w:rsid w:val="00B71923"/>
    <w:rsid w:val="00B86E03"/>
    <w:rsid w:val="00B87089"/>
    <w:rsid w:val="00B91BF4"/>
    <w:rsid w:val="00BA6800"/>
    <w:rsid w:val="00BB7494"/>
    <w:rsid w:val="00BD0D3F"/>
    <w:rsid w:val="00BD364F"/>
    <w:rsid w:val="00BD4466"/>
    <w:rsid w:val="00BD5171"/>
    <w:rsid w:val="00BE3AB5"/>
    <w:rsid w:val="00BF18E4"/>
    <w:rsid w:val="00BF5166"/>
    <w:rsid w:val="00BF5D25"/>
    <w:rsid w:val="00C05884"/>
    <w:rsid w:val="00C15D1D"/>
    <w:rsid w:val="00C25EFC"/>
    <w:rsid w:val="00C34804"/>
    <w:rsid w:val="00C37BC8"/>
    <w:rsid w:val="00C54469"/>
    <w:rsid w:val="00C5513D"/>
    <w:rsid w:val="00C60D50"/>
    <w:rsid w:val="00C6337B"/>
    <w:rsid w:val="00C63F24"/>
    <w:rsid w:val="00C641EB"/>
    <w:rsid w:val="00C74D3E"/>
    <w:rsid w:val="00C75A26"/>
    <w:rsid w:val="00C8005D"/>
    <w:rsid w:val="00C83210"/>
    <w:rsid w:val="00C86A8E"/>
    <w:rsid w:val="00C92960"/>
    <w:rsid w:val="00C93FD7"/>
    <w:rsid w:val="00C95EA3"/>
    <w:rsid w:val="00CA4B5D"/>
    <w:rsid w:val="00CA6141"/>
    <w:rsid w:val="00CB2836"/>
    <w:rsid w:val="00CB78D9"/>
    <w:rsid w:val="00CC0A44"/>
    <w:rsid w:val="00CC69FE"/>
    <w:rsid w:val="00CD2719"/>
    <w:rsid w:val="00CE1512"/>
    <w:rsid w:val="00D24ABD"/>
    <w:rsid w:val="00D332C3"/>
    <w:rsid w:val="00D403C3"/>
    <w:rsid w:val="00D41437"/>
    <w:rsid w:val="00D45F6B"/>
    <w:rsid w:val="00D47292"/>
    <w:rsid w:val="00D733DF"/>
    <w:rsid w:val="00D7351D"/>
    <w:rsid w:val="00D760B5"/>
    <w:rsid w:val="00D808F8"/>
    <w:rsid w:val="00D865D2"/>
    <w:rsid w:val="00D86E4E"/>
    <w:rsid w:val="00D95E97"/>
    <w:rsid w:val="00D96F66"/>
    <w:rsid w:val="00DA0A3F"/>
    <w:rsid w:val="00DA17DD"/>
    <w:rsid w:val="00DB3238"/>
    <w:rsid w:val="00DC4E94"/>
    <w:rsid w:val="00DD2B20"/>
    <w:rsid w:val="00E02E44"/>
    <w:rsid w:val="00E22AC0"/>
    <w:rsid w:val="00E2352C"/>
    <w:rsid w:val="00E30A3A"/>
    <w:rsid w:val="00E6261D"/>
    <w:rsid w:val="00E63A3F"/>
    <w:rsid w:val="00E71E4B"/>
    <w:rsid w:val="00E761DD"/>
    <w:rsid w:val="00E809D3"/>
    <w:rsid w:val="00E817F2"/>
    <w:rsid w:val="00E84815"/>
    <w:rsid w:val="00E86C6F"/>
    <w:rsid w:val="00EB0F97"/>
    <w:rsid w:val="00EB6D5A"/>
    <w:rsid w:val="00EC28B9"/>
    <w:rsid w:val="00ED6978"/>
    <w:rsid w:val="00EE50A1"/>
    <w:rsid w:val="00EE7BD1"/>
    <w:rsid w:val="00F00028"/>
    <w:rsid w:val="00F06676"/>
    <w:rsid w:val="00F12DD2"/>
    <w:rsid w:val="00F157B9"/>
    <w:rsid w:val="00F3426F"/>
    <w:rsid w:val="00F43714"/>
    <w:rsid w:val="00F44713"/>
    <w:rsid w:val="00F452DA"/>
    <w:rsid w:val="00F73C40"/>
    <w:rsid w:val="00F76302"/>
    <w:rsid w:val="00F83EF2"/>
    <w:rsid w:val="00F87ACF"/>
    <w:rsid w:val="00FA0C97"/>
    <w:rsid w:val="00FB20F7"/>
    <w:rsid w:val="00FC029E"/>
    <w:rsid w:val="00FC2145"/>
    <w:rsid w:val="00FC484A"/>
    <w:rsid w:val="00FD5E17"/>
    <w:rsid w:val="00FE0002"/>
    <w:rsid w:val="00FE42D4"/>
    <w:rsid w:val="00FF236E"/>
    <w:rsid w:val="00FF64F2"/>
    <w:rsid w:val="31C18C8D"/>
    <w:rsid w:val="6F37BF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8FCB3"/>
  <w15:chartTrackingRefBased/>
  <w15:docId w15:val="{C4CC92F2-9D40-4357-9F46-3CB23BF1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color w:val="000000"/>
        <w:kern w:val="2"/>
        <w:sz w:val="18"/>
        <w:szCs w:val="18"/>
        <w:lang w:val="en-AU"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B3238"/>
    <w:rPr>
      <w:sz w:val="20"/>
    </w:rPr>
  </w:style>
  <w:style w:type="paragraph" w:styleId="Heading1">
    <w:name w:val="heading 1"/>
    <w:basedOn w:val="Normal"/>
    <w:next w:val="Normal"/>
    <w:link w:val="Heading1Char"/>
    <w:uiPriority w:val="1"/>
    <w:qFormat/>
    <w:rsid w:val="00C5513D"/>
    <w:pPr>
      <w:spacing w:before="0" w:after="200"/>
      <w:outlineLvl w:val="0"/>
    </w:pPr>
    <w:rPr>
      <w:b/>
      <w:bCs/>
      <w:color w:val="0067A0" w:themeColor="accent1"/>
      <w:sz w:val="28"/>
      <w:szCs w:val="28"/>
    </w:rPr>
  </w:style>
  <w:style w:type="paragraph" w:styleId="Heading2">
    <w:name w:val="heading 2"/>
    <w:basedOn w:val="Heading1"/>
    <w:next w:val="Normal"/>
    <w:link w:val="Heading2Char"/>
    <w:uiPriority w:val="1"/>
    <w:qFormat/>
    <w:rsid w:val="00C93FD7"/>
    <w:pPr>
      <w:spacing w:after="0"/>
      <w:outlineLvl w:val="1"/>
    </w:pPr>
    <w:rPr>
      <w:sz w:val="24"/>
      <w:szCs w:val="24"/>
    </w:rPr>
  </w:style>
  <w:style w:type="paragraph" w:styleId="Heading3">
    <w:name w:val="heading 3"/>
    <w:basedOn w:val="Heading4"/>
    <w:next w:val="Normal"/>
    <w:link w:val="Heading3Char"/>
    <w:uiPriority w:val="1"/>
    <w:qFormat/>
    <w:rsid w:val="006E327E"/>
    <w:pPr>
      <w:pBdr>
        <w:bottom w:val="single" w:sz="8" w:space="1" w:color="80B3CF" w:themeColor="accent3"/>
      </w:pBdr>
      <w:outlineLvl w:val="2"/>
    </w:pPr>
  </w:style>
  <w:style w:type="paragraph" w:styleId="Heading4">
    <w:name w:val="heading 4"/>
    <w:basedOn w:val="Normal"/>
    <w:next w:val="Normal"/>
    <w:link w:val="Heading4Char"/>
    <w:uiPriority w:val="1"/>
    <w:qFormat/>
    <w:rsid w:val="001208A6"/>
    <w:pPr>
      <w:keepNext/>
      <w:keepLines/>
      <w:spacing w:before="240" w:after="160"/>
      <w:outlineLvl w:val="3"/>
    </w:pPr>
    <w:rPr>
      <w:rFonts w:asciiTheme="minorHAnsi" w:eastAsiaTheme="majorEastAsia" w:hAnsiTheme="minorHAnsi" w:cstheme="majorBidi"/>
      <w:b/>
      <w:caps/>
      <w:color w:val="0067A0" w:themeColor="accent1"/>
      <w:szCs w:val="16"/>
    </w:rPr>
  </w:style>
  <w:style w:type="paragraph" w:styleId="Heading5">
    <w:name w:val="heading 5"/>
    <w:basedOn w:val="Normal"/>
    <w:next w:val="Normal"/>
    <w:link w:val="Heading5Char"/>
    <w:uiPriority w:val="1"/>
    <w:qFormat/>
    <w:rsid w:val="001208A6"/>
    <w:pPr>
      <w:keepNext/>
      <w:keepLines/>
      <w:spacing w:before="160" w:after="40"/>
      <w:outlineLvl w:val="4"/>
    </w:pPr>
    <w:rPr>
      <w:rFonts w:asciiTheme="minorHAnsi" w:eastAsiaTheme="majorEastAsia" w:hAnsiTheme="minorHAnsi" w:cstheme="majorBidi"/>
      <w:b/>
      <w:color w:val="0067A0" w:themeColor="accent1"/>
    </w:rPr>
  </w:style>
  <w:style w:type="paragraph" w:styleId="Heading6">
    <w:name w:val="heading 6"/>
    <w:basedOn w:val="Normal"/>
    <w:next w:val="Normal"/>
    <w:link w:val="Heading6Char"/>
    <w:uiPriority w:val="9"/>
    <w:semiHidden/>
    <w:qFormat/>
    <w:rsid w:val="00A423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3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357"/>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357"/>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5171"/>
    <w:pPr>
      <w:spacing w:before="0" w:after="0"/>
    </w:pPr>
    <w:tblPr>
      <w:tblCellMar>
        <w:left w:w="0" w:type="dxa"/>
        <w:right w:w="0" w:type="dxa"/>
      </w:tblCellMar>
    </w:tblPr>
  </w:style>
  <w:style w:type="paragraph" w:styleId="MacroText">
    <w:name w:val="macro"/>
    <w:link w:val="MacroTextChar"/>
    <w:uiPriority w:val="99"/>
    <w:semiHidden/>
    <w:rsid w:val="00186B82"/>
    <w:pPr>
      <w:tabs>
        <w:tab w:val="left" w:pos="480"/>
        <w:tab w:val="left" w:pos="960"/>
        <w:tab w:val="left" w:pos="1440"/>
        <w:tab w:val="left" w:pos="1920"/>
        <w:tab w:val="left" w:pos="2400"/>
        <w:tab w:val="left" w:pos="2880"/>
        <w:tab w:val="left" w:pos="3360"/>
        <w:tab w:val="left" w:pos="3840"/>
        <w:tab w:val="left" w:pos="4320"/>
      </w:tabs>
      <w:spacing w:after="0"/>
    </w:pPr>
    <w:rPr>
      <w:rFonts w:asciiTheme="minorHAnsi" w:hAnsiTheme="minorHAnsi"/>
    </w:rPr>
  </w:style>
  <w:style w:type="character" w:customStyle="1" w:styleId="MacroTextChar">
    <w:name w:val="Macro Text Char"/>
    <w:basedOn w:val="DefaultParagraphFont"/>
    <w:link w:val="MacroText"/>
    <w:uiPriority w:val="99"/>
    <w:semiHidden/>
    <w:rsid w:val="00186B82"/>
    <w:rPr>
      <w:rFonts w:asciiTheme="minorHAnsi" w:hAnsiTheme="minorHAnsi"/>
      <w:color w:val="000000"/>
    </w:rPr>
  </w:style>
  <w:style w:type="character" w:customStyle="1" w:styleId="Heading1Char">
    <w:name w:val="Heading 1 Char"/>
    <w:basedOn w:val="DefaultParagraphFont"/>
    <w:link w:val="Heading1"/>
    <w:uiPriority w:val="1"/>
    <w:rsid w:val="001208A6"/>
    <w:rPr>
      <w:b/>
      <w:bCs/>
      <w:color w:val="0067A0" w:themeColor="accent1"/>
      <w:sz w:val="28"/>
      <w:szCs w:val="28"/>
    </w:rPr>
  </w:style>
  <w:style w:type="character" w:customStyle="1" w:styleId="Heading2Char">
    <w:name w:val="Heading 2 Char"/>
    <w:basedOn w:val="DefaultParagraphFont"/>
    <w:link w:val="Heading2"/>
    <w:uiPriority w:val="1"/>
    <w:rsid w:val="001208A6"/>
    <w:rPr>
      <w:b/>
      <w:bCs/>
      <w:color w:val="0067A0" w:themeColor="accent1"/>
      <w:sz w:val="24"/>
      <w:szCs w:val="24"/>
    </w:rPr>
  </w:style>
  <w:style w:type="character" w:customStyle="1" w:styleId="Heading3Char">
    <w:name w:val="Heading 3 Char"/>
    <w:basedOn w:val="DefaultParagraphFont"/>
    <w:link w:val="Heading3"/>
    <w:uiPriority w:val="1"/>
    <w:rsid w:val="006E327E"/>
    <w:rPr>
      <w:rFonts w:asciiTheme="minorHAnsi" w:eastAsiaTheme="majorEastAsia" w:hAnsiTheme="minorHAnsi" w:cstheme="majorBidi"/>
      <w:b/>
      <w:caps/>
      <w:color w:val="0067A0" w:themeColor="accent1"/>
      <w:sz w:val="20"/>
      <w:szCs w:val="16"/>
    </w:rPr>
  </w:style>
  <w:style w:type="character" w:customStyle="1" w:styleId="Heading4Char">
    <w:name w:val="Heading 4 Char"/>
    <w:basedOn w:val="DefaultParagraphFont"/>
    <w:link w:val="Heading4"/>
    <w:uiPriority w:val="1"/>
    <w:rsid w:val="001208A6"/>
    <w:rPr>
      <w:rFonts w:asciiTheme="minorHAnsi" w:eastAsiaTheme="majorEastAsia" w:hAnsiTheme="minorHAnsi" w:cstheme="majorBidi"/>
      <w:b/>
      <w:caps/>
      <w:color w:val="0067A0" w:themeColor="accent1"/>
      <w:szCs w:val="16"/>
    </w:rPr>
  </w:style>
  <w:style w:type="character" w:customStyle="1" w:styleId="Heading5Char">
    <w:name w:val="Heading 5 Char"/>
    <w:basedOn w:val="DefaultParagraphFont"/>
    <w:link w:val="Heading5"/>
    <w:uiPriority w:val="1"/>
    <w:rsid w:val="001208A6"/>
    <w:rPr>
      <w:rFonts w:asciiTheme="minorHAnsi" w:eastAsiaTheme="majorEastAsia" w:hAnsiTheme="minorHAnsi" w:cstheme="majorBidi"/>
      <w:b/>
      <w:color w:val="0067A0" w:themeColor="accent1"/>
    </w:rPr>
  </w:style>
  <w:style w:type="character" w:customStyle="1" w:styleId="Heading6Char">
    <w:name w:val="Heading 6 Char"/>
    <w:basedOn w:val="DefaultParagraphFont"/>
    <w:link w:val="Heading6"/>
    <w:uiPriority w:val="9"/>
    <w:semiHidden/>
    <w:rsid w:val="001208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3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3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35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BD364F"/>
    <w:pPr>
      <w:spacing w:line="192" w:lineRule="auto"/>
    </w:pPr>
    <w:rPr>
      <w:rFonts w:ascii="Aptos Black" w:hAnsi="Aptos Black"/>
      <w:color w:val="FFFFFF" w:themeColor="background1"/>
      <w:kern w:val="24"/>
      <w:sz w:val="64"/>
      <w:szCs w:val="64"/>
    </w:rPr>
  </w:style>
  <w:style w:type="character" w:customStyle="1" w:styleId="TitleChar">
    <w:name w:val="Title Char"/>
    <w:basedOn w:val="DefaultParagraphFont"/>
    <w:link w:val="Title"/>
    <w:rsid w:val="001208A6"/>
    <w:rPr>
      <w:rFonts w:ascii="Aptos Black" w:hAnsi="Aptos Black"/>
      <w:color w:val="000000"/>
      <w:kern w:val="24"/>
      <w:sz w:val="64"/>
      <w:szCs w:val="64"/>
    </w:rPr>
  </w:style>
  <w:style w:type="paragraph" w:styleId="Subtitle">
    <w:name w:val="Subtitle"/>
    <w:next w:val="Normal"/>
    <w:link w:val="SubtitleChar"/>
    <w:qFormat/>
    <w:rsid w:val="001208A6"/>
    <w:pPr>
      <w:spacing w:before="0" w:after="0"/>
      <w:jc w:val="center"/>
    </w:pPr>
    <w:rPr>
      <w:rFonts w:asciiTheme="minorHAnsi"/>
      <w:b/>
      <w:bCs/>
      <w:color w:val="FFFFFF" w:themeColor="background1"/>
      <w:kern w:val="24"/>
      <w:sz w:val="24"/>
      <w:szCs w:val="24"/>
      <w:lang w:val="en-US"/>
    </w:rPr>
  </w:style>
  <w:style w:type="character" w:customStyle="1" w:styleId="SubtitleChar">
    <w:name w:val="Subtitle Char"/>
    <w:basedOn w:val="DefaultParagraphFont"/>
    <w:link w:val="Subtitle"/>
    <w:rsid w:val="001208A6"/>
    <w:rPr>
      <w:rFonts w:asciiTheme="minorHAnsi"/>
      <w:b/>
      <w:bCs/>
      <w:color w:val="000000"/>
      <w:kern w:val="24"/>
      <w:sz w:val="24"/>
      <w:szCs w:val="24"/>
      <w:lang w:val="en-US"/>
    </w:rPr>
  </w:style>
  <w:style w:type="paragraph" w:styleId="Quote">
    <w:name w:val="Quote"/>
    <w:basedOn w:val="Normal"/>
    <w:next w:val="Normal"/>
    <w:link w:val="QuoteChar"/>
    <w:uiPriority w:val="29"/>
    <w:semiHidden/>
    <w:qFormat/>
    <w:rsid w:val="00A42357"/>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1208A6"/>
    <w:rPr>
      <w:i/>
      <w:iCs/>
      <w:color w:val="404040" w:themeColor="text1" w:themeTint="BF"/>
    </w:rPr>
  </w:style>
  <w:style w:type="paragraph" w:styleId="ListParagraph">
    <w:name w:val="List Paragraph"/>
    <w:basedOn w:val="Normal"/>
    <w:uiPriority w:val="34"/>
    <w:semiHidden/>
    <w:qFormat/>
    <w:rsid w:val="00A42357"/>
    <w:pPr>
      <w:ind w:left="720"/>
      <w:contextualSpacing/>
    </w:pPr>
  </w:style>
  <w:style w:type="character" w:styleId="IntenseEmphasis">
    <w:name w:val="Intense Emphasis"/>
    <w:basedOn w:val="DefaultParagraphFont"/>
    <w:uiPriority w:val="21"/>
    <w:semiHidden/>
    <w:qFormat/>
    <w:rsid w:val="00A42357"/>
    <w:rPr>
      <w:i/>
      <w:iCs/>
      <w:color w:val="004C77" w:themeColor="accent1" w:themeShade="BF"/>
    </w:rPr>
  </w:style>
  <w:style w:type="paragraph" w:styleId="IntenseQuote">
    <w:name w:val="Intense Quote"/>
    <w:basedOn w:val="Normal"/>
    <w:next w:val="Normal"/>
    <w:link w:val="IntenseQuoteChar"/>
    <w:uiPriority w:val="30"/>
    <w:semiHidden/>
    <w:qFormat/>
    <w:rsid w:val="00A42357"/>
    <w:pPr>
      <w:pBdr>
        <w:top w:val="single" w:sz="4" w:space="10" w:color="004C77" w:themeColor="accent1" w:themeShade="BF"/>
        <w:bottom w:val="single" w:sz="4" w:space="10" w:color="004C77" w:themeColor="accent1" w:themeShade="BF"/>
      </w:pBdr>
      <w:spacing w:before="360" w:after="360"/>
      <w:ind w:left="864" w:right="864"/>
      <w:jc w:val="center"/>
    </w:pPr>
    <w:rPr>
      <w:i/>
      <w:iCs/>
      <w:color w:val="004C77" w:themeColor="accent1" w:themeShade="BF"/>
    </w:rPr>
  </w:style>
  <w:style w:type="character" w:customStyle="1" w:styleId="IntenseQuoteChar">
    <w:name w:val="Intense Quote Char"/>
    <w:basedOn w:val="DefaultParagraphFont"/>
    <w:link w:val="IntenseQuote"/>
    <w:uiPriority w:val="30"/>
    <w:semiHidden/>
    <w:rsid w:val="001208A6"/>
    <w:rPr>
      <w:i/>
      <w:iCs/>
      <w:color w:val="004C77" w:themeColor="accent1" w:themeShade="BF"/>
    </w:rPr>
  </w:style>
  <w:style w:type="character" w:styleId="IntenseReference">
    <w:name w:val="Intense Reference"/>
    <w:basedOn w:val="DefaultParagraphFont"/>
    <w:uiPriority w:val="32"/>
    <w:semiHidden/>
    <w:qFormat/>
    <w:rsid w:val="00A42357"/>
    <w:rPr>
      <w:b/>
      <w:bCs/>
      <w:smallCaps/>
      <w:color w:val="004C77" w:themeColor="accent1" w:themeShade="BF"/>
      <w:spacing w:val="5"/>
    </w:rPr>
  </w:style>
  <w:style w:type="paragraph" w:styleId="Header">
    <w:name w:val="header"/>
    <w:basedOn w:val="Normal"/>
    <w:link w:val="HeaderChar"/>
    <w:uiPriority w:val="99"/>
    <w:semiHidden/>
    <w:rsid w:val="00A42357"/>
    <w:pPr>
      <w:tabs>
        <w:tab w:val="center" w:pos="4513"/>
        <w:tab w:val="right" w:pos="9026"/>
      </w:tabs>
      <w:spacing w:before="0" w:after="0"/>
    </w:pPr>
  </w:style>
  <w:style w:type="character" w:customStyle="1" w:styleId="HeaderChar">
    <w:name w:val="Header Char"/>
    <w:basedOn w:val="DefaultParagraphFont"/>
    <w:link w:val="Header"/>
    <w:uiPriority w:val="99"/>
    <w:semiHidden/>
    <w:rsid w:val="001208A6"/>
  </w:style>
  <w:style w:type="paragraph" w:styleId="Footer">
    <w:name w:val="footer"/>
    <w:basedOn w:val="Normal"/>
    <w:link w:val="FooterChar"/>
    <w:uiPriority w:val="99"/>
    <w:semiHidden/>
    <w:rsid w:val="00A42357"/>
    <w:pPr>
      <w:tabs>
        <w:tab w:val="center" w:pos="4513"/>
        <w:tab w:val="right" w:pos="9026"/>
      </w:tabs>
      <w:spacing w:before="0" w:after="0"/>
    </w:pPr>
  </w:style>
  <w:style w:type="character" w:customStyle="1" w:styleId="FooterChar">
    <w:name w:val="Footer Char"/>
    <w:basedOn w:val="DefaultParagraphFont"/>
    <w:link w:val="Footer"/>
    <w:uiPriority w:val="99"/>
    <w:semiHidden/>
    <w:rsid w:val="001208A6"/>
  </w:style>
  <w:style w:type="paragraph" w:styleId="ListBullet">
    <w:name w:val="List Bullet"/>
    <w:basedOn w:val="ListParagraph"/>
    <w:uiPriority w:val="99"/>
    <w:qFormat/>
    <w:rsid w:val="00DB3238"/>
    <w:pPr>
      <w:numPr>
        <w:numId w:val="1"/>
      </w:numPr>
      <w:spacing w:before="60" w:after="60"/>
      <w:ind w:left="284" w:hanging="284"/>
      <w:contextualSpacing w:val="0"/>
    </w:pPr>
  </w:style>
  <w:style w:type="paragraph" w:styleId="ListBullet2">
    <w:name w:val="List Bullet 2"/>
    <w:basedOn w:val="ListBullet"/>
    <w:uiPriority w:val="2"/>
    <w:semiHidden/>
    <w:rsid w:val="00C5513D"/>
    <w:pPr>
      <w:numPr>
        <w:ilvl w:val="1"/>
        <w:numId w:val="5"/>
      </w:numPr>
      <w:tabs>
        <w:tab w:val="left" w:pos="567"/>
      </w:tabs>
    </w:pPr>
  </w:style>
  <w:style w:type="paragraph" w:styleId="NoSpacing">
    <w:name w:val="No Spacing"/>
    <w:uiPriority w:val="1"/>
    <w:semiHidden/>
    <w:qFormat/>
    <w:rsid w:val="00C5513D"/>
    <w:pPr>
      <w:spacing w:before="0" w:after="0"/>
    </w:pPr>
  </w:style>
  <w:style w:type="paragraph" w:customStyle="1" w:styleId="Pa4">
    <w:name w:val="Pa4"/>
    <w:basedOn w:val="Normal"/>
    <w:next w:val="Normal"/>
    <w:uiPriority w:val="99"/>
    <w:semiHidden/>
    <w:rsid w:val="00404B20"/>
    <w:pPr>
      <w:autoSpaceDE w:val="0"/>
      <w:autoSpaceDN w:val="0"/>
      <w:adjustRightInd w:val="0"/>
      <w:spacing w:before="0" w:after="0" w:line="181" w:lineRule="atLeast"/>
    </w:pPr>
    <w:rPr>
      <w:kern w:val="0"/>
      <w:sz w:val="24"/>
      <w:szCs w:val="24"/>
    </w:rPr>
  </w:style>
  <w:style w:type="character" w:customStyle="1" w:styleId="A6">
    <w:name w:val="A6"/>
    <w:uiPriority w:val="99"/>
    <w:semiHidden/>
    <w:rsid w:val="00404B20"/>
    <w:rPr>
      <w:rFonts w:cs="Aptos"/>
      <w:b/>
      <w:bCs/>
      <w:color w:val="211D1E"/>
      <w:sz w:val="22"/>
      <w:szCs w:val="22"/>
    </w:rPr>
  </w:style>
  <w:style w:type="table" w:customStyle="1" w:styleId="NCIRSTable">
    <w:name w:val="NCIRS Table"/>
    <w:basedOn w:val="TableNormal"/>
    <w:rsid w:val="00A043C0"/>
    <w:tblPr>
      <w:tblBorders>
        <w:bottom w:val="single" w:sz="12" w:space="0" w:color="408DB8" w:themeColor="accent2"/>
        <w:insideH w:val="single" w:sz="6" w:space="0" w:color="408DB8" w:themeColor="accent2"/>
      </w:tblBorders>
      <w:tblCellMar>
        <w:left w:w="85" w:type="dxa"/>
        <w:right w:w="85" w:type="dxa"/>
      </w:tblCellMar>
    </w:tblPr>
    <w:tblStylePr w:type="firstRow">
      <w:rPr>
        <w:rFonts w:asciiTheme="majorHAnsi" w:hAnsiTheme="majorHAnsi"/>
        <w:color w:val="FFFFFF" w:themeColor="background1"/>
        <w:sz w:val="22"/>
      </w:rPr>
      <w:tblPr/>
      <w:tcPr>
        <w:shd w:val="clear" w:color="auto" w:fill="0067A0" w:themeFill="accent1"/>
      </w:tcPr>
    </w:tblStylePr>
    <w:tblStylePr w:type="firstCol">
      <w:rPr>
        <w:rFonts w:asciiTheme="minorHAnsi" w:hAnsiTheme="minorHAnsi"/>
        <w:b/>
        <w:color w:val="0067A0" w:themeColor="accent1"/>
        <w:sz w:val="18"/>
      </w:rPr>
    </w:tblStylePr>
    <w:tblStylePr w:type="nwCell">
      <w:rPr>
        <w:rFonts w:asciiTheme="majorHAnsi" w:hAnsiTheme="majorHAnsi"/>
        <w:b w:val="0"/>
        <w:color w:val="FFFFFF" w:themeColor="background1"/>
        <w:sz w:val="22"/>
      </w:rPr>
      <w:tblPr/>
      <w:tcPr>
        <w:shd w:val="clear" w:color="auto" w:fill="0067A0" w:themeFill="accent1"/>
      </w:tcPr>
    </w:tblStylePr>
  </w:style>
  <w:style w:type="paragraph" w:customStyle="1" w:styleId="Note">
    <w:name w:val="Note"/>
    <w:qFormat/>
    <w:rsid w:val="009617DE"/>
    <w:pPr>
      <w:ind w:left="284" w:right="284"/>
    </w:pPr>
    <w:rPr>
      <w:sz w:val="14"/>
    </w:rPr>
  </w:style>
  <w:style w:type="character" w:styleId="Hyperlink">
    <w:name w:val="Hyperlink"/>
    <w:basedOn w:val="DefaultParagraphFont"/>
    <w:uiPriority w:val="99"/>
    <w:unhideWhenUsed/>
    <w:rsid w:val="008A5757"/>
    <w:rPr>
      <w:color w:val="0067A0" w:themeColor="hyperlink"/>
      <w:u w:val="single"/>
    </w:rPr>
  </w:style>
  <w:style w:type="character" w:styleId="UnresolvedMention">
    <w:name w:val="Unresolved Mention"/>
    <w:basedOn w:val="DefaultParagraphFont"/>
    <w:uiPriority w:val="99"/>
    <w:semiHidden/>
    <w:unhideWhenUsed/>
    <w:rsid w:val="008A5757"/>
    <w:rPr>
      <w:color w:val="605E5C"/>
      <w:shd w:val="clear" w:color="auto" w:fill="E1DFDD"/>
    </w:rPr>
  </w:style>
  <w:style w:type="paragraph" w:styleId="EndnoteText">
    <w:name w:val="endnote text"/>
    <w:basedOn w:val="Normal"/>
    <w:link w:val="EndnoteTextChar"/>
    <w:uiPriority w:val="99"/>
    <w:semiHidden/>
    <w:unhideWhenUsed/>
    <w:rsid w:val="00011DDE"/>
    <w:pPr>
      <w:spacing w:before="0" w:after="0"/>
    </w:pPr>
    <w:rPr>
      <w:szCs w:val="20"/>
    </w:rPr>
  </w:style>
  <w:style w:type="character" w:customStyle="1" w:styleId="EndnoteTextChar">
    <w:name w:val="Endnote Text Char"/>
    <w:basedOn w:val="DefaultParagraphFont"/>
    <w:link w:val="EndnoteText"/>
    <w:uiPriority w:val="99"/>
    <w:semiHidden/>
    <w:rsid w:val="00011DDE"/>
    <w:rPr>
      <w:sz w:val="20"/>
      <w:szCs w:val="20"/>
    </w:rPr>
  </w:style>
  <w:style w:type="character" w:styleId="EndnoteReference">
    <w:name w:val="endnote reference"/>
    <w:basedOn w:val="DefaultParagraphFont"/>
    <w:uiPriority w:val="99"/>
    <w:semiHidden/>
    <w:unhideWhenUsed/>
    <w:rsid w:val="00011DDE"/>
    <w:rPr>
      <w:vertAlign w:val="superscript"/>
    </w:rPr>
  </w:style>
  <w:style w:type="paragraph" w:styleId="Caption">
    <w:name w:val="caption"/>
    <w:basedOn w:val="Normal"/>
    <w:next w:val="Normal"/>
    <w:uiPriority w:val="35"/>
    <w:semiHidden/>
    <w:unhideWhenUsed/>
    <w:qFormat/>
    <w:rsid w:val="009E2FDA"/>
    <w:pPr>
      <w:spacing w:before="0" w:after="200"/>
    </w:pPr>
    <w:rPr>
      <w:i/>
      <w:iCs/>
      <w:color w:val="BFD9E7" w:themeColor="text2"/>
    </w:rPr>
  </w:style>
  <w:style w:type="paragraph" w:customStyle="1" w:styleId="Line">
    <w:name w:val="Line"/>
    <w:uiPriority w:val="1"/>
    <w:qFormat/>
    <w:rsid w:val="005E257E"/>
    <w:pPr>
      <w:spacing w:before="0" w:after="0"/>
    </w:pPr>
    <w:rPr>
      <w:sz w:val="8"/>
      <w:szCs w:val="8"/>
    </w:rPr>
  </w:style>
  <w:style w:type="paragraph" w:styleId="CommentText">
    <w:name w:val="annotation text"/>
    <w:basedOn w:val="Normal"/>
    <w:link w:val="CommentTextChar"/>
    <w:uiPriority w:val="99"/>
    <w:unhideWhenUsed/>
    <w:rsid w:val="004212DF"/>
    <w:pPr>
      <w:spacing w:before="0" w:after="160"/>
    </w:pPr>
    <w:rPr>
      <w:rFonts w:asciiTheme="minorHAnsi" w:hAnsiTheme="minorHAnsi"/>
      <w:color w:val="auto"/>
      <w:szCs w:val="20"/>
    </w:rPr>
  </w:style>
  <w:style w:type="character" w:customStyle="1" w:styleId="CommentTextChar">
    <w:name w:val="Comment Text Char"/>
    <w:basedOn w:val="DefaultParagraphFont"/>
    <w:link w:val="CommentText"/>
    <w:uiPriority w:val="99"/>
    <w:rsid w:val="004212DF"/>
    <w:rPr>
      <w:rFonts w:asciiTheme="minorHAnsi" w:hAnsiTheme="minorHAnsi"/>
      <w:color w:val="auto"/>
      <w:sz w:val="20"/>
      <w:szCs w:val="20"/>
    </w:rPr>
  </w:style>
  <w:style w:type="character" w:styleId="CommentReference">
    <w:name w:val="annotation reference"/>
    <w:basedOn w:val="DefaultParagraphFont"/>
    <w:uiPriority w:val="99"/>
    <w:semiHidden/>
    <w:unhideWhenUsed/>
    <w:rsid w:val="004212DF"/>
    <w:rPr>
      <w:sz w:val="16"/>
      <w:szCs w:val="16"/>
    </w:rPr>
  </w:style>
  <w:style w:type="character" w:styleId="PlaceholderText">
    <w:name w:val="Placeholder Text"/>
    <w:basedOn w:val="DefaultParagraphFont"/>
    <w:uiPriority w:val="99"/>
    <w:semiHidden/>
    <w:rsid w:val="00C83210"/>
    <w:rPr>
      <w:color w:val="666666"/>
    </w:rPr>
  </w:style>
  <w:style w:type="paragraph" w:styleId="Revision">
    <w:name w:val="Revision"/>
    <w:hidden/>
    <w:uiPriority w:val="99"/>
    <w:semiHidden/>
    <w:rsid w:val="008A4097"/>
    <w:pPr>
      <w:spacing w:before="0" w:after="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health.gov.au/topics/immunisation/immunisation-information-for-health-professionals/reporting-and-managing-adverse-vaccination-events?language=en" TargetMode="External"/><Relationship Id="rId39" Type="http://schemas.openxmlformats.org/officeDocument/2006/relationships/footer" Target="footer6.xml"/><Relationship Id="rId21" Type="http://schemas.openxmlformats.org/officeDocument/2006/relationships/header" Target="header3.xml"/><Relationship Id="rId34" Type="http://schemas.openxmlformats.org/officeDocument/2006/relationships/image" Target="media/image7.sv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health.gov.au/our-work/covid-19-vaccines/about-rollout?language=en" TargetMode="External"/><Relationship Id="rId29" Type="http://schemas.openxmlformats.org/officeDocument/2006/relationships/hyperlink" Target="https://immunisationhandbook.health.gov.au/"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ervicesaustralia.gov.au/about-australian-immunisation-register?context=20" TargetMode="External"/><Relationship Id="rId32" Type="http://schemas.openxmlformats.org/officeDocument/2006/relationships/hyperlink" Target="https://www.health.gov.au/topics/immunisation/vaccines/covid-19-vaccine"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health.gov.au/topics/immunisation/immunisation-information-for-health-professionals/reporting-and-managing-adverse-vaccination-events?language=en" TargetMode="External"/><Relationship Id="rId28" Type="http://schemas.openxmlformats.org/officeDocument/2006/relationships/hyperlink" Target="https://www.health.gov.au/topics/immunisation/vaccines/covid-19-vaccine" TargetMode="External"/><Relationship Id="rId36" Type="http://schemas.openxmlformats.org/officeDocument/2006/relationships/image" Target="media/image9.svg"/><Relationship Id="rId10" Type="http://schemas.openxmlformats.org/officeDocument/2006/relationships/endnotes" Target="endnotes.xml"/><Relationship Id="rId19" Type="http://schemas.openxmlformats.org/officeDocument/2006/relationships/hyperlink" Target="https://www.health.gov.au/our-work/covid-19-vaccines/about-rollout?language=en" TargetMode="External"/><Relationship Id="rId31" Type="http://schemas.openxmlformats.org/officeDocument/2006/relationships/hyperlink" Target="https://www.health.gov.au/topics/immunisation/vaccines/covid-19-vacc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s://www.health.gov.au/topics/immunisation/vaccines/covid-19-vaccine" TargetMode="External"/><Relationship Id="rId30" Type="http://schemas.openxmlformats.org/officeDocument/2006/relationships/hyperlink" Target="https://www.health.gov.au/topics/immunisation/immunisation-information-for-health-professionals/reporting-and-managing-adverse-vaccination-events?language=en" TargetMode="External"/><Relationship Id="rId35" Type="http://schemas.openxmlformats.org/officeDocument/2006/relationships/image" Target="media/image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svg"/><Relationship Id="rId25" Type="http://schemas.openxmlformats.org/officeDocument/2006/relationships/hyperlink" Target="https://immunisationhandbook.health.gov.au/" TargetMode="External"/><Relationship Id="rId33" Type="http://schemas.openxmlformats.org/officeDocument/2006/relationships/image" Target="media/image6.png"/><Relationship Id="rId38"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hneen\OneDrive\IdeaSeed\2026\NCIRS\06082026\Templates-20260806T071122Z-1-001\Templates\National%20Immuniation%20Program%20Fact%20Sheet_Program%20advice%20for%20health%20professionals_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F06D6B02F41EE97C85B21B2815309"/>
        <w:category>
          <w:name w:val="General"/>
          <w:gallery w:val="placeholder"/>
        </w:category>
        <w:types>
          <w:type w:val="bbPlcHdr"/>
        </w:types>
        <w:behaviors>
          <w:behavior w:val="content"/>
        </w:behaviors>
        <w:guid w:val="{3FD88CA7-B86B-47AA-9060-D9D78236D2CF}"/>
      </w:docPartPr>
      <w:docPartBody>
        <w:p w:rsidR="005A7680" w:rsidRDefault="00145D78" w:rsidP="00145D78">
          <w:pPr>
            <w:pStyle w:val="2FFF06D6B02F41EE97C85B21B2815309"/>
          </w:pPr>
          <w:r w:rsidRPr="00582E74">
            <w:rPr>
              <w:rStyle w:val="TitleChar"/>
              <w:sz w:val="28"/>
              <w:szCs w:val="28"/>
            </w:rPr>
            <w:t>[Title]</w:t>
          </w:r>
        </w:p>
      </w:docPartBody>
    </w:docPart>
    <w:docPart>
      <w:docPartPr>
        <w:name w:val="85F418216F1F49E7BDCBEDFF169D5BA9"/>
        <w:category>
          <w:name w:val="General"/>
          <w:gallery w:val="placeholder"/>
        </w:category>
        <w:types>
          <w:type w:val="bbPlcHdr"/>
        </w:types>
        <w:behaviors>
          <w:behavior w:val="content"/>
        </w:behaviors>
        <w:guid w:val="{04D9B7CE-8516-4DCE-BC89-E9B16BDD9B20}"/>
      </w:docPartPr>
      <w:docPartBody>
        <w:p w:rsidR="005A7680" w:rsidRDefault="00145D78" w:rsidP="00145D78">
          <w:pPr>
            <w:pStyle w:val="85F418216F1F49E7BDCBEDFF169D5BA9"/>
          </w:pPr>
          <w:r w:rsidRPr="00582E74">
            <w:rPr>
              <w:rStyle w:val="PlaceholderText"/>
              <w:color w:val="FFFFFF" w:themeColor="background1"/>
              <w:sz w:val="18"/>
              <w:szCs w:val="18"/>
            </w:rP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Rounded MT">
    <w:altName w:val="Arial"/>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78"/>
    <w:rsid w:val="000454EE"/>
    <w:rsid w:val="00081300"/>
    <w:rsid w:val="00145D78"/>
    <w:rsid w:val="001859F4"/>
    <w:rsid w:val="00244461"/>
    <w:rsid w:val="00252926"/>
    <w:rsid w:val="00275704"/>
    <w:rsid w:val="00292A7B"/>
    <w:rsid w:val="002A10C3"/>
    <w:rsid w:val="002B473B"/>
    <w:rsid w:val="003C7EFC"/>
    <w:rsid w:val="00472527"/>
    <w:rsid w:val="004A2CB9"/>
    <w:rsid w:val="00514C21"/>
    <w:rsid w:val="00532B61"/>
    <w:rsid w:val="005A7680"/>
    <w:rsid w:val="005C43EF"/>
    <w:rsid w:val="005D3DFC"/>
    <w:rsid w:val="007522EF"/>
    <w:rsid w:val="008A0B8E"/>
    <w:rsid w:val="009147BC"/>
    <w:rsid w:val="009265B5"/>
    <w:rsid w:val="009B5603"/>
    <w:rsid w:val="00A66C2C"/>
    <w:rsid w:val="00A84379"/>
    <w:rsid w:val="00AF0BC1"/>
    <w:rsid w:val="00B17AD0"/>
    <w:rsid w:val="00B2087C"/>
    <w:rsid w:val="00B91BF4"/>
    <w:rsid w:val="00C641EB"/>
    <w:rsid w:val="00D26B25"/>
    <w:rsid w:val="00D760B5"/>
    <w:rsid w:val="00D84964"/>
    <w:rsid w:val="00D90DAC"/>
    <w:rsid w:val="00E138C8"/>
    <w:rsid w:val="00F82B8C"/>
    <w:rsid w:val="00F83EF2"/>
    <w:rsid w:val="00FC02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45D78"/>
    <w:pPr>
      <w:spacing w:before="120" w:after="120" w:line="192" w:lineRule="auto"/>
    </w:pPr>
    <w:rPr>
      <w:rFonts w:ascii="Aptos Black" w:eastAsiaTheme="minorHAnsi" w:hAnsi="Aptos Black"/>
      <w:color w:val="FFFFFF" w:themeColor="background1"/>
      <w:kern w:val="24"/>
      <w:sz w:val="64"/>
      <w:szCs w:val="64"/>
      <w:lang w:eastAsia="en-US"/>
    </w:rPr>
  </w:style>
  <w:style w:type="character" w:customStyle="1" w:styleId="TitleChar">
    <w:name w:val="Title Char"/>
    <w:basedOn w:val="DefaultParagraphFont"/>
    <w:link w:val="Title"/>
    <w:rsid w:val="00145D78"/>
    <w:rPr>
      <w:rFonts w:ascii="Aptos Black" w:eastAsiaTheme="minorHAnsi" w:hAnsi="Aptos Black"/>
      <w:color w:val="FFFFFF" w:themeColor="background1"/>
      <w:kern w:val="24"/>
      <w:sz w:val="64"/>
      <w:szCs w:val="64"/>
      <w:lang w:eastAsia="en-US"/>
    </w:rPr>
  </w:style>
  <w:style w:type="paragraph" w:customStyle="1" w:styleId="2FFF06D6B02F41EE97C85B21B2815309">
    <w:name w:val="2FFF06D6B02F41EE97C85B21B2815309"/>
    <w:rsid w:val="00145D78"/>
  </w:style>
  <w:style w:type="character" w:styleId="PlaceholderText">
    <w:name w:val="Placeholder Text"/>
    <w:basedOn w:val="DefaultParagraphFont"/>
    <w:uiPriority w:val="99"/>
    <w:semiHidden/>
    <w:rsid w:val="00145D78"/>
    <w:rPr>
      <w:color w:val="666666"/>
    </w:rPr>
  </w:style>
  <w:style w:type="paragraph" w:customStyle="1" w:styleId="85F418216F1F49E7BDCBEDFF169D5BA9">
    <w:name w:val="85F418216F1F49E7BDCBEDFF169D5BA9"/>
    <w:rsid w:val="00145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CIRS_NIP">
      <a:dk1>
        <a:sysClr val="windowText" lastClr="000000"/>
      </a:dk1>
      <a:lt1>
        <a:sysClr val="window" lastClr="FFFFFF"/>
      </a:lt1>
      <a:dk2>
        <a:srgbClr val="BFD9E7"/>
      </a:dk2>
      <a:lt2>
        <a:srgbClr val="D9C9DC"/>
      </a:lt2>
      <a:accent1>
        <a:srgbClr val="0067A0"/>
      </a:accent1>
      <a:accent2>
        <a:srgbClr val="408DB8"/>
      </a:accent2>
      <a:accent3>
        <a:srgbClr val="80B3CF"/>
      </a:accent3>
      <a:accent4>
        <a:srgbClr val="692874"/>
      </a:accent4>
      <a:accent5>
        <a:srgbClr val="8E5E97"/>
      </a:accent5>
      <a:accent6>
        <a:srgbClr val="B493B9"/>
      </a:accent6>
      <a:hlink>
        <a:srgbClr val="0067A0"/>
      </a:hlink>
      <a:folHlink>
        <a:srgbClr val="692874"/>
      </a:folHlink>
    </a:clrScheme>
    <a:fontScheme name="Custom 502">
      <a:majorFont>
        <a:latin typeface="Aptos Blac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aeff8c-61d2-4527-ac26-d920da01938e">
      <Terms xmlns="http://schemas.microsoft.com/office/infopath/2007/PartnerControls"/>
    </lcf76f155ced4ddcb4097134ff3c332f>
    <TaxCatchAll xmlns="ff9e73cf-1701-4d26-ad63-b3728242da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03B259C6ACD8488970F765B6A2731A" ma:contentTypeVersion="11" ma:contentTypeDescription="Create a new document." ma:contentTypeScope="" ma:versionID="7c785493b87aff052fa8723cf13d9ea5">
  <xsd:schema xmlns:xsd="http://www.w3.org/2001/XMLSchema" xmlns:xs="http://www.w3.org/2001/XMLSchema" xmlns:p="http://schemas.microsoft.com/office/2006/metadata/properties" xmlns:ns2="cbaeff8c-61d2-4527-ac26-d920da01938e" xmlns:ns3="ff9e73cf-1701-4d26-ad63-b3728242dab4" targetNamespace="http://schemas.microsoft.com/office/2006/metadata/properties" ma:root="true" ma:fieldsID="dfb4fb6c15f39c5337bf5a0b4c7f1a77" ns2:_="" ns3:_="">
    <xsd:import namespace="cbaeff8c-61d2-4527-ac26-d920da01938e"/>
    <xsd:import namespace="ff9e73cf-1701-4d26-ad63-b3728242da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eff8c-61d2-4527-ac26-d920da019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9e73cf-1701-4d26-ad63-b3728242da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619130-ae7f-4ba2-b99d-ee0a3498fd93}" ma:internalName="TaxCatchAll" ma:showField="CatchAllData" ma:web="ff9e73cf-1701-4d26-ad63-b3728242d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F8F45-59BB-4CCC-9DD4-190F188CEB0D}">
  <ds:schemaRefs>
    <ds:schemaRef ds:uri="http://schemas.microsoft.com/sharepoint/v3/contenttype/forms"/>
  </ds:schemaRefs>
</ds:datastoreItem>
</file>

<file path=customXml/itemProps2.xml><?xml version="1.0" encoding="utf-8"?>
<ds:datastoreItem xmlns:ds="http://schemas.openxmlformats.org/officeDocument/2006/customXml" ds:itemID="{0D21BBE0-9923-4872-9244-762636DE5674}">
  <ds:schemaRefs>
    <ds:schemaRef ds:uri="http://schemas.microsoft.com/office/2006/metadata/properties"/>
    <ds:schemaRef ds:uri="http://schemas.microsoft.com/office/infopath/2007/PartnerControls"/>
    <ds:schemaRef ds:uri="cbaeff8c-61d2-4527-ac26-d920da01938e"/>
    <ds:schemaRef ds:uri="ff9e73cf-1701-4d26-ad63-b3728242dab4"/>
  </ds:schemaRefs>
</ds:datastoreItem>
</file>

<file path=customXml/itemProps3.xml><?xml version="1.0" encoding="utf-8"?>
<ds:datastoreItem xmlns:ds="http://schemas.openxmlformats.org/officeDocument/2006/customXml" ds:itemID="{5708BA43-9D1A-41FC-B801-B751AF98C298}">
  <ds:schemaRefs>
    <ds:schemaRef ds:uri="http://schemas.openxmlformats.org/officeDocument/2006/bibliography"/>
  </ds:schemaRefs>
</ds:datastoreItem>
</file>

<file path=customXml/itemProps4.xml><?xml version="1.0" encoding="utf-8"?>
<ds:datastoreItem xmlns:ds="http://schemas.openxmlformats.org/officeDocument/2006/customXml" ds:itemID="{C3F752F2-83E8-4ACD-AB5A-2D2E8C9DF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eff8c-61d2-4527-ac26-d920da01938e"/>
    <ds:schemaRef ds:uri="ff9e73cf-1701-4d26-ad63-b3728242d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National Immuniation Program Fact Sheet_Program advice for health professionals_One Column.dotx</Template>
  <TotalTime>20</TotalTime>
  <Pages>3</Pages>
  <Words>728</Words>
  <Characters>4312</Characters>
  <Application>Microsoft Office Word</Application>
  <DocSecurity>0</DocSecurity>
  <Lines>152</Lines>
  <Paragraphs>52</Paragraphs>
  <ScaleCrop>false</ScaleCrop>
  <HeadingPairs>
    <vt:vector size="2" baseType="variant">
      <vt:variant>
        <vt:lpstr>Title</vt:lpstr>
      </vt:variant>
      <vt:variant>
        <vt:i4>1</vt:i4>
      </vt:variant>
    </vt:vector>
  </HeadingPairs>
  <TitlesOfParts>
    <vt:vector size="1" baseType="lpstr">
      <vt:lpstr>COVID-19 NIP transition - Program advice for health professionals</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NIP transition - Program advice for health professionals</dc:title>
  <dc:subject>Program advice for health professionals</dc:subject>
  <dc:creator>Australian Department of Health</dc:creator>
  <cp:keywords>COVID-19, COVID-19 vaccine, National Immunisation Program, NIP, immunisation, vaccination</cp:keywords>
  <dc:description/>
  <cp:lastModifiedBy>NEWBERRY, Jacqui</cp:lastModifiedBy>
  <cp:revision>18</cp:revision>
  <cp:lastPrinted>2026-07-15T01:51:00Z</cp:lastPrinted>
  <dcterms:created xsi:type="dcterms:W3CDTF">2026-09-02T03:40:00Z</dcterms:created>
  <dcterms:modified xsi:type="dcterms:W3CDTF">2026-09-03T23:47:00Z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2026-08-21T05:50:23Z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f566fdcf-9889-44f9-808c-6c587ab96552</vt:lpwstr>
  </property>
  <property fmtid="{D5CDD505-2E9C-101B-9397-08002B2CF9AE}" pid="8" name="MSIP_Label_00f30421-7766-42c6-b167-b4a273574e25_ContentBits">
    <vt:lpwstr>0</vt:lpwstr>
  </property>
  <property fmtid="{D5CDD505-2E9C-101B-9397-08002B2CF9AE}" pid="9" name="MSIP_Label_00f30421-7766-42c6-b167-b4a273574e25_Tag">
    <vt:lpwstr>10, 0, 1, 1</vt:lpwstr>
  </property>
  <property fmtid="{D5CDD505-2E9C-101B-9397-08002B2CF9AE}" pid="10" name="ContentTypeId">
    <vt:lpwstr>0x010100C003B259C6ACD8488970F765B6A2731A</vt:lpwstr>
  </property>
  <property fmtid="{D5CDD505-2E9C-101B-9397-08002B2CF9AE}" pid="11" name="docLang">
    <vt:lpwstr>en</vt:lpwstr>
  </property>
  <property fmtid="{D5CDD505-2E9C-101B-9397-08002B2CF9AE}" pid="12" name="MediaServiceImageTags">
    <vt:lpwstr/>
  </property>
  <property fmtid="{D5CDD505-2E9C-101B-9397-08002B2CF9AE}" pid="13" name="ClassificationContentMarkingHeaderShapeIds">
    <vt:lpwstr>520f25b8,5fcf0f4b,283915ae,18ce400a,3f07cfd9</vt:lpwstr>
  </property>
  <property fmtid="{D5CDD505-2E9C-101B-9397-08002B2CF9AE}" pid="14" name="ClassificationContentMarkingHeaderFontProps">
    <vt:lpwstr>#ff0000,12,Aptos</vt:lpwstr>
  </property>
  <property fmtid="{D5CDD505-2E9C-101B-9397-08002B2CF9AE}" pid="15" name="ClassificationContentMarkingHeaderText">
    <vt:lpwstr>UNOFFICIAL</vt:lpwstr>
  </property>
  <property fmtid="{D5CDD505-2E9C-101B-9397-08002B2CF9AE}" pid="16" name="ClassificationContentMarkingFooterShapeIds">
    <vt:lpwstr>4eb76247,1dee34db,7786a0,6acb1b9f,7202e9db,2f326dbb</vt:lpwstr>
  </property>
  <property fmtid="{D5CDD505-2E9C-101B-9397-08002B2CF9AE}" pid="17" name="ClassificationContentMarkingFooterFontProps">
    <vt:lpwstr>#ff0000,12,Aptos</vt:lpwstr>
  </property>
  <property fmtid="{D5CDD505-2E9C-101B-9397-08002B2CF9AE}" pid="18" name="ClassificationContentMarkingFooterText">
    <vt:lpwstr>UNOFFICIAL</vt:lpwstr>
  </property>
  <property fmtid="{D5CDD505-2E9C-101B-9397-08002B2CF9AE}" pid="19" name="MSIP_Label_edd204cd-6aa2-46a1-bfaf-a0d9bcf7e7ca_Enabled">
    <vt:lpwstr>true</vt:lpwstr>
  </property>
  <property fmtid="{D5CDD505-2E9C-101B-9397-08002B2CF9AE}" pid="20" name="MSIP_Label_edd204cd-6aa2-46a1-bfaf-a0d9bcf7e7ca_SetDate">
    <vt:lpwstr>2026-08-28T04:25:49Z</vt:lpwstr>
  </property>
  <property fmtid="{D5CDD505-2E9C-101B-9397-08002B2CF9AE}" pid="21" name="MSIP_Label_edd204cd-6aa2-46a1-bfaf-a0d9bcf7e7ca_Method">
    <vt:lpwstr>Privileged</vt:lpwstr>
  </property>
  <property fmtid="{D5CDD505-2E9C-101B-9397-08002B2CF9AE}" pid="22" name="MSIP_Label_edd204cd-6aa2-46a1-bfaf-a0d9bcf7e7ca_Name">
    <vt:lpwstr>U</vt:lpwstr>
  </property>
  <property fmtid="{D5CDD505-2E9C-101B-9397-08002B2CF9AE}" pid="23" name="MSIP_Label_edd204cd-6aa2-46a1-bfaf-a0d9bcf7e7ca_SiteId">
    <vt:lpwstr>34a3929c-73cf-4954-abfe-147dc3517892</vt:lpwstr>
  </property>
  <property fmtid="{D5CDD505-2E9C-101B-9397-08002B2CF9AE}" pid="24" name="MSIP_Label_edd204cd-6aa2-46a1-bfaf-a0d9bcf7e7ca_ActionId">
    <vt:lpwstr>9183af5b-ab8d-49d4-9a9f-8d2896c19420</vt:lpwstr>
  </property>
  <property fmtid="{D5CDD505-2E9C-101B-9397-08002B2CF9AE}" pid="25" name="MSIP_Label_edd204cd-6aa2-46a1-bfaf-a0d9bcf7e7ca_ContentBits">
    <vt:lpwstr>3</vt:lpwstr>
  </property>
  <property fmtid="{D5CDD505-2E9C-101B-9397-08002B2CF9AE}" pid="26" name="MSIP_Label_edd204cd-6aa2-46a1-bfaf-a0d9bcf7e7ca_Tag">
    <vt:lpwstr>10, 0, 1, 2</vt:lpwstr>
  </property>
</Properties>
</file>